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058A5A" w14:textId="7204A009" w:rsidR="00700F7C" w:rsidRDefault="002F10C5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 wp14:anchorId="04059ACC" wp14:editId="2D92C10B">
                <wp:simplePos x="0" y="0"/>
                <wp:positionH relativeFrom="page">
                  <wp:posOffset>17780</wp:posOffset>
                </wp:positionH>
                <wp:positionV relativeFrom="page">
                  <wp:posOffset>8234680</wp:posOffset>
                </wp:positionV>
                <wp:extent cx="7531735" cy="25400"/>
                <wp:effectExtent l="8255" t="5080" r="3810" b="7620"/>
                <wp:wrapNone/>
                <wp:docPr id="1506" name="Group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1735" cy="25400"/>
                          <a:chOff x="28" y="12968"/>
                          <a:chExt cx="11861" cy="40"/>
                        </a:xfrm>
                      </wpg:grpSpPr>
                      <wpg:grpSp>
                        <wpg:cNvPr id="1507" name="Group 1475"/>
                        <wpg:cNvGrpSpPr>
                          <a:grpSpLocks/>
                        </wpg:cNvGrpSpPr>
                        <wpg:grpSpPr bwMode="auto">
                          <a:xfrm>
                            <a:off x="128" y="12988"/>
                            <a:ext cx="11701" cy="2"/>
                            <a:chOff x="128" y="12988"/>
                            <a:chExt cx="11701" cy="2"/>
                          </a:xfrm>
                        </wpg:grpSpPr>
                        <wps:wsp>
                          <wps:cNvPr id="1508" name="Freeform 1476"/>
                          <wps:cNvSpPr>
                            <a:spLocks/>
                          </wps:cNvSpPr>
                          <wps:spPr bwMode="auto">
                            <a:xfrm>
                              <a:off x="128" y="12988"/>
                              <a:ext cx="11701" cy="2"/>
                            </a:xfrm>
                            <a:custGeom>
                              <a:avLst/>
                              <a:gdLst>
                                <a:gd name="T0" fmla="+- 0 128 128"/>
                                <a:gd name="T1" fmla="*/ T0 w 11701"/>
                                <a:gd name="T2" fmla="+- 0 11829 128"/>
                                <a:gd name="T3" fmla="*/ T2 w 117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01">
                                  <a:moveTo>
                                    <a:pt x="0" y="0"/>
                                  </a:moveTo>
                                  <a:lnTo>
                                    <a:pt x="1170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9" name="Group 1473"/>
                        <wpg:cNvGrpSpPr>
                          <a:grpSpLocks/>
                        </wpg:cNvGrpSpPr>
                        <wpg:grpSpPr bwMode="auto">
                          <a:xfrm>
                            <a:off x="48" y="12988"/>
                            <a:ext cx="2" cy="2"/>
                            <a:chOff x="48" y="12988"/>
                            <a:chExt cx="2" cy="2"/>
                          </a:xfrm>
                        </wpg:grpSpPr>
                        <wps:wsp>
                          <wps:cNvPr id="1510" name="Freeform 1474"/>
                          <wps:cNvSpPr>
                            <a:spLocks/>
                          </wps:cNvSpPr>
                          <wps:spPr bwMode="auto">
                            <a:xfrm>
                              <a:off x="48" y="1298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1" name="Group 1471"/>
                        <wpg:cNvGrpSpPr>
                          <a:grpSpLocks/>
                        </wpg:cNvGrpSpPr>
                        <wpg:grpSpPr bwMode="auto">
                          <a:xfrm>
                            <a:off x="11869" y="12988"/>
                            <a:ext cx="2" cy="2"/>
                            <a:chOff x="11869" y="12988"/>
                            <a:chExt cx="2" cy="2"/>
                          </a:xfrm>
                        </wpg:grpSpPr>
                        <wps:wsp>
                          <wps:cNvPr id="1512" name="Freeform 1472"/>
                          <wps:cNvSpPr>
                            <a:spLocks/>
                          </wps:cNvSpPr>
                          <wps:spPr bwMode="auto">
                            <a:xfrm>
                              <a:off x="11869" y="1298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C35BD" id="Group 1470" o:spid="_x0000_s1026" style="position:absolute;margin-left:1.4pt;margin-top:648.4pt;width:593.05pt;height:2pt;z-index:1144;mso-position-horizontal-relative:page;mso-position-vertical-relative:page" coordorigin="28,12968" coordsize="1186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">
                <v:group id="Group 1475" o:spid="_x0000_s1027" style="position:absolute;left:128;top:12988;width:11701;height:2" coordorigin="128,12988" coordsize="11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1Sk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S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HVKTwwAAAN0AAAAP&#10;AAAAAAAAAAAAAAAAAKoCAABkcnMvZG93bnJldi54bWxQSwUGAAAAAAQABAD6AAAAmgMAAAAA&#10;">
                  <v:shape id="Freeform 1476" o:spid="_x0000_s1028" style="position:absolute;left:128;top:12988;width:11701;height:2;visibility:visible;mso-wrap-style:square;v-text-anchor:top" coordsize="11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GYO8QA&#10;AADdAAAADwAAAGRycy9kb3ducmV2LnhtbESPQWsCMRCF7wX/Qxiht5qorZStUUQQpDdtCz0Om+lm&#10;dTNZNtHd9td3DoK3Gd6b975ZrofQqCt1qY5sYToxoIjL6GquLHx+7J5eQaWM7LCJTBZ+KcF6NXpY&#10;YuFizwe6HnOlJIRTgRZ8zm2hdSo9BUyT2BKL9hO7gFnWrtKuw17CQ6Nnxix0wJqlwWNLW0/l+XgJ&#10;FqJZmKH/8t/YbJI/+PfT8/z8Z+3jeNi8gco05Lv5dr13gv9iBFe+kRH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hmDvEAAAA3QAAAA8AAAAAAAAAAAAAAAAAmAIAAGRycy9k&#10;b3ducmV2LnhtbFBLBQYAAAAABAAEAPUAAACJAwAAAAA=&#10;" path="m,l11701,e" filled="f" strokecolor="#005695" strokeweight="2pt">
                    <v:stroke dashstyle="dash"/>
                    <v:path arrowok="t" o:connecttype="custom" o:connectlocs="0,0;11701,0" o:connectangles="0,0"/>
                  </v:shape>
                </v:group>
                <v:group id="Group 1473" o:spid="_x0000_s1029" style="position:absolute;left:48;top:12988;width:2;height:2" coordorigin="48,1298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5je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q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zmN6wwAAAN0AAAAP&#10;AAAAAAAAAAAAAAAAAKoCAABkcnMvZG93bnJldi54bWxQSwUGAAAAAAQABAD6AAAAmgMAAAAA&#10;">
                  <v:shape id="Freeform 1474" o:spid="_x0000_s1030" style="position:absolute;left:48;top:1298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QtAMYA&#10;AADdAAAADwAAAGRycy9kb3ducmV2LnhtbESPQWsCQQyF74L/YYjgTWettMjWUbS00EOFqvUedtKd&#10;tTuZZWfUtb/eHARvCe/lvS/zZedrdaY2VoENTMYZKOIi2IpLAz/7j9EMVEzIFuvAZOBKEZaLfm+O&#10;uQ0X3tJ5l0olIRxzNOBSanKtY+HIYxyHhli039B6TLK2pbYtXiTc1/opy160x4qlwWFDb46Kv93J&#10;G/g64Ppwrbbvrjhu/k/TaL/jcWPMcNCtXkEl6tLDfL/+tIL/PBF++UZG0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QtAMYAAADdAAAADwAAAAAAAAAAAAAAAACYAgAAZHJz&#10;L2Rvd25yZXYueG1sUEsFBgAAAAAEAAQA9QAAAIsDAAAAAA==&#10;" path="m,l,e" filled="f" strokecolor="#005695" strokeweight="2pt">
                    <v:path arrowok="t" o:connecttype="custom" o:connectlocs="0,0;0,0" o:connectangles="0,0"/>
                  </v:shape>
                </v:group>
                <v:group id="Group 1471" o:spid="_x0000_s1031" style="position:absolute;left:11869;top:12988;width:2;height:2" coordorigin="11869,1298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GH5oc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8+U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GH5ocQAAADdAAAA&#10;DwAAAAAAAAAAAAAAAACqAgAAZHJzL2Rvd25yZXYueG1sUEsFBgAAAAAEAAQA+gAAAJsDAAAAAA==&#10;">
                  <v:shape id="Freeform 1472" o:spid="_x0000_s1032" style="position:absolute;left:11869;top:1298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oW7MIA&#10;AADdAAAADwAAAGRycy9kb3ducmV2LnhtbERPS4vCMBC+L/gfwgje1lRlF6lG0WUFDyv4vA/N2FSb&#10;SWmiVn+9ERa8zcf3nPG0saW4Uu0Lxwp63QQEceZ0wbmC/W7xOQThA7LG0jEpuJOH6aT1McZUuxtv&#10;6LoNuYgh7FNUYEKoUil9Zsii77qKOHJHV1sMEda51DXeYrgtZT9JvqXFgmODwYp+DGXn7cUq+Dvg&#10;/HAvNr8mO60el4HXa39aKdVpN7MRiEBNeIv/3Usd53/1+vD6Jp4gJ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2hbswgAAAN0AAAAPAAAAAAAAAAAAAAAAAJgCAABkcnMvZG93&#10;bnJldi54bWxQSwUGAAAAAAQABAD1AAAAhwMAAAAA&#10;" path="m,l,e" filled="f" strokecolor="#005695" strokeweight="2pt">
                    <v:path arrowok="t" o:connecttype="custom" o:connectlocs="0,0;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04058A5B" w14:textId="77777777" w:rsidR="00700F7C" w:rsidRDefault="002F10C5">
      <w:pPr>
        <w:spacing w:line="200" w:lineRule="atLeast"/>
        <w:ind w:left="113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w:drawing>
          <wp:inline distT="0" distB="0" distL="0" distR="0" wp14:anchorId="04059ACD" wp14:editId="04059ACE">
            <wp:extent cx="3931067" cy="67627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067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58A5C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8A5D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8A5E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8A5F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8A60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8A61" w14:textId="77777777" w:rsidR="00700F7C" w:rsidRDefault="002F10C5">
      <w:pPr>
        <w:spacing w:before="178"/>
        <w:ind w:left="2687"/>
        <w:rPr>
          <w:rFonts w:ascii="Calibri" w:eastAsia="Calibri" w:hAnsi="Calibri" w:cs="Calibri"/>
          <w:sz w:val="30"/>
          <w:szCs w:val="30"/>
        </w:rPr>
      </w:pPr>
      <w:r>
        <w:rPr>
          <w:rFonts w:ascii="Calibri"/>
          <w:b/>
          <w:color w:val="58595B"/>
          <w:spacing w:val="-2"/>
          <w:w w:val="105"/>
          <w:sz w:val="30"/>
        </w:rPr>
        <w:t>Common</w:t>
      </w:r>
      <w:r>
        <w:rPr>
          <w:rFonts w:ascii="Calibri"/>
          <w:b/>
          <w:color w:val="58595B"/>
          <w:spacing w:val="-3"/>
          <w:w w:val="105"/>
          <w:sz w:val="30"/>
        </w:rPr>
        <w:t>w</w:t>
      </w:r>
      <w:r>
        <w:rPr>
          <w:rFonts w:ascii="Calibri"/>
          <w:b/>
          <w:color w:val="58595B"/>
          <w:spacing w:val="-2"/>
          <w:w w:val="105"/>
          <w:sz w:val="30"/>
        </w:rPr>
        <w:t>ealth</w:t>
      </w:r>
      <w:r>
        <w:rPr>
          <w:rFonts w:ascii="Calibri"/>
          <w:b/>
          <w:color w:val="58595B"/>
          <w:spacing w:val="21"/>
          <w:w w:val="105"/>
          <w:sz w:val="30"/>
        </w:rPr>
        <w:t xml:space="preserve"> </w:t>
      </w:r>
      <w:r>
        <w:rPr>
          <w:rFonts w:ascii="Calibri"/>
          <w:b/>
          <w:color w:val="58595B"/>
          <w:spacing w:val="-2"/>
          <w:w w:val="105"/>
          <w:sz w:val="30"/>
        </w:rPr>
        <w:t>Environmental</w:t>
      </w:r>
      <w:r>
        <w:rPr>
          <w:rFonts w:ascii="Calibri"/>
          <w:b/>
          <w:color w:val="58595B"/>
          <w:spacing w:val="22"/>
          <w:w w:val="105"/>
          <w:sz w:val="30"/>
        </w:rPr>
        <w:t xml:space="preserve"> </w:t>
      </w:r>
      <w:r>
        <w:rPr>
          <w:rFonts w:ascii="Calibri"/>
          <w:b/>
          <w:color w:val="58595B"/>
          <w:spacing w:val="-4"/>
          <w:w w:val="105"/>
          <w:sz w:val="30"/>
        </w:rPr>
        <w:t>W</w:t>
      </w:r>
      <w:r>
        <w:rPr>
          <w:rFonts w:ascii="Calibri"/>
          <w:b/>
          <w:color w:val="58595B"/>
          <w:spacing w:val="-3"/>
          <w:w w:val="105"/>
          <w:sz w:val="30"/>
        </w:rPr>
        <w:t>ater</w:t>
      </w:r>
    </w:p>
    <w:p w14:paraId="04058A62" w14:textId="77777777" w:rsidR="00700F7C" w:rsidRDefault="002F10C5">
      <w:pPr>
        <w:spacing w:before="107"/>
        <w:ind w:left="2687"/>
        <w:rPr>
          <w:rFonts w:ascii="Calibri" w:eastAsia="Calibri" w:hAnsi="Calibri" w:cs="Calibri"/>
          <w:sz w:val="30"/>
          <w:szCs w:val="30"/>
        </w:rPr>
      </w:pPr>
      <w:r>
        <w:rPr>
          <w:rFonts w:ascii="Calibri"/>
          <w:color w:val="58595B"/>
          <w:spacing w:val="-2"/>
          <w:sz w:val="30"/>
        </w:rPr>
        <w:t>Po</w:t>
      </w:r>
      <w:r>
        <w:rPr>
          <w:rFonts w:ascii="Calibri"/>
          <w:color w:val="58595B"/>
          <w:spacing w:val="-3"/>
          <w:sz w:val="30"/>
        </w:rPr>
        <w:t>rtf</w:t>
      </w:r>
      <w:r>
        <w:rPr>
          <w:rFonts w:ascii="Calibri"/>
          <w:color w:val="58595B"/>
          <w:spacing w:val="-2"/>
          <w:sz w:val="30"/>
        </w:rPr>
        <w:t>olio</w:t>
      </w:r>
      <w:r>
        <w:rPr>
          <w:rFonts w:ascii="Calibri"/>
          <w:color w:val="58595B"/>
          <w:spacing w:val="27"/>
          <w:sz w:val="30"/>
        </w:rPr>
        <w:t xml:space="preserve"> </w:t>
      </w:r>
      <w:r>
        <w:rPr>
          <w:rFonts w:ascii="Calibri"/>
          <w:color w:val="58595B"/>
          <w:spacing w:val="-4"/>
          <w:sz w:val="30"/>
        </w:rPr>
        <w:t>M</w:t>
      </w:r>
      <w:r>
        <w:rPr>
          <w:rFonts w:ascii="Calibri"/>
          <w:color w:val="58595B"/>
          <w:spacing w:val="-3"/>
          <w:sz w:val="30"/>
        </w:rPr>
        <w:t>anagemen</w:t>
      </w:r>
      <w:r>
        <w:rPr>
          <w:rFonts w:ascii="Calibri"/>
          <w:color w:val="58595B"/>
          <w:spacing w:val="-4"/>
          <w:sz w:val="30"/>
        </w:rPr>
        <w:t>t</w:t>
      </w:r>
      <w:r>
        <w:rPr>
          <w:rFonts w:ascii="Calibri"/>
          <w:color w:val="58595B"/>
          <w:spacing w:val="28"/>
          <w:sz w:val="30"/>
        </w:rPr>
        <w:t xml:space="preserve"> </w:t>
      </w:r>
      <w:r>
        <w:rPr>
          <w:rFonts w:ascii="Calibri"/>
          <w:color w:val="58595B"/>
          <w:spacing w:val="-5"/>
          <w:sz w:val="30"/>
        </w:rPr>
        <w:t>Plan</w:t>
      </w:r>
      <w:bookmarkStart w:id="0" w:name="_GoBack"/>
      <w:bookmarkEnd w:id="0"/>
    </w:p>
    <w:p w14:paraId="04058A63" w14:textId="77777777" w:rsidR="00700F7C" w:rsidRDefault="002F10C5">
      <w:pPr>
        <w:spacing w:before="27"/>
        <w:ind w:left="2687"/>
        <w:rPr>
          <w:rFonts w:ascii="Calibri" w:eastAsia="Calibri" w:hAnsi="Calibri" w:cs="Calibri"/>
          <w:sz w:val="58"/>
          <w:szCs w:val="58"/>
        </w:rPr>
      </w:pPr>
      <w:r>
        <w:rPr>
          <w:rFonts w:ascii="Calibri"/>
          <w:color w:val="005695"/>
          <w:spacing w:val="-8"/>
          <w:sz w:val="58"/>
        </w:rPr>
        <w:t>M</w:t>
      </w:r>
      <w:r>
        <w:rPr>
          <w:rFonts w:ascii="Calibri"/>
          <w:color w:val="005695"/>
          <w:spacing w:val="-7"/>
          <w:sz w:val="58"/>
        </w:rPr>
        <w:t>u</w:t>
      </w:r>
      <w:r>
        <w:rPr>
          <w:rFonts w:ascii="Calibri"/>
          <w:color w:val="005695"/>
          <w:spacing w:val="-8"/>
          <w:sz w:val="58"/>
        </w:rPr>
        <w:t>rr</w:t>
      </w:r>
      <w:r>
        <w:rPr>
          <w:rFonts w:ascii="Calibri"/>
          <w:color w:val="005695"/>
          <w:spacing w:val="-7"/>
          <w:sz w:val="58"/>
        </w:rPr>
        <w:t>umbidgee</w:t>
      </w:r>
      <w:r>
        <w:rPr>
          <w:rFonts w:ascii="Calibri"/>
          <w:color w:val="005695"/>
          <w:spacing w:val="74"/>
          <w:sz w:val="58"/>
        </w:rPr>
        <w:t xml:space="preserve"> </w:t>
      </w:r>
      <w:r>
        <w:rPr>
          <w:rFonts w:ascii="Calibri"/>
          <w:color w:val="005695"/>
          <w:spacing w:val="-8"/>
          <w:sz w:val="58"/>
        </w:rPr>
        <w:t>R</w:t>
      </w:r>
      <w:r>
        <w:rPr>
          <w:rFonts w:ascii="Calibri"/>
          <w:color w:val="005695"/>
          <w:spacing w:val="-7"/>
          <w:sz w:val="58"/>
        </w:rPr>
        <w:t>ive</w:t>
      </w:r>
      <w:r>
        <w:rPr>
          <w:rFonts w:ascii="Calibri"/>
          <w:color w:val="005695"/>
          <w:spacing w:val="-8"/>
          <w:sz w:val="58"/>
        </w:rPr>
        <w:t>r</w:t>
      </w:r>
    </w:p>
    <w:p w14:paraId="04058A64" w14:textId="204B36C9" w:rsidR="00700F7C" w:rsidRDefault="002F10C5">
      <w:pPr>
        <w:spacing w:before="253"/>
        <w:ind w:left="2687"/>
        <w:rPr>
          <w:rFonts w:ascii="Calibri" w:eastAsia="Calibri" w:hAnsi="Calibri" w:cs="Calibri"/>
          <w:sz w:val="28"/>
          <w:szCs w:val="28"/>
        </w:rPr>
      </w:pPr>
      <w:r>
        <w:rPr>
          <w:noProof/>
          <w:lang w:val="en-AU" w:eastAsia="en-AU"/>
        </w:rPr>
        <w:drawing>
          <wp:anchor distT="0" distB="0" distL="114300" distR="114300" simplePos="0" relativeHeight="1168" behindDoc="0" locked="0" layoutInCell="1" allowOverlap="1" wp14:anchorId="04059ACF" wp14:editId="24DF2996">
            <wp:simplePos x="0" y="0"/>
            <wp:positionH relativeFrom="page">
              <wp:posOffset>0</wp:posOffset>
            </wp:positionH>
            <wp:positionV relativeFrom="paragraph">
              <wp:posOffset>1030605</wp:posOffset>
            </wp:positionV>
            <wp:extent cx="7560310" cy="3851910"/>
            <wp:effectExtent l="0" t="0" r="2540" b="0"/>
            <wp:wrapNone/>
            <wp:docPr id="1505" name="Picture 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color w:val="808285"/>
          <w:spacing w:val="-15"/>
          <w:sz w:val="28"/>
          <w:szCs w:val="28"/>
        </w:rPr>
        <w:t>2017–18</w:t>
      </w:r>
    </w:p>
    <w:p w14:paraId="04058A65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66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67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68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69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6A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6B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6C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6D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6E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6F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70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71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72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73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74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75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76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77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78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79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7A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7B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7C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7D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7E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7F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80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81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82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83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84" w14:textId="77777777" w:rsidR="00700F7C" w:rsidRDefault="00700F7C">
      <w:pPr>
        <w:spacing w:before="10"/>
        <w:rPr>
          <w:rFonts w:ascii="Calibri" w:eastAsia="Calibri" w:hAnsi="Calibri" w:cs="Calibri"/>
          <w:sz w:val="20"/>
          <w:szCs w:val="20"/>
        </w:rPr>
      </w:pPr>
    </w:p>
    <w:p w14:paraId="04058A85" w14:textId="01E88E1B" w:rsidR="00700F7C" w:rsidRDefault="002F10C5">
      <w:pPr>
        <w:pStyle w:val="BodyText"/>
        <w:tabs>
          <w:tab w:val="left" w:pos="3665"/>
          <w:tab w:val="left" w:pos="4589"/>
          <w:tab w:val="left" w:pos="5514"/>
          <w:tab w:val="left" w:pos="6438"/>
        </w:tabs>
        <w:spacing w:line="200" w:lineRule="atLeast"/>
        <w:ind w:left="2740"/>
        <w:rPr>
          <w:rFonts w:ascii="Calibri" w:eastAsia="Calibri" w:hAnsi="Calibri" w:cs="Calibri"/>
        </w:rPr>
      </w:pPr>
      <w:r>
        <w:rPr>
          <w:rFonts w:ascii="Calibri"/>
          <w:noProof/>
          <w:lang w:val="en-AU" w:eastAsia="en-AU"/>
        </w:rPr>
        <mc:AlternateContent>
          <mc:Choice Requires="wpg">
            <w:drawing>
              <wp:inline distT="0" distB="0" distL="0" distR="0" wp14:anchorId="04059AD0" wp14:editId="4830598F">
                <wp:extent cx="191135" cy="191135"/>
                <wp:effectExtent l="3175" t="635" r="5715" b="8255"/>
                <wp:docPr id="1496" name="Group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91135"/>
                          <a:chOff x="0" y="0"/>
                          <a:chExt cx="301" cy="301"/>
                        </a:xfrm>
                      </wpg:grpSpPr>
                      <wpg:grpSp>
                        <wpg:cNvPr id="1497" name="Group 146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1" cy="301"/>
                            <a:chOff x="0" y="0"/>
                            <a:chExt cx="301" cy="301"/>
                          </a:xfrm>
                        </wpg:grpSpPr>
                        <wps:wsp>
                          <wps:cNvPr id="1498" name="Freeform 146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 w 301"/>
                                <a:gd name="T1" fmla="*/ 33 h 301"/>
                                <a:gd name="T2" fmla="*/ 11 w 301"/>
                                <a:gd name="T3" fmla="*/ 38 h 301"/>
                                <a:gd name="T4" fmla="*/ 6 w 301"/>
                                <a:gd name="T5" fmla="*/ 42 h 301"/>
                                <a:gd name="T6" fmla="*/ 0 w 301"/>
                                <a:gd name="T7" fmla="*/ 47 h 301"/>
                                <a:gd name="T8" fmla="*/ 0 w 301"/>
                                <a:gd name="T9" fmla="*/ 289 h 301"/>
                                <a:gd name="T10" fmla="*/ 11 w 301"/>
                                <a:gd name="T11" fmla="*/ 300 h 301"/>
                                <a:gd name="T12" fmla="*/ 289 w 301"/>
                                <a:gd name="T13" fmla="*/ 300 h 301"/>
                                <a:gd name="T14" fmla="*/ 300 w 301"/>
                                <a:gd name="T15" fmla="*/ 289 h 301"/>
                                <a:gd name="T16" fmla="*/ 300 w 301"/>
                                <a:gd name="T17" fmla="*/ 288 h 301"/>
                                <a:gd name="T18" fmla="*/ 266 w 301"/>
                                <a:gd name="T19" fmla="*/ 288 h 301"/>
                                <a:gd name="T20" fmla="*/ 265 w 301"/>
                                <a:gd name="T21" fmla="*/ 282 h 301"/>
                                <a:gd name="T22" fmla="*/ 223 w 301"/>
                                <a:gd name="T23" fmla="*/ 229 h 301"/>
                                <a:gd name="T24" fmla="*/ 163 w 301"/>
                                <a:gd name="T25" fmla="*/ 193 h 301"/>
                                <a:gd name="T26" fmla="*/ 153 w 301"/>
                                <a:gd name="T27" fmla="*/ 187 h 301"/>
                                <a:gd name="T28" fmla="*/ 97 w 301"/>
                                <a:gd name="T29" fmla="*/ 143 h 301"/>
                                <a:gd name="T30" fmla="*/ 84 w 301"/>
                                <a:gd name="T31" fmla="*/ 117 h 301"/>
                                <a:gd name="T32" fmla="*/ 82 w 301"/>
                                <a:gd name="T33" fmla="*/ 115 h 301"/>
                                <a:gd name="T34" fmla="*/ 93 w 301"/>
                                <a:gd name="T35" fmla="*/ 115 h 301"/>
                                <a:gd name="T36" fmla="*/ 96 w 301"/>
                                <a:gd name="T37" fmla="*/ 114 h 301"/>
                                <a:gd name="T38" fmla="*/ 99 w 301"/>
                                <a:gd name="T39" fmla="*/ 111 h 301"/>
                                <a:gd name="T40" fmla="*/ 101 w 301"/>
                                <a:gd name="T41" fmla="*/ 101 h 301"/>
                                <a:gd name="T42" fmla="*/ 100 w 301"/>
                                <a:gd name="T43" fmla="*/ 99 h 301"/>
                                <a:gd name="T44" fmla="*/ 74 w 301"/>
                                <a:gd name="T45" fmla="*/ 99 h 301"/>
                                <a:gd name="T46" fmla="*/ 69 w 301"/>
                                <a:gd name="T47" fmla="*/ 90 h 301"/>
                                <a:gd name="T48" fmla="*/ 65 w 301"/>
                                <a:gd name="T49" fmla="*/ 50 h 301"/>
                                <a:gd name="T50" fmla="*/ 64 w 301"/>
                                <a:gd name="T51" fmla="*/ 40 h 301"/>
                                <a:gd name="T52" fmla="*/ 51 w 301"/>
                                <a:gd name="T53" fmla="*/ 33 h 301"/>
                                <a:gd name="T54" fmla="*/ 30 w 301"/>
                                <a:gd name="T55" fmla="*/ 33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" y="33"/>
                                  </a:moveTo>
                                  <a:lnTo>
                                    <a:pt x="11" y="38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11" y="300"/>
                                  </a:lnTo>
                                  <a:lnTo>
                                    <a:pt x="289" y="300"/>
                                  </a:lnTo>
                                  <a:lnTo>
                                    <a:pt x="300" y="289"/>
                                  </a:lnTo>
                                  <a:lnTo>
                                    <a:pt x="300" y="288"/>
                                  </a:lnTo>
                                  <a:lnTo>
                                    <a:pt x="266" y="288"/>
                                  </a:lnTo>
                                  <a:lnTo>
                                    <a:pt x="265" y="282"/>
                                  </a:lnTo>
                                  <a:lnTo>
                                    <a:pt x="223" y="229"/>
                                  </a:lnTo>
                                  <a:lnTo>
                                    <a:pt x="163" y="193"/>
                                  </a:lnTo>
                                  <a:lnTo>
                                    <a:pt x="153" y="187"/>
                                  </a:lnTo>
                                  <a:lnTo>
                                    <a:pt x="97" y="143"/>
                                  </a:lnTo>
                                  <a:lnTo>
                                    <a:pt x="84" y="117"/>
                                  </a:lnTo>
                                  <a:lnTo>
                                    <a:pt x="82" y="115"/>
                                  </a:lnTo>
                                  <a:lnTo>
                                    <a:pt x="93" y="115"/>
                                  </a:lnTo>
                                  <a:lnTo>
                                    <a:pt x="96" y="114"/>
                                  </a:lnTo>
                                  <a:lnTo>
                                    <a:pt x="99" y="11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100" y="99"/>
                                  </a:lnTo>
                                  <a:lnTo>
                                    <a:pt x="74" y="99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3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" name="Freeform 146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264 w 301"/>
                                <a:gd name="T1" fmla="*/ 277 h 301"/>
                                <a:gd name="T2" fmla="*/ 265 w 301"/>
                                <a:gd name="T3" fmla="*/ 282 h 301"/>
                                <a:gd name="T4" fmla="*/ 266 w 301"/>
                                <a:gd name="T5" fmla="*/ 288 h 301"/>
                                <a:gd name="T6" fmla="*/ 264 w 301"/>
                                <a:gd name="T7" fmla="*/ 278 h 301"/>
                                <a:gd name="T8" fmla="*/ 264 w 301"/>
                                <a:gd name="T9" fmla="*/ 277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264" y="277"/>
                                  </a:moveTo>
                                  <a:lnTo>
                                    <a:pt x="265" y="282"/>
                                  </a:lnTo>
                                  <a:lnTo>
                                    <a:pt x="266" y="288"/>
                                  </a:lnTo>
                                  <a:lnTo>
                                    <a:pt x="264" y="278"/>
                                  </a:lnTo>
                                  <a:lnTo>
                                    <a:pt x="264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0" name="Freeform 146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28 h 301"/>
                                <a:gd name="T2" fmla="*/ 96 w 301"/>
                                <a:gd name="T3" fmla="*/ 28 h 301"/>
                                <a:gd name="T4" fmla="*/ 105 w 301"/>
                                <a:gd name="T5" fmla="*/ 29 h 301"/>
                                <a:gd name="T6" fmla="*/ 124 w 301"/>
                                <a:gd name="T7" fmla="*/ 34 h 301"/>
                                <a:gd name="T8" fmla="*/ 172 w 301"/>
                                <a:gd name="T9" fmla="*/ 74 h 301"/>
                                <a:gd name="T10" fmla="*/ 209 w 301"/>
                                <a:gd name="T11" fmla="*/ 129 h 301"/>
                                <a:gd name="T12" fmla="*/ 241 w 301"/>
                                <a:gd name="T13" fmla="*/ 196 h 301"/>
                                <a:gd name="T14" fmla="*/ 259 w 301"/>
                                <a:gd name="T15" fmla="*/ 253 h 301"/>
                                <a:gd name="T16" fmla="*/ 264 w 301"/>
                                <a:gd name="T17" fmla="*/ 277 h 301"/>
                                <a:gd name="T18" fmla="*/ 264 w 301"/>
                                <a:gd name="T19" fmla="*/ 278 h 301"/>
                                <a:gd name="T20" fmla="*/ 266 w 301"/>
                                <a:gd name="T21" fmla="*/ 288 h 301"/>
                                <a:gd name="T22" fmla="*/ 300 w 301"/>
                                <a:gd name="T23" fmla="*/ 288 h 301"/>
                                <a:gd name="T24" fmla="*/ 300 w 301"/>
                                <a:gd name="T25" fmla="*/ 28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28"/>
                                  </a:moveTo>
                                  <a:lnTo>
                                    <a:pt x="96" y="28"/>
                                  </a:lnTo>
                                  <a:lnTo>
                                    <a:pt x="105" y="29"/>
                                  </a:lnTo>
                                  <a:lnTo>
                                    <a:pt x="124" y="34"/>
                                  </a:lnTo>
                                  <a:lnTo>
                                    <a:pt x="172" y="74"/>
                                  </a:lnTo>
                                  <a:lnTo>
                                    <a:pt x="209" y="129"/>
                                  </a:lnTo>
                                  <a:lnTo>
                                    <a:pt x="241" y="196"/>
                                  </a:lnTo>
                                  <a:lnTo>
                                    <a:pt x="259" y="253"/>
                                  </a:lnTo>
                                  <a:lnTo>
                                    <a:pt x="264" y="277"/>
                                  </a:lnTo>
                                  <a:lnTo>
                                    <a:pt x="264" y="278"/>
                                  </a:lnTo>
                                  <a:lnTo>
                                    <a:pt x="266" y="288"/>
                                  </a:lnTo>
                                  <a:lnTo>
                                    <a:pt x="300" y="288"/>
                                  </a:lnTo>
                                  <a:lnTo>
                                    <a:pt x="30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1" name="Freeform 146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93 w 301"/>
                                <a:gd name="T1" fmla="*/ 115 h 301"/>
                                <a:gd name="T2" fmla="*/ 82 w 301"/>
                                <a:gd name="T3" fmla="*/ 115 h 301"/>
                                <a:gd name="T4" fmla="*/ 83 w 301"/>
                                <a:gd name="T5" fmla="*/ 116 h 301"/>
                                <a:gd name="T6" fmla="*/ 91 w 301"/>
                                <a:gd name="T7" fmla="*/ 115 h 301"/>
                                <a:gd name="T8" fmla="*/ 92 w 301"/>
                                <a:gd name="T9" fmla="*/ 115 h 301"/>
                                <a:gd name="T10" fmla="*/ 93 w 301"/>
                                <a:gd name="T11" fmla="*/ 115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93" y="115"/>
                                  </a:moveTo>
                                  <a:lnTo>
                                    <a:pt x="82" y="115"/>
                                  </a:lnTo>
                                  <a:lnTo>
                                    <a:pt x="83" y="116"/>
                                  </a:lnTo>
                                  <a:lnTo>
                                    <a:pt x="91" y="115"/>
                                  </a:lnTo>
                                  <a:lnTo>
                                    <a:pt x="92" y="115"/>
                                  </a:lnTo>
                                  <a:lnTo>
                                    <a:pt x="93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" name="Freeform 146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87 w 301"/>
                                <a:gd name="T1" fmla="*/ 93 h 301"/>
                                <a:gd name="T2" fmla="*/ 84 w 301"/>
                                <a:gd name="T3" fmla="*/ 93 h 301"/>
                                <a:gd name="T4" fmla="*/ 81 w 301"/>
                                <a:gd name="T5" fmla="*/ 95 h 301"/>
                                <a:gd name="T6" fmla="*/ 74 w 301"/>
                                <a:gd name="T7" fmla="*/ 99 h 301"/>
                                <a:gd name="T8" fmla="*/ 100 w 301"/>
                                <a:gd name="T9" fmla="*/ 99 h 301"/>
                                <a:gd name="T10" fmla="*/ 98 w 301"/>
                                <a:gd name="T11" fmla="*/ 94 h 301"/>
                                <a:gd name="T12" fmla="*/ 87 w 301"/>
                                <a:gd name="T13" fmla="*/ 93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87" y="93"/>
                                  </a:moveTo>
                                  <a:lnTo>
                                    <a:pt x="84" y="93"/>
                                  </a:lnTo>
                                  <a:lnTo>
                                    <a:pt x="81" y="95"/>
                                  </a:lnTo>
                                  <a:lnTo>
                                    <a:pt x="74" y="99"/>
                                  </a:lnTo>
                                  <a:lnTo>
                                    <a:pt x="100" y="99"/>
                                  </a:lnTo>
                                  <a:lnTo>
                                    <a:pt x="98" y="94"/>
                                  </a:lnTo>
                                  <a:lnTo>
                                    <a:pt x="87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" name="Freeform 146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289 w 301"/>
                                <a:gd name="T1" fmla="*/ 0 h 301"/>
                                <a:gd name="T2" fmla="*/ 11 w 301"/>
                                <a:gd name="T3" fmla="*/ 0 h 301"/>
                                <a:gd name="T4" fmla="*/ 0 w 301"/>
                                <a:gd name="T5" fmla="*/ 11 h 301"/>
                                <a:gd name="T6" fmla="*/ 0 w 301"/>
                                <a:gd name="T7" fmla="*/ 33 h 301"/>
                                <a:gd name="T8" fmla="*/ 1 w 301"/>
                                <a:gd name="T9" fmla="*/ 33 h 301"/>
                                <a:gd name="T10" fmla="*/ 2 w 301"/>
                                <a:gd name="T11" fmla="*/ 32 h 301"/>
                                <a:gd name="T12" fmla="*/ 3 w 301"/>
                                <a:gd name="T13" fmla="*/ 32 h 301"/>
                                <a:gd name="T14" fmla="*/ 35 w 301"/>
                                <a:gd name="T15" fmla="*/ 26 h 301"/>
                                <a:gd name="T16" fmla="*/ 300 w 301"/>
                                <a:gd name="T17" fmla="*/ 26 h 301"/>
                                <a:gd name="T18" fmla="*/ 300 w 301"/>
                                <a:gd name="T19" fmla="*/ 11 h 301"/>
                                <a:gd name="T20" fmla="*/ 289 w 301"/>
                                <a:gd name="T21" fmla="*/ 0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289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300" y="26"/>
                                  </a:lnTo>
                                  <a:lnTo>
                                    <a:pt x="300" y="11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" name="Freeform 146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26 h 301"/>
                                <a:gd name="T2" fmla="*/ 35 w 301"/>
                                <a:gd name="T3" fmla="*/ 26 h 301"/>
                                <a:gd name="T4" fmla="*/ 56 w 301"/>
                                <a:gd name="T5" fmla="*/ 28 h 301"/>
                                <a:gd name="T6" fmla="*/ 67 w 301"/>
                                <a:gd name="T7" fmla="*/ 32 h 301"/>
                                <a:gd name="T8" fmla="*/ 80 w 301"/>
                                <a:gd name="T9" fmla="*/ 30 h 301"/>
                                <a:gd name="T10" fmla="*/ 96 w 301"/>
                                <a:gd name="T11" fmla="*/ 28 h 301"/>
                                <a:gd name="T12" fmla="*/ 300 w 301"/>
                                <a:gd name="T13" fmla="*/ 28 h 301"/>
                                <a:gd name="T14" fmla="*/ 300 w 301"/>
                                <a:gd name="T15" fmla="*/ 26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26"/>
                                  </a:moveTo>
                                  <a:lnTo>
                                    <a:pt x="35" y="26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67" y="32"/>
                                  </a:lnTo>
                                  <a:lnTo>
                                    <a:pt x="80" y="30"/>
                                  </a:lnTo>
                                  <a:lnTo>
                                    <a:pt x="96" y="28"/>
                                  </a:lnTo>
                                  <a:lnTo>
                                    <a:pt x="300" y="28"/>
                                  </a:lnTo>
                                  <a:lnTo>
                                    <a:pt x="30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4650DA" id="Group 1460" o:spid="_x0000_s1026" style="width:15.05pt;height:15.05pt;mso-position-horizontal-relative:char;mso-position-vertical-relative:line" coordsize="301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">
                <v:group id="Group 1461" o:spid="_x0000_s1027" style="position:absolute;width:301;height:301" coordsize="301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bIi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+X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2yInFAAAA3QAA&#10;AA8AAAAAAAAAAAAAAAAAqgIAAGRycy9kb3ducmV2LnhtbFBLBQYAAAAABAAEAPoAAACcAwAAAAA=&#10;">
                  <v:shape id="Freeform 1468" o:spid="_x0000_s1028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9FdsYA&#10;AADdAAAADwAAAGRycy9kb3ducmV2LnhtbESPQW/CMAyF75P4D5GRuEEKTBvrCAiQEEw7UcbOVmPa&#10;isapmgDdfv18QNrN1nt+7/N82bla3agNlWcD41ECijj3tuLCwNdxO5yBChHZYu2ZDPxQgOWi9zTH&#10;1Po7H+iWxUJJCIcUDZQxNqnWIS/JYRj5hli0s28dRlnbQtsW7xLuaj1JkhftsGJpKLGhTUn5Jbs6&#10;A/vv3dZ/TF8PmK0vyXT3e5psPk/GDPrd6h1UpC7+mx/Xeyv4z2+CK9/IC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9FdsYAAADdAAAADwAAAAAAAAAAAAAAAACYAgAAZHJz&#10;L2Rvd25yZXYueG1sUEsFBgAAAAAEAAQA9QAAAIsDAAAAAA==&#10;" path="m30,33l11,38,6,42,,47,,289r11,11l289,300r11,-11l300,288r-34,l265,282,223,229,163,193r-10,-6l97,143,84,117r-2,-2l93,115r3,-1l99,111r2,-10l100,99r-26,l69,90,65,50,64,40,51,33r-21,xe" fillcolor="#006225" stroked="f">
                    <v:path arrowok="t" o:connecttype="custom" o:connectlocs="30,33;11,38;6,42;0,47;0,289;11,300;289,300;300,289;300,288;266,288;265,282;223,229;163,193;153,187;97,143;84,117;82,115;93,115;96,114;99,111;101,101;100,99;74,99;69,90;65,50;64,40;51,33;30,33" o:connectangles="0,0,0,0,0,0,0,0,0,0,0,0,0,0,0,0,0,0,0,0,0,0,0,0,0,0,0,0"/>
                  </v:shape>
                  <v:shape id="Freeform 1467" o:spid="_x0000_s1029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Pg7cMA&#10;AADdAAAADwAAAGRycy9kb3ducmV2LnhtbERPTYvCMBC9C/sfwizsTVN1cbUaRQVR8WRXPQ/N2Bab&#10;SWmy2vXXG0HwNo/3OZNZY0pxpdoVlhV0OxEI4tTqgjMFh99VewjCeWSNpWVS8E8OZtOP1gRjbW+8&#10;p2viMxFC2MWoIPe+iqV0aU4GXcdWxIE729qgD7DOpK7xFsJNKXtRNJAGCw4NOVa0zCm9JH9Gwea0&#10;Xtlt/2ePyeIS9df3Y2+5Oyr19dnMxyA8Nf4tfrk3Osz/Ho3g+U04QU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Pg7cMAAADdAAAADwAAAAAAAAAAAAAAAACYAgAAZHJzL2Rv&#10;d25yZXYueG1sUEsFBgAAAAAEAAQA9QAAAIgDAAAAAA==&#10;" path="m264,277r1,5l266,288r-2,-10l264,277xe" fillcolor="#006225" stroked="f">
                    <v:path arrowok="t" o:connecttype="custom" o:connectlocs="264,277;265,282;266,288;264,278;264,277" o:connectangles="0,0,0,0,0"/>
                  </v:shape>
                  <v:shape id="Freeform 1466" o:spid="_x0000_s1030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LTasYA&#10;AADdAAAADwAAAGRycy9kb3ducmV2LnhtbESPQW/CMAyF75P2HyJP2m0kA8GmjoA2JASIE93Y2Wq8&#10;tqJxqiaDwq/HByRutt7ze5+n89436khdrANbeB0YUMRFcDWXFn6+ly/voGJCdtgEJgtnijCfPT5M&#10;MXPhxDs65qlUEsIxQwtVSm2mdSwq8hgHoSUW7S90HpOsXaldhycJ940eGjPRHmuWhgpbWlRUHPJ/&#10;b2H9u1qGzehth/nXwYxWl/1wsd1b+/zUf36AStSnu/l2vXaCPzbCL9/ICHp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LTasYAAADdAAAADwAAAAAAAAAAAAAAAACYAgAAZHJz&#10;L2Rvd25yZXYueG1sUEsFBgAAAAAEAAQA9QAAAIsDAAAAAA==&#10;" path="m300,28l96,28r9,1l124,34r48,40l209,129r32,67l259,253r5,24l264,278r2,10l300,288r,-260xe" fillcolor="#006225" stroked="f">
                    <v:path arrowok="t" o:connecttype="custom" o:connectlocs="300,28;96,28;105,29;124,34;172,74;209,129;241,196;259,253;264,277;264,278;266,288;300,288;300,28" o:connectangles="0,0,0,0,0,0,0,0,0,0,0,0,0"/>
                  </v:shape>
                  <v:shape id="Freeform 1465" o:spid="_x0000_s1031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528cMA&#10;AADdAAAADwAAAGRycy9kb3ducmV2LnhtbERPTYvCMBC9C/6HMMLeNFHZXalGUUFU9mRXPQ/N2Bab&#10;SWmidvfXm4UFb/N4nzNbtLYSd2p86VjDcKBAEGfOlJxrOH5v+hMQPiAbrByThh/ysJh3OzNMjHvw&#10;ge5pyEUMYZ+ghiKEOpHSZwVZ9ANXE0fu4hqLIcIml6bBRwy3lRwp9SEtlhwbCqxpXVB2TW9Ww+68&#10;3bj9+POA6eqqxtvf02j9ddL6rdcupyACteEl/nfvTJz/robw9008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528cMAAADdAAAADwAAAAAAAAAAAAAAAACYAgAAZHJzL2Rv&#10;d25yZXYueG1sUEsFBgAAAAAEAAQA9QAAAIgDAAAAAA==&#10;" path="m93,115r-11,l83,116r8,-1l92,115r1,xe" fillcolor="#006225" stroked="f">
                    <v:path arrowok="t" o:connecttype="custom" o:connectlocs="93,115;82,115;83,116;91,115;92,115;93,115" o:connectangles="0,0,0,0,0,0"/>
                  </v:shape>
                  <v:shape id="Freeform 1464" o:spid="_x0000_s1032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ohsMA&#10;AADdAAAADwAAAGRycy9kb3ducmV2LnhtbERPS2vCQBC+F/wPyxS81d1GrJK6ihVEpSfj4zxkp0kw&#10;OxuyW43+erdQ8DYf33Om887W4kKtrxxreB8oEMS5MxUXGg771dsEhA/IBmvHpOFGHuaz3ssUU+Ou&#10;vKNLFgoRQ9inqKEMoUml9HlJFv3ANcSR+3GtxRBhW0jT4jWG21omSn1IixXHhhIbWpaUn7Nfq2Fz&#10;Wq/cdjjeYfZ1VsP1/Zgsv49a91+7xSeIQF14iv/dGxPnj1QCf9/EE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zohsMAAADdAAAADwAAAAAAAAAAAAAAAACYAgAAZHJzL2Rv&#10;d25yZXYueG1sUEsFBgAAAAAEAAQA9QAAAIgDAAAAAA==&#10;" path="m87,93r-3,l81,95r-7,4l100,99,98,94,87,93xe" fillcolor="#006225" stroked="f">
                    <v:path arrowok="t" o:connecttype="custom" o:connectlocs="87,93;84,93;81,95;74,99;100,99;98,94;87,93" o:connectangles="0,0,0,0,0,0,0"/>
                  </v:shape>
                  <v:shape id="Freeform 1463" o:spid="_x0000_s1033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BNHcMA&#10;AADdAAAADwAAAGRycy9kb3ducmV2LnhtbERPS2vCQBC+F/wPyxS81d0arJK6ihVEpSfj4zxkp0kw&#10;OxuyW43+erdQ8DYf33Om887W4kKtrxxreB8oEMS5MxUXGg771dsEhA/IBmvHpOFGHuaz3ssUU+Ou&#10;vKNLFgoRQ9inqKEMoUml9HlJFv3ANcSR+3GtxRBhW0jT4jWG21oOlfqQFiuODSU2tCwpP2e/VsPm&#10;tF65bTLeYfZ1Vsn6fhwuv49a91+7xSeIQF14iv/dGxPnj1QCf9/EE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BNHcMAAADdAAAADwAAAAAAAAAAAAAAAACYAgAAZHJzL2Rv&#10;d25yZXYueG1sUEsFBgAAAAAEAAQA9QAAAIgDAAAAAA==&#10;" path="m289,l11,,,11,,33r1,l2,32r1,l35,26r265,l300,11,289,xe" fillcolor="#006225" stroked="f">
                    <v:path arrowok="t" o:connecttype="custom" o:connectlocs="289,0;11,0;0,11;0,33;1,33;2,32;3,32;35,26;300,26;300,11;289,0" o:connectangles="0,0,0,0,0,0,0,0,0,0,0"/>
                  </v:shape>
                  <v:shape id="Freeform 1462" o:spid="_x0000_s1034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nVacMA&#10;AADdAAAADwAAAGRycy9kb3ducmV2LnhtbERPS2sCMRC+C/6HMEJvmvhqZWuUVhAVT26152Ez7i5u&#10;Jssm1bW/vhGE3ubje8582dpKXKnxpWMNw4ECQZw5U3Ku4fi17s9A+IBssHJMGu7kYbnoduaYGHfj&#10;A13TkIsYwj5BDUUIdSKlzwqy6AeuJo7c2TUWQ4RNLk2DtxhuKzlS6lVaLDk2FFjTqqDskv5YDdvv&#10;zdrtxm8HTD8varz5PY1W+5PWL7324x1EoDb8i5/urYnzp2oCj2/i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nVacMAAADdAAAADwAAAAAAAAAAAAAAAACYAgAAZHJzL2Rv&#10;d25yZXYueG1sUEsFBgAAAAAEAAQA9QAAAIgDAAAAAA==&#10;" path="m300,26l35,26r21,2l67,32,80,30,96,28r204,l300,26xe" fillcolor="#006225" stroked="f">
                    <v:path arrowok="t" o:connecttype="custom" o:connectlocs="300,26;35,26;56,28;67,32;80,30;96,28;300,28;300,26" o:connectangles="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</w:rPr>
        <w:tab/>
      </w:r>
      <w:r>
        <w:rPr>
          <w:rFonts w:ascii="Calibri"/>
          <w:noProof/>
          <w:lang w:val="en-AU" w:eastAsia="en-AU"/>
        </w:rPr>
        <mc:AlternateContent>
          <mc:Choice Requires="wpg">
            <w:drawing>
              <wp:inline distT="0" distB="0" distL="0" distR="0" wp14:anchorId="04059AD2" wp14:editId="3E9FCD84">
                <wp:extent cx="191135" cy="191135"/>
                <wp:effectExtent l="6350" t="1905" r="2540" b="6985"/>
                <wp:docPr id="1472" name="Group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91135"/>
                          <a:chOff x="0" y="0"/>
                          <a:chExt cx="301" cy="301"/>
                        </a:xfrm>
                      </wpg:grpSpPr>
                      <wpg:grpSp>
                        <wpg:cNvPr id="1473" name="Group 144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1" cy="301"/>
                            <a:chOff x="0" y="0"/>
                            <a:chExt cx="301" cy="301"/>
                          </a:xfrm>
                        </wpg:grpSpPr>
                        <wps:wsp>
                          <wps:cNvPr id="1474" name="Freeform 145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0 w 301"/>
                                <a:gd name="T1" fmla="*/ 112 h 301"/>
                                <a:gd name="T2" fmla="*/ 0 w 301"/>
                                <a:gd name="T3" fmla="*/ 289 h 301"/>
                                <a:gd name="T4" fmla="*/ 11 w 301"/>
                                <a:gd name="T5" fmla="*/ 300 h 301"/>
                                <a:gd name="T6" fmla="*/ 289 w 301"/>
                                <a:gd name="T7" fmla="*/ 300 h 301"/>
                                <a:gd name="T8" fmla="*/ 300 w 301"/>
                                <a:gd name="T9" fmla="*/ 289 h 301"/>
                                <a:gd name="T10" fmla="*/ 300 w 301"/>
                                <a:gd name="T11" fmla="*/ 274 h 301"/>
                                <a:gd name="T12" fmla="*/ 158 w 301"/>
                                <a:gd name="T13" fmla="*/ 274 h 301"/>
                                <a:gd name="T14" fmla="*/ 151 w 301"/>
                                <a:gd name="T15" fmla="*/ 264 h 301"/>
                                <a:gd name="T16" fmla="*/ 154 w 301"/>
                                <a:gd name="T17" fmla="*/ 243 h 301"/>
                                <a:gd name="T18" fmla="*/ 137 w 301"/>
                                <a:gd name="T19" fmla="*/ 231 h 301"/>
                                <a:gd name="T20" fmla="*/ 121 w 301"/>
                                <a:gd name="T21" fmla="*/ 217 h 301"/>
                                <a:gd name="T22" fmla="*/ 106 w 301"/>
                                <a:gd name="T23" fmla="*/ 203 h 301"/>
                                <a:gd name="T24" fmla="*/ 95 w 301"/>
                                <a:gd name="T25" fmla="*/ 188 h 301"/>
                                <a:gd name="T26" fmla="*/ 93 w 301"/>
                                <a:gd name="T27" fmla="*/ 186 h 301"/>
                                <a:gd name="T28" fmla="*/ 89 w 301"/>
                                <a:gd name="T29" fmla="*/ 186 h 301"/>
                                <a:gd name="T30" fmla="*/ 86 w 301"/>
                                <a:gd name="T31" fmla="*/ 184 h 301"/>
                                <a:gd name="T32" fmla="*/ 71 w 301"/>
                                <a:gd name="T33" fmla="*/ 178 h 301"/>
                                <a:gd name="T34" fmla="*/ 50 w 301"/>
                                <a:gd name="T35" fmla="*/ 173 h 301"/>
                                <a:gd name="T36" fmla="*/ 41 w 301"/>
                                <a:gd name="T37" fmla="*/ 158 h 301"/>
                                <a:gd name="T38" fmla="*/ 46 w 301"/>
                                <a:gd name="T39" fmla="*/ 147 h 301"/>
                                <a:gd name="T40" fmla="*/ 57 w 301"/>
                                <a:gd name="T41" fmla="*/ 141 h 301"/>
                                <a:gd name="T42" fmla="*/ 45 w 301"/>
                                <a:gd name="T43" fmla="*/ 125 h 301"/>
                                <a:gd name="T44" fmla="*/ 26 w 301"/>
                                <a:gd name="T45" fmla="*/ 116 h 301"/>
                                <a:gd name="T46" fmla="*/ 8 w 301"/>
                                <a:gd name="T47" fmla="*/ 112 h 301"/>
                                <a:gd name="T48" fmla="*/ 4 w 301"/>
                                <a:gd name="T49" fmla="*/ 112 h 301"/>
                                <a:gd name="T50" fmla="*/ 0 w 301"/>
                                <a:gd name="T51" fmla="*/ 112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0" y="112"/>
                                  </a:moveTo>
                                  <a:lnTo>
                                    <a:pt x="0" y="289"/>
                                  </a:lnTo>
                                  <a:lnTo>
                                    <a:pt x="11" y="300"/>
                                  </a:lnTo>
                                  <a:lnTo>
                                    <a:pt x="289" y="300"/>
                                  </a:lnTo>
                                  <a:lnTo>
                                    <a:pt x="300" y="289"/>
                                  </a:lnTo>
                                  <a:lnTo>
                                    <a:pt x="300" y="274"/>
                                  </a:lnTo>
                                  <a:lnTo>
                                    <a:pt x="158" y="274"/>
                                  </a:lnTo>
                                  <a:lnTo>
                                    <a:pt x="151" y="264"/>
                                  </a:lnTo>
                                  <a:lnTo>
                                    <a:pt x="154" y="243"/>
                                  </a:lnTo>
                                  <a:lnTo>
                                    <a:pt x="137" y="231"/>
                                  </a:lnTo>
                                  <a:lnTo>
                                    <a:pt x="121" y="217"/>
                                  </a:lnTo>
                                  <a:lnTo>
                                    <a:pt x="106" y="203"/>
                                  </a:lnTo>
                                  <a:lnTo>
                                    <a:pt x="95" y="188"/>
                                  </a:lnTo>
                                  <a:lnTo>
                                    <a:pt x="93" y="186"/>
                                  </a:lnTo>
                                  <a:lnTo>
                                    <a:pt x="89" y="186"/>
                                  </a:lnTo>
                                  <a:lnTo>
                                    <a:pt x="86" y="184"/>
                                  </a:lnTo>
                                  <a:lnTo>
                                    <a:pt x="71" y="178"/>
                                  </a:lnTo>
                                  <a:lnTo>
                                    <a:pt x="50" y="173"/>
                                  </a:lnTo>
                                  <a:lnTo>
                                    <a:pt x="41" y="158"/>
                                  </a:lnTo>
                                  <a:lnTo>
                                    <a:pt x="46" y="147"/>
                                  </a:lnTo>
                                  <a:lnTo>
                                    <a:pt x="57" y="141"/>
                                  </a:lnTo>
                                  <a:lnTo>
                                    <a:pt x="45" y="125"/>
                                  </a:lnTo>
                                  <a:lnTo>
                                    <a:pt x="26" y="116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" name="Freeform 145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198 w 301"/>
                                <a:gd name="T1" fmla="*/ 248 h 301"/>
                                <a:gd name="T2" fmla="*/ 175 w 301"/>
                                <a:gd name="T3" fmla="*/ 262 h 301"/>
                                <a:gd name="T4" fmla="*/ 158 w 301"/>
                                <a:gd name="T5" fmla="*/ 274 h 301"/>
                                <a:gd name="T6" fmla="*/ 300 w 301"/>
                                <a:gd name="T7" fmla="*/ 274 h 301"/>
                                <a:gd name="T8" fmla="*/ 300 w 301"/>
                                <a:gd name="T9" fmla="*/ 264 h 301"/>
                                <a:gd name="T10" fmla="*/ 271 w 301"/>
                                <a:gd name="T11" fmla="*/ 264 h 301"/>
                                <a:gd name="T12" fmla="*/ 263 w 301"/>
                                <a:gd name="T13" fmla="*/ 264 h 301"/>
                                <a:gd name="T14" fmla="*/ 257 w 301"/>
                                <a:gd name="T15" fmla="*/ 263 h 301"/>
                                <a:gd name="T16" fmla="*/ 237 w 301"/>
                                <a:gd name="T17" fmla="*/ 259 h 301"/>
                                <a:gd name="T18" fmla="*/ 217 w 301"/>
                                <a:gd name="T19" fmla="*/ 253 h 301"/>
                                <a:gd name="T20" fmla="*/ 198 w 301"/>
                                <a:gd name="T21" fmla="*/ 248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198" y="248"/>
                                  </a:moveTo>
                                  <a:lnTo>
                                    <a:pt x="175" y="262"/>
                                  </a:lnTo>
                                  <a:lnTo>
                                    <a:pt x="158" y="274"/>
                                  </a:lnTo>
                                  <a:lnTo>
                                    <a:pt x="300" y="274"/>
                                  </a:lnTo>
                                  <a:lnTo>
                                    <a:pt x="300" y="264"/>
                                  </a:lnTo>
                                  <a:lnTo>
                                    <a:pt x="271" y="264"/>
                                  </a:lnTo>
                                  <a:lnTo>
                                    <a:pt x="263" y="264"/>
                                  </a:lnTo>
                                  <a:lnTo>
                                    <a:pt x="257" y="263"/>
                                  </a:lnTo>
                                  <a:lnTo>
                                    <a:pt x="237" y="259"/>
                                  </a:lnTo>
                                  <a:lnTo>
                                    <a:pt x="217" y="253"/>
                                  </a:lnTo>
                                  <a:lnTo>
                                    <a:pt x="198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" name="Freeform 145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41 h 301"/>
                                <a:gd name="T2" fmla="*/ 209 w 301"/>
                                <a:gd name="T3" fmla="*/ 141 h 301"/>
                                <a:gd name="T4" fmla="*/ 210 w 301"/>
                                <a:gd name="T5" fmla="*/ 143 h 301"/>
                                <a:gd name="T6" fmla="*/ 208 w 301"/>
                                <a:gd name="T7" fmla="*/ 147 h 301"/>
                                <a:gd name="T8" fmla="*/ 208 w 301"/>
                                <a:gd name="T9" fmla="*/ 153 h 301"/>
                                <a:gd name="T10" fmla="*/ 228 w 301"/>
                                <a:gd name="T11" fmla="*/ 166 h 301"/>
                                <a:gd name="T12" fmla="*/ 240 w 301"/>
                                <a:gd name="T13" fmla="*/ 181 h 301"/>
                                <a:gd name="T14" fmla="*/ 250 w 301"/>
                                <a:gd name="T15" fmla="*/ 197 h 301"/>
                                <a:gd name="T16" fmla="*/ 263 w 301"/>
                                <a:gd name="T17" fmla="*/ 218 h 301"/>
                                <a:gd name="T18" fmla="*/ 273 w 301"/>
                                <a:gd name="T19" fmla="*/ 234 h 301"/>
                                <a:gd name="T20" fmla="*/ 281 w 301"/>
                                <a:gd name="T21" fmla="*/ 252 h 301"/>
                                <a:gd name="T22" fmla="*/ 282 w 301"/>
                                <a:gd name="T23" fmla="*/ 258 h 301"/>
                                <a:gd name="T24" fmla="*/ 271 w 301"/>
                                <a:gd name="T25" fmla="*/ 264 h 301"/>
                                <a:gd name="T26" fmla="*/ 300 w 301"/>
                                <a:gd name="T27" fmla="*/ 264 h 301"/>
                                <a:gd name="T28" fmla="*/ 300 w 301"/>
                                <a:gd name="T29" fmla="*/ 141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41"/>
                                  </a:moveTo>
                                  <a:lnTo>
                                    <a:pt x="209" y="141"/>
                                  </a:lnTo>
                                  <a:lnTo>
                                    <a:pt x="210" y="143"/>
                                  </a:lnTo>
                                  <a:lnTo>
                                    <a:pt x="208" y="147"/>
                                  </a:lnTo>
                                  <a:lnTo>
                                    <a:pt x="208" y="153"/>
                                  </a:lnTo>
                                  <a:lnTo>
                                    <a:pt x="228" y="166"/>
                                  </a:lnTo>
                                  <a:lnTo>
                                    <a:pt x="240" y="181"/>
                                  </a:lnTo>
                                  <a:lnTo>
                                    <a:pt x="250" y="197"/>
                                  </a:lnTo>
                                  <a:lnTo>
                                    <a:pt x="263" y="218"/>
                                  </a:lnTo>
                                  <a:lnTo>
                                    <a:pt x="273" y="234"/>
                                  </a:lnTo>
                                  <a:lnTo>
                                    <a:pt x="281" y="252"/>
                                  </a:lnTo>
                                  <a:lnTo>
                                    <a:pt x="282" y="258"/>
                                  </a:lnTo>
                                  <a:lnTo>
                                    <a:pt x="271" y="264"/>
                                  </a:lnTo>
                                  <a:lnTo>
                                    <a:pt x="300" y="264"/>
                                  </a:lnTo>
                                  <a:lnTo>
                                    <a:pt x="30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" name="Freeform 145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92 w 301"/>
                                <a:gd name="T1" fmla="*/ 185 h 301"/>
                                <a:gd name="T2" fmla="*/ 89 w 301"/>
                                <a:gd name="T3" fmla="*/ 186 h 301"/>
                                <a:gd name="T4" fmla="*/ 93 w 301"/>
                                <a:gd name="T5" fmla="*/ 186 h 301"/>
                                <a:gd name="T6" fmla="*/ 92 w 301"/>
                                <a:gd name="T7" fmla="*/ 185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92" y="185"/>
                                  </a:moveTo>
                                  <a:lnTo>
                                    <a:pt x="89" y="186"/>
                                  </a:lnTo>
                                  <a:lnTo>
                                    <a:pt x="93" y="186"/>
                                  </a:lnTo>
                                  <a:lnTo>
                                    <a:pt x="92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" name="Freeform 145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33 h 301"/>
                                <a:gd name="T2" fmla="*/ 203 w 301"/>
                                <a:gd name="T3" fmla="*/ 133 h 301"/>
                                <a:gd name="T4" fmla="*/ 205 w 301"/>
                                <a:gd name="T5" fmla="*/ 136 h 301"/>
                                <a:gd name="T6" fmla="*/ 203 w 301"/>
                                <a:gd name="T7" fmla="*/ 144 h 301"/>
                                <a:gd name="T8" fmla="*/ 207 w 301"/>
                                <a:gd name="T9" fmla="*/ 144 h 301"/>
                                <a:gd name="T10" fmla="*/ 209 w 301"/>
                                <a:gd name="T11" fmla="*/ 141 h 301"/>
                                <a:gd name="T12" fmla="*/ 300 w 301"/>
                                <a:gd name="T13" fmla="*/ 141 h 301"/>
                                <a:gd name="T14" fmla="*/ 300 w 301"/>
                                <a:gd name="T15" fmla="*/ 133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33"/>
                                  </a:moveTo>
                                  <a:lnTo>
                                    <a:pt x="203" y="133"/>
                                  </a:lnTo>
                                  <a:lnTo>
                                    <a:pt x="205" y="136"/>
                                  </a:lnTo>
                                  <a:lnTo>
                                    <a:pt x="203" y="144"/>
                                  </a:lnTo>
                                  <a:lnTo>
                                    <a:pt x="207" y="144"/>
                                  </a:lnTo>
                                  <a:lnTo>
                                    <a:pt x="209" y="141"/>
                                  </a:lnTo>
                                  <a:lnTo>
                                    <a:pt x="300" y="141"/>
                                  </a:lnTo>
                                  <a:lnTo>
                                    <a:pt x="30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" name="Freeform 145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22 h 301"/>
                                <a:gd name="T2" fmla="*/ 193 w 301"/>
                                <a:gd name="T3" fmla="*/ 122 h 301"/>
                                <a:gd name="T4" fmla="*/ 194 w 301"/>
                                <a:gd name="T5" fmla="*/ 124 h 301"/>
                                <a:gd name="T6" fmla="*/ 195 w 301"/>
                                <a:gd name="T7" fmla="*/ 125 h 301"/>
                                <a:gd name="T8" fmla="*/ 197 w 301"/>
                                <a:gd name="T9" fmla="*/ 129 h 301"/>
                                <a:gd name="T10" fmla="*/ 196 w 301"/>
                                <a:gd name="T11" fmla="*/ 133 h 301"/>
                                <a:gd name="T12" fmla="*/ 196 w 301"/>
                                <a:gd name="T13" fmla="*/ 135 h 301"/>
                                <a:gd name="T14" fmla="*/ 198 w 301"/>
                                <a:gd name="T15" fmla="*/ 138 h 301"/>
                                <a:gd name="T16" fmla="*/ 201 w 301"/>
                                <a:gd name="T17" fmla="*/ 138 h 301"/>
                                <a:gd name="T18" fmla="*/ 201 w 301"/>
                                <a:gd name="T19" fmla="*/ 135 h 301"/>
                                <a:gd name="T20" fmla="*/ 203 w 301"/>
                                <a:gd name="T21" fmla="*/ 133 h 301"/>
                                <a:gd name="T22" fmla="*/ 300 w 301"/>
                                <a:gd name="T23" fmla="*/ 133 h 301"/>
                                <a:gd name="T24" fmla="*/ 300 w 301"/>
                                <a:gd name="T25" fmla="*/ 122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22"/>
                                  </a:moveTo>
                                  <a:lnTo>
                                    <a:pt x="193" y="122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95" y="125"/>
                                  </a:lnTo>
                                  <a:lnTo>
                                    <a:pt x="197" y="129"/>
                                  </a:lnTo>
                                  <a:lnTo>
                                    <a:pt x="196" y="133"/>
                                  </a:lnTo>
                                  <a:lnTo>
                                    <a:pt x="196" y="135"/>
                                  </a:lnTo>
                                  <a:lnTo>
                                    <a:pt x="198" y="138"/>
                                  </a:lnTo>
                                  <a:lnTo>
                                    <a:pt x="201" y="138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203" y="133"/>
                                  </a:lnTo>
                                  <a:lnTo>
                                    <a:pt x="300" y="133"/>
                                  </a:lnTo>
                                  <a:lnTo>
                                    <a:pt x="30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" name="Freeform 145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18 h 301"/>
                                <a:gd name="T2" fmla="*/ 186 w 301"/>
                                <a:gd name="T3" fmla="*/ 118 h 301"/>
                                <a:gd name="T4" fmla="*/ 187 w 301"/>
                                <a:gd name="T5" fmla="*/ 126 h 301"/>
                                <a:gd name="T6" fmla="*/ 188 w 301"/>
                                <a:gd name="T7" fmla="*/ 130 h 301"/>
                                <a:gd name="T8" fmla="*/ 191 w 301"/>
                                <a:gd name="T9" fmla="*/ 133 h 301"/>
                                <a:gd name="T10" fmla="*/ 192 w 301"/>
                                <a:gd name="T11" fmla="*/ 129 h 301"/>
                                <a:gd name="T12" fmla="*/ 192 w 301"/>
                                <a:gd name="T13" fmla="*/ 128 h 301"/>
                                <a:gd name="T14" fmla="*/ 193 w 301"/>
                                <a:gd name="T15" fmla="*/ 122 h 301"/>
                                <a:gd name="T16" fmla="*/ 300 w 301"/>
                                <a:gd name="T17" fmla="*/ 122 h 301"/>
                                <a:gd name="T18" fmla="*/ 300 w 301"/>
                                <a:gd name="T19" fmla="*/ 118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18"/>
                                  </a:moveTo>
                                  <a:lnTo>
                                    <a:pt x="186" y="118"/>
                                  </a:lnTo>
                                  <a:lnTo>
                                    <a:pt x="187" y="126"/>
                                  </a:lnTo>
                                  <a:lnTo>
                                    <a:pt x="188" y="130"/>
                                  </a:lnTo>
                                  <a:lnTo>
                                    <a:pt x="191" y="133"/>
                                  </a:lnTo>
                                  <a:lnTo>
                                    <a:pt x="192" y="129"/>
                                  </a:lnTo>
                                  <a:lnTo>
                                    <a:pt x="192" y="128"/>
                                  </a:lnTo>
                                  <a:lnTo>
                                    <a:pt x="193" y="122"/>
                                  </a:lnTo>
                                  <a:lnTo>
                                    <a:pt x="300" y="122"/>
                                  </a:lnTo>
                                  <a:lnTo>
                                    <a:pt x="300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" name="Freeform 145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14 h 301"/>
                                <a:gd name="T2" fmla="*/ 173 w 301"/>
                                <a:gd name="T3" fmla="*/ 114 h 301"/>
                                <a:gd name="T4" fmla="*/ 177 w 301"/>
                                <a:gd name="T5" fmla="*/ 117 h 301"/>
                                <a:gd name="T6" fmla="*/ 178 w 301"/>
                                <a:gd name="T7" fmla="*/ 124 h 301"/>
                                <a:gd name="T8" fmla="*/ 181 w 301"/>
                                <a:gd name="T9" fmla="*/ 128 h 301"/>
                                <a:gd name="T10" fmla="*/ 183 w 301"/>
                                <a:gd name="T11" fmla="*/ 126 h 301"/>
                                <a:gd name="T12" fmla="*/ 183 w 301"/>
                                <a:gd name="T13" fmla="*/ 124 h 301"/>
                                <a:gd name="T14" fmla="*/ 183 w 301"/>
                                <a:gd name="T15" fmla="*/ 122 h 301"/>
                                <a:gd name="T16" fmla="*/ 183 w 301"/>
                                <a:gd name="T17" fmla="*/ 121 h 301"/>
                                <a:gd name="T18" fmla="*/ 183 w 301"/>
                                <a:gd name="T19" fmla="*/ 119 h 301"/>
                                <a:gd name="T20" fmla="*/ 186 w 301"/>
                                <a:gd name="T21" fmla="*/ 118 h 301"/>
                                <a:gd name="T22" fmla="*/ 300 w 301"/>
                                <a:gd name="T23" fmla="*/ 118 h 301"/>
                                <a:gd name="T24" fmla="*/ 300 w 301"/>
                                <a:gd name="T25" fmla="*/ 114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14"/>
                                  </a:moveTo>
                                  <a:lnTo>
                                    <a:pt x="173" y="114"/>
                                  </a:lnTo>
                                  <a:lnTo>
                                    <a:pt x="177" y="117"/>
                                  </a:lnTo>
                                  <a:lnTo>
                                    <a:pt x="178" y="124"/>
                                  </a:lnTo>
                                  <a:lnTo>
                                    <a:pt x="181" y="128"/>
                                  </a:lnTo>
                                  <a:lnTo>
                                    <a:pt x="183" y="126"/>
                                  </a:lnTo>
                                  <a:lnTo>
                                    <a:pt x="183" y="124"/>
                                  </a:lnTo>
                                  <a:lnTo>
                                    <a:pt x="183" y="122"/>
                                  </a:lnTo>
                                  <a:lnTo>
                                    <a:pt x="183" y="121"/>
                                  </a:lnTo>
                                  <a:lnTo>
                                    <a:pt x="183" y="119"/>
                                  </a:lnTo>
                                  <a:lnTo>
                                    <a:pt x="186" y="118"/>
                                  </a:lnTo>
                                  <a:lnTo>
                                    <a:pt x="300" y="118"/>
                                  </a:lnTo>
                                  <a:lnTo>
                                    <a:pt x="30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" name="Freeform 145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07 h 301"/>
                                <a:gd name="T2" fmla="*/ 161 w 301"/>
                                <a:gd name="T3" fmla="*/ 107 h 301"/>
                                <a:gd name="T4" fmla="*/ 166 w 301"/>
                                <a:gd name="T5" fmla="*/ 115 h 301"/>
                                <a:gd name="T6" fmla="*/ 167 w 301"/>
                                <a:gd name="T7" fmla="*/ 116 h 301"/>
                                <a:gd name="T8" fmla="*/ 169 w 301"/>
                                <a:gd name="T9" fmla="*/ 122 h 301"/>
                                <a:gd name="T10" fmla="*/ 174 w 301"/>
                                <a:gd name="T11" fmla="*/ 122 h 301"/>
                                <a:gd name="T12" fmla="*/ 172 w 301"/>
                                <a:gd name="T13" fmla="*/ 116 h 301"/>
                                <a:gd name="T14" fmla="*/ 172 w 301"/>
                                <a:gd name="T15" fmla="*/ 116 h 301"/>
                                <a:gd name="T16" fmla="*/ 173 w 301"/>
                                <a:gd name="T17" fmla="*/ 114 h 301"/>
                                <a:gd name="T18" fmla="*/ 300 w 301"/>
                                <a:gd name="T19" fmla="*/ 114 h 301"/>
                                <a:gd name="T20" fmla="*/ 300 w 301"/>
                                <a:gd name="T21" fmla="*/ 107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07"/>
                                  </a:moveTo>
                                  <a:lnTo>
                                    <a:pt x="161" y="107"/>
                                  </a:lnTo>
                                  <a:lnTo>
                                    <a:pt x="166" y="115"/>
                                  </a:lnTo>
                                  <a:lnTo>
                                    <a:pt x="167" y="116"/>
                                  </a:lnTo>
                                  <a:lnTo>
                                    <a:pt x="169" y="122"/>
                                  </a:lnTo>
                                  <a:lnTo>
                                    <a:pt x="174" y="122"/>
                                  </a:lnTo>
                                  <a:lnTo>
                                    <a:pt x="172" y="116"/>
                                  </a:lnTo>
                                  <a:lnTo>
                                    <a:pt x="173" y="114"/>
                                  </a:lnTo>
                                  <a:lnTo>
                                    <a:pt x="300" y="114"/>
                                  </a:lnTo>
                                  <a:lnTo>
                                    <a:pt x="30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" name="Freeform 145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161 w 301"/>
                                <a:gd name="T1" fmla="*/ 109 h 301"/>
                                <a:gd name="T2" fmla="*/ 152 w 301"/>
                                <a:gd name="T3" fmla="*/ 109 h 301"/>
                                <a:gd name="T4" fmla="*/ 158 w 301"/>
                                <a:gd name="T5" fmla="*/ 114 h 301"/>
                                <a:gd name="T6" fmla="*/ 159 w 301"/>
                                <a:gd name="T7" fmla="*/ 118 h 301"/>
                                <a:gd name="T8" fmla="*/ 162 w 301"/>
                                <a:gd name="T9" fmla="*/ 121 h 301"/>
                                <a:gd name="T10" fmla="*/ 163 w 301"/>
                                <a:gd name="T11" fmla="*/ 118 h 301"/>
                                <a:gd name="T12" fmla="*/ 163 w 301"/>
                                <a:gd name="T13" fmla="*/ 117 h 301"/>
                                <a:gd name="T14" fmla="*/ 161 w 301"/>
                                <a:gd name="T15" fmla="*/ 109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161" y="109"/>
                                  </a:moveTo>
                                  <a:lnTo>
                                    <a:pt x="152" y="109"/>
                                  </a:lnTo>
                                  <a:lnTo>
                                    <a:pt x="158" y="114"/>
                                  </a:lnTo>
                                  <a:lnTo>
                                    <a:pt x="159" y="118"/>
                                  </a:lnTo>
                                  <a:lnTo>
                                    <a:pt x="162" y="121"/>
                                  </a:lnTo>
                                  <a:lnTo>
                                    <a:pt x="163" y="118"/>
                                  </a:lnTo>
                                  <a:lnTo>
                                    <a:pt x="163" y="117"/>
                                  </a:lnTo>
                                  <a:lnTo>
                                    <a:pt x="161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" name="Freeform 144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152 w 301"/>
                                <a:gd name="T1" fmla="*/ 110 h 301"/>
                                <a:gd name="T2" fmla="*/ 143 w 301"/>
                                <a:gd name="T3" fmla="*/ 110 h 301"/>
                                <a:gd name="T4" fmla="*/ 147 w 301"/>
                                <a:gd name="T5" fmla="*/ 112 h 301"/>
                                <a:gd name="T6" fmla="*/ 149 w 301"/>
                                <a:gd name="T7" fmla="*/ 115 h 301"/>
                                <a:gd name="T8" fmla="*/ 152 w 301"/>
                                <a:gd name="T9" fmla="*/ 116 h 301"/>
                                <a:gd name="T10" fmla="*/ 153 w 301"/>
                                <a:gd name="T11" fmla="*/ 115 h 301"/>
                                <a:gd name="T12" fmla="*/ 153 w 301"/>
                                <a:gd name="T13" fmla="*/ 114 h 301"/>
                                <a:gd name="T14" fmla="*/ 152 w 301"/>
                                <a:gd name="T15" fmla="*/ 110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152" y="110"/>
                                  </a:moveTo>
                                  <a:lnTo>
                                    <a:pt x="143" y="110"/>
                                  </a:lnTo>
                                  <a:lnTo>
                                    <a:pt x="147" y="112"/>
                                  </a:lnTo>
                                  <a:lnTo>
                                    <a:pt x="149" y="115"/>
                                  </a:lnTo>
                                  <a:lnTo>
                                    <a:pt x="152" y="116"/>
                                  </a:lnTo>
                                  <a:lnTo>
                                    <a:pt x="153" y="115"/>
                                  </a:lnTo>
                                  <a:lnTo>
                                    <a:pt x="153" y="114"/>
                                  </a:lnTo>
                                  <a:lnTo>
                                    <a:pt x="152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" name="Freeform 144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07 h 301"/>
                                <a:gd name="T2" fmla="*/ 131 w 301"/>
                                <a:gd name="T3" fmla="*/ 107 h 301"/>
                                <a:gd name="T4" fmla="*/ 133 w 301"/>
                                <a:gd name="T5" fmla="*/ 108 h 301"/>
                                <a:gd name="T6" fmla="*/ 136 w 301"/>
                                <a:gd name="T7" fmla="*/ 110 h 301"/>
                                <a:gd name="T8" fmla="*/ 141 w 301"/>
                                <a:gd name="T9" fmla="*/ 113 h 301"/>
                                <a:gd name="T10" fmla="*/ 144 w 301"/>
                                <a:gd name="T11" fmla="*/ 116 h 301"/>
                                <a:gd name="T12" fmla="*/ 145 w 301"/>
                                <a:gd name="T13" fmla="*/ 115 h 301"/>
                                <a:gd name="T14" fmla="*/ 144 w 301"/>
                                <a:gd name="T15" fmla="*/ 114 h 301"/>
                                <a:gd name="T16" fmla="*/ 144 w 301"/>
                                <a:gd name="T17" fmla="*/ 113 h 301"/>
                                <a:gd name="T18" fmla="*/ 144 w 301"/>
                                <a:gd name="T19" fmla="*/ 112 h 301"/>
                                <a:gd name="T20" fmla="*/ 143 w 301"/>
                                <a:gd name="T21" fmla="*/ 110 h 301"/>
                                <a:gd name="T22" fmla="*/ 143 w 301"/>
                                <a:gd name="T23" fmla="*/ 110 h 301"/>
                                <a:gd name="T24" fmla="*/ 152 w 301"/>
                                <a:gd name="T25" fmla="*/ 110 h 301"/>
                                <a:gd name="T26" fmla="*/ 152 w 301"/>
                                <a:gd name="T27" fmla="*/ 109 h 301"/>
                                <a:gd name="T28" fmla="*/ 161 w 301"/>
                                <a:gd name="T29" fmla="*/ 109 h 301"/>
                                <a:gd name="T30" fmla="*/ 161 w 301"/>
                                <a:gd name="T31" fmla="*/ 107 h 301"/>
                                <a:gd name="T32" fmla="*/ 300 w 301"/>
                                <a:gd name="T33" fmla="*/ 107 h 301"/>
                                <a:gd name="T34" fmla="*/ 300 w 301"/>
                                <a:gd name="T35" fmla="*/ 107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07"/>
                                  </a:moveTo>
                                  <a:lnTo>
                                    <a:pt x="131" y="107"/>
                                  </a:lnTo>
                                  <a:lnTo>
                                    <a:pt x="133" y="108"/>
                                  </a:lnTo>
                                  <a:lnTo>
                                    <a:pt x="136" y="110"/>
                                  </a:lnTo>
                                  <a:lnTo>
                                    <a:pt x="141" y="113"/>
                                  </a:lnTo>
                                  <a:lnTo>
                                    <a:pt x="144" y="116"/>
                                  </a:lnTo>
                                  <a:lnTo>
                                    <a:pt x="145" y="115"/>
                                  </a:lnTo>
                                  <a:lnTo>
                                    <a:pt x="144" y="114"/>
                                  </a:lnTo>
                                  <a:lnTo>
                                    <a:pt x="144" y="113"/>
                                  </a:lnTo>
                                  <a:lnTo>
                                    <a:pt x="144" y="112"/>
                                  </a:lnTo>
                                  <a:lnTo>
                                    <a:pt x="143" y="110"/>
                                  </a:lnTo>
                                  <a:lnTo>
                                    <a:pt x="152" y="110"/>
                                  </a:lnTo>
                                  <a:lnTo>
                                    <a:pt x="152" y="109"/>
                                  </a:lnTo>
                                  <a:lnTo>
                                    <a:pt x="161" y="109"/>
                                  </a:lnTo>
                                  <a:lnTo>
                                    <a:pt x="161" y="107"/>
                                  </a:lnTo>
                                  <a:lnTo>
                                    <a:pt x="30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" name="Freeform 144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71 h 301"/>
                                <a:gd name="T2" fmla="*/ 92 w 301"/>
                                <a:gd name="T3" fmla="*/ 71 h 301"/>
                                <a:gd name="T4" fmla="*/ 109 w 301"/>
                                <a:gd name="T5" fmla="*/ 77 h 301"/>
                                <a:gd name="T6" fmla="*/ 124 w 301"/>
                                <a:gd name="T7" fmla="*/ 94 h 301"/>
                                <a:gd name="T8" fmla="*/ 124 w 301"/>
                                <a:gd name="T9" fmla="*/ 98 h 301"/>
                                <a:gd name="T10" fmla="*/ 126 w 301"/>
                                <a:gd name="T11" fmla="*/ 103 h 301"/>
                                <a:gd name="T12" fmla="*/ 127 w 301"/>
                                <a:gd name="T13" fmla="*/ 105 h 301"/>
                                <a:gd name="T14" fmla="*/ 129 w 301"/>
                                <a:gd name="T15" fmla="*/ 107 h 301"/>
                                <a:gd name="T16" fmla="*/ 131 w 301"/>
                                <a:gd name="T17" fmla="*/ 107 h 301"/>
                                <a:gd name="T18" fmla="*/ 300 w 301"/>
                                <a:gd name="T19" fmla="*/ 107 h 301"/>
                                <a:gd name="T20" fmla="*/ 300 w 301"/>
                                <a:gd name="T21" fmla="*/ 71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71"/>
                                  </a:moveTo>
                                  <a:lnTo>
                                    <a:pt x="92" y="71"/>
                                  </a:lnTo>
                                  <a:lnTo>
                                    <a:pt x="109" y="77"/>
                                  </a:lnTo>
                                  <a:lnTo>
                                    <a:pt x="124" y="94"/>
                                  </a:lnTo>
                                  <a:lnTo>
                                    <a:pt x="124" y="98"/>
                                  </a:lnTo>
                                  <a:lnTo>
                                    <a:pt x="126" y="103"/>
                                  </a:lnTo>
                                  <a:lnTo>
                                    <a:pt x="127" y="105"/>
                                  </a:lnTo>
                                  <a:lnTo>
                                    <a:pt x="129" y="107"/>
                                  </a:lnTo>
                                  <a:lnTo>
                                    <a:pt x="131" y="107"/>
                                  </a:lnTo>
                                  <a:lnTo>
                                    <a:pt x="300" y="107"/>
                                  </a:lnTo>
                                  <a:lnTo>
                                    <a:pt x="30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7" name="Freeform 144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25 h 301"/>
                                <a:gd name="T2" fmla="*/ 16 w 301"/>
                                <a:gd name="T3" fmla="*/ 25 h 301"/>
                                <a:gd name="T4" fmla="*/ 22 w 301"/>
                                <a:gd name="T5" fmla="*/ 30 h 301"/>
                                <a:gd name="T6" fmla="*/ 31 w 301"/>
                                <a:gd name="T7" fmla="*/ 44 h 301"/>
                                <a:gd name="T8" fmla="*/ 72 w 301"/>
                                <a:gd name="T9" fmla="*/ 97 h 301"/>
                                <a:gd name="T10" fmla="*/ 79 w 301"/>
                                <a:gd name="T11" fmla="*/ 99 h 301"/>
                                <a:gd name="T12" fmla="*/ 76 w 301"/>
                                <a:gd name="T13" fmla="*/ 93 h 301"/>
                                <a:gd name="T14" fmla="*/ 66 w 301"/>
                                <a:gd name="T15" fmla="*/ 85 h 301"/>
                                <a:gd name="T16" fmla="*/ 74 w 301"/>
                                <a:gd name="T17" fmla="*/ 76 h 301"/>
                                <a:gd name="T18" fmla="*/ 92 w 301"/>
                                <a:gd name="T19" fmla="*/ 71 h 301"/>
                                <a:gd name="T20" fmla="*/ 300 w 301"/>
                                <a:gd name="T21" fmla="*/ 71 h 301"/>
                                <a:gd name="T22" fmla="*/ 300 w 301"/>
                                <a:gd name="T23" fmla="*/ 25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25"/>
                                  </a:moveTo>
                                  <a:lnTo>
                                    <a:pt x="16" y="2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72" y="97"/>
                                  </a:lnTo>
                                  <a:lnTo>
                                    <a:pt x="79" y="99"/>
                                  </a:lnTo>
                                  <a:lnTo>
                                    <a:pt x="76" y="93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74" y="76"/>
                                  </a:lnTo>
                                  <a:lnTo>
                                    <a:pt x="92" y="71"/>
                                  </a:lnTo>
                                  <a:lnTo>
                                    <a:pt x="300" y="71"/>
                                  </a:lnTo>
                                  <a:lnTo>
                                    <a:pt x="30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" name="Freeform 144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289 w 301"/>
                                <a:gd name="T1" fmla="*/ 0 h 301"/>
                                <a:gd name="T2" fmla="*/ 11 w 301"/>
                                <a:gd name="T3" fmla="*/ 0 h 301"/>
                                <a:gd name="T4" fmla="*/ 0 w 301"/>
                                <a:gd name="T5" fmla="*/ 11 h 301"/>
                                <a:gd name="T6" fmla="*/ 0 w 301"/>
                                <a:gd name="T7" fmla="*/ 34 h 301"/>
                                <a:gd name="T8" fmla="*/ 8 w 301"/>
                                <a:gd name="T9" fmla="*/ 27 h 301"/>
                                <a:gd name="T10" fmla="*/ 16 w 301"/>
                                <a:gd name="T11" fmla="*/ 25 h 301"/>
                                <a:gd name="T12" fmla="*/ 300 w 301"/>
                                <a:gd name="T13" fmla="*/ 25 h 301"/>
                                <a:gd name="T14" fmla="*/ 300 w 301"/>
                                <a:gd name="T15" fmla="*/ 11 h 301"/>
                                <a:gd name="T16" fmla="*/ 289 w 301"/>
                                <a:gd name="T17" fmla="*/ 0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289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300" y="25"/>
                                  </a:lnTo>
                                  <a:lnTo>
                                    <a:pt x="300" y="11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9" name="Group 1439"/>
                        <wpg:cNvGrpSpPr>
                          <a:grpSpLocks/>
                        </wpg:cNvGrpSpPr>
                        <wpg:grpSpPr bwMode="auto">
                          <a:xfrm>
                            <a:off x="91" y="172"/>
                            <a:ext cx="119" cy="69"/>
                            <a:chOff x="91" y="172"/>
                            <a:chExt cx="119" cy="69"/>
                          </a:xfrm>
                        </wpg:grpSpPr>
                        <wps:wsp>
                          <wps:cNvPr id="1490" name="Freeform 1443"/>
                          <wps:cNvSpPr>
                            <a:spLocks/>
                          </wps:cNvSpPr>
                          <wps:spPr bwMode="auto">
                            <a:xfrm>
                              <a:off x="91" y="172"/>
                              <a:ext cx="119" cy="69"/>
                            </a:xfrm>
                            <a:custGeom>
                              <a:avLst/>
                              <a:gdLst>
                                <a:gd name="T0" fmla="+- 0 91 91"/>
                                <a:gd name="T1" fmla="*/ T0 w 119"/>
                                <a:gd name="T2" fmla="+- 0 172 172"/>
                                <a:gd name="T3" fmla="*/ 172 h 69"/>
                                <a:gd name="T4" fmla="+- 0 137 91"/>
                                <a:gd name="T5" fmla="*/ T4 w 119"/>
                                <a:gd name="T6" fmla="+- 0 226 172"/>
                                <a:gd name="T7" fmla="*/ 226 h 69"/>
                                <a:gd name="T8" fmla="+- 0 206 91"/>
                                <a:gd name="T9" fmla="*/ T8 w 119"/>
                                <a:gd name="T10" fmla="+- 0 241 172"/>
                                <a:gd name="T11" fmla="*/ 241 h 69"/>
                                <a:gd name="T12" fmla="+- 0 193 91"/>
                                <a:gd name="T13" fmla="*/ T12 w 119"/>
                                <a:gd name="T14" fmla="+- 0 224 172"/>
                                <a:gd name="T15" fmla="*/ 224 h 69"/>
                                <a:gd name="T16" fmla="+- 0 191 91"/>
                                <a:gd name="T17" fmla="*/ T16 w 119"/>
                                <a:gd name="T18" fmla="+- 0 218 172"/>
                                <a:gd name="T19" fmla="*/ 218 h 69"/>
                                <a:gd name="T20" fmla="+- 0 130 91"/>
                                <a:gd name="T21" fmla="*/ T20 w 119"/>
                                <a:gd name="T22" fmla="+- 0 208 172"/>
                                <a:gd name="T23" fmla="*/ 208 h 69"/>
                                <a:gd name="T24" fmla="+- 0 113 91"/>
                                <a:gd name="T25" fmla="*/ T24 w 119"/>
                                <a:gd name="T26" fmla="+- 0 194 172"/>
                                <a:gd name="T27" fmla="*/ 194 h 69"/>
                                <a:gd name="T28" fmla="+- 0 91 91"/>
                                <a:gd name="T29" fmla="*/ T28 w 119"/>
                                <a:gd name="T30" fmla="+- 0 172 172"/>
                                <a:gd name="T31" fmla="*/ 17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9" h="69">
                                  <a:moveTo>
                                    <a:pt x="0" y="0"/>
                                  </a:moveTo>
                                  <a:lnTo>
                                    <a:pt x="46" y="54"/>
                                  </a:lnTo>
                                  <a:lnTo>
                                    <a:pt x="115" y="69"/>
                                  </a:lnTo>
                                  <a:lnTo>
                                    <a:pt x="102" y="52"/>
                                  </a:lnTo>
                                  <a:lnTo>
                                    <a:pt x="100" y="46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7C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Freeform 1442"/>
                          <wps:cNvSpPr>
                            <a:spLocks/>
                          </wps:cNvSpPr>
                          <wps:spPr bwMode="auto">
                            <a:xfrm>
                              <a:off x="91" y="172"/>
                              <a:ext cx="119" cy="69"/>
                            </a:xfrm>
                            <a:custGeom>
                              <a:avLst/>
                              <a:gdLst>
                                <a:gd name="T0" fmla="+- 0 190 91"/>
                                <a:gd name="T1" fmla="*/ T0 w 119"/>
                                <a:gd name="T2" fmla="+- 0 214 172"/>
                                <a:gd name="T3" fmla="*/ 214 h 69"/>
                                <a:gd name="T4" fmla="+- 0 189 91"/>
                                <a:gd name="T5" fmla="*/ T4 w 119"/>
                                <a:gd name="T6" fmla="+- 0 217 172"/>
                                <a:gd name="T7" fmla="*/ 217 h 69"/>
                                <a:gd name="T8" fmla="+- 0 187 91"/>
                                <a:gd name="T9" fmla="*/ T8 w 119"/>
                                <a:gd name="T10" fmla="+- 0 218 172"/>
                                <a:gd name="T11" fmla="*/ 218 h 69"/>
                                <a:gd name="T12" fmla="+- 0 184 91"/>
                                <a:gd name="T13" fmla="*/ T12 w 119"/>
                                <a:gd name="T14" fmla="+- 0 218 172"/>
                                <a:gd name="T15" fmla="*/ 218 h 69"/>
                                <a:gd name="T16" fmla="+- 0 191 91"/>
                                <a:gd name="T17" fmla="*/ T16 w 119"/>
                                <a:gd name="T18" fmla="+- 0 218 172"/>
                                <a:gd name="T19" fmla="*/ 218 h 69"/>
                                <a:gd name="T20" fmla="+- 0 190 91"/>
                                <a:gd name="T21" fmla="*/ T20 w 119"/>
                                <a:gd name="T22" fmla="+- 0 214 172"/>
                                <a:gd name="T23" fmla="*/ 21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9" h="69">
                                  <a:moveTo>
                                    <a:pt x="99" y="42"/>
                                  </a:moveTo>
                                  <a:lnTo>
                                    <a:pt x="98" y="45"/>
                                  </a:lnTo>
                                  <a:lnTo>
                                    <a:pt x="96" y="46"/>
                                  </a:lnTo>
                                  <a:lnTo>
                                    <a:pt x="93" y="46"/>
                                  </a:lnTo>
                                  <a:lnTo>
                                    <a:pt x="100" y="46"/>
                                  </a:lnTo>
                                  <a:lnTo>
                                    <a:pt x="9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7C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" name="Freeform 1441"/>
                          <wps:cNvSpPr>
                            <a:spLocks/>
                          </wps:cNvSpPr>
                          <wps:spPr bwMode="auto">
                            <a:xfrm>
                              <a:off x="91" y="172"/>
                              <a:ext cx="119" cy="69"/>
                            </a:xfrm>
                            <a:custGeom>
                              <a:avLst/>
                              <a:gdLst>
                                <a:gd name="T0" fmla="+- 0 196 91"/>
                                <a:gd name="T1" fmla="*/ T0 w 119"/>
                                <a:gd name="T2" fmla="+- 0 197 172"/>
                                <a:gd name="T3" fmla="*/ 197 h 69"/>
                                <a:gd name="T4" fmla="+- 0 194 91"/>
                                <a:gd name="T5" fmla="*/ T4 w 119"/>
                                <a:gd name="T6" fmla="+- 0 199 172"/>
                                <a:gd name="T7" fmla="*/ 199 h 69"/>
                                <a:gd name="T8" fmla="+- 0 189 91"/>
                                <a:gd name="T9" fmla="*/ T8 w 119"/>
                                <a:gd name="T10" fmla="+- 0 212 172"/>
                                <a:gd name="T11" fmla="*/ 212 h 69"/>
                                <a:gd name="T12" fmla="+- 0 190 91"/>
                                <a:gd name="T13" fmla="*/ T12 w 119"/>
                                <a:gd name="T14" fmla="+- 0 214 172"/>
                                <a:gd name="T15" fmla="*/ 214 h 69"/>
                                <a:gd name="T16" fmla="+- 0 196 91"/>
                                <a:gd name="T17" fmla="*/ T16 w 119"/>
                                <a:gd name="T18" fmla="+- 0 197 172"/>
                                <a:gd name="T19" fmla="*/ 19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" h="69">
                                  <a:moveTo>
                                    <a:pt x="105" y="25"/>
                                  </a:moveTo>
                                  <a:lnTo>
                                    <a:pt x="103" y="27"/>
                                  </a:lnTo>
                                  <a:lnTo>
                                    <a:pt x="98" y="40"/>
                                  </a:lnTo>
                                  <a:lnTo>
                                    <a:pt x="99" y="42"/>
                                  </a:lnTo>
                                  <a:lnTo>
                                    <a:pt x="10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7C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" name="Freeform 1440"/>
                          <wps:cNvSpPr>
                            <a:spLocks/>
                          </wps:cNvSpPr>
                          <wps:spPr bwMode="auto">
                            <a:xfrm>
                              <a:off x="91" y="172"/>
                              <a:ext cx="119" cy="69"/>
                            </a:xfrm>
                            <a:custGeom>
                              <a:avLst/>
                              <a:gdLst>
                                <a:gd name="T0" fmla="+- 0 209 91"/>
                                <a:gd name="T1" fmla="*/ T0 w 119"/>
                                <a:gd name="T2" fmla="+- 0 180 172"/>
                                <a:gd name="T3" fmla="*/ 180 h 69"/>
                                <a:gd name="T4" fmla="+- 0 198 91"/>
                                <a:gd name="T5" fmla="*/ T4 w 119"/>
                                <a:gd name="T6" fmla="+- 0 190 172"/>
                                <a:gd name="T7" fmla="*/ 190 h 69"/>
                                <a:gd name="T8" fmla="+- 0 196 91"/>
                                <a:gd name="T9" fmla="*/ T8 w 119"/>
                                <a:gd name="T10" fmla="+- 0 197 172"/>
                                <a:gd name="T11" fmla="*/ 197 h 69"/>
                                <a:gd name="T12" fmla="+- 0 209 91"/>
                                <a:gd name="T13" fmla="*/ T12 w 119"/>
                                <a:gd name="T14" fmla="+- 0 180 172"/>
                                <a:gd name="T15" fmla="*/ 18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9" h="69">
                                  <a:moveTo>
                                    <a:pt x="118" y="8"/>
                                  </a:moveTo>
                                  <a:lnTo>
                                    <a:pt x="107" y="18"/>
                                  </a:lnTo>
                                  <a:lnTo>
                                    <a:pt x="105" y="25"/>
                                  </a:lnTo>
                                  <a:lnTo>
                                    <a:pt x="118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7C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4" name="Group 1437"/>
                        <wpg:cNvGrpSpPr>
                          <a:grpSpLocks/>
                        </wpg:cNvGrpSpPr>
                        <wpg:grpSpPr bwMode="auto">
                          <a:xfrm>
                            <a:off x="229" y="215"/>
                            <a:ext cx="18" cy="18"/>
                            <a:chOff x="229" y="215"/>
                            <a:chExt cx="18" cy="18"/>
                          </a:xfrm>
                        </wpg:grpSpPr>
                        <wps:wsp>
                          <wps:cNvPr id="1495" name="Freeform 1438"/>
                          <wps:cNvSpPr>
                            <a:spLocks/>
                          </wps:cNvSpPr>
                          <wps:spPr bwMode="auto">
                            <a:xfrm>
                              <a:off x="229" y="215"/>
                              <a:ext cx="18" cy="18"/>
                            </a:xfrm>
                            <a:custGeom>
                              <a:avLst/>
                              <a:gdLst>
                                <a:gd name="T0" fmla="+- 0 243 229"/>
                                <a:gd name="T1" fmla="*/ T0 w 18"/>
                                <a:gd name="T2" fmla="+- 0 215 215"/>
                                <a:gd name="T3" fmla="*/ 215 h 18"/>
                                <a:gd name="T4" fmla="+- 0 233 229"/>
                                <a:gd name="T5" fmla="*/ T4 w 18"/>
                                <a:gd name="T6" fmla="+- 0 215 215"/>
                                <a:gd name="T7" fmla="*/ 215 h 18"/>
                                <a:gd name="T8" fmla="+- 0 229 229"/>
                                <a:gd name="T9" fmla="*/ T8 w 18"/>
                                <a:gd name="T10" fmla="+- 0 219 215"/>
                                <a:gd name="T11" fmla="*/ 219 h 18"/>
                                <a:gd name="T12" fmla="+- 0 229 229"/>
                                <a:gd name="T13" fmla="*/ T12 w 18"/>
                                <a:gd name="T14" fmla="+- 0 228 215"/>
                                <a:gd name="T15" fmla="*/ 228 h 18"/>
                                <a:gd name="T16" fmla="+- 0 233 229"/>
                                <a:gd name="T17" fmla="*/ T16 w 18"/>
                                <a:gd name="T18" fmla="+- 0 232 215"/>
                                <a:gd name="T19" fmla="*/ 232 h 18"/>
                                <a:gd name="T20" fmla="+- 0 243 229"/>
                                <a:gd name="T21" fmla="*/ T20 w 18"/>
                                <a:gd name="T22" fmla="+- 0 232 215"/>
                                <a:gd name="T23" fmla="*/ 232 h 18"/>
                                <a:gd name="T24" fmla="+- 0 247 229"/>
                                <a:gd name="T25" fmla="*/ T24 w 18"/>
                                <a:gd name="T26" fmla="+- 0 228 215"/>
                                <a:gd name="T27" fmla="*/ 228 h 18"/>
                                <a:gd name="T28" fmla="+- 0 247 229"/>
                                <a:gd name="T29" fmla="*/ T28 w 18"/>
                                <a:gd name="T30" fmla="+- 0 219 215"/>
                                <a:gd name="T31" fmla="*/ 219 h 18"/>
                                <a:gd name="T32" fmla="+- 0 243 229"/>
                                <a:gd name="T33" fmla="*/ T32 w 18"/>
                                <a:gd name="T34" fmla="+- 0 215 215"/>
                                <a:gd name="T35" fmla="*/ 21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571E92" id="Group 1436" o:spid="_x0000_s1026" style="width:15.05pt;height:15.05pt;mso-position-horizontal-relative:char;mso-position-vertical-relative:line" coordsize="301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">
                <v:group id="Group 1444" o:spid="_x0000_s1027" style="position:absolute;width:301;height:301" coordsize="301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Eoc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4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MEocMQAAADdAAAA&#10;DwAAAAAAAAAAAAAAAACqAgAAZHJzL2Rvd25yZXYueG1sUEsFBgAAAAAEAAQA+gAAAJsDAAAAAA==&#10;">
                  <v:shape id="Freeform 1459" o:spid="_x0000_s1028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pztcQA&#10;AADdAAAADwAAAGRycy9kb3ducmV2LnhtbERPTWvCQBC9F/wPywi91Y0SWo2uImKgN6kG2+OQHZNg&#10;djZkV5P467uFgrd5vM9ZbXpTizu1rrKsYDqJQBDnVldcKMhO6dschPPIGmvLpGAgB5v16GWFibYd&#10;f9H96AsRQtglqKD0vkmkdHlJBt3ENsSBu9jWoA+wLaRusQvhppazKHqXBisODSU2tCspvx5vRsEs&#10;ux328meRDvn3Yj49n/aPK2dKvY777RKEp94/xf/uTx3mxx8x/H0TT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6c7XEAAAA3QAAAA8AAAAAAAAAAAAAAAAAmAIAAGRycy9k&#10;b3ducmV2LnhtbFBLBQYAAAAABAAEAPUAAACJAwAAAAA=&#10;" path="m,112l,289r11,11l289,300r11,-11l300,274r-142,l151,264r3,-21l137,231,121,217,106,203,95,188r-2,-2l89,186r-3,-2l71,178,50,173,41,158r5,-11l57,141,45,125,26,116,8,112r-4,l,112xe" fillcolor="#492f92" stroked="f">
                    <v:path arrowok="t" o:connecttype="custom" o:connectlocs="0,112;0,289;11,300;289,300;300,289;300,274;158,274;151,264;154,243;137,231;121,217;106,203;95,188;93,186;89,186;86,184;71,178;50,173;41,158;46,147;57,141;45,125;26,116;8,112;4,112;0,112" o:connectangles="0,0,0,0,0,0,0,0,0,0,0,0,0,0,0,0,0,0,0,0,0,0,0,0,0,0"/>
                  </v:shape>
                  <v:shape id="Freeform 1458" o:spid="_x0000_s1029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bWLsIA&#10;AADdAAAADwAAAGRycy9kb3ducmV2LnhtbERPS4vCMBC+L/gfwgje1lTxWY0iouBtWS3qcWjGtthM&#10;ShO1+us3C4K3+fieM182phR3ql1hWUGvG4EgTq0uOFOQHLbfExDOI2ssLZOCJzlYLlpfc4y1ffAv&#10;3fc+EyGEXYwKcu+rWEqX5mTQdW1FHLiLrQ36AOtM6hofIdyUsh9FI2mw4NCQY0XrnNLr/mYU9JPb&#10;z0aep9tneppOesfD5nXlRKlOu1nNQHhq/Ef8du90mD8YD+H/m3C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NtYuwgAAAN0AAAAPAAAAAAAAAAAAAAAAAJgCAABkcnMvZG93&#10;bnJldi54bWxQSwUGAAAAAAQABAD1AAAAhwMAAAAA&#10;" path="m198,248r-23,14l158,274r142,l300,264r-29,l263,264r-6,-1l237,259r-20,-6l198,248xe" fillcolor="#492f92" stroked="f">
                    <v:path arrowok="t" o:connecttype="custom" o:connectlocs="198,248;175,262;158,274;300,274;300,264;271,264;263,264;257,263;237,259;217,253;198,248" o:connectangles="0,0,0,0,0,0,0,0,0,0,0"/>
                  </v:shape>
                  <v:shape id="Freeform 1457" o:spid="_x0000_s1030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RIWcQA&#10;AADdAAAADwAAAGRycy9kb3ducmV2LnhtbERPS2vCQBC+F/wPywje6kYRq9FVRAz0VqqhehyyYxLM&#10;zobs5mF/fbdQ6G0+vuds94OpREeNKy0rmE0jEMSZ1SXnCtJL8roC4TyyxsoyKXiSg/1u9LLFWNue&#10;P6k7+1yEEHYxKii8r2MpXVaQQTe1NXHg7rYx6ANscqkb7EO4qeQ8ipbSYMmhocCajgVlj3NrFMzT&#10;9uMkb+vkmV3Xq9nX5fT94FSpyXg4bEB4Gvy/+M/9rsP8xdsS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kSFnEAAAA3QAAAA8AAAAAAAAAAAAAAAAAmAIAAGRycy9k&#10;b3ducmV2LnhtbFBLBQYAAAAABAAEAPUAAACJAwAAAAA=&#10;" path="m300,141r-91,l210,143r-2,4l208,153r20,13l240,181r10,16l263,218r10,16l281,252r1,6l271,264r29,l300,141xe" fillcolor="#492f92" stroked="f">
                    <v:path arrowok="t" o:connecttype="custom" o:connectlocs="300,141;209,141;210,143;208,147;208,153;228,166;240,181;250,197;263,218;273,234;281,252;282,258;271,264;300,264;300,141" o:connectangles="0,0,0,0,0,0,0,0,0,0,0,0,0,0,0"/>
                  </v:shape>
                  <v:shape id="Freeform 1456" o:spid="_x0000_s1031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jtwsMA&#10;AADdAAAADwAAAGRycy9kb3ducmV2LnhtbERPS4vCMBC+C/sfwizsTVNl8VFNZVkUvIla3D0OzdiW&#10;NpPSRK3+eiMI3ubje85i2ZlaXKh1pWUFw0EEgjizuuRcQXpY96cgnEfWWFsmBTdysEw+eguMtb3y&#10;ji57n4sQwi5GBYX3TSylywoy6Aa2IQ7cybYGfYBtLnWL1xBuajmKorE0WHJoKLCh34Kyan82Ckbp&#10;ebuS/7P1LfubTYfHw+pecarU12f3MwfhqfNv8cu90WH+92QCz2/CCTJ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6jtwsMAAADdAAAADwAAAAAAAAAAAAAAAACYAgAAZHJzL2Rv&#10;d25yZXYueG1sUEsFBgAAAAAEAAQA9QAAAIgDAAAAAA==&#10;" path="m92,185r-3,1l93,186r-1,-1xe" fillcolor="#492f92" stroked="f">
                    <v:path arrowok="t" o:connecttype="custom" o:connectlocs="92,185;89,186;93,186;92,185" o:connectangles="0,0,0,0"/>
                  </v:shape>
                  <v:shape id="Freeform 1455" o:spid="_x0000_s1032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d5sMYA&#10;AADdAAAADwAAAGRycy9kb3ducmV2LnhtbESPQWvCQBCF7wX/wzIFb3WjiNXUVUQUvIka2h6H7DQJ&#10;ZmdDdtXor3cOQm8zvDfvfTNfdq5WV2pD5dnAcJCAIs69rbgwkJ22H1NQISJbrD2TgTsFWC56b3NM&#10;rb/xga7HWCgJ4ZCigTLGJtU65CU5DAPfEIv251uHUda20LbFm4S7Wo+SZKIdViwNJTa0Lik/Hy/O&#10;wCi77Df6d7a95z+z6fD7tHmcOTOm/96tvkBF6uK/+XW9s4I//hRc+UZG0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d5sMYAAADdAAAADwAAAAAAAAAAAAAAAACYAgAAZHJz&#10;L2Rvd25yZXYueG1sUEsFBgAAAAAEAAQA9QAAAIsDAAAAAA==&#10;" path="m300,133r-97,l205,136r-2,8l207,144r2,-3l300,141r,-8xe" fillcolor="#492f92" stroked="f">
                    <v:path arrowok="t" o:connecttype="custom" o:connectlocs="300,133;203,133;205,136;203,144;207,144;209,141;300,141;300,133" o:connectangles="0,0,0,0,0,0,0,0"/>
                  </v:shape>
                  <v:shape id="Freeform 1454" o:spid="_x0000_s1033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vcK8MA&#10;AADdAAAADwAAAGRycy9kb3ducmV2LnhtbERPTYvCMBC9C/sfwix401QRbbtGWUTBm6hld49DM9sW&#10;m0lpolZ/vREEb/N4nzNfdqYWF2pdZVnBaBiBIM6trrhQkB03gxiE88gaa8uk4EYOlouP3hxTba+8&#10;p8vBFyKEsEtRQel9k0rp8pIMuqFtiAP3b1uDPsC2kLrFawg3tRxH0VQarDg0lNjQqqT8dDgbBePs&#10;vFvLv2Rzy3+TePRzXN9PnCnV/+y+v0B46vxb/HJvdZg/mSXw/Ca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vcK8MAAADdAAAADwAAAAAAAAAAAAAAAACYAgAAZHJzL2Rv&#10;d25yZXYueG1sUEsFBgAAAAAEAAQA9QAAAIgDAAAAAA==&#10;" path="m300,122r-107,l194,124r1,1l197,129r-1,4l196,135r2,3l201,138r,-3l203,133r97,l300,122xe" fillcolor="#492f92" stroked="f">
                    <v:path arrowok="t" o:connecttype="custom" o:connectlocs="300,122;193,122;194,124;195,125;197,129;196,133;196,135;198,138;201,138;201,135;203,133;300,133;300,122" o:connectangles="0,0,0,0,0,0,0,0,0,0,0,0,0"/>
                  </v:shape>
                  <v:shape id="Freeform 1453" o:spid="_x0000_s1034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QFkcYA&#10;AADdAAAADwAAAGRycy9kb3ducmV2LnhtbESPQWvCQBCF70L/wzJCb7pRpCSpq0hR8FaqwfY4ZKdJ&#10;MDsbsqvG/vrOQfA2w3vz3jfL9eBadaU+NJ4NzKYJKOLS24YrA8VxN0lBhYhssfVMBu4UYL16GS0x&#10;t/7GX3Q9xEpJCIccDdQxdrnWoazJYZj6jli0X987jLL2lbY93iTctXqeJG/aYcPSUGNHHzWV58PF&#10;GZgXl8+t/sl29/I7S2en4/bvzIUxr+Nh8w4q0hCf5sf13gr+IhV++UZG0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QFkcYAAADdAAAADwAAAAAAAAAAAAAAAACYAgAAZHJz&#10;L2Rvd25yZXYueG1sUEsFBgAAAAAEAAQA9QAAAIsDAAAAAA==&#10;" path="m300,118r-114,l187,126r1,4l191,133r1,-4l192,128r1,-6l300,122r,-4xe" fillcolor="#492f92" stroked="f">
                    <v:path arrowok="t" o:connecttype="custom" o:connectlocs="300,118;186,118;187,126;188,130;191,133;192,129;192,128;193,122;300,122;300,118" o:connectangles="0,0,0,0,0,0,0,0,0,0"/>
                  </v:shape>
                  <v:shape id="Freeform 1452" o:spid="_x0000_s1035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gCsQA&#10;AADdAAAADwAAAGRycy9kb3ducmV2LnhtbERPTWvCQBC9F/wPywje6iYiJUZXKaLgrTQJrcchO02C&#10;2dmQXU3SX98tFHqbx/uc3WE0rXhQ7xrLCuJlBIK4tLrhSkGRn58TEM4ja2wtk4KJHBz2s6cdptoO&#10;/E6PzFcihLBLUUHtfZdK6cqaDLql7YgD92V7gz7AvpK6xyGEm1auouhFGmw4NNTY0bGm8pbdjYJV&#10;cX87yevmPJWfmyT+yE/fNy6UWszH1y0IT6P/F/+5LzrMXycx/H4TTp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YoArEAAAA3QAAAA8AAAAAAAAAAAAAAAAAmAIAAGRycy9k&#10;b3ducmV2LnhtbFBLBQYAAAAABAAEAPUAAACJAwAAAAA=&#10;" path="m300,114r-127,l177,117r1,7l181,128r2,-2l183,124r,-2l183,121r,-2l186,118r114,l300,114xe" fillcolor="#492f92" stroked="f">
                    <v:path arrowok="t" o:connecttype="custom" o:connectlocs="300,114;173,114;177,117;178,124;181,128;183,126;183,124;183,122;183,121;183,119;186,118;300,118;300,114" o:connectangles="0,0,0,0,0,0,0,0,0,0,0,0,0"/>
                  </v:shape>
                  <v:shape id="Freeform 1451" o:spid="_x0000_s1036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o+fcIA&#10;AADdAAAADwAAAGRycy9kb3ducmV2LnhtbERPTYvCMBC9C/sfwizsTVPLIm3XKLIo7E3UonscmrEt&#10;NpPSRK3+eiMI3ubxPmc6700jLtS52rKC8SgCQVxYXXOpIN+thgkI55E1NpZJwY0czGcfgylm2l55&#10;Q5etL0UIYZehgsr7NpPSFRUZdCPbEgfuaDuDPsCulLrDawg3jYyjaCIN1hwaKmzpt6LitD0bBXF+&#10;Xi/lf7q6FYc0Ge93y/uJc6W+PvvFDwhPvX+LX+4/HeZ/JzE8vw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Cj59wgAAAN0AAAAPAAAAAAAAAAAAAAAAAJgCAABkcnMvZG93&#10;bnJldi54bWxQSwUGAAAAAAQABAD1AAAAhwMAAAAA&#10;" path="m300,107r-139,l166,115r1,1l169,122r5,l172,116r1,-2l300,114r,-7xe" fillcolor="#492f92" stroked="f">
                    <v:path arrowok="t" o:connecttype="custom" o:connectlocs="300,107;161,107;166,115;167,116;169,122;174,122;172,116;172,116;173,114;300,114;300,107" o:connectangles="0,0,0,0,0,0,0,0,0,0,0"/>
                  </v:shape>
                  <v:shape id="Freeform 1450" o:spid="_x0000_s1037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b5sMA&#10;AADdAAAADwAAAGRycy9kb3ducmV2LnhtbERPS4vCMBC+C/sfwix409QHUqtRFlHwJmvLrsehmW2L&#10;zaQ0Uau/3iwI3ubje85y3ZlaXKl1lWUFo2EEgji3uuJCQZbuBjEI55E11pZJwZ0crFcfvSUm2t74&#10;m65HX4gQwi5BBaX3TSKly0sy6Ia2IQ7cn20N+gDbQuoWbyHc1HIcRTNpsOLQUGJDm5Ly8/FiFIyz&#10;y2ErT/PdPf+dx6OfdPs4c6ZU/7P7WoDw1Pm3+OXe6zB/Gk/g/5tw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ab5sMAAADdAAAADwAAAAAAAAAAAAAAAACYAgAAZHJzL2Rv&#10;d25yZXYueG1sUEsFBgAAAAAEAAQA9QAAAIgDAAAAAA==&#10;" path="m161,109r-9,l158,114r1,4l162,121r1,-3l163,117r-2,-8xe" fillcolor="#492f92" stroked="f">
                    <v:path arrowok="t" o:connecttype="custom" o:connectlocs="161,109;152,109;158,114;159,118;162,121;163,118;163,117;161,109" o:connectangles="0,0,0,0,0,0,0,0"/>
                  </v:shape>
                  <v:shape id="Freeform 1449" o:spid="_x0000_s1038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8DksMA&#10;AADdAAAADwAAAGRycy9kb3ducmV2LnhtbERPTWvCQBC9C/0PyxS8mY0iJUldpRQFb0UNtsdhd5oE&#10;s7Mhu2rsr3cLgrd5vM9ZrAbbigv1vnGsYJqkIIi1Mw1XCsrDZpKB8AHZYOuYFNzIw2r5MlpgYdyV&#10;d3TZh0rEEPYFKqhD6Aopva7Jok9cRxy5X9dbDBH2lTQ9XmO4beUsTd+kxYZjQ40dfdakT/uzVTAr&#10;z19r+ZNvbvo7z6bHw/rvxKVS49fh4x1EoCE8xQ/31sT582wO/9/E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8DksMAAADdAAAADwAAAAAAAAAAAAAAAACYAgAAZHJzL2Rv&#10;d25yZXYueG1sUEsFBgAAAAAEAAQA9QAAAIgDAAAAAA==&#10;" path="m152,110r-9,l147,112r2,3l152,116r1,-1l153,114r-1,-4xe" fillcolor="#492f92" stroked="f">
                    <v:path arrowok="t" o:connecttype="custom" o:connectlocs="152,110;143,110;147,112;149,115;152,116;153,115;153,114;152,110" o:connectangles="0,0,0,0,0,0,0,0"/>
                  </v:shape>
                  <v:shape id="Freeform 1448" o:spid="_x0000_s1039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OmCcMA&#10;AADdAAAADwAAAGRycy9kb3ducmV2LnhtbERPTYvCMBC9C/sfwix401RRqdUoiyh4k7Vl1+PQzLbF&#10;ZlKaqNVfbxYEb/N4n7Ncd6YWV2pdZVnBaBiBIM6trrhQkKW7QQzCeWSNtWVScCcH69VHb4mJtjf+&#10;puvRFyKEsEtQQel9k0jp8pIMuqFtiAP3Z1uDPsC2kLrFWwg3tRxH0UwarDg0lNjQpqT8fLwYBePs&#10;ctjK03x3z3/n8egn3T7OnCnV/+y+FiA8df4tfrn3OsyfxFP4/yac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OmCcMAAADdAAAADwAAAAAAAAAAAAAAAACYAgAAZHJzL2Rv&#10;d25yZXYueG1sUEsFBgAAAAAEAAQA9QAAAIgDAAAAAA==&#10;" path="m300,107r-169,l133,108r3,2l141,113r3,3l145,115r-1,-1l144,113r,-1l143,110r9,l152,109r9,l161,107r139,xe" fillcolor="#492f92" stroked="f">
                    <v:path arrowok="t" o:connecttype="custom" o:connectlocs="300,107;131,107;133,108;136,110;141,113;144,116;145,115;144,114;144,113;144,112;143,110;143,110;152,110;152,109;161,109;161,107;300,107;300,107" o:connectangles="0,0,0,0,0,0,0,0,0,0,0,0,0,0,0,0,0,0"/>
                  </v:shape>
                  <v:shape id="Freeform 1447" o:spid="_x0000_s1040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E4fsMA&#10;AADdAAAADwAAAGRycy9kb3ducmV2LnhtbERPTWvCQBC9F/oflil4q5uEEmLqKqUo9CZqUI9DdpoE&#10;s7Mhu2rir3eFQm/zeJ8zXw6mFVfqXWNZQTyNQBCXVjdcKSj26/cMhPPIGlvLpGAkB8vF68scc21v&#10;vKXrzlcihLDLUUHtfZdL6cqaDLqp7YgD92t7gz7AvpK6x1sIN61MoiiVBhsODTV29F1Ted5djIKk&#10;uGxW8jRbj+VxlsWH/ep+5kKpydvw9QnC0+D/xX/uHx3mf2QpPL8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E4fsMAAADdAAAADwAAAAAAAAAAAAAAAACYAgAAZHJzL2Rv&#10;d25yZXYueG1sUEsFBgAAAAAEAAQA9QAAAIgDAAAAAA==&#10;" path="m300,71l92,71r17,6l124,94r,4l126,103r1,2l129,107r2,l300,107r,-36xe" fillcolor="#492f92" stroked="f">
                    <v:path arrowok="t" o:connecttype="custom" o:connectlocs="300,71;92,71;109,77;124,94;124,98;126,103;127,105;129,107;131,107;300,107;300,71" o:connectangles="0,0,0,0,0,0,0,0,0,0,0"/>
                  </v:shape>
                  <v:shape id="Freeform 1446" o:spid="_x0000_s1041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2d5cMA&#10;AADdAAAADwAAAGRycy9kb3ducmV2LnhtbERPTYvCMBC9C/sfwix401QRrdUoiyh4k7Vl1+PQzLbF&#10;ZlKaqNVfbxYEb/N4n7Ncd6YWV2pdZVnBaBiBIM6trrhQkKW7QQzCeWSNtWVScCcH69VHb4mJtjf+&#10;puvRFyKEsEtQQel9k0jp8pIMuqFtiAP3Z1uDPsC2kLrFWwg3tRxH0VQarDg0lNjQpqT8fLwYBePs&#10;ctjK03x3z3/n8egn3T7OnCnV/+y+FiA8df4tfrn3OsyfxDP4/yac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2d5cMAAADdAAAADwAAAAAAAAAAAAAAAACYAgAAZHJzL2Rv&#10;d25yZXYueG1sUEsFBgAAAAAEAAQA9QAAAIgDAAAAAA==&#10;" path="m300,25l16,25r6,5l31,44,72,97r7,2l76,93,66,85r8,-9l92,71r208,l300,25xe" fillcolor="#492f92" stroked="f">
                    <v:path arrowok="t" o:connecttype="custom" o:connectlocs="300,25;16,25;22,30;31,44;72,97;79,99;76,93;66,85;74,76;92,71;300,71;300,25" o:connectangles="0,0,0,0,0,0,0,0,0,0,0,0"/>
                  </v:shape>
                  <v:shape id="Freeform 1445" o:spid="_x0000_s1042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IJl8YA&#10;AADdAAAADwAAAGRycy9kb3ducmV2LnhtbESPQWvCQBCF70L/wzJCb7pRpCSpq0hR8FaqwfY4ZKdJ&#10;MDsbsqvG/vrOQfA2w3vz3jfL9eBadaU+NJ4NzKYJKOLS24YrA8VxN0lBhYhssfVMBu4UYL16GS0x&#10;t/7GX3Q9xEpJCIccDdQxdrnWoazJYZj6jli0X987jLL2lbY93iTctXqeJG/aYcPSUGNHHzWV58PF&#10;GZgXl8+t/sl29/I7S2en4/bvzIUxr+Nh8w4q0hCf5sf13gr+IhVc+UZG0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IJl8YAAADdAAAADwAAAAAAAAAAAAAAAACYAgAAZHJz&#10;L2Rvd25yZXYueG1sUEsFBgAAAAAEAAQA9QAAAIsDAAAAAA==&#10;" path="m289,l11,,,11,,34,8,27r8,-2l300,25r,-14l289,xe" fillcolor="#492f92" stroked="f">
                    <v:path arrowok="t" o:connecttype="custom" o:connectlocs="289,0;11,0;0,11;0,34;8,27;16,25;300,25;300,11;289,0" o:connectangles="0,0,0,0,0,0,0,0,0"/>
                  </v:shape>
                </v:group>
                <v:group id="Group 1439" o:spid="_x0000_s1043" style="position:absolute;left:91;top:172;width:119;height:69" coordorigin="91,172" coordsize="11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xvv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R/T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PxvvcQAAADdAAAA&#10;DwAAAAAAAAAAAAAAAACqAgAAZHJzL2Rvd25yZXYueG1sUEsFBgAAAAAEAAQA+gAAAJsDAAAAAA==&#10;">
                  <v:shape id="Freeform 1443" o:spid="_x0000_s1044" style="position:absolute;left:91;top:172;width:119;height:69;visibility:visible;mso-wrap-style:square;v-text-anchor:top" coordsize="11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DggMQA&#10;AADdAAAADwAAAGRycy9kb3ducmV2LnhtbESPQWvCQBCF7wX/wzJCb3WjlGhTVykFqVR7qNX7kJ0m&#10;wexs2N2a9N87B8HbDO/Ne98s14Nr1YVCbDwbmE4yUMSltw1XBo4/m6cFqJiQLbaeycA/RVivRg9L&#10;LKzv+Zsuh1QpCeFYoIE6pa7QOpY1OYwT3xGL9uuDwyRrqLQN2Eu4a/Usy3LtsGFpqLGj95rK8+HP&#10;GViE3n5yt986nNOw8/np4ytvjXkcD2+voBIN6W6+XW+t4D+/CL98IyPo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A4IDEAAAA3QAAAA8AAAAAAAAAAAAAAAAAmAIAAGRycy9k&#10;b3ducmV2LnhtbFBLBQYAAAAABAAEAPUAAACJAwAAAAA=&#10;" path="m,l46,54r69,15l102,52r-2,-6l39,36,22,22,,xe" fillcolor="#8c7cb9" stroked="f">
                    <v:path arrowok="t" o:connecttype="custom" o:connectlocs="0,172;46,226;115,241;102,224;100,218;39,208;22,194;0,172" o:connectangles="0,0,0,0,0,0,0,0"/>
                  </v:shape>
                  <v:shape id="Freeform 1442" o:spid="_x0000_s1045" style="position:absolute;left:91;top:172;width:119;height:69;visibility:visible;mso-wrap-style:square;v-text-anchor:top" coordsize="11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xFG8EA&#10;AADdAAAADwAAAGRycy9kb3ducmV2LnhtbERPS4vCMBC+L/gfwgh701SRqtUoIiyK7h7Wx31oxrbY&#10;TEqStd1/b4SFvc3H95zlujO1eJDzlWUFo2ECgji3uuJCweX8MZiB8AFZY22ZFPySh/Wq97bETNuW&#10;v+lxCoWIIewzVFCG0GRS+rwkg35oG+LI3awzGCJ0hdQO2xhuajlOklQarDg2lNjQtqT8fvoxCmau&#10;1QduPvcGp9QdbXrdfaW1Uu/9brMAEagL/+I/917H+ZP5CF7fxB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MRRvBAAAA3QAAAA8AAAAAAAAAAAAAAAAAmAIAAGRycy9kb3du&#10;cmV2LnhtbFBLBQYAAAAABAAEAPUAAACGAwAAAAA=&#10;" path="m99,42r-1,3l96,46r-3,l100,46,99,42xe" fillcolor="#8c7cb9" stroked="f">
                    <v:path arrowok="t" o:connecttype="custom" o:connectlocs="99,214;98,217;96,218;93,218;100,218;99,214" o:connectangles="0,0,0,0,0,0"/>
                  </v:shape>
                  <v:shape id="Freeform 1441" o:spid="_x0000_s1046" style="position:absolute;left:91;top:172;width:119;height:69;visibility:visible;mso-wrap-style:square;v-text-anchor:top" coordsize="11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7bbMEA&#10;AADdAAAADwAAAGRycy9kb3ducmV2LnhtbERPTYvCMBC9C/6HMII3TVeW6lajiLCsqHtYV+9DM7Zl&#10;m0lJsrb+eyMI3ubxPmex6kwtruR8ZVnB2zgBQZxbXXGh4PT7OZqB8AFZY22ZFNzIw2rZ7y0w07bl&#10;H7oeQyFiCPsMFZQhNJmUPi/JoB/bhjhyF+sMhghdIbXDNoabWk6SJJUGK44NJTa0KSn/O/4bBTPX&#10;6h03h63BKXV7m56/vtNaqeGgW89BBOrCS/x0b3Wc//4xgcc38QS5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e22zBAAAA3QAAAA8AAAAAAAAAAAAAAAAAmAIAAGRycy9kb3du&#10;cmV2LnhtbFBLBQYAAAAABAAEAPUAAACGAwAAAAA=&#10;" path="m105,25r-2,2l98,40r1,2l105,25xe" fillcolor="#8c7cb9" stroked="f">
                    <v:path arrowok="t" o:connecttype="custom" o:connectlocs="105,197;103,199;98,212;99,214;105,197" o:connectangles="0,0,0,0,0"/>
                  </v:shape>
                  <v:shape id="Freeform 1440" o:spid="_x0000_s1047" style="position:absolute;left:91;top:172;width:119;height:69;visibility:visible;mso-wrap-style:square;v-text-anchor:top" coordsize="11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J+98IA&#10;AADdAAAADwAAAGRycy9kb3ducmV2LnhtbERPS2vCQBC+C/6HZQRvuvFBtNFVpFAqtj1o2/uQHZNg&#10;djbsbk38925B8DYf33PW287U4krOV5YVTMYJCOLc6ooLBT/fb6MlCB+QNdaWScGNPGw3/d4aM21b&#10;PtL1FAoRQ9hnqKAMocmk9HlJBv3YNsSRO1tnMEToCqkdtjHc1HKaJKk0WHFsKLGh15Lyy+nPKFi6&#10;Vh+4+dwbXFD3YdPf96+0Vmo46HYrEIG68BQ/3Hsd589fZvD/TTxB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Un73wgAAAN0AAAAPAAAAAAAAAAAAAAAAAJgCAABkcnMvZG93&#10;bnJldi54bWxQSwUGAAAAAAQABAD1AAAAhwMAAAAA&#10;" path="m118,8l107,18r-2,7l118,8xe" fillcolor="#8c7cb9" stroked="f">
                    <v:path arrowok="t" o:connecttype="custom" o:connectlocs="118,180;107,190;105,197;118,180" o:connectangles="0,0,0,0"/>
                  </v:shape>
                </v:group>
                <v:group id="Group 1437" o:spid="_x0000_s1048" style="position:absolute;left:229;top:215;width:18;height:18" coordorigin="229,215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RW/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yRW/sQAAADdAAAA&#10;DwAAAAAAAAAAAAAAAACqAgAAZHJzL2Rvd25yZXYueG1sUEsFBgAAAAAEAAQA+gAAAJsDAAAAAA==&#10;">
                  <v:shape id="Freeform 1438" o:spid="_x0000_s1049" style="position:absolute;left:229;top:215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sAcUA&#10;AADdAAAADwAAAGRycy9kb3ducmV2LnhtbERPS2vCQBC+F/oflin0Vje1VWJ0FSm0tFgVHwe9Ddlp&#10;EszOhuxU03/fLRS8zcf3nMmsc7U6UxsqzwYeewko4tzbigsD+93rQwoqCLLF2jMZ+KEAs+ntzQQz&#10;6y+8ofNWChVDOGRooBRpMq1DXpLD0PMNceS+fOtQImwLbVu8xHBX636SDLXDimNDiQ29lJSftt/O&#10;wOK44o8DfVYpz5fLYv0m66dUjLm/6+ZjUEKdXMX/7ncb5z+PBvD3TTxBT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9+wBxQAAAN0AAAAPAAAAAAAAAAAAAAAAAJgCAABkcnMv&#10;ZG93bnJldi54bWxQSwUGAAAAAAQABAD1AAAAigMAAAAA&#10;" path="m14,l4,,,4r,9l4,17r10,l18,13r,-9l14,xe" fillcolor="#492f92" stroked="f">
                    <v:path arrowok="t" o:connecttype="custom" o:connectlocs="14,215;4,215;0,219;0,228;4,232;14,232;18,228;18,219;14,215" o:connectangles="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</w:rPr>
        <w:tab/>
      </w:r>
      <w:r>
        <w:rPr>
          <w:rFonts w:ascii="Calibri"/>
          <w:noProof/>
          <w:lang w:val="en-AU" w:eastAsia="en-AU"/>
        </w:rPr>
        <mc:AlternateContent>
          <mc:Choice Requires="wpg">
            <w:drawing>
              <wp:inline distT="0" distB="0" distL="0" distR="0" wp14:anchorId="04059AD4" wp14:editId="20145EEF">
                <wp:extent cx="191135" cy="190500"/>
                <wp:effectExtent l="8255" t="1905" r="635" b="7620"/>
                <wp:docPr id="1448" name="Group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90500"/>
                          <a:chOff x="0" y="0"/>
                          <a:chExt cx="301" cy="300"/>
                        </a:xfrm>
                      </wpg:grpSpPr>
                      <wpg:grpSp>
                        <wpg:cNvPr id="1449" name="Group 1434"/>
                        <wpg:cNvGrpSpPr>
                          <a:grpSpLocks/>
                        </wpg:cNvGrpSpPr>
                        <wpg:grpSpPr bwMode="auto">
                          <a:xfrm>
                            <a:off x="148" y="161"/>
                            <a:ext cx="42" cy="110"/>
                            <a:chOff x="148" y="161"/>
                            <a:chExt cx="42" cy="110"/>
                          </a:xfrm>
                        </wpg:grpSpPr>
                        <wps:wsp>
                          <wps:cNvPr id="1450" name="Freeform 1435"/>
                          <wps:cNvSpPr>
                            <a:spLocks/>
                          </wps:cNvSpPr>
                          <wps:spPr bwMode="auto">
                            <a:xfrm>
                              <a:off x="148" y="161"/>
                              <a:ext cx="42" cy="110"/>
                            </a:xfrm>
                            <a:custGeom>
                              <a:avLst/>
                              <a:gdLst>
                                <a:gd name="T0" fmla="+- 0 186 148"/>
                                <a:gd name="T1" fmla="*/ T0 w 42"/>
                                <a:gd name="T2" fmla="+- 0 161 161"/>
                                <a:gd name="T3" fmla="*/ 161 h 110"/>
                                <a:gd name="T4" fmla="+- 0 152 148"/>
                                <a:gd name="T5" fmla="*/ T4 w 42"/>
                                <a:gd name="T6" fmla="+- 0 224 161"/>
                                <a:gd name="T7" fmla="*/ 224 h 110"/>
                                <a:gd name="T8" fmla="+- 0 148 148"/>
                                <a:gd name="T9" fmla="*/ T8 w 42"/>
                                <a:gd name="T10" fmla="+- 0 267 161"/>
                                <a:gd name="T11" fmla="*/ 267 h 110"/>
                                <a:gd name="T12" fmla="+- 0 148 148"/>
                                <a:gd name="T13" fmla="*/ T12 w 42"/>
                                <a:gd name="T14" fmla="+- 0 271 161"/>
                                <a:gd name="T15" fmla="*/ 271 h 110"/>
                                <a:gd name="T16" fmla="+- 0 149 148"/>
                                <a:gd name="T17" fmla="*/ T16 w 42"/>
                                <a:gd name="T18" fmla="+- 0 271 161"/>
                                <a:gd name="T19" fmla="*/ 271 h 110"/>
                                <a:gd name="T20" fmla="+- 0 149 148"/>
                                <a:gd name="T21" fmla="*/ T20 w 42"/>
                                <a:gd name="T22" fmla="+- 0 267 161"/>
                                <a:gd name="T23" fmla="*/ 267 h 110"/>
                                <a:gd name="T24" fmla="+- 0 153 148"/>
                                <a:gd name="T25" fmla="*/ T24 w 42"/>
                                <a:gd name="T26" fmla="+- 0 250 161"/>
                                <a:gd name="T27" fmla="*/ 250 h 110"/>
                                <a:gd name="T28" fmla="+- 0 154 148"/>
                                <a:gd name="T29" fmla="*/ T28 w 42"/>
                                <a:gd name="T30" fmla="+- 0 247 161"/>
                                <a:gd name="T31" fmla="*/ 247 h 110"/>
                                <a:gd name="T32" fmla="+- 0 159 148"/>
                                <a:gd name="T33" fmla="*/ T32 w 42"/>
                                <a:gd name="T34" fmla="+- 0 228 161"/>
                                <a:gd name="T35" fmla="*/ 228 h 110"/>
                                <a:gd name="T36" fmla="+- 0 165 148"/>
                                <a:gd name="T37" fmla="*/ T36 w 42"/>
                                <a:gd name="T38" fmla="+- 0 209 161"/>
                                <a:gd name="T39" fmla="*/ 209 h 110"/>
                                <a:gd name="T40" fmla="+- 0 175 148"/>
                                <a:gd name="T41" fmla="*/ T40 w 42"/>
                                <a:gd name="T42" fmla="+- 0 193 161"/>
                                <a:gd name="T43" fmla="*/ 193 h 110"/>
                                <a:gd name="T44" fmla="+- 0 181 148"/>
                                <a:gd name="T45" fmla="*/ T44 w 42"/>
                                <a:gd name="T46" fmla="+- 0 187 161"/>
                                <a:gd name="T47" fmla="*/ 187 h 110"/>
                                <a:gd name="T48" fmla="+- 0 190 148"/>
                                <a:gd name="T49" fmla="*/ T48 w 42"/>
                                <a:gd name="T50" fmla="+- 0 182 161"/>
                                <a:gd name="T51" fmla="*/ 182 h 110"/>
                                <a:gd name="T52" fmla="+- 0 189 148"/>
                                <a:gd name="T53" fmla="*/ T52 w 42"/>
                                <a:gd name="T54" fmla="+- 0 175 161"/>
                                <a:gd name="T55" fmla="*/ 175 h 110"/>
                                <a:gd name="T56" fmla="+- 0 188 148"/>
                                <a:gd name="T57" fmla="*/ T56 w 42"/>
                                <a:gd name="T58" fmla="+- 0 168 161"/>
                                <a:gd name="T59" fmla="*/ 168 h 110"/>
                                <a:gd name="T60" fmla="+- 0 186 148"/>
                                <a:gd name="T61" fmla="*/ T60 w 42"/>
                                <a:gd name="T62" fmla="+- 0 161 161"/>
                                <a:gd name="T63" fmla="*/ 161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2" h="110">
                                  <a:moveTo>
                                    <a:pt x="38" y="0"/>
                                  </a:moveTo>
                                  <a:lnTo>
                                    <a:pt x="4" y="63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1" y="110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1" name="Group 1432"/>
                        <wpg:cNvGrpSpPr>
                          <a:grpSpLocks/>
                        </wpg:cNvGrpSpPr>
                        <wpg:grpSpPr bwMode="auto">
                          <a:xfrm>
                            <a:off x="167" y="192"/>
                            <a:ext cx="23" cy="65"/>
                            <a:chOff x="167" y="192"/>
                            <a:chExt cx="23" cy="65"/>
                          </a:xfrm>
                        </wpg:grpSpPr>
                        <wps:wsp>
                          <wps:cNvPr id="1452" name="Freeform 1433"/>
                          <wps:cNvSpPr>
                            <a:spLocks/>
                          </wps:cNvSpPr>
                          <wps:spPr bwMode="auto">
                            <a:xfrm>
                              <a:off x="167" y="192"/>
                              <a:ext cx="23" cy="65"/>
                            </a:xfrm>
                            <a:custGeom>
                              <a:avLst/>
                              <a:gdLst>
                                <a:gd name="T0" fmla="+- 0 190 167"/>
                                <a:gd name="T1" fmla="*/ T0 w 23"/>
                                <a:gd name="T2" fmla="+- 0 192 192"/>
                                <a:gd name="T3" fmla="*/ 192 h 65"/>
                                <a:gd name="T4" fmla="+- 0 179 167"/>
                                <a:gd name="T5" fmla="*/ T4 w 23"/>
                                <a:gd name="T6" fmla="+- 0 200 192"/>
                                <a:gd name="T7" fmla="*/ 200 h 65"/>
                                <a:gd name="T8" fmla="+- 0 172 167"/>
                                <a:gd name="T9" fmla="*/ T8 w 23"/>
                                <a:gd name="T10" fmla="+- 0 211 192"/>
                                <a:gd name="T11" fmla="*/ 211 h 65"/>
                                <a:gd name="T12" fmla="+- 0 167 167"/>
                                <a:gd name="T13" fmla="*/ T12 w 23"/>
                                <a:gd name="T14" fmla="+- 0 235 192"/>
                                <a:gd name="T15" fmla="*/ 235 h 65"/>
                                <a:gd name="T16" fmla="+- 0 168 167"/>
                                <a:gd name="T17" fmla="*/ T16 w 23"/>
                                <a:gd name="T18" fmla="+- 0 246 192"/>
                                <a:gd name="T19" fmla="*/ 246 h 65"/>
                                <a:gd name="T20" fmla="+- 0 169 167"/>
                                <a:gd name="T21" fmla="*/ T20 w 23"/>
                                <a:gd name="T22" fmla="+- 0 256 192"/>
                                <a:gd name="T23" fmla="*/ 256 h 65"/>
                                <a:gd name="T24" fmla="+- 0 174 167"/>
                                <a:gd name="T25" fmla="*/ T24 w 23"/>
                                <a:gd name="T26" fmla="+- 0 244 192"/>
                                <a:gd name="T27" fmla="*/ 244 h 65"/>
                                <a:gd name="T28" fmla="+- 0 179 167"/>
                                <a:gd name="T29" fmla="*/ T28 w 23"/>
                                <a:gd name="T30" fmla="+- 0 237 192"/>
                                <a:gd name="T31" fmla="*/ 237 h 65"/>
                                <a:gd name="T32" fmla="+- 0 185 167"/>
                                <a:gd name="T33" fmla="*/ T32 w 23"/>
                                <a:gd name="T34" fmla="+- 0 224 192"/>
                                <a:gd name="T35" fmla="*/ 224 h 65"/>
                                <a:gd name="T36" fmla="+- 0 186 167"/>
                                <a:gd name="T37" fmla="*/ T36 w 23"/>
                                <a:gd name="T38" fmla="+- 0 219 192"/>
                                <a:gd name="T39" fmla="*/ 219 h 65"/>
                                <a:gd name="T40" fmla="+- 0 188 167"/>
                                <a:gd name="T41" fmla="*/ T40 w 23"/>
                                <a:gd name="T42" fmla="+- 0 211 192"/>
                                <a:gd name="T43" fmla="*/ 211 h 65"/>
                                <a:gd name="T44" fmla="+- 0 190 167"/>
                                <a:gd name="T45" fmla="*/ T44 w 23"/>
                                <a:gd name="T46" fmla="+- 0 201 192"/>
                                <a:gd name="T47" fmla="*/ 201 h 65"/>
                                <a:gd name="T48" fmla="+- 0 190 167"/>
                                <a:gd name="T49" fmla="*/ T48 w 23"/>
                                <a:gd name="T50" fmla="+- 0 192 192"/>
                                <a:gd name="T51" fmla="*/ 192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3" h="65">
                                  <a:moveTo>
                                    <a:pt x="23" y="0"/>
                                  </a:moveTo>
                                  <a:lnTo>
                                    <a:pt x="12" y="8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3" name="Group 1430"/>
                        <wpg:cNvGrpSpPr>
                          <a:grpSpLocks/>
                        </wpg:cNvGrpSpPr>
                        <wpg:grpSpPr bwMode="auto">
                          <a:xfrm>
                            <a:off x="87" y="175"/>
                            <a:ext cx="9" cy="70"/>
                            <a:chOff x="87" y="175"/>
                            <a:chExt cx="9" cy="70"/>
                          </a:xfrm>
                        </wpg:grpSpPr>
                        <wps:wsp>
                          <wps:cNvPr id="1454" name="Freeform 1431"/>
                          <wps:cNvSpPr>
                            <a:spLocks/>
                          </wps:cNvSpPr>
                          <wps:spPr bwMode="auto">
                            <a:xfrm>
                              <a:off x="87" y="175"/>
                              <a:ext cx="9" cy="70"/>
                            </a:xfrm>
                            <a:custGeom>
                              <a:avLst/>
                              <a:gdLst>
                                <a:gd name="T0" fmla="+- 0 94 87"/>
                                <a:gd name="T1" fmla="*/ T0 w 9"/>
                                <a:gd name="T2" fmla="+- 0 175 175"/>
                                <a:gd name="T3" fmla="*/ 175 h 70"/>
                                <a:gd name="T4" fmla="+- 0 89 87"/>
                                <a:gd name="T5" fmla="*/ T4 w 9"/>
                                <a:gd name="T6" fmla="+- 0 191 175"/>
                                <a:gd name="T7" fmla="*/ 191 h 70"/>
                                <a:gd name="T8" fmla="+- 0 88 87"/>
                                <a:gd name="T9" fmla="*/ T8 w 9"/>
                                <a:gd name="T10" fmla="+- 0 206 175"/>
                                <a:gd name="T11" fmla="*/ 206 h 70"/>
                                <a:gd name="T12" fmla="+- 0 87 87"/>
                                <a:gd name="T13" fmla="*/ T12 w 9"/>
                                <a:gd name="T14" fmla="+- 0 227 175"/>
                                <a:gd name="T15" fmla="*/ 227 h 70"/>
                                <a:gd name="T16" fmla="+- 0 91 87"/>
                                <a:gd name="T17" fmla="*/ T16 w 9"/>
                                <a:gd name="T18" fmla="+- 0 245 175"/>
                                <a:gd name="T19" fmla="*/ 245 h 70"/>
                                <a:gd name="T20" fmla="+- 0 91 87"/>
                                <a:gd name="T21" fmla="*/ T20 w 9"/>
                                <a:gd name="T22" fmla="+- 0 225 175"/>
                                <a:gd name="T23" fmla="*/ 225 h 70"/>
                                <a:gd name="T24" fmla="+- 0 94 87"/>
                                <a:gd name="T25" fmla="*/ T24 w 9"/>
                                <a:gd name="T26" fmla="+- 0 203 175"/>
                                <a:gd name="T27" fmla="*/ 203 h 70"/>
                                <a:gd name="T28" fmla="+- 0 95 87"/>
                                <a:gd name="T29" fmla="*/ T28 w 9"/>
                                <a:gd name="T30" fmla="+- 0 185 175"/>
                                <a:gd name="T31" fmla="*/ 185 h 70"/>
                                <a:gd name="T32" fmla="+- 0 94 87"/>
                                <a:gd name="T33" fmla="*/ T32 w 9"/>
                                <a:gd name="T34" fmla="+- 0 175 175"/>
                                <a:gd name="T35" fmla="*/ 175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" h="70">
                                  <a:moveTo>
                                    <a:pt x="7" y="0"/>
                                  </a:moveTo>
                                  <a:lnTo>
                                    <a:pt x="2" y="16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5" name="Group 141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1" cy="300"/>
                            <a:chOff x="0" y="0"/>
                            <a:chExt cx="301" cy="300"/>
                          </a:xfrm>
                        </wpg:grpSpPr>
                        <wps:wsp>
                          <wps:cNvPr id="1456" name="Freeform 142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289 w 301"/>
                                <a:gd name="T1" fmla="*/ 0 h 300"/>
                                <a:gd name="T2" fmla="*/ 11 w 301"/>
                                <a:gd name="T3" fmla="*/ 0 h 300"/>
                                <a:gd name="T4" fmla="*/ 0 w 301"/>
                                <a:gd name="T5" fmla="*/ 12 h 300"/>
                                <a:gd name="T6" fmla="*/ 0 w 301"/>
                                <a:gd name="T7" fmla="*/ 290 h 300"/>
                                <a:gd name="T8" fmla="*/ 11 w 301"/>
                                <a:gd name="T9" fmla="*/ 300 h 300"/>
                                <a:gd name="T10" fmla="*/ 111 w 301"/>
                                <a:gd name="T11" fmla="*/ 300 h 300"/>
                                <a:gd name="T12" fmla="*/ 100 w 301"/>
                                <a:gd name="T13" fmla="*/ 286 h 300"/>
                                <a:gd name="T14" fmla="*/ 90 w 301"/>
                                <a:gd name="T15" fmla="*/ 268 h 300"/>
                                <a:gd name="T16" fmla="*/ 83 w 301"/>
                                <a:gd name="T17" fmla="*/ 248 h 300"/>
                                <a:gd name="T18" fmla="*/ 80 w 301"/>
                                <a:gd name="T19" fmla="*/ 228 h 300"/>
                                <a:gd name="T20" fmla="*/ 80 w 301"/>
                                <a:gd name="T21" fmla="*/ 208 h 300"/>
                                <a:gd name="T22" fmla="*/ 85 w 301"/>
                                <a:gd name="T23" fmla="*/ 182 h 300"/>
                                <a:gd name="T24" fmla="*/ 90 w 301"/>
                                <a:gd name="T25" fmla="*/ 166 h 300"/>
                                <a:gd name="T26" fmla="*/ 91 w 301"/>
                                <a:gd name="T27" fmla="*/ 164 h 300"/>
                                <a:gd name="T28" fmla="*/ 85 w 301"/>
                                <a:gd name="T29" fmla="*/ 146 h 300"/>
                                <a:gd name="T30" fmla="*/ 74 w 301"/>
                                <a:gd name="T31" fmla="*/ 128 h 300"/>
                                <a:gd name="T32" fmla="*/ 69 w 301"/>
                                <a:gd name="T33" fmla="*/ 122 h 300"/>
                                <a:gd name="T34" fmla="*/ 67 w 301"/>
                                <a:gd name="T35" fmla="*/ 120 h 300"/>
                                <a:gd name="T36" fmla="*/ 66 w 301"/>
                                <a:gd name="T37" fmla="*/ 120 h 300"/>
                                <a:gd name="T38" fmla="*/ 51 w 301"/>
                                <a:gd name="T39" fmla="*/ 118 h 300"/>
                                <a:gd name="T40" fmla="*/ 40 w 301"/>
                                <a:gd name="T41" fmla="*/ 112 h 300"/>
                                <a:gd name="T42" fmla="*/ 34 w 301"/>
                                <a:gd name="T43" fmla="*/ 106 h 300"/>
                                <a:gd name="T44" fmla="*/ 20 w 301"/>
                                <a:gd name="T45" fmla="*/ 88 h 300"/>
                                <a:gd name="T46" fmla="*/ 14 w 301"/>
                                <a:gd name="T47" fmla="*/ 74 h 300"/>
                                <a:gd name="T48" fmla="*/ 28 w 301"/>
                                <a:gd name="T49" fmla="*/ 70 h 300"/>
                                <a:gd name="T50" fmla="*/ 94 w 301"/>
                                <a:gd name="T51" fmla="*/ 70 h 300"/>
                                <a:gd name="T52" fmla="*/ 95 w 301"/>
                                <a:gd name="T53" fmla="*/ 68 h 300"/>
                                <a:gd name="T54" fmla="*/ 99 w 301"/>
                                <a:gd name="T55" fmla="*/ 56 h 300"/>
                                <a:gd name="T56" fmla="*/ 144 w 301"/>
                                <a:gd name="T57" fmla="*/ 56 h 300"/>
                                <a:gd name="T58" fmla="*/ 144 w 301"/>
                                <a:gd name="T59" fmla="*/ 52 h 300"/>
                                <a:gd name="T60" fmla="*/ 144 w 301"/>
                                <a:gd name="T61" fmla="*/ 50 h 300"/>
                                <a:gd name="T62" fmla="*/ 150 w 301"/>
                                <a:gd name="T63" fmla="*/ 34 h 300"/>
                                <a:gd name="T64" fmla="*/ 157 w 301"/>
                                <a:gd name="T65" fmla="*/ 28 h 300"/>
                                <a:gd name="T66" fmla="*/ 165 w 301"/>
                                <a:gd name="T67" fmla="*/ 22 h 300"/>
                                <a:gd name="T68" fmla="*/ 168 w 301"/>
                                <a:gd name="T69" fmla="*/ 22 h 300"/>
                                <a:gd name="T70" fmla="*/ 174 w 301"/>
                                <a:gd name="T71" fmla="*/ 18 h 300"/>
                                <a:gd name="T72" fmla="*/ 178 w 301"/>
                                <a:gd name="T73" fmla="*/ 16 h 300"/>
                                <a:gd name="T74" fmla="*/ 184 w 301"/>
                                <a:gd name="T75" fmla="*/ 14 h 300"/>
                                <a:gd name="T76" fmla="*/ 186 w 301"/>
                                <a:gd name="T77" fmla="*/ 12 h 300"/>
                                <a:gd name="T78" fmla="*/ 188 w 301"/>
                                <a:gd name="T79" fmla="*/ 12 h 300"/>
                                <a:gd name="T80" fmla="*/ 195 w 301"/>
                                <a:gd name="T81" fmla="*/ 10 h 300"/>
                                <a:gd name="T82" fmla="*/ 299 w 301"/>
                                <a:gd name="T83" fmla="*/ 10 h 300"/>
                                <a:gd name="T84" fmla="*/ 289 w 301"/>
                                <a:gd name="T85" fmla="*/ 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289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" y="300"/>
                                  </a:lnTo>
                                  <a:lnTo>
                                    <a:pt x="111" y="300"/>
                                  </a:lnTo>
                                  <a:lnTo>
                                    <a:pt x="100" y="286"/>
                                  </a:lnTo>
                                  <a:lnTo>
                                    <a:pt x="90" y="268"/>
                                  </a:lnTo>
                                  <a:lnTo>
                                    <a:pt x="83" y="248"/>
                                  </a:lnTo>
                                  <a:lnTo>
                                    <a:pt x="80" y="228"/>
                                  </a:lnTo>
                                  <a:lnTo>
                                    <a:pt x="80" y="208"/>
                                  </a:lnTo>
                                  <a:lnTo>
                                    <a:pt x="85" y="182"/>
                                  </a:lnTo>
                                  <a:lnTo>
                                    <a:pt x="90" y="166"/>
                                  </a:lnTo>
                                  <a:lnTo>
                                    <a:pt x="91" y="164"/>
                                  </a:lnTo>
                                  <a:lnTo>
                                    <a:pt x="85" y="146"/>
                                  </a:lnTo>
                                  <a:lnTo>
                                    <a:pt x="74" y="128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67" y="120"/>
                                  </a:lnTo>
                                  <a:lnTo>
                                    <a:pt x="66" y="120"/>
                                  </a:lnTo>
                                  <a:lnTo>
                                    <a:pt x="51" y="118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34" y="106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28" y="70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99" y="56"/>
                                  </a:lnTo>
                                  <a:lnTo>
                                    <a:pt x="144" y="56"/>
                                  </a:lnTo>
                                  <a:lnTo>
                                    <a:pt x="144" y="52"/>
                                  </a:lnTo>
                                  <a:lnTo>
                                    <a:pt x="144" y="50"/>
                                  </a:lnTo>
                                  <a:lnTo>
                                    <a:pt x="150" y="34"/>
                                  </a:lnTo>
                                  <a:lnTo>
                                    <a:pt x="157" y="28"/>
                                  </a:lnTo>
                                  <a:lnTo>
                                    <a:pt x="165" y="22"/>
                                  </a:lnTo>
                                  <a:lnTo>
                                    <a:pt x="168" y="22"/>
                                  </a:lnTo>
                                  <a:lnTo>
                                    <a:pt x="174" y="18"/>
                                  </a:lnTo>
                                  <a:lnTo>
                                    <a:pt x="178" y="16"/>
                                  </a:lnTo>
                                  <a:lnTo>
                                    <a:pt x="184" y="14"/>
                                  </a:lnTo>
                                  <a:lnTo>
                                    <a:pt x="186" y="12"/>
                                  </a:lnTo>
                                  <a:lnTo>
                                    <a:pt x="188" y="12"/>
                                  </a:lnTo>
                                  <a:lnTo>
                                    <a:pt x="195" y="10"/>
                                  </a:lnTo>
                                  <a:lnTo>
                                    <a:pt x="299" y="10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" name="Freeform 142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222 w 301"/>
                                <a:gd name="T1" fmla="*/ 172 h 300"/>
                                <a:gd name="T2" fmla="*/ 214 w 301"/>
                                <a:gd name="T3" fmla="*/ 178 h 300"/>
                                <a:gd name="T4" fmla="*/ 206 w 301"/>
                                <a:gd name="T5" fmla="*/ 182 h 300"/>
                                <a:gd name="T6" fmla="*/ 199 w 301"/>
                                <a:gd name="T7" fmla="*/ 186 h 300"/>
                                <a:gd name="T8" fmla="*/ 199 w 301"/>
                                <a:gd name="T9" fmla="*/ 206 h 300"/>
                                <a:gd name="T10" fmla="*/ 196 w 301"/>
                                <a:gd name="T11" fmla="*/ 226 h 300"/>
                                <a:gd name="T12" fmla="*/ 190 w 301"/>
                                <a:gd name="T13" fmla="*/ 244 h 300"/>
                                <a:gd name="T14" fmla="*/ 185 w 301"/>
                                <a:gd name="T15" fmla="*/ 264 h 300"/>
                                <a:gd name="T16" fmla="*/ 178 w 301"/>
                                <a:gd name="T17" fmla="*/ 282 h 300"/>
                                <a:gd name="T18" fmla="*/ 167 w 301"/>
                                <a:gd name="T19" fmla="*/ 300 h 300"/>
                                <a:gd name="T20" fmla="*/ 289 w 301"/>
                                <a:gd name="T21" fmla="*/ 300 h 300"/>
                                <a:gd name="T22" fmla="*/ 300 w 301"/>
                                <a:gd name="T23" fmla="*/ 290 h 300"/>
                                <a:gd name="T24" fmla="*/ 300 w 301"/>
                                <a:gd name="T25" fmla="*/ 180 h 300"/>
                                <a:gd name="T26" fmla="*/ 242 w 301"/>
                                <a:gd name="T27" fmla="*/ 180 h 300"/>
                                <a:gd name="T28" fmla="*/ 233 w 301"/>
                                <a:gd name="T29" fmla="*/ 178 h 300"/>
                                <a:gd name="T30" fmla="*/ 228 w 301"/>
                                <a:gd name="T31" fmla="*/ 178 h 300"/>
                                <a:gd name="T32" fmla="*/ 224 w 301"/>
                                <a:gd name="T33" fmla="*/ 176 h 300"/>
                                <a:gd name="T34" fmla="*/ 222 w 301"/>
                                <a:gd name="T35" fmla="*/ 172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222" y="172"/>
                                  </a:moveTo>
                                  <a:lnTo>
                                    <a:pt x="214" y="178"/>
                                  </a:lnTo>
                                  <a:lnTo>
                                    <a:pt x="206" y="182"/>
                                  </a:lnTo>
                                  <a:lnTo>
                                    <a:pt x="199" y="186"/>
                                  </a:lnTo>
                                  <a:lnTo>
                                    <a:pt x="199" y="206"/>
                                  </a:lnTo>
                                  <a:lnTo>
                                    <a:pt x="196" y="226"/>
                                  </a:lnTo>
                                  <a:lnTo>
                                    <a:pt x="190" y="24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78" y="282"/>
                                  </a:lnTo>
                                  <a:lnTo>
                                    <a:pt x="167" y="300"/>
                                  </a:lnTo>
                                  <a:lnTo>
                                    <a:pt x="289" y="300"/>
                                  </a:lnTo>
                                  <a:lnTo>
                                    <a:pt x="300" y="29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42" y="180"/>
                                  </a:lnTo>
                                  <a:lnTo>
                                    <a:pt x="233" y="178"/>
                                  </a:lnTo>
                                  <a:lnTo>
                                    <a:pt x="228" y="178"/>
                                  </a:lnTo>
                                  <a:lnTo>
                                    <a:pt x="224" y="176"/>
                                  </a:lnTo>
                                  <a:lnTo>
                                    <a:pt x="222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" name="Freeform 142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11 w 301"/>
                                <a:gd name="T1" fmla="*/ 274 h 300"/>
                                <a:gd name="T2" fmla="*/ 113 w 301"/>
                                <a:gd name="T3" fmla="*/ 276 h 300"/>
                                <a:gd name="T4" fmla="*/ 111 w 301"/>
                                <a:gd name="T5" fmla="*/ 274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11" y="274"/>
                                  </a:moveTo>
                                  <a:lnTo>
                                    <a:pt x="113" y="276"/>
                                  </a:lnTo>
                                  <a:lnTo>
                                    <a:pt x="111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" name="Freeform 142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44 w 301"/>
                                <a:gd name="T1" fmla="*/ 56 h 300"/>
                                <a:gd name="T2" fmla="*/ 99 w 301"/>
                                <a:gd name="T3" fmla="*/ 56 h 300"/>
                                <a:gd name="T4" fmla="*/ 106 w 301"/>
                                <a:gd name="T5" fmla="*/ 62 h 300"/>
                                <a:gd name="T6" fmla="*/ 108 w 301"/>
                                <a:gd name="T7" fmla="*/ 64 h 300"/>
                                <a:gd name="T8" fmla="*/ 110 w 301"/>
                                <a:gd name="T9" fmla="*/ 66 h 300"/>
                                <a:gd name="T10" fmla="*/ 118 w 301"/>
                                <a:gd name="T11" fmla="*/ 76 h 300"/>
                                <a:gd name="T12" fmla="*/ 122 w 301"/>
                                <a:gd name="T13" fmla="*/ 86 h 300"/>
                                <a:gd name="T14" fmla="*/ 123 w 301"/>
                                <a:gd name="T15" fmla="*/ 104 h 300"/>
                                <a:gd name="T16" fmla="*/ 124 w 301"/>
                                <a:gd name="T17" fmla="*/ 110 h 300"/>
                                <a:gd name="T18" fmla="*/ 123 w 301"/>
                                <a:gd name="T19" fmla="*/ 124 h 300"/>
                                <a:gd name="T20" fmla="*/ 111 w 301"/>
                                <a:gd name="T21" fmla="*/ 126 h 300"/>
                                <a:gd name="T22" fmla="*/ 110 w 301"/>
                                <a:gd name="T23" fmla="*/ 136 h 300"/>
                                <a:gd name="T24" fmla="*/ 109 w 301"/>
                                <a:gd name="T25" fmla="*/ 146 h 300"/>
                                <a:gd name="T26" fmla="*/ 105 w 301"/>
                                <a:gd name="T27" fmla="*/ 154 h 300"/>
                                <a:gd name="T28" fmla="*/ 104 w 301"/>
                                <a:gd name="T29" fmla="*/ 158 h 300"/>
                                <a:gd name="T30" fmla="*/ 102 w 301"/>
                                <a:gd name="T31" fmla="*/ 160 h 300"/>
                                <a:gd name="T32" fmla="*/ 101 w 301"/>
                                <a:gd name="T33" fmla="*/ 162 h 300"/>
                                <a:gd name="T34" fmla="*/ 100 w 301"/>
                                <a:gd name="T35" fmla="*/ 164 h 300"/>
                                <a:gd name="T36" fmla="*/ 102 w 301"/>
                                <a:gd name="T37" fmla="*/ 172 h 300"/>
                                <a:gd name="T38" fmla="*/ 105 w 301"/>
                                <a:gd name="T39" fmla="*/ 186 h 300"/>
                                <a:gd name="T40" fmla="*/ 104 w 301"/>
                                <a:gd name="T41" fmla="*/ 196 h 300"/>
                                <a:gd name="T42" fmla="*/ 104 w 301"/>
                                <a:gd name="T43" fmla="*/ 206 h 300"/>
                                <a:gd name="T44" fmla="*/ 103 w 301"/>
                                <a:gd name="T45" fmla="*/ 210 h 300"/>
                                <a:gd name="T46" fmla="*/ 102 w 301"/>
                                <a:gd name="T47" fmla="*/ 224 h 300"/>
                                <a:gd name="T48" fmla="*/ 100 w 301"/>
                                <a:gd name="T49" fmla="*/ 232 h 300"/>
                                <a:gd name="T50" fmla="*/ 102 w 301"/>
                                <a:gd name="T51" fmla="*/ 246 h 300"/>
                                <a:gd name="T52" fmla="*/ 106 w 301"/>
                                <a:gd name="T53" fmla="*/ 252 h 300"/>
                                <a:gd name="T54" fmla="*/ 109 w 301"/>
                                <a:gd name="T55" fmla="*/ 264 h 300"/>
                                <a:gd name="T56" fmla="*/ 109 w 301"/>
                                <a:gd name="T57" fmla="*/ 270 h 300"/>
                                <a:gd name="T58" fmla="*/ 111 w 301"/>
                                <a:gd name="T59" fmla="*/ 274 h 300"/>
                                <a:gd name="T60" fmla="*/ 112 w 301"/>
                                <a:gd name="T61" fmla="*/ 266 h 300"/>
                                <a:gd name="T62" fmla="*/ 112 w 301"/>
                                <a:gd name="T63" fmla="*/ 264 h 300"/>
                                <a:gd name="T64" fmla="*/ 113 w 301"/>
                                <a:gd name="T65" fmla="*/ 244 h 300"/>
                                <a:gd name="T66" fmla="*/ 118 w 301"/>
                                <a:gd name="T67" fmla="*/ 224 h 300"/>
                                <a:gd name="T68" fmla="*/ 125 w 301"/>
                                <a:gd name="T69" fmla="*/ 208 h 300"/>
                                <a:gd name="T70" fmla="*/ 131 w 301"/>
                                <a:gd name="T71" fmla="*/ 200 h 300"/>
                                <a:gd name="T72" fmla="*/ 140 w 301"/>
                                <a:gd name="T73" fmla="*/ 182 h 300"/>
                                <a:gd name="T74" fmla="*/ 136 w 301"/>
                                <a:gd name="T75" fmla="*/ 178 h 300"/>
                                <a:gd name="T76" fmla="*/ 133 w 301"/>
                                <a:gd name="T77" fmla="*/ 160 h 300"/>
                                <a:gd name="T78" fmla="*/ 134 w 301"/>
                                <a:gd name="T79" fmla="*/ 150 h 300"/>
                                <a:gd name="T80" fmla="*/ 141 w 301"/>
                                <a:gd name="T81" fmla="*/ 136 h 300"/>
                                <a:gd name="T82" fmla="*/ 148 w 301"/>
                                <a:gd name="T83" fmla="*/ 128 h 300"/>
                                <a:gd name="T84" fmla="*/ 145 w 301"/>
                                <a:gd name="T85" fmla="*/ 126 h 300"/>
                                <a:gd name="T86" fmla="*/ 140 w 301"/>
                                <a:gd name="T87" fmla="*/ 122 h 300"/>
                                <a:gd name="T88" fmla="*/ 145 w 301"/>
                                <a:gd name="T89" fmla="*/ 118 h 300"/>
                                <a:gd name="T90" fmla="*/ 156 w 301"/>
                                <a:gd name="T91" fmla="*/ 118 h 300"/>
                                <a:gd name="T92" fmla="*/ 149 w 301"/>
                                <a:gd name="T93" fmla="*/ 106 h 300"/>
                                <a:gd name="T94" fmla="*/ 146 w 301"/>
                                <a:gd name="T95" fmla="*/ 90 h 300"/>
                                <a:gd name="T96" fmla="*/ 145 w 301"/>
                                <a:gd name="T97" fmla="*/ 86 h 300"/>
                                <a:gd name="T98" fmla="*/ 145 w 301"/>
                                <a:gd name="T99" fmla="*/ 82 h 300"/>
                                <a:gd name="T100" fmla="*/ 146 w 301"/>
                                <a:gd name="T101" fmla="*/ 74 h 300"/>
                                <a:gd name="T102" fmla="*/ 148 w 301"/>
                                <a:gd name="T103" fmla="*/ 70 h 300"/>
                                <a:gd name="T104" fmla="*/ 147 w 301"/>
                                <a:gd name="T105" fmla="*/ 64 h 300"/>
                                <a:gd name="T106" fmla="*/ 147 w 301"/>
                                <a:gd name="T107" fmla="*/ 62 h 300"/>
                                <a:gd name="T108" fmla="*/ 144 w 301"/>
                                <a:gd name="T109" fmla="*/ 60 h 300"/>
                                <a:gd name="T110" fmla="*/ 144 w 301"/>
                                <a:gd name="T111" fmla="*/ 56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44" y="56"/>
                                  </a:moveTo>
                                  <a:lnTo>
                                    <a:pt x="99" y="56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8" y="76"/>
                                  </a:lnTo>
                                  <a:lnTo>
                                    <a:pt x="122" y="86"/>
                                  </a:lnTo>
                                  <a:lnTo>
                                    <a:pt x="123" y="10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3" y="124"/>
                                  </a:lnTo>
                                  <a:lnTo>
                                    <a:pt x="111" y="126"/>
                                  </a:lnTo>
                                  <a:lnTo>
                                    <a:pt x="110" y="136"/>
                                  </a:lnTo>
                                  <a:lnTo>
                                    <a:pt x="109" y="146"/>
                                  </a:lnTo>
                                  <a:lnTo>
                                    <a:pt x="105" y="154"/>
                                  </a:lnTo>
                                  <a:lnTo>
                                    <a:pt x="104" y="158"/>
                                  </a:lnTo>
                                  <a:lnTo>
                                    <a:pt x="102" y="160"/>
                                  </a:lnTo>
                                  <a:lnTo>
                                    <a:pt x="101" y="162"/>
                                  </a:lnTo>
                                  <a:lnTo>
                                    <a:pt x="100" y="164"/>
                                  </a:lnTo>
                                  <a:lnTo>
                                    <a:pt x="102" y="172"/>
                                  </a:lnTo>
                                  <a:lnTo>
                                    <a:pt x="105" y="186"/>
                                  </a:lnTo>
                                  <a:lnTo>
                                    <a:pt x="104" y="196"/>
                                  </a:lnTo>
                                  <a:lnTo>
                                    <a:pt x="104" y="206"/>
                                  </a:lnTo>
                                  <a:lnTo>
                                    <a:pt x="103" y="210"/>
                                  </a:lnTo>
                                  <a:lnTo>
                                    <a:pt x="102" y="224"/>
                                  </a:lnTo>
                                  <a:lnTo>
                                    <a:pt x="100" y="232"/>
                                  </a:lnTo>
                                  <a:lnTo>
                                    <a:pt x="102" y="246"/>
                                  </a:lnTo>
                                  <a:lnTo>
                                    <a:pt x="106" y="252"/>
                                  </a:lnTo>
                                  <a:lnTo>
                                    <a:pt x="109" y="264"/>
                                  </a:lnTo>
                                  <a:lnTo>
                                    <a:pt x="109" y="270"/>
                                  </a:lnTo>
                                  <a:lnTo>
                                    <a:pt x="111" y="274"/>
                                  </a:lnTo>
                                  <a:lnTo>
                                    <a:pt x="112" y="266"/>
                                  </a:lnTo>
                                  <a:lnTo>
                                    <a:pt x="112" y="264"/>
                                  </a:lnTo>
                                  <a:lnTo>
                                    <a:pt x="113" y="244"/>
                                  </a:lnTo>
                                  <a:lnTo>
                                    <a:pt x="118" y="224"/>
                                  </a:lnTo>
                                  <a:lnTo>
                                    <a:pt x="125" y="208"/>
                                  </a:lnTo>
                                  <a:lnTo>
                                    <a:pt x="131" y="200"/>
                                  </a:lnTo>
                                  <a:lnTo>
                                    <a:pt x="140" y="182"/>
                                  </a:lnTo>
                                  <a:lnTo>
                                    <a:pt x="136" y="178"/>
                                  </a:lnTo>
                                  <a:lnTo>
                                    <a:pt x="133" y="16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41" y="136"/>
                                  </a:lnTo>
                                  <a:lnTo>
                                    <a:pt x="148" y="128"/>
                                  </a:lnTo>
                                  <a:lnTo>
                                    <a:pt x="145" y="126"/>
                                  </a:lnTo>
                                  <a:lnTo>
                                    <a:pt x="140" y="122"/>
                                  </a:lnTo>
                                  <a:lnTo>
                                    <a:pt x="145" y="118"/>
                                  </a:lnTo>
                                  <a:lnTo>
                                    <a:pt x="156" y="118"/>
                                  </a:lnTo>
                                  <a:lnTo>
                                    <a:pt x="149" y="106"/>
                                  </a:lnTo>
                                  <a:lnTo>
                                    <a:pt x="146" y="90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45" y="82"/>
                                  </a:lnTo>
                                  <a:lnTo>
                                    <a:pt x="146" y="74"/>
                                  </a:lnTo>
                                  <a:lnTo>
                                    <a:pt x="148" y="70"/>
                                  </a:lnTo>
                                  <a:lnTo>
                                    <a:pt x="147" y="64"/>
                                  </a:lnTo>
                                  <a:lnTo>
                                    <a:pt x="147" y="62"/>
                                  </a:lnTo>
                                  <a:lnTo>
                                    <a:pt x="144" y="60"/>
                                  </a:lnTo>
                                  <a:lnTo>
                                    <a:pt x="14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" name="Freeform 142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62 w 301"/>
                                <a:gd name="T1" fmla="*/ 124 h 300"/>
                                <a:gd name="T2" fmla="*/ 158 w 301"/>
                                <a:gd name="T3" fmla="*/ 124 h 300"/>
                                <a:gd name="T4" fmla="*/ 159 w 301"/>
                                <a:gd name="T5" fmla="*/ 126 h 300"/>
                                <a:gd name="T6" fmla="*/ 156 w 301"/>
                                <a:gd name="T7" fmla="*/ 128 h 300"/>
                                <a:gd name="T8" fmla="*/ 155 w 301"/>
                                <a:gd name="T9" fmla="*/ 134 h 300"/>
                                <a:gd name="T10" fmla="*/ 155 w 301"/>
                                <a:gd name="T11" fmla="*/ 134 h 300"/>
                                <a:gd name="T12" fmla="*/ 157 w 301"/>
                                <a:gd name="T13" fmla="*/ 144 h 300"/>
                                <a:gd name="T14" fmla="*/ 159 w 301"/>
                                <a:gd name="T15" fmla="*/ 150 h 300"/>
                                <a:gd name="T16" fmla="*/ 158 w 301"/>
                                <a:gd name="T17" fmla="*/ 156 h 300"/>
                                <a:gd name="T18" fmla="*/ 153 w 301"/>
                                <a:gd name="T19" fmla="*/ 176 h 300"/>
                                <a:gd name="T20" fmla="*/ 143 w 301"/>
                                <a:gd name="T21" fmla="*/ 194 h 300"/>
                                <a:gd name="T22" fmla="*/ 133 w 301"/>
                                <a:gd name="T23" fmla="*/ 210 h 300"/>
                                <a:gd name="T24" fmla="*/ 124 w 301"/>
                                <a:gd name="T25" fmla="*/ 228 h 300"/>
                                <a:gd name="T26" fmla="*/ 124 w 301"/>
                                <a:gd name="T27" fmla="*/ 252 h 300"/>
                                <a:gd name="T28" fmla="*/ 127 w 301"/>
                                <a:gd name="T29" fmla="*/ 268 h 300"/>
                                <a:gd name="T30" fmla="*/ 128 w 301"/>
                                <a:gd name="T31" fmla="*/ 270 h 300"/>
                                <a:gd name="T32" fmla="*/ 130 w 301"/>
                                <a:gd name="T33" fmla="*/ 268 h 300"/>
                                <a:gd name="T34" fmla="*/ 137 w 301"/>
                                <a:gd name="T35" fmla="*/ 256 h 300"/>
                                <a:gd name="T36" fmla="*/ 137 w 301"/>
                                <a:gd name="T37" fmla="*/ 242 h 300"/>
                                <a:gd name="T38" fmla="*/ 139 w 301"/>
                                <a:gd name="T39" fmla="*/ 230 h 300"/>
                                <a:gd name="T40" fmla="*/ 145 w 301"/>
                                <a:gd name="T41" fmla="*/ 212 h 300"/>
                                <a:gd name="T42" fmla="*/ 154 w 301"/>
                                <a:gd name="T43" fmla="*/ 194 h 300"/>
                                <a:gd name="T44" fmla="*/ 168 w 301"/>
                                <a:gd name="T45" fmla="*/ 176 h 300"/>
                                <a:gd name="T46" fmla="*/ 172 w 301"/>
                                <a:gd name="T47" fmla="*/ 172 h 300"/>
                                <a:gd name="T48" fmla="*/ 177 w 301"/>
                                <a:gd name="T49" fmla="*/ 162 h 300"/>
                                <a:gd name="T50" fmla="*/ 183 w 301"/>
                                <a:gd name="T51" fmla="*/ 152 h 300"/>
                                <a:gd name="T52" fmla="*/ 174 w 301"/>
                                <a:gd name="T53" fmla="*/ 140 h 300"/>
                                <a:gd name="T54" fmla="*/ 170 w 301"/>
                                <a:gd name="T55" fmla="*/ 132 h 300"/>
                                <a:gd name="T56" fmla="*/ 162 w 301"/>
                                <a:gd name="T57" fmla="*/ 124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62" y="124"/>
                                  </a:moveTo>
                                  <a:lnTo>
                                    <a:pt x="158" y="124"/>
                                  </a:lnTo>
                                  <a:lnTo>
                                    <a:pt x="159" y="126"/>
                                  </a:lnTo>
                                  <a:lnTo>
                                    <a:pt x="156" y="128"/>
                                  </a:lnTo>
                                  <a:lnTo>
                                    <a:pt x="155" y="134"/>
                                  </a:lnTo>
                                  <a:lnTo>
                                    <a:pt x="157" y="144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8" y="156"/>
                                  </a:lnTo>
                                  <a:lnTo>
                                    <a:pt x="153" y="176"/>
                                  </a:lnTo>
                                  <a:lnTo>
                                    <a:pt x="143" y="194"/>
                                  </a:lnTo>
                                  <a:lnTo>
                                    <a:pt x="133" y="210"/>
                                  </a:lnTo>
                                  <a:lnTo>
                                    <a:pt x="124" y="228"/>
                                  </a:lnTo>
                                  <a:lnTo>
                                    <a:pt x="124" y="252"/>
                                  </a:lnTo>
                                  <a:lnTo>
                                    <a:pt x="127" y="268"/>
                                  </a:lnTo>
                                  <a:lnTo>
                                    <a:pt x="128" y="270"/>
                                  </a:lnTo>
                                  <a:lnTo>
                                    <a:pt x="130" y="268"/>
                                  </a:lnTo>
                                  <a:lnTo>
                                    <a:pt x="137" y="256"/>
                                  </a:lnTo>
                                  <a:lnTo>
                                    <a:pt x="137" y="242"/>
                                  </a:lnTo>
                                  <a:lnTo>
                                    <a:pt x="139" y="230"/>
                                  </a:lnTo>
                                  <a:lnTo>
                                    <a:pt x="145" y="212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68" y="176"/>
                                  </a:lnTo>
                                  <a:lnTo>
                                    <a:pt x="172" y="172"/>
                                  </a:lnTo>
                                  <a:lnTo>
                                    <a:pt x="177" y="162"/>
                                  </a:lnTo>
                                  <a:lnTo>
                                    <a:pt x="183" y="152"/>
                                  </a:lnTo>
                                  <a:lnTo>
                                    <a:pt x="174" y="140"/>
                                  </a:lnTo>
                                  <a:lnTo>
                                    <a:pt x="170" y="132"/>
                                  </a:lnTo>
                                  <a:lnTo>
                                    <a:pt x="162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" name="Freeform 142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44 h 300"/>
                                <a:gd name="T2" fmla="*/ 278 w 301"/>
                                <a:gd name="T3" fmla="*/ 144 h 300"/>
                                <a:gd name="T4" fmla="*/ 280 w 301"/>
                                <a:gd name="T5" fmla="*/ 146 h 300"/>
                                <a:gd name="T6" fmla="*/ 283 w 301"/>
                                <a:gd name="T7" fmla="*/ 146 h 300"/>
                                <a:gd name="T8" fmla="*/ 286 w 301"/>
                                <a:gd name="T9" fmla="*/ 148 h 300"/>
                                <a:gd name="T10" fmla="*/ 287 w 301"/>
                                <a:gd name="T11" fmla="*/ 154 h 300"/>
                                <a:gd name="T12" fmla="*/ 280 w 301"/>
                                <a:gd name="T13" fmla="*/ 160 h 300"/>
                                <a:gd name="T14" fmla="*/ 277 w 301"/>
                                <a:gd name="T15" fmla="*/ 162 h 300"/>
                                <a:gd name="T16" fmla="*/ 270 w 301"/>
                                <a:gd name="T17" fmla="*/ 168 h 300"/>
                                <a:gd name="T18" fmla="*/ 264 w 301"/>
                                <a:gd name="T19" fmla="*/ 172 h 300"/>
                                <a:gd name="T20" fmla="*/ 249 w 301"/>
                                <a:gd name="T21" fmla="*/ 178 h 300"/>
                                <a:gd name="T22" fmla="*/ 242 w 301"/>
                                <a:gd name="T23" fmla="*/ 180 h 300"/>
                                <a:gd name="T24" fmla="*/ 300 w 301"/>
                                <a:gd name="T25" fmla="*/ 180 h 300"/>
                                <a:gd name="T26" fmla="*/ 300 w 301"/>
                                <a:gd name="T27" fmla="*/ 144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300" y="144"/>
                                  </a:moveTo>
                                  <a:lnTo>
                                    <a:pt x="278" y="144"/>
                                  </a:lnTo>
                                  <a:lnTo>
                                    <a:pt x="280" y="146"/>
                                  </a:lnTo>
                                  <a:lnTo>
                                    <a:pt x="283" y="146"/>
                                  </a:lnTo>
                                  <a:lnTo>
                                    <a:pt x="286" y="148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0" y="160"/>
                                  </a:lnTo>
                                  <a:lnTo>
                                    <a:pt x="277" y="162"/>
                                  </a:lnTo>
                                  <a:lnTo>
                                    <a:pt x="270" y="16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49" y="178"/>
                                  </a:lnTo>
                                  <a:lnTo>
                                    <a:pt x="242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" name="Freeform 142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85 w 301"/>
                                <a:gd name="T1" fmla="*/ 118 h 300"/>
                                <a:gd name="T2" fmla="*/ 183 w 301"/>
                                <a:gd name="T3" fmla="*/ 130 h 300"/>
                                <a:gd name="T4" fmla="*/ 189 w 301"/>
                                <a:gd name="T5" fmla="*/ 140 h 300"/>
                                <a:gd name="T6" fmla="*/ 188 w 301"/>
                                <a:gd name="T7" fmla="*/ 152 h 300"/>
                                <a:gd name="T8" fmla="*/ 191 w 301"/>
                                <a:gd name="T9" fmla="*/ 158 h 300"/>
                                <a:gd name="T10" fmla="*/ 193 w 301"/>
                                <a:gd name="T11" fmla="*/ 164 h 300"/>
                                <a:gd name="T12" fmla="*/ 196 w 301"/>
                                <a:gd name="T13" fmla="*/ 172 h 300"/>
                                <a:gd name="T14" fmla="*/ 197 w 301"/>
                                <a:gd name="T15" fmla="*/ 176 h 300"/>
                                <a:gd name="T16" fmla="*/ 198 w 301"/>
                                <a:gd name="T17" fmla="*/ 178 h 300"/>
                                <a:gd name="T18" fmla="*/ 204 w 301"/>
                                <a:gd name="T19" fmla="*/ 176 h 300"/>
                                <a:gd name="T20" fmla="*/ 219 w 301"/>
                                <a:gd name="T21" fmla="*/ 170 h 300"/>
                                <a:gd name="T22" fmla="*/ 219 w 301"/>
                                <a:gd name="T23" fmla="*/ 168 h 300"/>
                                <a:gd name="T24" fmla="*/ 216 w 301"/>
                                <a:gd name="T25" fmla="*/ 166 h 300"/>
                                <a:gd name="T26" fmla="*/ 213 w 301"/>
                                <a:gd name="T27" fmla="*/ 162 h 300"/>
                                <a:gd name="T28" fmla="*/ 214 w 301"/>
                                <a:gd name="T29" fmla="*/ 160 h 300"/>
                                <a:gd name="T30" fmla="*/ 218 w 301"/>
                                <a:gd name="T31" fmla="*/ 150 h 300"/>
                                <a:gd name="T32" fmla="*/ 228 w 301"/>
                                <a:gd name="T33" fmla="*/ 146 h 300"/>
                                <a:gd name="T34" fmla="*/ 243 w 301"/>
                                <a:gd name="T35" fmla="*/ 144 h 300"/>
                                <a:gd name="T36" fmla="*/ 300 w 301"/>
                                <a:gd name="T37" fmla="*/ 144 h 300"/>
                                <a:gd name="T38" fmla="*/ 300 w 301"/>
                                <a:gd name="T39" fmla="*/ 120 h 300"/>
                                <a:gd name="T40" fmla="*/ 192 w 301"/>
                                <a:gd name="T41" fmla="*/ 120 h 300"/>
                                <a:gd name="T42" fmla="*/ 185 w 301"/>
                                <a:gd name="T43" fmla="*/ 118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85" y="118"/>
                                  </a:moveTo>
                                  <a:lnTo>
                                    <a:pt x="183" y="130"/>
                                  </a:lnTo>
                                  <a:lnTo>
                                    <a:pt x="189" y="140"/>
                                  </a:lnTo>
                                  <a:lnTo>
                                    <a:pt x="188" y="152"/>
                                  </a:lnTo>
                                  <a:lnTo>
                                    <a:pt x="191" y="158"/>
                                  </a:lnTo>
                                  <a:lnTo>
                                    <a:pt x="193" y="164"/>
                                  </a:lnTo>
                                  <a:lnTo>
                                    <a:pt x="196" y="172"/>
                                  </a:lnTo>
                                  <a:lnTo>
                                    <a:pt x="197" y="176"/>
                                  </a:lnTo>
                                  <a:lnTo>
                                    <a:pt x="198" y="178"/>
                                  </a:lnTo>
                                  <a:lnTo>
                                    <a:pt x="204" y="176"/>
                                  </a:lnTo>
                                  <a:lnTo>
                                    <a:pt x="219" y="170"/>
                                  </a:lnTo>
                                  <a:lnTo>
                                    <a:pt x="219" y="168"/>
                                  </a:lnTo>
                                  <a:lnTo>
                                    <a:pt x="216" y="166"/>
                                  </a:lnTo>
                                  <a:lnTo>
                                    <a:pt x="213" y="162"/>
                                  </a:lnTo>
                                  <a:lnTo>
                                    <a:pt x="214" y="160"/>
                                  </a:lnTo>
                                  <a:lnTo>
                                    <a:pt x="218" y="150"/>
                                  </a:lnTo>
                                  <a:lnTo>
                                    <a:pt x="228" y="146"/>
                                  </a:lnTo>
                                  <a:lnTo>
                                    <a:pt x="243" y="144"/>
                                  </a:lnTo>
                                  <a:lnTo>
                                    <a:pt x="300" y="144"/>
                                  </a:lnTo>
                                  <a:lnTo>
                                    <a:pt x="300" y="120"/>
                                  </a:lnTo>
                                  <a:lnTo>
                                    <a:pt x="192" y="120"/>
                                  </a:lnTo>
                                  <a:lnTo>
                                    <a:pt x="185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" name="Freeform 142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94 w 301"/>
                                <a:gd name="T1" fmla="*/ 70 h 300"/>
                                <a:gd name="T2" fmla="*/ 28 w 301"/>
                                <a:gd name="T3" fmla="*/ 70 h 300"/>
                                <a:gd name="T4" fmla="*/ 51 w 301"/>
                                <a:gd name="T5" fmla="*/ 74 h 300"/>
                                <a:gd name="T6" fmla="*/ 70 w 301"/>
                                <a:gd name="T7" fmla="*/ 94 h 300"/>
                                <a:gd name="T8" fmla="*/ 75 w 301"/>
                                <a:gd name="T9" fmla="*/ 108 h 300"/>
                                <a:gd name="T10" fmla="*/ 74 w 301"/>
                                <a:gd name="T11" fmla="*/ 110 h 300"/>
                                <a:gd name="T12" fmla="*/ 73 w 301"/>
                                <a:gd name="T13" fmla="*/ 112 h 300"/>
                                <a:gd name="T14" fmla="*/ 71 w 301"/>
                                <a:gd name="T15" fmla="*/ 112 h 300"/>
                                <a:gd name="T16" fmla="*/ 69 w 301"/>
                                <a:gd name="T17" fmla="*/ 114 h 300"/>
                                <a:gd name="T18" fmla="*/ 73 w 301"/>
                                <a:gd name="T19" fmla="*/ 116 h 300"/>
                                <a:gd name="T20" fmla="*/ 75 w 301"/>
                                <a:gd name="T21" fmla="*/ 120 h 300"/>
                                <a:gd name="T22" fmla="*/ 77 w 301"/>
                                <a:gd name="T23" fmla="*/ 122 h 300"/>
                                <a:gd name="T24" fmla="*/ 84 w 301"/>
                                <a:gd name="T25" fmla="*/ 130 h 300"/>
                                <a:gd name="T26" fmla="*/ 88 w 301"/>
                                <a:gd name="T27" fmla="*/ 136 h 300"/>
                                <a:gd name="T28" fmla="*/ 92 w 301"/>
                                <a:gd name="T29" fmla="*/ 146 h 300"/>
                                <a:gd name="T30" fmla="*/ 94 w 301"/>
                                <a:gd name="T31" fmla="*/ 148 h 300"/>
                                <a:gd name="T32" fmla="*/ 95 w 301"/>
                                <a:gd name="T33" fmla="*/ 152 h 300"/>
                                <a:gd name="T34" fmla="*/ 96 w 301"/>
                                <a:gd name="T35" fmla="*/ 156 h 300"/>
                                <a:gd name="T36" fmla="*/ 99 w 301"/>
                                <a:gd name="T37" fmla="*/ 152 h 300"/>
                                <a:gd name="T38" fmla="*/ 104 w 301"/>
                                <a:gd name="T39" fmla="*/ 136 h 300"/>
                                <a:gd name="T40" fmla="*/ 104 w 301"/>
                                <a:gd name="T41" fmla="*/ 128 h 300"/>
                                <a:gd name="T42" fmla="*/ 101 w 301"/>
                                <a:gd name="T43" fmla="*/ 128 h 300"/>
                                <a:gd name="T44" fmla="*/ 93 w 301"/>
                                <a:gd name="T45" fmla="*/ 120 h 300"/>
                                <a:gd name="T46" fmla="*/ 91 w 301"/>
                                <a:gd name="T47" fmla="*/ 114 h 300"/>
                                <a:gd name="T48" fmla="*/ 87 w 301"/>
                                <a:gd name="T49" fmla="*/ 104 h 300"/>
                                <a:gd name="T50" fmla="*/ 87 w 301"/>
                                <a:gd name="T51" fmla="*/ 94 h 300"/>
                                <a:gd name="T52" fmla="*/ 90 w 301"/>
                                <a:gd name="T53" fmla="*/ 76 h 300"/>
                                <a:gd name="T54" fmla="*/ 94 w 301"/>
                                <a:gd name="T55" fmla="*/ 7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94" y="70"/>
                                  </a:moveTo>
                                  <a:lnTo>
                                    <a:pt x="28" y="70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74" y="110"/>
                                  </a:lnTo>
                                  <a:lnTo>
                                    <a:pt x="73" y="112"/>
                                  </a:lnTo>
                                  <a:lnTo>
                                    <a:pt x="71" y="112"/>
                                  </a:lnTo>
                                  <a:lnTo>
                                    <a:pt x="69" y="114"/>
                                  </a:lnTo>
                                  <a:lnTo>
                                    <a:pt x="73" y="116"/>
                                  </a:lnTo>
                                  <a:lnTo>
                                    <a:pt x="75" y="120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84" y="130"/>
                                  </a:lnTo>
                                  <a:lnTo>
                                    <a:pt x="88" y="136"/>
                                  </a:lnTo>
                                  <a:lnTo>
                                    <a:pt x="92" y="146"/>
                                  </a:lnTo>
                                  <a:lnTo>
                                    <a:pt x="94" y="148"/>
                                  </a:lnTo>
                                  <a:lnTo>
                                    <a:pt x="95" y="152"/>
                                  </a:lnTo>
                                  <a:lnTo>
                                    <a:pt x="96" y="156"/>
                                  </a:lnTo>
                                  <a:lnTo>
                                    <a:pt x="99" y="152"/>
                                  </a:lnTo>
                                  <a:lnTo>
                                    <a:pt x="104" y="136"/>
                                  </a:lnTo>
                                  <a:lnTo>
                                    <a:pt x="104" y="128"/>
                                  </a:lnTo>
                                  <a:lnTo>
                                    <a:pt x="101" y="128"/>
                                  </a:lnTo>
                                  <a:lnTo>
                                    <a:pt x="93" y="120"/>
                                  </a:lnTo>
                                  <a:lnTo>
                                    <a:pt x="91" y="114"/>
                                  </a:lnTo>
                                  <a:lnTo>
                                    <a:pt x="87" y="104"/>
                                  </a:lnTo>
                                  <a:lnTo>
                                    <a:pt x="87" y="94"/>
                                  </a:lnTo>
                                  <a:lnTo>
                                    <a:pt x="90" y="76"/>
                                  </a:lnTo>
                                  <a:lnTo>
                                    <a:pt x="94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" name="Freeform 142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55 w 301"/>
                                <a:gd name="T1" fmla="*/ 68 h 300"/>
                                <a:gd name="T2" fmla="*/ 153 w 301"/>
                                <a:gd name="T3" fmla="*/ 68 h 300"/>
                                <a:gd name="T4" fmla="*/ 151 w 301"/>
                                <a:gd name="T5" fmla="*/ 76 h 300"/>
                                <a:gd name="T6" fmla="*/ 151 w 301"/>
                                <a:gd name="T7" fmla="*/ 80 h 300"/>
                                <a:gd name="T8" fmla="*/ 150 w 301"/>
                                <a:gd name="T9" fmla="*/ 84 h 300"/>
                                <a:gd name="T10" fmla="*/ 151 w 301"/>
                                <a:gd name="T11" fmla="*/ 94 h 300"/>
                                <a:gd name="T12" fmla="*/ 154 w 301"/>
                                <a:gd name="T13" fmla="*/ 102 h 300"/>
                                <a:gd name="T14" fmla="*/ 161 w 301"/>
                                <a:gd name="T15" fmla="*/ 114 h 300"/>
                                <a:gd name="T16" fmla="*/ 165 w 301"/>
                                <a:gd name="T17" fmla="*/ 118 h 300"/>
                                <a:gd name="T18" fmla="*/ 168 w 301"/>
                                <a:gd name="T19" fmla="*/ 124 h 300"/>
                                <a:gd name="T20" fmla="*/ 172 w 301"/>
                                <a:gd name="T21" fmla="*/ 128 h 300"/>
                                <a:gd name="T22" fmla="*/ 177 w 301"/>
                                <a:gd name="T23" fmla="*/ 132 h 300"/>
                                <a:gd name="T24" fmla="*/ 180 w 301"/>
                                <a:gd name="T25" fmla="*/ 138 h 300"/>
                                <a:gd name="T26" fmla="*/ 180 w 301"/>
                                <a:gd name="T27" fmla="*/ 136 h 300"/>
                                <a:gd name="T28" fmla="*/ 179 w 301"/>
                                <a:gd name="T29" fmla="*/ 134 h 300"/>
                                <a:gd name="T30" fmla="*/ 179 w 301"/>
                                <a:gd name="T31" fmla="*/ 130 h 300"/>
                                <a:gd name="T32" fmla="*/ 178 w 301"/>
                                <a:gd name="T33" fmla="*/ 128 h 300"/>
                                <a:gd name="T34" fmla="*/ 178 w 301"/>
                                <a:gd name="T35" fmla="*/ 122 h 300"/>
                                <a:gd name="T36" fmla="*/ 179 w 301"/>
                                <a:gd name="T37" fmla="*/ 118 h 300"/>
                                <a:gd name="T38" fmla="*/ 179 w 301"/>
                                <a:gd name="T39" fmla="*/ 114 h 300"/>
                                <a:gd name="T40" fmla="*/ 174 w 301"/>
                                <a:gd name="T41" fmla="*/ 108 h 300"/>
                                <a:gd name="T42" fmla="*/ 178 w 301"/>
                                <a:gd name="T43" fmla="*/ 96 h 300"/>
                                <a:gd name="T44" fmla="*/ 181 w 301"/>
                                <a:gd name="T45" fmla="*/ 90 h 300"/>
                                <a:gd name="T46" fmla="*/ 184 w 301"/>
                                <a:gd name="T47" fmla="*/ 86 h 300"/>
                                <a:gd name="T48" fmla="*/ 189 w 301"/>
                                <a:gd name="T49" fmla="*/ 82 h 300"/>
                                <a:gd name="T50" fmla="*/ 197 w 301"/>
                                <a:gd name="T51" fmla="*/ 76 h 300"/>
                                <a:gd name="T52" fmla="*/ 201 w 301"/>
                                <a:gd name="T53" fmla="*/ 72 h 300"/>
                                <a:gd name="T54" fmla="*/ 205 w 301"/>
                                <a:gd name="T55" fmla="*/ 70 h 300"/>
                                <a:gd name="T56" fmla="*/ 158 w 301"/>
                                <a:gd name="T57" fmla="*/ 70 h 300"/>
                                <a:gd name="T58" fmla="*/ 155 w 301"/>
                                <a:gd name="T59" fmla="*/ 68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55" y="68"/>
                                  </a:moveTo>
                                  <a:lnTo>
                                    <a:pt x="153" y="68"/>
                                  </a:lnTo>
                                  <a:lnTo>
                                    <a:pt x="151" y="76"/>
                                  </a:lnTo>
                                  <a:lnTo>
                                    <a:pt x="151" y="80"/>
                                  </a:lnTo>
                                  <a:lnTo>
                                    <a:pt x="150" y="84"/>
                                  </a:lnTo>
                                  <a:lnTo>
                                    <a:pt x="151" y="94"/>
                                  </a:lnTo>
                                  <a:lnTo>
                                    <a:pt x="154" y="102"/>
                                  </a:lnTo>
                                  <a:lnTo>
                                    <a:pt x="161" y="114"/>
                                  </a:lnTo>
                                  <a:lnTo>
                                    <a:pt x="165" y="118"/>
                                  </a:lnTo>
                                  <a:lnTo>
                                    <a:pt x="168" y="124"/>
                                  </a:lnTo>
                                  <a:lnTo>
                                    <a:pt x="172" y="128"/>
                                  </a:lnTo>
                                  <a:lnTo>
                                    <a:pt x="177" y="132"/>
                                  </a:lnTo>
                                  <a:lnTo>
                                    <a:pt x="180" y="138"/>
                                  </a:lnTo>
                                  <a:lnTo>
                                    <a:pt x="180" y="136"/>
                                  </a:lnTo>
                                  <a:lnTo>
                                    <a:pt x="179" y="134"/>
                                  </a:lnTo>
                                  <a:lnTo>
                                    <a:pt x="179" y="130"/>
                                  </a:lnTo>
                                  <a:lnTo>
                                    <a:pt x="178" y="128"/>
                                  </a:lnTo>
                                  <a:lnTo>
                                    <a:pt x="178" y="122"/>
                                  </a:lnTo>
                                  <a:lnTo>
                                    <a:pt x="179" y="118"/>
                                  </a:lnTo>
                                  <a:lnTo>
                                    <a:pt x="179" y="114"/>
                                  </a:lnTo>
                                  <a:lnTo>
                                    <a:pt x="174" y="108"/>
                                  </a:lnTo>
                                  <a:lnTo>
                                    <a:pt x="178" y="96"/>
                                  </a:lnTo>
                                  <a:lnTo>
                                    <a:pt x="181" y="90"/>
                                  </a:lnTo>
                                  <a:lnTo>
                                    <a:pt x="184" y="86"/>
                                  </a:lnTo>
                                  <a:lnTo>
                                    <a:pt x="189" y="82"/>
                                  </a:lnTo>
                                  <a:lnTo>
                                    <a:pt x="197" y="76"/>
                                  </a:lnTo>
                                  <a:lnTo>
                                    <a:pt x="201" y="72"/>
                                  </a:lnTo>
                                  <a:lnTo>
                                    <a:pt x="205" y="70"/>
                                  </a:lnTo>
                                  <a:lnTo>
                                    <a:pt x="158" y="70"/>
                                  </a:lnTo>
                                  <a:lnTo>
                                    <a:pt x="155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" name="Freeform 142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03 w 301"/>
                                <a:gd name="T1" fmla="*/ 124 h 300"/>
                                <a:gd name="T2" fmla="*/ 101 w 301"/>
                                <a:gd name="T3" fmla="*/ 128 h 300"/>
                                <a:gd name="T4" fmla="*/ 105 w 301"/>
                                <a:gd name="T5" fmla="*/ 128 h 300"/>
                                <a:gd name="T6" fmla="*/ 103 w 301"/>
                                <a:gd name="T7" fmla="*/ 124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03" y="124"/>
                                  </a:moveTo>
                                  <a:lnTo>
                                    <a:pt x="101" y="128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03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" name="Freeform 141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45 w 301"/>
                                <a:gd name="T1" fmla="*/ 126 h 300"/>
                                <a:gd name="T2" fmla="*/ 145 w 301"/>
                                <a:gd name="T3" fmla="*/ 126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45" y="126"/>
                                  </a:moveTo>
                                  <a:lnTo>
                                    <a:pt x="145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" name="Freeform 141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58 w 301"/>
                                <a:gd name="T1" fmla="*/ 120 h 300"/>
                                <a:gd name="T2" fmla="*/ 154 w 301"/>
                                <a:gd name="T3" fmla="*/ 120 h 300"/>
                                <a:gd name="T4" fmla="*/ 152 w 301"/>
                                <a:gd name="T5" fmla="*/ 126 h 300"/>
                                <a:gd name="T6" fmla="*/ 154 w 301"/>
                                <a:gd name="T7" fmla="*/ 126 h 300"/>
                                <a:gd name="T8" fmla="*/ 156 w 301"/>
                                <a:gd name="T9" fmla="*/ 124 h 300"/>
                                <a:gd name="T10" fmla="*/ 162 w 301"/>
                                <a:gd name="T11" fmla="*/ 124 h 300"/>
                                <a:gd name="T12" fmla="*/ 158 w 301"/>
                                <a:gd name="T13" fmla="*/ 12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58" y="120"/>
                                  </a:moveTo>
                                  <a:lnTo>
                                    <a:pt x="154" y="120"/>
                                  </a:lnTo>
                                  <a:lnTo>
                                    <a:pt x="152" y="126"/>
                                  </a:lnTo>
                                  <a:lnTo>
                                    <a:pt x="154" y="126"/>
                                  </a:lnTo>
                                  <a:lnTo>
                                    <a:pt x="156" y="124"/>
                                  </a:lnTo>
                                  <a:lnTo>
                                    <a:pt x="162" y="124"/>
                                  </a:lnTo>
                                  <a:lnTo>
                                    <a:pt x="158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" name="Freeform 141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56 w 301"/>
                                <a:gd name="T1" fmla="*/ 118 h 300"/>
                                <a:gd name="T2" fmla="*/ 145 w 301"/>
                                <a:gd name="T3" fmla="*/ 118 h 300"/>
                                <a:gd name="T4" fmla="*/ 145 w 301"/>
                                <a:gd name="T5" fmla="*/ 126 h 300"/>
                                <a:gd name="T6" fmla="*/ 150 w 301"/>
                                <a:gd name="T7" fmla="*/ 122 h 300"/>
                                <a:gd name="T8" fmla="*/ 149 w 301"/>
                                <a:gd name="T9" fmla="*/ 120 h 300"/>
                                <a:gd name="T10" fmla="*/ 158 w 301"/>
                                <a:gd name="T11" fmla="*/ 120 h 300"/>
                                <a:gd name="T12" fmla="*/ 156 w 301"/>
                                <a:gd name="T13" fmla="*/ 118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56" y="118"/>
                                  </a:moveTo>
                                  <a:lnTo>
                                    <a:pt x="145" y="118"/>
                                  </a:lnTo>
                                  <a:lnTo>
                                    <a:pt x="145" y="126"/>
                                  </a:lnTo>
                                  <a:lnTo>
                                    <a:pt x="150" y="122"/>
                                  </a:lnTo>
                                  <a:lnTo>
                                    <a:pt x="149" y="120"/>
                                  </a:lnTo>
                                  <a:lnTo>
                                    <a:pt x="158" y="120"/>
                                  </a:lnTo>
                                  <a:lnTo>
                                    <a:pt x="156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" name="Freeform 141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64 w 301"/>
                                <a:gd name="T1" fmla="*/ 116 h 300"/>
                                <a:gd name="T2" fmla="*/ 66 w 301"/>
                                <a:gd name="T3" fmla="*/ 120 h 300"/>
                                <a:gd name="T4" fmla="*/ 67 w 301"/>
                                <a:gd name="T5" fmla="*/ 120 h 300"/>
                                <a:gd name="T6" fmla="*/ 66 w 301"/>
                                <a:gd name="T7" fmla="*/ 118 h 300"/>
                                <a:gd name="T8" fmla="*/ 64 w 301"/>
                                <a:gd name="T9" fmla="*/ 116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64" y="116"/>
                                  </a:moveTo>
                                  <a:lnTo>
                                    <a:pt x="66" y="120"/>
                                  </a:lnTo>
                                  <a:lnTo>
                                    <a:pt x="67" y="120"/>
                                  </a:lnTo>
                                  <a:lnTo>
                                    <a:pt x="66" y="118"/>
                                  </a:lnTo>
                                  <a:lnTo>
                                    <a:pt x="64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" name="Freeform 141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62 h 300"/>
                                <a:gd name="T2" fmla="*/ 229 w 301"/>
                                <a:gd name="T3" fmla="*/ 62 h 300"/>
                                <a:gd name="T4" fmla="*/ 232 w 301"/>
                                <a:gd name="T5" fmla="*/ 64 h 300"/>
                                <a:gd name="T6" fmla="*/ 230 w 301"/>
                                <a:gd name="T7" fmla="*/ 68 h 300"/>
                                <a:gd name="T8" fmla="*/ 230 w 301"/>
                                <a:gd name="T9" fmla="*/ 74 h 300"/>
                                <a:gd name="T10" fmla="*/ 229 w 301"/>
                                <a:gd name="T11" fmla="*/ 78 h 300"/>
                                <a:gd name="T12" fmla="*/ 225 w 301"/>
                                <a:gd name="T13" fmla="*/ 86 h 300"/>
                                <a:gd name="T14" fmla="*/ 221 w 301"/>
                                <a:gd name="T15" fmla="*/ 92 h 300"/>
                                <a:gd name="T16" fmla="*/ 214 w 301"/>
                                <a:gd name="T17" fmla="*/ 104 h 300"/>
                                <a:gd name="T18" fmla="*/ 209 w 301"/>
                                <a:gd name="T19" fmla="*/ 108 h 300"/>
                                <a:gd name="T20" fmla="*/ 204 w 301"/>
                                <a:gd name="T21" fmla="*/ 112 h 300"/>
                                <a:gd name="T22" fmla="*/ 200 w 301"/>
                                <a:gd name="T23" fmla="*/ 116 h 300"/>
                                <a:gd name="T24" fmla="*/ 192 w 301"/>
                                <a:gd name="T25" fmla="*/ 120 h 300"/>
                                <a:gd name="T26" fmla="*/ 300 w 301"/>
                                <a:gd name="T27" fmla="*/ 120 h 300"/>
                                <a:gd name="T28" fmla="*/ 300 w 301"/>
                                <a:gd name="T29" fmla="*/ 62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300" y="62"/>
                                  </a:moveTo>
                                  <a:lnTo>
                                    <a:pt x="229" y="62"/>
                                  </a:lnTo>
                                  <a:lnTo>
                                    <a:pt x="232" y="64"/>
                                  </a:lnTo>
                                  <a:lnTo>
                                    <a:pt x="230" y="68"/>
                                  </a:lnTo>
                                  <a:lnTo>
                                    <a:pt x="230" y="74"/>
                                  </a:lnTo>
                                  <a:lnTo>
                                    <a:pt x="229" y="78"/>
                                  </a:lnTo>
                                  <a:lnTo>
                                    <a:pt x="225" y="86"/>
                                  </a:lnTo>
                                  <a:lnTo>
                                    <a:pt x="221" y="92"/>
                                  </a:lnTo>
                                  <a:lnTo>
                                    <a:pt x="214" y="104"/>
                                  </a:lnTo>
                                  <a:lnTo>
                                    <a:pt x="209" y="108"/>
                                  </a:lnTo>
                                  <a:lnTo>
                                    <a:pt x="204" y="112"/>
                                  </a:lnTo>
                                  <a:lnTo>
                                    <a:pt x="200" y="116"/>
                                  </a:lnTo>
                                  <a:lnTo>
                                    <a:pt x="192" y="120"/>
                                  </a:lnTo>
                                  <a:lnTo>
                                    <a:pt x="300" y="120"/>
                                  </a:lnTo>
                                  <a:lnTo>
                                    <a:pt x="30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" name="Freeform 141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299 w 301"/>
                                <a:gd name="T1" fmla="*/ 10 h 300"/>
                                <a:gd name="T2" fmla="*/ 195 w 301"/>
                                <a:gd name="T3" fmla="*/ 10 h 300"/>
                                <a:gd name="T4" fmla="*/ 195 w 301"/>
                                <a:gd name="T5" fmla="*/ 18 h 300"/>
                                <a:gd name="T6" fmla="*/ 192 w 301"/>
                                <a:gd name="T7" fmla="*/ 26 h 300"/>
                                <a:gd name="T8" fmla="*/ 187 w 301"/>
                                <a:gd name="T9" fmla="*/ 38 h 300"/>
                                <a:gd name="T10" fmla="*/ 184 w 301"/>
                                <a:gd name="T11" fmla="*/ 42 h 300"/>
                                <a:gd name="T12" fmla="*/ 181 w 301"/>
                                <a:gd name="T13" fmla="*/ 48 h 300"/>
                                <a:gd name="T14" fmla="*/ 179 w 301"/>
                                <a:gd name="T15" fmla="*/ 52 h 300"/>
                                <a:gd name="T16" fmla="*/ 177 w 301"/>
                                <a:gd name="T17" fmla="*/ 56 h 300"/>
                                <a:gd name="T18" fmla="*/ 174 w 301"/>
                                <a:gd name="T19" fmla="*/ 58 h 300"/>
                                <a:gd name="T20" fmla="*/ 170 w 301"/>
                                <a:gd name="T21" fmla="*/ 62 h 300"/>
                                <a:gd name="T22" fmla="*/ 166 w 301"/>
                                <a:gd name="T23" fmla="*/ 68 h 300"/>
                                <a:gd name="T24" fmla="*/ 159 w 301"/>
                                <a:gd name="T25" fmla="*/ 70 h 300"/>
                                <a:gd name="T26" fmla="*/ 205 w 301"/>
                                <a:gd name="T27" fmla="*/ 70 h 300"/>
                                <a:gd name="T28" fmla="*/ 212 w 301"/>
                                <a:gd name="T29" fmla="*/ 68 h 300"/>
                                <a:gd name="T30" fmla="*/ 218 w 301"/>
                                <a:gd name="T31" fmla="*/ 64 h 300"/>
                                <a:gd name="T32" fmla="*/ 229 w 301"/>
                                <a:gd name="T33" fmla="*/ 62 h 300"/>
                                <a:gd name="T34" fmla="*/ 300 w 301"/>
                                <a:gd name="T35" fmla="*/ 62 h 300"/>
                                <a:gd name="T36" fmla="*/ 300 w 301"/>
                                <a:gd name="T37" fmla="*/ 12 h 300"/>
                                <a:gd name="T38" fmla="*/ 299 w 301"/>
                                <a:gd name="T39" fmla="*/ 1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299" y="10"/>
                                  </a:moveTo>
                                  <a:lnTo>
                                    <a:pt x="195" y="10"/>
                                  </a:lnTo>
                                  <a:lnTo>
                                    <a:pt x="195" y="18"/>
                                  </a:lnTo>
                                  <a:lnTo>
                                    <a:pt x="192" y="26"/>
                                  </a:lnTo>
                                  <a:lnTo>
                                    <a:pt x="187" y="38"/>
                                  </a:lnTo>
                                  <a:lnTo>
                                    <a:pt x="184" y="42"/>
                                  </a:lnTo>
                                  <a:lnTo>
                                    <a:pt x="181" y="48"/>
                                  </a:lnTo>
                                  <a:lnTo>
                                    <a:pt x="179" y="52"/>
                                  </a:lnTo>
                                  <a:lnTo>
                                    <a:pt x="177" y="56"/>
                                  </a:lnTo>
                                  <a:lnTo>
                                    <a:pt x="174" y="58"/>
                                  </a:lnTo>
                                  <a:lnTo>
                                    <a:pt x="170" y="62"/>
                                  </a:lnTo>
                                  <a:lnTo>
                                    <a:pt x="166" y="68"/>
                                  </a:lnTo>
                                  <a:lnTo>
                                    <a:pt x="159" y="70"/>
                                  </a:lnTo>
                                  <a:lnTo>
                                    <a:pt x="205" y="70"/>
                                  </a:lnTo>
                                  <a:lnTo>
                                    <a:pt x="212" y="68"/>
                                  </a:lnTo>
                                  <a:lnTo>
                                    <a:pt x="218" y="64"/>
                                  </a:lnTo>
                                  <a:lnTo>
                                    <a:pt x="229" y="62"/>
                                  </a:lnTo>
                                  <a:lnTo>
                                    <a:pt x="300" y="62"/>
                                  </a:lnTo>
                                  <a:lnTo>
                                    <a:pt x="300" y="12"/>
                                  </a:lnTo>
                                  <a:lnTo>
                                    <a:pt x="29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1F6531" id="Group 1412" o:spid="_x0000_s1026" style="width:15.05pt;height:15pt;mso-position-horizontal-relative:char;mso-position-vertical-relative:line" coordsize="301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">
                <v:group id="Group 1434" o:spid="_x0000_s1027" style="position:absolute;left:148;top:161;width:42;height:110" coordorigin="148,161" coordsize="42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0XVJ8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0XVJ8QAAADdAAAA&#10;DwAAAAAAAAAAAAAAAACqAgAAZHJzL2Rvd25yZXYueG1sUEsFBgAAAAAEAAQA+gAAAJsDAAAAAA==&#10;">
                  <v:shape id="Freeform 1435" o:spid="_x0000_s1028" style="position:absolute;left:148;top:161;width:42;height:110;visibility:visible;mso-wrap-style:square;v-text-anchor:top" coordsize="4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bIvMcA&#10;AADdAAAADwAAAGRycy9kb3ducmV2LnhtbESPQWvCQBCF70L/wzKFXopubFUkuooILYUirVHxOmTH&#10;JJidDdmtSf9951DwNsN78943y3XvanWjNlSeDYxHCSji3NuKCwPHw9twDipEZIu1ZzLwSwHWq4fB&#10;ElPrO97TLYuFkhAOKRooY2xSrUNeksMw8g2xaBffOoyytoW2LXYS7mr9kiQz7bBiaSixoW1J+TX7&#10;cQbi92eRfZ2z3ev786bTJ10dOtoa8/TYbxagIvXxbv6//rCCP5kKv3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2yLzHAAAA3QAAAA8AAAAAAAAAAAAAAAAAmAIAAGRy&#10;cy9kb3ducmV2LnhtbFBLBQYAAAAABAAEAPUAAACMAwAAAAA=&#10;" path="m38,l4,63,,106r,4l1,110r,-4l5,89,6,86,11,67,17,48,27,32r6,-6l42,21,41,14,40,7,38,xe" fillcolor="#76ae99" stroked="f">
                    <v:path arrowok="t" o:connecttype="custom" o:connectlocs="38,161;4,224;0,267;0,271;1,271;1,267;5,250;6,247;11,228;17,209;27,193;33,187;42,182;41,175;40,168;38,161" o:connectangles="0,0,0,0,0,0,0,0,0,0,0,0,0,0,0,0"/>
                  </v:shape>
                </v:group>
                <v:group id="Group 1432" o:spid="_x0000_s1029" style="position:absolute;left:167;top:192;width:23;height:65" coordorigin="167,192" coordsize="23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P/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6k/8wwAAAN0AAAAP&#10;AAAAAAAAAAAAAAAAAKoCAABkcnMvZG93bnJldi54bWxQSwUGAAAAAAQABAD6AAAAmgMAAAAA&#10;">
                  <v:shape id="Freeform 1433" o:spid="_x0000_s1030" style="position:absolute;left:167;top:192;width:23;height:65;visibility:visible;mso-wrap-style:square;v-text-anchor:top" coordsize="2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0Wn8EA&#10;AADdAAAADwAAAGRycy9kb3ducmV2LnhtbERPTYvCMBC9L/gfwgjetqlFF6mmIoWC4GndRa9DM7al&#10;zaQ0Uau/3iwIe5vH+5zNdjSduNHgGssK5lEMgri0uuFKwe9P8bkC4Tyyxs4yKXiQg202+dhgqu2d&#10;v+l29JUIIexSVFB736dSurImgy6yPXHgLnYw6AMcKqkHvIdw08kkjr+kwYZDQ4095TWV7fFqFBw6&#10;n1e5sfF8L8+nFSdF++wLpWbTcbcG4Wn0/+K3e6/D/MUygb9vwgky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dFp/BAAAA3QAAAA8AAAAAAAAAAAAAAAAAmAIAAGRycy9kb3du&#10;cmV2LnhtbFBLBQYAAAAABAAEAPUAAACGAwAAAAA=&#10;" path="m23,l12,8,5,19,,43,1,54,2,64,7,52r5,-7l18,32r1,-5l21,19,23,9,23,xe" fillcolor="#76ae99" stroked="f">
                    <v:path arrowok="t" o:connecttype="custom" o:connectlocs="23,192;12,200;5,211;0,235;1,246;2,256;7,244;12,237;18,224;19,219;21,211;23,201;23,192" o:connectangles="0,0,0,0,0,0,0,0,0,0,0,0,0"/>
                  </v:shape>
                </v:group>
                <v:group id="Group 1430" o:spid="_x0000_s1031" style="position:absolute;left:87;top:175;width:9;height:70" coordorigin="87,175" coordsize="9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R0E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0dBDFAAAA3QAA&#10;AA8AAAAAAAAAAAAAAAAAqgIAAGRycy9kb3ducmV2LnhtbFBLBQYAAAAABAAEAPoAAACcAwAAAAA=&#10;">
                  <v:shape id="Freeform 1431" o:spid="_x0000_s1032" style="position:absolute;left:87;top:175;width:9;height:70;visibility:visible;mso-wrap-style:square;v-text-anchor:top" coordsize="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IIcUA&#10;AADdAAAADwAAAGRycy9kb3ducmV2LnhtbERPS2vCQBC+F/wPywi91Y2a+oiuIoogtA0YvXgbsmMS&#10;zM6G7FbT/vpuodDbfHzPWa47U4s7ta6yrGA4iEAQ51ZXXCg4n/YvMxDOI2usLZOCL3KwXvWelpho&#10;++Aj3TNfiBDCLkEFpfdNIqXLSzLoBrYhDtzVtgZ9gG0hdYuPEG5qOYqiiTRYcWgosaFtSfkt+zQK&#10;Llns049sfJjOd/x+M2/pt7ukSj33u80ChKfO/4v/3Acd5sevMfx+E06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AghxQAAAN0AAAAPAAAAAAAAAAAAAAAAAJgCAABkcnMv&#10;ZG93bnJldi54bWxQSwUGAAAAAAQABAD1AAAAigMAAAAA&#10;" path="m7,l2,16,1,31,,52,4,70,4,50,7,28,8,10,7,xe" fillcolor="#76ae99" stroked="f">
                    <v:path arrowok="t" o:connecttype="custom" o:connectlocs="7,175;2,191;1,206;0,227;4,245;4,225;7,203;8,185;7,175" o:connectangles="0,0,0,0,0,0,0,0,0"/>
                  </v:shape>
                </v:group>
                <v:group id="Group 1413" o:spid="_x0000_s1033" style="position:absolute;width:301;height:300" coordsize="301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FJ/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/0o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9FJ/8QAAADdAAAA&#10;DwAAAAAAAAAAAAAAAACqAgAAZHJzL2Rvd25yZXYueG1sUEsFBgAAAAAEAAQA+gAAAJsDAAAAAA==&#10;">
                  <v:shape id="Freeform 1429" o:spid="_x0000_s1034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YPMQA&#10;AADdAAAADwAAAGRycy9kb3ducmV2LnhtbERPTWvCQBC9F/oflin0VjcWKyW6CaUgePHQWLHeht0x&#10;CWZn0+xq1n/vFoTe5vE+Z1lG24kLDb51rGA6yUAQa2darhV8b1cv7yB8QDbYOSYFV/JQFo8PS8yN&#10;G/mLLlWoRQphn6OCJoQ+l9Lrhiz6ieuJE3d0g8WQ4FBLM+CYwm0nX7NsLi22nBoa7OmzIX2qzlbB&#10;ftpvDtGsN7rStYy/u9XPOHZKPT/FjwWIQDH8i+/utUnzZ29z+PsmnS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YWDzEAAAA3QAAAA8AAAAAAAAAAAAAAAAAmAIAAGRycy9k&#10;b3ducmV2LnhtbFBLBQYAAAAABAAEAPUAAACJAwAAAAA=&#10;" path="m289,l11,,,12,,290r11,10l111,300,100,286,90,268,83,248,80,228r,-20l85,182r5,-16l91,164,85,146,74,128r-5,-6l67,120r-1,l51,118,40,112r-6,-6l20,88,14,74,28,70r66,l95,68,99,56r45,l144,52r,-2l150,34r7,-6l165,22r3,l174,18r4,-2l184,14r2,-2l188,12r7,-2l299,10,289,xe" fillcolor="#76ae99" stroked="f">
                    <v:path arrowok="t" o:connecttype="custom" o:connectlocs="289,0;11,0;0,12;0,290;11,300;111,300;100,286;90,268;83,248;80,228;80,208;85,182;90,166;91,164;85,146;74,128;69,122;67,120;66,120;51,118;40,112;34,106;20,88;14,74;28,70;94,70;95,68;99,56;144,56;144,52;144,50;150,34;157,28;165,22;168,22;174,18;178,16;184,14;186,12;188,12;195,10;299,10;289,0" o:connectangles="0,0,0,0,0,0,0,0,0,0,0,0,0,0,0,0,0,0,0,0,0,0,0,0,0,0,0,0,0,0,0,0,0,0,0,0,0,0,0,0,0,0,0"/>
                  </v:shape>
                  <v:shape id="Freeform 1428" o:spid="_x0000_s1035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T9p8MA&#10;AADdAAAADwAAAGRycy9kb3ducmV2LnhtbERPTWsCMRC9F/ofwhS81ayiraxGKYLgxYNrS/U2JNPd&#10;pZvJdhPd+O+NIPQ2j/c5i1W0jbhQ52vHCkbDDASxdqbmUsHnYfM6A+EDssHGMSm4kofV8vlpgblx&#10;Pe/pUoRSpBD2OSqoQmhzKb2uyKIfupY4cT+usxgS7EppOuxTuG3kOMvepMWaU0OFLa0r0r/F2Sr4&#10;HrW7UzTbnS50KePf1+bY941Sg5f4MQcRKIZ/8cO9NWn+ZPoO92/S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T9p8MAAADdAAAADwAAAAAAAAAAAAAAAACYAgAAZHJzL2Rv&#10;d25yZXYueG1sUEsFBgAAAAAEAAQA9QAAAIgDAAAAAA==&#10;" path="m222,172r-8,6l206,182r-7,4l199,206r-3,20l190,244r-5,20l178,282r-11,18l289,300r11,-10l300,180r-58,l233,178r-5,l224,176r-2,-4xe" fillcolor="#76ae99" stroked="f">
                    <v:path arrowok="t" o:connecttype="custom" o:connectlocs="222,172;214,178;206,182;199,186;199,206;196,226;190,244;185,264;178,282;167,300;289,300;300,290;300,180;242,180;233,178;228,178;224,176;222,172" o:connectangles="0,0,0,0,0,0,0,0,0,0,0,0,0,0,0,0,0,0"/>
                  </v:shape>
                  <v:shape id="Freeform 1427" o:spid="_x0000_s1036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tp1cYA&#10;AADdAAAADwAAAGRycy9kb3ducmV2LnhtbESPQUvDQBCF7wX/wzKCt2ZTsUVit0WEQi89GCvqbdid&#10;JqHZ2Zhdm/XfO4eCtxnem/e+WW+z79WFxtgFNrAoSlDENriOGwPHt938EVRMyA77wGTglyJsNzez&#10;NVYuTPxKlzo1SkI4VmigTWmotI62JY+xCAOxaKcwekyyjo12I04S7nt9X5Yr7bFjaWhxoJeW7Ln+&#10;8QY+FsPhK7v9wda20fn7ffc5Tb0xd7f5+QlUopz+zdfrvRP8h6Xgyj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tp1cYAAADdAAAADwAAAAAAAAAAAAAAAACYAgAAZHJz&#10;L2Rvd25yZXYueG1sUEsFBgAAAAAEAAQA9QAAAIsDAAAAAA==&#10;" path="m111,274r2,2l111,274xe" fillcolor="#76ae99" stroked="f">
                    <v:path arrowok="t" o:connecttype="custom" o:connectlocs="111,274;113,276;111,274" o:connectangles="0,0,0"/>
                  </v:shape>
                  <v:shape id="Freeform 1426" o:spid="_x0000_s1037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fMTsMA&#10;AADdAAAADwAAAGRycy9kb3ducmV2LnhtbERPTWsCMRC9F/ofwhS81ayipa5GKYLgxYNrS/U2JNPd&#10;pZvJdhPd+O+NIPQ2j/c5i1W0jbhQ52vHCkbDDASxdqbmUsHnYfP6DsIHZIONY1JwJQ+r5fPTAnPj&#10;et7TpQilSCHsc1RQhdDmUnpdkUU/dC1x4n5cZzEk2JXSdNincNvIcZa9SYs1p4YKW1pXpH+Ls1Xw&#10;PWp3p2i2O13oUsa/r82x7xulBi/xYw4iUAz/4od7a9L8yXQG92/S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fMTsMAAADdAAAADwAAAAAAAAAAAAAAAACYAgAAZHJzL2Rv&#10;d25yZXYueG1sUEsFBgAAAAAEAAQA9QAAAIgDAAAAAA==&#10;" path="m144,56r-45,l106,62r2,2l110,66r8,10l122,86r1,18l124,110r-1,14l111,126r-1,10l109,146r-4,8l104,158r-2,2l101,162r-1,2l102,172r3,14l104,196r,10l103,210r-1,14l100,232r2,14l106,252r3,12l109,270r2,4l112,266r,-2l113,244r5,-20l125,208r6,-8l140,182r-4,-4l133,160r1,-10l141,136r7,-8l145,126r-5,-4l145,118r11,l149,106,146,90r-1,-4l145,82r1,-8l148,70r-1,-6l147,62r-3,-2l144,56xe" fillcolor="#76ae99" stroked="f">
                    <v:path arrowok="t" o:connecttype="custom" o:connectlocs="144,56;99,56;106,62;108,64;110,66;118,76;122,86;123,104;124,110;123,124;111,126;110,136;109,146;105,154;104,158;102,160;101,162;100,164;102,172;105,186;104,196;104,206;103,210;102,224;100,232;102,246;106,252;109,264;109,270;111,274;112,266;112,264;113,244;118,224;125,208;131,200;140,182;136,178;133,160;134,150;141,136;148,128;145,126;140,122;145,118;156,118;149,106;146,90;145,86;145,82;146,74;148,70;147,64;147,62;144,60;144,56" o:connectangles="0,0,0,0,0,0,0,0,0,0,0,0,0,0,0,0,0,0,0,0,0,0,0,0,0,0,0,0,0,0,0,0,0,0,0,0,0,0,0,0,0,0,0,0,0,0,0,0,0,0,0,0,0,0,0,0"/>
                  </v:shape>
                  <v:shape id="Freeform 1425" o:spid="_x0000_s1038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GvbsYA&#10;AADdAAAADwAAAGRycy9kb3ducmV2LnhtbESPQWsCMRCF74X+hzCF3mrWUqSsRhFB8OLBbYt6G5Jx&#10;d3Ez2W6im/77zqHQ2wzvzXvfLFbZd+pOQ2wDG5hOClDENriWawOfH9uXd1AxITvsApOBH4qwWj4+&#10;LLB0YeQD3atUKwnhWKKBJqW+1DrahjzGSeiJRbuEwWOSdai1G3CUcN/p16KYaY8tS0ODPW0astfq&#10;5g0cp/3+nN1ubytb6/z9tT2NY2fM81Nez0Elyunf/He9c4L/NhN++UZ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GvbsYAAADdAAAADwAAAAAAAAAAAAAAAACYAgAAZHJz&#10;L2Rvd25yZXYueG1sUEsFBgAAAAAEAAQA9QAAAIsDAAAAAA==&#10;" path="m162,124r-4,l159,126r-3,2l155,134r2,10l159,150r-1,6l153,176r-10,18l133,210r-9,18l124,252r3,16l128,270r2,-2l137,256r,-14l139,230r6,-18l154,194r14,-18l172,172r5,-10l183,152r-9,-12l170,132r-8,-8xe" fillcolor="#76ae99" stroked="f">
                    <v:path arrowok="t" o:connecttype="custom" o:connectlocs="162,124;158,124;159,126;156,128;155,134;155,134;157,144;159,150;158,156;153,176;143,194;133,210;124,228;124,252;127,268;128,270;130,268;137,256;137,242;139,230;145,212;154,194;168,176;172,172;177,162;183,152;174,140;170,132;162,124" o:connectangles="0,0,0,0,0,0,0,0,0,0,0,0,0,0,0,0,0,0,0,0,0,0,0,0,0,0,0,0,0"/>
                  </v:shape>
                  <v:shape id="Freeform 1424" o:spid="_x0000_s1039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0K9cMA&#10;AADdAAAADwAAAGRycy9kb3ducmV2LnhtbERPTWsCMRC9F/wPYYTeanaLSFmNIoLgxYNri3obknF3&#10;cTNZN6mb/ntTKPQ2j/c5i1W0rXhQ7xvHCvJJBoJYO9NwpeDzuH37AOEDssHWMSn4IQ+r5ehlgYVx&#10;Ax/oUYZKpBD2BSqoQ+gKKb2uyaKfuI44cVfXWwwJ9pU0PQ4p3LbyPctm0mLDqaHGjjY16Vv5bRWc&#10;8m5/iWa316WuZLx/bc/D0Cr1Oo7rOYhAMfyL/9w7k+ZPZzn8fpNO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0K9cMAAADdAAAADwAAAAAAAAAAAAAAAACYAgAAZHJzL2Rv&#10;d25yZXYueG1sUEsFBgAAAAAEAAQA9QAAAIgDAAAAAA==&#10;" path="m300,144r-22,l280,146r3,l286,148r1,6l280,160r-3,2l270,168r-6,4l249,178r-7,2l300,180r,-36xe" fillcolor="#76ae99" stroked="f">
                    <v:path arrowok="t" o:connecttype="custom" o:connectlocs="300,144;278,144;280,146;283,146;286,148;287,154;280,160;277,162;270,168;264,172;249,178;242,180;300,180;300,144" o:connectangles="0,0,0,0,0,0,0,0,0,0,0,0,0,0"/>
                  </v:shape>
                  <v:shape id="Freeform 1423" o:spid="_x0000_s1040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+UgsMA&#10;AADdAAAADwAAAGRycy9kb3ducmV2LnhtbERPTWvCQBC9C/0PyxS8mU1EpKSuQQTBiwfTlra3YXdM&#10;gtnZNLs167/vFgq9zeN9zqaKthc3Gn3nWEGR5SCItTMdNwpeXw6LJxA+IBvsHZOCO3motg+zDZbG&#10;TXymWx0akULYl6igDWEopfS6JYs+cwNx4i5utBgSHBtpRpxSuO3lMs/X0mLHqaHFgfYt6Wv9bRW8&#10;F8PpM5rjSde6kfHr7fAxTb1S88e4ewYRKIZ/8Z/7aNL81XoJv9+k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+UgsMAAADdAAAADwAAAAAAAAAAAAAAAACYAgAAZHJzL2Rv&#10;d25yZXYueG1sUEsFBgAAAAAEAAQA9QAAAIgDAAAAAA==&#10;" path="m185,118r-2,12l189,140r-1,12l191,158r2,6l196,172r1,4l198,178r6,-2l219,170r,-2l216,166r-3,-4l214,160r4,-10l228,146r15,-2l300,144r,-24l192,120r-7,-2xe" fillcolor="#76ae99" stroked="f">
                    <v:path arrowok="t" o:connecttype="custom" o:connectlocs="185,118;183,130;189,140;188,152;191,158;193,164;196,172;197,176;198,178;204,176;219,170;219,168;216,166;213,162;214,160;218,150;228,146;243,144;300,144;300,120;192,120;185,118" o:connectangles="0,0,0,0,0,0,0,0,0,0,0,0,0,0,0,0,0,0,0,0,0,0"/>
                  </v:shape>
                  <v:shape id="Freeform 1422" o:spid="_x0000_s1041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MxGcQA&#10;AADdAAAADwAAAGRycy9kb3ducmV2LnhtbERPTWvCQBC9F/oflin0VjfWIiW6CaUgePHQWLHeht0x&#10;CWZn0+xq1n/vFoTe5vE+Z1lG24kLDb51rGA6yUAQa2darhV8b1cv7yB8QDbYOSYFV/JQFo8PS8yN&#10;G/mLLlWoRQphn6OCJoQ+l9Lrhiz6ieuJE3d0g8WQ4FBLM+CYwm0nX7NsLi22nBoa7OmzIX2qzlbB&#10;ftpvDtGsN7rStYy/u9XPOHZKPT/FjwWIQDH8i+/utUnz3+Yz+PsmnS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DMRnEAAAA3QAAAA8AAAAAAAAAAAAAAAAAmAIAAGRycy9k&#10;b3ducmV2LnhtbFBLBQYAAAAABAAEAPUAAACJAwAAAAA=&#10;" path="m94,70r-66,l51,74,70,94r5,14l74,110r-1,2l71,112r-2,2l73,116r2,4l77,122r7,8l88,136r4,10l94,148r1,4l96,156r3,-4l104,136r,-8l101,128r-8,-8l91,114,87,104r,-10l90,76r4,-6xe" fillcolor="#76ae99" stroked="f">
                    <v:path arrowok="t" o:connecttype="custom" o:connectlocs="94,70;28,70;51,74;70,94;75,108;74,110;73,112;71,112;69,114;73,116;75,120;77,122;84,130;88,136;92,146;94,148;95,152;96,156;99,152;104,136;104,128;101,128;93,120;91,114;87,104;87,94;90,76;94,70" o:connectangles="0,0,0,0,0,0,0,0,0,0,0,0,0,0,0,0,0,0,0,0,0,0,0,0,0,0,0,0"/>
                  </v:shape>
                  <v:shape id="Freeform 1421" o:spid="_x0000_s1042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qpbcMA&#10;AADdAAAADwAAAGRycy9kb3ducmV2LnhtbERPTWvCQBC9C/0PyxR6M5sUkZK6BhEELx5MW7S3YXdM&#10;gtnZNLua7b/vFgq9zeN9zqqKthd3Gn3nWEGR5SCItTMdNwre33bzFxA+IBvsHZOCb/JQrR9mKyyN&#10;m/hI9zo0IoWwL1FBG8JQSul1SxZ95gbixF3caDEkODbSjDilcNvL5zxfSosdp4YWB9q2pK/1zSo4&#10;FcPhM5r9Qde6kfHrY3eepl6pp8e4eQURKIZ/8Z97b9L8xXIBv9+k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qpbcMAAADdAAAADwAAAAAAAAAAAAAAAACYAgAAZHJzL2Rv&#10;d25yZXYueG1sUEsFBgAAAAAEAAQA9QAAAIgDAAAAAA==&#10;" path="m155,68r-2,l151,76r,4l150,84r1,10l154,102r7,12l165,118r3,6l172,128r5,4l180,138r,-2l179,134r,-4l178,128r,-6l179,118r,-4l174,108r4,-12l181,90r3,-4l189,82r8,-6l201,72r4,-2l158,70r-3,-2xe" fillcolor="#76ae99" stroked="f">
                    <v:path arrowok="t" o:connecttype="custom" o:connectlocs="155,68;153,68;151,76;151,80;150,84;151,94;154,102;161,114;165,118;168,124;172,128;177,132;180,138;180,136;179,134;179,130;178,128;178,122;179,118;179,114;174,108;178,96;181,90;184,86;189,82;197,76;201,72;205,70;158,70;155,68" o:connectangles="0,0,0,0,0,0,0,0,0,0,0,0,0,0,0,0,0,0,0,0,0,0,0,0,0,0,0,0,0,0"/>
                  </v:shape>
                  <v:shape id="Freeform 1420" o:spid="_x0000_s1043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YM9sQA&#10;AADdAAAADwAAAGRycy9kb3ducmV2LnhtbERPTWvCQBC9F/oflin0VjcWKyW6CaUgePHQWLHeht0x&#10;CWZn0+xq1n/vFoTe5vE+Z1lG24kLDb51rGA6yUAQa2darhV8b1cv7yB8QDbYOSYFV/JQFo8PS8yN&#10;G/mLLlWoRQphn6OCJoQ+l9Lrhiz6ieuJE3d0g8WQ4FBLM+CYwm0nX7NsLi22nBoa7OmzIX2qzlbB&#10;ftpvDtGsN7rStYy/u9XPOHZKPT/FjwWIQDH8i+/utUnzZ/M3+PsmnS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mDPbEAAAA3QAAAA8AAAAAAAAAAAAAAAAAmAIAAGRycy9k&#10;b3ducmV2LnhtbFBLBQYAAAAABAAEAPUAAACJAwAAAAA=&#10;" path="m103,124r-2,4l105,128r-2,-4xe" fillcolor="#76ae99" stroked="f">
                    <v:path arrowok="t" o:connecttype="custom" o:connectlocs="103,124;101,128;105,128;103,124" o:connectangles="0,0,0,0"/>
                  </v:shape>
                  <v:shape id="Freeform 1419" o:spid="_x0000_s1044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SSgcMA&#10;AADdAAAADwAAAGRycy9kb3ducmV2LnhtbERPTWsCMRC9F/wPYYTeatYiS1mNIoLgxYNri3obknF3&#10;cTNZN6mb/ntTKPQ2j/c5i1W0rXhQ7xvHCqaTDASxdqbhSsHncfv2AcIHZIOtY1LwQx5Wy9HLAgvj&#10;Bj7QowyVSCHsC1RQh9AVUnpdk0U/cR1x4q6utxgS7CtpehxSuG3le5bl0mLDqaHGjjY16Vv5bRWc&#10;pt3+Es1ur0tdyXj/2p6HoVXqdRzXcxCBYvgX/7l3Js2f5Tn8fpNO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SSgcMAAADdAAAADwAAAAAAAAAAAAAAAACYAgAAZHJzL2Rv&#10;d25yZXYueG1sUEsFBgAAAAAEAAQA9QAAAIgDAAAAAA==&#10;" path="m145,126r,xe" fillcolor="#76ae99" stroked="f">
                    <v:path arrowok="t" o:connecttype="custom" o:connectlocs="145,126;145,126" o:connectangles="0,0"/>
                  </v:shape>
                  <v:shape id="Freeform 1418" o:spid="_x0000_s1045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g3GsMA&#10;AADdAAAADwAAAGRycy9kb3ducmV2LnhtbERPTWsCMRC9F/wPYQRvNWspKlujiCB48eBqqb0NyXR3&#10;6Way3aRu/PdGELzN433OYhVtIy7U+dqxgsk4A0Gsnam5VHA6bl/nIHxANtg4JgVX8rBaDl4WmBvX&#10;84EuRShFCmGfo4IqhDaX0uuKLPqxa4kT9+M6iyHBrpSmwz6F20a+ZdlUWqw5NVTY0qYi/Vv8WwVf&#10;k3b/Hc1urwtdyvj3uT33faPUaBjXHyACxfAUP9w7k+a/T2dw/yad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g3GsMAAADdAAAADwAAAAAAAAAAAAAAAACYAgAAZHJzL2Rv&#10;d25yZXYueG1sUEsFBgAAAAAEAAQA9QAAAIgDAAAAAA==&#10;" path="m158,120r-4,l152,126r2,l156,124r6,l158,120xe" fillcolor="#76ae99" stroked="f">
                    <v:path arrowok="t" o:connecttype="custom" o:connectlocs="158,120;154,120;152,126;154,126;156,124;162,124;158,120" o:connectangles="0,0,0,0,0,0,0"/>
                  </v:shape>
                  <v:shape id="Freeform 1417" o:spid="_x0000_s1046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ejaMYA&#10;AADdAAAADwAAAGRycy9kb3ducmV2LnhtbESPQWsCMRCF74X+hzCF3mrWUqSsRhFB8OLBbYt6G5Jx&#10;d3Ez2W6im/77zqHQ2wzvzXvfLFbZd+pOQ2wDG5hOClDENriWawOfH9uXd1AxITvsApOBH4qwWj4+&#10;LLB0YeQD3atUKwnhWKKBJqW+1DrahjzGSeiJRbuEwWOSdai1G3CUcN/p16KYaY8tS0ODPW0astfq&#10;5g0cp/3+nN1ubytb6/z9tT2NY2fM81Nez0Elyunf/He9c4L/NhNc+UZ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ejaMYAAADdAAAADwAAAAAAAAAAAAAAAACYAgAAZHJz&#10;L2Rvd25yZXYueG1sUEsFBgAAAAAEAAQA9QAAAIsDAAAAAA==&#10;" path="m156,118r-11,l145,126r5,-4l149,120r9,l156,118xe" fillcolor="#76ae99" stroked="f">
                    <v:path arrowok="t" o:connecttype="custom" o:connectlocs="156,118;145,118;145,126;150,122;149,120;158,120;156,118" o:connectangles="0,0,0,0,0,0,0"/>
                  </v:shape>
                  <v:shape id="Freeform 1416" o:spid="_x0000_s1047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sG88MA&#10;AADdAAAADwAAAGRycy9kb3ducmV2LnhtbERPTWsCMRC9F/wPYQRvNWspolujiCB48eBqqb0NyXR3&#10;6Way3aRu/PdGELzN433OYhVtIy7U+dqxgsk4A0Gsnam5VHA6bl9nIHxANtg4JgVX8rBaDl4WmBvX&#10;84EuRShFCmGfo4IqhDaX0uuKLPqxa4kT9+M6iyHBrpSmwz6F20a+ZdlUWqw5NVTY0qYi/Vv8WwVf&#10;k3b/Hc1urwtdyvj3uT33faPUaBjXHyACxfAUP9w7k+a/T+dw/yad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sG88MAAADdAAAADwAAAAAAAAAAAAAAAACYAgAAZHJzL2Rv&#10;d25yZXYueG1sUEsFBgAAAAAEAAQA9QAAAIgDAAAAAA==&#10;" path="m64,116r2,4l67,120r-1,-2l64,116xe" fillcolor="#76ae99" stroked="f">
                    <v:path arrowok="t" o:connecttype="custom" o:connectlocs="64,116;66,120;67,120;66,118;64,116" o:connectangles="0,0,0,0,0"/>
                  </v:shape>
                  <v:shape id="Freeform 1415" o:spid="_x0000_s1048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g5s8YA&#10;AADdAAAADwAAAGRycy9kb3ducmV2LnhtbESPQUvDQBCF7wX/wzKCt2ZTkVZit0WEQi89GCvqbdid&#10;JqHZ2Zhdm/XfO4eCtxnem/e+WW+z79WFxtgFNrAoSlDENriOGwPHt938EVRMyA77wGTglyJsNzez&#10;NVYuTPxKlzo1SkI4VmigTWmotI62JY+xCAOxaKcwekyyjo12I04S7nt9X5ZL7bFjaWhxoJeW7Ln+&#10;8QY+FsPhK7v9wda20fn7ffc5Tb0xd7f5+QlUopz+zdfrvRP8h5Xwyz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g5s8YAAADdAAAADwAAAAAAAAAAAAAAAACYAgAAZHJz&#10;L2Rvd25yZXYueG1sUEsFBgAAAAAEAAQA9QAAAIsDAAAAAA==&#10;" path="m300,62r-71,l232,64r-2,4l230,74r-1,4l225,86r-4,6l214,104r-5,4l204,112r-4,4l192,120r108,l300,62xe" fillcolor="#76ae99" stroked="f">
                    <v:path arrowok="t" o:connecttype="custom" o:connectlocs="300,62;229,62;232,64;230,68;230,74;229,78;225,86;221,92;214,104;209,108;204,112;200,116;192,120;300,120;300,62" o:connectangles="0,0,0,0,0,0,0,0,0,0,0,0,0,0,0"/>
                  </v:shape>
                  <v:shape id="Freeform 1414" o:spid="_x0000_s1049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ScKMMA&#10;AADdAAAADwAAAGRycy9kb3ducmV2LnhtbERPTWsCMRC9F/wPYQRvNbsiraxGkYLgxUO3FfU2JOPu&#10;4may3UQ3/fdNodDbPN7nrDbRtuJBvW8cK8inGQhi7UzDlYLPj93zAoQPyAZbx6Tgmzxs1qOnFRbG&#10;DfxOjzJUIoWwL1BBHUJXSOl1TRb91HXEibu63mJIsK+k6XFI4baVsyx7kRYbTg01dvRWk76Vd6vg&#10;lHeHSzT7gy51JePXcXcehlapyThulyACxfAv/nPvTZo/f83h95t0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ScKMMAAADdAAAADwAAAAAAAAAAAAAAAACYAgAAZHJzL2Rv&#10;d25yZXYueG1sUEsFBgAAAAAEAAQA9QAAAIgDAAAAAA==&#10;" path="m299,10r-104,l195,18r-3,8l187,38r-3,4l181,48r-2,4l177,56r-3,2l170,62r-4,6l159,70r46,l212,68r6,-4l229,62r71,l300,12r-1,-2xe" fillcolor="#76ae99" stroked="f">
                    <v:path arrowok="t" o:connecttype="custom" o:connectlocs="299,10;195,10;195,18;192,26;187,38;184,42;181,48;179,52;177,56;174,58;170,62;166,68;159,70;205,70;212,68;218,64;229,62;300,62;300,12;299,10" o:connectangles="0,0,0,0,0,0,0,0,0,0,0,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</w:rPr>
        <w:tab/>
      </w:r>
      <w:r>
        <w:rPr>
          <w:rFonts w:ascii="Calibri"/>
          <w:noProof/>
          <w:lang w:val="en-AU" w:eastAsia="en-AU"/>
        </w:rPr>
        <mc:AlternateContent>
          <mc:Choice Requires="wpg">
            <w:drawing>
              <wp:inline distT="0" distB="0" distL="0" distR="0" wp14:anchorId="04059AD6" wp14:editId="21EBEF50">
                <wp:extent cx="191135" cy="191135"/>
                <wp:effectExtent l="1905" t="1905" r="6985" b="6985"/>
                <wp:docPr id="1411" name="Group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91135"/>
                          <a:chOff x="0" y="0"/>
                          <a:chExt cx="301" cy="301"/>
                        </a:xfrm>
                      </wpg:grpSpPr>
                      <wpg:grpSp>
                        <wpg:cNvPr id="1412" name="Group 1410"/>
                        <wpg:cNvGrpSpPr>
                          <a:grpSpLocks/>
                        </wpg:cNvGrpSpPr>
                        <wpg:grpSpPr bwMode="auto">
                          <a:xfrm>
                            <a:off x="175" y="127"/>
                            <a:ext cx="2" cy="3"/>
                            <a:chOff x="175" y="127"/>
                            <a:chExt cx="2" cy="3"/>
                          </a:xfrm>
                        </wpg:grpSpPr>
                        <wps:wsp>
                          <wps:cNvPr id="1413" name="Freeform 1411"/>
                          <wps:cNvSpPr>
                            <a:spLocks/>
                          </wps:cNvSpPr>
                          <wps:spPr bwMode="auto">
                            <a:xfrm>
                              <a:off x="175" y="127"/>
                              <a:ext cx="2" cy="3"/>
                            </a:xfrm>
                            <a:custGeom>
                              <a:avLst/>
                              <a:gdLst>
                                <a:gd name="T0" fmla="+- 0 175 175"/>
                                <a:gd name="T1" fmla="*/ T0 w 2"/>
                                <a:gd name="T2" fmla="+- 0 127 127"/>
                                <a:gd name="T3" fmla="*/ 127 h 3"/>
                                <a:gd name="T4" fmla="+- 0 176 175"/>
                                <a:gd name="T5" fmla="*/ T4 w 2"/>
                                <a:gd name="T6" fmla="+- 0 129 127"/>
                                <a:gd name="T7" fmla="*/ 129 h 3"/>
                                <a:gd name="T8" fmla="+- 0 176 175"/>
                                <a:gd name="T9" fmla="*/ T8 w 2"/>
                                <a:gd name="T10" fmla="+- 0 130 127"/>
                                <a:gd name="T11" fmla="*/ 130 h 3"/>
                                <a:gd name="T12" fmla="+- 0 176 175"/>
                                <a:gd name="T13" fmla="*/ T12 w 2"/>
                                <a:gd name="T14" fmla="+- 0 128 127"/>
                                <a:gd name="T15" fmla="*/ 128 h 3"/>
                                <a:gd name="T16" fmla="+- 0 175 175"/>
                                <a:gd name="T17" fmla="*/ T16 w 2"/>
                                <a:gd name="T18" fmla="+- 0 127 127"/>
                                <a:gd name="T19" fmla="*/ 127 h 3"/>
                                <a:gd name="T20" fmla="+- 0 175 175"/>
                                <a:gd name="T21" fmla="*/ T20 w 2"/>
                                <a:gd name="T22" fmla="+- 0 127 127"/>
                                <a:gd name="T23" fmla="*/ 12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" name="Group 1408"/>
                        <wpg:cNvGrpSpPr>
                          <a:grpSpLocks/>
                        </wpg:cNvGrpSpPr>
                        <wpg:grpSpPr bwMode="auto">
                          <a:xfrm>
                            <a:off x="142" y="110"/>
                            <a:ext cx="4" cy="2"/>
                            <a:chOff x="142" y="110"/>
                            <a:chExt cx="4" cy="2"/>
                          </a:xfrm>
                        </wpg:grpSpPr>
                        <wps:wsp>
                          <wps:cNvPr id="1415" name="Freeform 1409"/>
                          <wps:cNvSpPr>
                            <a:spLocks/>
                          </wps:cNvSpPr>
                          <wps:spPr bwMode="auto">
                            <a:xfrm>
                              <a:off x="142" y="110"/>
                              <a:ext cx="4" cy="2"/>
                            </a:xfrm>
                            <a:custGeom>
                              <a:avLst/>
                              <a:gdLst>
                                <a:gd name="T0" fmla="+- 0 145 142"/>
                                <a:gd name="T1" fmla="*/ T0 w 4"/>
                                <a:gd name="T2" fmla="+- 0 110 110"/>
                                <a:gd name="T3" fmla="*/ 110 h 1"/>
                                <a:gd name="T4" fmla="+- 0 142 142"/>
                                <a:gd name="T5" fmla="*/ T4 w 4"/>
                                <a:gd name="T6" fmla="+- 0 111 110"/>
                                <a:gd name="T7" fmla="*/ 111 h 1"/>
                                <a:gd name="T8" fmla="+- 0 146 142"/>
                                <a:gd name="T9" fmla="*/ T8 w 4"/>
                                <a:gd name="T10" fmla="+- 0 111 110"/>
                                <a:gd name="T11" fmla="*/ 111 h 1"/>
                                <a:gd name="T12" fmla="+- 0 145 142"/>
                                <a:gd name="T13" fmla="*/ T12 w 4"/>
                                <a:gd name="T14" fmla="+- 0 110 110"/>
                                <a:gd name="T15" fmla="*/ 11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3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6" name="Group 140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1" cy="188"/>
                            <a:chOff x="0" y="0"/>
                            <a:chExt cx="301" cy="188"/>
                          </a:xfrm>
                        </wpg:grpSpPr>
                        <wps:wsp>
                          <wps:cNvPr id="1417" name="Freeform 140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190 w 301"/>
                                <a:gd name="T1" fmla="*/ 91 h 188"/>
                                <a:gd name="T2" fmla="*/ 192 w 301"/>
                                <a:gd name="T3" fmla="*/ 93 h 188"/>
                                <a:gd name="T4" fmla="*/ 195 w 301"/>
                                <a:gd name="T5" fmla="*/ 96 h 188"/>
                                <a:gd name="T6" fmla="*/ 197 w 301"/>
                                <a:gd name="T7" fmla="*/ 103 h 188"/>
                                <a:gd name="T8" fmla="*/ 194 w 301"/>
                                <a:gd name="T9" fmla="*/ 105 h 188"/>
                                <a:gd name="T10" fmla="*/ 192 w 301"/>
                                <a:gd name="T11" fmla="*/ 107 h 188"/>
                                <a:gd name="T12" fmla="*/ 189 w 301"/>
                                <a:gd name="T13" fmla="*/ 109 h 188"/>
                                <a:gd name="T14" fmla="*/ 187 w 301"/>
                                <a:gd name="T15" fmla="*/ 111 h 188"/>
                                <a:gd name="T16" fmla="*/ 185 w 301"/>
                                <a:gd name="T17" fmla="*/ 113 h 188"/>
                                <a:gd name="T18" fmla="*/ 196 w 301"/>
                                <a:gd name="T19" fmla="*/ 118 h 188"/>
                                <a:gd name="T20" fmla="*/ 211 w 301"/>
                                <a:gd name="T21" fmla="*/ 128 h 188"/>
                                <a:gd name="T22" fmla="*/ 230 w 301"/>
                                <a:gd name="T23" fmla="*/ 142 h 188"/>
                                <a:gd name="T24" fmla="*/ 258 w 301"/>
                                <a:gd name="T25" fmla="*/ 160 h 188"/>
                                <a:gd name="T26" fmla="*/ 275 w 301"/>
                                <a:gd name="T27" fmla="*/ 170 h 188"/>
                                <a:gd name="T28" fmla="*/ 286 w 301"/>
                                <a:gd name="T29" fmla="*/ 178 h 188"/>
                                <a:gd name="T30" fmla="*/ 297 w 301"/>
                                <a:gd name="T31" fmla="*/ 187 h 188"/>
                                <a:gd name="T32" fmla="*/ 299 w 301"/>
                                <a:gd name="T33" fmla="*/ 99 h 188"/>
                                <a:gd name="T34" fmla="*/ 207 w 301"/>
                                <a:gd name="T35" fmla="*/ 99 h 188"/>
                                <a:gd name="T36" fmla="*/ 202 w 301"/>
                                <a:gd name="T37" fmla="*/ 99 h 188"/>
                                <a:gd name="T38" fmla="*/ 197 w 301"/>
                                <a:gd name="T39" fmla="*/ 97 h 188"/>
                                <a:gd name="T40" fmla="*/ 196 w 301"/>
                                <a:gd name="T41" fmla="*/ 95 h 188"/>
                                <a:gd name="T42" fmla="*/ 193 w 301"/>
                                <a:gd name="T43" fmla="*/ 93 h 188"/>
                                <a:gd name="T44" fmla="*/ 190 w 301"/>
                                <a:gd name="T45" fmla="*/ 91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190" y="91"/>
                                  </a:moveTo>
                                  <a:lnTo>
                                    <a:pt x="192" y="93"/>
                                  </a:lnTo>
                                  <a:lnTo>
                                    <a:pt x="195" y="96"/>
                                  </a:lnTo>
                                  <a:lnTo>
                                    <a:pt x="197" y="103"/>
                                  </a:lnTo>
                                  <a:lnTo>
                                    <a:pt x="194" y="105"/>
                                  </a:lnTo>
                                  <a:lnTo>
                                    <a:pt x="192" y="107"/>
                                  </a:lnTo>
                                  <a:lnTo>
                                    <a:pt x="189" y="109"/>
                                  </a:lnTo>
                                  <a:lnTo>
                                    <a:pt x="187" y="111"/>
                                  </a:lnTo>
                                  <a:lnTo>
                                    <a:pt x="185" y="113"/>
                                  </a:lnTo>
                                  <a:lnTo>
                                    <a:pt x="196" y="118"/>
                                  </a:lnTo>
                                  <a:lnTo>
                                    <a:pt x="211" y="128"/>
                                  </a:lnTo>
                                  <a:lnTo>
                                    <a:pt x="230" y="142"/>
                                  </a:lnTo>
                                  <a:lnTo>
                                    <a:pt x="258" y="160"/>
                                  </a:lnTo>
                                  <a:lnTo>
                                    <a:pt x="275" y="170"/>
                                  </a:lnTo>
                                  <a:lnTo>
                                    <a:pt x="286" y="178"/>
                                  </a:lnTo>
                                  <a:lnTo>
                                    <a:pt x="297" y="187"/>
                                  </a:lnTo>
                                  <a:lnTo>
                                    <a:pt x="299" y="99"/>
                                  </a:lnTo>
                                  <a:lnTo>
                                    <a:pt x="207" y="99"/>
                                  </a:lnTo>
                                  <a:lnTo>
                                    <a:pt x="202" y="99"/>
                                  </a:lnTo>
                                  <a:lnTo>
                                    <a:pt x="197" y="97"/>
                                  </a:lnTo>
                                  <a:lnTo>
                                    <a:pt x="196" y="95"/>
                                  </a:lnTo>
                                  <a:lnTo>
                                    <a:pt x="193" y="93"/>
                                  </a:lnTo>
                                  <a:lnTo>
                                    <a:pt x="19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" name="Freeform 140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41 w 301"/>
                                <a:gd name="T1" fmla="*/ 80 h 188"/>
                                <a:gd name="T2" fmla="*/ 13 w 301"/>
                                <a:gd name="T3" fmla="*/ 80 h 188"/>
                                <a:gd name="T4" fmla="*/ 32 w 301"/>
                                <a:gd name="T5" fmla="*/ 87 h 188"/>
                                <a:gd name="T6" fmla="*/ 52 w 301"/>
                                <a:gd name="T7" fmla="*/ 94 h 188"/>
                                <a:gd name="T8" fmla="*/ 71 w 301"/>
                                <a:gd name="T9" fmla="*/ 100 h 188"/>
                                <a:gd name="T10" fmla="*/ 47 w 301"/>
                                <a:gd name="T11" fmla="*/ 85 h 188"/>
                                <a:gd name="T12" fmla="*/ 41 w 301"/>
                                <a:gd name="T13" fmla="*/ 80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41" y="80"/>
                                  </a:moveTo>
                                  <a:lnTo>
                                    <a:pt x="13" y="80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52" y="94"/>
                                  </a:lnTo>
                                  <a:lnTo>
                                    <a:pt x="71" y="100"/>
                                  </a:lnTo>
                                  <a:lnTo>
                                    <a:pt x="47" y="85"/>
                                  </a:lnTo>
                                  <a:lnTo>
                                    <a:pt x="41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" name="Freeform 140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62 h 188"/>
                                <a:gd name="T2" fmla="*/ 192 w 301"/>
                                <a:gd name="T3" fmla="*/ 62 h 188"/>
                                <a:gd name="T4" fmla="*/ 195 w 301"/>
                                <a:gd name="T5" fmla="*/ 65 h 188"/>
                                <a:gd name="T6" fmla="*/ 198 w 301"/>
                                <a:gd name="T7" fmla="*/ 67 h 188"/>
                                <a:gd name="T8" fmla="*/ 199 w 301"/>
                                <a:gd name="T9" fmla="*/ 72 h 188"/>
                                <a:gd name="T10" fmla="*/ 200 w 301"/>
                                <a:gd name="T11" fmla="*/ 75 h 188"/>
                                <a:gd name="T12" fmla="*/ 201 w 301"/>
                                <a:gd name="T13" fmla="*/ 77 h 188"/>
                                <a:gd name="T14" fmla="*/ 203 w 301"/>
                                <a:gd name="T15" fmla="*/ 80 h 188"/>
                                <a:gd name="T16" fmla="*/ 205 w 301"/>
                                <a:gd name="T17" fmla="*/ 82 h 188"/>
                                <a:gd name="T18" fmla="*/ 207 w 301"/>
                                <a:gd name="T19" fmla="*/ 82 h 188"/>
                                <a:gd name="T20" fmla="*/ 209 w 301"/>
                                <a:gd name="T21" fmla="*/ 84 h 188"/>
                                <a:gd name="T22" fmla="*/ 212 w 301"/>
                                <a:gd name="T23" fmla="*/ 87 h 188"/>
                                <a:gd name="T24" fmla="*/ 213 w 301"/>
                                <a:gd name="T25" fmla="*/ 93 h 188"/>
                                <a:gd name="T26" fmla="*/ 213 w 301"/>
                                <a:gd name="T27" fmla="*/ 94 h 188"/>
                                <a:gd name="T28" fmla="*/ 210 w 301"/>
                                <a:gd name="T29" fmla="*/ 97 h 188"/>
                                <a:gd name="T30" fmla="*/ 207 w 301"/>
                                <a:gd name="T31" fmla="*/ 99 h 188"/>
                                <a:gd name="T32" fmla="*/ 299 w 301"/>
                                <a:gd name="T33" fmla="*/ 99 h 188"/>
                                <a:gd name="T34" fmla="*/ 300 w 301"/>
                                <a:gd name="T35" fmla="*/ 62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300" y="62"/>
                                  </a:moveTo>
                                  <a:lnTo>
                                    <a:pt x="192" y="62"/>
                                  </a:lnTo>
                                  <a:lnTo>
                                    <a:pt x="195" y="65"/>
                                  </a:lnTo>
                                  <a:lnTo>
                                    <a:pt x="198" y="67"/>
                                  </a:lnTo>
                                  <a:lnTo>
                                    <a:pt x="199" y="72"/>
                                  </a:lnTo>
                                  <a:lnTo>
                                    <a:pt x="200" y="75"/>
                                  </a:lnTo>
                                  <a:lnTo>
                                    <a:pt x="201" y="77"/>
                                  </a:lnTo>
                                  <a:lnTo>
                                    <a:pt x="203" y="80"/>
                                  </a:lnTo>
                                  <a:lnTo>
                                    <a:pt x="205" y="82"/>
                                  </a:lnTo>
                                  <a:lnTo>
                                    <a:pt x="207" y="82"/>
                                  </a:lnTo>
                                  <a:lnTo>
                                    <a:pt x="209" y="84"/>
                                  </a:lnTo>
                                  <a:lnTo>
                                    <a:pt x="212" y="87"/>
                                  </a:lnTo>
                                  <a:lnTo>
                                    <a:pt x="213" y="93"/>
                                  </a:lnTo>
                                  <a:lnTo>
                                    <a:pt x="213" y="94"/>
                                  </a:lnTo>
                                  <a:lnTo>
                                    <a:pt x="210" y="97"/>
                                  </a:lnTo>
                                  <a:lnTo>
                                    <a:pt x="207" y="99"/>
                                  </a:lnTo>
                                  <a:lnTo>
                                    <a:pt x="299" y="99"/>
                                  </a:lnTo>
                                  <a:lnTo>
                                    <a:pt x="30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" name="Freeform 140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29 h 188"/>
                                <a:gd name="T2" fmla="*/ 12 w 301"/>
                                <a:gd name="T3" fmla="*/ 29 h 188"/>
                                <a:gd name="T4" fmla="*/ 24 w 301"/>
                                <a:gd name="T5" fmla="*/ 31 h 188"/>
                                <a:gd name="T6" fmla="*/ 40 w 301"/>
                                <a:gd name="T7" fmla="*/ 37 h 188"/>
                                <a:gd name="T8" fmla="*/ 56 w 301"/>
                                <a:gd name="T9" fmla="*/ 45 h 188"/>
                                <a:gd name="T10" fmla="*/ 72 w 301"/>
                                <a:gd name="T11" fmla="*/ 53 h 188"/>
                                <a:gd name="T12" fmla="*/ 83 w 301"/>
                                <a:gd name="T13" fmla="*/ 60 h 188"/>
                                <a:gd name="T14" fmla="*/ 88 w 301"/>
                                <a:gd name="T15" fmla="*/ 63 h 188"/>
                                <a:gd name="T16" fmla="*/ 114 w 301"/>
                                <a:gd name="T17" fmla="*/ 74 h 188"/>
                                <a:gd name="T18" fmla="*/ 134 w 301"/>
                                <a:gd name="T19" fmla="*/ 83 h 188"/>
                                <a:gd name="T20" fmla="*/ 147 w 301"/>
                                <a:gd name="T21" fmla="*/ 90 h 188"/>
                                <a:gd name="T22" fmla="*/ 153 w 301"/>
                                <a:gd name="T23" fmla="*/ 93 h 188"/>
                                <a:gd name="T24" fmla="*/ 154 w 301"/>
                                <a:gd name="T25" fmla="*/ 90 h 188"/>
                                <a:gd name="T26" fmla="*/ 157 w 301"/>
                                <a:gd name="T27" fmla="*/ 80 h 188"/>
                                <a:gd name="T28" fmla="*/ 172 w 301"/>
                                <a:gd name="T29" fmla="*/ 80 h 188"/>
                                <a:gd name="T30" fmla="*/ 165 w 301"/>
                                <a:gd name="T31" fmla="*/ 79 h 188"/>
                                <a:gd name="T32" fmla="*/ 160 w 301"/>
                                <a:gd name="T33" fmla="*/ 75 h 188"/>
                                <a:gd name="T34" fmla="*/ 156 w 301"/>
                                <a:gd name="T35" fmla="*/ 71 h 188"/>
                                <a:gd name="T36" fmla="*/ 159 w 301"/>
                                <a:gd name="T37" fmla="*/ 60 h 188"/>
                                <a:gd name="T38" fmla="*/ 165 w 301"/>
                                <a:gd name="T39" fmla="*/ 59 h 188"/>
                                <a:gd name="T40" fmla="*/ 300 w 301"/>
                                <a:gd name="T41" fmla="*/ 59 h 188"/>
                                <a:gd name="T42" fmla="*/ 300 w 301"/>
                                <a:gd name="T43" fmla="*/ 29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300" y="29"/>
                                  </a:moveTo>
                                  <a:lnTo>
                                    <a:pt x="12" y="29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83" y="60"/>
                                  </a:lnTo>
                                  <a:lnTo>
                                    <a:pt x="88" y="63"/>
                                  </a:lnTo>
                                  <a:lnTo>
                                    <a:pt x="114" y="74"/>
                                  </a:lnTo>
                                  <a:lnTo>
                                    <a:pt x="134" y="83"/>
                                  </a:lnTo>
                                  <a:lnTo>
                                    <a:pt x="147" y="90"/>
                                  </a:lnTo>
                                  <a:lnTo>
                                    <a:pt x="153" y="93"/>
                                  </a:lnTo>
                                  <a:lnTo>
                                    <a:pt x="154" y="90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72" y="80"/>
                                  </a:lnTo>
                                  <a:lnTo>
                                    <a:pt x="165" y="79"/>
                                  </a:lnTo>
                                  <a:lnTo>
                                    <a:pt x="160" y="75"/>
                                  </a:lnTo>
                                  <a:lnTo>
                                    <a:pt x="156" y="71"/>
                                  </a:lnTo>
                                  <a:lnTo>
                                    <a:pt x="159" y="60"/>
                                  </a:lnTo>
                                  <a:lnTo>
                                    <a:pt x="165" y="59"/>
                                  </a:lnTo>
                                  <a:lnTo>
                                    <a:pt x="300" y="59"/>
                                  </a:lnTo>
                                  <a:lnTo>
                                    <a:pt x="30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" name="Freeform 140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289 w 301"/>
                                <a:gd name="T1" fmla="*/ 0 h 188"/>
                                <a:gd name="T2" fmla="*/ 11 w 301"/>
                                <a:gd name="T3" fmla="*/ 0 h 188"/>
                                <a:gd name="T4" fmla="*/ 0 w 301"/>
                                <a:gd name="T5" fmla="*/ 11 h 188"/>
                                <a:gd name="T6" fmla="*/ 0 w 301"/>
                                <a:gd name="T7" fmla="*/ 83 h 188"/>
                                <a:gd name="T8" fmla="*/ 13 w 301"/>
                                <a:gd name="T9" fmla="*/ 80 h 188"/>
                                <a:gd name="T10" fmla="*/ 41 w 301"/>
                                <a:gd name="T11" fmla="*/ 80 h 188"/>
                                <a:gd name="T12" fmla="*/ 33 w 301"/>
                                <a:gd name="T13" fmla="*/ 73 h 188"/>
                                <a:gd name="T14" fmla="*/ 13 w 301"/>
                                <a:gd name="T15" fmla="*/ 62 h 188"/>
                                <a:gd name="T16" fmla="*/ 7 w 301"/>
                                <a:gd name="T17" fmla="*/ 48 h 188"/>
                                <a:gd name="T18" fmla="*/ 5 w 301"/>
                                <a:gd name="T19" fmla="*/ 34 h 188"/>
                                <a:gd name="T20" fmla="*/ 12 w 301"/>
                                <a:gd name="T21" fmla="*/ 29 h 188"/>
                                <a:gd name="T22" fmla="*/ 300 w 301"/>
                                <a:gd name="T23" fmla="*/ 29 h 188"/>
                                <a:gd name="T24" fmla="*/ 300 w 301"/>
                                <a:gd name="T25" fmla="*/ 11 h 188"/>
                                <a:gd name="T26" fmla="*/ 289 w 301"/>
                                <a:gd name="T27" fmla="*/ 0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289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3" y="80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00" y="11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Freeform 140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172 w 301"/>
                                <a:gd name="T1" fmla="*/ 80 h 188"/>
                                <a:gd name="T2" fmla="*/ 157 w 301"/>
                                <a:gd name="T3" fmla="*/ 80 h 188"/>
                                <a:gd name="T4" fmla="*/ 165 w 301"/>
                                <a:gd name="T5" fmla="*/ 80 h 188"/>
                                <a:gd name="T6" fmla="*/ 173 w 301"/>
                                <a:gd name="T7" fmla="*/ 81 h 188"/>
                                <a:gd name="T8" fmla="*/ 172 w 301"/>
                                <a:gd name="T9" fmla="*/ 80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172" y="80"/>
                                  </a:moveTo>
                                  <a:lnTo>
                                    <a:pt x="157" y="80"/>
                                  </a:lnTo>
                                  <a:lnTo>
                                    <a:pt x="165" y="80"/>
                                  </a:lnTo>
                                  <a:lnTo>
                                    <a:pt x="173" y="81"/>
                                  </a:lnTo>
                                  <a:lnTo>
                                    <a:pt x="17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Freeform 140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59 h 188"/>
                                <a:gd name="T2" fmla="*/ 165 w 301"/>
                                <a:gd name="T3" fmla="*/ 59 h 188"/>
                                <a:gd name="T4" fmla="*/ 173 w 301"/>
                                <a:gd name="T5" fmla="*/ 62 h 188"/>
                                <a:gd name="T6" fmla="*/ 176 w 301"/>
                                <a:gd name="T7" fmla="*/ 64 h 188"/>
                                <a:gd name="T8" fmla="*/ 185 w 301"/>
                                <a:gd name="T9" fmla="*/ 64 h 188"/>
                                <a:gd name="T10" fmla="*/ 192 w 301"/>
                                <a:gd name="T11" fmla="*/ 62 h 188"/>
                                <a:gd name="T12" fmla="*/ 300 w 301"/>
                                <a:gd name="T13" fmla="*/ 62 h 188"/>
                                <a:gd name="T14" fmla="*/ 300 w 301"/>
                                <a:gd name="T15" fmla="*/ 59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300" y="59"/>
                                  </a:moveTo>
                                  <a:lnTo>
                                    <a:pt x="165" y="59"/>
                                  </a:lnTo>
                                  <a:lnTo>
                                    <a:pt x="173" y="62"/>
                                  </a:lnTo>
                                  <a:lnTo>
                                    <a:pt x="176" y="64"/>
                                  </a:lnTo>
                                  <a:lnTo>
                                    <a:pt x="185" y="64"/>
                                  </a:lnTo>
                                  <a:lnTo>
                                    <a:pt x="192" y="62"/>
                                  </a:lnTo>
                                  <a:lnTo>
                                    <a:pt x="300" y="62"/>
                                  </a:lnTo>
                                  <a:lnTo>
                                    <a:pt x="30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4" name="Group 1378"/>
                        <wpg:cNvGrpSpPr>
                          <a:grpSpLocks/>
                        </wpg:cNvGrpSpPr>
                        <wpg:grpSpPr bwMode="auto">
                          <a:xfrm>
                            <a:off x="0" y="111"/>
                            <a:ext cx="301" cy="190"/>
                            <a:chOff x="0" y="111"/>
                            <a:chExt cx="301" cy="190"/>
                          </a:xfrm>
                        </wpg:grpSpPr>
                        <wps:wsp>
                          <wps:cNvPr id="1425" name="Freeform 1399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0 w 301"/>
                                <a:gd name="T1" fmla="+- 0 289 111"/>
                                <a:gd name="T2" fmla="*/ 289 h 190"/>
                                <a:gd name="T3" fmla="*/ 289 w 301"/>
                                <a:gd name="T4" fmla="+- 0 300 111"/>
                                <a:gd name="T5" fmla="*/ 300 h 190"/>
                                <a:gd name="T6" fmla="*/ 66 w 301"/>
                                <a:gd name="T7" fmla="+- 0 289 111"/>
                                <a:gd name="T8" fmla="*/ 289 h 190"/>
                                <a:gd name="T9" fmla="*/ 63 w 301"/>
                                <a:gd name="T10" fmla="+- 0 282 111"/>
                                <a:gd name="T11" fmla="*/ 282 h 190"/>
                                <a:gd name="T12" fmla="*/ 62 w 301"/>
                                <a:gd name="T13" fmla="+- 0 282 111"/>
                                <a:gd name="T14" fmla="*/ 282 h 190"/>
                                <a:gd name="T15" fmla="*/ 65 w 301"/>
                                <a:gd name="T16" fmla="+- 0 270 111"/>
                                <a:gd name="T17" fmla="*/ 270 h 190"/>
                                <a:gd name="T18" fmla="*/ 70 w 301"/>
                                <a:gd name="T19" fmla="+- 0 268 111"/>
                                <a:gd name="T20" fmla="*/ 268 h 190"/>
                                <a:gd name="T21" fmla="*/ 69 w 301"/>
                                <a:gd name="T22" fmla="+- 0 265 111"/>
                                <a:gd name="T23" fmla="*/ 265 h 190"/>
                                <a:gd name="T24" fmla="*/ 74 w 301"/>
                                <a:gd name="T25" fmla="+- 0 256 111"/>
                                <a:gd name="T26" fmla="*/ 256 h 190"/>
                                <a:gd name="T27" fmla="*/ 80 w 301"/>
                                <a:gd name="T28" fmla="+- 0 254 111"/>
                                <a:gd name="T29" fmla="*/ 254 h 190"/>
                                <a:gd name="T30" fmla="*/ 77 w 301"/>
                                <a:gd name="T31" fmla="+- 0 249 111"/>
                                <a:gd name="T32" fmla="*/ 249 h 190"/>
                                <a:gd name="T33" fmla="*/ 82 w 301"/>
                                <a:gd name="T34" fmla="+- 0 240 111"/>
                                <a:gd name="T35" fmla="*/ 240 h 190"/>
                                <a:gd name="T36" fmla="*/ 87 w 301"/>
                                <a:gd name="T37" fmla="+- 0 238 111"/>
                                <a:gd name="T38" fmla="*/ 238 h 190"/>
                                <a:gd name="T39" fmla="*/ 87 w 301"/>
                                <a:gd name="T40" fmla="+- 0 237 111"/>
                                <a:gd name="T41" fmla="*/ 237 h 190"/>
                                <a:gd name="T42" fmla="*/ 85 w 301"/>
                                <a:gd name="T43" fmla="+- 0 230 111"/>
                                <a:gd name="T44" fmla="*/ 230 h 190"/>
                                <a:gd name="T45" fmla="*/ 92 w 301"/>
                                <a:gd name="T46" fmla="+- 0 220 111"/>
                                <a:gd name="T47" fmla="*/ 220 h 190"/>
                                <a:gd name="T48" fmla="*/ 97 w 301"/>
                                <a:gd name="T49" fmla="+- 0 220 111"/>
                                <a:gd name="T50" fmla="*/ 220 h 190"/>
                                <a:gd name="T51" fmla="*/ 95 w 301"/>
                                <a:gd name="T52" fmla="+- 0 218 111"/>
                                <a:gd name="T53" fmla="*/ 218 h 190"/>
                                <a:gd name="T54" fmla="*/ 95 w 301"/>
                                <a:gd name="T55" fmla="+- 0 216 111"/>
                                <a:gd name="T56" fmla="*/ 216 h 190"/>
                                <a:gd name="T57" fmla="*/ 100 w 301"/>
                                <a:gd name="T58" fmla="+- 0 209 111"/>
                                <a:gd name="T59" fmla="*/ 209 h 190"/>
                                <a:gd name="T60" fmla="*/ 102 w 301"/>
                                <a:gd name="T61" fmla="+- 0 202 111"/>
                                <a:gd name="T62" fmla="*/ 202 h 190"/>
                                <a:gd name="T63" fmla="*/ 104 w 301"/>
                                <a:gd name="T64" fmla="+- 0 201 111"/>
                                <a:gd name="T65" fmla="*/ 201 h 190"/>
                                <a:gd name="T66" fmla="*/ 105 w 301"/>
                                <a:gd name="T67" fmla="+- 0 196 111"/>
                                <a:gd name="T68" fmla="*/ 196 h 190"/>
                                <a:gd name="T69" fmla="*/ 108 w 301"/>
                                <a:gd name="T70" fmla="+- 0 190 111"/>
                                <a:gd name="T71" fmla="*/ 190 h 190"/>
                                <a:gd name="T72" fmla="*/ 113 w 301"/>
                                <a:gd name="T73" fmla="+- 0 185 111"/>
                                <a:gd name="T74" fmla="*/ 185 h 190"/>
                                <a:gd name="T75" fmla="*/ 113 w 301"/>
                                <a:gd name="T76" fmla="+- 0 182 111"/>
                                <a:gd name="T77" fmla="*/ 182 h 190"/>
                                <a:gd name="T78" fmla="*/ 117 w 301"/>
                                <a:gd name="T79" fmla="+- 0 180 111"/>
                                <a:gd name="T80" fmla="*/ 180 h 190"/>
                                <a:gd name="T81" fmla="*/ 116 w 301"/>
                                <a:gd name="T82" fmla="+- 0 178 111"/>
                                <a:gd name="T83" fmla="*/ 178 h 190"/>
                                <a:gd name="T84" fmla="*/ 119 w 301"/>
                                <a:gd name="T85" fmla="+- 0 174 111"/>
                                <a:gd name="T86" fmla="*/ 174 h 190"/>
                                <a:gd name="T87" fmla="*/ 125 w 301"/>
                                <a:gd name="T88" fmla="+- 0 166 111"/>
                                <a:gd name="T89" fmla="*/ 166 h 190"/>
                                <a:gd name="T90" fmla="*/ 126 w 301"/>
                                <a:gd name="T91" fmla="+- 0 161 111"/>
                                <a:gd name="T92" fmla="*/ 161 h 190"/>
                                <a:gd name="T93" fmla="*/ 125 w 301"/>
                                <a:gd name="T94" fmla="+- 0 157 111"/>
                                <a:gd name="T95" fmla="*/ 157 h 190"/>
                                <a:gd name="T96" fmla="*/ 101 w 301"/>
                                <a:gd name="T97" fmla="+- 0 156 111"/>
                                <a:gd name="T98" fmla="*/ 156 h 190"/>
                                <a:gd name="T99" fmla="*/ 14 w 301"/>
                                <a:gd name="T100" fmla="+- 0 121 111"/>
                                <a:gd name="T101" fmla="*/ 121 h 190"/>
                                <a:gd name="T102" fmla="*/ 5 w 301"/>
                                <a:gd name="T103" fmla="+- 0 114 111"/>
                                <a:gd name="T104" fmla="*/ 114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  <a:lnTo>
                                    <a:pt x="11" y="189"/>
                                  </a:lnTo>
                                  <a:lnTo>
                                    <a:pt x="289" y="189"/>
                                  </a:lnTo>
                                  <a:lnTo>
                                    <a:pt x="300" y="178"/>
                                  </a:lnTo>
                                  <a:lnTo>
                                    <a:pt x="66" y="178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63" y="171"/>
                                  </a:lnTo>
                                  <a:lnTo>
                                    <a:pt x="62" y="171"/>
                                  </a:lnTo>
                                  <a:lnTo>
                                    <a:pt x="62" y="166"/>
                                  </a:lnTo>
                                  <a:lnTo>
                                    <a:pt x="65" y="159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70" y="157"/>
                                  </a:lnTo>
                                  <a:lnTo>
                                    <a:pt x="69" y="156"/>
                                  </a:lnTo>
                                  <a:lnTo>
                                    <a:pt x="69" y="154"/>
                                  </a:lnTo>
                                  <a:lnTo>
                                    <a:pt x="72" y="150"/>
                                  </a:lnTo>
                                  <a:lnTo>
                                    <a:pt x="74" y="145"/>
                                  </a:lnTo>
                                  <a:lnTo>
                                    <a:pt x="74" y="143"/>
                                  </a:lnTo>
                                  <a:lnTo>
                                    <a:pt x="80" y="143"/>
                                  </a:lnTo>
                                  <a:lnTo>
                                    <a:pt x="79" y="142"/>
                                  </a:lnTo>
                                  <a:lnTo>
                                    <a:pt x="77" y="138"/>
                                  </a:lnTo>
                                  <a:lnTo>
                                    <a:pt x="81" y="134"/>
                                  </a:lnTo>
                                  <a:lnTo>
                                    <a:pt x="82" y="129"/>
                                  </a:lnTo>
                                  <a:lnTo>
                                    <a:pt x="83" y="127"/>
                                  </a:lnTo>
                                  <a:lnTo>
                                    <a:pt x="87" y="127"/>
                                  </a:lnTo>
                                  <a:lnTo>
                                    <a:pt x="88" y="127"/>
                                  </a:lnTo>
                                  <a:lnTo>
                                    <a:pt x="87" y="126"/>
                                  </a:lnTo>
                                  <a:lnTo>
                                    <a:pt x="85" y="126"/>
                                  </a:lnTo>
                                  <a:lnTo>
                                    <a:pt x="85" y="119"/>
                                  </a:lnTo>
                                  <a:lnTo>
                                    <a:pt x="91" y="112"/>
                                  </a:lnTo>
                                  <a:lnTo>
                                    <a:pt x="92" y="109"/>
                                  </a:lnTo>
                                  <a:lnTo>
                                    <a:pt x="97" y="109"/>
                                  </a:lnTo>
                                  <a:lnTo>
                                    <a:pt x="95" y="108"/>
                                  </a:lnTo>
                                  <a:lnTo>
                                    <a:pt x="95" y="107"/>
                                  </a:lnTo>
                                  <a:lnTo>
                                    <a:pt x="95" y="106"/>
                                  </a:lnTo>
                                  <a:lnTo>
                                    <a:pt x="95" y="105"/>
                                  </a:lnTo>
                                  <a:lnTo>
                                    <a:pt x="96" y="103"/>
                                  </a:lnTo>
                                  <a:lnTo>
                                    <a:pt x="100" y="98"/>
                                  </a:lnTo>
                                  <a:lnTo>
                                    <a:pt x="101" y="93"/>
                                  </a:lnTo>
                                  <a:lnTo>
                                    <a:pt x="102" y="91"/>
                                  </a:lnTo>
                                  <a:lnTo>
                                    <a:pt x="103" y="90"/>
                                  </a:lnTo>
                                  <a:lnTo>
                                    <a:pt x="104" y="90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105" y="85"/>
                                  </a:lnTo>
                                  <a:lnTo>
                                    <a:pt x="107" y="82"/>
                                  </a:lnTo>
                                  <a:lnTo>
                                    <a:pt x="108" y="79"/>
                                  </a:lnTo>
                                  <a:lnTo>
                                    <a:pt x="110" y="77"/>
                                  </a:lnTo>
                                  <a:lnTo>
                                    <a:pt x="113" y="74"/>
                                  </a:lnTo>
                                  <a:lnTo>
                                    <a:pt x="113" y="72"/>
                                  </a:lnTo>
                                  <a:lnTo>
                                    <a:pt x="113" y="71"/>
                                  </a:lnTo>
                                  <a:lnTo>
                                    <a:pt x="113" y="69"/>
                                  </a:lnTo>
                                  <a:lnTo>
                                    <a:pt x="117" y="69"/>
                                  </a:lnTo>
                                  <a:lnTo>
                                    <a:pt x="116" y="67"/>
                                  </a:lnTo>
                                  <a:lnTo>
                                    <a:pt x="115" y="64"/>
                                  </a:lnTo>
                                  <a:lnTo>
                                    <a:pt x="119" y="63"/>
                                  </a:lnTo>
                                  <a:lnTo>
                                    <a:pt x="127" y="55"/>
                                  </a:lnTo>
                                  <a:lnTo>
                                    <a:pt x="125" y="55"/>
                                  </a:lnTo>
                                  <a:lnTo>
                                    <a:pt x="125" y="51"/>
                                  </a:lnTo>
                                  <a:lnTo>
                                    <a:pt x="126" y="50"/>
                                  </a:lnTo>
                                  <a:lnTo>
                                    <a:pt x="128" y="50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26" y="45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8" y="6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" name="Freeform 1398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83 w 301"/>
                                <a:gd name="T1" fmla="+- 0 255 111"/>
                                <a:gd name="T2" fmla="*/ 255 h 190"/>
                                <a:gd name="T3" fmla="*/ 84 w 301"/>
                                <a:gd name="T4" fmla="+- 0 256 111"/>
                                <a:gd name="T5" fmla="*/ 256 h 190"/>
                                <a:gd name="T6" fmla="*/ 87 w 301"/>
                                <a:gd name="T7" fmla="+- 0 259 111"/>
                                <a:gd name="T8" fmla="*/ 259 h 190"/>
                                <a:gd name="T9" fmla="*/ 85 w 301"/>
                                <a:gd name="T10" fmla="+- 0 261 111"/>
                                <a:gd name="T11" fmla="*/ 261 h 190"/>
                                <a:gd name="T12" fmla="*/ 82 w 301"/>
                                <a:gd name="T13" fmla="+- 0 265 111"/>
                                <a:gd name="T14" fmla="*/ 265 h 190"/>
                                <a:gd name="T15" fmla="*/ 81 w 301"/>
                                <a:gd name="T16" fmla="+- 0 269 111"/>
                                <a:gd name="T17" fmla="*/ 269 h 190"/>
                                <a:gd name="T18" fmla="*/ 76 w 301"/>
                                <a:gd name="T19" fmla="+- 0 270 111"/>
                                <a:gd name="T20" fmla="*/ 270 h 190"/>
                                <a:gd name="T21" fmla="*/ 74 w 301"/>
                                <a:gd name="T22" fmla="+- 0 270 111"/>
                                <a:gd name="T23" fmla="*/ 270 h 190"/>
                                <a:gd name="T24" fmla="*/ 75 w 301"/>
                                <a:gd name="T25" fmla="+- 0 271 111"/>
                                <a:gd name="T26" fmla="*/ 271 h 190"/>
                                <a:gd name="T27" fmla="*/ 79 w 301"/>
                                <a:gd name="T28" fmla="+- 0 274 111"/>
                                <a:gd name="T29" fmla="*/ 274 h 190"/>
                                <a:gd name="T30" fmla="*/ 78 w 301"/>
                                <a:gd name="T31" fmla="+- 0 275 111"/>
                                <a:gd name="T32" fmla="*/ 275 h 190"/>
                                <a:gd name="T33" fmla="*/ 66 w 301"/>
                                <a:gd name="T34" fmla="+- 0 289 111"/>
                                <a:gd name="T35" fmla="*/ 289 h 190"/>
                                <a:gd name="T36" fmla="*/ 300 w 301"/>
                                <a:gd name="T37" fmla="+- 0 289 111"/>
                                <a:gd name="T38" fmla="*/ 289 h 190"/>
                                <a:gd name="T39" fmla="*/ 300 w 301"/>
                                <a:gd name="T40" fmla="+- 0 264 111"/>
                                <a:gd name="T41" fmla="*/ 264 h 190"/>
                                <a:gd name="T42" fmla="*/ 268 w 301"/>
                                <a:gd name="T43" fmla="+- 0 264 111"/>
                                <a:gd name="T44" fmla="*/ 264 h 190"/>
                                <a:gd name="T45" fmla="*/ 251 w 301"/>
                                <a:gd name="T46" fmla="+- 0 256 111"/>
                                <a:gd name="T47" fmla="*/ 256 h 190"/>
                                <a:gd name="T48" fmla="*/ 87 w 301"/>
                                <a:gd name="T49" fmla="+- 0 256 111"/>
                                <a:gd name="T50" fmla="*/ 256 h 190"/>
                                <a:gd name="T51" fmla="*/ 83 w 301"/>
                                <a:gd name="T52" fmla="+- 0 255 111"/>
                                <a:gd name="T53" fmla="*/ 255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83" y="144"/>
                                  </a:moveTo>
                                  <a:lnTo>
                                    <a:pt x="84" y="145"/>
                                  </a:lnTo>
                                  <a:lnTo>
                                    <a:pt x="87" y="148"/>
                                  </a:lnTo>
                                  <a:lnTo>
                                    <a:pt x="85" y="150"/>
                                  </a:lnTo>
                                  <a:lnTo>
                                    <a:pt x="82" y="154"/>
                                  </a:lnTo>
                                  <a:lnTo>
                                    <a:pt x="81" y="158"/>
                                  </a:lnTo>
                                  <a:lnTo>
                                    <a:pt x="76" y="159"/>
                                  </a:lnTo>
                                  <a:lnTo>
                                    <a:pt x="74" y="159"/>
                                  </a:lnTo>
                                  <a:lnTo>
                                    <a:pt x="75" y="160"/>
                                  </a:lnTo>
                                  <a:lnTo>
                                    <a:pt x="79" y="163"/>
                                  </a:lnTo>
                                  <a:lnTo>
                                    <a:pt x="78" y="164"/>
                                  </a:lnTo>
                                  <a:lnTo>
                                    <a:pt x="66" y="178"/>
                                  </a:lnTo>
                                  <a:lnTo>
                                    <a:pt x="300" y="178"/>
                                  </a:lnTo>
                                  <a:lnTo>
                                    <a:pt x="300" y="153"/>
                                  </a:lnTo>
                                  <a:lnTo>
                                    <a:pt x="268" y="153"/>
                                  </a:lnTo>
                                  <a:lnTo>
                                    <a:pt x="251" y="145"/>
                                  </a:lnTo>
                                  <a:lnTo>
                                    <a:pt x="87" y="145"/>
                                  </a:lnTo>
                                  <a:lnTo>
                                    <a:pt x="83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" name="Freeform 1397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64 w 301"/>
                                <a:gd name="T1" fmla="+- 0 282 111"/>
                                <a:gd name="T2" fmla="*/ 282 h 190"/>
                                <a:gd name="T3" fmla="*/ 63 w 301"/>
                                <a:gd name="T4" fmla="+- 0 282 111"/>
                                <a:gd name="T5" fmla="*/ 282 h 190"/>
                                <a:gd name="T6" fmla="*/ 65 w 301"/>
                                <a:gd name="T7" fmla="+- 0 282 111"/>
                                <a:gd name="T8" fmla="*/ 282 h 190"/>
                                <a:gd name="T9" fmla="*/ 64 w 301"/>
                                <a:gd name="T10" fmla="+- 0 282 111"/>
                                <a:gd name="T11" fmla="*/ 282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64" y="171"/>
                                  </a:moveTo>
                                  <a:lnTo>
                                    <a:pt x="63" y="171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64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" name="Freeform 1396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70 w 301"/>
                                <a:gd name="T1" fmla="+- 0 268 111"/>
                                <a:gd name="T2" fmla="*/ 268 h 190"/>
                                <a:gd name="T3" fmla="*/ 65 w 301"/>
                                <a:gd name="T4" fmla="+- 0 268 111"/>
                                <a:gd name="T5" fmla="*/ 268 h 190"/>
                                <a:gd name="T6" fmla="*/ 69 w 301"/>
                                <a:gd name="T7" fmla="+- 0 269 111"/>
                                <a:gd name="T8" fmla="*/ 269 h 190"/>
                                <a:gd name="T9" fmla="*/ 71 w 301"/>
                                <a:gd name="T10" fmla="+- 0 269 111"/>
                                <a:gd name="T11" fmla="*/ 269 h 190"/>
                                <a:gd name="T12" fmla="*/ 70 w 301"/>
                                <a:gd name="T13" fmla="+- 0 268 111"/>
                                <a:gd name="T14" fmla="*/ 268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70" y="157"/>
                                  </a:moveTo>
                                  <a:lnTo>
                                    <a:pt x="65" y="157"/>
                                  </a:lnTo>
                                  <a:lnTo>
                                    <a:pt x="69" y="158"/>
                                  </a:lnTo>
                                  <a:lnTo>
                                    <a:pt x="71" y="158"/>
                                  </a:lnTo>
                                  <a:lnTo>
                                    <a:pt x="70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" name="Freeform 1395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226 w 301"/>
                                <a:gd name="T1" fmla="+- 0 192 111"/>
                                <a:gd name="T2" fmla="*/ 192 h 190"/>
                                <a:gd name="T3" fmla="*/ 238 w 301"/>
                                <a:gd name="T4" fmla="+- 0 203 111"/>
                                <a:gd name="T5" fmla="*/ 203 h 190"/>
                                <a:gd name="T6" fmla="*/ 251 w 301"/>
                                <a:gd name="T7" fmla="+- 0 214 111"/>
                                <a:gd name="T8" fmla="*/ 214 h 190"/>
                                <a:gd name="T9" fmla="*/ 271 w 301"/>
                                <a:gd name="T10" fmla="+- 0 232 111"/>
                                <a:gd name="T11" fmla="*/ 232 h 190"/>
                                <a:gd name="T12" fmla="*/ 272 w 301"/>
                                <a:gd name="T13" fmla="+- 0 246 111"/>
                                <a:gd name="T14" fmla="*/ 246 h 190"/>
                                <a:gd name="T15" fmla="*/ 275 w 301"/>
                                <a:gd name="T16" fmla="+- 0 262 111"/>
                                <a:gd name="T17" fmla="*/ 262 h 190"/>
                                <a:gd name="T18" fmla="*/ 268 w 301"/>
                                <a:gd name="T19" fmla="+- 0 264 111"/>
                                <a:gd name="T20" fmla="*/ 264 h 190"/>
                                <a:gd name="T21" fmla="*/ 300 w 301"/>
                                <a:gd name="T22" fmla="+- 0 264 111"/>
                                <a:gd name="T23" fmla="*/ 264 h 190"/>
                                <a:gd name="T24" fmla="*/ 300 w 301"/>
                                <a:gd name="T25" fmla="+- 0 219 111"/>
                                <a:gd name="T26" fmla="*/ 219 h 190"/>
                                <a:gd name="T27" fmla="*/ 282 w 301"/>
                                <a:gd name="T28" fmla="+- 0 219 111"/>
                                <a:gd name="T29" fmla="*/ 219 h 190"/>
                                <a:gd name="T30" fmla="*/ 266 w 301"/>
                                <a:gd name="T31" fmla="+- 0 207 111"/>
                                <a:gd name="T32" fmla="*/ 207 h 190"/>
                                <a:gd name="T33" fmla="*/ 246 w 301"/>
                                <a:gd name="T34" fmla="+- 0 202 111"/>
                                <a:gd name="T35" fmla="*/ 202 h 190"/>
                                <a:gd name="T36" fmla="*/ 232 w 301"/>
                                <a:gd name="T37" fmla="+- 0 194 111"/>
                                <a:gd name="T38" fmla="*/ 194 h 190"/>
                                <a:gd name="T39" fmla="*/ 226 w 301"/>
                                <a:gd name="T40" fmla="+- 0 192 111"/>
                                <a:gd name="T41" fmla="*/ 192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226" y="81"/>
                                  </a:moveTo>
                                  <a:lnTo>
                                    <a:pt x="238" y="92"/>
                                  </a:lnTo>
                                  <a:lnTo>
                                    <a:pt x="251" y="103"/>
                                  </a:lnTo>
                                  <a:lnTo>
                                    <a:pt x="271" y="121"/>
                                  </a:lnTo>
                                  <a:lnTo>
                                    <a:pt x="272" y="135"/>
                                  </a:lnTo>
                                  <a:lnTo>
                                    <a:pt x="275" y="151"/>
                                  </a:lnTo>
                                  <a:lnTo>
                                    <a:pt x="268" y="153"/>
                                  </a:lnTo>
                                  <a:lnTo>
                                    <a:pt x="300" y="153"/>
                                  </a:lnTo>
                                  <a:lnTo>
                                    <a:pt x="300" y="108"/>
                                  </a:lnTo>
                                  <a:lnTo>
                                    <a:pt x="282" y="108"/>
                                  </a:lnTo>
                                  <a:lnTo>
                                    <a:pt x="266" y="96"/>
                                  </a:lnTo>
                                  <a:lnTo>
                                    <a:pt x="246" y="91"/>
                                  </a:lnTo>
                                  <a:lnTo>
                                    <a:pt x="232" y="83"/>
                                  </a:lnTo>
                                  <a:lnTo>
                                    <a:pt x="226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" name="Freeform 1394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03 w 301"/>
                                <a:gd name="T1" fmla="+- 0 224 111"/>
                                <a:gd name="T2" fmla="*/ 224 h 190"/>
                                <a:gd name="T3" fmla="*/ 103 w 301"/>
                                <a:gd name="T4" fmla="+- 0 225 111"/>
                                <a:gd name="T5" fmla="*/ 225 h 190"/>
                                <a:gd name="T6" fmla="*/ 107 w 301"/>
                                <a:gd name="T7" fmla="+- 0 226 111"/>
                                <a:gd name="T8" fmla="*/ 226 h 190"/>
                                <a:gd name="T9" fmla="*/ 107 w 301"/>
                                <a:gd name="T10" fmla="+- 0 227 111"/>
                                <a:gd name="T11" fmla="*/ 227 h 190"/>
                                <a:gd name="T12" fmla="*/ 105 w 301"/>
                                <a:gd name="T13" fmla="+- 0 229 111"/>
                                <a:gd name="T14" fmla="*/ 229 h 190"/>
                                <a:gd name="T15" fmla="*/ 101 w 301"/>
                                <a:gd name="T16" fmla="+- 0 234 111"/>
                                <a:gd name="T17" fmla="*/ 234 h 190"/>
                                <a:gd name="T18" fmla="*/ 100 w 301"/>
                                <a:gd name="T19" fmla="+- 0 240 111"/>
                                <a:gd name="T20" fmla="*/ 240 h 190"/>
                                <a:gd name="T21" fmla="*/ 96 w 301"/>
                                <a:gd name="T22" fmla="+- 0 242 111"/>
                                <a:gd name="T23" fmla="*/ 242 h 190"/>
                                <a:gd name="T24" fmla="*/ 93 w 301"/>
                                <a:gd name="T25" fmla="+- 0 242 111"/>
                                <a:gd name="T26" fmla="*/ 242 h 190"/>
                                <a:gd name="T27" fmla="*/ 97 w 301"/>
                                <a:gd name="T28" fmla="+- 0 244 111"/>
                                <a:gd name="T29" fmla="*/ 244 h 190"/>
                                <a:gd name="T30" fmla="*/ 95 w 301"/>
                                <a:gd name="T31" fmla="+- 0 246 111"/>
                                <a:gd name="T32" fmla="*/ 246 h 190"/>
                                <a:gd name="T33" fmla="*/ 91 w 301"/>
                                <a:gd name="T34" fmla="+- 0 250 111"/>
                                <a:gd name="T35" fmla="*/ 250 h 190"/>
                                <a:gd name="T36" fmla="*/ 90 w 301"/>
                                <a:gd name="T37" fmla="+- 0 255 111"/>
                                <a:gd name="T38" fmla="*/ 255 h 190"/>
                                <a:gd name="T39" fmla="*/ 87 w 301"/>
                                <a:gd name="T40" fmla="+- 0 256 111"/>
                                <a:gd name="T41" fmla="*/ 256 h 190"/>
                                <a:gd name="T42" fmla="*/ 251 w 301"/>
                                <a:gd name="T43" fmla="+- 0 256 111"/>
                                <a:gd name="T44" fmla="*/ 256 h 190"/>
                                <a:gd name="T45" fmla="*/ 245 w 301"/>
                                <a:gd name="T46" fmla="+- 0 253 111"/>
                                <a:gd name="T47" fmla="*/ 253 h 190"/>
                                <a:gd name="T48" fmla="*/ 216 w 301"/>
                                <a:gd name="T49" fmla="+- 0 242 111"/>
                                <a:gd name="T50" fmla="*/ 242 h 190"/>
                                <a:gd name="T51" fmla="*/ 96 w 301"/>
                                <a:gd name="T52" fmla="+- 0 242 111"/>
                                <a:gd name="T53" fmla="*/ 242 h 190"/>
                                <a:gd name="T54" fmla="*/ 92 w 301"/>
                                <a:gd name="T55" fmla="+- 0 241 111"/>
                                <a:gd name="T56" fmla="*/ 241 h 190"/>
                                <a:gd name="T57" fmla="*/ 214 w 301"/>
                                <a:gd name="T58" fmla="+- 0 241 111"/>
                                <a:gd name="T59" fmla="*/ 241 h 190"/>
                                <a:gd name="T60" fmla="*/ 208 w 301"/>
                                <a:gd name="T61" fmla="+- 0 238 111"/>
                                <a:gd name="T62" fmla="*/ 238 h 190"/>
                                <a:gd name="T63" fmla="*/ 182 w 301"/>
                                <a:gd name="T64" fmla="+- 0 227 111"/>
                                <a:gd name="T65" fmla="*/ 227 h 190"/>
                                <a:gd name="T66" fmla="*/ 180 w 301"/>
                                <a:gd name="T67" fmla="+- 0 225 111"/>
                                <a:gd name="T68" fmla="*/ 225 h 190"/>
                                <a:gd name="T69" fmla="*/ 107 w 301"/>
                                <a:gd name="T70" fmla="+- 0 225 111"/>
                                <a:gd name="T71" fmla="*/ 225 h 190"/>
                                <a:gd name="T72" fmla="*/ 103 w 301"/>
                                <a:gd name="T73" fmla="+- 0 224 111"/>
                                <a:gd name="T74" fmla="*/ 224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03" y="113"/>
                                  </a:moveTo>
                                  <a:lnTo>
                                    <a:pt x="103" y="114"/>
                                  </a:lnTo>
                                  <a:lnTo>
                                    <a:pt x="107" y="115"/>
                                  </a:lnTo>
                                  <a:lnTo>
                                    <a:pt x="107" y="116"/>
                                  </a:lnTo>
                                  <a:lnTo>
                                    <a:pt x="105" y="118"/>
                                  </a:lnTo>
                                  <a:lnTo>
                                    <a:pt x="101" y="123"/>
                                  </a:lnTo>
                                  <a:lnTo>
                                    <a:pt x="100" y="129"/>
                                  </a:lnTo>
                                  <a:lnTo>
                                    <a:pt x="96" y="131"/>
                                  </a:lnTo>
                                  <a:lnTo>
                                    <a:pt x="93" y="131"/>
                                  </a:lnTo>
                                  <a:lnTo>
                                    <a:pt x="97" y="133"/>
                                  </a:lnTo>
                                  <a:lnTo>
                                    <a:pt x="95" y="135"/>
                                  </a:lnTo>
                                  <a:lnTo>
                                    <a:pt x="91" y="139"/>
                                  </a:lnTo>
                                  <a:lnTo>
                                    <a:pt x="90" y="144"/>
                                  </a:lnTo>
                                  <a:lnTo>
                                    <a:pt x="87" y="145"/>
                                  </a:lnTo>
                                  <a:lnTo>
                                    <a:pt x="251" y="145"/>
                                  </a:lnTo>
                                  <a:lnTo>
                                    <a:pt x="245" y="142"/>
                                  </a:lnTo>
                                  <a:lnTo>
                                    <a:pt x="216" y="131"/>
                                  </a:lnTo>
                                  <a:lnTo>
                                    <a:pt x="96" y="131"/>
                                  </a:lnTo>
                                  <a:lnTo>
                                    <a:pt x="92" y="130"/>
                                  </a:lnTo>
                                  <a:lnTo>
                                    <a:pt x="214" y="130"/>
                                  </a:lnTo>
                                  <a:lnTo>
                                    <a:pt x="208" y="127"/>
                                  </a:lnTo>
                                  <a:lnTo>
                                    <a:pt x="182" y="116"/>
                                  </a:lnTo>
                                  <a:lnTo>
                                    <a:pt x="180" y="114"/>
                                  </a:lnTo>
                                  <a:lnTo>
                                    <a:pt x="107" y="114"/>
                                  </a:lnTo>
                                  <a:lnTo>
                                    <a:pt x="103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" name="Freeform 1393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80 w 301"/>
                                <a:gd name="T1" fmla="+- 0 254 111"/>
                                <a:gd name="T2" fmla="*/ 254 h 190"/>
                                <a:gd name="T3" fmla="*/ 79 w 301"/>
                                <a:gd name="T4" fmla="+- 0 254 111"/>
                                <a:gd name="T5" fmla="*/ 254 h 190"/>
                                <a:gd name="T6" fmla="*/ 81 w 301"/>
                                <a:gd name="T7" fmla="+- 0 254 111"/>
                                <a:gd name="T8" fmla="*/ 254 h 190"/>
                                <a:gd name="T9" fmla="*/ 80 w 301"/>
                                <a:gd name="T10" fmla="+- 0 254 111"/>
                                <a:gd name="T11" fmla="*/ 254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80" y="143"/>
                                  </a:moveTo>
                                  <a:lnTo>
                                    <a:pt x="79" y="143"/>
                                  </a:lnTo>
                                  <a:lnTo>
                                    <a:pt x="81" y="143"/>
                                  </a:lnTo>
                                  <a:lnTo>
                                    <a:pt x="8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" name="Freeform 1392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88 w 301"/>
                                <a:gd name="T1" fmla="+- 0 238 111"/>
                                <a:gd name="T2" fmla="*/ 238 h 190"/>
                                <a:gd name="T3" fmla="*/ 87 w 301"/>
                                <a:gd name="T4" fmla="+- 0 238 111"/>
                                <a:gd name="T5" fmla="*/ 238 h 190"/>
                                <a:gd name="T6" fmla="*/ 88 w 301"/>
                                <a:gd name="T7" fmla="+- 0 238 111"/>
                                <a:gd name="T8" fmla="*/ 238 h 190"/>
                                <a:gd name="T9" fmla="*/ 88 w 301"/>
                                <a:gd name="T10" fmla="+- 0 238 111"/>
                                <a:gd name="T11" fmla="*/ 238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88" y="127"/>
                                  </a:moveTo>
                                  <a:lnTo>
                                    <a:pt x="87" y="127"/>
                                  </a:lnTo>
                                  <a:lnTo>
                                    <a:pt x="88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" name="Freeform 1391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28 w 301"/>
                                <a:gd name="T1" fmla="+- 0 190 111"/>
                                <a:gd name="T2" fmla="*/ 190 h 190"/>
                                <a:gd name="T3" fmla="*/ 126 w 301"/>
                                <a:gd name="T4" fmla="+- 0 195 111"/>
                                <a:gd name="T5" fmla="*/ 195 h 190"/>
                                <a:gd name="T6" fmla="*/ 126 w 301"/>
                                <a:gd name="T7" fmla="+- 0 198 111"/>
                                <a:gd name="T8" fmla="*/ 198 h 190"/>
                                <a:gd name="T9" fmla="*/ 123 w 301"/>
                                <a:gd name="T10" fmla="+- 0 200 111"/>
                                <a:gd name="T11" fmla="*/ 200 h 190"/>
                                <a:gd name="T12" fmla="*/ 123 w 301"/>
                                <a:gd name="T13" fmla="+- 0 203 111"/>
                                <a:gd name="T14" fmla="*/ 203 h 190"/>
                                <a:gd name="T15" fmla="*/ 122 w 301"/>
                                <a:gd name="T16" fmla="+- 0 203 111"/>
                                <a:gd name="T17" fmla="*/ 203 h 190"/>
                                <a:gd name="T18" fmla="*/ 122 w 301"/>
                                <a:gd name="T19" fmla="+- 0 206 111"/>
                                <a:gd name="T20" fmla="*/ 206 h 190"/>
                                <a:gd name="T21" fmla="*/ 119 w 301"/>
                                <a:gd name="T22" fmla="+- 0 207 111"/>
                                <a:gd name="T23" fmla="*/ 207 h 190"/>
                                <a:gd name="T24" fmla="*/ 119 w 301"/>
                                <a:gd name="T25" fmla="+- 0 207 111"/>
                                <a:gd name="T26" fmla="*/ 207 h 190"/>
                                <a:gd name="T27" fmla="*/ 119 w 301"/>
                                <a:gd name="T28" fmla="+- 0 208 111"/>
                                <a:gd name="T29" fmla="*/ 208 h 190"/>
                                <a:gd name="T30" fmla="*/ 119 w 301"/>
                                <a:gd name="T31" fmla="+- 0 209 111"/>
                                <a:gd name="T32" fmla="*/ 209 h 190"/>
                                <a:gd name="T33" fmla="*/ 117 w 301"/>
                                <a:gd name="T34" fmla="+- 0 211 111"/>
                                <a:gd name="T35" fmla="*/ 211 h 190"/>
                                <a:gd name="T36" fmla="*/ 112 w 301"/>
                                <a:gd name="T37" fmla="+- 0 217 111"/>
                                <a:gd name="T38" fmla="*/ 217 h 190"/>
                                <a:gd name="T39" fmla="*/ 110 w 301"/>
                                <a:gd name="T40" fmla="+- 0 223 111"/>
                                <a:gd name="T41" fmla="*/ 223 h 190"/>
                                <a:gd name="T42" fmla="*/ 107 w 301"/>
                                <a:gd name="T43" fmla="+- 0 225 111"/>
                                <a:gd name="T44" fmla="*/ 225 h 190"/>
                                <a:gd name="T45" fmla="*/ 180 w 301"/>
                                <a:gd name="T46" fmla="+- 0 225 111"/>
                                <a:gd name="T47" fmla="*/ 225 h 190"/>
                                <a:gd name="T48" fmla="*/ 164 w 301"/>
                                <a:gd name="T49" fmla="+- 0 216 111"/>
                                <a:gd name="T50" fmla="*/ 216 h 190"/>
                                <a:gd name="T51" fmla="*/ 152 w 301"/>
                                <a:gd name="T52" fmla="+- 0 207 111"/>
                                <a:gd name="T53" fmla="*/ 207 h 190"/>
                                <a:gd name="T54" fmla="*/ 146 w 301"/>
                                <a:gd name="T55" fmla="+- 0 196 111"/>
                                <a:gd name="T56" fmla="*/ 196 h 190"/>
                                <a:gd name="T57" fmla="*/ 145 w 301"/>
                                <a:gd name="T58" fmla="+- 0 193 111"/>
                                <a:gd name="T59" fmla="*/ 193 h 190"/>
                                <a:gd name="T60" fmla="*/ 127 w 301"/>
                                <a:gd name="T61" fmla="+- 0 193 111"/>
                                <a:gd name="T62" fmla="*/ 193 h 190"/>
                                <a:gd name="T63" fmla="*/ 128 w 301"/>
                                <a:gd name="T64" fmla="+- 0 190 111"/>
                                <a:gd name="T65" fmla="*/ 190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28" y="79"/>
                                  </a:moveTo>
                                  <a:lnTo>
                                    <a:pt x="126" y="84"/>
                                  </a:lnTo>
                                  <a:lnTo>
                                    <a:pt x="126" y="87"/>
                                  </a:lnTo>
                                  <a:lnTo>
                                    <a:pt x="123" y="89"/>
                                  </a:lnTo>
                                  <a:lnTo>
                                    <a:pt x="123" y="92"/>
                                  </a:lnTo>
                                  <a:lnTo>
                                    <a:pt x="122" y="92"/>
                                  </a:lnTo>
                                  <a:lnTo>
                                    <a:pt x="122" y="95"/>
                                  </a:lnTo>
                                  <a:lnTo>
                                    <a:pt x="119" y="96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8"/>
                                  </a:lnTo>
                                  <a:lnTo>
                                    <a:pt x="117" y="100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07" y="114"/>
                                  </a:lnTo>
                                  <a:lnTo>
                                    <a:pt x="180" y="114"/>
                                  </a:lnTo>
                                  <a:lnTo>
                                    <a:pt x="164" y="105"/>
                                  </a:lnTo>
                                  <a:lnTo>
                                    <a:pt x="152" y="96"/>
                                  </a:lnTo>
                                  <a:lnTo>
                                    <a:pt x="146" y="85"/>
                                  </a:lnTo>
                                  <a:lnTo>
                                    <a:pt x="145" y="82"/>
                                  </a:lnTo>
                                  <a:lnTo>
                                    <a:pt x="127" y="82"/>
                                  </a:lnTo>
                                  <a:lnTo>
                                    <a:pt x="12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" name="Freeform 1390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97 w 301"/>
                                <a:gd name="T1" fmla="+- 0 220 111"/>
                                <a:gd name="T2" fmla="*/ 220 h 190"/>
                                <a:gd name="T3" fmla="*/ 92 w 301"/>
                                <a:gd name="T4" fmla="+- 0 220 111"/>
                                <a:gd name="T5" fmla="*/ 220 h 190"/>
                                <a:gd name="T6" fmla="*/ 96 w 301"/>
                                <a:gd name="T7" fmla="+- 0 221 111"/>
                                <a:gd name="T8" fmla="*/ 221 h 190"/>
                                <a:gd name="T9" fmla="*/ 98 w 301"/>
                                <a:gd name="T10" fmla="+- 0 221 111"/>
                                <a:gd name="T11" fmla="*/ 221 h 190"/>
                                <a:gd name="T12" fmla="*/ 97 w 301"/>
                                <a:gd name="T13" fmla="+- 0 220 111"/>
                                <a:gd name="T14" fmla="*/ 220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97" y="109"/>
                                  </a:moveTo>
                                  <a:lnTo>
                                    <a:pt x="92" y="109"/>
                                  </a:lnTo>
                                  <a:lnTo>
                                    <a:pt x="96" y="110"/>
                                  </a:lnTo>
                                  <a:lnTo>
                                    <a:pt x="98" y="110"/>
                                  </a:lnTo>
                                  <a:lnTo>
                                    <a:pt x="97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" name="Freeform 1389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+- 0 217 111"/>
                                <a:gd name="T2" fmla="*/ 217 h 190"/>
                                <a:gd name="T3" fmla="*/ 298 w 301"/>
                                <a:gd name="T4" fmla="+- 0 217 111"/>
                                <a:gd name="T5" fmla="*/ 217 h 190"/>
                                <a:gd name="T6" fmla="*/ 282 w 301"/>
                                <a:gd name="T7" fmla="+- 0 219 111"/>
                                <a:gd name="T8" fmla="*/ 219 h 190"/>
                                <a:gd name="T9" fmla="*/ 300 w 301"/>
                                <a:gd name="T10" fmla="+- 0 219 111"/>
                                <a:gd name="T11" fmla="*/ 219 h 190"/>
                                <a:gd name="T12" fmla="*/ 300 w 301"/>
                                <a:gd name="T13" fmla="+- 0 217 111"/>
                                <a:gd name="T14" fmla="*/ 217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300" y="106"/>
                                  </a:moveTo>
                                  <a:lnTo>
                                    <a:pt x="298" y="106"/>
                                  </a:lnTo>
                                  <a:lnTo>
                                    <a:pt x="282" y="108"/>
                                  </a:lnTo>
                                  <a:lnTo>
                                    <a:pt x="300" y="108"/>
                                  </a:lnTo>
                                  <a:lnTo>
                                    <a:pt x="30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" name="Freeform 1388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29 w 301"/>
                                <a:gd name="T1" fmla="+- 0 186 111"/>
                                <a:gd name="T2" fmla="*/ 186 h 190"/>
                                <a:gd name="T3" fmla="*/ 131 w 301"/>
                                <a:gd name="T4" fmla="+- 0 187 111"/>
                                <a:gd name="T5" fmla="*/ 187 h 190"/>
                                <a:gd name="T6" fmla="*/ 129 w 301"/>
                                <a:gd name="T7" fmla="+- 0 190 111"/>
                                <a:gd name="T8" fmla="*/ 190 h 190"/>
                                <a:gd name="T9" fmla="*/ 127 w 301"/>
                                <a:gd name="T10" fmla="+- 0 193 111"/>
                                <a:gd name="T11" fmla="*/ 193 h 190"/>
                                <a:gd name="T12" fmla="*/ 145 w 301"/>
                                <a:gd name="T13" fmla="+- 0 193 111"/>
                                <a:gd name="T14" fmla="*/ 193 h 190"/>
                                <a:gd name="T15" fmla="*/ 145 w 301"/>
                                <a:gd name="T16" fmla="+- 0 186 111"/>
                                <a:gd name="T17" fmla="*/ 186 h 190"/>
                                <a:gd name="T18" fmla="*/ 134 w 301"/>
                                <a:gd name="T19" fmla="+- 0 186 111"/>
                                <a:gd name="T20" fmla="*/ 186 h 190"/>
                                <a:gd name="T21" fmla="*/ 129 w 301"/>
                                <a:gd name="T22" fmla="+- 0 186 111"/>
                                <a:gd name="T23" fmla="*/ 186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29" y="75"/>
                                  </a:moveTo>
                                  <a:lnTo>
                                    <a:pt x="131" y="76"/>
                                  </a:lnTo>
                                  <a:lnTo>
                                    <a:pt x="129" y="79"/>
                                  </a:lnTo>
                                  <a:lnTo>
                                    <a:pt x="127" y="82"/>
                                  </a:lnTo>
                                  <a:lnTo>
                                    <a:pt x="145" y="82"/>
                                  </a:lnTo>
                                  <a:lnTo>
                                    <a:pt x="145" y="75"/>
                                  </a:lnTo>
                                  <a:lnTo>
                                    <a:pt x="134" y="75"/>
                                  </a:lnTo>
                                  <a:lnTo>
                                    <a:pt x="129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" name="Freeform 1387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37 w 301"/>
                                <a:gd name="T1" fmla="+- 0 170 111"/>
                                <a:gd name="T2" fmla="*/ 170 h 190"/>
                                <a:gd name="T3" fmla="*/ 135 w 301"/>
                                <a:gd name="T4" fmla="+- 0 181 111"/>
                                <a:gd name="T5" fmla="*/ 181 h 190"/>
                                <a:gd name="T6" fmla="*/ 134 w 301"/>
                                <a:gd name="T7" fmla="+- 0 186 111"/>
                                <a:gd name="T8" fmla="*/ 186 h 190"/>
                                <a:gd name="T9" fmla="*/ 145 w 301"/>
                                <a:gd name="T10" fmla="+- 0 186 111"/>
                                <a:gd name="T11" fmla="*/ 186 h 190"/>
                                <a:gd name="T12" fmla="*/ 144 w 301"/>
                                <a:gd name="T13" fmla="+- 0 185 111"/>
                                <a:gd name="T14" fmla="*/ 185 h 190"/>
                                <a:gd name="T15" fmla="*/ 145 w 301"/>
                                <a:gd name="T16" fmla="+- 0 180 111"/>
                                <a:gd name="T17" fmla="*/ 180 h 190"/>
                                <a:gd name="T18" fmla="*/ 145 w 301"/>
                                <a:gd name="T19" fmla="+- 0 172 111"/>
                                <a:gd name="T20" fmla="*/ 172 h 190"/>
                                <a:gd name="T21" fmla="*/ 138 w 301"/>
                                <a:gd name="T22" fmla="+- 0 172 111"/>
                                <a:gd name="T23" fmla="*/ 172 h 190"/>
                                <a:gd name="T24" fmla="*/ 137 w 301"/>
                                <a:gd name="T25" fmla="+- 0 170 111"/>
                                <a:gd name="T26" fmla="*/ 170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37" y="59"/>
                                  </a:moveTo>
                                  <a:lnTo>
                                    <a:pt x="135" y="70"/>
                                  </a:lnTo>
                                  <a:lnTo>
                                    <a:pt x="134" y="75"/>
                                  </a:lnTo>
                                  <a:lnTo>
                                    <a:pt x="145" y="75"/>
                                  </a:lnTo>
                                  <a:lnTo>
                                    <a:pt x="144" y="74"/>
                                  </a:lnTo>
                                  <a:lnTo>
                                    <a:pt x="145" y="69"/>
                                  </a:lnTo>
                                  <a:lnTo>
                                    <a:pt x="145" y="61"/>
                                  </a:lnTo>
                                  <a:lnTo>
                                    <a:pt x="138" y="61"/>
                                  </a:lnTo>
                                  <a:lnTo>
                                    <a:pt x="13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" name="Freeform 1386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26 w 301"/>
                                <a:gd name="T1" fmla="+- 0 185 111"/>
                                <a:gd name="T2" fmla="*/ 185 h 190"/>
                                <a:gd name="T3" fmla="*/ 127 w 301"/>
                                <a:gd name="T4" fmla="+- 0 186 111"/>
                                <a:gd name="T5" fmla="*/ 186 h 190"/>
                                <a:gd name="T6" fmla="*/ 129 w 301"/>
                                <a:gd name="T7" fmla="+- 0 186 111"/>
                                <a:gd name="T8" fmla="*/ 186 h 190"/>
                                <a:gd name="T9" fmla="*/ 126 w 301"/>
                                <a:gd name="T10" fmla="+- 0 185 111"/>
                                <a:gd name="T11" fmla="*/ 185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26" y="74"/>
                                  </a:moveTo>
                                  <a:lnTo>
                                    <a:pt x="127" y="75"/>
                                  </a:lnTo>
                                  <a:lnTo>
                                    <a:pt x="129" y="75"/>
                                  </a:lnTo>
                                  <a:lnTo>
                                    <a:pt x="126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" name="Freeform 1385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24 w 301"/>
                                <a:gd name="T1" fmla="+- 0 183 111"/>
                                <a:gd name="T2" fmla="*/ 183 h 190"/>
                                <a:gd name="T3" fmla="*/ 125 w 301"/>
                                <a:gd name="T4" fmla="+- 0 184 111"/>
                                <a:gd name="T5" fmla="*/ 184 h 190"/>
                                <a:gd name="T6" fmla="*/ 126 w 301"/>
                                <a:gd name="T7" fmla="+- 0 185 111"/>
                                <a:gd name="T8" fmla="*/ 185 h 190"/>
                                <a:gd name="T9" fmla="*/ 126 w 301"/>
                                <a:gd name="T10" fmla="+- 0 184 111"/>
                                <a:gd name="T11" fmla="*/ 184 h 190"/>
                                <a:gd name="T12" fmla="*/ 124 w 301"/>
                                <a:gd name="T13" fmla="+- 0 183 111"/>
                                <a:gd name="T14" fmla="*/ 183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24" y="72"/>
                                  </a:moveTo>
                                  <a:lnTo>
                                    <a:pt x="125" y="73"/>
                                  </a:lnTo>
                                  <a:lnTo>
                                    <a:pt x="126" y="74"/>
                                  </a:lnTo>
                                  <a:lnTo>
                                    <a:pt x="126" y="73"/>
                                  </a:lnTo>
                                  <a:lnTo>
                                    <a:pt x="124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Freeform 1384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17 w 301"/>
                                <a:gd name="T1" fmla="+- 0 180 111"/>
                                <a:gd name="T2" fmla="*/ 180 h 190"/>
                                <a:gd name="T3" fmla="*/ 113 w 301"/>
                                <a:gd name="T4" fmla="+- 0 180 111"/>
                                <a:gd name="T5" fmla="*/ 180 h 190"/>
                                <a:gd name="T6" fmla="*/ 119 w 301"/>
                                <a:gd name="T7" fmla="+- 0 181 111"/>
                                <a:gd name="T8" fmla="*/ 181 h 190"/>
                                <a:gd name="T9" fmla="*/ 121 w 301"/>
                                <a:gd name="T10" fmla="+- 0 182 111"/>
                                <a:gd name="T11" fmla="*/ 182 h 190"/>
                                <a:gd name="T12" fmla="*/ 120 w 301"/>
                                <a:gd name="T13" fmla="+- 0 181 111"/>
                                <a:gd name="T14" fmla="*/ 181 h 190"/>
                                <a:gd name="T15" fmla="*/ 117 w 301"/>
                                <a:gd name="T16" fmla="+- 0 180 111"/>
                                <a:gd name="T17" fmla="*/ 180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17" y="69"/>
                                  </a:moveTo>
                                  <a:lnTo>
                                    <a:pt x="113" y="69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21" y="71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117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" name="Freeform 1383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41 w 301"/>
                                <a:gd name="T1" fmla="+- 0 166 111"/>
                                <a:gd name="T2" fmla="*/ 166 h 190"/>
                                <a:gd name="T3" fmla="*/ 142 w 301"/>
                                <a:gd name="T4" fmla="+- 0 168 111"/>
                                <a:gd name="T5" fmla="*/ 168 h 190"/>
                                <a:gd name="T6" fmla="*/ 142 w 301"/>
                                <a:gd name="T7" fmla="+- 0 170 111"/>
                                <a:gd name="T8" fmla="*/ 170 h 190"/>
                                <a:gd name="T9" fmla="*/ 138 w 301"/>
                                <a:gd name="T10" fmla="+- 0 172 111"/>
                                <a:gd name="T11" fmla="*/ 172 h 190"/>
                                <a:gd name="T12" fmla="*/ 145 w 301"/>
                                <a:gd name="T13" fmla="+- 0 172 111"/>
                                <a:gd name="T14" fmla="*/ 172 h 190"/>
                                <a:gd name="T15" fmla="*/ 146 w 301"/>
                                <a:gd name="T16" fmla="+- 0 167 111"/>
                                <a:gd name="T17" fmla="*/ 167 h 190"/>
                                <a:gd name="T18" fmla="*/ 141 w 301"/>
                                <a:gd name="T19" fmla="+- 0 166 111"/>
                                <a:gd name="T20" fmla="*/ 166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41" y="55"/>
                                  </a:moveTo>
                                  <a:lnTo>
                                    <a:pt x="142" y="57"/>
                                  </a:lnTo>
                                  <a:lnTo>
                                    <a:pt x="142" y="59"/>
                                  </a:lnTo>
                                  <a:lnTo>
                                    <a:pt x="138" y="61"/>
                                  </a:lnTo>
                                  <a:lnTo>
                                    <a:pt x="145" y="61"/>
                                  </a:lnTo>
                                  <a:lnTo>
                                    <a:pt x="146" y="56"/>
                                  </a:lnTo>
                                  <a:lnTo>
                                    <a:pt x="14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" name="Freeform 1382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46 w 301"/>
                                <a:gd name="T1" fmla="+- 0 164 111"/>
                                <a:gd name="T2" fmla="*/ 164 h 190"/>
                                <a:gd name="T3" fmla="*/ 146 w 301"/>
                                <a:gd name="T4" fmla="+- 0 166 111"/>
                                <a:gd name="T5" fmla="*/ 166 h 190"/>
                                <a:gd name="T6" fmla="*/ 146 w 301"/>
                                <a:gd name="T7" fmla="+- 0 167 111"/>
                                <a:gd name="T8" fmla="*/ 167 h 190"/>
                                <a:gd name="T9" fmla="*/ 146 w 301"/>
                                <a:gd name="T10" fmla="+- 0 164 111"/>
                                <a:gd name="T11" fmla="*/ 164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46" y="53"/>
                                  </a:moveTo>
                                  <a:lnTo>
                                    <a:pt x="146" y="55"/>
                                  </a:lnTo>
                                  <a:lnTo>
                                    <a:pt x="146" y="56"/>
                                  </a:lnTo>
                                  <a:lnTo>
                                    <a:pt x="14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" name="Freeform 1381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48 w 301"/>
                                <a:gd name="T1" fmla="+- 0 150 111"/>
                                <a:gd name="T2" fmla="*/ 150 h 190"/>
                                <a:gd name="T3" fmla="*/ 146 w 301"/>
                                <a:gd name="T4" fmla="+- 0 150 111"/>
                                <a:gd name="T5" fmla="*/ 150 h 190"/>
                                <a:gd name="T6" fmla="*/ 147 w 301"/>
                                <a:gd name="T7" fmla="+- 0 153 111"/>
                                <a:gd name="T8" fmla="*/ 153 h 190"/>
                                <a:gd name="T9" fmla="*/ 146 w 301"/>
                                <a:gd name="T10" fmla="+- 0 164 111"/>
                                <a:gd name="T11" fmla="*/ 164 h 190"/>
                                <a:gd name="T12" fmla="*/ 148 w 301"/>
                                <a:gd name="T13" fmla="+- 0 150 111"/>
                                <a:gd name="T14" fmla="*/ 150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48" y="39"/>
                                  </a:moveTo>
                                  <a:lnTo>
                                    <a:pt x="146" y="39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6" y="53"/>
                                  </a:lnTo>
                                  <a:lnTo>
                                    <a:pt x="14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" name="Freeform 1380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28 w 301"/>
                                <a:gd name="T1" fmla="+- 0 161 111"/>
                                <a:gd name="T2" fmla="*/ 161 h 190"/>
                                <a:gd name="T3" fmla="*/ 126 w 301"/>
                                <a:gd name="T4" fmla="+- 0 161 111"/>
                                <a:gd name="T5" fmla="*/ 161 h 190"/>
                                <a:gd name="T6" fmla="*/ 128 w 301"/>
                                <a:gd name="T7" fmla="+- 0 161 111"/>
                                <a:gd name="T8" fmla="*/ 161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28" y="50"/>
                                  </a:moveTo>
                                  <a:lnTo>
                                    <a:pt x="126" y="50"/>
                                  </a:lnTo>
                                  <a:lnTo>
                                    <a:pt x="12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" name="Freeform 1379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39 w 301"/>
                                <a:gd name="T1" fmla="+- 0 144 111"/>
                                <a:gd name="T2" fmla="*/ 144 h 190"/>
                                <a:gd name="T3" fmla="*/ 121 w 301"/>
                                <a:gd name="T4" fmla="+- 0 154 111"/>
                                <a:gd name="T5" fmla="*/ 154 h 190"/>
                                <a:gd name="T6" fmla="*/ 101 w 301"/>
                                <a:gd name="T7" fmla="+- 0 156 111"/>
                                <a:gd name="T8" fmla="*/ 156 h 190"/>
                                <a:gd name="T9" fmla="*/ 126 w 301"/>
                                <a:gd name="T10" fmla="+- 0 156 111"/>
                                <a:gd name="T11" fmla="*/ 156 h 190"/>
                                <a:gd name="T12" fmla="*/ 137 w 301"/>
                                <a:gd name="T13" fmla="+- 0 149 111"/>
                                <a:gd name="T14" fmla="*/ 149 h 190"/>
                                <a:gd name="T15" fmla="*/ 139 w 301"/>
                                <a:gd name="T16" fmla="+- 0 149 111"/>
                                <a:gd name="T17" fmla="*/ 149 h 190"/>
                                <a:gd name="T18" fmla="*/ 139 w 301"/>
                                <a:gd name="T19" fmla="+- 0 146 111"/>
                                <a:gd name="T20" fmla="*/ 146 h 190"/>
                                <a:gd name="T21" fmla="*/ 139 w 301"/>
                                <a:gd name="T22" fmla="+- 0 144 111"/>
                                <a:gd name="T23" fmla="*/ 144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39" y="33"/>
                                  </a:moveTo>
                                  <a:lnTo>
                                    <a:pt x="121" y="43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126" y="45"/>
                                  </a:lnTo>
                                  <a:lnTo>
                                    <a:pt x="137" y="38"/>
                                  </a:lnTo>
                                  <a:lnTo>
                                    <a:pt x="139" y="38"/>
                                  </a:lnTo>
                                  <a:lnTo>
                                    <a:pt x="139" y="35"/>
                                  </a:lnTo>
                                  <a:lnTo>
                                    <a:pt x="139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6" name="Group 1376"/>
                        <wpg:cNvGrpSpPr>
                          <a:grpSpLocks/>
                        </wpg:cNvGrpSpPr>
                        <wpg:grpSpPr bwMode="auto">
                          <a:xfrm>
                            <a:off x="81" y="254"/>
                            <a:ext cx="2" cy="2"/>
                            <a:chOff x="81" y="254"/>
                            <a:chExt cx="2" cy="2"/>
                          </a:xfrm>
                        </wpg:grpSpPr>
                        <wps:wsp>
                          <wps:cNvPr id="1447" name="Freeform 1377"/>
                          <wps:cNvSpPr>
                            <a:spLocks/>
                          </wps:cNvSpPr>
                          <wps:spPr bwMode="auto">
                            <a:xfrm>
                              <a:off x="81" y="254"/>
                              <a:ext cx="2" cy="2"/>
                            </a:xfrm>
                            <a:custGeom>
                              <a:avLst/>
                              <a:gdLst>
                                <a:gd name="T0" fmla="+- 0 81 81"/>
                                <a:gd name="T1" fmla="*/ T0 w 1"/>
                                <a:gd name="T2" fmla="+- 0 254 254"/>
                                <a:gd name="T3" fmla="*/ 254 h 1"/>
                                <a:gd name="T4" fmla="+- 0 81 81"/>
                                <a:gd name="T5" fmla="*/ T4 w 1"/>
                                <a:gd name="T6" fmla="+- 0 254 254"/>
                                <a:gd name="T7" fmla="*/ 25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E1ED94" id="Group 1375" o:spid="_x0000_s1026" style="width:15.05pt;height:15.05pt;mso-position-horizontal-relative:char;mso-position-vertical-relative:line" coordsize="301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">
                <v:group id="Group 1410" o:spid="_x0000_s1027" style="position:absolute;left:175;top:127;width:2;height:3" coordorigin="175,127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JoS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5SaEvFAAAA3QAA&#10;AA8AAAAAAAAAAAAAAAAAqgIAAGRycy9kb3ducmV2LnhtbFBLBQYAAAAABAAEAPoAAACcAwAAAAA=&#10;">
                  <v:shape id="Freeform 1411" o:spid="_x0000_s1028" style="position:absolute;left:175;top:127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pNM8QA&#10;AADdAAAADwAAAGRycy9kb3ducmV2LnhtbERPTWvCQBC9F/wPywi91Y22TUt0FRUqpQdLreB1yI5J&#10;MDsbdkdN++u7hUJv83ifM1v0rlUXCrHxbGA8ykARl942XBnYf77cPYOKgmyx9UwGvijCYj64mWFh&#10;/ZU/6LKTSqUQjgUaqEW6QutY1uQwjnxHnLijDw4lwVBpG/Cawl2rJ1mWa4cNp4YaO1rXVJ52Z2fg&#10;sNmv3lePIY+TNy8bedrG/PtszO2wX05BCfXyL/5zv9o0/2F8D7/fpBP0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KTTPEAAAA3QAAAA8AAAAAAAAAAAAAAAAAmAIAAGRycy9k&#10;b3ducmV2LnhtbFBLBQYAAAAABAAEAPUAAACJAwAAAAA=&#10;" path="m,l1,2r,1l1,1,,xe" fillcolor="#95a9cb" stroked="f">
                    <v:path arrowok="t" o:connecttype="custom" o:connectlocs="0,127;1,129;1,130;1,128;0,127;0,127" o:connectangles="0,0,0,0,0,0"/>
                  </v:shape>
                </v:group>
                <v:group id="Group 1408" o:spid="_x0000_s1029" style="position:absolute;left:142;top:110;width:4;height:2" coordorigin="142,110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dVp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7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91WkwwAAAN0AAAAP&#10;AAAAAAAAAAAAAAAAAKoCAABkcnMvZG93bnJldi54bWxQSwUGAAAAAAQABAD6AAAAmgMAAAAA&#10;">
                  <v:shape id="Freeform 1409" o:spid="_x0000_s1030" style="position:absolute;left:142;top:110;width:4;height:2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vAn8UA&#10;AADdAAAADwAAAGRycy9kb3ducmV2LnhtbERPTWvCQBC9F/wPywje6iZiRVJXSYTS9uCh2qLHITvN&#10;RrOzIbtq6q/vFoTe5vE+Z7HqbSMu1PnasYJ0nIAgLp2uuVLwuXt5nIPwAVlj45gU/JCH1XLwsMBM&#10;uyt/0GUbKhFD2GeowITQZlL60pBFP3YtceS+XWcxRNhVUnd4jeG2kZMkmUmLNccGgy2tDZWn7dkq&#10;eC3Jbr7eD22em6ba36bFcSYLpUbDPn8GEagP/+K7+03H+dP0Cf6+i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8CfxQAAAN0AAAAPAAAAAAAAAAAAAAAAAJgCAABkcnMv&#10;ZG93bnJldi54bWxQSwUGAAAAAAQABAD1AAAAigMAAAAA&#10;" path="m3,l,1r4,l3,xe" fillcolor="#95a9cb" stroked="f">
                    <v:path arrowok="t" o:connecttype="custom" o:connectlocs="3,220;0,222;4,222;3,220" o:connectangles="0,0,0,0"/>
                  </v:shape>
                </v:group>
                <v:group id="Group 1400" o:spid="_x0000_s1031" style="position:absolute;width:301;height:188" coordsize="301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luS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aW5IwwAAAN0AAAAP&#10;AAAAAAAAAAAAAAAAAKoCAABkcnMvZG93bnJldi54bWxQSwUGAAAAAAQABAD6AAAAmgMAAAAA&#10;">
                  <v:shape id="Freeform 1407" o:spid="_x0000_s1032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wH7MEA&#10;AADdAAAADwAAAGRycy9kb3ducmV2LnhtbERPS4vCMBC+C/sfwizsTRPFF12jLKLg1QeCt6EZ2+42&#10;k9KkteuvN4LgbT6+5yxWnS1FS7UvHGsYDhQI4tSZgjMNp+O2PwfhA7LB0jFp+CcPq+VHb4GJcTfe&#10;U3sImYgh7BPUkIdQJVL6NCeLfuAq4shdXW0xRFhn0tR4i+G2lCOlptJiwbEhx4rWOaV/h8ZqmNzP&#10;zXRz+W2b40xhdhqrDoPS+uuz+/kGEagLb/HLvTNx/ng4g+c38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sB+zBAAAA3QAAAA8AAAAAAAAAAAAAAAAAmAIAAGRycy9kb3du&#10;cmV2LnhtbFBLBQYAAAAABAAEAPUAAACGAwAAAAA=&#10;" path="m190,91r2,2l195,96r2,7l194,105r-2,2l189,109r-2,2l185,113r11,5l211,128r19,14l258,160r17,10l286,178r11,9l299,99r-92,l202,99r-5,-2l196,95r-3,-2l190,91xe" fillcolor="#95a9cb" stroked="f">
                    <v:path arrowok="t" o:connecttype="custom" o:connectlocs="190,91;192,93;195,96;197,103;194,105;192,107;189,109;187,111;185,113;196,118;211,128;230,142;258,160;275,170;286,178;297,187;299,99;207,99;202,99;197,97;196,95;193,93;190,91" o:connectangles="0,0,0,0,0,0,0,0,0,0,0,0,0,0,0,0,0,0,0,0,0,0,0"/>
                  </v:shape>
                  <v:shape id="Freeform 1406" o:spid="_x0000_s1033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OTnsUA&#10;AADdAAAADwAAAGRycy9kb3ducmV2LnhtbESPQWvCQBCF74L/YRnBm+5arC2pq4hU6LUqhd6G7DSJ&#10;ZmdDdhPT/vrOQfA2w3vz3jfr7eBr1VMbq8AWFnMDijgPruLCwvl0mL2CignZYR2YLPxShO1mPFpj&#10;5sKNP6k/pkJJCMcMLZQpNZnWMS/JY5yHhli0n9B6TLK2hXYt3iTc1/rJmJX2WLE0lNjQvqT8euy8&#10;hee/r271/n3pu9OLweK8NAMmY+10MuzeQCUa0sN8v/5wgr9cCK58IyPo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5OexQAAAN0AAAAPAAAAAAAAAAAAAAAAAJgCAABkcnMv&#10;ZG93bnJldi54bWxQSwUGAAAAAAQABAD1AAAAigMAAAAA&#10;" path="m41,80r-28,l32,87r20,7l71,100,47,85,41,80xe" fillcolor="#95a9cb" stroked="f">
                    <v:path arrowok="t" o:connecttype="custom" o:connectlocs="41,80;13,80;32,87;52,94;71,100;47,85;41,80" o:connectangles="0,0,0,0,0,0,0"/>
                  </v:shape>
                  <v:shape id="Freeform 1405" o:spid="_x0000_s1034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82BcIA&#10;AADdAAAADwAAAGRycy9kb3ducmV2LnhtbERPS2vCQBC+C/6HZYTedFexPqKrSGmhVzUI3obsmKTN&#10;zobsJqb99W6h4G0+vuds972tREeNLx1rmE4UCOLMmZJzDen5Y7wC4QOywcoxafghD/vdcLDFxLg7&#10;H6k7hVzEEPYJaihCqBMpfVaQRT9xNXHkbq6xGCJscmkavMdwW8mZUgtpseTYUGBNbwVl36fWanj9&#10;vbSL9+tX156XCvN0rnoMSuuXUX/YgAjUh6f43/1p4vz5dA1/38QT5O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PzYFwgAAAN0AAAAPAAAAAAAAAAAAAAAAAJgCAABkcnMvZG93&#10;bnJldi54bWxQSwUGAAAAAAQABAD1AAAAhwMAAAAA&#10;" path="m300,62r-108,l195,65r3,2l199,72r1,3l201,77r2,3l205,82r2,l209,84r3,3l213,93r,1l210,97r-3,2l299,99r1,-37xe" fillcolor="#95a9cb" stroked="f">
                    <v:path arrowok="t" o:connecttype="custom" o:connectlocs="300,62;192,62;195,65;198,67;199,72;200,75;201,77;203,80;205,82;207,82;209,84;212,87;213,93;213,94;210,97;207,99;299,99;300,62" o:connectangles="0,0,0,0,0,0,0,0,0,0,0,0,0,0,0,0,0,0"/>
                  </v:shape>
                  <v:shape id="Freeform 1404" o:spid="_x0000_s1035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lVJcUA&#10;AADdAAAADwAAAGRycy9kb3ducmV2LnhtbESPQWvCQBCF74L/YRnBm+4q1pbUVaRU6LUqhd6G7DSJ&#10;ZmdDdhPT/vrOQfA2w3vz3jeb3eBr1VMbq8AWFnMDijgPruLCwvl0mL2AignZYR2YLPxShN12PNpg&#10;5sKNP6k/pkJJCMcMLZQpNZnWMS/JY5yHhli0n9B6TLK2hXYt3iTc13ppzFp7rFgaSmzoraT8euy8&#10;hae/r279/n3pu9OzweK8MgMmY+10MuxfQSUa0sN8v/5wgr9aCr98IyPo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aVUlxQAAAN0AAAAPAAAAAAAAAAAAAAAAAJgCAABkcnMv&#10;ZG93bnJldi54bWxQSwUGAAAAAAQABAD1AAAAigMAAAAA&#10;" path="m300,29l12,29r12,2l40,37r16,8l72,53r11,7l88,63r26,11l134,83r13,7l153,93r1,-3l157,80r15,l165,79r-5,-4l156,71r3,-11l165,59r135,l300,29xe" fillcolor="#95a9cb" stroked="f">
                    <v:path arrowok="t" o:connecttype="custom" o:connectlocs="300,29;12,29;24,31;40,37;56,45;72,53;83,60;88,63;114,74;134,83;147,90;153,93;154,90;157,80;172,80;165,79;160,75;156,71;159,60;165,59;300,59;300,29" o:connectangles="0,0,0,0,0,0,0,0,0,0,0,0,0,0,0,0,0,0,0,0,0,0"/>
                  </v:shape>
                  <v:shape id="Freeform 1403" o:spid="_x0000_s1036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wvsMA&#10;AADdAAAADwAAAGRycy9kb3ducmV2LnhtbERPS2vCQBC+F/wPywi91V1DaiW6Sikt9NooBW9Ddkyi&#10;2dmQ3TzaX98tCN7m43vOdj/ZRgzU+dqxhuVCgSAunKm51HA8fDytQfiAbLBxTBp+yMN+N3vYYmbc&#10;yF805KEUMYR9hhqqENpMSl9UZNEvXEscubPrLIYIu1KaDscYbhuZKLWSFmuODRW29FZRcc17q+H5&#10;97tfvZ8uQ394UVgeUzVhUFo/zqfXDYhAU7iLb+5PE+enyRL+v4kn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XwvsMAAADdAAAADwAAAAAAAAAAAAAAAACYAgAAZHJzL2Rv&#10;d25yZXYueG1sUEsFBgAAAAAEAAQA9QAAAIgDAAAAAA==&#10;" path="m289,l11,,,11,,83,13,80r28,l33,73,13,62,7,48,5,34r7,-5l300,29r,-18l289,xe" fillcolor="#95a9cb" stroked="f">
                    <v:path arrowok="t" o:connecttype="custom" o:connectlocs="289,0;11,0;0,11;0,83;13,80;41,80;33,73;13,62;7,48;5,34;12,29;300,29;300,11;289,0" o:connectangles="0,0,0,0,0,0,0,0,0,0,0,0,0,0"/>
                  </v:shape>
                  <v:shape id="Freeform 1402" o:spid="_x0000_s1037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duycMA&#10;AADdAAAADwAAAGRycy9kb3ducmV2LnhtbERPTWvCQBC9F/wPywi91V2DtSV1E0Ra6FUNQm9Ddpqk&#10;ZmdDdhPT/nq3IHibx/ucTT7ZVozU+8axhuVCgSAunWm40lAcP55eQfiAbLB1TBp+yUOezR42mBp3&#10;4T2Nh1CJGMI+RQ11CF0qpS9rsugXriOO3LfrLYYI+0qaHi8x3LYyUWotLTYcG2rsaFdTeT4MVsPz&#10;32lYv3/9jMPxRWFVrNSEQWn9OJ+2byACTeEuvrk/TZy/ShL4/yae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duycMAAADdAAAADwAAAAAAAAAAAAAAAACYAgAAZHJzL2Rv&#10;d25yZXYueG1sUEsFBgAAAAAEAAQA9QAAAIgDAAAAAA==&#10;" path="m172,80r-15,l165,80r8,1l172,80xe" fillcolor="#95a9cb" stroked="f">
                    <v:path arrowok="t" o:connecttype="custom" o:connectlocs="172,80;157,80;165,80;173,81;172,80" o:connectangles="0,0,0,0,0"/>
                  </v:shape>
                  <v:shape id="Freeform 1401" o:spid="_x0000_s1038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vLUsIA&#10;AADdAAAADwAAAGRycy9kb3ducmV2LnhtbERPS4vCMBC+C/sfwizsTRNdV6UaRWQXvPpgwdvQjG21&#10;mZQmrdVfb4SFvc3H95zFqrOlaKn2hWMNw4ECQZw6U3Cm4Xj46c9A+IBssHRMGu7kYbV86y0wMe7G&#10;O2r3IRMxhH2CGvIQqkRKn+Zk0Q9cRRy5s6sthgjrTJoabzHclnKk1ERaLDg25FjRJqf0um+shq/H&#10;bzP5Pl3a5jBVmB3HqsOgtP5479ZzEIG68C/+c29NnD8efcLrm3iC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u8tSwgAAAN0AAAAPAAAAAAAAAAAAAAAAAJgCAABkcnMvZG93&#10;bnJldi54bWxQSwUGAAAAAAQABAD1AAAAhwMAAAAA&#10;" path="m300,59r-135,l173,62r3,2l185,64r7,-2l300,62r,-3xe" fillcolor="#95a9cb" stroked="f">
                    <v:path arrowok="t" o:connecttype="custom" o:connectlocs="300,59;165,59;173,62;176,64;185,64;192,62;300,62;300,59" o:connectangles="0,0,0,0,0,0,0,0"/>
                  </v:shape>
                </v:group>
                <v:group id="Group 1378" o:spid="_x0000_s1039" style="position:absolute;top:111;width:301;height:190" coordorigin=",111" coordsize="301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fG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bnxnFAAAA3QAA&#10;AA8AAAAAAAAAAAAAAAAAqgIAAGRycy9kb3ducmV2LnhtbFBLBQYAAAAABAAEAPoAAACcAwAAAAA=&#10;">
                  <v:shape id="Freeform 1399" o:spid="_x0000_s1040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t4LsQA&#10;AADdAAAADwAAAGRycy9kb3ducmV2LnhtbERP22rCQBB9F/yHZQRfSt0oVUp0FRGUQC9QtfR1yI65&#10;mJ0N2TVJ/74rFHybw7nOatObSrTUuMKygukkAkGcWl1wpuB82j+/gnAeWWNlmRT8koPNejhYYaxt&#10;x1/UHn0mQgi7GBXk3texlC7NyaCb2Jo4cBfbGPQBNpnUDXYh3FRyFkULabDg0JBjTbuc0uvxZhQc&#10;3j+Sz5/r+a3tqrK+fD+VGCWlUuNRv12C8NT7h/jfnegw/2U2h/s34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beC7EAAAA3QAAAA8AAAAAAAAAAAAAAAAAmAIAAGRycy9k&#10;b3ducmV2LnhtbFBLBQYAAAAABAAEAPUAAACJAwAAAAA=&#10;" path="m,l,178r11,11l289,189r11,-11l66,178r-1,-7l63,171r-1,l62,166r3,-7l65,157r5,l69,156r,-2l72,150r2,-5l74,143r6,l79,142r-2,-4l81,134r1,-5l83,127r4,l88,127r-1,-1l85,126r,-7l91,112r1,-3l97,109r-2,-1l95,107r,-1l95,105r1,-2l100,98r1,-5l102,91r1,-1l104,90r-1,-3l105,85r2,-3l108,79r2,-2l113,74r,-2l113,71r,-2l117,69r-1,-2l115,64r4,-1l127,55r-2,l125,51r1,-1l128,50r-3,-4l126,45r-25,l80,42,14,10,8,6,5,3,,xe" fillcolor="#95a9cb" stroked="f">
                    <v:path arrowok="t" o:connecttype="custom" o:connectlocs="0,289;289,300;66,289;63,282;62,282;65,270;70,268;69,265;74,256;80,254;77,249;82,240;87,238;87,237;85,230;92,220;97,220;95,218;95,216;100,209;102,202;104,201;105,196;108,190;113,185;113,182;117,180;116,178;119,174;125,166;126,161;125,157;101,156;14,121;5,114" o:connectangles="0,0,0,0,0,0,0,0,0,0,0,0,0,0,0,0,0,0,0,0,0,0,0,0,0,0,0,0,0,0,0,0,0,0,0"/>
                  </v:shape>
                  <v:shape id="Freeform 1398" o:spid="_x0000_s1041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nmWcQA&#10;AADdAAAADwAAAGRycy9kb3ducmV2LnhtbERP22rCQBB9F/oPyxT6InWjiEjqKqVQCXgBraWvQ3bM&#10;xexsyG6T+PeuIPg2h3Odxao3lWipcYVlBeNRBII4tbrgTMHp5/t9DsJ5ZI2VZVJwJQer5ctggbG2&#10;HR+oPfpMhBB2MSrIva9jKV2ak0E3sjVx4M62MegDbDKpG+xCuKnkJIpm0mDBoSHHmr5ySi/Hf6Ng&#10;vd0l+7/LadN2VVmff4clRkmp1Ntr//kBwlPvn+KHO9Fh/nQyg/s34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J5lnEAAAA3QAAAA8AAAAAAAAAAAAAAAAAmAIAAGRycy9k&#10;b3ducmV2LnhtbFBLBQYAAAAABAAEAPUAAACJAwAAAAA=&#10;" path="m83,144r1,1l87,148r-2,2l82,154r-1,4l76,159r-2,l75,160r4,3l78,164,66,178r234,l300,153r-32,l251,145r-164,l83,144xe" fillcolor="#95a9cb" stroked="f">
                    <v:path arrowok="t" o:connecttype="custom" o:connectlocs="83,255;84,256;87,259;85,261;82,265;81,269;76,270;74,270;75,271;79,274;78,275;66,289;300,289;300,264;268,264;251,256;87,256;83,255" o:connectangles="0,0,0,0,0,0,0,0,0,0,0,0,0,0,0,0,0,0"/>
                  </v:shape>
                  <v:shape id="Freeform 1397" o:spid="_x0000_s1042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VDwsQA&#10;AADdAAAADwAAAGRycy9kb3ducmV2LnhtbERP22rCQBB9F/yHZQRfSt0oRUt0FRGUQC9QtfR1yI65&#10;mJ0N2TVJ/74rFHybw7nOatObSrTUuMKygukkAkGcWl1wpuB82j+/gnAeWWNlmRT8koPNejhYYaxt&#10;x1/UHn0mQgi7GBXk3texlC7NyaCb2Jo4cBfbGPQBNpnUDXYh3FRyFkVzabDg0JBjTbuc0uvxZhQc&#10;3j+Sz5/r+a3tqrK+fD+VGCWlUuNRv12C8NT7h/jfnegw/2W2gPs34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FQ8LEAAAA3QAAAA8AAAAAAAAAAAAAAAAAmAIAAGRycy9k&#10;b3ducmV2LnhtbFBLBQYAAAAABAAEAPUAAACJAwAAAAA=&#10;" path="m64,171r-1,l65,171r-1,xe" fillcolor="#95a9cb" stroked="f">
                    <v:path arrowok="t" o:connecttype="custom" o:connectlocs="64,282;63,282;65,282;64,282" o:connectangles="0,0,0,0"/>
                  </v:shape>
                  <v:shape id="Freeform 1396" o:spid="_x0000_s1043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rXsMgA&#10;AADdAAAADwAAAGRycy9kb3ducmV2LnhtbESPS2vDQAyE74X+h0WFXkqyTiiluNmEEkgwtCk0D3IV&#10;XsWPeLXGu7Xdfx8dCr1JzGjm02I1ukb11IXKs4HZNAFFnHtbcWHgeNhMXkGFiGyx8UwGfinAanl/&#10;t8DU+oG/qd/HQkkIhxQNlDG2qdYhL8lhmPqWWLSL7xxGWbtC2w4HCXeNnifJi3ZYsTSU2NK6pPy6&#10;/3EGtp+77Ot8PX70Q1O3l9NTjUlWG/P4ML6/gYo0xn/z33VmBf95LrjyjYy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WtewyAAAAN0AAAAPAAAAAAAAAAAAAAAAAJgCAABk&#10;cnMvZG93bnJldi54bWxQSwUGAAAAAAQABAD1AAAAjQMAAAAA&#10;" path="m70,157r-5,l69,158r2,l70,157xe" fillcolor="#95a9cb" stroked="f">
                    <v:path arrowok="t" o:connecttype="custom" o:connectlocs="70,268;65,268;69,269;71,269;70,268" o:connectangles="0,0,0,0,0"/>
                  </v:shape>
                  <v:shape id="Freeform 1395" o:spid="_x0000_s1044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ZyK8QA&#10;AADdAAAADwAAAGRycy9kb3ducmV2LnhtbERP22rCQBB9F/yHZQRfSt0oRWx0FRGUQC9QtfR1yI65&#10;mJ0N2TVJ/74rFHybw7nOatObSrTUuMKygukkAkGcWl1wpuB82j8vQDiPrLGyTAp+ycFmPRysMNa2&#10;4y9qjz4TIYRdjApy7+tYSpfmZNBNbE0cuIttDPoAm0zqBrsQbio5i6K5NFhwaMixpl1O6fV4MwoO&#10;7x/J58/1/NZ2VVlfvp9KjJJSqfGo3y5BeOr9Q/zvTnSY/zJ7hfs34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WcivEAAAA3QAAAA8AAAAAAAAAAAAAAAAAmAIAAGRycy9k&#10;b3ducmV2LnhtbFBLBQYAAAAABAAEAPUAAACJAwAAAAA=&#10;" path="m226,81r12,11l251,103r20,18l272,135r3,16l268,153r32,l300,108r-18,l266,96,246,91,232,83r-6,-2xe" fillcolor="#95a9cb" stroked="f">
                    <v:path arrowok="t" o:connecttype="custom" o:connectlocs="226,192;238,203;251,214;271,232;272,246;275,262;268,264;300,264;300,219;282,219;266,207;246,202;232,194;226,192" o:connectangles="0,0,0,0,0,0,0,0,0,0,0,0,0,0"/>
                  </v:shape>
                  <v:shape id="Freeform 1394" o:spid="_x0000_s1045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VNa8gA&#10;AADdAAAADwAAAGRycy9kb3ducmV2LnhtbESPT0vDQBDF74LfYRnBS7GbqojEbosUlECrYG3pdchO&#10;86fZ2ZDdJvHbdw4FbzO8N+/9Zr4cXaN66kLl2cBsmoAizr2tuDCw+/14eAUVIrLFxjMZ+KMAy8Xt&#10;zRxT6wf+oX4bCyUhHFI0UMbYplqHvCSHYepbYtGOvnMYZe0KbTscJNw1+jFJXrTDiqWhxJZWJeWn&#10;7dkZ+Nx8Zd+H027dD03dHveTGpOsNub+bnx/AxVpjP/m63VmBf/5SfjlGxlBLy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9U1ryAAAAN0AAAAPAAAAAAAAAAAAAAAAAJgCAABk&#10;cnMvZG93bnJldi54bWxQSwUGAAAAAAQABAD1AAAAjQMAAAAA&#10;" path="m103,113r,1l107,115r,1l105,118r-4,5l100,129r-4,2l93,131r4,2l95,135r-4,4l90,144r-3,1l251,145r-6,-3l216,131r-120,l92,130r122,l208,127,182,116r-2,-2l107,114r-4,-1xe" fillcolor="#95a9cb" stroked="f">
                    <v:path arrowok="t" o:connecttype="custom" o:connectlocs="103,224;103,225;107,226;107,227;105,229;101,234;100,240;96,242;93,242;97,244;95,246;91,250;90,255;87,256;251,256;245,253;216,242;96,242;92,241;214,241;208,238;182,227;180,225;107,225;103,224" o:connectangles="0,0,0,0,0,0,0,0,0,0,0,0,0,0,0,0,0,0,0,0,0,0,0,0,0"/>
                  </v:shape>
                  <v:shape id="Freeform 1393" o:spid="_x0000_s1046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no8MUA&#10;AADdAAAADwAAAGRycy9kb3ducmV2LnhtbERP22rCQBB9F/yHZYS+lLrxgpToKiIoAdtC1dLXITvm&#10;YnY2ZLdJ+vddoeDbHM51VpveVKKlxhWWFUzGEQji1OqCMwWX8/7lFYTzyBory6Tglxxs1sPBCmNt&#10;O/6k9uQzEULYxagg976OpXRpTgbd2NbEgbvaxqAPsMmkbrAL4aaS0yhaSIMFh4Yca9rllN5OP0bB&#10;4e09+fi+XY5tV5X19eu5xCgplXoa9dslCE+9f4j/3YkO8+ezCdy/CS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uejwxQAAAN0AAAAPAAAAAAAAAAAAAAAAAJgCAABkcnMv&#10;ZG93bnJldi54bWxQSwUGAAAAAAQABAD1AAAAigMAAAAA&#10;" path="m80,143r-1,l81,143r-1,xe" fillcolor="#95a9cb" stroked="f">
                    <v:path arrowok="t" o:connecttype="custom" o:connectlocs="80,254;79,254;81,254;80,254" o:connectangles="0,0,0,0"/>
                  </v:shape>
                  <v:shape id="Freeform 1392" o:spid="_x0000_s1047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t2h8QA&#10;AADdAAAADwAAAGRycy9kb3ducmV2LnhtbERP22rCQBB9F/yHZQRfSt1oRUp0FRGUQC9QtfR1yI65&#10;mJ0N2TVJ/74rFHybw7nOatObSrTUuMKygukkAkGcWl1wpuB82j+/gnAeWWNlmRT8koPNejhYYaxt&#10;x1/UHn0mQgi7GBXk3texlC7NyaCb2Jo4cBfbGPQBNpnUDXYh3FRyFkULabDg0JBjTbuc0uvxZhQc&#10;3j+Sz5/r+a3tqrK+fD+VGCWlUuNRv12C8NT7h/jfnegwf/4yg/s34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rdofEAAAA3QAAAA8AAAAAAAAAAAAAAAAAmAIAAGRycy9k&#10;b3ducmV2LnhtbFBLBQYAAAAABAAEAPUAAACJAwAAAAA=&#10;" path="m88,127r-1,l88,127xe" fillcolor="#95a9cb" stroked="f">
                    <v:path arrowok="t" o:connecttype="custom" o:connectlocs="88,238;87,238;88,238;88,238" o:connectangles="0,0,0,0"/>
                  </v:shape>
                  <v:shape id="Freeform 1391" o:spid="_x0000_s1048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fTHMQA&#10;AADdAAAADwAAAGRycy9kb3ducmV2LnhtbERP22rCQBB9F/yHZQRfSt1URUp0FSkoAdtC1dLXITvm&#10;YnY2ZNck/fuuUPBtDuc6q01vKtFS4wrLCl4mEQji1OqCMwXn0+75FYTzyBory6Tglxxs1sPBCmNt&#10;O/6i9ugzEULYxagg976OpXRpTgbdxNbEgbvYxqAPsMmkbrAL4aaS0yhaSIMFh4Yca3rLKb0eb0bB&#10;/v0j+fy5ng9tV5X15fupxCgplRqP+u0ShKfeP8T/7kSH+fPZDO7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n0xzEAAAA3QAAAA8AAAAAAAAAAAAAAAAAmAIAAGRycy9k&#10;b3ducmV2LnhtbFBLBQYAAAAABAAEAPUAAACJAwAAAAA=&#10;" path="m128,79r-2,5l126,87r-3,2l123,92r-1,l122,95r-3,1l119,97r,1l117,100r-5,6l110,112r-3,2l180,114r-16,-9l152,96,146,85r-1,-3l127,82r1,-3xe" fillcolor="#95a9cb" stroked="f">
                    <v:path arrowok="t" o:connecttype="custom" o:connectlocs="128,190;126,195;126,198;123,200;123,203;122,203;122,206;119,207;119,207;119,208;119,209;117,211;112,217;110,223;107,225;180,225;164,216;152,207;146,196;145,193;127,193;128,190" o:connectangles="0,0,0,0,0,0,0,0,0,0,0,0,0,0,0,0,0,0,0,0,0,0"/>
                  </v:shape>
                  <v:shape id="Freeform 1390" o:spid="_x0000_s1049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5LaMUA&#10;AADdAAAADwAAAGRycy9kb3ducmV2LnhtbERP22rCQBB9L/gPywh9KbqxFZHoKiIogV6gUfF1yI65&#10;mJ0N2W2S/n23UOjbHM511tvB1KKj1pWWFcymEQjizOqScwXn02GyBOE8ssbaMin4JgfbzehhjbG2&#10;PX9Sl/pchBB2MSoovG9iKV1WkEE3tQ1x4G62NegDbHOpW+xDuKnlcxQtpMGSQ0OBDe0Lyu7pl1Fw&#10;fHtPPq7382vX11VzuzxVGCWVUo/jYbcC4Wnw/+I/d6LD/PnLHH6/CS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zktoxQAAAN0AAAAPAAAAAAAAAAAAAAAAAJgCAABkcnMv&#10;ZG93bnJldi54bWxQSwUGAAAAAAQABAD1AAAAigMAAAAA&#10;" path="m97,109r-5,l96,110r2,l97,109xe" fillcolor="#95a9cb" stroked="f">
                    <v:path arrowok="t" o:connecttype="custom" o:connectlocs="97,220;92,220;96,221;98,221;97,220" o:connectangles="0,0,0,0,0"/>
                  </v:shape>
                  <v:shape id="Freeform 1389" o:spid="_x0000_s1050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u88QA&#10;AADdAAAADwAAAGRycy9kb3ducmV2LnhtbERP22rCQBB9F/oPywh9Ed30JhJdpRRaAlWhXvB1yI65&#10;mJ0N2W2S/r1bEHybw7nOYtWbSrTUuMKygqdJBII4tbrgTMFh/zmegXAeWWNlmRT8kYPV8mGwwFjb&#10;jn+o3flMhBB2MSrIva9jKV2ak0E3sTVx4M62MegDbDKpG+xCuKnkcxRNpcGCQ0OONX3klF52v0bB&#10;13qTbE+Xw3fbVWV9Po5KjJJSqcdh/z4H4an3d/HNnegw//XlDf6/CS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C7vPEAAAA3QAAAA8AAAAAAAAAAAAAAAAAmAIAAGRycy9k&#10;b3ducmV2LnhtbFBLBQYAAAAABAAEAPUAAACJAwAAAAA=&#10;" path="m300,106r-2,l282,108r18,l300,106xe" fillcolor="#95a9cb" stroked="f">
                    <v:path arrowok="t" o:connecttype="custom" o:connectlocs="300,217;298,217;282,219;300,219;300,217" o:connectangles="0,0,0,0,0"/>
                  </v:shape>
                  <v:shape id="Freeform 1388" o:spid="_x0000_s1051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whMUA&#10;AADdAAAADwAAAGRycy9kb3ducmV2LnhtbERP22rCQBB9L/gPywh9KbqxLSLRVURQAr2AUfF1yI65&#10;mJ0N2W2S/n23UOjbHM51VpvB1KKj1pWWFcymEQjizOqScwXn036yAOE8ssbaMin4Jgeb9ehhhbG2&#10;PR+pS30uQgi7GBUU3jexlC4ryKCb2oY4cDfbGvQBtrnULfYh3NTyOYrm0mDJoaHAhnYFZff0yyg4&#10;vH8kn9f7+a3r66q5XZ4qjJJKqcfxsF2C8DT4f/GfO9Fh/uvLHH6/C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HCExQAAAN0AAAAPAAAAAAAAAAAAAAAAAJgCAABkcnMv&#10;ZG93bnJldi54bWxQSwUGAAAAAAQABAD1AAAAigMAAAAA&#10;" path="m129,75r2,1l129,79r-2,3l145,82r,-7l134,75r-5,xe" fillcolor="#95a9cb" stroked="f">
                    <v:path arrowok="t" o:connecttype="custom" o:connectlocs="129,186;131,187;129,190;127,193;145,193;145,186;134,186;129,186" o:connectangles="0,0,0,0,0,0,0,0"/>
                  </v:shape>
                  <v:shape id="Freeform 1387" o:spid="_x0000_s1052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zVH8UA&#10;AADdAAAADwAAAGRycy9kb3ducmV2LnhtbERP22rCQBB9F/oPywh9Ed30QpXoKqXQEqgK9YKvQ3bM&#10;xexsyG6T9O/dguDbHM51FqveVKKlxhWWFTxNIhDEqdUFZwoO+8/xDITzyBory6Tgjxyslg+DBcba&#10;dvxD7c5nIoSwi1FB7n0dS+nSnAy6ia2JA3e2jUEfYJNJ3WAXwk0ln6PoTRosODTkWNNHTull92sU&#10;fK03yfZ0OXy3XVXW5+OoxCgplXoc9u9zEJ56fxff3IkO819fpvD/TThB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HNUfxQAAAN0AAAAPAAAAAAAAAAAAAAAAAJgCAABkcnMv&#10;ZG93bnJldi54bWxQSwUGAAAAAAQABAD1AAAAigMAAAAA&#10;" path="m137,59r-2,11l134,75r11,l144,74r1,-5l145,61r-7,l137,59xe" fillcolor="#95a9cb" stroked="f">
                    <v:path arrowok="t" o:connecttype="custom" o:connectlocs="137,170;135,181;134,186;145,186;144,185;145,180;145,172;138,172;137,170" o:connectangles="0,0,0,0,0,0,0,0,0"/>
                  </v:shape>
                  <v:shape id="Freeform 1386" o:spid="_x0000_s1053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NBbcgA&#10;AADdAAAADwAAAGRycy9kb3ducmV2LnhtbESPT0vDQBDF74LfYRnBS7GbqojEbosUlECrYG3pdchO&#10;86fZ2ZDdJvHbdw4FbzO8N+/9Zr4cXaN66kLl2cBsmoAizr2tuDCw+/14eAUVIrLFxjMZ+KMAy8Xt&#10;zRxT6wf+oX4bCyUhHFI0UMbYplqHvCSHYepbYtGOvnMYZe0KbTscJNw1+jFJXrTDiqWhxJZWJeWn&#10;7dkZ+Nx8Zd+H027dD03dHveTGpOsNub+bnx/AxVpjP/m63VmBf/5SXDlGxlBLy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g0FtyAAAAN0AAAAPAAAAAAAAAAAAAAAAAJgCAABk&#10;cnMvZG93bnJldi54bWxQSwUGAAAAAAQABAD1AAAAjQMAAAAA&#10;" path="m126,74r1,1l129,75r-3,-1xe" fillcolor="#95a9cb" stroked="f">
                    <v:path arrowok="t" o:connecttype="custom" o:connectlocs="126,185;127,186;129,186;126,185" o:connectangles="0,0,0,0"/>
                  </v:shape>
                  <v:shape id="Freeform 1385" o:spid="_x0000_s1054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/k9sUA&#10;AADdAAAADwAAAGRycy9kb3ducmV2LnhtbERP22rCQBB9F/oPywh9Ed30QtHoKqXQEqgK9YKvQ3bM&#10;xexsyG6T9O/dguDbHM51FqveVKKlxhWWFTxNIhDEqdUFZwoO+8/xFITzyBory6Tgjxyslg+DBcba&#10;dvxD7c5nIoSwi1FB7n0dS+nSnAy6ia2JA3e2jUEfYJNJ3WAXwk0ln6PoTRosODTkWNNHTull92sU&#10;fK03yfZ0OXy3XVXW5+OoxCgplXoc9u9zEJ56fxff3IkO819fZvD/TThB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z+T2xQAAAN0AAAAPAAAAAAAAAAAAAAAAAJgCAABkcnMv&#10;ZG93bnJldi54bWxQSwUGAAAAAAQABAD1AAAAigMAAAAA&#10;" path="m124,72r1,1l126,74r,-1l124,72xe" fillcolor="#95a9cb" stroked="f">
                    <v:path arrowok="t" o:connecttype="custom" o:connectlocs="124,183;125,184;126,185;126,184;124,183" o:connectangles="0,0,0,0,0"/>
                  </v:shape>
                  <v:shape id="Freeform 1384" o:spid="_x0000_s1055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M+FsgA&#10;AADdAAAADwAAAGRycy9kb3ducmV2LnhtbESPS2vDQAyE74X+h0WFXkqyTgmluNmEEkgwtCk0D3IV&#10;XsWPeLXGu7Xdfx8dCr1JzGjm02I1ukb11IXKs4HZNAFFnHtbcWHgeNhMXkGFiGyx8UwGfinAanl/&#10;t8DU+oG/qd/HQkkIhxQNlDG2qdYhL8lhmPqWWLSL7xxGWbtC2w4HCXeNfk6SF+2wYmkosaV1Sfl1&#10;/+MMbD932df5evzoh6ZuL6enGpOsNubxYXx/AxVpjP/mv+vMCv58LvzyjYy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8z4WyAAAAN0AAAAPAAAAAAAAAAAAAAAAAJgCAABk&#10;cnMvZG93bnJldi54bWxQSwUGAAAAAAQABAD1AAAAjQMAAAAA&#10;" path="m117,69r-4,l119,70r2,1l120,70r-3,-1xe" fillcolor="#95a9cb" stroked="f">
                    <v:path arrowok="t" o:connecttype="custom" o:connectlocs="117,180;113,180;119,181;121,182;120,181;117,180" o:connectangles="0,0,0,0,0,0"/>
                  </v:shape>
                  <v:shape id="Freeform 1383" o:spid="_x0000_s1056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+bjcQA&#10;AADdAAAADwAAAGRycy9kb3ducmV2LnhtbERP22rCQBB9F/oPyxT6UurGIiLRjUihJaAVtIqvQ3Zy&#10;Mzsbstsk/ftuoeDbHM511pvRNKKnzlWWFcymEQjizOqKCwXnr/eXJQjnkTU2lknBDznYJA+TNcba&#10;Dnyk/uQLEULYxaig9L6NpXRZSQbd1LbEgcttZ9AH2BVSdziEcNPI1yhaSIMVh4YSW3orKbudvo2C&#10;j/1nerjezrt+aOo2vzzXGKW1Uk+P43YFwtPo7+J/d6rD/Pl8Bn/fhBN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/m43EAAAA3QAAAA8AAAAAAAAAAAAAAAAAmAIAAGRycy9k&#10;b3ducmV2LnhtbFBLBQYAAAAABAAEAPUAAACJAwAAAAA=&#10;" path="m141,55r1,2l142,59r-4,2l145,61r1,-5l141,55xe" fillcolor="#95a9cb" stroked="f">
                    <v:path arrowok="t" o:connecttype="custom" o:connectlocs="141,166;142,168;142,170;138,172;145,172;146,167;141,166" o:connectangles="0,0,0,0,0,0,0"/>
                  </v:shape>
                  <v:shape id="Freeform 1382" o:spid="_x0000_s1057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0F+sQA&#10;AADdAAAADwAAAGRycy9kb3ducmV2LnhtbERP22rCQBB9F/oPyxR8KXWjiEjqRkqhEtAKWktfh+zk&#10;ZnY2ZNck/ftuoeDbHM51NtvRNKKnzlWWFcxnEQjizOqKCwWXz/fnNQjnkTU2lknBDznYJg+TDcba&#10;Dnyi/uwLEULYxaig9L6NpXRZSQbdzLbEgcttZ9AH2BVSdziEcNPIRRStpMGKQ0OJLb2VlF3PN6Ng&#10;d/hIj9/Xy74fmrrNv55qjNJaqenj+PoCwtPo7+J/d6rD/OVyAX/fhBN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tBfrEAAAA3QAAAA8AAAAAAAAAAAAAAAAAmAIAAGRycy9k&#10;b3ducmV2LnhtbFBLBQYAAAAABAAEAPUAAACJAwAAAAA=&#10;" path="m146,53r,2l146,56r,-3xe" fillcolor="#95a9cb" stroked="f">
                    <v:path arrowok="t" o:connecttype="custom" o:connectlocs="146,164;146,166;146,167;146,164" o:connectangles="0,0,0,0"/>
                  </v:shape>
                  <v:shape id="Freeform 1381" o:spid="_x0000_s1058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GgYcUA&#10;AADdAAAADwAAAGRycy9kb3ducmV2LnhtbERP22rCQBB9L/gPywh9KbqxFZHoKiIogV6gUfF1yI65&#10;mJ0N2W2S/n23UOjbHM511tvB1KKj1pWWFcymEQjizOqScwXn02GyBOE8ssbaMin4JgfbzehhjbG2&#10;PX9Sl/pchBB2MSoovG9iKV1WkEE3tQ1x4G62NegDbHOpW+xDuKnlcxQtpMGSQ0OBDe0Lyu7pl1Fw&#10;fHtPPq7382vX11VzuzxVGCWVUo/jYbcC4Wnw/+I/d6LD/Pn8BX6/CS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IaBhxQAAAN0AAAAPAAAAAAAAAAAAAAAAAJgCAABkcnMv&#10;ZG93bnJldi54bWxQSwUGAAAAAAQABAD1AAAAigMAAAAA&#10;" path="m148,39r-2,l147,42r-1,11l148,39xe" fillcolor="#95a9cb" stroked="f">
                    <v:path arrowok="t" o:connecttype="custom" o:connectlocs="148,150;146,150;147,153;146,164;148,150" o:connectangles="0,0,0,0,0"/>
                  </v:shape>
                  <v:shape id="Freeform 1380" o:spid="_x0000_s1059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g4FcUA&#10;AADdAAAADwAAAGRycy9kb3ducmV2LnhtbERP22rCQBB9L/gPyxR8KXVjCUWiqxTBEmgtGC2+Dtkx&#10;F7OzIbsm6d93hULf5nCus9qMphE9da6yrGA+i0AQ51ZXXCg4HXfPCxDOI2tsLJOCH3KwWU8eVpho&#10;O/CB+swXIoSwS1BB6X2bSOnykgy6mW2JA3exnUEfYFdI3eEQwk0jX6LoVRqsODSU2NK2pPya3YyC&#10;9899+nW+nj76oanby/dTjVFaKzV9HN+WIDyN/l/85051mB/HMdy/C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DgVxQAAAN0AAAAPAAAAAAAAAAAAAAAAAJgCAABkcnMv&#10;ZG93bnJldi54bWxQSwUGAAAAAAQABAD1AAAAigMAAAAA&#10;" path="m128,50r-2,l128,50xe" fillcolor="#95a9cb" stroked="f">
                    <v:path arrowok="t" o:connecttype="custom" o:connectlocs="128,161;126,161;128,161" o:connectangles="0,0,0"/>
                  </v:shape>
                  <v:shape id="Freeform 1379" o:spid="_x0000_s1060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SdjsQA&#10;AADdAAAADwAAAGRycy9kb3ducmV2LnhtbERP22rCQBB9F/yHZQRfSt1UVEp0FSkoAdtC1dLXITvm&#10;YnY2ZNck/fuuUPBtDuc6q01vKtFS4wrLCl4mEQji1OqCMwXn0+75FYTzyBory6Tglxxs1sPBCmNt&#10;O/6i9ugzEULYxagg976OpXRpTgbdxNbEgbvYxqAPsMmkbrAL4aaS0yhaSIMFh4Yca3rLKb0eb0bB&#10;/v0j+fy5ng9tV5X15fupxCgplRqP+u0ShKfeP8T/7kSH+bPZHO7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EnY7EAAAA3QAAAA8AAAAAAAAAAAAAAAAAmAIAAGRycy9k&#10;b3ducmV2LnhtbFBLBQYAAAAABAAEAPUAAACJAwAAAAA=&#10;" path="m139,33l121,43r-20,2l126,45r11,-7l139,38r,-3l139,33xe" fillcolor="#95a9cb" stroked="f">
                    <v:path arrowok="t" o:connecttype="custom" o:connectlocs="139,144;121,154;101,156;126,156;137,149;139,149;139,146;139,144" o:connectangles="0,0,0,0,0,0,0,0"/>
                  </v:shape>
                </v:group>
                <v:group id="Group 1376" o:spid="_x0000_s1061" style="position:absolute;left:81;top:254;width:2;height:2" coordorigin="81,25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pBV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+S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aQVXFAAAA3QAA&#10;AA8AAAAAAAAAAAAAAAAAqgIAAGRycy9kb3ducmV2LnhtbFBLBQYAAAAABAAEAPoAAACcAwAAAAA=&#10;">
                  <v:shape id="Freeform 1377" o:spid="_x0000_s1062" style="position:absolute;left:81;top:25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EVhsMA&#10;AADdAAAADwAAAGRycy9kb3ducmV2LnhtbERPS0sDMRC+C/6HMII3m62utaxNixYKoqc+Dh7Hzexm&#10;cTNZkmm7/fdGELzNx/ecxWr0vTpRTF1gA9NJAYq4Drbj1sBhv7mbg0qCbLEPTAYulGC1vL5aYGXD&#10;mbd02kmrcginCg04kaHSOtWOPKZJGIgz14ToUTKMrbYRzznc9/q+KGbaY8e5weFAa0f19+7oDXxO&#10;3+vHpvk6DuLmcb+W8aH8eDXm9mZ8eQYlNMq/+M/9ZvP8snyC32/yCX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EVhsMAAADdAAAADwAAAAAAAAAAAAAAAACYAgAAZHJzL2Rv&#10;d25yZXYueG1sUEsFBgAAAAAEAAQA9QAAAIgDAAAAAA==&#10;" path="m,l,xe" fillcolor="#95a9cb" stroked="f">
                    <v:path arrowok="t" o:connecttype="custom" o:connectlocs="0,508;0,508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</w:rPr>
        <w:tab/>
      </w:r>
      <w:r>
        <w:rPr>
          <w:rFonts w:ascii="Calibri"/>
          <w:noProof/>
          <w:lang w:val="en-AU" w:eastAsia="en-AU"/>
        </w:rPr>
        <mc:AlternateContent>
          <mc:Choice Requires="wpg">
            <w:drawing>
              <wp:inline distT="0" distB="0" distL="0" distR="0" wp14:anchorId="04059AD8" wp14:editId="1049D7E5">
                <wp:extent cx="191135" cy="191135"/>
                <wp:effectExtent l="3810" t="1905" r="5080" b="6985"/>
                <wp:docPr id="1403" name="Group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91135"/>
                          <a:chOff x="0" y="0"/>
                          <a:chExt cx="301" cy="301"/>
                        </a:xfrm>
                      </wpg:grpSpPr>
                      <wpg:grpSp>
                        <wpg:cNvPr id="1404" name="Group 137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1" cy="301"/>
                            <a:chOff x="0" y="0"/>
                            <a:chExt cx="301" cy="301"/>
                          </a:xfrm>
                        </wpg:grpSpPr>
                        <wps:wsp>
                          <wps:cNvPr id="1405" name="Freeform 137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289 w 301"/>
                                <a:gd name="T1" fmla="*/ 0 h 301"/>
                                <a:gd name="T2" fmla="*/ 11 w 301"/>
                                <a:gd name="T3" fmla="*/ 0 h 301"/>
                                <a:gd name="T4" fmla="*/ 0 w 301"/>
                                <a:gd name="T5" fmla="*/ 11 h 301"/>
                                <a:gd name="T6" fmla="*/ 0 w 301"/>
                                <a:gd name="T7" fmla="*/ 289 h 301"/>
                                <a:gd name="T8" fmla="*/ 11 w 301"/>
                                <a:gd name="T9" fmla="*/ 300 h 301"/>
                                <a:gd name="T10" fmla="*/ 60 w 301"/>
                                <a:gd name="T11" fmla="*/ 300 h 301"/>
                                <a:gd name="T12" fmla="*/ 66 w 301"/>
                                <a:gd name="T13" fmla="*/ 301 h 301"/>
                                <a:gd name="T14" fmla="*/ 130 w 301"/>
                                <a:gd name="T15" fmla="*/ 267 h 301"/>
                                <a:gd name="T16" fmla="*/ 147 w 301"/>
                                <a:gd name="T17" fmla="*/ 240 h 301"/>
                                <a:gd name="T18" fmla="*/ 146 w 301"/>
                                <a:gd name="T19" fmla="*/ 228 h 301"/>
                                <a:gd name="T20" fmla="*/ 143 w 301"/>
                                <a:gd name="T21" fmla="*/ 205 h 301"/>
                                <a:gd name="T22" fmla="*/ 136 w 301"/>
                                <a:gd name="T23" fmla="*/ 194 h 301"/>
                                <a:gd name="T24" fmla="*/ 128 w 301"/>
                                <a:gd name="T25" fmla="*/ 184 h 301"/>
                                <a:gd name="T26" fmla="*/ 119 w 301"/>
                                <a:gd name="T27" fmla="*/ 172 h 301"/>
                                <a:gd name="T28" fmla="*/ 29 w 301"/>
                                <a:gd name="T29" fmla="*/ 172 h 301"/>
                                <a:gd name="T30" fmla="*/ 46 w 301"/>
                                <a:gd name="T31" fmla="*/ 161 h 301"/>
                                <a:gd name="T32" fmla="*/ 61 w 301"/>
                                <a:gd name="T33" fmla="*/ 147 h 301"/>
                                <a:gd name="T34" fmla="*/ 69 w 301"/>
                                <a:gd name="T35" fmla="*/ 138 h 301"/>
                                <a:gd name="T36" fmla="*/ 74 w 301"/>
                                <a:gd name="T37" fmla="*/ 127 h 301"/>
                                <a:gd name="T38" fmla="*/ 78 w 301"/>
                                <a:gd name="T39" fmla="*/ 113 h 301"/>
                                <a:gd name="T40" fmla="*/ 82 w 301"/>
                                <a:gd name="T41" fmla="*/ 96 h 301"/>
                                <a:gd name="T42" fmla="*/ 89 w 301"/>
                                <a:gd name="T43" fmla="*/ 77 h 301"/>
                                <a:gd name="T44" fmla="*/ 146 w 301"/>
                                <a:gd name="T45" fmla="*/ 29 h 301"/>
                                <a:gd name="T46" fmla="*/ 300 w 301"/>
                                <a:gd name="T47" fmla="*/ 29 h 301"/>
                                <a:gd name="T48" fmla="*/ 300 w 301"/>
                                <a:gd name="T49" fmla="*/ 11 h 301"/>
                                <a:gd name="T50" fmla="*/ 289 w 301"/>
                                <a:gd name="T51" fmla="*/ 0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289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11" y="300"/>
                                  </a:lnTo>
                                  <a:lnTo>
                                    <a:pt x="60" y="300"/>
                                  </a:lnTo>
                                  <a:lnTo>
                                    <a:pt x="66" y="301"/>
                                  </a:lnTo>
                                  <a:lnTo>
                                    <a:pt x="130" y="267"/>
                                  </a:lnTo>
                                  <a:lnTo>
                                    <a:pt x="147" y="240"/>
                                  </a:lnTo>
                                  <a:lnTo>
                                    <a:pt x="146" y="228"/>
                                  </a:lnTo>
                                  <a:lnTo>
                                    <a:pt x="143" y="205"/>
                                  </a:lnTo>
                                  <a:lnTo>
                                    <a:pt x="136" y="194"/>
                                  </a:lnTo>
                                  <a:lnTo>
                                    <a:pt x="128" y="184"/>
                                  </a:lnTo>
                                  <a:lnTo>
                                    <a:pt x="119" y="172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46" y="161"/>
                                  </a:lnTo>
                                  <a:lnTo>
                                    <a:pt x="61" y="147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74" y="127"/>
                                  </a:lnTo>
                                  <a:lnTo>
                                    <a:pt x="78" y="113"/>
                                  </a:lnTo>
                                  <a:lnTo>
                                    <a:pt x="82" y="96"/>
                                  </a:lnTo>
                                  <a:lnTo>
                                    <a:pt x="89" y="77"/>
                                  </a:lnTo>
                                  <a:lnTo>
                                    <a:pt x="146" y="29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00" y="11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53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Freeform 137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151 w 301"/>
                                <a:gd name="T1" fmla="*/ 81 h 301"/>
                                <a:gd name="T2" fmla="*/ 137 w 301"/>
                                <a:gd name="T3" fmla="*/ 88 h 301"/>
                                <a:gd name="T4" fmla="*/ 132 w 301"/>
                                <a:gd name="T5" fmla="*/ 104 h 301"/>
                                <a:gd name="T6" fmla="*/ 133 w 301"/>
                                <a:gd name="T7" fmla="*/ 113 h 301"/>
                                <a:gd name="T8" fmla="*/ 179 w 301"/>
                                <a:gd name="T9" fmla="*/ 171 h 301"/>
                                <a:gd name="T10" fmla="*/ 192 w 301"/>
                                <a:gd name="T11" fmla="*/ 186 h 301"/>
                                <a:gd name="T12" fmla="*/ 203 w 301"/>
                                <a:gd name="T13" fmla="*/ 207 h 301"/>
                                <a:gd name="T14" fmla="*/ 211 w 301"/>
                                <a:gd name="T15" fmla="*/ 227 h 301"/>
                                <a:gd name="T16" fmla="*/ 216 w 301"/>
                                <a:gd name="T17" fmla="*/ 246 h 301"/>
                                <a:gd name="T18" fmla="*/ 217 w 301"/>
                                <a:gd name="T19" fmla="*/ 264 h 301"/>
                                <a:gd name="T20" fmla="*/ 214 w 301"/>
                                <a:gd name="T21" fmla="*/ 280 h 301"/>
                                <a:gd name="T22" fmla="*/ 207 w 301"/>
                                <a:gd name="T23" fmla="*/ 297 h 301"/>
                                <a:gd name="T24" fmla="*/ 206 w 301"/>
                                <a:gd name="T25" fmla="*/ 299 h 301"/>
                                <a:gd name="T26" fmla="*/ 204 w 301"/>
                                <a:gd name="T27" fmla="*/ 300 h 301"/>
                                <a:gd name="T28" fmla="*/ 289 w 301"/>
                                <a:gd name="T29" fmla="*/ 300 h 301"/>
                                <a:gd name="T30" fmla="*/ 300 w 301"/>
                                <a:gd name="T31" fmla="*/ 289 h 301"/>
                                <a:gd name="T32" fmla="*/ 300 w 301"/>
                                <a:gd name="T33" fmla="*/ 148 h 301"/>
                                <a:gd name="T34" fmla="*/ 253 w 301"/>
                                <a:gd name="T35" fmla="*/ 148 h 301"/>
                                <a:gd name="T36" fmla="*/ 240 w 301"/>
                                <a:gd name="T37" fmla="*/ 134 h 301"/>
                                <a:gd name="T38" fmla="*/ 227 w 301"/>
                                <a:gd name="T39" fmla="*/ 118 h 301"/>
                                <a:gd name="T40" fmla="*/ 213 w 301"/>
                                <a:gd name="T41" fmla="*/ 102 h 301"/>
                                <a:gd name="T42" fmla="*/ 197 w 301"/>
                                <a:gd name="T43" fmla="*/ 89 h 301"/>
                                <a:gd name="T44" fmla="*/ 172 w 301"/>
                                <a:gd name="T45" fmla="*/ 82 h 301"/>
                                <a:gd name="T46" fmla="*/ 151 w 301"/>
                                <a:gd name="T47" fmla="*/ 81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151" y="81"/>
                                  </a:moveTo>
                                  <a:lnTo>
                                    <a:pt x="137" y="88"/>
                                  </a:lnTo>
                                  <a:lnTo>
                                    <a:pt x="132" y="104"/>
                                  </a:lnTo>
                                  <a:lnTo>
                                    <a:pt x="133" y="113"/>
                                  </a:lnTo>
                                  <a:lnTo>
                                    <a:pt x="179" y="171"/>
                                  </a:lnTo>
                                  <a:lnTo>
                                    <a:pt x="192" y="186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11" y="227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7" y="264"/>
                                  </a:lnTo>
                                  <a:lnTo>
                                    <a:pt x="214" y="280"/>
                                  </a:lnTo>
                                  <a:lnTo>
                                    <a:pt x="207" y="297"/>
                                  </a:lnTo>
                                  <a:lnTo>
                                    <a:pt x="206" y="299"/>
                                  </a:lnTo>
                                  <a:lnTo>
                                    <a:pt x="204" y="300"/>
                                  </a:lnTo>
                                  <a:lnTo>
                                    <a:pt x="289" y="300"/>
                                  </a:lnTo>
                                  <a:lnTo>
                                    <a:pt x="300" y="289"/>
                                  </a:lnTo>
                                  <a:lnTo>
                                    <a:pt x="300" y="148"/>
                                  </a:lnTo>
                                  <a:lnTo>
                                    <a:pt x="253" y="148"/>
                                  </a:lnTo>
                                  <a:lnTo>
                                    <a:pt x="240" y="134"/>
                                  </a:lnTo>
                                  <a:lnTo>
                                    <a:pt x="227" y="118"/>
                                  </a:lnTo>
                                  <a:lnTo>
                                    <a:pt x="213" y="102"/>
                                  </a:lnTo>
                                  <a:lnTo>
                                    <a:pt x="197" y="89"/>
                                  </a:lnTo>
                                  <a:lnTo>
                                    <a:pt x="172" y="82"/>
                                  </a:lnTo>
                                  <a:lnTo>
                                    <a:pt x="151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53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" name="Freeform 137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89 w 301"/>
                                <a:gd name="T1" fmla="*/ 99 h 301"/>
                                <a:gd name="T2" fmla="*/ 91 w 301"/>
                                <a:gd name="T3" fmla="*/ 103 h 301"/>
                                <a:gd name="T4" fmla="*/ 86 w 301"/>
                                <a:gd name="T5" fmla="*/ 114 h 301"/>
                                <a:gd name="T6" fmla="*/ 85 w 301"/>
                                <a:gd name="T7" fmla="*/ 118 h 301"/>
                                <a:gd name="T8" fmla="*/ 42 w 301"/>
                                <a:gd name="T9" fmla="*/ 167 h 301"/>
                                <a:gd name="T10" fmla="*/ 29 w 301"/>
                                <a:gd name="T11" fmla="*/ 172 h 301"/>
                                <a:gd name="T12" fmla="*/ 119 w 301"/>
                                <a:gd name="T13" fmla="*/ 172 h 301"/>
                                <a:gd name="T14" fmla="*/ 92 w 301"/>
                                <a:gd name="T15" fmla="*/ 116 h 301"/>
                                <a:gd name="T16" fmla="*/ 92 w 301"/>
                                <a:gd name="T17" fmla="*/ 107 h 301"/>
                                <a:gd name="T18" fmla="*/ 89 w 301"/>
                                <a:gd name="T19" fmla="*/ 99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89" y="99"/>
                                  </a:moveTo>
                                  <a:lnTo>
                                    <a:pt x="91" y="103"/>
                                  </a:lnTo>
                                  <a:lnTo>
                                    <a:pt x="86" y="114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42" y="167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119" y="172"/>
                                  </a:lnTo>
                                  <a:lnTo>
                                    <a:pt x="92" y="116"/>
                                  </a:lnTo>
                                  <a:lnTo>
                                    <a:pt x="92" y="107"/>
                                  </a:lnTo>
                                  <a:lnTo>
                                    <a:pt x="8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53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" name="Freeform 137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29 h 301"/>
                                <a:gd name="T2" fmla="*/ 146 w 301"/>
                                <a:gd name="T3" fmla="*/ 29 h 301"/>
                                <a:gd name="T4" fmla="*/ 164 w 301"/>
                                <a:gd name="T5" fmla="*/ 29 h 301"/>
                                <a:gd name="T6" fmla="*/ 184 w 301"/>
                                <a:gd name="T7" fmla="*/ 41 h 301"/>
                                <a:gd name="T8" fmla="*/ 197 w 301"/>
                                <a:gd name="T9" fmla="*/ 57 h 301"/>
                                <a:gd name="T10" fmla="*/ 206 w 301"/>
                                <a:gd name="T11" fmla="*/ 75 h 301"/>
                                <a:gd name="T12" fmla="*/ 224 w 301"/>
                                <a:gd name="T13" fmla="*/ 100 h 301"/>
                                <a:gd name="T14" fmla="*/ 237 w 301"/>
                                <a:gd name="T15" fmla="*/ 120 h 301"/>
                                <a:gd name="T16" fmla="*/ 247 w 301"/>
                                <a:gd name="T17" fmla="*/ 135 h 301"/>
                                <a:gd name="T18" fmla="*/ 253 w 301"/>
                                <a:gd name="T19" fmla="*/ 148 h 301"/>
                                <a:gd name="T20" fmla="*/ 300 w 301"/>
                                <a:gd name="T21" fmla="*/ 148 h 301"/>
                                <a:gd name="T22" fmla="*/ 300 w 301"/>
                                <a:gd name="T23" fmla="*/ 29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29"/>
                                  </a:moveTo>
                                  <a:lnTo>
                                    <a:pt x="146" y="29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84" y="41"/>
                                  </a:lnTo>
                                  <a:lnTo>
                                    <a:pt x="197" y="57"/>
                                  </a:lnTo>
                                  <a:lnTo>
                                    <a:pt x="206" y="75"/>
                                  </a:lnTo>
                                  <a:lnTo>
                                    <a:pt x="224" y="100"/>
                                  </a:lnTo>
                                  <a:lnTo>
                                    <a:pt x="237" y="120"/>
                                  </a:lnTo>
                                  <a:lnTo>
                                    <a:pt x="247" y="135"/>
                                  </a:lnTo>
                                  <a:lnTo>
                                    <a:pt x="253" y="148"/>
                                  </a:lnTo>
                                  <a:lnTo>
                                    <a:pt x="300" y="148"/>
                                  </a:lnTo>
                                  <a:lnTo>
                                    <a:pt x="30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53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9" name="Group 1368"/>
                        <wpg:cNvGrpSpPr>
                          <a:grpSpLocks/>
                        </wpg:cNvGrpSpPr>
                        <wpg:grpSpPr bwMode="auto">
                          <a:xfrm>
                            <a:off x="162" y="50"/>
                            <a:ext cx="18" cy="18"/>
                            <a:chOff x="162" y="50"/>
                            <a:chExt cx="18" cy="18"/>
                          </a:xfrm>
                        </wpg:grpSpPr>
                        <wps:wsp>
                          <wps:cNvPr id="1410" name="Freeform 1369"/>
                          <wps:cNvSpPr>
                            <a:spLocks/>
                          </wps:cNvSpPr>
                          <wps:spPr bwMode="auto">
                            <a:xfrm>
                              <a:off x="162" y="50"/>
                              <a:ext cx="18" cy="18"/>
                            </a:xfrm>
                            <a:custGeom>
                              <a:avLst/>
                              <a:gdLst>
                                <a:gd name="T0" fmla="+- 0 176 162"/>
                                <a:gd name="T1" fmla="*/ T0 w 18"/>
                                <a:gd name="T2" fmla="+- 0 50 50"/>
                                <a:gd name="T3" fmla="*/ 50 h 18"/>
                                <a:gd name="T4" fmla="+- 0 166 162"/>
                                <a:gd name="T5" fmla="*/ T4 w 18"/>
                                <a:gd name="T6" fmla="+- 0 50 50"/>
                                <a:gd name="T7" fmla="*/ 50 h 18"/>
                                <a:gd name="T8" fmla="+- 0 162 162"/>
                                <a:gd name="T9" fmla="*/ T8 w 18"/>
                                <a:gd name="T10" fmla="+- 0 54 50"/>
                                <a:gd name="T11" fmla="*/ 54 h 18"/>
                                <a:gd name="T12" fmla="+- 0 162 162"/>
                                <a:gd name="T13" fmla="*/ T12 w 18"/>
                                <a:gd name="T14" fmla="+- 0 64 50"/>
                                <a:gd name="T15" fmla="*/ 64 h 18"/>
                                <a:gd name="T16" fmla="+- 0 166 162"/>
                                <a:gd name="T17" fmla="*/ T16 w 18"/>
                                <a:gd name="T18" fmla="+- 0 68 50"/>
                                <a:gd name="T19" fmla="*/ 68 h 18"/>
                                <a:gd name="T20" fmla="+- 0 176 162"/>
                                <a:gd name="T21" fmla="*/ T20 w 18"/>
                                <a:gd name="T22" fmla="+- 0 68 50"/>
                                <a:gd name="T23" fmla="*/ 68 h 18"/>
                                <a:gd name="T24" fmla="+- 0 180 162"/>
                                <a:gd name="T25" fmla="*/ T24 w 18"/>
                                <a:gd name="T26" fmla="+- 0 64 50"/>
                                <a:gd name="T27" fmla="*/ 64 h 18"/>
                                <a:gd name="T28" fmla="+- 0 180 162"/>
                                <a:gd name="T29" fmla="*/ T28 w 18"/>
                                <a:gd name="T30" fmla="+- 0 54 50"/>
                                <a:gd name="T31" fmla="*/ 54 h 18"/>
                                <a:gd name="T32" fmla="+- 0 176 162"/>
                                <a:gd name="T33" fmla="*/ T32 w 18"/>
                                <a:gd name="T34" fmla="+- 0 50 50"/>
                                <a:gd name="T35" fmla="*/ 50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53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B6B0A4" id="Group 1367" o:spid="_x0000_s1026" style="width:15.05pt;height:15.05pt;mso-position-horizontal-relative:char;mso-position-vertical-relative:line" coordsize="301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">
                <v:group id="Group 1370" o:spid="_x0000_s1027" style="position:absolute;width:301;height:301" coordsize="301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7De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r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LsN5wwAAAN0AAAAP&#10;AAAAAAAAAAAAAAAAAKoCAABkcnMvZG93bnJldi54bWxQSwUGAAAAAAQABAD6AAAAmgMAAAAA&#10;">
                  <v:shape id="Freeform 1374" o:spid="_x0000_s1028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3iosIA&#10;AADdAAAADwAAAGRycy9kb3ducmV2LnhtbERPTWsCMRC9F/ofwhR606zWStkaRUsFr65Kr9PNdLM0&#10;maybrK7+elMQepvH+5zZondWnKgNtWcFo2EGgrj0uuZKwX63HryBCBFZo/VMCi4UYDF/fJhhrv2Z&#10;t3QqYiVSCIccFZgYm1zKUBpyGIa+IU7cj28dxgTbSuoWzyncWTnOsql0WHNqMNjQh6Hyt+icgmP3&#10;aYrOf9P+y72MVyN7WF7XVqnnp375DiJSH//Fd/dGp/mT7BX+vkkn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LeKiwgAAAN0AAAAPAAAAAAAAAAAAAAAAAJgCAABkcnMvZG93&#10;bnJldi54bWxQSwUGAAAAAAQABAD1AAAAhwMAAAAA&#10;" path="m289,l11,,,11,,289r11,11l60,300r6,1l130,267r17,-27l146,228r-3,-23l136,194r-8,-10l119,172r-90,l46,161,61,147r8,-9l74,127r4,-14l82,96,89,77,146,29r154,l300,11,289,xe" fillcolor="#b45340" stroked="f">
                    <v:path arrowok="t" o:connecttype="custom" o:connectlocs="289,0;11,0;0,11;0,289;11,300;60,300;66,301;130,267;147,240;146,228;143,205;136,194;128,184;119,172;29,172;46,161;61,147;69,138;74,127;78,113;82,96;89,77;146,29;300,29;300,11;289,0" o:connectangles="0,0,0,0,0,0,0,0,0,0,0,0,0,0,0,0,0,0,0,0,0,0,0,0,0,0"/>
                  </v:shape>
                  <v:shape id="Freeform 1373" o:spid="_x0000_s1029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981cIA&#10;AADdAAAADwAAAGRycy9kb3ducmV2LnhtbERPS2sCMRC+F/wPYQRvNesDka1RtCh4dav0Ot1MN4vJ&#10;ZLvJ6ra/vikUvM3H95zVpndW3KgNtWcFk3EGgrj0uuZKwfnt8LwEESKyRuuZFHxTgM168LTCXPs7&#10;n+hWxEqkEA45KjAxNrmUoTTkMIx9Q5y4T986jAm2ldQt3lO4s3KaZQvpsObUYLChV0Plteicgq9u&#10;b4rOf9D53c2mu4m9bH8OVqnRsN++gIjUx4f4333Uaf48W8DfN+kE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/3zVwgAAAN0AAAAPAAAAAAAAAAAAAAAAAJgCAABkcnMvZG93&#10;bnJldi54bWxQSwUGAAAAAAQABAD1AAAAhwMAAAAA&#10;" path="m151,81r-14,7l132,104r1,9l179,171r13,15l203,207r8,20l216,246r1,18l214,280r-7,17l206,299r-2,1l289,300r11,-11l300,148r-47,l240,134,227,118,213,102,197,89,172,82,151,81xe" fillcolor="#b45340" stroked="f">
                    <v:path arrowok="t" o:connecttype="custom" o:connectlocs="151,81;137,88;132,104;133,113;179,171;192,186;203,207;211,227;216,246;217,264;214,280;207,297;206,299;204,300;289,300;300,289;300,148;253,148;240,134;227,118;213,102;197,89;172,82;151,81" o:connectangles="0,0,0,0,0,0,0,0,0,0,0,0,0,0,0,0,0,0,0,0,0,0,0,0"/>
                  </v:shape>
                  <v:shape id="Freeform 1372" o:spid="_x0000_s1030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PZTsIA&#10;AADdAAAADwAAAGRycy9kb3ducmV2LnhtbERPTWsCMRC9F/ofwhR606xWatkaRUsFr65Kr9PNdLM0&#10;maybrK7+elMQepvH+5zZondWnKgNtWcFo2EGgrj0uuZKwX63HryBCBFZo/VMCi4UYDF/fJhhrv2Z&#10;t3QqYiVSCIccFZgYm1zKUBpyGIa+IU7cj28dxgTbSuoWzyncWTnOslfpsObUYLChD0Plb9E5Bcfu&#10;0xSd/6b9l3sZr0b2sLyurVLPT/3yHUSkPv6L7+6NTvMn2RT+vkkn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s9lOwgAAAN0AAAAPAAAAAAAAAAAAAAAAAJgCAABkcnMvZG93&#10;bnJldi54bWxQSwUGAAAAAAQABAD1AAAAhwMAAAAA&#10;" path="m89,99r2,4l86,114r-1,4l42,167r-13,5l119,172,92,116r,-9l89,99xe" fillcolor="#b45340" stroked="f">
                    <v:path arrowok="t" o:connecttype="custom" o:connectlocs="89,99;91,103;86,114;85,118;42,167;29,172;119,172;92,116;92,107;89,99" o:connectangles="0,0,0,0,0,0,0,0,0,0"/>
                  </v:shape>
                  <v:shape id="Freeform 1371" o:spid="_x0000_s1031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xNPMUA&#10;AADdAAAADwAAAGRycy9kb3ducmV2LnhtbESPQU/DMAyF70j8h8hI3Fi6gdBUlk0bYhJXyqZdTeM1&#10;1RKna9Kt8OvxAYmbrff83ufFagxeXahPbWQD00kBiriOtuXGwO5z+zAHlTKyRR+ZDHxTgtXy9maB&#10;pY1X/qBLlRslIZxKNOBy7kqtU+0oYJrEjli0Y+wDZln7RtserxIevJ4VxbMO2LI0OOzo1VF9qoZg&#10;4Dy8uWqIX7Q7hMfZZur365+tN+b+bly/gMo05n/z3/W7FfynQnDl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E08xQAAAN0AAAAPAAAAAAAAAAAAAAAAAJgCAABkcnMv&#10;ZG93bnJldi54bWxQSwUGAAAAAAQABAD1AAAAigMAAAAA&#10;" path="m300,29r-154,l164,29r20,12l197,57r9,18l224,100r13,20l247,135r6,13l300,148r,-119xe" fillcolor="#b45340" stroked="f">
                    <v:path arrowok="t" o:connecttype="custom" o:connectlocs="300,29;146,29;164,29;184,41;197,57;206,75;224,100;237,120;247,135;253,148;300,148;300,29" o:connectangles="0,0,0,0,0,0,0,0,0,0,0,0"/>
                  </v:shape>
                </v:group>
                <v:group id="Group 1368" o:spid="_x0000_s1032" style="position:absolute;left:162;top:50;width:18;height:18" coordorigin="162,50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    <v:shape id="Freeform 1369" o:spid="_x0000_s1033" style="position:absolute;left:162;top:50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y2sYA&#10;AADdAAAADwAAAGRycy9kb3ducmV2LnhtbESPQWvCQBCF7wX/wzJCb3VjsSrRVURasBQEo+h1yI5J&#10;MDsbsluT/vvOQfA2w3vz3jfLde9qdac2VJ4NjEcJKOLc24oLA6fj19scVIjIFmvPZOCPAqxXg5cl&#10;ptZ3fKB7FgslIRxSNFDG2KRah7wkh2HkG2LRrr51GGVtC21b7CTc1fo9SabaYcXSUGJD25LyW/br&#10;DOjJPvv43J1n+/A9+7k022Lq+86Y12G/WYCK1Men+XG9s4I/GQu/fCMj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Xy2sYAAADdAAAADwAAAAAAAAAAAAAAAACYAgAAZHJz&#10;L2Rvd25yZXYueG1sUEsFBgAAAAAEAAQA9QAAAIsDAAAAAA==&#10;" path="m14,l4,,,4,,14r4,4l14,18r4,-4l18,4,14,xe" fillcolor="#b45340" stroked="f">
                    <v:path arrowok="t" o:connecttype="custom" o:connectlocs="14,50;4,50;0,54;0,64;4,68;14,68;18,64;18,54;14,50" o:connectangles="0,0,0,0,0,0,0,0,0"/>
                  </v:shape>
                </v:group>
                <w10:anchorlock/>
              </v:group>
            </w:pict>
          </mc:Fallback>
        </mc:AlternateContent>
      </w:r>
    </w:p>
    <w:p w14:paraId="04058A86" w14:textId="77777777" w:rsidR="00700F7C" w:rsidRDefault="00700F7C">
      <w:pPr>
        <w:spacing w:line="200" w:lineRule="atLeast"/>
        <w:rPr>
          <w:rFonts w:ascii="Calibri" w:eastAsia="Calibri" w:hAnsi="Calibri" w:cs="Calibri"/>
        </w:rPr>
        <w:sectPr w:rsidR="00700F7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1140" w:right="0" w:bottom="280" w:left="0" w:header="720" w:footer="720" w:gutter="0"/>
          <w:cols w:space="720"/>
        </w:sectPr>
      </w:pPr>
    </w:p>
    <w:p w14:paraId="04058A87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88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89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8A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8B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8C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8D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8E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8F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90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91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92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93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94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95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96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97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98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99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9A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9B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9C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9D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9E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9F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A0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A1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8AA2" w14:textId="77777777" w:rsidR="00700F7C" w:rsidRDefault="00700F7C">
      <w:pPr>
        <w:spacing w:before="6"/>
        <w:rPr>
          <w:rFonts w:ascii="Calibri" w:eastAsia="Calibri" w:hAnsi="Calibri" w:cs="Calibri"/>
          <w:sz w:val="25"/>
          <w:szCs w:val="25"/>
        </w:rPr>
      </w:pPr>
    </w:p>
    <w:p w14:paraId="04058AA3" w14:textId="77777777" w:rsidR="00700F7C" w:rsidRDefault="002F10C5">
      <w:pPr>
        <w:spacing w:before="62" w:line="278" w:lineRule="auto"/>
        <w:ind w:left="110" w:right="2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808285"/>
          <w:spacing w:val="-3"/>
          <w:sz w:val="18"/>
        </w:rPr>
        <w:t>F</w:t>
      </w:r>
      <w:r>
        <w:rPr>
          <w:rFonts w:ascii="Times New Roman"/>
          <w:color w:val="808285"/>
          <w:spacing w:val="-2"/>
          <w:sz w:val="18"/>
        </w:rPr>
        <w:t>ront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cover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image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credit: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pacing w:val="-3"/>
          <w:sz w:val="18"/>
        </w:rPr>
        <w:t>Baby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M</w:t>
      </w:r>
      <w:r>
        <w:rPr>
          <w:rFonts w:ascii="Times New Roman"/>
          <w:color w:val="808285"/>
          <w:spacing w:val="-3"/>
          <w:sz w:val="18"/>
        </w:rPr>
        <w:t>urray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River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turtles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at</w:t>
      </w:r>
      <w:r>
        <w:rPr>
          <w:rFonts w:ascii="Times New Roman"/>
          <w:color w:val="808285"/>
          <w:spacing w:val="-22"/>
          <w:sz w:val="18"/>
        </w:rPr>
        <w:t xml:space="preserve"> </w:t>
      </w:r>
      <w:r>
        <w:rPr>
          <w:rFonts w:ascii="Times New Roman"/>
          <w:color w:val="808285"/>
          <w:spacing w:val="-8"/>
          <w:sz w:val="18"/>
        </w:rPr>
        <w:t>T</w:t>
      </w:r>
      <w:r>
        <w:rPr>
          <w:rFonts w:ascii="Times New Roman"/>
          <w:color w:val="808285"/>
          <w:spacing w:val="-9"/>
          <w:sz w:val="18"/>
        </w:rPr>
        <w:t>wo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Bridges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pacing w:val="-3"/>
          <w:sz w:val="18"/>
        </w:rPr>
        <w:t>Swamp</w:t>
      </w:r>
      <w:r>
        <w:rPr>
          <w:rFonts w:ascii="Times New Roman"/>
          <w:color w:val="808285"/>
          <w:spacing w:val="-2"/>
          <w:sz w:val="18"/>
        </w:rPr>
        <w:t>.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Photo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b</w:t>
      </w:r>
      <w:r>
        <w:rPr>
          <w:rFonts w:ascii="Times New Roman"/>
          <w:color w:val="808285"/>
          <w:spacing w:val="-2"/>
          <w:sz w:val="18"/>
        </w:rPr>
        <w:t>y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Joanne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O</w:t>
      </w:r>
      <w:r>
        <w:rPr>
          <w:rFonts w:ascii="Times New Roman"/>
          <w:color w:val="808285"/>
          <w:spacing w:val="-2"/>
          <w:sz w:val="18"/>
        </w:rPr>
        <w:t>cock,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NSW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Office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of</w:t>
      </w:r>
      <w:r>
        <w:rPr>
          <w:rFonts w:ascii="Times New Roman"/>
          <w:color w:val="808285"/>
          <w:spacing w:val="65"/>
          <w:w w:val="93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Envir</w:t>
      </w:r>
      <w:r>
        <w:rPr>
          <w:rFonts w:ascii="Times New Roman"/>
          <w:color w:val="808285"/>
          <w:spacing w:val="-1"/>
          <w:sz w:val="18"/>
        </w:rPr>
        <w:t>onment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H</w:t>
      </w:r>
      <w:r>
        <w:rPr>
          <w:rFonts w:ascii="Times New Roman"/>
          <w:color w:val="808285"/>
          <w:spacing w:val="-2"/>
          <w:sz w:val="18"/>
        </w:rPr>
        <w:t>eritage.</w:t>
      </w:r>
    </w:p>
    <w:p w14:paraId="04058AA4" w14:textId="77777777" w:rsidR="00700F7C" w:rsidRDefault="00700F7C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14:paraId="04058AA5" w14:textId="77777777" w:rsidR="00700F7C" w:rsidRDefault="002F10C5">
      <w:pPr>
        <w:ind w:left="1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808285"/>
          <w:spacing w:val="-2"/>
          <w:sz w:val="18"/>
        </w:rPr>
        <w:t>Back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cover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image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credit: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Gr</w:t>
      </w:r>
      <w:r>
        <w:rPr>
          <w:rFonts w:ascii="Times New Roman"/>
          <w:color w:val="808285"/>
          <w:spacing w:val="-3"/>
          <w:sz w:val="18"/>
        </w:rPr>
        <w:t>ey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falcons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at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Balranald.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Photo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b</w:t>
      </w:r>
      <w:r>
        <w:rPr>
          <w:rFonts w:ascii="Times New Roman"/>
          <w:color w:val="808285"/>
          <w:spacing w:val="-2"/>
          <w:sz w:val="18"/>
        </w:rPr>
        <w:t>y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pacing w:val="-3"/>
          <w:sz w:val="18"/>
        </w:rPr>
        <w:t>Peter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Morton.</w:t>
      </w:r>
    </w:p>
    <w:p w14:paraId="04058AA6" w14:textId="77777777" w:rsidR="00700F7C" w:rsidRDefault="00700F7C">
      <w:pPr>
        <w:spacing w:before="7"/>
        <w:rPr>
          <w:rFonts w:ascii="Times New Roman" w:eastAsia="Times New Roman" w:hAnsi="Times New Roman" w:cs="Times New Roman"/>
        </w:rPr>
      </w:pPr>
    </w:p>
    <w:p w14:paraId="04058AA7" w14:textId="77777777" w:rsidR="00700F7C" w:rsidRDefault="002F10C5">
      <w:pPr>
        <w:spacing w:line="278" w:lineRule="auto"/>
        <w:ind w:left="110" w:right="2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25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Commonw</w:t>
      </w:r>
      <w:r>
        <w:rPr>
          <w:rFonts w:ascii="Times New Roman"/>
          <w:color w:val="808285"/>
          <w:spacing w:val="-2"/>
          <w:sz w:val="18"/>
        </w:rPr>
        <w:t>ealth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Envir</w:t>
      </w:r>
      <w:r>
        <w:rPr>
          <w:rFonts w:ascii="Times New Roman"/>
          <w:color w:val="808285"/>
          <w:spacing w:val="-1"/>
          <w:sz w:val="18"/>
        </w:rPr>
        <w:t>onmental</w:t>
      </w:r>
      <w:r>
        <w:rPr>
          <w:rFonts w:ascii="Times New Roman"/>
          <w:color w:val="808285"/>
          <w:spacing w:val="-26"/>
          <w:sz w:val="18"/>
        </w:rPr>
        <w:t xml:space="preserve"> </w:t>
      </w:r>
      <w:r>
        <w:rPr>
          <w:rFonts w:ascii="Times New Roman"/>
          <w:color w:val="808285"/>
          <w:spacing w:val="-4"/>
          <w:sz w:val="18"/>
        </w:rPr>
        <w:t>W</w:t>
      </w:r>
      <w:r>
        <w:rPr>
          <w:rFonts w:ascii="Times New Roman"/>
          <w:color w:val="808285"/>
          <w:spacing w:val="-5"/>
          <w:sz w:val="18"/>
        </w:rPr>
        <w:t>ater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z w:val="18"/>
        </w:rPr>
        <w:t>Office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r</w:t>
      </w:r>
      <w:r>
        <w:rPr>
          <w:rFonts w:ascii="Times New Roman"/>
          <w:color w:val="808285"/>
          <w:spacing w:val="-2"/>
          <w:sz w:val="18"/>
        </w:rPr>
        <w:t>espectfully</w:t>
      </w:r>
      <w:r>
        <w:rPr>
          <w:rFonts w:ascii="Times New Roman"/>
          <w:color w:val="808285"/>
          <w:spacing w:val="-25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acknowledges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z w:val="18"/>
        </w:rPr>
        <w:t>traditional</w:t>
      </w:r>
      <w:r>
        <w:rPr>
          <w:rFonts w:ascii="Times New Roman"/>
          <w:color w:val="808285"/>
          <w:spacing w:val="-25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owners,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z w:val="18"/>
        </w:rPr>
        <w:t>their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Elders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z w:val="18"/>
        </w:rPr>
        <w:t>past</w:t>
      </w:r>
      <w:r>
        <w:rPr>
          <w:rFonts w:ascii="Times New Roman"/>
          <w:color w:val="808285"/>
          <w:spacing w:val="-25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99"/>
          <w:w w:val="99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pr</w:t>
      </w:r>
      <w:r>
        <w:rPr>
          <w:rFonts w:ascii="Times New Roman"/>
          <w:color w:val="808285"/>
          <w:spacing w:val="-2"/>
          <w:sz w:val="18"/>
        </w:rPr>
        <w:t>esent,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their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N</w:t>
      </w:r>
      <w:r>
        <w:rPr>
          <w:rFonts w:ascii="Times New Roman"/>
          <w:color w:val="808285"/>
          <w:spacing w:val="-2"/>
          <w:sz w:val="18"/>
        </w:rPr>
        <w:t>ations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of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Murray-D</w:t>
      </w:r>
      <w:r>
        <w:rPr>
          <w:rFonts w:ascii="Times New Roman"/>
          <w:color w:val="808285"/>
          <w:spacing w:val="-2"/>
          <w:sz w:val="18"/>
        </w:rPr>
        <w:t>arling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Basin,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their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cultural,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social,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envir</w:t>
      </w:r>
      <w:r>
        <w:rPr>
          <w:rFonts w:ascii="Times New Roman"/>
          <w:color w:val="808285"/>
          <w:spacing w:val="-1"/>
          <w:sz w:val="18"/>
        </w:rPr>
        <w:t>onmental,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spiritual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economic</w:t>
      </w:r>
      <w:r>
        <w:rPr>
          <w:rFonts w:ascii="Times New Roman"/>
          <w:color w:val="808285"/>
          <w:spacing w:val="55"/>
          <w:w w:val="96"/>
          <w:sz w:val="18"/>
        </w:rPr>
        <w:t xml:space="preserve"> </w:t>
      </w:r>
      <w:r>
        <w:rPr>
          <w:rFonts w:ascii="Times New Roman"/>
          <w:color w:val="808285"/>
          <w:sz w:val="18"/>
        </w:rPr>
        <w:t>connection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to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their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lands</w:t>
      </w:r>
      <w:r>
        <w:rPr>
          <w:rFonts w:ascii="Times New Roman"/>
          <w:color w:val="808285"/>
          <w:spacing w:val="-15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waters.</w:t>
      </w:r>
    </w:p>
    <w:p w14:paraId="04058AA8" w14:textId="77777777" w:rsidR="00700F7C" w:rsidRDefault="00700F7C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14:paraId="04058AA9" w14:textId="77777777" w:rsidR="00700F7C" w:rsidRDefault="002F10C5">
      <w:pPr>
        <w:ind w:left="1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color w:val="808285"/>
          <w:sz w:val="18"/>
        </w:rPr>
        <w:t>©</w:t>
      </w:r>
      <w:r>
        <w:rPr>
          <w:rFonts w:ascii="Times New Roman" w:hAnsi="Times New Roman"/>
          <w:b/>
          <w:color w:val="808285"/>
          <w:spacing w:val="-22"/>
          <w:sz w:val="18"/>
        </w:rPr>
        <w:t xml:space="preserve"> </w:t>
      </w:r>
      <w:r>
        <w:rPr>
          <w:rFonts w:ascii="Times New Roman" w:hAnsi="Times New Roman"/>
          <w:b/>
          <w:color w:val="808285"/>
          <w:sz w:val="18"/>
        </w:rPr>
        <w:t>Copyright</w:t>
      </w:r>
      <w:r>
        <w:rPr>
          <w:rFonts w:ascii="Times New Roman" w:hAnsi="Times New Roman"/>
          <w:b/>
          <w:color w:val="808285"/>
          <w:spacing w:val="-21"/>
          <w:sz w:val="18"/>
        </w:rPr>
        <w:t xml:space="preserve"> </w:t>
      </w:r>
      <w:r>
        <w:rPr>
          <w:rFonts w:ascii="Times New Roman" w:hAnsi="Times New Roman"/>
          <w:b/>
          <w:color w:val="808285"/>
          <w:spacing w:val="-2"/>
          <w:sz w:val="18"/>
        </w:rPr>
        <w:t>Commonwealth</w:t>
      </w:r>
      <w:r>
        <w:rPr>
          <w:rFonts w:ascii="Times New Roman" w:hAnsi="Times New Roman"/>
          <w:b/>
          <w:color w:val="808285"/>
          <w:spacing w:val="-21"/>
          <w:sz w:val="18"/>
        </w:rPr>
        <w:t xml:space="preserve"> </w:t>
      </w:r>
      <w:r>
        <w:rPr>
          <w:rFonts w:ascii="Times New Roman" w:hAnsi="Times New Roman"/>
          <w:b/>
          <w:color w:val="808285"/>
          <w:sz w:val="18"/>
        </w:rPr>
        <w:t>of</w:t>
      </w:r>
      <w:r>
        <w:rPr>
          <w:rFonts w:ascii="Times New Roman" w:hAnsi="Times New Roman"/>
          <w:b/>
          <w:color w:val="808285"/>
          <w:spacing w:val="-22"/>
          <w:sz w:val="18"/>
        </w:rPr>
        <w:t xml:space="preserve"> </w:t>
      </w:r>
      <w:r>
        <w:rPr>
          <w:rFonts w:ascii="Times New Roman" w:hAnsi="Times New Roman"/>
          <w:b/>
          <w:color w:val="808285"/>
          <w:spacing w:val="-2"/>
          <w:sz w:val="18"/>
        </w:rPr>
        <w:t>Australia,</w:t>
      </w:r>
      <w:r>
        <w:rPr>
          <w:rFonts w:ascii="Times New Roman" w:hAnsi="Times New Roman"/>
          <w:b/>
          <w:color w:val="808285"/>
          <w:spacing w:val="-21"/>
          <w:sz w:val="18"/>
        </w:rPr>
        <w:t xml:space="preserve"> </w:t>
      </w:r>
      <w:r>
        <w:rPr>
          <w:rFonts w:ascii="Times New Roman" w:hAnsi="Times New Roman"/>
          <w:b/>
          <w:color w:val="808285"/>
          <w:sz w:val="18"/>
        </w:rPr>
        <w:t>2017.</w:t>
      </w:r>
    </w:p>
    <w:p w14:paraId="04058AAA" w14:textId="77777777" w:rsidR="00700F7C" w:rsidRDefault="00700F7C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04058AAB" w14:textId="3D6B5734" w:rsidR="00700F7C" w:rsidRDefault="002F10C5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04059ADA" wp14:editId="69F37F66">
                <wp:extent cx="706755" cy="247650"/>
                <wp:effectExtent l="6350" t="635" r="1270" b="0"/>
                <wp:docPr id="1369" name="Group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755" cy="247650"/>
                          <a:chOff x="0" y="0"/>
                          <a:chExt cx="1113" cy="390"/>
                        </a:xfrm>
                      </wpg:grpSpPr>
                      <wpg:grpSp>
                        <wpg:cNvPr id="1370" name="Group 1365"/>
                        <wpg:cNvGrpSpPr>
                          <a:grpSpLocks/>
                        </wpg:cNvGrpSpPr>
                        <wpg:grpSpPr bwMode="auto">
                          <a:xfrm>
                            <a:off x="3" y="5"/>
                            <a:ext cx="1106" cy="378"/>
                            <a:chOff x="3" y="5"/>
                            <a:chExt cx="1106" cy="378"/>
                          </a:xfrm>
                        </wpg:grpSpPr>
                        <wps:wsp>
                          <wps:cNvPr id="1371" name="Freeform 1366"/>
                          <wps:cNvSpPr>
                            <a:spLocks/>
                          </wps:cNvSpPr>
                          <wps:spPr bwMode="auto">
                            <a:xfrm>
                              <a:off x="3" y="5"/>
                              <a:ext cx="1106" cy="378"/>
                            </a:xfrm>
                            <a:custGeom>
                              <a:avLst/>
                              <a:gdLst>
                                <a:gd name="T0" fmla="+- 0 29 3"/>
                                <a:gd name="T1" fmla="*/ T0 w 1106"/>
                                <a:gd name="T2" fmla="+- 0 5 5"/>
                                <a:gd name="T3" fmla="*/ 5 h 378"/>
                                <a:gd name="T4" fmla="+- 0 4 3"/>
                                <a:gd name="T5" fmla="*/ T4 w 1106"/>
                                <a:gd name="T6" fmla="+- 0 5 5"/>
                                <a:gd name="T7" fmla="*/ 5 h 378"/>
                                <a:gd name="T8" fmla="+- 0 3 3"/>
                                <a:gd name="T9" fmla="*/ T8 w 1106"/>
                                <a:gd name="T10" fmla="+- 0 19 5"/>
                                <a:gd name="T11" fmla="*/ 19 h 378"/>
                                <a:gd name="T12" fmla="+- 0 3 3"/>
                                <a:gd name="T13" fmla="*/ T12 w 1106"/>
                                <a:gd name="T14" fmla="+- 0 382 5"/>
                                <a:gd name="T15" fmla="*/ 382 h 378"/>
                                <a:gd name="T16" fmla="+- 0 1107 3"/>
                                <a:gd name="T17" fmla="*/ T16 w 1106"/>
                                <a:gd name="T18" fmla="+- 0 382 5"/>
                                <a:gd name="T19" fmla="*/ 382 h 378"/>
                                <a:gd name="T20" fmla="+- 0 1108 3"/>
                                <a:gd name="T21" fmla="*/ T20 w 1106"/>
                                <a:gd name="T22" fmla="+- 0 29 5"/>
                                <a:gd name="T23" fmla="*/ 29 h 378"/>
                                <a:gd name="T24" fmla="+- 0 1098 3"/>
                                <a:gd name="T25" fmla="*/ T24 w 1106"/>
                                <a:gd name="T26" fmla="+- 0 9 5"/>
                                <a:gd name="T27" fmla="*/ 9 h 378"/>
                                <a:gd name="T28" fmla="+- 0 1080 3"/>
                                <a:gd name="T29" fmla="*/ T28 w 1106"/>
                                <a:gd name="T30" fmla="+- 0 7 5"/>
                                <a:gd name="T31" fmla="*/ 7 h 378"/>
                                <a:gd name="T32" fmla="+- 0 29 3"/>
                                <a:gd name="T33" fmla="*/ T32 w 1106"/>
                                <a:gd name="T34" fmla="+- 0 5 5"/>
                                <a:gd name="T35" fmla="*/ 5 h 3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06" h="378">
                                  <a:moveTo>
                                    <a:pt x="26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1104" y="377"/>
                                  </a:lnTo>
                                  <a:lnTo>
                                    <a:pt x="1105" y="24"/>
                                  </a:lnTo>
                                  <a:lnTo>
                                    <a:pt x="1095" y="4"/>
                                  </a:lnTo>
                                  <a:lnTo>
                                    <a:pt x="1077" y="2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" name="Group 136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13" cy="390"/>
                            <a:chOff x="0" y="0"/>
                            <a:chExt cx="1113" cy="390"/>
                          </a:xfrm>
                        </wpg:grpSpPr>
                        <wps:wsp>
                          <wps:cNvPr id="1373" name="Freeform 136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3" cy="390"/>
                            </a:xfrm>
                            <a:custGeom>
                              <a:avLst/>
                              <a:gdLst>
                                <a:gd name="T0" fmla="*/ 1103 w 1113"/>
                                <a:gd name="T1" fmla="*/ 0 h 390"/>
                                <a:gd name="T2" fmla="*/ 9 w 1113"/>
                                <a:gd name="T3" fmla="*/ 0 h 390"/>
                                <a:gd name="T4" fmla="*/ 0 w 1113"/>
                                <a:gd name="T5" fmla="*/ 9 h 390"/>
                                <a:gd name="T6" fmla="*/ 0 w 1113"/>
                                <a:gd name="T7" fmla="*/ 387 h 390"/>
                                <a:gd name="T8" fmla="*/ 2 w 1113"/>
                                <a:gd name="T9" fmla="*/ 389 h 390"/>
                                <a:gd name="T10" fmla="*/ 1111 w 1113"/>
                                <a:gd name="T11" fmla="*/ 389 h 390"/>
                                <a:gd name="T12" fmla="*/ 1113 w 1113"/>
                                <a:gd name="T13" fmla="*/ 387 h 390"/>
                                <a:gd name="T14" fmla="*/ 1113 w 1113"/>
                                <a:gd name="T15" fmla="*/ 359 h 390"/>
                                <a:gd name="T16" fmla="*/ 199 w 1113"/>
                                <a:gd name="T17" fmla="*/ 359 h 390"/>
                                <a:gd name="T18" fmla="*/ 176 w 1113"/>
                                <a:gd name="T19" fmla="*/ 357 h 390"/>
                                <a:gd name="T20" fmla="*/ 114 w 1113"/>
                                <a:gd name="T21" fmla="*/ 339 h 390"/>
                                <a:gd name="T22" fmla="*/ 67 w 1113"/>
                                <a:gd name="T23" fmla="*/ 302 h 390"/>
                                <a:gd name="T24" fmla="*/ 55 w 1113"/>
                                <a:gd name="T25" fmla="*/ 286 h 390"/>
                                <a:gd name="T26" fmla="*/ 9 w 1113"/>
                                <a:gd name="T27" fmla="*/ 274 h 390"/>
                                <a:gd name="T28" fmla="*/ 9 w 1113"/>
                                <a:gd name="T29" fmla="*/ 15 h 390"/>
                                <a:gd name="T30" fmla="*/ 15 w 1113"/>
                                <a:gd name="T31" fmla="*/ 9 h 390"/>
                                <a:gd name="T32" fmla="*/ 1113 w 1113"/>
                                <a:gd name="T33" fmla="*/ 9 h 390"/>
                                <a:gd name="T34" fmla="*/ 1103 w 1113"/>
                                <a:gd name="T35" fmla="*/ 0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113" h="390">
                                  <a:moveTo>
                                    <a:pt x="110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1111" y="389"/>
                                  </a:lnTo>
                                  <a:lnTo>
                                    <a:pt x="1113" y="387"/>
                                  </a:lnTo>
                                  <a:lnTo>
                                    <a:pt x="1113" y="359"/>
                                  </a:lnTo>
                                  <a:lnTo>
                                    <a:pt x="199" y="359"/>
                                  </a:lnTo>
                                  <a:lnTo>
                                    <a:pt x="176" y="357"/>
                                  </a:lnTo>
                                  <a:lnTo>
                                    <a:pt x="114" y="339"/>
                                  </a:lnTo>
                                  <a:lnTo>
                                    <a:pt x="67" y="302"/>
                                  </a:lnTo>
                                  <a:lnTo>
                                    <a:pt x="55" y="286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113" y="9"/>
                                  </a:lnTo>
                                  <a:lnTo>
                                    <a:pt x="1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136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3" cy="390"/>
                            </a:xfrm>
                            <a:custGeom>
                              <a:avLst/>
                              <a:gdLst>
                                <a:gd name="T0" fmla="*/ 1113 w 1113"/>
                                <a:gd name="T1" fmla="*/ 9 h 390"/>
                                <a:gd name="T2" fmla="*/ 1098 w 1113"/>
                                <a:gd name="T3" fmla="*/ 9 h 390"/>
                                <a:gd name="T4" fmla="*/ 1103 w 1113"/>
                                <a:gd name="T5" fmla="*/ 15 h 390"/>
                                <a:gd name="T6" fmla="*/ 1103 w 1113"/>
                                <a:gd name="T7" fmla="*/ 274 h 390"/>
                                <a:gd name="T8" fmla="*/ 335 w 1113"/>
                                <a:gd name="T9" fmla="*/ 274 h 390"/>
                                <a:gd name="T10" fmla="*/ 324 w 1113"/>
                                <a:gd name="T11" fmla="*/ 291 h 390"/>
                                <a:gd name="T12" fmla="*/ 311 w 1113"/>
                                <a:gd name="T13" fmla="*/ 307 h 390"/>
                                <a:gd name="T14" fmla="*/ 261 w 1113"/>
                                <a:gd name="T15" fmla="*/ 343 h 390"/>
                                <a:gd name="T16" fmla="*/ 199 w 1113"/>
                                <a:gd name="T17" fmla="*/ 359 h 390"/>
                                <a:gd name="T18" fmla="*/ 1113 w 1113"/>
                                <a:gd name="T19" fmla="*/ 359 h 390"/>
                                <a:gd name="T20" fmla="*/ 1113 w 1113"/>
                                <a:gd name="T21" fmla="*/ 9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13" h="390">
                                  <a:moveTo>
                                    <a:pt x="1113" y="9"/>
                                  </a:moveTo>
                                  <a:lnTo>
                                    <a:pt x="1098" y="9"/>
                                  </a:lnTo>
                                  <a:lnTo>
                                    <a:pt x="1103" y="15"/>
                                  </a:lnTo>
                                  <a:lnTo>
                                    <a:pt x="1103" y="274"/>
                                  </a:lnTo>
                                  <a:lnTo>
                                    <a:pt x="335" y="274"/>
                                  </a:lnTo>
                                  <a:lnTo>
                                    <a:pt x="324" y="291"/>
                                  </a:lnTo>
                                  <a:lnTo>
                                    <a:pt x="311" y="307"/>
                                  </a:lnTo>
                                  <a:lnTo>
                                    <a:pt x="261" y="343"/>
                                  </a:lnTo>
                                  <a:lnTo>
                                    <a:pt x="199" y="359"/>
                                  </a:lnTo>
                                  <a:lnTo>
                                    <a:pt x="1113" y="359"/>
                                  </a:lnTo>
                                  <a:lnTo>
                                    <a:pt x="111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5" name="Group 1358"/>
                        <wpg:cNvGrpSpPr>
                          <a:grpSpLocks/>
                        </wpg:cNvGrpSpPr>
                        <wpg:grpSpPr bwMode="auto">
                          <a:xfrm>
                            <a:off x="655" y="304"/>
                            <a:ext cx="52" cy="62"/>
                            <a:chOff x="655" y="304"/>
                            <a:chExt cx="52" cy="62"/>
                          </a:xfrm>
                        </wpg:grpSpPr>
                        <wps:wsp>
                          <wps:cNvPr id="1376" name="Freeform 1361"/>
                          <wps:cNvSpPr>
                            <a:spLocks/>
                          </wps:cNvSpPr>
                          <wps:spPr bwMode="auto">
                            <a:xfrm>
                              <a:off x="655" y="304"/>
                              <a:ext cx="52" cy="62"/>
                            </a:xfrm>
                            <a:custGeom>
                              <a:avLst/>
                              <a:gdLst>
                                <a:gd name="T0" fmla="+- 0 687 655"/>
                                <a:gd name="T1" fmla="*/ T0 w 52"/>
                                <a:gd name="T2" fmla="+- 0 304 304"/>
                                <a:gd name="T3" fmla="*/ 304 h 62"/>
                                <a:gd name="T4" fmla="+- 0 655 655"/>
                                <a:gd name="T5" fmla="*/ T4 w 52"/>
                                <a:gd name="T6" fmla="+- 0 304 304"/>
                                <a:gd name="T7" fmla="*/ 304 h 62"/>
                                <a:gd name="T8" fmla="+- 0 655 655"/>
                                <a:gd name="T9" fmla="*/ T8 w 52"/>
                                <a:gd name="T10" fmla="+- 0 365 304"/>
                                <a:gd name="T11" fmla="*/ 365 h 62"/>
                                <a:gd name="T12" fmla="+- 0 688 655"/>
                                <a:gd name="T13" fmla="*/ T12 w 52"/>
                                <a:gd name="T14" fmla="+- 0 365 304"/>
                                <a:gd name="T15" fmla="*/ 365 h 62"/>
                                <a:gd name="T16" fmla="+- 0 691 655"/>
                                <a:gd name="T17" fmla="*/ T16 w 52"/>
                                <a:gd name="T18" fmla="+- 0 365 304"/>
                                <a:gd name="T19" fmla="*/ 365 h 62"/>
                                <a:gd name="T20" fmla="+- 0 706 655"/>
                                <a:gd name="T21" fmla="*/ T20 w 52"/>
                                <a:gd name="T22" fmla="+- 0 355 304"/>
                                <a:gd name="T23" fmla="*/ 355 h 62"/>
                                <a:gd name="T24" fmla="+- 0 669 655"/>
                                <a:gd name="T25" fmla="*/ T24 w 52"/>
                                <a:gd name="T26" fmla="+- 0 355 304"/>
                                <a:gd name="T27" fmla="*/ 355 h 62"/>
                                <a:gd name="T28" fmla="+- 0 669 655"/>
                                <a:gd name="T29" fmla="*/ T28 w 52"/>
                                <a:gd name="T30" fmla="+- 0 338 304"/>
                                <a:gd name="T31" fmla="*/ 338 h 62"/>
                                <a:gd name="T32" fmla="+- 0 704 655"/>
                                <a:gd name="T33" fmla="*/ T32 w 52"/>
                                <a:gd name="T34" fmla="+- 0 338 304"/>
                                <a:gd name="T35" fmla="*/ 338 h 62"/>
                                <a:gd name="T36" fmla="+- 0 702 655"/>
                                <a:gd name="T37" fmla="*/ T36 w 52"/>
                                <a:gd name="T38" fmla="+- 0 335 304"/>
                                <a:gd name="T39" fmla="*/ 335 h 62"/>
                                <a:gd name="T40" fmla="+- 0 699 655"/>
                                <a:gd name="T41" fmla="*/ T40 w 52"/>
                                <a:gd name="T42" fmla="+- 0 333 304"/>
                                <a:gd name="T43" fmla="*/ 333 h 62"/>
                                <a:gd name="T44" fmla="+- 0 696 655"/>
                                <a:gd name="T45" fmla="*/ T44 w 52"/>
                                <a:gd name="T46" fmla="+- 0 332 304"/>
                                <a:gd name="T47" fmla="*/ 332 h 62"/>
                                <a:gd name="T48" fmla="+- 0 698 655"/>
                                <a:gd name="T49" fmla="*/ T48 w 52"/>
                                <a:gd name="T50" fmla="+- 0 330 304"/>
                                <a:gd name="T51" fmla="*/ 330 h 62"/>
                                <a:gd name="T52" fmla="+- 0 700 655"/>
                                <a:gd name="T53" fmla="*/ T52 w 52"/>
                                <a:gd name="T54" fmla="+- 0 329 304"/>
                                <a:gd name="T55" fmla="*/ 329 h 62"/>
                                <a:gd name="T56" fmla="+- 0 669 655"/>
                                <a:gd name="T57" fmla="*/ T56 w 52"/>
                                <a:gd name="T58" fmla="+- 0 328 304"/>
                                <a:gd name="T59" fmla="*/ 328 h 62"/>
                                <a:gd name="T60" fmla="+- 0 669 655"/>
                                <a:gd name="T61" fmla="*/ T60 w 52"/>
                                <a:gd name="T62" fmla="+- 0 314 304"/>
                                <a:gd name="T63" fmla="*/ 314 h 62"/>
                                <a:gd name="T64" fmla="+- 0 704 655"/>
                                <a:gd name="T65" fmla="*/ T64 w 52"/>
                                <a:gd name="T66" fmla="+- 0 314 304"/>
                                <a:gd name="T67" fmla="*/ 314 h 62"/>
                                <a:gd name="T68" fmla="+- 0 704 655"/>
                                <a:gd name="T69" fmla="*/ T68 w 52"/>
                                <a:gd name="T70" fmla="+- 0 314 304"/>
                                <a:gd name="T71" fmla="*/ 314 h 62"/>
                                <a:gd name="T72" fmla="+- 0 690 655"/>
                                <a:gd name="T73" fmla="*/ T72 w 52"/>
                                <a:gd name="T74" fmla="+- 0 304 304"/>
                                <a:gd name="T75" fmla="*/ 304 h 62"/>
                                <a:gd name="T76" fmla="+- 0 687 655"/>
                                <a:gd name="T77" fmla="*/ T76 w 52"/>
                                <a:gd name="T78" fmla="+- 0 304 304"/>
                                <a:gd name="T79" fmla="*/ 3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49" y="34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" name="Freeform 1360"/>
                          <wps:cNvSpPr>
                            <a:spLocks/>
                          </wps:cNvSpPr>
                          <wps:spPr bwMode="auto">
                            <a:xfrm>
                              <a:off x="655" y="304"/>
                              <a:ext cx="52" cy="62"/>
                            </a:xfrm>
                            <a:custGeom>
                              <a:avLst/>
                              <a:gdLst>
                                <a:gd name="T0" fmla="+- 0 704 655"/>
                                <a:gd name="T1" fmla="*/ T0 w 52"/>
                                <a:gd name="T2" fmla="+- 0 338 304"/>
                                <a:gd name="T3" fmla="*/ 338 h 62"/>
                                <a:gd name="T4" fmla="+- 0 687 655"/>
                                <a:gd name="T5" fmla="*/ T4 w 52"/>
                                <a:gd name="T6" fmla="+- 0 338 304"/>
                                <a:gd name="T7" fmla="*/ 338 h 62"/>
                                <a:gd name="T8" fmla="+- 0 689 655"/>
                                <a:gd name="T9" fmla="*/ T8 w 52"/>
                                <a:gd name="T10" fmla="+- 0 338 304"/>
                                <a:gd name="T11" fmla="*/ 338 h 62"/>
                                <a:gd name="T12" fmla="+- 0 693 655"/>
                                <a:gd name="T13" fmla="*/ T12 w 52"/>
                                <a:gd name="T14" fmla="+- 0 341 304"/>
                                <a:gd name="T15" fmla="*/ 341 h 62"/>
                                <a:gd name="T16" fmla="+- 0 693 655"/>
                                <a:gd name="T17" fmla="*/ T16 w 52"/>
                                <a:gd name="T18" fmla="+- 0 343 304"/>
                                <a:gd name="T19" fmla="*/ 343 h 62"/>
                                <a:gd name="T20" fmla="+- 0 693 655"/>
                                <a:gd name="T21" fmla="*/ T20 w 52"/>
                                <a:gd name="T22" fmla="+- 0 348 304"/>
                                <a:gd name="T23" fmla="*/ 348 h 62"/>
                                <a:gd name="T24" fmla="+- 0 683 655"/>
                                <a:gd name="T25" fmla="*/ T24 w 52"/>
                                <a:gd name="T26" fmla="+- 0 355 304"/>
                                <a:gd name="T27" fmla="*/ 355 h 62"/>
                                <a:gd name="T28" fmla="+- 0 706 655"/>
                                <a:gd name="T29" fmla="*/ T28 w 52"/>
                                <a:gd name="T30" fmla="+- 0 355 304"/>
                                <a:gd name="T31" fmla="*/ 355 h 62"/>
                                <a:gd name="T32" fmla="+- 0 706 655"/>
                                <a:gd name="T33" fmla="*/ T32 w 52"/>
                                <a:gd name="T34" fmla="+- 0 353 304"/>
                                <a:gd name="T35" fmla="*/ 353 h 62"/>
                                <a:gd name="T36" fmla="+- 0 707 655"/>
                                <a:gd name="T37" fmla="*/ T36 w 52"/>
                                <a:gd name="T38" fmla="+- 0 350 304"/>
                                <a:gd name="T39" fmla="*/ 350 h 62"/>
                                <a:gd name="T40" fmla="+- 0 707 655"/>
                                <a:gd name="T41" fmla="*/ T40 w 52"/>
                                <a:gd name="T42" fmla="+- 0 343 304"/>
                                <a:gd name="T43" fmla="*/ 343 h 62"/>
                                <a:gd name="T44" fmla="+- 0 706 655"/>
                                <a:gd name="T45" fmla="*/ T44 w 52"/>
                                <a:gd name="T46" fmla="+- 0 340 304"/>
                                <a:gd name="T47" fmla="*/ 340 h 62"/>
                                <a:gd name="T48" fmla="+- 0 704 655"/>
                                <a:gd name="T49" fmla="*/ T48 w 52"/>
                                <a:gd name="T50" fmla="+- 0 338 304"/>
                                <a:gd name="T51" fmla="*/ 338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49" y="34"/>
                                  </a:moveTo>
                                  <a:lnTo>
                                    <a:pt x="32" y="34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52" y="46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4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" name="Freeform 1359"/>
                          <wps:cNvSpPr>
                            <a:spLocks/>
                          </wps:cNvSpPr>
                          <wps:spPr bwMode="auto">
                            <a:xfrm>
                              <a:off x="655" y="304"/>
                              <a:ext cx="52" cy="62"/>
                            </a:xfrm>
                            <a:custGeom>
                              <a:avLst/>
                              <a:gdLst>
                                <a:gd name="T0" fmla="+- 0 704 655"/>
                                <a:gd name="T1" fmla="*/ T0 w 52"/>
                                <a:gd name="T2" fmla="+- 0 314 304"/>
                                <a:gd name="T3" fmla="*/ 314 h 62"/>
                                <a:gd name="T4" fmla="+- 0 669 655"/>
                                <a:gd name="T5" fmla="*/ T4 w 52"/>
                                <a:gd name="T6" fmla="+- 0 314 304"/>
                                <a:gd name="T7" fmla="*/ 314 h 62"/>
                                <a:gd name="T8" fmla="+- 0 684 655"/>
                                <a:gd name="T9" fmla="*/ T8 w 52"/>
                                <a:gd name="T10" fmla="+- 0 314 304"/>
                                <a:gd name="T11" fmla="*/ 314 h 62"/>
                                <a:gd name="T12" fmla="+- 0 686 655"/>
                                <a:gd name="T13" fmla="*/ T12 w 52"/>
                                <a:gd name="T14" fmla="+- 0 315 304"/>
                                <a:gd name="T15" fmla="*/ 315 h 62"/>
                                <a:gd name="T16" fmla="+- 0 691 655"/>
                                <a:gd name="T17" fmla="*/ T16 w 52"/>
                                <a:gd name="T18" fmla="+- 0 320 304"/>
                                <a:gd name="T19" fmla="*/ 320 h 62"/>
                                <a:gd name="T20" fmla="+- 0 691 655"/>
                                <a:gd name="T21" fmla="*/ T20 w 52"/>
                                <a:gd name="T22" fmla="+- 0 324 304"/>
                                <a:gd name="T23" fmla="*/ 324 h 62"/>
                                <a:gd name="T24" fmla="+- 0 690 655"/>
                                <a:gd name="T25" fmla="*/ T24 w 52"/>
                                <a:gd name="T26" fmla="+- 0 326 304"/>
                                <a:gd name="T27" fmla="*/ 326 h 62"/>
                                <a:gd name="T28" fmla="+- 0 687 655"/>
                                <a:gd name="T29" fmla="*/ T28 w 52"/>
                                <a:gd name="T30" fmla="+- 0 328 304"/>
                                <a:gd name="T31" fmla="*/ 328 h 62"/>
                                <a:gd name="T32" fmla="+- 0 685 655"/>
                                <a:gd name="T33" fmla="*/ T32 w 52"/>
                                <a:gd name="T34" fmla="+- 0 328 304"/>
                                <a:gd name="T35" fmla="*/ 328 h 62"/>
                                <a:gd name="T36" fmla="+- 0 701 655"/>
                                <a:gd name="T37" fmla="*/ T36 w 52"/>
                                <a:gd name="T38" fmla="+- 0 328 304"/>
                                <a:gd name="T39" fmla="*/ 328 h 62"/>
                                <a:gd name="T40" fmla="+- 0 703 655"/>
                                <a:gd name="T41" fmla="*/ T40 w 52"/>
                                <a:gd name="T42" fmla="+- 0 325 304"/>
                                <a:gd name="T43" fmla="*/ 325 h 62"/>
                                <a:gd name="T44" fmla="+- 0 704 655"/>
                                <a:gd name="T45" fmla="*/ T44 w 52"/>
                                <a:gd name="T46" fmla="+- 0 322 304"/>
                                <a:gd name="T47" fmla="*/ 322 h 62"/>
                                <a:gd name="T48" fmla="+- 0 704 655"/>
                                <a:gd name="T49" fmla="*/ T48 w 52"/>
                                <a:gd name="T50" fmla="+- 0 315 304"/>
                                <a:gd name="T51" fmla="*/ 315 h 62"/>
                                <a:gd name="T52" fmla="+- 0 704 655"/>
                                <a:gd name="T53" fmla="*/ T52 w 52"/>
                                <a:gd name="T54" fmla="+- 0 314 304"/>
                                <a:gd name="T55" fmla="*/ 31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49" y="10"/>
                                  </a:moveTo>
                                  <a:lnTo>
                                    <a:pt x="14" y="10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9" name="Group 1355"/>
                        <wpg:cNvGrpSpPr>
                          <a:grpSpLocks/>
                        </wpg:cNvGrpSpPr>
                        <wpg:grpSpPr bwMode="auto">
                          <a:xfrm>
                            <a:off x="709" y="304"/>
                            <a:ext cx="59" cy="62"/>
                            <a:chOff x="709" y="304"/>
                            <a:chExt cx="59" cy="62"/>
                          </a:xfrm>
                        </wpg:grpSpPr>
                        <wps:wsp>
                          <wps:cNvPr id="1380" name="Freeform 1357"/>
                          <wps:cNvSpPr>
                            <a:spLocks/>
                          </wps:cNvSpPr>
                          <wps:spPr bwMode="auto">
                            <a:xfrm>
                              <a:off x="709" y="304"/>
                              <a:ext cx="59" cy="62"/>
                            </a:xfrm>
                            <a:custGeom>
                              <a:avLst/>
                              <a:gdLst>
                                <a:gd name="T0" fmla="+- 0 724 709"/>
                                <a:gd name="T1" fmla="*/ T0 w 59"/>
                                <a:gd name="T2" fmla="+- 0 304 304"/>
                                <a:gd name="T3" fmla="*/ 304 h 62"/>
                                <a:gd name="T4" fmla="+- 0 709 709"/>
                                <a:gd name="T5" fmla="*/ T4 w 59"/>
                                <a:gd name="T6" fmla="+- 0 304 304"/>
                                <a:gd name="T7" fmla="*/ 304 h 62"/>
                                <a:gd name="T8" fmla="+- 0 732 709"/>
                                <a:gd name="T9" fmla="*/ T8 w 59"/>
                                <a:gd name="T10" fmla="+- 0 341 304"/>
                                <a:gd name="T11" fmla="*/ 341 h 62"/>
                                <a:gd name="T12" fmla="+- 0 732 709"/>
                                <a:gd name="T13" fmla="*/ T12 w 59"/>
                                <a:gd name="T14" fmla="+- 0 365 304"/>
                                <a:gd name="T15" fmla="*/ 365 h 62"/>
                                <a:gd name="T16" fmla="+- 0 745 709"/>
                                <a:gd name="T17" fmla="*/ T16 w 59"/>
                                <a:gd name="T18" fmla="+- 0 365 304"/>
                                <a:gd name="T19" fmla="*/ 365 h 62"/>
                                <a:gd name="T20" fmla="+- 0 745 709"/>
                                <a:gd name="T21" fmla="*/ T20 w 59"/>
                                <a:gd name="T22" fmla="+- 0 341 304"/>
                                <a:gd name="T23" fmla="*/ 341 h 62"/>
                                <a:gd name="T24" fmla="+- 0 754 709"/>
                                <a:gd name="T25" fmla="*/ T24 w 59"/>
                                <a:gd name="T26" fmla="+- 0 328 304"/>
                                <a:gd name="T27" fmla="*/ 328 h 62"/>
                                <a:gd name="T28" fmla="+- 0 739 709"/>
                                <a:gd name="T29" fmla="*/ T28 w 59"/>
                                <a:gd name="T30" fmla="+- 0 328 304"/>
                                <a:gd name="T31" fmla="*/ 328 h 62"/>
                                <a:gd name="T32" fmla="+- 0 724 709"/>
                                <a:gd name="T33" fmla="*/ T32 w 59"/>
                                <a:gd name="T34" fmla="+- 0 304 304"/>
                                <a:gd name="T35" fmla="*/ 3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2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3" y="6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" name="Freeform 1356"/>
                          <wps:cNvSpPr>
                            <a:spLocks/>
                          </wps:cNvSpPr>
                          <wps:spPr bwMode="auto">
                            <a:xfrm>
                              <a:off x="709" y="304"/>
                              <a:ext cx="59" cy="62"/>
                            </a:xfrm>
                            <a:custGeom>
                              <a:avLst/>
                              <a:gdLst>
                                <a:gd name="T0" fmla="+- 0 768 709"/>
                                <a:gd name="T1" fmla="*/ T0 w 59"/>
                                <a:gd name="T2" fmla="+- 0 304 304"/>
                                <a:gd name="T3" fmla="*/ 304 h 62"/>
                                <a:gd name="T4" fmla="+- 0 753 709"/>
                                <a:gd name="T5" fmla="*/ T4 w 59"/>
                                <a:gd name="T6" fmla="+- 0 304 304"/>
                                <a:gd name="T7" fmla="*/ 304 h 62"/>
                                <a:gd name="T8" fmla="+- 0 739 709"/>
                                <a:gd name="T9" fmla="*/ T8 w 59"/>
                                <a:gd name="T10" fmla="+- 0 328 304"/>
                                <a:gd name="T11" fmla="*/ 328 h 62"/>
                                <a:gd name="T12" fmla="+- 0 754 709"/>
                                <a:gd name="T13" fmla="*/ T12 w 59"/>
                                <a:gd name="T14" fmla="+- 0 328 304"/>
                                <a:gd name="T15" fmla="*/ 328 h 62"/>
                                <a:gd name="T16" fmla="+- 0 768 709"/>
                                <a:gd name="T17" fmla="*/ T16 w 59"/>
                                <a:gd name="T18" fmla="+- 0 304 304"/>
                                <a:gd name="T19" fmla="*/ 3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62">
                                  <a:moveTo>
                                    <a:pt x="59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2" name="Group 1353"/>
                        <wpg:cNvGrpSpPr>
                          <a:grpSpLocks/>
                        </wpg:cNvGrpSpPr>
                        <wpg:grpSpPr bwMode="auto">
                          <a:xfrm>
                            <a:off x="65" y="57"/>
                            <a:ext cx="253" cy="250"/>
                            <a:chOff x="65" y="57"/>
                            <a:chExt cx="253" cy="250"/>
                          </a:xfrm>
                        </wpg:grpSpPr>
                        <wps:wsp>
                          <wps:cNvPr id="1383" name="Freeform 1354"/>
                          <wps:cNvSpPr>
                            <a:spLocks/>
                          </wps:cNvSpPr>
                          <wps:spPr bwMode="auto">
                            <a:xfrm>
                              <a:off x="65" y="57"/>
                              <a:ext cx="253" cy="250"/>
                            </a:xfrm>
                            <a:custGeom>
                              <a:avLst/>
                              <a:gdLst>
                                <a:gd name="T0" fmla="+- 0 170 65"/>
                                <a:gd name="T1" fmla="*/ T0 w 253"/>
                                <a:gd name="T2" fmla="+- 0 57 57"/>
                                <a:gd name="T3" fmla="*/ 57 h 250"/>
                                <a:gd name="T4" fmla="+- 0 110 65"/>
                                <a:gd name="T5" fmla="*/ T4 w 253"/>
                                <a:gd name="T6" fmla="+- 0 85 57"/>
                                <a:gd name="T7" fmla="*/ 85 h 250"/>
                                <a:gd name="T8" fmla="+- 0 73 65"/>
                                <a:gd name="T9" fmla="*/ T8 w 253"/>
                                <a:gd name="T10" fmla="+- 0 137 57"/>
                                <a:gd name="T11" fmla="*/ 137 h 250"/>
                                <a:gd name="T12" fmla="+- 0 65 65"/>
                                <a:gd name="T13" fmla="*/ T12 w 253"/>
                                <a:gd name="T14" fmla="+- 0 182 57"/>
                                <a:gd name="T15" fmla="*/ 182 h 250"/>
                                <a:gd name="T16" fmla="+- 0 66 65"/>
                                <a:gd name="T17" fmla="*/ T16 w 253"/>
                                <a:gd name="T18" fmla="+- 0 199 57"/>
                                <a:gd name="T19" fmla="*/ 199 h 250"/>
                                <a:gd name="T20" fmla="+- 0 89 65"/>
                                <a:gd name="T21" fmla="*/ T20 w 253"/>
                                <a:gd name="T22" fmla="+- 0 254 57"/>
                                <a:gd name="T23" fmla="*/ 254 h 250"/>
                                <a:gd name="T24" fmla="+- 0 139 65"/>
                                <a:gd name="T25" fmla="*/ T24 w 253"/>
                                <a:gd name="T26" fmla="+- 0 293 57"/>
                                <a:gd name="T27" fmla="*/ 293 h 250"/>
                                <a:gd name="T28" fmla="+- 0 213 65"/>
                                <a:gd name="T29" fmla="*/ T28 w 253"/>
                                <a:gd name="T30" fmla="+- 0 306 57"/>
                                <a:gd name="T31" fmla="*/ 306 h 250"/>
                                <a:gd name="T32" fmla="+- 0 234 65"/>
                                <a:gd name="T33" fmla="*/ T32 w 253"/>
                                <a:gd name="T34" fmla="+- 0 301 57"/>
                                <a:gd name="T35" fmla="*/ 301 h 250"/>
                                <a:gd name="T36" fmla="+- 0 288 65"/>
                                <a:gd name="T37" fmla="*/ T36 w 253"/>
                                <a:gd name="T38" fmla="+- 0 264 57"/>
                                <a:gd name="T39" fmla="*/ 264 h 250"/>
                                <a:gd name="T40" fmla="+- 0 316 65"/>
                                <a:gd name="T41" fmla="*/ T40 w 253"/>
                                <a:gd name="T42" fmla="+- 0 205 57"/>
                                <a:gd name="T43" fmla="*/ 205 h 250"/>
                                <a:gd name="T44" fmla="+- 0 318 65"/>
                                <a:gd name="T45" fmla="*/ T44 w 253"/>
                                <a:gd name="T46" fmla="+- 0 182 57"/>
                                <a:gd name="T47" fmla="*/ 182 h 250"/>
                                <a:gd name="T48" fmla="+- 0 316 65"/>
                                <a:gd name="T49" fmla="*/ T48 w 253"/>
                                <a:gd name="T50" fmla="+- 0 165 57"/>
                                <a:gd name="T51" fmla="*/ 165 h 250"/>
                                <a:gd name="T52" fmla="+- 0 293 65"/>
                                <a:gd name="T53" fmla="*/ T52 w 253"/>
                                <a:gd name="T54" fmla="+- 0 109 57"/>
                                <a:gd name="T55" fmla="*/ 109 h 250"/>
                                <a:gd name="T56" fmla="+- 0 243 65"/>
                                <a:gd name="T57" fmla="*/ T56 w 253"/>
                                <a:gd name="T58" fmla="+- 0 71 57"/>
                                <a:gd name="T59" fmla="*/ 71 h 250"/>
                                <a:gd name="T60" fmla="+- 0 170 65"/>
                                <a:gd name="T61" fmla="*/ T60 w 253"/>
                                <a:gd name="T62" fmla="+- 0 57 57"/>
                                <a:gd name="T63" fmla="*/ 57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3" h="250">
                                  <a:moveTo>
                                    <a:pt x="105" y="0"/>
                                  </a:moveTo>
                                  <a:lnTo>
                                    <a:pt x="45" y="28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1" y="142"/>
                                  </a:lnTo>
                                  <a:lnTo>
                                    <a:pt x="24" y="197"/>
                                  </a:lnTo>
                                  <a:lnTo>
                                    <a:pt x="74" y="236"/>
                                  </a:lnTo>
                                  <a:lnTo>
                                    <a:pt x="148" y="249"/>
                                  </a:lnTo>
                                  <a:lnTo>
                                    <a:pt x="169" y="244"/>
                                  </a:lnTo>
                                  <a:lnTo>
                                    <a:pt x="223" y="207"/>
                                  </a:lnTo>
                                  <a:lnTo>
                                    <a:pt x="251" y="148"/>
                                  </a:lnTo>
                                  <a:lnTo>
                                    <a:pt x="253" y="125"/>
                                  </a:lnTo>
                                  <a:lnTo>
                                    <a:pt x="251" y="108"/>
                                  </a:lnTo>
                                  <a:lnTo>
                                    <a:pt x="228" y="52"/>
                                  </a:lnTo>
                                  <a:lnTo>
                                    <a:pt x="178" y="14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4" name="Group 1344"/>
                        <wpg:cNvGrpSpPr>
                          <a:grpSpLocks/>
                        </wpg:cNvGrpSpPr>
                        <wpg:grpSpPr bwMode="auto">
                          <a:xfrm>
                            <a:off x="47" y="37"/>
                            <a:ext cx="289" cy="289"/>
                            <a:chOff x="47" y="37"/>
                            <a:chExt cx="289" cy="289"/>
                          </a:xfrm>
                        </wpg:grpSpPr>
                        <wps:wsp>
                          <wps:cNvPr id="1385" name="Freeform 1352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76 47"/>
                                <a:gd name="T1" fmla="*/ T0 w 289"/>
                                <a:gd name="T2" fmla="+- 0 37 37"/>
                                <a:gd name="T3" fmla="*/ 37 h 289"/>
                                <a:gd name="T4" fmla="+- 0 102 47"/>
                                <a:gd name="T5" fmla="*/ T4 w 289"/>
                                <a:gd name="T6" fmla="+- 0 68 37"/>
                                <a:gd name="T7" fmla="*/ 68 h 289"/>
                                <a:gd name="T8" fmla="+- 0 56 47"/>
                                <a:gd name="T9" fmla="*/ T8 w 289"/>
                                <a:gd name="T10" fmla="+- 0 131 37"/>
                                <a:gd name="T11" fmla="*/ 131 h 289"/>
                                <a:gd name="T12" fmla="+- 0 47 47"/>
                                <a:gd name="T13" fmla="*/ T12 w 289"/>
                                <a:gd name="T14" fmla="+- 0 196 37"/>
                                <a:gd name="T15" fmla="*/ 196 h 289"/>
                                <a:gd name="T16" fmla="+- 0 50 47"/>
                                <a:gd name="T17" fmla="*/ T16 w 289"/>
                                <a:gd name="T18" fmla="+- 0 216 37"/>
                                <a:gd name="T19" fmla="*/ 216 h 289"/>
                                <a:gd name="T20" fmla="+- 0 77 47"/>
                                <a:gd name="T21" fmla="*/ T20 w 289"/>
                                <a:gd name="T22" fmla="+- 0 270 37"/>
                                <a:gd name="T23" fmla="*/ 270 h 289"/>
                                <a:gd name="T24" fmla="+- 0 139 47"/>
                                <a:gd name="T25" fmla="*/ T24 w 289"/>
                                <a:gd name="T26" fmla="+- 0 317 37"/>
                                <a:gd name="T27" fmla="*/ 317 h 289"/>
                                <a:gd name="T28" fmla="+- 0 205 47"/>
                                <a:gd name="T29" fmla="*/ T28 w 289"/>
                                <a:gd name="T30" fmla="+- 0 326 37"/>
                                <a:gd name="T31" fmla="*/ 326 h 289"/>
                                <a:gd name="T32" fmla="+- 0 225 47"/>
                                <a:gd name="T33" fmla="*/ T32 w 289"/>
                                <a:gd name="T34" fmla="+- 0 323 37"/>
                                <a:gd name="T35" fmla="*/ 323 h 289"/>
                                <a:gd name="T36" fmla="+- 0 244 47"/>
                                <a:gd name="T37" fmla="*/ T36 w 289"/>
                                <a:gd name="T38" fmla="+- 0 317 37"/>
                                <a:gd name="T39" fmla="*/ 317 h 289"/>
                                <a:gd name="T40" fmla="+- 0 262 47"/>
                                <a:gd name="T41" fmla="*/ T40 w 289"/>
                                <a:gd name="T42" fmla="+- 0 308 37"/>
                                <a:gd name="T43" fmla="*/ 308 h 289"/>
                                <a:gd name="T44" fmla="+- 0 275 47"/>
                                <a:gd name="T45" fmla="*/ T44 w 289"/>
                                <a:gd name="T46" fmla="+- 0 300 37"/>
                                <a:gd name="T47" fmla="*/ 300 h 289"/>
                                <a:gd name="T48" fmla="+- 0 179 47"/>
                                <a:gd name="T49" fmla="*/ T48 w 289"/>
                                <a:gd name="T50" fmla="+- 0 300 37"/>
                                <a:gd name="T51" fmla="*/ 300 h 289"/>
                                <a:gd name="T52" fmla="+- 0 159 47"/>
                                <a:gd name="T53" fmla="*/ T52 w 289"/>
                                <a:gd name="T54" fmla="+- 0 296 37"/>
                                <a:gd name="T55" fmla="*/ 296 h 289"/>
                                <a:gd name="T56" fmla="+- 0 106 47"/>
                                <a:gd name="T57" fmla="*/ T56 w 289"/>
                                <a:gd name="T58" fmla="+- 0 264 37"/>
                                <a:gd name="T59" fmla="*/ 264 h 289"/>
                                <a:gd name="T60" fmla="+- 0 74 47"/>
                                <a:gd name="T61" fmla="*/ T60 w 289"/>
                                <a:gd name="T62" fmla="+- 0 194 37"/>
                                <a:gd name="T63" fmla="*/ 194 h 289"/>
                                <a:gd name="T64" fmla="+- 0 73 47"/>
                                <a:gd name="T65" fmla="*/ T64 w 289"/>
                                <a:gd name="T66" fmla="+- 0 170 37"/>
                                <a:gd name="T67" fmla="*/ 170 h 289"/>
                                <a:gd name="T68" fmla="+- 0 77 47"/>
                                <a:gd name="T69" fmla="*/ T68 w 289"/>
                                <a:gd name="T70" fmla="+- 0 150 37"/>
                                <a:gd name="T71" fmla="*/ 150 h 289"/>
                                <a:gd name="T72" fmla="+- 0 108 47"/>
                                <a:gd name="T73" fmla="*/ T72 w 289"/>
                                <a:gd name="T74" fmla="+- 0 98 37"/>
                                <a:gd name="T75" fmla="*/ 98 h 289"/>
                                <a:gd name="T76" fmla="+- 0 181 47"/>
                                <a:gd name="T77" fmla="*/ T76 w 289"/>
                                <a:gd name="T78" fmla="+- 0 65 37"/>
                                <a:gd name="T79" fmla="*/ 65 h 289"/>
                                <a:gd name="T80" fmla="+- 0 206 47"/>
                                <a:gd name="T81" fmla="*/ T80 w 289"/>
                                <a:gd name="T82" fmla="+- 0 64 37"/>
                                <a:gd name="T83" fmla="*/ 64 h 289"/>
                                <a:gd name="T84" fmla="+- 0 276 47"/>
                                <a:gd name="T85" fmla="*/ T84 w 289"/>
                                <a:gd name="T86" fmla="+- 0 64 37"/>
                                <a:gd name="T87" fmla="*/ 64 h 289"/>
                                <a:gd name="T88" fmla="+- 0 276 47"/>
                                <a:gd name="T89" fmla="*/ T88 w 289"/>
                                <a:gd name="T90" fmla="+- 0 63 37"/>
                                <a:gd name="T91" fmla="*/ 63 h 289"/>
                                <a:gd name="T92" fmla="+- 0 260 47"/>
                                <a:gd name="T93" fmla="*/ T92 w 289"/>
                                <a:gd name="T94" fmla="+- 0 54 37"/>
                                <a:gd name="T95" fmla="*/ 54 h 289"/>
                                <a:gd name="T96" fmla="+- 0 243 47"/>
                                <a:gd name="T97" fmla="*/ T96 w 289"/>
                                <a:gd name="T98" fmla="+- 0 46 37"/>
                                <a:gd name="T99" fmla="*/ 46 h 289"/>
                                <a:gd name="T100" fmla="+- 0 223 47"/>
                                <a:gd name="T101" fmla="*/ T100 w 289"/>
                                <a:gd name="T102" fmla="+- 0 41 37"/>
                                <a:gd name="T103" fmla="*/ 41 h 289"/>
                                <a:gd name="T104" fmla="+- 0 201 47"/>
                                <a:gd name="T105" fmla="*/ T104 w 289"/>
                                <a:gd name="T106" fmla="+- 0 38 37"/>
                                <a:gd name="T107" fmla="*/ 38 h 289"/>
                                <a:gd name="T108" fmla="+- 0 176 47"/>
                                <a:gd name="T109" fmla="*/ T108 w 289"/>
                                <a:gd name="T110" fmla="+- 0 37 37"/>
                                <a:gd name="T111" fmla="*/ 3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29" y="0"/>
                                  </a:moveTo>
                                  <a:lnTo>
                                    <a:pt x="55" y="31"/>
                                  </a:lnTo>
                                  <a:lnTo>
                                    <a:pt x="9" y="94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3" y="179"/>
                                  </a:lnTo>
                                  <a:lnTo>
                                    <a:pt x="30" y="233"/>
                                  </a:lnTo>
                                  <a:lnTo>
                                    <a:pt x="92" y="280"/>
                                  </a:lnTo>
                                  <a:lnTo>
                                    <a:pt x="158" y="289"/>
                                  </a:lnTo>
                                  <a:lnTo>
                                    <a:pt x="178" y="286"/>
                                  </a:lnTo>
                                  <a:lnTo>
                                    <a:pt x="197" y="280"/>
                                  </a:lnTo>
                                  <a:lnTo>
                                    <a:pt x="215" y="271"/>
                                  </a:lnTo>
                                  <a:lnTo>
                                    <a:pt x="228" y="263"/>
                                  </a:lnTo>
                                  <a:lnTo>
                                    <a:pt x="132" y="263"/>
                                  </a:lnTo>
                                  <a:lnTo>
                                    <a:pt x="112" y="259"/>
                                  </a:lnTo>
                                  <a:lnTo>
                                    <a:pt x="59" y="227"/>
                                  </a:lnTo>
                                  <a:lnTo>
                                    <a:pt x="27" y="157"/>
                                  </a:lnTo>
                                  <a:lnTo>
                                    <a:pt x="26" y="133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134" y="28"/>
                                  </a:lnTo>
                                  <a:lnTo>
                                    <a:pt x="159" y="27"/>
                                  </a:lnTo>
                                  <a:lnTo>
                                    <a:pt x="229" y="27"/>
                                  </a:lnTo>
                                  <a:lnTo>
                                    <a:pt x="229" y="26"/>
                                  </a:lnTo>
                                  <a:lnTo>
                                    <a:pt x="213" y="17"/>
                                  </a:lnTo>
                                  <a:lnTo>
                                    <a:pt x="196" y="9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54" y="1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Freeform 1351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76 47"/>
                                <a:gd name="T1" fmla="*/ T0 w 289"/>
                                <a:gd name="T2" fmla="+- 0 64 37"/>
                                <a:gd name="T3" fmla="*/ 64 h 289"/>
                                <a:gd name="T4" fmla="+- 0 206 47"/>
                                <a:gd name="T5" fmla="*/ T4 w 289"/>
                                <a:gd name="T6" fmla="+- 0 64 37"/>
                                <a:gd name="T7" fmla="*/ 64 h 289"/>
                                <a:gd name="T8" fmla="+- 0 226 47"/>
                                <a:gd name="T9" fmla="*/ T8 w 289"/>
                                <a:gd name="T10" fmla="+- 0 68 37"/>
                                <a:gd name="T11" fmla="*/ 68 h 289"/>
                                <a:gd name="T12" fmla="+- 0 244 47"/>
                                <a:gd name="T13" fmla="*/ T12 w 289"/>
                                <a:gd name="T14" fmla="+- 0 75 37"/>
                                <a:gd name="T15" fmla="*/ 75 h 289"/>
                                <a:gd name="T16" fmla="+- 0 290 47"/>
                                <a:gd name="T17" fmla="*/ T16 w 289"/>
                                <a:gd name="T18" fmla="+- 0 115 37"/>
                                <a:gd name="T19" fmla="*/ 115 h 289"/>
                                <a:gd name="T20" fmla="+- 0 308 47"/>
                                <a:gd name="T21" fmla="*/ T20 w 289"/>
                                <a:gd name="T22" fmla="+- 0 172 37"/>
                                <a:gd name="T23" fmla="*/ 172 h 289"/>
                                <a:gd name="T24" fmla="+- 0 309 47"/>
                                <a:gd name="T25" fmla="*/ T24 w 289"/>
                                <a:gd name="T26" fmla="+- 0 194 37"/>
                                <a:gd name="T27" fmla="*/ 194 h 289"/>
                                <a:gd name="T28" fmla="+- 0 309 47"/>
                                <a:gd name="T29" fmla="*/ T28 w 289"/>
                                <a:gd name="T30" fmla="+- 0 196 37"/>
                                <a:gd name="T31" fmla="*/ 196 h 289"/>
                                <a:gd name="T32" fmla="+- 0 273 47"/>
                                <a:gd name="T33" fmla="*/ T32 w 289"/>
                                <a:gd name="T34" fmla="+- 0 267 37"/>
                                <a:gd name="T35" fmla="*/ 267 h 289"/>
                                <a:gd name="T36" fmla="+- 0 203 47"/>
                                <a:gd name="T37" fmla="*/ T36 w 289"/>
                                <a:gd name="T38" fmla="+- 0 299 37"/>
                                <a:gd name="T39" fmla="*/ 299 h 289"/>
                                <a:gd name="T40" fmla="+- 0 179 47"/>
                                <a:gd name="T41" fmla="*/ T40 w 289"/>
                                <a:gd name="T42" fmla="+- 0 300 37"/>
                                <a:gd name="T43" fmla="*/ 300 h 289"/>
                                <a:gd name="T44" fmla="+- 0 275 47"/>
                                <a:gd name="T45" fmla="*/ T44 w 289"/>
                                <a:gd name="T46" fmla="+- 0 300 37"/>
                                <a:gd name="T47" fmla="*/ 300 h 289"/>
                                <a:gd name="T48" fmla="+- 0 318 47"/>
                                <a:gd name="T49" fmla="*/ T48 w 289"/>
                                <a:gd name="T50" fmla="+- 0 253 37"/>
                                <a:gd name="T51" fmla="*/ 253 h 289"/>
                                <a:gd name="T52" fmla="+- 0 335 47"/>
                                <a:gd name="T53" fmla="*/ T52 w 289"/>
                                <a:gd name="T54" fmla="+- 0 194 37"/>
                                <a:gd name="T55" fmla="*/ 194 h 289"/>
                                <a:gd name="T56" fmla="+- 0 336 47"/>
                                <a:gd name="T57" fmla="*/ T56 w 289"/>
                                <a:gd name="T58" fmla="+- 0 170 37"/>
                                <a:gd name="T59" fmla="*/ 170 h 289"/>
                                <a:gd name="T60" fmla="+- 0 333 47"/>
                                <a:gd name="T61" fmla="*/ T60 w 289"/>
                                <a:gd name="T62" fmla="+- 0 149 37"/>
                                <a:gd name="T63" fmla="*/ 149 h 289"/>
                                <a:gd name="T64" fmla="+- 0 294 47"/>
                                <a:gd name="T65" fmla="*/ T64 w 289"/>
                                <a:gd name="T66" fmla="+- 0 79 37"/>
                                <a:gd name="T67" fmla="*/ 79 h 289"/>
                                <a:gd name="T68" fmla="+- 0 290 47"/>
                                <a:gd name="T69" fmla="*/ T68 w 289"/>
                                <a:gd name="T70" fmla="+- 0 75 37"/>
                                <a:gd name="T71" fmla="*/ 75 h 289"/>
                                <a:gd name="T72" fmla="+- 0 276 47"/>
                                <a:gd name="T73" fmla="*/ T72 w 289"/>
                                <a:gd name="T74" fmla="+- 0 64 37"/>
                                <a:gd name="T75" fmla="*/ 64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29" y="27"/>
                                  </a:moveTo>
                                  <a:lnTo>
                                    <a:pt x="159" y="27"/>
                                  </a:lnTo>
                                  <a:lnTo>
                                    <a:pt x="179" y="31"/>
                                  </a:lnTo>
                                  <a:lnTo>
                                    <a:pt x="197" y="38"/>
                                  </a:lnTo>
                                  <a:lnTo>
                                    <a:pt x="243" y="78"/>
                                  </a:lnTo>
                                  <a:lnTo>
                                    <a:pt x="261" y="135"/>
                                  </a:lnTo>
                                  <a:lnTo>
                                    <a:pt x="262" y="157"/>
                                  </a:lnTo>
                                  <a:lnTo>
                                    <a:pt x="262" y="159"/>
                                  </a:lnTo>
                                  <a:lnTo>
                                    <a:pt x="226" y="230"/>
                                  </a:lnTo>
                                  <a:lnTo>
                                    <a:pt x="156" y="262"/>
                                  </a:lnTo>
                                  <a:lnTo>
                                    <a:pt x="132" y="263"/>
                                  </a:lnTo>
                                  <a:lnTo>
                                    <a:pt x="228" y="263"/>
                                  </a:lnTo>
                                  <a:lnTo>
                                    <a:pt x="271" y="216"/>
                                  </a:lnTo>
                                  <a:lnTo>
                                    <a:pt x="288" y="157"/>
                                  </a:lnTo>
                                  <a:lnTo>
                                    <a:pt x="289" y="133"/>
                                  </a:lnTo>
                                  <a:lnTo>
                                    <a:pt x="286" y="112"/>
                                  </a:lnTo>
                                  <a:lnTo>
                                    <a:pt x="247" y="42"/>
                                  </a:lnTo>
                                  <a:lnTo>
                                    <a:pt x="243" y="38"/>
                                  </a:lnTo>
                                  <a:lnTo>
                                    <a:pt x="22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1350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51 47"/>
                                <a:gd name="T1" fmla="*/ T0 w 289"/>
                                <a:gd name="T2" fmla="+- 0 137 37"/>
                                <a:gd name="T3" fmla="*/ 137 h 289"/>
                                <a:gd name="T4" fmla="+- 0 139 47"/>
                                <a:gd name="T5" fmla="*/ T4 w 289"/>
                                <a:gd name="T6" fmla="+- 0 137 37"/>
                                <a:gd name="T7" fmla="*/ 137 h 289"/>
                                <a:gd name="T8" fmla="+- 0 129 47"/>
                                <a:gd name="T9" fmla="*/ T8 w 289"/>
                                <a:gd name="T10" fmla="+- 0 141 37"/>
                                <a:gd name="T11" fmla="*/ 141 h 289"/>
                                <a:gd name="T12" fmla="+- 0 113 47"/>
                                <a:gd name="T13" fmla="*/ T12 w 289"/>
                                <a:gd name="T14" fmla="+- 0 157 37"/>
                                <a:gd name="T15" fmla="*/ 157 h 289"/>
                                <a:gd name="T16" fmla="+- 0 109 47"/>
                                <a:gd name="T17" fmla="*/ T16 w 289"/>
                                <a:gd name="T18" fmla="+- 0 168 37"/>
                                <a:gd name="T19" fmla="*/ 168 h 289"/>
                                <a:gd name="T20" fmla="+- 0 109 47"/>
                                <a:gd name="T21" fmla="*/ T20 w 289"/>
                                <a:gd name="T22" fmla="+- 0 196 37"/>
                                <a:gd name="T23" fmla="*/ 196 h 289"/>
                                <a:gd name="T24" fmla="+- 0 113 47"/>
                                <a:gd name="T25" fmla="*/ T24 w 289"/>
                                <a:gd name="T26" fmla="+- 0 207 37"/>
                                <a:gd name="T27" fmla="*/ 207 h 289"/>
                                <a:gd name="T28" fmla="+- 0 128 47"/>
                                <a:gd name="T29" fmla="*/ T28 w 289"/>
                                <a:gd name="T30" fmla="+- 0 223 37"/>
                                <a:gd name="T31" fmla="*/ 223 h 289"/>
                                <a:gd name="T32" fmla="+- 0 139 47"/>
                                <a:gd name="T33" fmla="*/ T32 w 289"/>
                                <a:gd name="T34" fmla="+- 0 227 37"/>
                                <a:gd name="T35" fmla="*/ 227 h 289"/>
                                <a:gd name="T36" fmla="+- 0 157 47"/>
                                <a:gd name="T37" fmla="*/ T36 w 289"/>
                                <a:gd name="T38" fmla="+- 0 227 37"/>
                                <a:gd name="T39" fmla="*/ 227 h 289"/>
                                <a:gd name="T40" fmla="+- 0 176 47"/>
                                <a:gd name="T41" fmla="*/ T40 w 289"/>
                                <a:gd name="T42" fmla="+- 0 220 37"/>
                                <a:gd name="T43" fmla="*/ 220 h 289"/>
                                <a:gd name="T44" fmla="+- 0 187 47"/>
                                <a:gd name="T45" fmla="*/ T44 w 289"/>
                                <a:gd name="T46" fmla="+- 0 207 37"/>
                                <a:gd name="T47" fmla="*/ 207 h 289"/>
                                <a:gd name="T48" fmla="+- 0 141 47"/>
                                <a:gd name="T49" fmla="*/ T48 w 289"/>
                                <a:gd name="T50" fmla="+- 0 207 37"/>
                                <a:gd name="T51" fmla="*/ 207 h 289"/>
                                <a:gd name="T52" fmla="+- 0 135 47"/>
                                <a:gd name="T53" fmla="*/ T52 w 289"/>
                                <a:gd name="T54" fmla="+- 0 199 37"/>
                                <a:gd name="T55" fmla="*/ 199 h 289"/>
                                <a:gd name="T56" fmla="+- 0 135 47"/>
                                <a:gd name="T57" fmla="*/ T56 w 289"/>
                                <a:gd name="T58" fmla="+- 0 164 37"/>
                                <a:gd name="T59" fmla="*/ 164 h 289"/>
                                <a:gd name="T60" fmla="+- 0 141 47"/>
                                <a:gd name="T61" fmla="*/ T60 w 289"/>
                                <a:gd name="T62" fmla="+- 0 156 37"/>
                                <a:gd name="T63" fmla="*/ 156 h 289"/>
                                <a:gd name="T64" fmla="+- 0 186 47"/>
                                <a:gd name="T65" fmla="*/ T64 w 289"/>
                                <a:gd name="T66" fmla="+- 0 156 37"/>
                                <a:gd name="T67" fmla="*/ 156 h 289"/>
                                <a:gd name="T68" fmla="+- 0 187 47"/>
                                <a:gd name="T69" fmla="*/ T68 w 289"/>
                                <a:gd name="T70" fmla="+- 0 154 37"/>
                                <a:gd name="T71" fmla="*/ 154 h 289"/>
                                <a:gd name="T72" fmla="+- 0 172 47"/>
                                <a:gd name="T73" fmla="*/ T72 w 289"/>
                                <a:gd name="T74" fmla="+- 0 141 37"/>
                                <a:gd name="T75" fmla="*/ 141 h 289"/>
                                <a:gd name="T76" fmla="+- 0 151 47"/>
                                <a:gd name="T77" fmla="*/ T76 w 289"/>
                                <a:gd name="T78" fmla="+- 0 137 37"/>
                                <a:gd name="T79" fmla="*/ 13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04" y="100"/>
                                  </a:moveTo>
                                  <a:lnTo>
                                    <a:pt x="92" y="100"/>
                                  </a:lnTo>
                                  <a:lnTo>
                                    <a:pt x="82" y="104"/>
                                  </a:lnTo>
                                  <a:lnTo>
                                    <a:pt x="66" y="120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62" y="159"/>
                                  </a:lnTo>
                                  <a:lnTo>
                                    <a:pt x="66" y="170"/>
                                  </a:lnTo>
                                  <a:lnTo>
                                    <a:pt x="81" y="186"/>
                                  </a:lnTo>
                                  <a:lnTo>
                                    <a:pt x="92" y="190"/>
                                  </a:lnTo>
                                  <a:lnTo>
                                    <a:pt x="110" y="190"/>
                                  </a:lnTo>
                                  <a:lnTo>
                                    <a:pt x="129" y="183"/>
                                  </a:lnTo>
                                  <a:lnTo>
                                    <a:pt x="140" y="170"/>
                                  </a:lnTo>
                                  <a:lnTo>
                                    <a:pt x="94" y="170"/>
                                  </a:lnTo>
                                  <a:lnTo>
                                    <a:pt x="88" y="162"/>
                                  </a:lnTo>
                                  <a:lnTo>
                                    <a:pt x="88" y="127"/>
                                  </a:lnTo>
                                  <a:lnTo>
                                    <a:pt x="94" y="119"/>
                                  </a:lnTo>
                                  <a:lnTo>
                                    <a:pt x="139" y="119"/>
                                  </a:lnTo>
                                  <a:lnTo>
                                    <a:pt x="140" y="117"/>
                                  </a:lnTo>
                                  <a:lnTo>
                                    <a:pt x="125" y="104"/>
                                  </a:lnTo>
                                  <a:lnTo>
                                    <a:pt x="104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" name="Freeform 1349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35 47"/>
                                <a:gd name="T1" fmla="*/ T0 w 289"/>
                                <a:gd name="T2" fmla="+- 0 137 37"/>
                                <a:gd name="T3" fmla="*/ 137 h 289"/>
                                <a:gd name="T4" fmla="+- 0 223 47"/>
                                <a:gd name="T5" fmla="*/ T4 w 289"/>
                                <a:gd name="T6" fmla="+- 0 137 37"/>
                                <a:gd name="T7" fmla="*/ 137 h 289"/>
                                <a:gd name="T8" fmla="+- 0 213 47"/>
                                <a:gd name="T9" fmla="*/ T8 w 289"/>
                                <a:gd name="T10" fmla="+- 0 141 37"/>
                                <a:gd name="T11" fmla="*/ 141 h 289"/>
                                <a:gd name="T12" fmla="+- 0 197 47"/>
                                <a:gd name="T13" fmla="*/ T12 w 289"/>
                                <a:gd name="T14" fmla="+- 0 157 37"/>
                                <a:gd name="T15" fmla="*/ 157 h 289"/>
                                <a:gd name="T16" fmla="+- 0 193 47"/>
                                <a:gd name="T17" fmla="*/ T16 w 289"/>
                                <a:gd name="T18" fmla="+- 0 168 37"/>
                                <a:gd name="T19" fmla="*/ 168 h 289"/>
                                <a:gd name="T20" fmla="+- 0 193 47"/>
                                <a:gd name="T21" fmla="*/ T20 w 289"/>
                                <a:gd name="T22" fmla="+- 0 196 37"/>
                                <a:gd name="T23" fmla="*/ 196 h 289"/>
                                <a:gd name="T24" fmla="+- 0 197 47"/>
                                <a:gd name="T25" fmla="*/ T24 w 289"/>
                                <a:gd name="T26" fmla="+- 0 207 37"/>
                                <a:gd name="T27" fmla="*/ 207 h 289"/>
                                <a:gd name="T28" fmla="+- 0 212 47"/>
                                <a:gd name="T29" fmla="*/ T28 w 289"/>
                                <a:gd name="T30" fmla="+- 0 223 37"/>
                                <a:gd name="T31" fmla="*/ 223 h 289"/>
                                <a:gd name="T32" fmla="+- 0 223 47"/>
                                <a:gd name="T33" fmla="*/ T32 w 289"/>
                                <a:gd name="T34" fmla="+- 0 227 37"/>
                                <a:gd name="T35" fmla="*/ 227 h 289"/>
                                <a:gd name="T36" fmla="+- 0 240 47"/>
                                <a:gd name="T37" fmla="*/ T36 w 289"/>
                                <a:gd name="T38" fmla="+- 0 227 37"/>
                                <a:gd name="T39" fmla="*/ 227 h 289"/>
                                <a:gd name="T40" fmla="+- 0 260 47"/>
                                <a:gd name="T41" fmla="*/ T40 w 289"/>
                                <a:gd name="T42" fmla="+- 0 220 37"/>
                                <a:gd name="T43" fmla="*/ 220 h 289"/>
                                <a:gd name="T44" fmla="+- 0 271 47"/>
                                <a:gd name="T45" fmla="*/ T44 w 289"/>
                                <a:gd name="T46" fmla="+- 0 207 37"/>
                                <a:gd name="T47" fmla="*/ 207 h 289"/>
                                <a:gd name="T48" fmla="+- 0 225 47"/>
                                <a:gd name="T49" fmla="*/ T48 w 289"/>
                                <a:gd name="T50" fmla="+- 0 207 37"/>
                                <a:gd name="T51" fmla="*/ 207 h 289"/>
                                <a:gd name="T52" fmla="+- 0 218 47"/>
                                <a:gd name="T53" fmla="*/ T52 w 289"/>
                                <a:gd name="T54" fmla="+- 0 199 37"/>
                                <a:gd name="T55" fmla="*/ 199 h 289"/>
                                <a:gd name="T56" fmla="+- 0 218 47"/>
                                <a:gd name="T57" fmla="*/ T56 w 289"/>
                                <a:gd name="T58" fmla="+- 0 164 37"/>
                                <a:gd name="T59" fmla="*/ 164 h 289"/>
                                <a:gd name="T60" fmla="+- 0 225 47"/>
                                <a:gd name="T61" fmla="*/ T60 w 289"/>
                                <a:gd name="T62" fmla="+- 0 156 37"/>
                                <a:gd name="T63" fmla="*/ 156 h 289"/>
                                <a:gd name="T64" fmla="+- 0 269 47"/>
                                <a:gd name="T65" fmla="*/ T64 w 289"/>
                                <a:gd name="T66" fmla="+- 0 156 37"/>
                                <a:gd name="T67" fmla="*/ 156 h 289"/>
                                <a:gd name="T68" fmla="+- 0 271 47"/>
                                <a:gd name="T69" fmla="*/ T68 w 289"/>
                                <a:gd name="T70" fmla="+- 0 154 37"/>
                                <a:gd name="T71" fmla="*/ 154 h 289"/>
                                <a:gd name="T72" fmla="+- 0 256 47"/>
                                <a:gd name="T73" fmla="*/ T72 w 289"/>
                                <a:gd name="T74" fmla="+- 0 141 37"/>
                                <a:gd name="T75" fmla="*/ 141 h 289"/>
                                <a:gd name="T76" fmla="+- 0 235 47"/>
                                <a:gd name="T77" fmla="*/ T76 w 289"/>
                                <a:gd name="T78" fmla="+- 0 137 37"/>
                                <a:gd name="T79" fmla="*/ 13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88" y="100"/>
                                  </a:moveTo>
                                  <a:lnTo>
                                    <a:pt x="176" y="100"/>
                                  </a:lnTo>
                                  <a:lnTo>
                                    <a:pt x="166" y="104"/>
                                  </a:lnTo>
                                  <a:lnTo>
                                    <a:pt x="150" y="120"/>
                                  </a:lnTo>
                                  <a:lnTo>
                                    <a:pt x="146" y="131"/>
                                  </a:lnTo>
                                  <a:lnTo>
                                    <a:pt x="146" y="159"/>
                                  </a:lnTo>
                                  <a:lnTo>
                                    <a:pt x="150" y="170"/>
                                  </a:lnTo>
                                  <a:lnTo>
                                    <a:pt x="165" y="186"/>
                                  </a:lnTo>
                                  <a:lnTo>
                                    <a:pt x="176" y="190"/>
                                  </a:lnTo>
                                  <a:lnTo>
                                    <a:pt x="193" y="190"/>
                                  </a:lnTo>
                                  <a:lnTo>
                                    <a:pt x="213" y="183"/>
                                  </a:lnTo>
                                  <a:lnTo>
                                    <a:pt x="224" y="170"/>
                                  </a:lnTo>
                                  <a:lnTo>
                                    <a:pt x="178" y="170"/>
                                  </a:lnTo>
                                  <a:lnTo>
                                    <a:pt x="171" y="162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78" y="119"/>
                                  </a:lnTo>
                                  <a:lnTo>
                                    <a:pt x="222" y="119"/>
                                  </a:lnTo>
                                  <a:lnTo>
                                    <a:pt x="224" y="117"/>
                                  </a:lnTo>
                                  <a:lnTo>
                                    <a:pt x="209" y="104"/>
                                  </a:lnTo>
                                  <a:lnTo>
                                    <a:pt x="188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" name="Freeform 1348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72 47"/>
                                <a:gd name="T1" fmla="*/ T0 w 289"/>
                                <a:gd name="T2" fmla="+- 0 195 37"/>
                                <a:gd name="T3" fmla="*/ 195 h 289"/>
                                <a:gd name="T4" fmla="+- 0 169 47"/>
                                <a:gd name="T5" fmla="*/ T4 w 289"/>
                                <a:gd name="T6" fmla="+- 0 203 37"/>
                                <a:gd name="T7" fmla="*/ 203 h 289"/>
                                <a:gd name="T8" fmla="+- 0 163 47"/>
                                <a:gd name="T9" fmla="*/ T8 w 289"/>
                                <a:gd name="T10" fmla="+- 0 207 37"/>
                                <a:gd name="T11" fmla="*/ 207 h 289"/>
                                <a:gd name="T12" fmla="+- 0 187 47"/>
                                <a:gd name="T13" fmla="*/ T12 w 289"/>
                                <a:gd name="T14" fmla="+- 0 207 37"/>
                                <a:gd name="T15" fmla="*/ 207 h 289"/>
                                <a:gd name="T16" fmla="+- 0 190 47"/>
                                <a:gd name="T17" fmla="*/ T16 w 289"/>
                                <a:gd name="T18" fmla="+- 0 204 37"/>
                                <a:gd name="T19" fmla="*/ 204 h 289"/>
                                <a:gd name="T20" fmla="+- 0 172 47"/>
                                <a:gd name="T21" fmla="*/ T20 w 289"/>
                                <a:gd name="T22" fmla="+- 0 195 37"/>
                                <a:gd name="T23" fmla="*/ 195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25" y="158"/>
                                  </a:moveTo>
                                  <a:lnTo>
                                    <a:pt x="122" y="166"/>
                                  </a:lnTo>
                                  <a:lnTo>
                                    <a:pt x="116" y="170"/>
                                  </a:lnTo>
                                  <a:lnTo>
                                    <a:pt x="140" y="170"/>
                                  </a:lnTo>
                                  <a:lnTo>
                                    <a:pt x="143" y="167"/>
                                  </a:lnTo>
                                  <a:lnTo>
                                    <a:pt x="125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1347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56 47"/>
                                <a:gd name="T1" fmla="*/ T0 w 289"/>
                                <a:gd name="T2" fmla="+- 0 195 37"/>
                                <a:gd name="T3" fmla="*/ 195 h 289"/>
                                <a:gd name="T4" fmla="+- 0 252 47"/>
                                <a:gd name="T5" fmla="*/ T4 w 289"/>
                                <a:gd name="T6" fmla="+- 0 203 37"/>
                                <a:gd name="T7" fmla="*/ 203 h 289"/>
                                <a:gd name="T8" fmla="+- 0 246 47"/>
                                <a:gd name="T9" fmla="*/ T8 w 289"/>
                                <a:gd name="T10" fmla="+- 0 207 37"/>
                                <a:gd name="T11" fmla="*/ 207 h 289"/>
                                <a:gd name="T12" fmla="+- 0 271 47"/>
                                <a:gd name="T13" fmla="*/ T12 w 289"/>
                                <a:gd name="T14" fmla="+- 0 207 37"/>
                                <a:gd name="T15" fmla="*/ 207 h 289"/>
                                <a:gd name="T16" fmla="+- 0 274 47"/>
                                <a:gd name="T17" fmla="*/ T16 w 289"/>
                                <a:gd name="T18" fmla="+- 0 204 37"/>
                                <a:gd name="T19" fmla="*/ 204 h 289"/>
                                <a:gd name="T20" fmla="+- 0 256 47"/>
                                <a:gd name="T21" fmla="*/ T20 w 289"/>
                                <a:gd name="T22" fmla="+- 0 195 37"/>
                                <a:gd name="T23" fmla="*/ 195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09" y="158"/>
                                  </a:moveTo>
                                  <a:lnTo>
                                    <a:pt x="205" y="166"/>
                                  </a:lnTo>
                                  <a:lnTo>
                                    <a:pt x="199" y="170"/>
                                  </a:lnTo>
                                  <a:lnTo>
                                    <a:pt x="224" y="170"/>
                                  </a:lnTo>
                                  <a:lnTo>
                                    <a:pt x="227" y="167"/>
                                  </a:lnTo>
                                  <a:lnTo>
                                    <a:pt x="209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1346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86 47"/>
                                <a:gd name="T1" fmla="*/ T0 w 289"/>
                                <a:gd name="T2" fmla="+- 0 156 37"/>
                                <a:gd name="T3" fmla="*/ 156 h 289"/>
                                <a:gd name="T4" fmla="+- 0 161 47"/>
                                <a:gd name="T5" fmla="*/ T4 w 289"/>
                                <a:gd name="T6" fmla="+- 0 156 37"/>
                                <a:gd name="T7" fmla="*/ 156 h 289"/>
                                <a:gd name="T8" fmla="+- 0 167 47"/>
                                <a:gd name="T9" fmla="*/ T8 w 289"/>
                                <a:gd name="T10" fmla="+- 0 160 37"/>
                                <a:gd name="T11" fmla="*/ 160 h 289"/>
                                <a:gd name="T12" fmla="+- 0 170 47"/>
                                <a:gd name="T13" fmla="*/ T12 w 289"/>
                                <a:gd name="T14" fmla="+- 0 168 37"/>
                                <a:gd name="T15" fmla="*/ 168 h 289"/>
                                <a:gd name="T16" fmla="+- 0 186 47"/>
                                <a:gd name="T17" fmla="*/ T16 w 289"/>
                                <a:gd name="T18" fmla="+- 0 156 37"/>
                                <a:gd name="T19" fmla="*/ 156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39" y="119"/>
                                  </a:moveTo>
                                  <a:lnTo>
                                    <a:pt x="114" y="119"/>
                                  </a:lnTo>
                                  <a:lnTo>
                                    <a:pt x="120" y="123"/>
                                  </a:lnTo>
                                  <a:lnTo>
                                    <a:pt x="123" y="131"/>
                                  </a:lnTo>
                                  <a:lnTo>
                                    <a:pt x="13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1345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69 47"/>
                                <a:gd name="T1" fmla="*/ T0 w 289"/>
                                <a:gd name="T2" fmla="+- 0 156 37"/>
                                <a:gd name="T3" fmla="*/ 156 h 289"/>
                                <a:gd name="T4" fmla="+- 0 245 47"/>
                                <a:gd name="T5" fmla="*/ T4 w 289"/>
                                <a:gd name="T6" fmla="+- 0 156 37"/>
                                <a:gd name="T7" fmla="*/ 156 h 289"/>
                                <a:gd name="T8" fmla="+- 0 250 47"/>
                                <a:gd name="T9" fmla="*/ T8 w 289"/>
                                <a:gd name="T10" fmla="+- 0 160 37"/>
                                <a:gd name="T11" fmla="*/ 160 h 289"/>
                                <a:gd name="T12" fmla="+- 0 254 47"/>
                                <a:gd name="T13" fmla="*/ T12 w 289"/>
                                <a:gd name="T14" fmla="+- 0 168 37"/>
                                <a:gd name="T15" fmla="*/ 168 h 289"/>
                                <a:gd name="T16" fmla="+- 0 269 47"/>
                                <a:gd name="T17" fmla="*/ T16 w 289"/>
                                <a:gd name="T18" fmla="+- 0 156 37"/>
                                <a:gd name="T19" fmla="*/ 156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22" y="119"/>
                                  </a:moveTo>
                                  <a:lnTo>
                                    <a:pt x="198" y="119"/>
                                  </a:lnTo>
                                  <a:lnTo>
                                    <a:pt x="203" y="123"/>
                                  </a:lnTo>
                                  <a:lnTo>
                                    <a:pt x="207" y="131"/>
                                  </a:lnTo>
                                  <a:lnTo>
                                    <a:pt x="222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3" name="Group 1342"/>
                        <wpg:cNvGrpSpPr>
                          <a:grpSpLocks/>
                        </wpg:cNvGrpSpPr>
                        <wpg:grpSpPr bwMode="auto">
                          <a:xfrm>
                            <a:off x="608" y="42"/>
                            <a:ext cx="200" cy="200"/>
                            <a:chOff x="608" y="42"/>
                            <a:chExt cx="200" cy="200"/>
                          </a:xfrm>
                        </wpg:grpSpPr>
                        <wps:wsp>
                          <wps:cNvPr id="1394" name="Freeform 1343"/>
                          <wps:cNvSpPr>
                            <a:spLocks/>
                          </wps:cNvSpPr>
                          <wps:spPr bwMode="auto">
                            <a:xfrm>
                              <a:off x="608" y="42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707 608"/>
                                <a:gd name="T1" fmla="*/ T0 w 200"/>
                                <a:gd name="T2" fmla="+- 0 42 42"/>
                                <a:gd name="T3" fmla="*/ 42 h 200"/>
                                <a:gd name="T4" fmla="+- 0 644 608"/>
                                <a:gd name="T5" fmla="*/ T4 w 200"/>
                                <a:gd name="T6" fmla="+- 0 65 42"/>
                                <a:gd name="T7" fmla="*/ 65 h 200"/>
                                <a:gd name="T8" fmla="+- 0 610 608"/>
                                <a:gd name="T9" fmla="*/ T8 w 200"/>
                                <a:gd name="T10" fmla="+- 0 120 42"/>
                                <a:gd name="T11" fmla="*/ 120 h 200"/>
                                <a:gd name="T12" fmla="+- 0 608 608"/>
                                <a:gd name="T13" fmla="*/ T12 w 200"/>
                                <a:gd name="T14" fmla="+- 0 143 42"/>
                                <a:gd name="T15" fmla="*/ 143 h 200"/>
                                <a:gd name="T16" fmla="+- 0 611 608"/>
                                <a:gd name="T17" fmla="*/ T16 w 200"/>
                                <a:gd name="T18" fmla="+- 0 166 42"/>
                                <a:gd name="T19" fmla="*/ 166 h 200"/>
                                <a:gd name="T20" fmla="+- 0 646 608"/>
                                <a:gd name="T21" fmla="*/ T20 w 200"/>
                                <a:gd name="T22" fmla="+- 0 219 42"/>
                                <a:gd name="T23" fmla="*/ 219 h 200"/>
                                <a:gd name="T24" fmla="+- 0 709 608"/>
                                <a:gd name="T25" fmla="*/ T24 w 200"/>
                                <a:gd name="T26" fmla="+- 0 241 42"/>
                                <a:gd name="T27" fmla="*/ 241 h 200"/>
                                <a:gd name="T28" fmla="+- 0 731 608"/>
                                <a:gd name="T29" fmla="*/ T28 w 200"/>
                                <a:gd name="T30" fmla="+- 0 238 42"/>
                                <a:gd name="T31" fmla="*/ 238 h 200"/>
                                <a:gd name="T32" fmla="+- 0 785 608"/>
                                <a:gd name="T33" fmla="*/ T32 w 200"/>
                                <a:gd name="T34" fmla="+- 0 203 42"/>
                                <a:gd name="T35" fmla="*/ 203 h 200"/>
                                <a:gd name="T36" fmla="+- 0 807 608"/>
                                <a:gd name="T37" fmla="*/ T36 w 200"/>
                                <a:gd name="T38" fmla="+- 0 140 42"/>
                                <a:gd name="T39" fmla="*/ 140 h 200"/>
                                <a:gd name="T40" fmla="+- 0 804 608"/>
                                <a:gd name="T41" fmla="*/ T40 w 200"/>
                                <a:gd name="T42" fmla="+- 0 118 42"/>
                                <a:gd name="T43" fmla="*/ 118 h 200"/>
                                <a:gd name="T44" fmla="+- 0 769 608"/>
                                <a:gd name="T45" fmla="*/ T44 w 200"/>
                                <a:gd name="T46" fmla="+- 0 63 42"/>
                                <a:gd name="T47" fmla="*/ 63 h 200"/>
                                <a:gd name="T48" fmla="+- 0 707 608"/>
                                <a:gd name="T49" fmla="*/ T48 w 200"/>
                                <a:gd name="T50" fmla="+- 0 42 42"/>
                                <a:gd name="T51" fmla="*/ 42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99" y="0"/>
                                  </a:moveTo>
                                  <a:lnTo>
                                    <a:pt x="36" y="23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38" y="177"/>
                                  </a:lnTo>
                                  <a:lnTo>
                                    <a:pt x="101" y="199"/>
                                  </a:lnTo>
                                  <a:lnTo>
                                    <a:pt x="123" y="196"/>
                                  </a:lnTo>
                                  <a:lnTo>
                                    <a:pt x="177" y="161"/>
                                  </a:lnTo>
                                  <a:lnTo>
                                    <a:pt x="199" y="98"/>
                                  </a:lnTo>
                                  <a:lnTo>
                                    <a:pt x="196" y="76"/>
                                  </a:lnTo>
                                  <a:lnTo>
                                    <a:pt x="161" y="21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5" name="Group 1339"/>
                        <wpg:cNvGrpSpPr>
                          <a:grpSpLocks/>
                        </wpg:cNvGrpSpPr>
                        <wpg:grpSpPr bwMode="auto">
                          <a:xfrm>
                            <a:off x="678" y="105"/>
                            <a:ext cx="58" cy="103"/>
                            <a:chOff x="678" y="105"/>
                            <a:chExt cx="58" cy="103"/>
                          </a:xfrm>
                        </wpg:grpSpPr>
                        <wps:wsp>
                          <wps:cNvPr id="1396" name="Freeform 1341"/>
                          <wps:cNvSpPr>
                            <a:spLocks/>
                          </wps:cNvSpPr>
                          <wps:spPr bwMode="auto">
                            <a:xfrm>
                              <a:off x="678" y="105"/>
                              <a:ext cx="58" cy="103"/>
                            </a:xfrm>
                            <a:custGeom>
                              <a:avLst/>
                              <a:gdLst>
                                <a:gd name="T0" fmla="+- 0 724 678"/>
                                <a:gd name="T1" fmla="*/ T0 w 58"/>
                                <a:gd name="T2" fmla="+- 0 156 105"/>
                                <a:gd name="T3" fmla="*/ 156 h 103"/>
                                <a:gd name="T4" fmla="+- 0 690 678"/>
                                <a:gd name="T5" fmla="*/ T4 w 58"/>
                                <a:gd name="T6" fmla="+- 0 156 105"/>
                                <a:gd name="T7" fmla="*/ 156 h 103"/>
                                <a:gd name="T8" fmla="+- 0 690 678"/>
                                <a:gd name="T9" fmla="*/ T8 w 58"/>
                                <a:gd name="T10" fmla="+- 0 208 105"/>
                                <a:gd name="T11" fmla="*/ 208 h 103"/>
                                <a:gd name="T12" fmla="+- 0 724 678"/>
                                <a:gd name="T13" fmla="*/ T12 w 58"/>
                                <a:gd name="T14" fmla="+- 0 208 105"/>
                                <a:gd name="T15" fmla="*/ 208 h 103"/>
                                <a:gd name="T16" fmla="+- 0 724 678"/>
                                <a:gd name="T17" fmla="*/ T16 w 58"/>
                                <a:gd name="T18" fmla="+- 0 156 105"/>
                                <a:gd name="T19" fmla="*/ 15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03">
                                  <a:moveTo>
                                    <a:pt x="46" y="51"/>
                                  </a:moveTo>
                                  <a:lnTo>
                                    <a:pt x="12" y="51"/>
                                  </a:lnTo>
                                  <a:lnTo>
                                    <a:pt x="12" y="103"/>
                                  </a:lnTo>
                                  <a:lnTo>
                                    <a:pt x="46" y="103"/>
                                  </a:lnTo>
                                  <a:lnTo>
                                    <a:pt x="4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Freeform 1340"/>
                          <wps:cNvSpPr>
                            <a:spLocks/>
                          </wps:cNvSpPr>
                          <wps:spPr bwMode="auto">
                            <a:xfrm>
                              <a:off x="678" y="105"/>
                              <a:ext cx="58" cy="103"/>
                            </a:xfrm>
                            <a:custGeom>
                              <a:avLst/>
                              <a:gdLst>
                                <a:gd name="T0" fmla="+- 0 733 678"/>
                                <a:gd name="T1" fmla="*/ T0 w 58"/>
                                <a:gd name="T2" fmla="+- 0 105 105"/>
                                <a:gd name="T3" fmla="*/ 105 h 103"/>
                                <a:gd name="T4" fmla="+- 0 681 678"/>
                                <a:gd name="T5" fmla="*/ T4 w 58"/>
                                <a:gd name="T6" fmla="+- 0 105 105"/>
                                <a:gd name="T7" fmla="*/ 105 h 103"/>
                                <a:gd name="T8" fmla="+- 0 678 678"/>
                                <a:gd name="T9" fmla="*/ T8 w 58"/>
                                <a:gd name="T10" fmla="+- 0 108 105"/>
                                <a:gd name="T11" fmla="*/ 108 h 103"/>
                                <a:gd name="T12" fmla="+- 0 678 678"/>
                                <a:gd name="T13" fmla="*/ T12 w 58"/>
                                <a:gd name="T14" fmla="+- 0 156 105"/>
                                <a:gd name="T15" fmla="*/ 156 h 103"/>
                                <a:gd name="T16" fmla="+- 0 736 678"/>
                                <a:gd name="T17" fmla="*/ T16 w 58"/>
                                <a:gd name="T18" fmla="+- 0 156 105"/>
                                <a:gd name="T19" fmla="*/ 156 h 103"/>
                                <a:gd name="T20" fmla="+- 0 736 678"/>
                                <a:gd name="T21" fmla="*/ T20 w 58"/>
                                <a:gd name="T22" fmla="+- 0 108 105"/>
                                <a:gd name="T23" fmla="*/ 108 h 103"/>
                                <a:gd name="T24" fmla="+- 0 733 678"/>
                                <a:gd name="T25" fmla="*/ T24 w 58"/>
                                <a:gd name="T26" fmla="+- 0 105 105"/>
                                <a:gd name="T27" fmla="*/ 105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8" h="103">
                                  <a:moveTo>
                                    <a:pt x="5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Group 1337"/>
                        <wpg:cNvGrpSpPr>
                          <a:grpSpLocks/>
                        </wpg:cNvGrpSpPr>
                        <wpg:grpSpPr bwMode="auto">
                          <a:xfrm>
                            <a:off x="692" y="69"/>
                            <a:ext cx="31" cy="31"/>
                            <a:chOff x="692" y="69"/>
                            <a:chExt cx="31" cy="31"/>
                          </a:xfrm>
                        </wpg:grpSpPr>
                        <wps:wsp>
                          <wps:cNvPr id="1399" name="Freeform 1338"/>
                          <wps:cNvSpPr>
                            <a:spLocks/>
                          </wps:cNvSpPr>
                          <wps:spPr bwMode="auto">
                            <a:xfrm>
                              <a:off x="692" y="69"/>
                              <a:ext cx="31" cy="31"/>
                            </a:xfrm>
                            <a:custGeom>
                              <a:avLst/>
                              <a:gdLst>
                                <a:gd name="T0" fmla="+- 0 715 692"/>
                                <a:gd name="T1" fmla="*/ T0 w 31"/>
                                <a:gd name="T2" fmla="+- 0 69 69"/>
                                <a:gd name="T3" fmla="*/ 69 h 31"/>
                                <a:gd name="T4" fmla="+- 0 699 692"/>
                                <a:gd name="T5" fmla="*/ T4 w 31"/>
                                <a:gd name="T6" fmla="+- 0 69 69"/>
                                <a:gd name="T7" fmla="*/ 69 h 31"/>
                                <a:gd name="T8" fmla="+- 0 692 692"/>
                                <a:gd name="T9" fmla="*/ T8 w 31"/>
                                <a:gd name="T10" fmla="+- 0 76 69"/>
                                <a:gd name="T11" fmla="*/ 76 h 31"/>
                                <a:gd name="T12" fmla="+- 0 692 692"/>
                                <a:gd name="T13" fmla="*/ T12 w 31"/>
                                <a:gd name="T14" fmla="+- 0 93 69"/>
                                <a:gd name="T15" fmla="*/ 93 h 31"/>
                                <a:gd name="T16" fmla="+- 0 699 692"/>
                                <a:gd name="T17" fmla="*/ T16 w 31"/>
                                <a:gd name="T18" fmla="+- 0 100 69"/>
                                <a:gd name="T19" fmla="*/ 100 h 31"/>
                                <a:gd name="T20" fmla="+- 0 715 692"/>
                                <a:gd name="T21" fmla="*/ T20 w 31"/>
                                <a:gd name="T22" fmla="+- 0 100 69"/>
                                <a:gd name="T23" fmla="*/ 100 h 31"/>
                                <a:gd name="T24" fmla="+- 0 722 692"/>
                                <a:gd name="T25" fmla="*/ T24 w 31"/>
                                <a:gd name="T26" fmla="+- 0 93 69"/>
                                <a:gd name="T27" fmla="*/ 93 h 31"/>
                                <a:gd name="T28" fmla="+- 0 722 692"/>
                                <a:gd name="T29" fmla="*/ T28 w 31"/>
                                <a:gd name="T30" fmla="+- 0 76 69"/>
                                <a:gd name="T31" fmla="*/ 76 h 31"/>
                                <a:gd name="T32" fmla="+- 0 715 692"/>
                                <a:gd name="T33" fmla="*/ T32 w 31"/>
                                <a:gd name="T34" fmla="+- 0 69 69"/>
                                <a:gd name="T35" fmla="*/ 69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" h="31">
                                  <a:moveTo>
                                    <a:pt x="23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" name="Group 1334"/>
                        <wpg:cNvGrpSpPr>
                          <a:grpSpLocks/>
                        </wpg:cNvGrpSpPr>
                        <wpg:grpSpPr bwMode="auto">
                          <a:xfrm>
                            <a:off x="600" y="31"/>
                            <a:ext cx="215" cy="215"/>
                            <a:chOff x="600" y="31"/>
                            <a:chExt cx="215" cy="215"/>
                          </a:xfrm>
                        </wpg:grpSpPr>
                        <wps:wsp>
                          <wps:cNvPr id="1401" name="Freeform 1336"/>
                          <wps:cNvSpPr>
                            <a:spLocks/>
                          </wps:cNvSpPr>
                          <wps:spPr bwMode="auto">
                            <a:xfrm>
                              <a:off x="600" y="31"/>
                              <a:ext cx="215" cy="215"/>
                            </a:xfrm>
                            <a:custGeom>
                              <a:avLst/>
                              <a:gdLst>
                                <a:gd name="T0" fmla="+- 0 707 600"/>
                                <a:gd name="T1" fmla="*/ T0 w 215"/>
                                <a:gd name="T2" fmla="+- 0 31 31"/>
                                <a:gd name="T3" fmla="*/ 31 h 215"/>
                                <a:gd name="T4" fmla="+- 0 649 600"/>
                                <a:gd name="T5" fmla="*/ T4 w 215"/>
                                <a:gd name="T6" fmla="+- 0 48 31"/>
                                <a:gd name="T7" fmla="*/ 48 h 215"/>
                                <a:gd name="T8" fmla="+- 0 609 600"/>
                                <a:gd name="T9" fmla="*/ T8 w 215"/>
                                <a:gd name="T10" fmla="+- 0 96 31"/>
                                <a:gd name="T11" fmla="*/ 96 h 215"/>
                                <a:gd name="T12" fmla="+- 0 600 600"/>
                                <a:gd name="T13" fmla="*/ T12 w 215"/>
                                <a:gd name="T14" fmla="+- 0 134 31"/>
                                <a:gd name="T15" fmla="*/ 134 h 215"/>
                                <a:gd name="T16" fmla="+- 0 601 600"/>
                                <a:gd name="T17" fmla="*/ T16 w 215"/>
                                <a:gd name="T18" fmla="+- 0 157 31"/>
                                <a:gd name="T19" fmla="*/ 157 h 215"/>
                                <a:gd name="T20" fmla="+- 0 644 600"/>
                                <a:gd name="T21" fmla="*/ T20 w 215"/>
                                <a:gd name="T22" fmla="+- 0 225 31"/>
                                <a:gd name="T23" fmla="*/ 225 h 215"/>
                                <a:gd name="T24" fmla="+- 0 699 600"/>
                                <a:gd name="T25" fmla="*/ T24 w 215"/>
                                <a:gd name="T26" fmla="+- 0 246 31"/>
                                <a:gd name="T27" fmla="*/ 246 h 215"/>
                                <a:gd name="T28" fmla="+- 0 722 600"/>
                                <a:gd name="T29" fmla="*/ T28 w 215"/>
                                <a:gd name="T30" fmla="+- 0 245 31"/>
                                <a:gd name="T31" fmla="*/ 245 h 215"/>
                                <a:gd name="T32" fmla="+- 0 742 600"/>
                                <a:gd name="T33" fmla="*/ T32 w 215"/>
                                <a:gd name="T34" fmla="+- 0 240 31"/>
                                <a:gd name="T35" fmla="*/ 240 h 215"/>
                                <a:gd name="T36" fmla="+- 0 760 600"/>
                                <a:gd name="T37" fmla="*/ T36 w 215"/>
                                <a:gd name="T38" fmla="+- 0 232 31"/>
                                <a:gd name="T39" fmla="*/ 232 h 215"/>
                                <a:gd name="T40" fmla="+- 0 769 600"/>
                                <a:gd name="T41" fmla="*/ T40 w 215"/>
                                <a:gd name="T42" fmla="+- 0 226 31"/>
                                <a:gd name="T43" fmla="*/ 226 h 215"/>
                                <a:gd name="T44" fmla="+- 0 716 600"/>
                                <a:gd name="T45" fmla="*/ T44 w 215"/>
                                <a:gd name="T46" fmla="+- 0 226 31"/>
                                <a:gd name="T47" fmla="*/ 226 h 215"/>
                                <a:gd name="T48" fmla="+- 0 692 600"/>
                                <a:gd name="T49" fmla="*/ T48 w 215"/>
                                <a:gd name="T50" fmla="+- 0 225 31"/>
                                <a:gd name="T51" fmla="*/ 225 h 215"/>
                                <a:gd name="T52" fmla="+- 0 638 600"/>
                                <a:gd name="T53" fmla="*/ T52 w 215"/>
                                <a:gd name="T54" fmla="+- 0 191 31"/>
                                <a:gd name="T55" fmla="*/ 191 h 215"/>
                                <a:gd name="T56" fmla="+- 0 619 600"/>
                                <a:gd name="T57" fmla="*/ T56 w 215"/>
                                <a:gd name="T58" fmla="+- 0 139 31"/>
                                <a:gd name="T59" fmla="*/ 139 h 215"/>
                                <a:gd name="T60" fmla="+- 0 621 600"/>
                                <a:gd name="T61" fmla="*/ T60 w 215"/>
                                <a:gd name="T62" fmla="+- 0 119 31"/>
                                <a:gd name="T63" fmla="*/ 119 h 215"/>
                                <a:gd name="T64" fmla="+- 0 657 600"/>
                                <a:gd name="T65" fmla="*/ T64 w 215"/>
                                <a:gd name="T66" fmla="+- 0 67 31"/>
                                <a:gd name="T67" fmla="*/ 67 h 215"/>
                                <a:gd name="T68" fmla="+- 0 707 600"/>
                                <a:gd name="T69" fmla="*/ T68 w 215"/>
                                <a:gd name="T70" fmla="+- 0 51 31"/>
                                <a:gd name="T71" fmla="*/ 51 h 215"/>
                                <a:gd name="T72" fmla="+- 0 767 600"/>
                                <a:gd name="T73" fmla="*/ T72 w 215"/>
                                <a:gd name="T74" fmla="+- 0 51 31"/>
                                <a:gd name="T75" fmla="*/ 51 h 215"/>
                                <a:gd name="T76" fmla="+- 0 756 600"/>
                                <a:gd name="T77" fmla="*/ T76 w 215"/>
                                <a:gd name="T78" fmla="+- 0 43 31"/>
                                <a:gd name="T79" fmla="*/ 43 h 215"/>
                                <a:gd name="T80" fmla="+- 0 738 600"/>
                                <a:gd name="T81" fmla="*/ T80 w 215"/>
                                <a:gd name="T82" fmla="+- 0 36 31"/>
                                <a:gd name="T83" fmla="*/ 36 h 215"/>
                                <a:gd name="T84" fmla="+- 0 720 600"/>
                                <a:gd name="T85" fmla="*/ T84 w 215"/>
                                <a:gd name="T86" fmla="+- 0 32 31"/>
                                <a:gd name="T87" fmla="*/ 32 h 215"/>
                                <a:gd name="T88" fmla="+- 0 707 600"/>
                                <a:gd name="T89" fmla="*/ T88 w 215"/>
                                <a:gd name="T90" fmla="+- 0 31 31"/>
                                <a:gd name="T91" fmla="*/ 3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15" h="215">
                                  <a:moveTo>
                                    <a:pt x="107" y="0"/>
                                  </a:moveTo>
                                  <a:lnTo>
                                    <a:pt x="49" y="17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99" y="215"/>
                                  </a:lnTo>
                                  <a:lnTo>
                                    <a:pt x="122" y="214"/>
                                  </a:lnTo>
                                  <a:lnTo>
                                    <a:pt x="142" y="209"/>
                                  </a:lnTo>
                                  <a:lnTo>
                                    <a:pt x="160" y="201"/>
                                  </a:lnTo>
                                  <a:lnTo>
                                    <a:pt x="169" y="195"/>
                                  </a:lnTo>
                                  <a:lnTo>
                                    <a:pt x="116" y="195"/>
                                  </a:lnTo>
                                  <a:lnTo>
                                    <a:pt x="92" y="194"/>
                                  </a:lnTo>
                                  <a:lnTo>
                                    <a:pt x="38" y="160"/>
                                  </a:lnTo>
                                  <a:lnTo>
                                    <a:pt x="19" y="108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67" y="20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20" y="1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" name="Freeform 1335"/>
                          <wps:cNvSpPr>
                            <a:spLocks/>
                          </wps:cNvSpPr>
                          <wps:spPr bwMode="auto">
                            <a:xfrm>
                              <a:off x="600" y="31"/>
                              <a:ext cx="215" cy="215"/>
                            </a:xfrm>
                            <a:custGeom>
                              <a:avLst/>
                              <a:gdLst>
                                <a:gd name="T0" fmla="+- 0 767 600"/>
                                <a:gd name="T1" fmla="*/ T0 w 215"/>
                                <a:gd name="T2" fmla="+- 0 51 31"/>
                                <a:gd name="T3" fmla="*/ 51 h 215"/>
                                <a:gd name="T4" fmla="+- 0 707 600"/>
                                <a:gd name="T5" fmla="*/ T4 w 215"/>
                                <a:gd name="T6" fmla="+- 0 51 31"/>
                                <a:gd name="T7" fmla="*/ 51 h 215"/>
                                <a:gd name="T8" fmla="+- 0 728 600"/>
                                <a:gd name="T9" fmla="*/ T8 w 215"/>
                                <a:gd name="T10" fmla="+- 0 53 31"/>
                                <a:gd name="T11" fmla="*/ 53 h 215"/>
                                <a:gd name="T12" fmla="+- 0 747 600"/>
                                <a:gd name="T13" fmla="*/ T12 w 215"/>
                                <a:gd name="T14" fmla="+- 0 60 31"/>
                                <a:gd name="T15" fmla="*/ 60 h 215"/>
                                <a:gd name="T16" fmla="+- 0 764 600"/>
                                <a:gd name="T17" fmla="*/ T16 w 215"/>
                                <a:gd name="T18" fmla="+- 0 71 31"/>
                                <a:gd name="T19" fmla="*/ 71 h 215"/>
                                <a:gd name="T20" fmla="+- 0 779 600"/>
                                <a:gd name="T21" fmla="*/ T20 w 215"/>
                                <a:gd name="T22" fmla="+- 0 89 31"/>
                                <a:gd name="T23" fmla="*/ 89 h 215"/>
                                <a:gd name="T24" fmla="+- 0 789 600"/>
                                <a:gd name="T25" fmla="*/ T24 w 215"/>
                                <a:gd name="T26" fmla="+- 0 107 31"/>
                                <a:gd name="T27" fmla="*/ 107 h 215"/>
                                <a:gd name="T28" fmla="+- 0 794 600"/>
                                <a:gd name="T29" fmla="*/ T28 w 215"/>
                                <a:gd name="T30" fmla="+- 0 125 31"/>
                                <a:gd name="T31" fmla="*/ 125 h 215"/>
                                <a:gd name="T32" fmla="+- 0 793 600"/>
                                <a:gd name="T33" fmla="*/ T32 w 215"/>
                                <a:gd name="T34" fmla="+- 0 151 31"/>
                                <a:gd name="T35" fmla="*/ 151 h 215"/>
                                <a:gd name="T36" fmla="+- 0 753 600"/>
                                <a:gd name="T37" fmla="*/ T36 w 215"/>
                                <a:gd name="T38" fmla="+- 0 214 31"/>
                                <a:gd name="T39" fmla="*/ 214 h 215"/>
                                <a:gd name="T40" fmla="+- 0 716 600"/>
                                <a:gd name="T41" fmla="*/ T40 w 215"/>
                                <a:gd name="T42" fmla="+- 0 226 31"/>
                                <a:gd name="T43" fmla="*/ 226 h 215"/>
                                <a:gd name="T44" fmla="+- 0 769 600"/>
                                <a:gd name="T45" fmla="*/ T44 w 215"/>
                                <a:gd name="T46" fmla="+- 0 226 31"/>
                                <a:gd name="T47" fmla="*/ 226 h 215"/>
                                <a:gd name="T48" fmla="+- 0 811 600"/>
                                <a:gd name="T49" fmla="*/ T48 w 215"/>
                                <a:gd name="T50" fmla="+- 0 168 31"/>
                                <a:gd name="T51" fmla="*/ 168 h 215"/>
                                <a:gd name="T52" fmla="+- 0 814 600"/>
                                <a:gd name="T53" fmla="*/ T52 w 215"/>
                                <a:gd name="T54" fmla="+- 0 150 31"/>
                                <a:gd name="T55" fmla="*/ 150 h 215"/>
                                <a:gd name="T56" fmla="+- 0 813 600"/>
                                <a:gd name="T57" fmla="*/ T56 w 215"/>
                                <a:gd name="T58" fmla="+- 0 125 31"/>
                                <a:gd name="T59" fmla="*/ 125 h 215"/>
                                <a:gd name="T60" fmla="+- 0 809 600"/>
                                <a:gd name="T61" fmla="*/ T60 w 215"/>
                                <a:gd name="T62" fmla="+- 0 105 31"/>
                                <a:gd name="T63" fmla="*/ 105 h 215"/>
                                <a:gd name="T64" fmla="+- 0 802 600"/>
                                <a:gd name="T65" fmla="*/ T64 w 215"/>
                                <a:gd name="T66" fmla="+- 0 87 31"/>
                                <a:gd name="T67" fmla="*/ 87 h 215"/>
                                <a:gd name="T68" fmla="+- 0 791 600"/>
                                <a:gd name="T69" fmla="*/ T68 w 215"/>
                                <a:gd name="T70" fmla="+- 0 72 31"/>
                                <a:gd name="T71" fmla="*/ 72 h 215"/>
                                <a:gd name="T72" fmla="+- 0 773 600"/>
                                <a:gd name="T73" fmla="*/ T72 w 215"/>
                                <a:gd name="T74" fmla="+- 0 55 31"/>
                                <a:gd name="T75" fmla="*/ 55 h 215"/>
                                <a:gd name="T76" fmla="+- 0 767 600"/>
                                <a:gd name="T77" fmla="*/ T76 w 215"/>
                                <a:gd name="T78" fmla="+- 0 51 31"/>
                                <a:gd name="T79" fmla="*/ 5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15" h="215">
                                  <a:moveTo>
                                    <a:pt x="167" y="20"/>
                                  </a:moveTo>
                                  <a:lnTo>
                                    <a:pt x="107" y="20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47" y="29"/>
                                  </a:lnTo>
                                  <a:lnTo>
                                    <a:pt x="164" y="40"/>
                                  </a:lnTo>
                                  <a:lnTo>
                                    <a:pt x="179" y="58"/>
                                  </a:lnTo>
                                  <a:lnTo>
                                    <a:pt x="189" y="76"/>
                                  </a:lnTo>
                                  <a:lnTo>
                                    <a:pt x="194" y="94"/>
                                  </a:lnTo>
                                  <a:lnTo>
                                    <a:pt x="193" y="120"/>
                                  </a:lnTo>
                                  <a:lnTo>
                                    <a:pt x="153" y="183"/>
                                  </a:lnTo>
                                  <a:lnTo>
                                    <a:pt x="116" y="195"/>
                                  </a:lnTo>
                                  <a:lnTo>
                                    <a:pt x="169" y="195"/>
                                  </a:lnTo>
                                  <a:lnTo>
                                    <a:pt x="211" y="137"/>
                                  </a:lnTo>
                                  <a:lnTo>
                                    <a:pt x="214" y="119"/>
                                  </a:lnTo>
                                  <a:lnTo>
                                    <a:pt x="213" y="94"/>
                                  </a:lnTo>
                                  <a:lnTo>
                                    <a:pt x="209" y="74"/>
                                  </a:lnTo>
                                  <a:lnTo>
                                    <a:pt x="202" y="56"/>
                                  </a:lnTo>
                                  <a:lnTo>
                                    <a:pt x="191" y="41"/>
                                  </a:lnTo>
                                  <a:lnTo>
                                    <a:pt x="173" y="24"/>
                                  </a:lnTo>
                                  <a:lnTo>
                                    <a:pt x="16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8F5B954" id="Group 1333" o:spid="_x0000_s1026" style="width:55.65pt;height:19.5pt;mso-position-horizontal-relative:char;mso-position-vertical-relative:line" coordsize="1113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">
                <v:group id="Group 1365" o:spid="_x0000_s1027" style="position:absolute;left:3;top:5;width:1106;height:378" coordorigin="3,5" coordsize="1106,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    <v:shape id="Freeform 1366" o:spid="_x0000_s1028" style="position:absolute;left:3;top:5;width:1106;height:378;visibility:visible;mso-wrap-style:square;v-text-anchor:top" coordsize="1106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tzlMAA&#10;AADdAAAADwAAAGRycy9kb3ducmV2LnhtbERPTWsCMRC9C/0PYQreNGvFqqtRpBDwqhXE27AZN0s3&#10;k3WTavz3TaHQ2zze56y3ybXiTn1oPCuYjAsQxJU3DdcKTp96tAARIrLB1jMpeFKA7eZlsMbS+Acf&#10;6H6MtcghHEpUYGPsSilDZclhGPuOOHNX3zuMGfa1ND0+crhr5VtRvEuHDecGix19WKq+jt9OwZJm&#10;Wl+SnrnD7XLTuzMnaVmp4WvarUBESvFf/Ofemzx/Op/A7zf5BLn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tzlMAAAADdAAAADwAAAAAAAAAAAAAAAACYAgAAZHJzL2Rvd25y&#10;ZXYueG1sUEsFBgAAAAAEAAQA9QAAAIUDAAAAAA==&#10;" path="m26,l1,,,14,,377r1104,l1105,24,1095,4,1077,2,26,xe" fillcolor="#bcbec0" stroked="f">
                    <v:path arrowok="t" o:connecttype="custom" o:connectlocs="26,5;1,5;0,19;0,382;1104,382;1105,29;1095,9;1077,7;26,5" o:connectangles="0,0,0,0,0,0,0,0,0"/>
                  </v:shape>
                </v:group>
                <v:group id="Group 1362" o:spid="_x0000_s1029" style="position:absolute;width:1113;height:390" coordsize="1113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dAjs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ev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nQI7FAAAA3QAA&#10;AA8AAAAAAAAAAAAAAAAAqgIAAGRycy9kb3ducmV2LnhtbFBLBQYAAAAABAAEAPoAAACcAwAAAAA=&#10;">
                  <v:shape id="Freeform 1364" o:spid="_x0000_s1030" style="position:absolute;width:1113;height:390;visibility:visible;mso-wrap-style:square;v-text-anchor:top" coordsize="111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yQpcMA&#10;AADdAAAADwAAAGRycy9kb3ducmV2LnhtbERPTWsCMRC9C/6HMEJvmlip1a1RiiAteNLqobdhM+4u&#10;3UyWzajb/nojCL3N433OYtX5Wl2ojVVgC+ORAUWcB1dxYeHwtRnOQEVBdlgHJgu/FGG17PcWmLlw&#10;5R1d9lKoFMIxQwulSJNpHfOSPMZRaIgTdwqtR0mwLbRr8ZrCfa2fjZlqjxWnhhIbWpeU/+zP3sJ8&#10;Z160mcaxyN/HjPj7eNweNtY+Dbr3N1BCnfyLH+5Pl+ZPXidw/yado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yQpcMAAADdAAAADwAAAAAAAAAAAAAAAACYAgAAZHJzL2Rv&#10;d25yZXYueG1sUEsFBgAAAAAEAAQA9QAAAIgDAAAAAA==&#10;" path="m1103,l9,,,9,,387r2,2l1111,389r2,-2l1113,359r-914,l176,357,114,339,67,302,55,286,9,274,9,15,15,9r1098,l1103,xe" fillcolor="#231f20" stroked="f">
                    <v:path arrowok="t" o:connecttype="custom" o:connectlocs="1103,0;9,0;0,9;0,387;2,389;1111,389;1113,387;1113,359;199,359;176,357;114,339;67,302;55,286;9,274;9,15;15,9;1113,9;1103,0" o:connectangles="0,0,0,0,0,0,0,0,0,0,0,0,0,0,0,0,0,0"/>
                  </v:shape>
                  <v:shape id="Freeform 1363" o:spid="_x0000_s1031" style="position:absolute;width:1113;height:390;visibility:visible;mso-wrap-style:square;v-text-anchor:top" coordsize="111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UI0cMA&#10;AADdAAAADwAAAGRycy9kb3ducmV2LnhtbERPTWsCMRC9F/ofwgi91cRWra5GKQWx4EmrB2/DZtxd&#10;3EyWzVS3/npTKPQ2j/c582Xna3WhNlaBLQz6BhRxHlzFhYX91+p5AioKssM6MFn4oQjLxePDHDMX&#10;rryly04KlUI4ZmihFGkyrWNeksfYDw1x4k6h9SgJtoV2LV5TuK/1izFj7bHi1FBiQx8l5efdt7cw&#10;3ZqRNuM4ELmtJ8THw2GzX1n71OveZ6CEOvkX/7k/XZr/+jaE32/SCXp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UI0cMAAADdAAAADwAAAAAAAAAAAAAAAACYAgAAZHJzL2Rv&#10;d25yZXYueG1sUEsFBgAAAAAEAAQA9QAAAIgDAAAAAA==&#10;" path="m1113,9r-15,l1103,15r,259l335,274r-11,17l311,307r-50,36l199,359r914,l1113,9xe" fillcolor="#231f20" stroked="f">
                    <v:path arrowok="t" o:connecttype="custom" o:connectlocs="1113,9;1098,9;1103,15;1103,274;335,274;324,291;311,307;261,343;199,359;1113,359;1113,9" o:connectangles="0,0,0,0,0,0,0,0,0,0,0"/>
                  </v:shape>
                </v:group>
                <v:group id="Group 1358" o:spid="_x0000_s1032" style="position:absolute;left:655;top:304;width:52;height:62" coordorigin="655,304" coordsize="52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7Y+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O2PrFAAAA3QAA&#10;AA8AAAAAAAAAAAAAAAAAqgIAAGRycy9kb3ducmV2LnhtbFBLBQYAAAAABAAEAPoAAACcAwAAAAA=&#10;">
                  <v:shape id="Freeform 1361" o:spid="_x0000_s1033" style="position:absolute;left:655;top:304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OQZMMA&#10;AADdAAAADwAAAGRycy9kb3ducmV2LnhtbERP22rCQBB9L/gPywi+1Y2VxJK6igolfWhBbT9gyE4u&#10;mJ1dsquJf+8WCn2bw7nOejuaTtyo961lBYt5AoK4tLrlWsHP9/vzKwgfkDV2lknBnTxsN5OnNeba&#10;Dnyi2znUIoawz1FBE4LLpfRlQwb93DriyFW2Nxgi7GupexxiuOnkS5Jk0mDLsaFBR4eGysv5ahT4&#10;Q1btXeuKoaiG41eK6fWzSJWaTcfdG4hAY/gX/7k/dJy/XGXw+008QW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OQZMMAAADdAAAADwAAAAAAAAAAAAAAAACYAgAAZHJzL2Rv&#10;d25yZXYueG1sUEsFBgAAAAAEAAQA9QAAAIgDAAAAAA==&#10;" path="m32,l,,,61r33,l36,61,51,51r-37,l14,34r35,l47,31,44,29,41,28r2,-2l45,25,14,24r,-14l49,10,35,,32,xe" stroked="f">
                    <v:path arrowok="t" o:connecttype="custom" o:connectlocs="32,304;0,304;0,365;33,365;36,365;51,355;14,355;14,338;49,338;47,335;44,333;41,332;43,330;45,329;14,328;14,314;49,314;49,314;35,304;32,304" o:connectangles="0,0,0,0,0,0,0,0,0,0,0,0,0,0,0,0,0,0,0,0"/>
                  </v:shape>
                  <v:shape id="Freeform 1360" o:spid="_x0000_s1034" style="position:absolute;left:655;top:304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81/8MA&#10;AADdAAAADwAAAGRycy9kb3ducmV2LnhtbERP22oCMRB9F/oPYQp902xbVstqFBXK+qDQWj9g2Mxe&#10;6GYSNtFd/94Igm9zONdZrAbTigt1vrGs4H2SgCAurG64UnD6+x5/gfABWWNrmRRcycNq+TJaYKZt&#10;z790OYZKxBD2GSqoQ3CZlL6oyaCfWEccudJ2BkOEXSV1h30MN638SJKpNNhwbKjR0bam4v94Ngr8&#10;dlpuXOPyPi/7n0OK6Xmfp0q9vQ7rOYhAQ3iKH+6djvM/ZzO4fxNP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81/8MAAADdAAAADwAAAAAAAAAAAAAAAACYAgAAZHJzL2Rv&#10;d25yZXYueG1sUEsFBgAAAAAEAAQA9QAAAIgDAAAAAA==&#10;" path="m49,34r-17,l34,34r4,3l38,39r,5l28,51r23,l51,49r1,-3l52,39,51,36,49,34xe" stroked="f">
                    <v:path arrowok="t" o:connecttype="custom" o:connectlocs="49,338;32,338;34,338;38,341;38,343;38,348;28,355;51,355;51,353;52,350;52,343;51,340;49,338" o:connectangles="0,0,0,0,0,0,0,0,0,0,0,0,0"/>
                  </v:shape>
                  <v:shape id="Freeform 1359" o:spid="_x0000_s1035" style="position:absolute;left:655;top:304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ChjcYA&#10;AADdAAAADwAAAGRycy9kb3ducmV2LnhtbESP3UrDQBCF7wXfYRnBO7uxJVVit8UWSrxQaKMPMGQn&#10;P5idXbLbJr69cyF4N8M5c843m93sBnWlMfaeDTwuMlDEtbc9twa+Po8Pz6BiQrY4eCYDPxRht729&#10;2WBh/cRnulapVRLCsUADXUqh0DrWHTmMCx+IRWv86DDJOrbajjhJuBv0MsvW2mHP0tBhoENH9Xd1&#10;cQbiYd3sQx/KqWym00eO+eW9zI25v5tfX0AlmtO/+e/6zQr+6klw5RsZQW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ChjcYAAADdAAAADwAAAAAAAAAAAAAAAACYAgAAZHJz&#10;L2Rvd25yZXYueG1sUEsFBgAAAAAEAAQA9QAAAIsDAAAAAA==&#10;" path="m49,10r-35,l29,10r2,1l36,16r,4l35,22r-3,2l30,24r16,l48,21r1,-3l49,11r,-1xe" stroked="f">
                    <v:path arrowok="t" o:connecttype="custom" o:connectlocs="49,314;14,314;29,314;31,315;36,320;36,324;35,326;32,328;30,328;46,328;48,325;49,322;49,315;49,314" o:connectangles="0,0,0,0,0,0,0,0,0,0,0,0,0,0"/>
                  </v:shape>
                </v:group>
                <v:group id="Group 1355" o:spid="_x0000_s1036" style="position:absolute;left:709;top:304;width:59;height:62" coordorigin="709,304" coordsize="59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PS/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2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YPS/8QAAADdAAAA&#10;DwAAAAAAAAAAAAAAAACqAgAAZHJzL2Rvd25yZXYueG1sUEsFBgAAAAAEAAQA+gAAAJsDAAAAAA==&#10;">
                  <v:shape id="Freeform 1357" o:spid="_x0000_s1037" style="position:absolute;left:709;top:304;width:59;height:62;visibility:visible;mso-wrap-style:square;v-text-anchor:top" coordsize="5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T6FccA&#10;AADdAAAADwAAAGRycy9kb3ducmV2LnhtbESPT2/CMAzF70h8h8iTdhvpmDSVjoAQaBoXDvwRbDcv&#10;8dpqjdM1GXTfHh8mcbP1nt/7eTrvfaPO1MU6sIHHUQaK2AZXc2ngsH99yEHFhOywCUwG/ijCfDYc&#10;TLFw4cJbOu9SqSSEY4EGqpTaQutoK/IYR6ElFu0rdB6TrF2pXYcXCfeNHmfZs/ZYszRU2NKyIvu9&#10;+/UG/OfktFm9//S6tTo/2MXx7ePojbm/6xcvoBL16Wb+v147wX/KhV++kRH0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k+hXHAAAA3QAAAA8AAAAAAAAAAAAAAAAAmAIAAGRy&#10;cy9kb3ducmV2LnhtbFBLBQYAAAAABAAEAPUAAACMAwAAAAA=&#10;" path="m15,l,,23,37r,24l36,61r,-24l45,24r-15,l15,xe" stroked="f">
                    <v:path arrowok="t" o:connecttype="custom" o:connectlocs="15,304;0,304;23,341;23,365;36,365;36,341;45,328;30,328;15,304" o:connectangles="0,0,0,0,0,0,0,0,0"/>
                  </v:shape>
                  <v:shape id="Freeform 1356" o:spid="_x0000_s1038" style="position:absolute;left:709;top:304;width:59;height:62;visibility:visible;mso-wrap-style:square;v-text-anchor:top" coordsize="5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hfjsQA&#10;AADdAAAADwAAAGRycy9kb3ducmV2LnhtbERPS2sCMRC+C/0PYQRvmtWCbFejSKXUiwcf+LhNk+nu&#10;4may3URd/30jFHqbj+8503lrK3GjxpeOFQwHCQhi7UzJuYL97qOfgvAB2WDlmBQ8yMN89tKZYmbc&#10;nTd024ZcxBD2GSooQqgzKb0uyKIfuJo4ct+usRgibHJpGrzHcFvJUZKMpcWSY0OBNb0XpC/bq1Vg&#10;v96O6+Xpp5W1luleLw6f54NVqtdtFxMQgdrwL/5zr0yc/5oO4flNPEH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oX47EAAAA3QAAAA8AAAAAAAAAAAAAAAAAmAIAAGRycy9k&#10;b3ducmV2LnhtbFBLBQYAAAAABAAEAPUAAACJAwAAAAA=&#10;" path="m59,l44,,30,24r15,l59,xe" stroked="f">
                    <v:path arrowok="t" o:connecttype="custom" o:connectlocs="59,304;44,304;30,328;45,328;59,304" o:connectangles="0,0,0,0,0"/>
                  </v:shape>
                </v:group>
                <v:group id="Group 1353" o:spid="_x0000_s1039" style="position:absolute;left:65;top:57;width:253;height:250" coordorigin="65,57" coordsize="253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wq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tpz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8jCpwwAAAN0AAAAP&#10;AAAAAAAAAAAAAAAAAKoCAABkcnMvZG93bnJldi54bWxQSwUGAAAAAAQABAD6AAAAmgMAAAAA&#10;">
                  <v:shape id="Freeform 1354" o:spid="_x0000_s1040" style="position:absolute;left:65;top:57;width:253;height:250;visibility:visible;mso-wrap-style:square;v-text-anchor:top" coordsize="253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Y38QA&#10;AADdAAAADwAAAGRycy9kb3ducmV2LnhtbERPS2sCMRC+F/wPYQq91Wy7KLIaRUpLrVTEx0Fvw2bc&#10;LG4mS5Lq+u+bQsHbfHzPmcw624gL+VA7VvDSz0AQl07XXCnY7z6eRyBCRNbYOCYFNwowm/YeJlho&#10;d+UNXbaxEimEQ4EKTIxtIWUoDVkMfdcSJ+7kvMWYoK+k9nhN4baRr1k2lBZrTg0GW3ozVJ63P1bB&#10;ccXf68HBvw8WaPKvT7nMNjhU6umxm49BROriXfzvXug0Px/l8PdNOkF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8WN/EAAAA3QAAAA8AAAAAAAAAAAAAAAAAmAIAAGRycy9k&#10;b3ducmV2LnhtbFBLBQYAAAAABAAEAPUAAACJAwAAAAA=&#10;" path="m105,l45,28,8,80,,125r1,17l24,197r50,39l148,249r21,-5l223,207r28,-59l253,125r-2,-17l228,52,178,14,105,xe" stroked="f">
                    <v:path arrowok="t" o:connecttype="custom" o:connectlocs="105,57;45,85;8,137;0,182;1,199;24,254;74,293;148,306;169,301;223,264;251,205;253,182;251,165;228,109;178,71;105,57" o:connectangles="0,0,0,0,0,0,0,0,0,0,0,0,0,0,0,0"/>
                  </v:shape>
                </v:group>
                <v:group id="Group 1344" o:spid="_x0000_s1041" style="position:absolute;left:47;top:37;width:289;height:289" coordorigin="47,37" coordsize="289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cNR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PV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XDUbFAAAA3QAA&#10;AA8AAAAAAAAAAAAAAAAAqgIAAGRycy9kb3ducmV2LnhtbFBLBQYAAAAABAAEAPoAAACcAwAAAAA=&#10;">
                  <v:shape id="Freeform 1352" o:spid="_x0000_s1042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ir6MYA&#10;AADdAAAADwAAAGRycy9kb3ducmV2LnhtbERP22oCMRB9L/gPYQp9KZq1FyurUURakBYpXij4Nmym&#10;m8XNZDeJuv59Uyj0bQ7nOtN5Z2txJh8qxwqGgwwEceF0xaWC/e6tPwYRIrLG2jEpuFKA+ax3M8Vc&#10;uwtv6LyNpUghHHJUYGJscilDYchiGLiGOHHfzluMCfpSao+XFG5r+ZBlI2mx4tRgsKGloeK4PVkF&#10;mXl5al8/aH3a4+H49bl+9+19q9TdbbeYgIjUxX/xn3ul0/zH8TP8fpNOk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ir6MYAAADdAAAADwAAAAAAAAAAAAAAAACYAgAAZHJz&#10;L2Rvd25yZXYueG1sUEsFBgAAAAAEAAQA9QAAAIsDAAAAAA==&#10;" path="m129,l55,31,9,94,,159r3,20l30,233r62,47l158,289r20,-3l197,280r18,-9l228,263r-96,l112,259,59,227,27,157,26,133r4,-20l61,61,134,28r25,-1l229,27r,-1l213,17,196,9,176,4,154,1,129,xe" fillcolor="#231f20" stroked="f">
                    <v:path arrowok="t" o:connecttype="custom" o:connectlocs="129,37;55,68;9,131;0,196;3,216;30,270;92,317;158,326;178,323;197,317;215,308;228,300;132,300;112,296;59,264;27,194;26,170;30,150;61,98;134,65;159,64;229,64;229,63;213,54;196,46;176,41;154,38;129,37" o:connectangles="0,0,0,0,0,0,0,0,0,0,0,0,0,0,0,0,0,0,0,0,0,0,0,0,0,0,0,0"/>
                  </v:shape>
                  <v:shape id="Freeform 1351" o:spid="_x0000_s1043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o1n8UA&#10;AADdAAAADwAAAGRycy9kb3ducmV2LnhtbERPTWsCMRC9C/6HMEIvUrO2xcpqFJEWSouIVgrehs24&#10;WdxMdpOo23/fFAq9zeN9znzZ2VpcyYfKsYLxKANBXDhdcang8Pl6PwURIrLG2jEp+KYAy0W/N8dc&#10;uxvv6LqPpUghHHJUYGJscilDYchiGLmGOHEn5y3GBH0ptcdbCre1fMiyibRYcWow2NDaUHHeX6yC&#10;zDw/tS8ftLkc8Hj+2m7efTtslbobdKsZiEhd/Bf/ud90mv84ncDvN+kE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+jWfxQAAAN0AAAAPAAAAAAAAAAAAAAAAAJgCAABkcnMv&#10;ZG93bnJldi54bWxQSwUGAAAAAAQABAD1AAAAigMAAAAA&#10;" path="m229,27r-70,l179,31r18,7l243,78r18,57l262,157r,2l226,230r-70,32l132,263r96,l271,216r17,-59l289,133r-3,-21l247,42r-4,-4l229,27xe" fillcolor="#231f20" stroked="f">
                    <v:path arrowok="t" o:connecttype="custom" o:connectlocs="229,64;159,64;179,68;197,75;243,115;261,172;262,194;262,196;226,267;156,299;132,300;228,300;271,253;288,194;289,170;286,149;247,79;243,75;229,64" o:connectangles="0,0,0,0,0,0,0,0,0,0,0,0,0,0,0,0,0,0,0"/>
                  </v:shape>
                  <v:shape id="Freeform 1350" o:spid="_x0000_s1044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aQBMUA&#10;AADdAAAADwAAAGRycy9kb3ducmV2LnhtbERPTWsCMRC9C/0PYQq9lJq1liqrUaS0UCwitVLobdiM&#10;m8XNZDeJuv57IxS8zeN9znTe2VocyYfKsYJBPwNBXDhdcalg+/PxNAYRIrLG2jEpOFOA+eyuN8Vc&#10;uxN/03ETS5FCOOSowMTY5FKGwpDF0HcNceJ2zluMCfpSao+nFG5r+Zxlr9JixanBYENvhor95mAV&#10;ZGb00r5/0eqwxb/973q19O1jq9TDfbeYgIjUxZv43/2p0/zheATXb9IJcn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tpAExQAAAN0AAAAPAAAAAAAAAAAAAAAAAJgCAABkcnMv&#10;ZG93bnJldi54bWxQSwUGAAAAAAQABAD1AAAAigMAAAAA&#10;" path="m104,100r-12,l82,104,66,120r-4,11l62,159r4,11l81,186r11,4l110,190r19,-7l140,170r-46,l88,162r,-35l94,119r45,l140,117,125,104r-21,-4xe" fillcolor="#231f20" stroked="f">
                    <v:path arrowok="t" o:connecttype="custom" o:connectlocs="104,137;92,137;82,141;66,157;62,168;62,196;66,207;81,223;92,227;110,227;129,220;140,207;94,207;88,199;88,164;94,156;139,156;140,154;125,141;104,137" o:connectangles="0,0,0,0,0,0,0,0,0,0,0,0,0,0,0,0,0,0,0,0"/>
                  </v:shape>
                  <v:shape id="Freeform 1349" o:spid="_x0000_s1045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EdsgA&#10;AADdAAAADwAAAGRycy9kb3ducmV2LnhtbESPT0sDMRDF70K/QxjBi9isf9CyNi1FFKRSxLYUvA2b&#10;cbN0M9lN0nb77Z2D4G2G9+a930zng2/VkWJqAhu4HRegiKtgG64NbDdvNxNQKSNbbAOTgTMlmM9G&#10;F1MsbTjxFx3XuVYSwqlEAy7nrtQ6VY48pnHoiEX7CdFjljXW2kY8Sbhv9V1RPGqPDUuDw45eHFX7&#10;9cEbKNzTQ//6QavDFr/3u8/VMvbXvTFXl8PiGVSmIf+b/67freDfTwRXvpER9O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KQR2yAAAAN0AAAAPAAAAAAAAAAAAAAAAAJgCAABk&#10;cnMvZG93bnJldi54bWxQSwUGAAAAAAQABAD1AAAAjQMAAAAA&#10;" path="m188,100r-12,l166,104r-16,16l146,131r,28l150,170r15,16l176,190r17,l213,183r11,-13l178,170r-7,-8l171,127r7,-8l222,119r2,-2l209,104r-21,-4xe" fillcolor="#231f20" stroked="f">
                    <v:path arrowok="t" o:connecttype="custom" o:connectlocs="188,137;176,137;166,141;150,157;146,168;146,196;150,207;165,223;176,227;193,227;213,220;224,207;178,207;171,199;171,164;178,156;222,156;224,154;209,141;188,137" o:connectangles="0,0,0,0,0,0,0,0,0,0,0,0,0,0,0,0,0,0,0,0"/>
                  </v:shape>
                  <v:shape id="Freeform 1348" o:spid="_x0000_s1046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Wh7cYA&#10;AADdAAAADwAAAGRycy9kb3ducmV2LnhtbERP22oCMRB9L/gPYQp9KZq1LWq3RhFpQVpEvFDo27CZ&#10;bhY3k90k6vr3TaHQtzmc60znna3FmXyoHCsYDjIQxIXTFZcKDvu3/gREiMgaa8ek4EoB5rPezRRz&#10;7S68pfMuliKFcMhRgYmxyaUMhSGLYeAa4sR9O28xJuhLqT1eUrit5UOWjaTFilODwYaWhorj7mQV&#10;ZGb81L5+0Pp0wK/j52b97tv7Vqm7227xAiJSF//Ff+6VTvMfJ8/w+006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Wh7cYAAADdAAAADwAAAAAAAAAAAAAAAACYAgAAZHJz&#10;L2Rvd25yZXYueG1sUEsFBgAAAAAEAAQA9QAAAIsDAAAAAA==&#10;" path="m125,158r-3,8l116,170r24,l143,167r-18,-9xe" fillcolor="#231f20" stroked="f">
                    <v:path arrowok="t" o:connecttype="custom" o:connectlocs="125,195;122,203;116,207;140,207;143,204;125,195" o:connectangles="0,0,0,0,0,0"/>
                  </v:shape>
                  <v:shape id="Freeform 1347" o:spid="_x0000_s1047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aerckA&#10;AADdAAAADwAAAGRycy9kb3ducmV2LnhtbESPT0sDMRDF70K/Q5iCF2mz/qHq2rSIKIhSim0RvA2b&#10;cbN0M9lN0nb99s5B8DbDe/Peb+bLwbfqSDE1gQ1cTgtQxFWwDdcGdtuXyR2olJEttoHJwA8lWC5G&#10;Z3MsbTjxBx03uVYSwqlEAy7nrtQ6VY48pmnoiEX7DtFjljXW2kY8Sbhv9VVRzLTHhqXBYUdPjqr9&#10;5uANFO72pn9+p9Vhh1/7z/XqLfYXvTHn4+HxAVSmIf+b/65freBf3wu/fCMj6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YaerckAAADdAAAADwAAAAAAAAAAAAAAAACYAgAA&#10;ZHJzL2Rvd25yZXYueG1sUEsFBgAAAAAEAAQA9QAAAI4DAAAAAA==&#10;" path="m209,158r-4,8l199,170r25,l227,167r-18,-9xe" fillcolor="#231f20" stroked="f">
                    <v:path arrowok="t" o:connecttype="custom" o:connectlocs="209,195;205,203;199,207;224,207;227,204;209,195" o:connectangles="0,0,0,0,0,0"/>
                  </v:shape>
                  <v:shape id="Freeform 1346" o:spid="_x0000_s1048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o7NsYA&#10;AADdAAAADwAAAGRycy9kb3ducmV2LnhtbERP22oCMRB9L/QfwhT6UjRrW7RujSLSQrGIeKHg27CZ&#10;bhY3k90k6vbvG6HQtzmc60xmna3FmXyoHCsY9DMQxIXTFZcK9rv33guIEJE11o5JwQ8FmE1vbyaY&#10;a3fhDZ23sRQphEOOCkyMTS5lKAxZDH3XECfu23mLMUFfSu3xksJtLR+zbCgtVpwaDDa0MFQctyer&#10;IDOj5/btk1anPR6OX+vV0rcPrVL3d938FUSkLv6L/9wfOs1/Gg/g+k06QU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o7NsYAAADdAAAADwAAAAAAAAAAAAAAAACYAgAAZHJz&#10;L2Rvd25yZXYueG1sUEsFBgAAAAAEAAQA9QAAAIsDAAAAAA==&#10;" path="m139,119r-25,l120,123r3,8l139,119xe" fillcolor="#231f20" stroked="f">
                    <v:path arrowok="t" o:connecttype="custom" o:connectlocs="139,156;114,156;120,160;123,168;139,156" o:connectangles="0,0,0,0,0"/>
                  </v:shape>
                  <v:shape id="Freeform 1345" o:spid="_x0000_s1049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ilQcYA&#10;AADdAAAADwAAAGRycy9kb3ducmV2LnhtbERPTWsCMRC9F/ofwhR6kZrVSmtXo0hpQSxSakXobdiM&#10;m8XNZDeJuv77Rij0No/3OdN5Z2txIh8qxwoG/QwEceF0xaWC7ff7wxhEiMgaa8ek4EIB5rPbmynm&#10;2p35i06bWIoUwiFHBSbGJpcyFIYshr5riBO3d95iTNCXUns8p3Bby2GWPUmLFacGgw29GioOm6NV&#10;kJnnUfv2QevjFn8Ou8/1yre9Vqn7u24xARGpi//iP/dSp/mPL0O4fpNO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ilQcYAAADdAAAADwAAAAAAAAAAAAAAAACYAgAAZHJz&#10;L2Rvd25yZXYueG1sUEsFBgAAAAAEAAQA9QAAAIsDAAAAAA==&#10;" path="m222,119r-24,l203,123r4,8l222,119xe" fillcolor="#231f20" stroked="f">
                    <v:path arrowok="t" o:connecttype="custom" o:connectlocs="222,156;198,156;203,160;207,168;222,156" o:connectangles="0,0,0,0,0"/>
                  </v:shape>
                </v:group>
                <v:group id="Group 1342" o:spid="_x0000_s1050" style="position:absolute;left:608;top:42;width:200;height:200" coordorigin="608,42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cD7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0w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GcD78QAAADdAAAA&#10;DwAAAAAAAAAAAAAAAACqAgAAZHJzL2Rvd25yZXYueG1sUEsFBgAAAAAEAAQA+gAAAJsDAAAAAA==&#10;">
                  <v:shape id="Freeform 1343" o:spid="_x0000_s1051" style="position:absolute;left:608;top:4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4eDMMA&#10;AADdAAAADwAAAGRycy9kb3ducmV2LnhtbERPTWvCQBC9F/wPywi9NRvTYm10FbWteLJUBa9jdkyC&#10;u7Mhu9X037tCobd5vM+ZzDprxIVaXztWMEhSEMSF0zWXCva7z6cRCB+QNRrHpOCXPMymvYcJ5tpd&#10;+Zsu21CKGMI+RwVVCE0upS8qsugT1xBH7uRaiyHCtpS6xWsMt0ZmaTqUFmuODRU2tKyoOG9/rAJj&#10;ODvu5qPDar/IyHy8fm3ejVTqsd/NxyACdeFf/Ode6zj/+e0F7t/EE+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4eDMMAAADdAAAADwAAAAAAAAAAAAAAAACYAgAAZHJzL2Rv&#10;d25yZXYueG1sUEsFBgAAAAAEAAQA9QAAAIgDAAAAAA==&#10;" path="m99,l36,23,2,78,,101r3,23l38,177r63,22l123,196r54,-35l199,98,196,76,161,21,99,xe" stroked="f">
                    <v:path arrowok="t" o:connecttype="custom" o:connectlocs="99,42;36,65;2,120;0,143;3,166;38,219;101,241;123,238;177,203;199,140;196,118;161,63;99,42" o:connectangles="0,0,0,0,0,0,0,0,0,0,0,0,0"/>
                  </v:shape>
                </v:group>
                <v:group id="Group 1339" o:spid="_x0000_s1052" style="position:absolute;left:678;top:105;width:58;height:103" coordorigin="678,105" coordsize="58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I+A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CPgDFAAAA3QAA&#10;AA8AAAAAAAAAAAAAAAAAqgIAAGRycy9kb3ducmV2LnhtbFBLBQYAAAAABAAEAPoAAACcAwAAAAA=&#10;">
                  <v:shape id="Freeform 1341" o:spid="_x0000_s1053" style="position:absolute;left:678;top:105;width:58;height:103;visibility:visible;mso-wrap-style:square;v-text-anchor:top" coordsize="5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3dmsIA&#10;AADdAAAADwAAAGRycy9kb3ducmV2LnhtbERPzWoCMRC+F/oOYQRvNVFB2tUo1laQnqr2AYZk3Cy7&#10;mSxJ1O3bN4VCb/Px/c5qM/hO3CimJrCG6USBIDbBNlxr+Drvn55BpIxssQtMGr4pwWb9+LDCyoY7&#10;H+l2yrUoIZwq1OBy7ispk3HkMU1CT1y4S4gec4GxljbivYT7Ts6UWkiPDZcGhz3tHJn2dPUaPtVH&#10;Y6bd/tW0s/Px3cX2LR6U1uPRsF2CyDTkf/Gf+2DL/PnLAn6/KS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Td2awgAAAN0AAAAPAAAAAAAAAAAAAAAAAJgCAABkcnMvZG93&#10;bnJldi54bWxQSwUGAAAAAAQABAD1AAAAhwMAAAAA&#10;" path="m46,51r-34,l12,103r34,l46,51xe" fillcolor="#231f20" stroked="f">
                    <v:path arrowok="t" o:connecttype="custom" o:connectlocs="46,156;12,156;12,208;46,208;46,156" o:connectangles="0,0,0,0,0"/>
                  </v:shape>
                  <v:shape id="Freeform 1340" o:spid="_x0000_s1054" style="position:absolute;left:678;top:105;width:58;height:103;visibility:visible;mso-wrap-style:square;v-text-anchor:top" coordsize="5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F4AcIA&#10;AADdAAAADwAAAGRycy9kb3ducmV2LnhtbERP22oCMRB9L/QfwhT6VhMtWLs1SmsrSJ+89AOGZLpZ&#10;djNZkqjr3xuh0Lc5nOvMl4PvxIliagJrGI8UCGITbMO1hp/D+mkGImVki11g0nChBMvF/d0cKxvO&#10;vKPTPteihHCqUIPLua+kTMaRxzQKPXHhfkP0mAuMtbQRzyXcd3Ki1FR6bLg0OOxp5ci0+6PXsFXf&#10;jRl36w/TTg67Lxfbz7hRWj8+DO9vIDIN+V/8597YMv/59QVu35QT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AXgBwgAAAN0AAAAPAAAAAAAAAAAAAAAAAJgCAABkcnMvZG93&#10;bnJldi54bWxQSwUGAAAAAAQABAD1AAAAhwMAAAAA&#10;" path="m55,l3,,,3,,51r58,l58,3,55,xe" fillcolor="#231f20" stroked="f">
                    <v:path arrowok="t" o:connecttype="custom" o:connectlocs="55,105;3,105;0,108;0,156;58,156;58,108;55,105" o:connectangles="0,0,0,0,0,0,0"/>
                  </v:shape>
                </v:group>
                <v:group id="Group 1337" o:spid="_x0000_s1055" style="position:absolute;left:692;top:69;width:31;height:31" coordorigin="692,69" coordsize="31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ORn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sORnscAAADd&#10;AAAADwAAAAAAAAAAAAAAAACqAgAAZHJzL2Rvd25yZXYueG1sUEsFBgAAAAAEAAQA+gAAAJ4DAAAA&#10;AA==&#10;">
                  <v:shape id="Freeform 1338" o:spid="_x0000_s1056" style="position:absolute;left:692;top:69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A53cQA&#10;AADdAAAADwAAAGRycy9kb3ducmV2LnhtbERPzU4CMRC+m/AOzZBwkxYwIiuFoIToBRIWH2CyHXcX&#10;ttNNW5bVp7cmJt7my/c7y3VvG9GRD7VjDZOxAkFcOFNzqeHjtLt/AhEissHGMWn4ogDr1eBuiZlx&#10;Nz5Sl8dSpBAOGWqoYmwzKUNRkcUwdi1x4j6dtxgT9KU0Hm8p3DZyqtSjtFhzaqiwpdeKikt+tRpe&#10;tofzm+r4Mv/en2aOc3dU/kHr0bDfPIOI1Md/8Z/73aT5s8UCfr9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gOd3EAAAA3QAAAA8AAAAAAAAAAAAAAAAAmAIAAGRycy9k&#10;b3ducmV2LnhtbFBLBQYAAAAABAAEAPUAAACJAwAAAAA=&#10;" path="m23,l7,,,7,,24r7,7l23,31r7,-7l30,7,23,xe" fillcolor="#231f20" stroked="f">
                    <v:path arrowok="t" o:connecttype="custom" o:connectlocs="23,69;7,69;0,76;0,93;7,100;23,100;30,93;30,76;23,69" o:connectangles="0,0,0,0,0,0,0,0,0"/>
                  </v:shape>
                </v:group>
                <v:group id="Group 1334" o:spid="_x0000_s1057" style="position:absolute;left:600;top:31;width:215;height:215" coordorigin="600,31" coordsize="215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Fe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BXFescAAADd&#10;AAAADwAAAAAAAAAAAAAAAACqAgAAZHJzL2Rvd25yZXYueG1sUEsFBgAAAAAEAAQA+gAAAJ4DAAAA&#10;AA==&#10;">
                  <v:shape id="Freeform 1336" o:spid="_x0000_s1058" style="position:absolute;left:600;top:31;width:215;height:215;visibility:visible;mso-wrap-style:square;v-text-anchor:top" coordsize="21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8WcQA&#10;AADdAAAADwAAAGRycy9kb3ducmV2LnhtbERPTWvCQBC9C/6HZQRvukkRK6lrkNJKaw+atOB1yI5J&#10;anY2ZLea/ntXELzN433OMu1NI87UudqygngagSAurK65VPDz/T5ZgHAeWWNjmRT8k4N0NRwsMdH2&#10;whmdc1+KEMIuQQWV920ipSsqMuimtiUO3NF2Bn2AXSl1h5cQbhr5FEVzabDm0FBhS68VFaf8zyjY&#10;fi52b7h//sX9YTbfHMxRZl87pcajfv0CwlPvH+K7+0OH+bMohts34QS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E/FnEAAAA3QAAAA8AAAAAAAAAAAAAAAAAmAIAAGRycy9k&#10;b3ducmV2LnhtbFBLBQYAAAAABAAEAPUAAACJAwAAAAA=&#10;" path="m107,l49,17,9,65,,103r1,23l44,194r55,21l122,214r20,-5l160,201r9,-6l116,195,92,194,38,160,19,108,21,88,57,36,107,20r60,l156,12,138,5,120,1,107,xe" fillcolor="#231f20" stroked="f">
                    <v:path arrowok="t" o:connecttype="custom" o:connectlocs="107,31;49,48;9,96;0,134;1,157;44,225;99,246;122,245;142,240;160,232;169,226;116,226;92,225;38,191;19,139;21,119;57,67;107,51;167,51;156,43;138,36;120,32;107,31" o:connectangles="0,0,0,0,0,0,0,0,0,0,0,0,0,0,0,0,0,0,0,0,0,0,0"/>
                  </v:shape>
                  <v:shape id="Freeform 1335" o:spid="_x0000_s1059" style="position:absolute;left:600;top:31;width:215;height:215;visibility:visible;mso-wrap-style:square;v-text-anchor:top" coordsize="21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ZiLsQA&#10;AADdAAAADwAAAGRycy9kb3ducmV2LnhtbERPS2vCQBC+F/oflin01mwMwUp0FSlaqj34BK9Ddkxi&#10;s7MhuzXx37tCobf5+J4zmfWmFldqXWVZwSCKQRDnVldcKDgelm8jEM4ja6wtk4IbOZhNn58mmGnb&#10;8Y6ue1+IEMIuQwWl900mpctLMugi2xAH7mxbgz7AtpC6xS6Em1omcTyUBisODSU29FFS/rP/NQrW&#10;q9Fmgdv3C25P6fDzZM5y971R6vWln49BeOr9v/jP/aXD/DRO4PFNOEF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WYi7EAAAA3QAAAA8AAAAAAAAAAAAAAAAAmAIAAGRycy9k&#10;b3ducmV2LnhtbFBLBQYAAAAABAAEAPUAAACJAwAAAAA=&#10;" path="m167,20r-60,l128,22r19,7l164,40r15,18l189,76r5,18l193,120r-40,63l116,195r53,l211,137r3,-18l213,94,209,74,202,56,191,41,173,24r-6,-4xe" fillcolor="#231f20" stroked="f">
                    <v:path arrowok="t" o:connecttype="custom" o:connectlocs="167,51;107,51;128,53;147,60;164,71;179,89;189,107;194,125;193,151;153,214;116,226;169,226;211,168;214,150;213,125;209,105;202,87;191,72;173,55;167,51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04058AAC" w14:textId="77777777" w:rsidR="00700F7C" w:rsidRDefault="00700F7C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4058AAD" w14:textId="77777777" w:rsidR="00700F7C" w:rsidRDefault="002F10C5">
      <w:pPr>
        <w:spacing w:before="63" w:line="273" w:lineRule="auto"/>
        <w:ind w:left="110" w:right="19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Commonwealth</w:t>
      </w:r>
      <w:r>
        <w:rPr>
          <w:rFonts w:ascii="Book Antiqua" w:eastAsia="Book Antiqua" w:hAnsi="Book Antiqua" w:cs="Book Antiqua"/>
          <w:i/>
          <w:color w:val="808285"/>
          <w:spacing w:val="-13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Environmental</w:t>
      </w:r>
      <w:r>
        <w:rPr>
          <w:rFonts w:ascii="Book Antiqua" w:eastAsia="Book Antiqua" w:hAnsi="Book Antiqua" w:cs="Book Antiqua"/>
          <w:i/>
          <w:color w:val="808285"/>
          <w:spacing w:val="-20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5"/>
          <w:w w:val="95"/>
          <w:sz w:val="18"/>
          <w:szCs w:val="18"/>
        </w:rPr>
        <w:t>Water</w:t>
      </w:r>
      <w:r>
        <w:rPr>
          <w:rFonts w:ascii="Book Antiqua" w:eastAsia="Book Antiqua" w:hAnsi="Book Antiqua" w:cs="Book Antiqua"/>
          <w:i/>
          <w:color w:val="808285"/>
          <w:spacing w:val="-13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Portfolio</w:t>
      </w:r>
      <w:r>
        <w:rPr>
          <w:rFonts w:ascii="Book Antiqua" w:eastAsia="Book Antiqua" w:hAnsi="Book Antiqua" w:cs="Book Antiqua"/>
          <w:i/>
          <w:color w:val="808285"/>
          <w:spacing w:val="-13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Management</w:t>
      </w:r>
      <w:r>
        <w:rPr>
          <w:rFonts w:ascii="Book Antiqua" w:eastAsia="Book Antiqua" w:hAnsi="Book Antiqua" w:cs="Book Antiqua"/>
          <w:i/>
          <w:color w:val="808285"/>
          <w:spacing w:val="-13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P</w:t>
      </w:r>
      <w:r>
        <w:rPr>
          <w:rFonts w:ascii="Book Antiqua" w:eastAsia="Book Antiqua" w:hAnsi="Book Antiqua" w:cs="Book Antiqua"/>
          <w:i/>
          <w:color w:val="808285"/>
          <w:spacing w:val="-1"/>
          <w:w w:val="95"/>
          <w:sz w:val="18"/>
          <w:szCs w:val="18"/>
        </w:rPr>
        <w:t>lan:</w:t>
      </w:r>
      <w:r>
        <w:rPr>
          <w:rFonts w:ascii="Book Antiqua" w:eastAsia="Book Antiqua" w:hAnsi="Book Antiqua" w:cs="Book Antiqua"/>
          <w:i/>
          <w:color w:val="808285"/>
          <w:spacing w:val="-13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Murrumbidgee</w:t>
      </w:r>
      <w:r>
        <w:rPr>
          <w:rFonts w:ascii="Book Antiqua" w:eastAsia="Book Antiqua" w:hAnsi="Book Antiqua" w:cs="Book Antiqua"/>
          <w:i/>
          <w:color w:val="808285"/>
          <w:spacing w:val="-13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River</w:t>
      </w:r>
      <w:r>
        <w:rPr>
          <w:rFonts w:ascii="Book Antiqua" w:eastAsia="Book Antiqua" w:hAnsi="Book Antiqua" w:cs="Book Antiqua"/>
          <w:i/>
          <w:color w:val="808285"/>
          <w:spacing w:val="-13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w w:val="95"/>
          <w:sz w:val="18"/>
          <w:szCs w:val="18"/>
        </w:rPr>
        <w:t>2017–18</w:t>
      </w:r>
      <w:r>
        <w:rPr>
          <w:rFonts w:ascii="Book Antiqua" w:eastAsia="Book Antiqua" w:hAnsi="Book Antiqua" w:cs="Book Antiqua"/>
          <w:i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color w:val="808285"/>
          <w:spacing w:val="-13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licensed</w:t>
      </w:r>
      <w:r>
        <w:rPr>
          <w:rFonts w:ascii="Times New Roman" w:eastAsia="Times New Roman" w:hAnsi="Times New Roman" w:cs="Times New Roman"/>
          <w:color w:val="808285"/>
          <w:spacing w:val="-13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w w:val="95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808285"/>
          <w:spacing w:val="-2"/>
          <w:w w:val="9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808285"/>
          <w:spacing w:val="-13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83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Commonw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ealth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Australia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use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under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Cr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eative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Commons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ttribution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4.0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International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licence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with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exception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85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Coat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Arms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Commonw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ealth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Australia,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logo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agency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esponsible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publishing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epor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t,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content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supplied</w:t>
      </w:r>
      <w:r>
        <w:rPr>
          <w:rFonts w:ascii="Times New Roman" w:eastAsia="Times New Roman" w:hAnsi="Times New Roman" w:cs="Times New Roman"/>
          <w:color w:val="808285"/>
          <w:spacing w:val="63"/>
          <w:w w:val="9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808285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third</w:t>
      </w:r>
      <w:r>
        <w:rPr>
          <w:rFonts w:ascii="Times New Roman" w:eastAsia="Times New Roman" w:hAnsi="Times New Roman" w:cs="Times New Roman"/>
          <w:color w:val="808285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parties,</w:t>
      </w:r>
      <w:r>
        <w:rPr>
          <w:rFonts w:ascii="Times New Roman" w:eastAsia="Times New Roman" w:hAnsi="Times New Roman" w:cs="Times New Roman"/>
          <w:color w:val="808285"/>
          <w:spacing w:val="-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808285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any</w:t>
      </w:r>
      <w:r>
        <w:rPr>
          <w:rFonts w:ascii="Times New Roman" w:eastAsia="Times New Roman" w:hAnsi="Times New Roman" w:cs="Times New Roman"/>
          <w:color w:val="808285"/>
          <w:spacing w:val="-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images</w:t>
      </w:r>
      <w:r>
        <w:rPr>
          <w:rFonts w:ascii="Times New Roman" w:eastAsia="Times New Roman" w:hAnsi="Times New Roman" w:cs="Times New Roman"/>
          <w:color w:val="808285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depicting</w:t>
      </w:r>
      <w:r>
        <w:rPr>
          <w:rFonts w:ascii="Times New Roman" w:eastAsia="Times New Roman" w:hAnsi="Times New Roman" w:cs="Times New Roman"/>
          <w:color w:val="808285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people.</w:t>
      </w:r>
      <w:r>
        <w:rPr>
          <w:rFonts w:ascii="Times New Roman" w:eastAsia="Times New Roman" w:hAnsi="Times New Roman" w:cs="Times New Roman"/>
          <w:color w:val="808285"/>
          <w:spacing w:val="-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4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808285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licence</w:t>
      </w:r>
      <w:r>
        <w:rPr>
          <w:rFonts w:ascii="Times New Roman" w:eastAsia="Times New Roman" w:hAnsi="Times New Roman" w:cs="Times New Roman"/>
          <w:color w:val="808285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conditions</w:t>
      </w:r>
      <w:r>
        <w:rPr>
          <w:rFonts w:ascii="Times New Roman" w:eastAsia="Times New Roman" w:hAnsi="Times New Roman" w:cs="Times New Roman"/>
          <w:color w:val="808285"/>
          <w:spacing w:val="-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see:</w:t>
      </w:r>
      <w:r>
        <w:rPr>
          <w:rFonts w:ascii="Times New Roman" w:eastAsia="Times New Roman" w:hAnsi="Times New Roman" w:cs="Times New Roman"/>
          <w:color w:val="808285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https://cr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eativecommons.org/licenses/b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y/4.0/</w:t>
      </w:r>
    </w:p>
    <w:p w14:paraId="04058AAE" w14:textId="77777777" w:rsidR="00700F7C" w:rsidRDefault="00700F7C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14:paraId="04058AAF" w14:textId="77777777" w:rsidR="00700F7C" w:rsidRDefault="002F10C5">
      <w:pPr>
        <w:spacing w:line="263" w:lineRule="auto"/>
        <w:ind w:left="110" w:right="19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This</w:t>
      </w:r>
      <w:r>
        <w:rPr>
          <w:rFonts w:ascii="Times New Roman" w:eastAsia="Times New Roman" w:hAnsi="Times New Roman" w:cs="Times New Roman"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w w:val="95"/>
          <w:sz w:val="18"/>
          <w:szCs w:val="18"/>
        </w:rPr>
        <w:t>report</w:t>
      </w:r>
      <w:r>
        <w:rPr>
          <w:rFonts w:ascii="Times New Roman" w:eastAsia="Times New Roman" w:hAnsi="Times New Roman" w:cs="Times New Roman"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should</w:t>
      </w:r>
      <w:r>
        <w:rPr>
          <w:rFonts w:ascii="Times New Roman" w:eastAsia="Times New Roman" w:hAnsi="Times New Roman" w:cs="Times New Roman"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attributed</w:t>
      </w:r>
      <w:r>
        <w:rPr>
          <w:rFonts w:ascii="Times New Roman" w:eastAsia="Times New Roman" w:hAnsi="Times New Roman" w:cs="Times New Roman"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w w:val="95"/>
          <w:sz w:val="18"/>
          <w:szCs w:val="18"/>
        </w:rPr>
        <w:t>‘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Commonwealth</w:t>
      </w:r>
      <w:r>
        <w:rPr>
          <w:rFonts w:ascii="Book Antiqua" w:eastAsia="Book Antiqua" w:hAnsi="Book Antiqua" w:cs="Book Antiqua"/>
          <w:i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Environmental</w:t>
      </w:r>
      <w:r>
        <w:rPr>
          <w:rFonts w:ascii="Book Antiqua" w:eastAsia="Book Antiqua" w:hAnsi="Book Antiqua" w:cs="Book Antiqua"/>
          <w:i/>
          <w:color w:val="808285"/>
          <w:spacing w:val="-19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5"/>
          <w:w w:val="95"/>
          <w:sz w:val="18"/>
          <w:szCs w:val="18"/>
        </w:rPr>
        <w:t>Water</w:t>
      </w:r>
      <w:r>
        <w:rPr>
          <w:rFonts w:ascii="Book Antiqua" w:eastAsia="Book Antiqua" w:hAnsi="Book Antiqua" w:cs="Book Antiqua"/>
          <w:i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Portfolio</w:t>
      </w:r>
      <w:r>
        <w:rPr>
          <w:rFonts w:ascii="Book Antiqua" w:eastAsia="Book Antiqua" w:hAnsi="Book Antiqua" w:cs="Book Antiqua"/>
          <w:i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Management</w:t>
      </w:r>
      <w:r>
        <w:rPr>
          <w:rFonts w:ascii="Book Antiqua" w:eastAsia="Book Antiqua" w:hAnsi="Book Antiqua" w:cs="Book Antiqua"/>
          <w:i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P</w:t>
      </w:r>
      <w:r>
        <w:rPr>
          <w:rFonts w:ascii="Book Antiqua" w:eastAsia="Book Antiqua" w:hAnsi="Book Antiqua" w:cs="Book Antiqua"/>
          <w:i/>
          <w:color w:val="808285"/>
          <w:spacing w:val="-1"/>
          <w:w w:val="95"/>
          <w:sz w:val="18"/>
          <w:szCs w:val="18"/>
        </w:rPr>
        <w:t>lan:</w:t>
      </w:r>
      <w:r>
        <w:rPr>
          <w:rFonts w:ascii="Book Antiqua" w:eastAsia="Book Antiqua" w:hAnsi="Book Antiqua" w:cs="Book Antiqua"/>
          <w:i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Murrumbidgee</w:t>
      </w:r>
      <w:r>
        <w:rPr>
          <w:rFonts w:ascii="Book Antiqua" w:eastAsia="Book Antiqua" w:hAnsi="Book Antiqua" w:cs="Book Antiqua"/>
          <w:i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River</w:t>
      </w:r>
      <w:r>
        <w:rPr>
          <w:rFonts w:ascii="Book Antiqua" w:eastAsia="Book Antiqua" w:hAnsi="Book Antiqua" w:cs="Book Antiqua"/>
          <w:i/>
          <w:color w:val="808285"/>
          <w:spacing w:val="93"/>
          <w:w w:val="88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z w:val="18"/>
          <w:szCs w:val="18"/>
        </w:rPr>
        <w:t>2017–18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Commonw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ealth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Australia,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2017’.</w:t>
      </w:r>
    </w:p>
    <w:p w14:paraId="04058AB0" w14:textId="77777777" w:rsidR="00700F7C" w:rsidRDefault="00700F7C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14:paraId="04058AB1" w14:textId="77777777" w:rsidR="00700F7C" w:rsidRDefault="002F10C5">
      <w:pPr>
        <w:spacing w:line="278" w:lineRule="auto"/>
        <w:ind w:left="110" w:right="15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Commonw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ealth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Australia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has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made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all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easonable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efforts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identify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content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supplied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third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parties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using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following</w:t>
      </w:r>
      <w:r>
        <w:rPr>
          <w:rFonts w:ascii="Times New Roman" w:eastAsia="Times New Roman" w:hAnsi="Times New Roman" w:cs="Times New Roman"/>
          <w:color w:val="808285"/>
          <w:spacing w:val="67"/>
          <w:w w:val="9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format</w:t>
      </w:r>
      <w:r>
        <w:rPr>
          <w:rFonts w:ascii="Times New Roman" w:eastAsia="Times New Roman" w:hAnsi="Times New Roman" w:cs="Times New Roman"/>
          <w:color w:val="808285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‘©</w:t>
      </w:r>
      <w:r>
        <w:rPr>
          <w:rFonts w:ascii="Times New Roman" w:eastAsia="Times New Roman" w:hAnsi="Times New Roman" w:cs="Times New Roman"/>
          <w:color w:val="808285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Copyright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color w:val="808285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noting</w:t>
      </w:r>
      <w:r>
        <w:rPr>
          <w:rFonts w:ascii="Times New Roman" w:eastAsia="Times New Roman" w:hAnsi="Times New Roman" w:cs="Times New Roman"/>
          <w:color w:val="808285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third</w:t>
      </w:r>
      <w:r>
        <w:rPr>
          <w:rFonts w:ascii="Times New Roman" w:eastAsia="Times New Roman" w:hAnsi="Times New Roman" w:cs="Times New Roman"/>
          <w:color w:val="808285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4"/>
          <w:sz w:val="18"/>
          <w:szCs w:val="18"/>
        </w:rPr>
        <w:t>party</w:t>
      </w:r>
      <w:r>
        <w:rPr>
          <w:rFonts w:ascii="Times New Roman" w:eastAsia="Times New Roman" w:hAnsi="Times New Roman" w:cs="Times New Roman"/>
          <w:color w:val="808285"/>
          <w:spacing w:val="-3"/>
          <w:sz w:val="18"/>
          <w:szCs w:val="18"/>
        </w:rPr>
        <w:t>.</w:t>
      </w:r>
    </w:p>
    <w:p w14:paraId="04058AB2" w14:textId="77777777" w:rsidR="00700F7C" w:rsidRDefault="00700F7C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14:paraId="04058AB3" w14:textId="77777777" w:rsidR="00700F7C" w:rsidRDefault="002F10C5">
      <w:pPr>
        <w:spacing w:line="278" w:lineRule="auto"/>
        <w:ind w:left="110" w:right="19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views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opinions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expressed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in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this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publication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are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those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of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authors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do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not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necessarily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r</w:t>
      </w:r>
      <w:r>
        <w:rPr>
          <w:rFonts w:ascii="Times New Roman"/>
          <w:color w:val="808285"/>
          <w:spacing w:val="-2"/>
          <w:sz w:val="18"/>
        </w:rPr>
        <w:t>eflect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those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of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29"/>
          <w:w w:val="99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Australian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G</w:t>
      </w:r>
      <w:r>
        <w:rPr>
          <w:rFonts w:ascii="Times New Roman"/>
          <w:color w:val="808285"/>
          <w:spacing w:val="-2"/>
          <w:sz w:val="18"/>
        </w:rPr>
        <w:t>ov</w:t>
      </w:r>
      <w:r>
        <w:rPr>
          <w:rFonts w:ascii="Times New Roman"/>
          <w:color w:val="808285"/>
          <w:spacing w:val="-1"/>
          <w:sz w:val="18"/>
        </w:rPr>
        <w:t>ernment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z w:val="18"/>
        </w:rPr>
        <w:t>or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M</w:t>
      </w:r>
      <w:r>
        <w:rPr>
          <w:rFonts w:ascii="Times New Roman"/>
          <w:color w:val="808285"/>
          <w:spacing w:val="-2"/>
          <w:sz w:val="18"/>
        </w:rPr>
        <w:t>inister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z w:val="18"/>
        </w:rPr>
        <w:t>for</w:t>
      </w:r>
      <w:r>
        <w:rPr>
          <w:rFonts w:ascii="Times New Roman"/>
          <w:color w:val="808285"/>
          <w:spacing w:val="-13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Envir</w:t>
      </w:r>
      <w:r>
        <w:rPr>
          <w:rFonts w:ascii="Times New Roman"/>
          <w:color w:val="808285"/>
          <w:spacing w:val="-1"/>
          <w:sz w:val="18"/>
        </w:rPr>
        <w:t>onment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pacing w:val="-4"/>
          <w:sz w:val="18"/>
        </w:rPr>
        <w:t>Energy</w:t>
      </w:r>
      <w:r>
        <w:rPr>
          <w:rFonts w:ascii="Times New Roman"/>
          <w:color w:val="808285"/>
          <w:spacing w:val="-3"/>
          <w:sz w:val="18"/>
        </w:rPr>
        <w:t>.</w:t>
      </w:r>
    </w:p>
    <w:p w14:paraId="04058AB4" w14:textId="77777777" w:rsidR="00700F7C" w:rsidRDefault="00700F7C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14:paraId="04058AB5" w14:textId="77777777" w:rsidR="00700F7C" w:rsidRDefault="002F10C5">
      <w:pPr>
        <w:spacing w:line="278" w:lineRule="auto"/>
        <w:ind w:left="110" w:right="2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808285"/>
          <w:sz w:val="18"/>
        </w:rPr>
        <w:t>While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r</w:t>
      </w:r>
      <w:r>
        <w:rPr>
          <w:rFonts w:ascii="Times New Roman"/>
          <w:color w:val="808285"/>
          <w:spacing w:val="-2"/>
          <w:sz w:val="18"/>
        </w:rPr>
        <w:t>easonable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efforts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have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been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made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to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ensure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that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contents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of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this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publication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are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factually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correct,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45"/>
          <w:w w:val="99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Commonw</w:t>
      </w:r>
      <w:r>
        <w:rPr>
          <w:rFonts w:ascii="Times New Roman"/>
          <w:color w:val="808285"/>
          <w:spacing w:val="-2"/>
          <w:sz w:val="18"/>
        </w:rPr>
        <w:t>ealth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does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not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accept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r</w:t>
      </w:r>
      <w:r>
        <w:rPr>
          <w:rFonts w:ascii="Times New Roman"/>
          <w:color w:val="808285"/>
          <w:spacing w:val="-2"/>
          <w:sz w:val="18"/>
        </w:rPr>
        <w:t>esponsibility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for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accuracy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or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completeness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of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contents,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shall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not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be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liable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for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any</w:t>
      </w:r>
      <w:r>
        <w:rPr>
          <w:rFonts w:ascii="Times New Roman"/>
          <w:color w:val="808285"/>
          <w:spacing w:val="45"/>
          <w:w w:val="94"/>
          <w:sz w:val="18"/>
        </w:rPr>
        <w:t xml:space="preserve"> </w:t>
      </w:r>
      <w:r>
        <w:rPr>
          <w:rFonts w:ascii="Times New Roman"/>
          <w:color w:val="808285"/>
          <w:sz w:val="18"/>
        </w:rPr>
        <w:t>loss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or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damage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that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may</w:t>
      </w:r>
      <w:r>
        <w:rPr>
          <w:rFonts w:ascii="Times New Roman"/>
          <w:color w:val="808285"/>
          <w:spacing w:val="-15"/>
          <w:sz w:val="18"/>
        </w:rPr>
        <w:t xml:space="preserve"> </w:t>
      </w:r>
      <w:r>
        <w:rPr>
          <w:rFonts w:ascii="Times New Roman"/>
          <w:color w:val="808285"/>
          <w:sz w:val="18"/>
        </w:rPr>
        <w:t>be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occasioned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dir</w:t>
      </w:r>
      <w:r>
        <w:rPr>
          <w:rFonts w:ascii="Times New Roman"/>
          <w:color w:val="808285"/>
          <w:spacing w:val="-2"/>
          <w:sz w:val="18"/>
        </w:rPr>
        <w:t>ectly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or</w:t>
      </w:r>
      <w:r>
        <w:rPr>
          <w:rFonts w:ascii="Times New Roman"/>
          <w:color w:val="808285"/>
          <w:spacing w:val="-15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indir</w:t>
      </w:r>
      <w:r>
        <w:rPr>
          <w:rFonts w:ascii="Times New Roman"/>
          <w:color w:val="808285"/>
          <w:spacing w:val="-2"/>
          <w:sz w:val="18"/>
        </w:rPr>
        <w:t>ectly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thr</w:t>
      </w:r>
      <w:r>
        <w:rPr>
          <w:rFonts w:ascii="Times New Roman"/>
          <w:color w:val="808285"/>
          <w:spacing w:val="-2"/>
          <w:sz w:val="18"/>
        </w:rPr>
        <w:t>ough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use</w:t>
      </w:r>
      <w:r>
        <w:rPr>
          <w:rFonts w:ascii="Times New Roman"/>
          <w:color w:val="808285"/>
          <w:spacing w:val="-15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of</w:t>
      </w:r>
      <w:r>
        <w:rPr>
          <w:rFonts w:ascii="Times New Roman"/>
          <w:color w:val="808285"/>
          <w:spacing w:val="-1"/>
          <w:sz w:val="18"/>
        </w:rPr>
        <w:t>,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or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r</w:t>
      </w:r>
      <w:r>
        <w:rPr>
          <w:rFonts w:ascii="Times New Roman"/>
          <w:color w:val="808285"/>
          <w:spacing w:val="-2"/>
          <w:sz w:val="18"/>
        </w:rPr>
        <w:t>eliance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on,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5"/>
          <w:sz w:val="18"/>
        </w:rPr>
        <w:t xml:space="preserve"> </w:t>
      </w:r>
      <w:r>
        <w:rPr>
          <w:rFonts w:ascii="Times New Roman"/>
          <w:color w:val="808285"/>
          <w:sz w:val="18"/>
        </w:rPr>
        <w:t>contents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of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this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publication.</w:t>
      </w:r>
    </w:p>
    <w:p w14:paraId="04058AB6" w14:textId="77777777" w:rsidR="00700F7C" w:rsidRDefault="00700F7C">
      <w:pPr>
        <w:spacing w:line="278" w:lineRule="auto"/>
        <w:rPr>
          <w:rFonts w:ascii="Times New Roman" w:eastAsia="Times New Roman" w:hAnsi="Times New Roman" w:cs="Times New Roman"/>
          <w:sz w:val="18"/>
          <w:szCs w:val="18"/>
        </w:rPr>
        <w:sectPr w:rsidR="00700F7C">
          <w:pgSz w:w="11910" w:h="16840"/>
          <w:pgMar w:top="1580" w:right="1680" w:bottom="280" w:left="1080" w:header="720" w:footer="720" w:gutter="0"/>
          <w:cols w:space="720"/>
        </w:sectPr>
      </w:pPr>
    </w:p>
    <w:p w14:paraId="04058AB7" w14:textId="77777777" w:rsidR="00700F7C" w:rsidRDefault="00700F7C">
      <w:pPr>
        <w:spacing w:before="3"/>
        <w:rPr>
          <w:rFonts w:ascii="Times New Roman" w:eastAsia="Times New Roman" w:hAnsi="Times New Roman" w:cs="Times New Roman"/>
          <w:sz w:val="7"/>
          <w:szCs w:val="7"/>
        </w:rPr>
      </w:pPr>
    </w:p>
    <w:p w14:paraId="04058ABF" w14:textId="77777777" w:rsidR="00700F7C" w:rsidRDefault="002F10C5">
      <w:pPr>
        <w:pStyle w:val="Heading1"/>
        <w:spacing w:before="1"/>
        <w:ind w:right="197"/>
        <w:rPr>
          <w:rFonts w:ascii="Calibri" w:eastAsia="Calibri" w:hAnsi="Calibri" w:cs="Calibri"/>
          <w:b w:val="0"/>
          <w:bCs w:val="0"/>
        </w:rPr>
      </w:pPr>
      <w:bookmarkStart w:id="1" w:name="_bookmark0"/>
      <w:bookmarkEnd w:id="1"/>
      <w:r>
        <w:rPr>
          <w:rFonts w:ascii="Calibri"/>
          <w:color w:val="5F4879"/>
          <w:spacing w:val="-1"/>
        </w:rPr>
        <w:t>Commonwealth</w:t>
      </w:r>
      <w:r>
        <w:rPr>
          <w:rFonts w:ascii="Calibri"/>
          <w:color w:val="5F4879"/>
          <w:spacing w:val="-17"/>
        </w:rPr>
        <w:t xml:space="preserve"> </w:t>
      </w:r>
      <w:r>
        <w:rPr>
          <w:rFonts w:ascii="Calibri"/>
          <w:color w:val="5F4879"/>
          <w:spacing w:val="-1"/>
        </w:rPr>
        <w:t>environmental</w:t>
      </w:r>
      <w:r>
        <w:rPr>
          <w:rFonts w:ascii="Calibri"/>
          <w:color w:val="5F4879"/>
          <w:spacing w:val="-15"/>
        </w:rPr>
        <w:t xml:space="preserve"> </w:t>
      </w:r>
      <w:r>
        <w:rPr>
          <w:rFonts w:ascii="Calibri"/>
          <w:color w:val="5F4879"/>
          <w:spacing w:val="-1"/>
        </w:rPr>
        <w:t>water</w:t>
      </w:r>
      <w:r>
        <w:rPr>
          <w:rFonts w:ascii="Calibri"/>
          <w:color w:val="5F4879"/>
          <w:spacing w:val="-16"/>
        </w:rPr>
        <w:t xml:space="preserve"> </w:t>
      </w:r>
      <w:r>
        <w:rPr>
          <w:rFonts w:ascii="Calibri"/>
          <w:color w:val="5F4879"/>
          <w:spacing w:val="-1"/>
        </w:rPr>
        <w:t>portfolio</w:t>
      </w:r>
      <w:r>
        <w:rPr>
          <w:rFonts w:ascii="Calibri"/>
          <w:color w:val="5F4879"/>
          <w:spacing w:val="39"/>
          <w:w w:val="99"/>
        </w:rPr>
        <w:t xml:space="preserve"> </w:t>
      </w:r>
      <w:r>
        <w:rPr>
          <w:rFonts w:ascii="Calibri"/>
          <w:color w:val="5F4879"/>
          <w:spacing w:val="-1"/>
        </w:rPr>
        <w:t>management</w:t>
      </w:r>
      <w:r>
        <w:rPr>
          <w:rFonts w:ascii="Calibri"/>
          <w:color w:val="5F4879"/>
          <w:spacing w:val="-23"/>
        </w:rPr>
        <w:t xml:space="preserve"> </w:t>
      </w:r>
      <w:r>
        <w:rPr>
          <w:rFonts w:ascii="Calibri"/>
          <w:color w:val="5F4879"/>
        </w:rPr>
        <w:t>planning</w:t>
      </w:r>
    </w:p>
    <w:p w14:paraId="04058AC0" w14:textId="77777777" w:rsidR="00700F7C" w:rsidRDefault="002F10C5">
      <w:pPr>
        <w:pStyle w:val="Heading2"/>
        <w:spacing w:before="246"/>
        <w:ind w:left="107" w:firstLine="0"/>
        <w:rPr>
          <w:b w:val="0"/>
          <w:bCs w:val="0"/>
        </w:rPr>
      </w:pPr>
      <w:bookmarkStart w:id="2" w:name="_bookmark1"/>
      <w:bookmarkEnd w:id="2"/>
      <w:r>
        <w:rPr>
          <w:color w:val="5F4879"/>
        </w:rPr>
        <w:t>Commonwealth</w:t>
      </w:r>
      <w:r>
        <w:rPr>
          <w:color w:val="5F4879"/>
          <w:spacing w:val="-15"/>
        </w:rPr>
        <w:t xml:space="preserve"> </w:t>
      </w:r>
      <w:r>
        <w:rPr>
          <w:color w:val="5F4879"/>
        </w:rPr>
        <w:t>Environmental</w:t>
      </w:r>
      <w:r>
        <w:rPr>
          <w:color w:val="5F4879"/>
          <w:spacing w:val="-14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15"/>
        </w:rPr>
        <w:t xml:space="preserve"> </w:t>
      </w:r>
      <w:r>
        <w:rPr>
          <w:color w:val="5F4879"/>
          <w:spacing w:val="-1"/>
        </w:rPr>
        <w:t>Holder</w:t>
      </w:r>
    </w:p>
    <w:p w14:paraId="04058AC1" w14:textId="77777777" w:rsidR="00700F7C" w:rsidRDefault="002F10C5">
      <w:pPr>
        <w:pStyle w:val="BodyText"/>
        <w:spacing w:before="199"/>
        <w:ind w:right="110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Holder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statutory</w:t>
      </w:r>
      <w:r>
        <w:rPr>
          <w:spacing w:val="-9"/>
        </w:rPr>
        <w:t xml:space="preserve"> </w:t>
      </w:r>
      <w:r>
        <w:rPr>
          <w:spacing w:val="-1"/>
        </w:rPr>
        <w:t>position</w:t>
      </w:r>
      <w:r>
        <w:rPr>
          <w:spacing w:val="-7"/>
        </w:rPr>
        <w:t xml:space="preserve"> </w:t>
      </w:r>
      <w:r>
        <w:rPr>
          <w:spacing w:val="-1"/>
        </w:rPr>
        <w:t>established</w:t>
      </w:r>
      <w:r>
        <w:rPr>
          <w:spacing w:val="-7"/>
        </w:rPr>
        <w:t xml:space="preserve"> </w:t>
      </w:r>
      <w:r>
        <w:rPr>
          <w:spacing w:val="-1"/>
        </w:rPr>
        <w:t>under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rFonts w:cs="Century Gothic"/>
          <w:i/>
          <w:spacing w:val="-1"/>
        </w:rPr>
        <w:t>Water</w:t>
      </w:r>
      <w:r>
        <w:rPr>
          <w:rFonts w:cs="Century Gothic"/>
          <w:i/>
          <w:spacing w:val="-8"/>
        </w:rPr>
        <w:t xml:space="preserve"> </w:t>
      </w:r>
      <w:r>
        <w:rPr>
          <w:rFonts w:cs="Century Gothic"/>
          <w:i/>
          <w:spacing w:val="-1"/>
        </w:rPr>
        <w:t>Act</w:t>
      </w:r>
      <w:r>
        <w:rPr>
          <w:rFonts w:cs="Century Gothic"/>
          <w:i/>
          <w:spacing w:val="-7"/>
        </w:rPr>
        <w:t xml:space="preserve"> </w:t>
      </w:r>
      <w:r>
        <w:rPr>
          <w:rFonts w:cs="Century Gothic"/>
          <w:i/>
        </w:rPr>
        <w:t>2007</w:t>
      </w:r>
      <w:r>
        <w:rPr>
          <w:rFonts w:cs="Century Gothic"/>
          <w:i/>
          <w:spacing w:val="110"/>
        </w:rPr>
        <w:t xml:space="preserve"> </w:t>
      </w:r>
      <w:r>
        <w:rPr>
          <w:rFonts w:cs="Century Gothic"/>
        </w:rPr>
        <w:t>and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is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responsible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for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managing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Commonwealth’s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environmental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water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holdings.</w:t>
      </w:r>
      <w:r>
        <w:rPr>
          <w:rFonts w:cs="Century Gothic"/>
          <w:spacing w:val="-10"/>
        </w:rPr>
        <w:t xml:space="preserve"> </w:t>
      </w:r>
      <w:r>
        <w:rPr>
          <w:rFonts w:cs="Century Gothic"/>
          <w:spacing w:val="-1"/>
        </w:rPr>
        <w:t>This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water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must</w:t>
      </w:r>
      <w:r>
        <w:rPr>
          <w:rFonts w:cs="Century Gothic"/>
          <w:w w:val="99"/>
        </w:rPr>
        <w:t xml:space="preserve"> </w:t>
      </w:r>
      <w:r>
        <w:rPr>
          <w:rFonts w:cs="Century Gothic"/>
          <w:spacing w:val="4"/>
          <w:w w:val="99"/>
        </w:rPr>
        <w:t xml:space="preserve">          </w:t>
      </w:r>
      <w:r>
        <w:t>be</w:t>
      </w:r>
      <w:r>
        <w:rPr>
          <w:spacing w:val="-7"/>
        </w:rPr>
        <w:t xml:space="preserve"> </w:t>
      </w:r>
      <w:r>
        <w:t>managed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protect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restore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rivers,</w:t>
      </w:r>
      <w:r>
        <w:rPr>
          <w:spacing w:val="-9"/>
        </w:rPr>
        <w:t xml:space="preserve"> </w:t>
      </w:r>
      <w:r>
        <w:t>wetlands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floodplains</w:t>
      </w:r>
      <w:r>
        <w:rPr>
          <w:spacing w:val="-7"/>
        </w:rPr>
        <w:t xml:space="preserve"> </w:t>
      </w:r>
      <w:r>
        <w:rPr>
          <w:spacing w:val="-1"/>
        </w:rPr>
        <w:t>(and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native</w:t>
      </w:r>
      <w:r>
        <w:rPr>
          <w:spacing w:val="-7"/>
        </w:rPr>
        <w:t xml:space="preserve"> </w:t>
      </w:r>
      <w:r>
        <w:t>animals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plants</w:t>
      </w:r>
      <w:r>
        <w:rPr>
          <w:spacing w:val="58"/>
          <w:w w:val="99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rPr>
          <w:spacing w:val="-1"/>
        </w:rPr>
        <w:t>support)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Murray-Darling</w:t>
      </w:r>
      <w:r>
        <w:rPr>
          <w:spacing w:val="-8"/>
        </w:rPr>
        <w:t xml:space="preserve"> </w:t>
      </w:r>
      <w:r>
        <w:rPr>
          <w:spacing w:val="-1"/>
        </w:rPr>
        <w:t>Basin.</w:t>
      </w:r>
      <w:r>
        <w:rPr>
          <w:spacing w:val="-10"/>
        </w:rPr>
        <w:t xml:space="preserve"> </w:t>
      </w:r>
      <w:r>
        <w:t>Mr</w:t>
      </w:r>
      <w:r>
        <w:rPr>
          <w:spacing w:val="-8"/>
        </w:rPr>
        <w:t xml:space="preserve"> </w:t>
      </w:r>
      <w:r>
        <w:rPr>
          <w:spacing w:val="-1"/>
        </w:rPr>
        <w:t>David</w:t>
      </w:r>
      <w:r>
        <w:rPr>
          <w:spacing w:val="-5"/>
        </w:rPr>
        <w:t xml:space="preserve"> </w:t>
      </w:r>
      <w:r>
        <w:t>Papps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current</w:t>
      </w:r>
      <w:r>
        <w:rPr>
          <w:spacing w:val="-6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87"/>
        </w:rPr>
        <w:t xml:space="preserve"> </w:t>
      </w:r>
      <w:r>
        <w:rPr>
          <w:spacing w:val="-1"/>
        </w:rPr>
        <w:t>Holder.</w:t>
      </w:r>
      <w:r>
        <w:rPr>
          <w:spacing w:val="-9"/>
        </w:rPr>
        <w:t xml:space="preserve"> </w:t>
      </w:r>
      <w:r>
        <w:t>He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supported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staff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Office.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Office</w:t>
      </w:r>
      <w:r>
        <w:rPr>
          <w:spacing w:val="-7"/>
        </w:rPr>
        <w:t xml:space="preserve"> </w:t>
      </w:r>
      <w:r>
        <w:rPr>
          <w:spacing w:val="-1"/>
        </w:rPr>
        <w:t>employs</w:t>
      </w:r>
      <w:r>
        <w:rPr>
          <w:spacing w:val="1"/>
        </w:rPr>
        <w:t xml:space="preserve"> </w:t>
      </w:r>
      <w:r>
        <w:rPr>
          <w:spacing w:val="11"/>
        </w:rPr>
        <w:t xml:space="preserve">       </w:t>
      </w:r>
      <w:r>
        <w:rPr>
          <w:spacing w:val="-1"/>
        </w:rPr>
        <w:t>six</w:t>
      </w:r>
      <w:r>
        <w:rPr>
          <w:spacing w:val="-7"/>
        </w:rPr>
        <w:t xml:space="preserve"> </w:t>
      </w:r>
      <w:r>
        <w:rPr>
          <w:spacing w:val="-1"/>
        </w:rPr>
        <w:t>local</w:t>
      </w:r>
      <w:r>
        <w:rPr>
          <w:spacing w:val="-6"/>
        </w:rPr>
        <w:t xml:space="preserve"> </w:t>
      </w:r>
      <w:r>
        <w:t>engagement</w:t>
      </w:r>
      <w:r>
        <w:rPr>
          <w:spacing w:val="-6"/>
        </w:rPr>
        <w:t xml:space="preserve"> </w:t>
      </w:r>
      <w:r>
        <w:rPr>
          <w:spacing w:val="-1"/>
        </w:rPr>
        <w:t>officers</w:t>
      </w:r>
      <w:r>
        <w:rPr>
          <w:spacing w:val="-7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rPr>
          <w:spacing w:val="-1"/>
        </w:rPr>
        <w:t>live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regional</w:t>
      </w:r>
      <w:r>
        <w:rPr>
          <w:spacing w:val="-6"/>
        </w:rPr>
        <w:t xml:space="preserve"> </w:t>
      </w:r>
      <w:r>
        <w:rPr>
          <w:spacing w:val="-1"/>
        </w:rPr>
        <w:t>centres</w:t>
      </w:r>
      <w:r>
        <w:rPr>
          <w:spacing w:val="-7"/>
        </w:rPr>
        <w:t xml:space="preserve"> </w:t>
      </w:r>
      <w:r>
        <w:rPr>
          <w:spacing w:val="-1"/>
        </w:rPr>
        <w:t>across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Murray-Darling</w:t>
      </w:r>
      <w:r>
        <w:rPr>
          <w:spacing w:val="-7"/>
        </w:rPr>
        <w:t xml:space="preserve"> </w:t>
      </w:r>
      <w:r>
        <w:rPr>
          <w:spacing w:val="-1"/>
        </w:rPr>
        <w:t>Basin.</w:t>
      </w:r>
    </w:p>
    <w:p w14:paraId="04058AC2" w14:textId="77777777" w:rsidR="00700F7C" w:rsidRDefault="00700F7C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04058AC3" w14:textId="77777777" w:rsidR="00700F7C" w:rsidRDefault="002F10C5">
      <w:pPr>
        <w:pStyle w:val="Heading2"/>
        <w:ind w:left="107" w:firstLine="0"/>
        <w:rPr>
          <w:b w:val="0"/>
          <w:bCs w:val="0"/>
        </w:rPr>
      </w:pPr>
      <w:bookmarkStart w:id="3" w:name="_bookmark2"/>
      <w:bookmarkEnd w:id="3"/>
      <w:r>
        <w:rPr>
          <w:color w:val="5F4879"/>
          <w:spacing w:val="-1"/>
        </w:rPr>
        <w:t>Commonwealth</w:t>
      </w:r>
      <w:r>
        <w:rPr>
          <w:color w:val="5F4879"/>
          <w:spacing w:val="-13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13"/>
        </w:rPr>
        <w:t xml:space="preserve"> </w:t>
      </w:r>
      <w:r>
        <w:rPr>
          <w:color w:val="5F4879"/>
        </w:rPr>
        <w:t>water</w:t>
      </w:r>
    </w:p>
    <w:p w14:paraId="04058AC4" w14:textId="77777777" w:rsidR="00700F7C" w:rsidRDefault="002F10C5">
      <w:pPr>
        <w:pStyle w:val="BodyText"/>
        <w:spacing w:before="200"/>
        <w:ind w:right="201"/>
      </w:pP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holdings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entitlements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rPr>
          <w:spacing w:val="-1"/>
        </w:rPr>
        <w:t>acquired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58"/>
          <w:w w:val="99"/>
        </w:rPr>
        <w:t xml:space="preserve"> </w:t>
      </w:r>
      <w:r>
        <w:rPr>
          <w:spacing w:val="-1"/>
        </w:rPr>
        <w:t>Australian</w:t>
      </w:r>
      <w:r>
        <w:rPr>
          <w:spacing w:val="-9"/>
        </w:rPr>
        <w:t xml:space="preserve"> </w:t>
      </w:r>
      <w:r>
        <w:rPr>
          <w:spacing w:val="-1"/>
        </w:rPr>
        <w:t>Government</w:t>
      </w:r>
      <w:r>
        <w:rPr>
          <w:spacing w:val="-8"/>
        </w:rPr>
        <w:t xml:space="preserve"> </w:t>
      </w:r>
      <w:r>
        <w:rPr>
          <w:spacing w:val="-1"/>
        </w:rPr>
        <w:t>through</w:t>
      </w:r>
      <w:r>
        <w:rPr>
          <w:spacing w:val="-8"/>
        </w:rPr>
        <w:t xml:space="preserve"> </w:t>
      </w:r>
      <w:r>
        <w:t>investments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water-saving</w:t>
      </w:r>
      <w:r>
        <w:rPr>
          <w:spacing w:val="-9"/>
        </w:rPr>
        <w:t xml:space="preserve"> </w:t>
      </w:r>
      <w:r>
        <w:rPr>
          <w:spacing w:val="-1"/>
        </w:rPr>
        <w:t>infrastructure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purchases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water</w:t>
      </w:r>
      <w:r>
        <w:rPr>
          <w:spacing w:val="89"/>
          <w:w w:val="99"/>
        </w:rPr>
        <w:t xml:space="preserve"> </w:t>
      </w:r>
      <w:r>
        <w:t>market.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holdings</w:t>
      </w:r>
      <w:r>
        <w:rPr>
          <w:spacing w:val="-6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mix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entitlement</w:t>
      </w:r>
      <w:r>
        <w:rPr>
          <w:spacing w:val="-7"/>
        </w:rPr>
        <w:t xml:space="preserve"> </w:t>
      </w:r>
      <w:r>
        <w:rPr>
          <w:spacing w:val="-1"/>
        </w:rPr>
        <w:t>types</w:t>
      </w:r>
      <w:r>
        <w:rPr>
          <w:spacing w:val="-6"/>
        </w:rPr>
        <w:t xml:space="preserve"> </w:t>
      </w:r>
      <w:r>
        <w:t>held</w:t>
      </w:r>
      <w:r>
        <w:rPr>
          <w:spacing w:val="-7"/>
        </w:rPr>
        <w:t xml:space="preserve"> </w:t>
      </w:r>
      <w:r>
        <w:rPr>
          <w:spacing w:val="-1"/>
        </w:rPr>
        <w:t>across</w:t>
      </w:r>
      <w:r>
        <w:rPr>
          <w:spacing w:val="-6"/>
        </w:rPr>
        <w:t xml:space="preserve"> </w:t>
      </w:r>
      <w:r>
        <w:rPr>
          <w:spacing w:val="-1"/>
        </w:rPr>
        <w:t>19</w:t>
      </w:r>
      <w:r>
        <w:rPr>
          <w:spacing w:val="-6"/>
        </w:rPr>
        <w:t xml:space="preserve"> </w:t>
      </w:r>
      <w:r>
        <w:t>catchments.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rules</w:t>
      </w:r>
      <w:r>
        <w:rPr>
          <w:spacing w:val="-7"/>
        </w:rPr>
        <w:t xml:space="preserve"> </w:t>
      </w:r>
      <w:r>
        <w:rPr>
          <w:spacing w:val="-1"/>
        </w:rPr>
        <w:t>governing</w:t>
      </w:r>
      <w:r>
        <w:rPr>
          <w:spacing w:val="-4"/>
        </w:rPr>
        <w:t xml:space="preserve"> </w:t>
      </w:r>
      <w:r>
        <w:t>the</w:t>
      </w:r>
      <w:r>
        <w:rPr>
          <w:spacing w:val="52"/>
          <w:w w:val="99"/>
        </w:rPr>
        <w:t xml:space="preserve"> </w:t>
      </w:r>
      <w:r>
        <w:t>entitlements</w:t>
      </w:r>
      <w:r>
        <w:rPr>
          <w:spacing w:val="-11"/>
        </w:rPr>
        <w:t xml:space="preserve"> </w:t>
      </w:r>
      <w:r>
        <w:rPr>
          <w:spacing w:val="-1"/>
        </w:rPr>
        <w:t>vary</w:t>
      </w:r>
      <w:r>
        <w:rPr>
          <w:spacing w:val="-11"/>
        </w:rPr>
        <w:t xml:space="preserve"> </w:t>
      </w:r>
      <w:r>
        <w:t>across</w:t>
      </w:r>
      <w:r>
        <w:rPr>
          <w:spacing w:val="-12"/>
        </w:rPr>
        <w:t xml:space="preserve"> </w:t>
      </w:r>
      <w:r>
        <w:t>states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across</w:t>
      </w:r>
      <w:r>
        <w:rPr>
          <w:spacing w:val="-12"/>
        </w:rPr>
        <w:t xml:space="preserve"> </w:t>
      </w:r>
      <w:r>
        <w:t>catchments.</w:t>
      </w:r>
      <w:r>
        <w:rPr>
          <w:spacing w:val="-12"/>
        </w:rPr>
        <w:t xml:space="preserve"> </w:t>
      </w:r>
      <w:r>
        <w:t>Commonwealth</w:t>
      </w:r>
      <w:r>
        <w:rPr>
          <w:spacing w:val="-10"/>
        </w:rPr>
        <w:t xml:space="preserve"> </w:t>
      </w:r>
      <w:r>
        <w:rPr>
          <w:spacing w:val="-1"/>
        </w:rP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rPr>
          <w:spacing w:val="-1"/>
        </w:rPr>
        <w:t>entitlements</w:t>
      </w:r>
      <w:r>
        <w:rPr>
          <w:spacing w:val="68"/>
          <w:w w:val="99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subject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same</w:t>
      </w:r>
      <w:r>
        <w:rPr>
          <w:spacing w:val="-6"/>
        </w:rPr>
        <w:t xml:space="preserve"> </w:t>
      </w:r>
      <w:r>
        <w:t>fees,</w:t>
      </w:r>
      <w:r>
        <w:rPr>
          <w:spacing w:val="-9"/>
        </w:rPr>
        <w:t xml:space="preserve"> </w:t>
      </w:r>
      <w:r>
        <w:rPr>
          <w:spacing w:val="-1"/>
        </w:rPr>
        <w:t>allocations,</w:t>
      </w:r>
      <w:r>
        <w:rPr>
          <w:spacing w:val="-9"/>
        </w:rPr>
        <w:t xml:space="preserve"> </w:t>
      </w:r>
      <w:r>
        <w:t>carryover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rPr>
          <w:spacing w:val="-1"/>
        </w:rPr>
        <w:t>rules</w:t>
      </w:r>
      <w:r>
        <w:rPr>
          <w:spacing w:val="-7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t>equivalent</w:t>
      </w:r>
      <w:r>
        <w:rPr>
          <w:spacing w:val="-5"/>
        </w:rPr>
        <w:t xml:space="preserve"> </w:t>
      </w:r>
      <w:r>
        <w:t>entitlements</w:t>
      </w:r>
      <w:r>
        <w:rPr>
          <w:spacing w:val="-7"/>
        </w:rPr>
        <w:t xml:space="preserve"> </w:t>
      </w:r>
      <w:r>
        <w:t>held</w:t>
      </w:r>
      <w:r>
        <w:rPr>
          <w:spacing w:val="-9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other</w:t>
      </w:r>
      <w:r>
        <w:rPr>
          <w:spacing w:val="72"/>
          <w:w w:val="99"/>
        </w:rPr>
        <w:t xml:space="preserve"> </w:t>
      </w:r>
      <w:r>
        <w:t>water</w:t>
      </w:r>
      <w:r>
        <w:rPr>
          <w:spacing w:val="-12"/>
        </w:rPr>
        <w:t xml:space="preserve"> </w:t>
      </w:r>
      <w:r>
        <w:rPr>
          <w:spacing w:val="-1"/>
        </w:rPr>
        <w:t>users.</w:t>
      </w:r>
    </w:p>
    <w:p w14:paraId="04058AC5" w14:textId="77777777" w:rsidR="00700F7C" w:rsidRDefault="00700F7C">
      <w:pPr>
        <w:spacing w:before="5"/>
        <w:rPr>
          <w:rFonts w:ascii="Century Gothic" w:eastAsia="Century Gothic" w:hAnsi="Century Gothic" w:cs="Century Gothic"/>
          <w:sz w:val="16"/>
          <w:szCs w:val="16"/>
        </w:rPr>
      </w:pPr>
    </w:p>
    <w:p w14:paraId="04058AC6" w14:textId="77777777" w:rsidR="00700F7C" w:rsidRDefault="002F10C5">
      <w:pPr>
        <w:pStyle w:val="BodyText"/>
      </w:pPr>
      <w:r>
        <w:rPr>
          <w:spacing w:val="-1"/>
        </w:rPr>
        <w:t>There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broadly</w:t>
      </w:r>
      <w:r>
        <w:rPr>
          <w:spacing w:val="-10"/>
        </w:rPr>
        <w:t xml:space="preserve"> </w:t>
      </w:r>
      <w:r>
        <w:t>three</w:t>
      </w:r>
      <w:r>
        <w:rPr>
          <w:spacing w:val="-10"/>
        </w:rPr>
        <w:t xml:space="preserve"> </w:t>
      </w:r>
      <w:r>
        <w:t>options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t>managing</w:t>
      </w:r>
      <w:r>
        <w:rPr>
          <w:spacing w:val="-9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water:</w:t>
      </w:r>
    </w:p>
    <w:p w14:paraId="04058AC7" w14:textId="77777777" w:rsidR="00700F7C" w:rsidRDefault="00700F7C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04058AC8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line="245" w:lineRule="exact"/>
        <w:ind w:hanging="369"/>
      </w:pPr>
      <w:r>
        <w:rPr>
          <w:spacing w:val="-1"/>
        </w:rPr>
        <w:t>delivering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wetland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meet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identified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demand</w:t>
      </w:r>
    </w:p>
    <w:p w14:paraId="04058AC9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line="245" w:lineRule="exact"/>
        <w:ind w:hanging="369"/>
        <w:rPr>
          <w:rFonts w:cs="Century Gothic"/>
        </w:rPr>
      </w:pPr>
      <w:r>
        <w:rPr>
          <w:spacing w:val="-1"/>
        </w:rPr>
        <w:t>carrying</w:t>
      </w:r>
      <w:r>
        <w:rPr>
          <w:spacing w:val="-5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rPr>
          <w:spacing w:val="-1"/>
        </w:rPr>
        <w:t>over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next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year</w:t>
      </w:r>
      <w:r>
        <w:rPr>
          <w:spacing w:val="-6"/>
        </w:rPr>
        <w:t xml:space="preserve"> </w:t>
      </w:r>
      <w:r>
        <w:t>(</w:t>
      </w:r>
      <w:r>
        <w:rPr>
          <w:rFonts w:cs="Century Gothic"/>
        </w:rPr>
        <w:t>referred</w:t>
      </w:r>
      <w:r>
        <w:rPr>
          <w:rFonts w:cs="Century Gothic"/>
          <w:spacing w:val="-6"/>
        </w:rPr>
        <w:t xml:space="preserve"> </w:t>
      </w:r>
      <w:r>
        <w:rPr>
          <w:rFonts w:cs="Century Gothic"/>
          <w:spacing w:val="1"/>
        </w:rPr>
        <w:t>to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as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‘carryover’)</w:t>
      </w:r>
    </w:p>
    <w:p w14:paraId="04058ACA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ind w:right="201" w:hanging="369"/>
        <w:rPr>
          <w:rFonts w:cs="Century Gothic"/>
        </w:rPr>
      </w:pPr>
      <w:r>
        <w:t>trading</w:t>
      </w:r>
      <w:r>
        <w:rPr>
          <w:spacing w:val="11"/>
        </w:rPr>
        <w:t xml:space="preserve"> </w:t>
      </w:r>
      <w:r>
        <w:t>water,</w:t>
      </w:r>
      <w:r>
        <w:rPr>
          <w:spacing w:val="9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rPr>
          <w:spacing w:val="-1"/>
        </w:rPr>
        <w:t>is,</w:t>
      </w:r>
      <w:r>
        <w:rPr>
          <w:spacing w:val="8"/>
        </w:rPr>
        <w:t xml:space="preserve"> </w:t>
      </w:r>
      <w:r>
        <w:t>selling</w:t>
      </w:r>
      <w:r>
        <w:rPr>
          <w:spacing w:val="11"/>
        </w:rPr>
        <w:t xml:space="preserve"> </w:t>
      </w:r>
      <w:r>
        <w:t>water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using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proceeds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buy</w:t>
      </w:r>
      <w:r>
        <w:rPr>
          <w:spacing w:val="12"/>
        </w:rPr>
        <w:t xml:space="preserve"> </w:t>
      </w:r>
      <w:r>
        <w:t>water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another</w:t>
      </w:r>
      <w:r>
        <w:rPr>
          <w:spacing w:val="11"/>
        </w:rPr>
        <w:t xml:space="preserve"> </w:t>
      </w:r>
      <w:r>
        <w:t>catchment</w:t>
      </w:r>
      <w:r>
        <w:rPr>
          <w:spacing w:val="13"/>
        </w:rPr>
        <w:t xml:space="preserve"> </w:t>
      </w:r>
      <w:r>
        <w:rPr>
          <w:spacing w:val="-1"/>
        </w:rPr>
        <w:t>or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</w:t>
      </w:r>
      <w:r>
        <w:rPr>
          <w:spacing w:val="34"/>
          <w:w w:val="99"/>
        </w:rPr>
        <w:t xml:space="preserve"> </w:t>
      </w:r>
      <w:r>
        <w:rPr>
          <w:rFonts w:cs="Century Gothic"/>
          <w:spacing w:val="-1"/>
        </w:rPr>
        <w:t>future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year,</w:t>
      </w:r>
      <w:r>
        <w:rPr>
          <w:rFonts w:cs="Century Gothic"/>
          <w:spacing w:val="-10"/>
        </w:rPr>
        <w:t xml:space="preserve"> </w:t>
      </w:r>
      <w:r>
        <w:rPr>
          <w:rFonts w:cs="Century Gothic"/>
          <w:spacing w:val="-1"/>
        </w:rPr>
        <w:t>or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investing</w:t>
      </w:r>
      <w:r>
        <w:rPr>
          <w:rFonts w:cs="Century Gothic"/>
          <w:spacing w:val="-10"/>
        </w:rPr>
        <w:t xml:space="preserve"> </w:t>
      </w:r>
      <w:r>
        <w:rPr>
          <w:rFonts w:cs="Century Gothic"/>
        </w:rPr>
        <w:t>in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complementary</w:t>
      </w:r>
      <w:r>
        <w:rPr>
          <w:rFonts w:cs="Century Gothic"/>
          <w:spacing w:val="-11"/>
        </w:rPr>
        <w:t xml:space="preserve"> </w:t>
      </w:r>
      <w:r>
        <w:rPr>
          <w:rFonts w:cs="Century Gothic"/>
        </w:rPr>
        <w:t>‘environmental</w:t>
      </w:r>
      <w:r>
        <w:rPr>
          <w:rFonts w:cs="Century Gothic"/>
          <w:spacing w:val="-9"/>
        </w:rPr>
        <w:t xml:space="preserve"> </w:t>
      </w:r>
      <w:r>
        <w:rPr>
          <w:rFonts w:cs="Century Gothic"/>
          <w:spacing w:val="-1"/>
        </w:rPr>
        <w:t>activities’.</w:t>
      </w:r>
    </w:p>
    <w:p w14:paraId="04058ACB" w14:textId="77777777" w:rsidR="00700F7C" w:rsidRDefault="00700F7C">
      <w:pPr>
        <w:spacing w:before="1"/>
        <w:rPr>
          <w:rFonts w:ascii="Century Gothic" w:eastAsia="Century Gothic" w:hAnsi="Century Gothic" w:cs="Century Gothic"/>
          <w:sz w:val="18"/>
          <w:szCs w:val="18"/>
        </w:rPr>
      </w:pPr>
    </w:p>
    <w:p w14:paraId="04058ACC" w14:textId="77777777" w:rsidR="00700F7C" w:rsidRDefault="002F10C5">
      <w:pPr>
        <w:pStyle w:val="Heading2"/>
        <w:ind w:left="107" w:firstLine="0"/>
        <w:rPr>
          <w:b w:val="0"/>
          <w:bCs w:val="0"/>
        </w:rPr>
      </w:pPr>
      <w:bookmarkStart w:id="4" w:name="_bookmark3"/>
      <w:bookmarkEnd w:id="4"/>
      <w:r>
        <w:rPr>
          <w:color w:val="5F4879"/>
          <w:spacing w:val="-1"/>
        </w:rPr>
        <w:t xml:space="preserve">Purpose of </w:t>
      </w:r>
      <w:r>
        <w:rPr>
          <w:color w:val="5F4879"/>
        </w:rPr>
        <w:t>the</w:t>
      </w:r>
      <w:r>
        <w:rPr>
          <w:color w:val="5F4879"/>
          <w:spacing w:val="-2"/>
        </w:rPr>
        <w:t xml:space="preserve"> </w:t>
      </w:r>
      <w:r>
        <w:rPr>
          <w:color w:val="5F4879"/>
          <w:spacing w:val="-1"/>
        </w:rPr>
        <w:t>document</w:t>
      </w:r>
    </w:p>
    <w:p w14:paraId="04058ACD" w14:textId="77777777" w:rsidR="00700F7C" w:rsidRDefault="002F10C5">
      <w:pPr>
        <w:pStyle w:val="BodyText"/>
        <w:spacing w:before="199"/>
        <w:ind w:right="110"/>
      </w:pPr>
      <w:r>
        <w:rPr>
          <w:spacing w:val="-1"/>
        </w:rPr>
        <w:t>This</w:t>
      </w:r>
      <w:r>
        <w:rPr>
          <w:spacing w:val="-8"/>
        </w:rPr>
        <w:t xml:space="preserve"> </w:t>
      </w:r>
      <w:r>
        <w:t>document</w:t>
      </w:r>
      <w:r>
        <w:rPr>
          <w:spacing w:val="-6"/>
        </w:rPr>
        <w:t xml:space="preserve"> </w:t>
      </w:r>
      <w:r>
        <w:rPr>
          <w:spacing w:val="-1"/>
        </w:rPr>
        <w:t>sets</w:t>
      </w:r>
      <w:r>
        <w:rPr>
          <w:spacing w:val="-8"/>
        </w:rPr>
        <w:t xml:space="preserve"> </w:t>
      </w:r>
      <w:r>
        <w:rPr>
          <w:spacing w:val="-1"/>
        </w:rPr>
        <w:t>out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plans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managing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portfolio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42"/>
          <w:w w:val="99"/>
        </w:rPr>
        <w:t xml:space="preserve"> </w:t>
      </w:r>
      <w:r>
        <w:rPr>
          <w:spacing w:val="-1"/>
        </w:rPr>
        <w:t>Murrumbidgee</w:t>
      </w:r>
      <w:r>
        <w:rPr>
          <w:spacing w:val="-11"/>
        </w:rPr>
        <w:t xml:space="preserve"> </w:t>
      </w:r>
      <w:r>
        <w:t>catchment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t>2017</w:t>
      </w:r>
      <w:r>
        <w:rPr>
          <w:rFonts w:cs="Century Gothic"/>
        </w:rPr>
        <w:t>–</w:t>
      </w:r>
      <w:r>
        <w:t>18.</w:t>
      </w:r>
      <w:r>
        <w:rPr>
          <w:spacing w:val="-12"/>
        </w:rPr>
        <w:t xml:space="preserve"> </w:t>
      </w:r>
      <w:r>
        <w:t>Efficient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t>effective</w:t>
      </w:r>
      <w:r>
        <w:rPr>
          <w:spacing w:val="-11"/>
        </w:rPr>
        <w:t xml:space="preserve"> </w:t>
      </w:r>
      <w:r>
        <w:t>management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t>Commonwealth</w:t>
      </w:r>
      <w:r>
        <w:rPr>
          <w:spacing w:val="44"/>
          <w:w w:val="9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requires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utilisation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portfolio</w:t>
      </w:r>
      <w:r>
        <w:rPr>
          <w:spacing w:val="-8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rPr>
          <w:spacing w:val="1"/>
        </w:rPr>
        <w:t>options.</w:t>
      </w:r>
      <w:r>
        <w:rPr>
          <w:spacing w:val="-10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taking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multi-year</w:t>
      </w:r>
      <w:r>
        <w:rPr>
          <w:spacing w:val="38"/>
          <w:w w:val="99"/>
        </w:rPr>
        <w:t xml:space="preserve"> </w:t>
      </w:r>
      <w:r>
        <w:rPr>
          <w:spacing w:val="-1"/>
        </w:rPr>
        <w:t>approach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planning,</w:t>
      </w:r>
      <w:r>
        <w:rPr>
          <w:spacing w:val="-9"/>
        </w:rPr>
        <w:t xml:space="preserve"> </w:t>
      </w:r>
      <w:r>
        <w:t>portfolio</w:t>
      </w:r>
      <w:r>
        <w:rPr>
          <w:spacing w:val="-7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t>tools</w:t>
      </w:r>
      <w:r>
        <w:rPr>
          <w:spacing w:val="-7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use,</w:t>
      </w:r>
      <w:r>
        <w:rPr>
          <w:spacing w:val="-9"/>
        </w:rPr>
        <w:t xml:space="preserve"> </w:t>
      </w:r>
      <w:r>
        <w:rPr>
          <w:spacing w:val="-1"/>
        </w:rPr>
        <w:t>carryover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trade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managed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59"/>
          <w:w w:val="99"/>
        </w:rPr>
        <w:t xml:space="preserve"> </w:t>
      </w:r>
      <w:r>
        <w:t>maximising</w:t>
      </w:r>
      <w:r>
        <w:rPr>
          <w:spacing w:val="-19"/>
        </w:rPr>
        <w:t xml:space="preserve"> </w:t>
      </w:r>
      <w:r>
        <w:t>environmental</w:t>
      </w:r>
      <w:r>
        <w:rPr>
          <w:spacing w:val="-17"/>
        </w:rPr>
        <w:t xml:space="preserve"> </w:t>
      </w:r>
      <w:r>
        <w:rPr>
          <w:spacing w:val="-1"/>
        </w:rPr>
        <w:t>outcomes.</w:t>
      </w:r>
    </w:p>
    <w:p w14:paraId="04058ACE" w14:textId="77777777" w:rsidR="00700F7C" w:rsidRDefault="00700F7C">
      <w:pPr>
        <w:spacing w:before="5"/>
        <w:rPr>
          <w:rFonts w:ascii="Century Gothic" w:eastAsia="Century Gothic" w:hAnsi="Century Gothic" w:cs="Century Gothic"/>
          <w:sz w:val="16"/>
          <w:szCs w:val="16"/>
        </w:rPr>
      </w:pPr>
    </w:p>
    <w:p w14:paraId="04058ACF" w14:textId="77777777" w:rsidR="00700F7C" w:rsidRDefault="002F10C5">
      <w:pPr>
        <w:pStyle w:val="BodyText"/>
        <w:ind w:right="197"/>
      </w:pPr>
      <w:r>
        <w:rPr>
          <w:spacing w:val="-1"/>
        </w:rPr>
        <w:t>The</w:t>
      </w:r>
      <w:r>
        <w:rPr>
          <w:spacing w:val="-10"/>
        </w:rPr>
        <w:t xml:space="preserve"> </w:t>
      </w:r>
      <w:r>
        <w:t>portfolio</w:t>
      </w:r>
      <w:r>
        <w:rPr>
          <w:spacing w:val="-10"/>
        </w:rPr>
        <w:t xml:space="preserve"> </w:t>
      </w:r>
      <w:r>
        <w:t>management</w:t>
      </w:r>
      <w:r>
        <w:rPr>
          <w:spacing w:val="-9"/>
        </w:rPr>
        <w:t xml:space="preserve"> </w:t>
      </w:r>
      <w:r>
        <w:rPr>
          <w:spacing w:val="-1"/>
        </w:rPr>
        <w:t>plans</w:t>
      </w:r>
      <w:r>
        <w:rPr>
          <w:spacing w:val="-9"/>
        </w:rPr>
        <w:t xml:space="preserve"> </w:t>
      </w:r>
      <w:r>
        <w:rPr>
          <w:spacing w:val="-1"/>
        </w:rPr>
        <w:t>support</w:t>
      </w:r>
      <w:r>
        <w:rPr>
          <w:spacing w:val="-9"/>
        </w:rPr>
        <w:t xml:space="preserve"> </w:t>
      </w:r>
      <w:r>
        <w:t>transparent,</w:t>
      </w:r>
      <w:r>
        <w:rPr>
          <w:spacing w:val="-11"/>
        </w:rPr>
        <w:t xml:space="preserve"> </w:t>
      </w:r>
      <w:r>
        <w:t>coordinated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adaptive</w:t>
      </w:r>
      <w:r>
        <w:rPr>
          <w:spacing w:val="-10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29"/>
          <w:w w:val="99"/>
        </w:rPr>
        <w:t xml:space="preserve"> </w:t>
      </w:r>
      <w:r>
        <w:t>Commonwealth</w:t>
      </w:r>
      <w:r>
        <w:rPr>
          <w:spacing w:val="-10"/>
        </w:rPr>
        <w:t xml:space="preserve"> </w:t>
      </w:r>
      <w:r>
        <w:t>environmental</w:t>
      </w:r>
      <w:r>
        <w:rPr>
          <w:spacing w:val="-12"/>
        </w:rPr>
        <w:t xml:space="preserve"> </w:t>
      </w:r>
      <w:r>
        <w:rPr>
          <w:spacing w:val="1"/>
        </w:rPr>
        <w:t>water,</w:t>
      </w:r>
      <w:r>
        <w:rPr>
          <w:spacing w:val="-13"/>
        </w:rPr>
        <w:t xml:space="preserve"> </w:t>
      </w:r>
      <w:r>
        <w:rPr>
          <w:spacing w:val="-1"/>
        </w:rPr>
        <w:t>consistent</w:t>
      </w:r>
      <w:r>
        <w:rPr>
          <w:spacing w:val="-10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Basin-wide</w:t>
      </w:r>
      <w:r>
        <w:rPr>
          <w:spacing w:val="-11"/>
        </w:rPr>
        <w:t xml:space="preserve"> </w:t>
      </w:r>
      <w:r>
        <w:rPr>
          <w:spacing w:val="-1"/>
        </w:rPr>
        <w:t>environmental</w:t>
      </w:r>
      <w:r>
        <w:rPr>
          <w:spacing w:val="-10"/>
        </w:rPr>
        <w:t xml:space="preserve"> </w:t>
      </w:r>
      <w:r>
        <w:t>watering</w:t>
      </w:r>
      <w:r>
        <w:rPr>
          <w:spacing w:val="-10"/>
        </w:rPr>
        <w:t xml:space="preserve"> </w:t>
      </w:r>
      <w:r>
        <w:rPr>
          <w:spacing w:val="-1"/>
        </w:rPr>
        <w:t>strategy</w:t>
      </w:r>
      <w:r>
        <w:rPr>
          <w:spacing w:val="-12"/>
        </w:rPr>
        <w:t xml:space="preserve"> </w:t>
      </w:r>
      <w:r>
        <w:t>and</w:t>
      </w:r>
      <w:r>
        <w:rPr>
          <w:spacing w:val="58"/>
          <w:w w:val="99"/>
        </w:rPr>
        <w:t xml:space="preserve"> </w:t>
      </w:r>
      <w:r>
        <w:rPr>
          <w:spacing w:val="-1"/>
        </w:rPr>
        <w:t>having</w:t>
      </w:r>
      <w:r>
        <w:rPr>
          <w:spacing w:val="-9"/>
        </w:rPr>
        <w:t xml:space="preserve"> </w:t>
      </w:r>
      <w:r>
        <w:t>regard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8"/>
        </w:rPr>
        <w:t xml:space="preserve"> </w:t>
      </w:r>
      <w:r>
        <w:rPr>
          <w:spacing w:val="-1"/>
        </w:rPr>
        <w:t>annual</w:t>
      </w:r>
      <w:r>
        <w:rPr>
          <w:spacing w:val="-8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rPr>
          <w:spacing w:val="-1"/>
        </w:rPr>
        <w:t>priorities.</w:t>
      </w:r>
    </w:p>
    <w:p w14:paraId="04058AD0" w14:textId="77777777" w:rsidR="00700F7C" w:rsidRDefault="00700F7C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04058AD1" w14:textId="77777777" w:rsidR="00700F7C" w:rsidRDefault="002F10C5">
      <w:pPr>
        <w:ind w:left="107" w:right="11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To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learn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more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about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planning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approach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see </w:t>
      </w:r>
      <w:r>
        <w:rPr>
          <w:rFonts w:ascii="Century Gothic" w:eastAsia="Century Gothic" w:hAnsi="Century Gothic" w:cs="Century Gothic"/>
          <w:i/>
          <w:sz w:val="20"/>
          <w:szCs w:val="20"/>
        </w:rPr>
        <w:t>Portfolio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Planning: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Approach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to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planning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for</w:t>
      </w:r>
      <w:r>
        <w:rPr>
          <w:rFonts w:ascii="Century Gothic" w:eastAsia="Century Gothic" w:hAnsi="Century Gothic" w:cs="Century Gothic"/>
          <w:i/>
          <w:spacing w:val="52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use,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carryover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and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trade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of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Commonwealth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water,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2017–18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(available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at: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0000FF"/>
          <w:w w:val="99"/>
          <w:sz w:val="20"/>
          <w:szCs w:val="20"/>
        </w:rPr>
        <w:t xml:space="preserve"> </w:t>
      </w:r>
      <w:hyperlink r:id="rId15">
        <w:r>
          <w:rPr>
            <w:rFonts w:ascii="Century Gothic" w:eastAsia="Century Gothic" w:hAnsi="Century Gothic" w:cs="Century Gothic"/>
            <w:color w:val="0000FF"/>
            <w:spacing w:val="-1"/>
            <w:sz w:val="20"/>
            <w:szCs w:val="20"/>
            <w:u w:val="single" w:color="0000FF"/>
          </w:rPr>
          <w:t>http://www.environment.gov.au/water/cewo/publications</w:t>
        </w:r>
        <w:r>
          <w:rPr>
            <w:rFonts w:ascii="Century Gothic" w:eastAsia="Century Gothic" w:hAnsi="Century Gothic" w:cs="Century Gothic"/>
            <w:color w:val="0000FF"/>
            <w:spacing w:val="-31"/>
            <w:sz w:val="20"/>
            <w:szCs w:val="20"/>
            <w:u w:val="single" w:color="0000FF"/>
          </w:rPr>
          <w:t xml:space="preserve"> </w:t>
        </w:r>
      </w:hyperlink>
      <w:r>
        <w:rPr>
          <w:rFonts w:ascii="Century Gothic" w:eastAsia="Century Gothic" w:hAnsi="Century Gothic" w:cs="Century Gothic"/>
          <w:spacing w:val="-1"/>
          <w:sz w:val="20"/>
          <w:szCs w:val="20"/>
        </w:rPr>
        <w:t>under</w:t>
      </w:r>
      <w:r>
        <w:rPr>
          <w:rFonts w:ascii="Century Gothic" w:eastAsia="Century Gothic" w:hAnsi="Century Gothic" w:cs="Century Gothic"/>
          <w:spacing w:val="-3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‘Planning</w:t>
      </w:r>
      <w:r>
        <w:rPr>
          <w:rFonts w:ascii="Century Gothic" w:eastAsia="Century Gothic" w:hAnsi="Century Gothic" w:cs="Century Gothic"/>
          <w:spacing w:val="-2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approach’).</w:t>
      </w:r>
    </w:p>
    <w:p w14:paraId="04058AD2" w14:textId="77777777" w:rsidR="00700F7C" w:rsidRDefault="00700F7C">
      <w:pPr>
        <w:spacing w:before="9"/>
        <w:rPr>
          <w:rFonts w:ascii="Century Gothic" w:eastAsia="Century Gothic" w:hAnsi="Century Gothic" w:cs="Century Gothic"/>
          <w:sz w:val="11"/>
          <w:szCs w:val="11"/>
        </w:rPr>
      </w:pPr>
    </w:p>
    <w:p w14:paraId="04058AD3" w14:textId="77777777" w:rsidR="00700F7C" w:rsidRDefault="002F10C5">
      <w:pPr>
        <w:pStyle w:val="Heading2"/>
        <w:spacing w:before="55"/>
        <w:ind w:left="107" w:firstLine="0"/>
        <w:rPr>
          <w:b w:val="0"/>
          <w:bCs w:val="0"/>
        </w:rPr>
      </w:pPr>
      <w:bookmarkStart w:id="5" w:name="_bookmark4"/>
      <w:bookmarkEnd w:id="5"/>
      <w:r>
        <w:rPr>
          <w:color w:val="5F4879"/>
          <w:spacing w:val="-1"/>
        </w:rPr>
        <w:t>Delivery</w:t>
      </w:r>
      <w:r>
        <w:rPr>
          <w:color w:val="5F4879"/>
          <w:spacing w:val="-16"/>
        </w:rPr>
        <w:t xml:space="preserve"> </w:t>
      </w:r>
      <w:r>
        <w:rPr>
          <w:color w:val="5F4879"/>
          <w:spacing w:val="-1"/>
        </w:rPr>
        <w:t>partners</w:t>
      </w:r>
    </w:p>
    <w:p w14:paraId="04058AD4" w14:textId="77777777" w:rsidR="00700F7C" w:rsidRDefault="002F10C5">
      <w:pPr>
        <w:pStyle w:val="BodyText"/>
        <w:spacing w:before="199"/>
        <w:ind w:right="197"/>
      </w:pPr>
      <w:r>
        <w:t>Commonwealth</w:t>
      </w:r>
      <w:r>
        <w:rPr>
          <w:spacing w:val="-7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managed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conjunction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delivered</w:t>
      </w:r>
      <w:r>
        <w:rPr>
          <w:spacing w:val="-7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range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partners.</w:t>
      </w:r>
      <w:r>
        <w:rPr>
          <w:spacing w:val="58"/>
          <w:w w:val="99"/>
        </w:rPr>
        <w:t xml:space="preserve"> </w:t>
      </w:r>
      <w:r>
        <w:rPr>
          <w:spacing w:val="-1"/>
        </w:rPr>
        <w:t>This</w:t>
      </w:r>
      <w:r>
        <w:rPr>
          <w:spacing w:val="-9"/>
        </w:rPr>
        <w:t xml:space="preserve"> </w:t>
      </w:r>
      <w:r>
        <w:rPr>
          <w:spacing w:val="-1"/>
        </w:rPr>
        <w:t>portfolio</w:t>
      </w:r>
      <w:r>
        <w:rPr>
          <w:spacing w:val="-8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rPr>
          <w:spacing w:val="-1"/>
        </w:rPr>
        <w:t>plan</w:t>
      </w:r>
      <w:r>
        <w:rPr>
          <w:spacing w:val="-8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rPr>
          <w:spacing w:val="-1"/>
        </w:rPr>
        <w:t>been</w:t>
      </w:r>
      <w:r>
        <w:rPr>
          <w:spacing w:val="-7"/>
        </w:rPr>
        <w:t xml:space="preserve"> </w:t>
      </w:r>
      <w:r>
        <w:t>developed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consultation</w:t>
      </w:r>
      <w:r>
        <w:rPr>
          <w:spacing w:val="-7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rPr>
          <w:spacing w:val="-1"/>
        </w:rPr>
        <w:t>our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10"/>
        </w:rPr>
        <w:t xml:space="preserve"> </w:t>
      </w:r>
      <w:r>
        <w:t>partners,</w:t>
      </w:r>
      <w:r>
        <w:rPr>
          <w:spacing w:val="-9"/>
        </w:rPr>
        <w:t xml:space="preserve"> </w:t>
      </w:r>
      <w:r>
        <w:rPr>
          <w:spacing w:val="-1"/>
        </w:rPr>
        <w:t>including</w:t>
      </w:r>
      <w:r>
        <w:rPr>
          <w:spacing w:val="91"/>
          <w:w w:val="99"/>
        </w:rPr>
        <w:t xml:space="preserve"> </w:t>
      </w:r>
      <w:r>
        <w:rPr>
          <w:spacing w:val="-1"/>
        </w:rPr>
        <w:t>New</w:t>
      </w:r>
      <w:r>
        <w:rPr>
          <w:spacing w:val="-5"/>
        </w:rPr>
        <w:t xml:space="preserve"> </w:t>
      </w:r>
      <w:r>
        <w:rPr>
          <w:spacing w:val="-1"/>
        </w:rPr>
        <w:t>South</w:t>
      </w:r>
      <w:r>
        <w:rPr>
          <w:spacing w:val="-6"/>
        </w:rPr>
        <w:t xml:space="preserve"> </w:t>
      </w:r>
      <w:r>
        <w:t>Wales</w:t>
      </w:r>
      <w:r>
        <w:rPr>
          <w:spacing w:val="-8"/>
        </w:rPr>
        <w:t xml:space="preserve"> </w:t>
      </w:r>
      <w:r>
        <w:rPr>
          <w:spacing w:val="-1"/>
        </w:rPr>
        <w:t>Office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Environment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Heritage,</w:t>
      </w:r>
      <w:r>
        <w:rPr>
          <w:spacing w:val="-9"/>
        </w:rPr>
        <w:t xml:space="preserve"> </w:t>
      </w:r>
      <w:r>
        <w:t>Department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Primary</w:t>
      </w:r>
      <w:r>
        <w:rPr>
          <w:spacing w:val="-8"/>
        </w:rPr>
        <w:t xml:space="preserve"> </w:t>
      </w:r>
      <w:r>
        <w:t>Industries</w:t>
      </w:r>
      <w:r>
        <w:rPr>
          <w:spacing w:val="-2"/>
        </w:rPr>
        <w:t xml:space="preserve"> </w:t>
      </w:r>
      <w:r>
        <w:rPr>
          <w:rFonts w:cs="Century Gothic"/>
        </w:rPr>
        <w:t>–</w:t>
      </w:r>
      <w:r>
        <w:rPr>
          <w:rFonts w:cs="Century Gothic"/>
          <w:spacing w:val="-6"/>
        </w:rPr>
        <w:t xml:space="preserve"> </w:t>
      </w:r>
      <w:r>
        <w:t>Water,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Water</w:t>
      </w:r>
      <w:r>
        <w:rPr>
          <w:spacing w:val="68"/>
          <w:w w:val="99"/>
        </w:rPr>
        <w:t xml:space="preserve"> </w:t>
      </w:r>
      <w:r>
        <w:t>NSW.</w:t>
      </w:r>
    </w:p>
    <w:p w14:paraId="04058AD5" w14:textId="77777777" w:rsidR="00700F7C" w:rsidRDefault="00700F7C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04058AD6" w14:textId="77777777" w:rsidR="00700F7C" w:rsidRDefault="002F10C5">
      <w:pPr>
        <w:pStyle w:val="Heading2"/>
        <w:ind w:left="107" w:firstLine="0"/>
        <w:rPr>
          <w:b w:val="0"/>
          <w:bCs w:val="0"/>
        </w:rPr>
      </w:pPr>
      <w:bookmarkStart w:id="6" w:name="_bookmark5"/>
      <w:bookmarkEnd w:id="6"/>
      <w:r>
        <w:rPr>
          <w:color w:val="5F4879"/>
          <w:spacing w:val="-1"/>
        </w:rPr>
        <w:t>Your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input</w:t>
      </w:r>
    </w:p>
    <w:p w14:paraId="04058AD7" w14:textId="77777777" w:rsidR="00700F7C" w:rsidRDefault="002F10C5">
      <w:pPr>
        <w:pStyle w:val="BodyText"/>
        <w:spacing w:before="199"/>
        <w:ind w:right="197"/>
      </w:pPr>
      <w:r>
        <w:rPr>
          <w:spacing w:val="-1"/>
        </w:rPr>
        <w:t>The</w:t>
      </w:r>
      <w:r>
        <w:rPr>
          <w:spacing w:val="-10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relies</w:t>
      </w:r>
      <w:r>
        <w:rPr>
          <w:spacing w:val="-9"/>
        </w:rPr>
        <w:t xml:space="preserve"> </w:t>
      </w:r>
      <w:r>
        <w:rPr>
          <w:spacing w:val="-1"/>
        </w:rPr>
        <w:t>on</w:t>
      </w:r>
      <w:r>
        <w:rPr>
          <w:spacing w:val="-9"/>
        </w:rPr>
        <w:t xml:space="preserve"> </w:t>
      </w:r>
      <w:r>
        <w:rPr>
          <w:spacing w:val="-1"/>
        </w:rPr>
        <w:t>considerable</w:t>
      </w:r>
      <w:r>
        <w:rPr>
          <w:spacing w:val="-9"/>
        </w:rPr>
        <w:t xml:space="preserve"> </w:t>
      </w:r>
      <w:r>
        <w:t>advice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assistance</w:t>
      </w:r>
      <w:r>
        <w:rPr>
          <w:spacing w:val="51"/>
          <w:w w:val="99"/>
        </w:rPr>
        <w:t xml:space="preserve"> </w:t>
      </w:r>
      <w:r>
        <w:rPr>
          <w:spacing w:val="-1"/>
        </w:rPr>
        <w:t>from</w:t>
      </w:r>
      <w:r>
        <w:rPr>
          <w:spacing w:val="-9"/>
        </w:rPr>
        <w:t xml:space="preserve"> </w:t>
      </w:r>
      <w:r>
        <w:t>local</w:t>
      </w:r>
      <w:r>
        <w:rPr>
          <w:spacing w:val="-8"/>
        </w:rPr>
        <w:t xml:space="preserve"> </w:t>
      </w:r>
      <w:r>
        <w:rPr>
          <w:spacing w:val="-1"/>
        </w:rPr>
        <w:t>organisations,</w:t>
      </w:r>
      <w:r>
        <w:rPr>
          <w:spacing w:val="-9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governments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others.</w:t>
      </w:r>
      <w:r>
        <w:rPr>
          <w:spacing w:val="-10"/>
        </w:rPr>
        <w:t xml:space="preserve"> </w:t>
      </w:r>
      <w:r>
        <w:t>Individuals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groups</w:t>
      </w:r>
      <w:r>
        <w:rPr>
          <w:spacing w:val="-9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Murray-Darling</w:t>
      </w:r>
      <w:r>
        <w:rPr>
          <w:spacing w:val="74"/>
          <w:w w:val="99"/>
        </w:rPr>
        <w:t xml:space="preserve"> </w:t>
      </w:r>
      <w:r>
        <w:rPr>
          <w:spacing w:val="-1"/>
        </w:rPr>
        <w:t>Basin</w:t>
      </w:r>
      <w:r>
        <w:rPr>
          <w:spacing w:val="-8"/>
        </w:rPr>
        <w:t xml:space="preserve"> </w:t>
      </w:r>
      <w:r>
        <w:rPr>
          <w:spacing w:val="-1"/>
        </w:rPr>
        <w:t>community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encouraged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submit</w:t>
      </w:r>
      <w:r>
        <w:rPr>
          <w:spacing w:val="-7"/>
        </w:rPr>
        <w:t xml:space="preserve"> </w:t>
      </w:r>
      <w:r>
        <w:t>suggestions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Commonwealth</w:t>
      </w:r>
      <w:r>
        <w:rPr>
          <w:spacing w:val="46"/>
          <w:w w:val="99"/>
        </w:rPr>
        <w:t xml:space="preserve"> </w:t>
      </w:r>
      <w:r>
        <w:t>environmental</w:t>
      </w:r>
      <w:r>
        <w:rPr>
          <w:spacing w:val="-11"/>
        </w:rPr>
        <w:t xml:space="preserve"> </w:t>
      </w:r>
      <w:r>
        <w:t>water.</w:t>
      </w:r>
      <w:r>
        <w:rPr>
          <w:spacing w:val="-14"/>
        </w:rPr>
        <w:t xml:space="preserve"> </w:t>
      </w:r>
      <w:r>
        <w:rPr>
          <w:spacing w:val="-1"/>
        </w:rPr>
        <w:t>Please</w:t>
      </w:r>
      <w:r>
        <w:rPr>
          <w:spacing w:val="-12"/>
        </w:rPr>
        <w:t xml:space="preserve"> </w:t>
      </w:r>
      <w:r>
        <w:t>contact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Office</w:t>
      </w:r>
      <w:r>
        <w:rPr>
          <w:spacing w:val="-12"/>
        </w:rPr>
        <w:t xml:space="preserve"> </w:t>
      </w:r>
      <w:r>
        <w:rPr>
          <w:spacing w:val="-1"/>
        </w:rPr>
        <w:t>via:</w:t>
      </w:r>
      <w:r>
        <w:rPr>
          <w:spacing w:val="-9"/>
        </w:rPr>
        <w:t xml:space="preserve"> </w:t>
      </w:r>
      <w:hyperlink r:id="rId16">
        <w:r>
          <w:rPr>
            <w:color w:val="0000FF"/>
            <w:u w:val="single" w:color="0000FF"/>
          </w:rPr>
          <w:t>ewater@environment.gov.au</w:t>
        </w:r>
        <w:r>
          <w:t>.</w:t>
        </w:r>
      </w:hyperlink>
    </w:p>
    <w:p w14:paraId="04058AD8" w14:textId="77777777" w:rsidR="00700F7C" w:rsidRDefault="00700F7C">
      <w:pPr>
        <w:sectPr w:rsidR="00700F7C">
          <w:footerReference w:type="default" r:id="rId17"/>
          <w:pgSz w:w="11910" w:h="16840"/>
          <w:pgMar w:top="900" w:right="600" w:bottom="880" w:left="600" w:header="0" w:footer="686" w:gutter="0"/>
          <w:pgNumType w:start="1"/>
          <w:cols w:space="720"/>
        </w:sectPr>
      </w:pPr>
    </w:p>
    <w:p w14:paraId="04058AD9" w14:textId="77777777" w:rsidR="00700F7C" w:rsidRDefault="002F10C5">
      <w:pPr>
        <w:pStyle w:val="Heading1"/>
        <w:spacing w:before="1"/>
        <w:rPr>
          <w:rFonts w:ascii="Calibri" w:eastAsia="Calibri" w:hAnsi="Calibri" w:cs="Calibri"/>
          <w:b w:val="0"/>
          <w:bCs w:val="0"/>
        </w:rPr>
      </w:pPr>
      <w:bookmarkStart w:id="7" w:name="_bookmark6"/>
      <w:bookmarkEnd w:id="7"/>
      <w:r>
        <w:rPr>
          <w:rFonts w:ascii="Calibri"/>
          <w:color w:val="5F4879"/>
          <w:spacing w:val="-1"/>
        </w:rPr>
        <w:lastRenderedPageBreak/>
        <w:t>Table</w:t>
      </w:r>
      <w:r>
        <w:rPr>
          <w:rFonts w:ascii="Calibri"/>
          <w:color w:val="5F4879"/>
          <w:spacing w:val="-13"/>
        </w:rPr>
        <w:t xml:space="preserve"> </w:t>
      </w:r>
      <w:r>
        <w:rPr>
          <w:rFonts w:ascii="Calibri"/>
          <w:color w:val="5F4879"/>
        </w:rPr>
        <w:t>of</w:t>
      </w:r>
      <w:r>
        <w:rPr>
          <w:rFonts w:ascii="Calibri"/>
          <w:color w:val="5F4879"/>
          <w:spacing w:val="-13"/>
        </w:rPr>
        <w:t xml:space="preserve"> </w:t>
      </w:r>
      <w:r>
        <w:rPr>
          <w:rFonts w:ascii="Calibri"/>
          <w:color w:val="5F4879"/>
          <w:spacing w:val="-1"/>
        </w:rPr>
        <w:t>contents</w:t>
      </w:r>
    </w:p>
    <w:sdt>
      <w:sdtPr>
        <w:rPr>
          <w:b w:val="0"/>
          <w:bCs w:val="0"/>
          <w:sz w:val="20"/>
          <w:szCs w:val="20"/>
        </w:rPr>
        <w:id w:val="-1649194682"/>
        <w:docPartObj>
          <w:docPartGallery w:val="Table of Contents"/>
          <w:docPartUnique/>
        </w:docPartObj>
      </w:sdtPr>
      <w:sdtEndPr/>
      <w:sdtContent>
        <w:p w14:paraId="04058ADA" w14:textId="77777777" w:rsidR="00700F7C" w:rsidRDefault="002F10C5">
          <w:pPr>
            <w:pStyle w:val="TOC2"/>
            <w:tabs>
              <w:tab w:val="left" w:pos="9606"/>
            </w:tabs>
            <w:spacing w:before="244"/>
            <w:ind w:firstLine="0"/>
            <w:rPr>
              <w:b w:val="0"/>
              <w:bCs w:val="0"/>
            </w:rPr>
          </w:pPr>
          <w:hyperlink w:anchor="_bookmark0" w:history="1">
            <w:r>
              <w:t>Commonwealth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environmental</w:t>
            </w:r>
            <w:r>
              <w:rPr>
                <w:spacing w:val="-10"/>
              </w:rPr>
              <w:t xml:space="preserve"> </w:t>
            </w:r>
            <w:r>
              <w:t>water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portfolio</w:t>
            </w:r>
            <w:r>
              <w:rPr>
                <w:spacing w:val="-11"/>
              </w:rPr>
              <w:t xml:space="preserve"> </w:t>
            </w:r>
            <w:r>
              <w:t>management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planning</w:t>
            </w:r>
            <w:r>
              <w:rPr>
                <w:spacing w:val="-1"/>
              </w:rPr>
              <w:tab/>
            </w:r>
            <w:r>
              <w:t>1</w:t>
            </w:r>
          </w:hyperlink>
        </w:p>
        <w:p w14:paraId="04058ADB" w14:textId="77777777" w:rsidR="00700F7C" w:rsidRDefault="002F10C5">
          <w:pPr>
            <w:pStyle w:val="TOC3"/>
            <w:tabs>
              <w:tab w:val="left" w:pos="9606"/>
            </w:tabs>
            <w:spacing w:before="98"/>
            <w:ind w:left="328" w:firstLine="0"/>
          </w:pPr>
          <w:hyperlink w:anchor="_bookmark1" w:history="1">
            <w:r>
              <w:t>Commonwealth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Environmental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Water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Holder</w:t>
            </w:r>
            <w:r>
              <w:rPr>
                <w:spacing w:val="-1"/>
              </w:rPr>
              <w:tab/>
            </w:r>
            <w:r>
              <w:t>1</w:t>
            </w:r>
          </w:hyperlink>
        </w:p>
        <w:p w14:paraId="04058ADC" w14:textId="77777777" w:rsidR="00700F7C" w:rsidRDefault="002F10C5">
          <w:pPr>
            <w:pStyle w:val="TOC3"/>
            <w:tabs>
              <w:tab w:val="left" w:pos="9606"/>
            </w:tabs>
            <w:spacing w:before="98"/>
            <w:ind w:left="328" w:firstLine="0"/>
          </w:pPr>
          <w:hyperlink w:anchor="_bookmark2" w:history="1">
            <w:r>
              <w:t>Commonwealth</w:t>
            </w:r>
            <w:r>
              <w:rPr>
                <w:spacing w:val="-19"/>
              </w:rPr>
              <w:t xml:space="preserve"> </w:t>
            </w:r>
            <w:r>
              <w:t>environmental</w:t>
            </w:r>
            <w:r>
              <w:rPr>
                <w:spacing w:val="-19"/>
              </w:rPr>
              <w:t xml:space="preserve"> </w:t>
            </w:r>
            <w:r>
              <w:t>water</w:t>
            </w:r>
            <w:r>
              <w:tab/>
              <w:t>1</w:t>
            </w:r>
          </w:hyperlink>
        </w:p>
        <w:p w14:paraId="04058ADD" w14:textId="77777777" w:rsidR="00700F7C" w:rsidRDefault="002F10C5">
          <w:pPr>
            <w:pStyle w:val="TOC3"/>
            <w:tabs>
              <w:tab w:val="left" w:pos="9606"/>
            </w:tabs>
            <w:ind w:left="328" w:firstLine="0"/>
          </w:pPr>
          <w:hyperlink w:anchor="_bookmark3" w:history="1">
            <w:r>
              <w:rPr>
                <w:spacing w:val="-1"/>
              </w:rPr>
              <w:t>Purpose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of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document</w:t>
            </w:r>
            <w:r>
              <w:tab/>
            </w:r>
            <w:r>
              <w:t>1</w:t>
            </w:r>
          </w:hyperlink>
        </w:p>
        <w:p w14:paraId="04058ADE" w14:textId="77777777" w:rsidR="00700F7C" w:rsidRDefault="002F10C5">
          <w:pPr>
            <w:pStyle w:val="TOC3"/>
            <w:tabs>
              <w:tab w:val="left" w:pos="9606"/>
            </w:tabs>
            <w:ind w:left="328" w:firstLine="0"/>
          </w:pPr>
          <w:hyperlink w:anchor="_bookmark4" w:history="1">
            <w:r>
              <w:rPr>
                <w:spacing w:val="-1"/>
              </w:rPr>
              <w:t>Delivery</w:t>
            </w:r>
            <w:r>
              <w:rPr>
                <w:spacing w:val="-18"/>
              </w:rPr>
              <w:t xml:space="preserve"> </w:t>
            </w:r>
            <w:r>
              <w:t>partners</w:t>
            </w:r>
            <w:r>
              <w:tab/>
              <w:t>1</w:t>
            </w:r>
          </w:hyperlink>
        </w:p>
        <w:p w14:paraId="04058ADF" w14:textId="77777777" w:rsidR="00700F7C" w:rsidRDefault="002F10C5">
          <w:pPr>
            <w:pStyle w:val="TOC3"/>
            <w:tabs>
              <w:tab w:val="left" w:pos="9606"/>
            </w:tabs>
            <w:ind w:left="328" w:firstLine="0"/>
          </w:pPr>
          <w:hyperlink w:anchor="_bookmark5" w:history="1">
            <w:r>
              <w:rPr>
                <w:spacing w:val="-1"/>
              </w:rPr>
              <w:t>Your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input</w:t>
            </w:r>
            <w:r>
              <w:rPr>
                <w:spacing w:val="-1"/>
              </w:rPr>
              <w:tab/>
            </w:r>
            <w:r>
              <w:t>1</w:t>
            </w:r>
          </w:hyperlink>
        </w:p>
        <w:p w14:paraId="04058AE0" w14:textId="77777777" w:rsidR="00700F7C" w:rsidRDefault="002F10C5">
          <w:pPr>
            <w:pStyle w:val="TOC2"/>
            <w:tabs>
              <w:tab w:val="left" w:pos="9606"/>
            </w:tabs>
            <w:ind w:firstLine="0"/>
            <w:rPr>
              <w:b w:val="0"/>
              <w:bCs w:val="0"/>
            </w:rPr>
          </w:pPr>
          <w:hyperlink w:anchor="_bookmark6" w:history="1">
            <w:r>
              <w:t>Table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of contents</w:t>
            </w:r>
            <w:r>
              <w:rPr>
                <w:spacing w:val="-1"/>
              </w:rPr>
              <w:tab/>
            </w:r>
            <w:r>
              <w:t>2</w:t>
            </w:r>
          </w:hyperlink>
        </w:p>
        <w:p w14:paraId="04058AE1" w14:textId="77777777" w:rsidR="00700F7C" w:rsidRDefault="002F10C5">
          <w:pPr>
            <w:pStyle w:val="TOC2"/>
            <w:numPr>
              <w:ilvl w:val="0"/>
              <w:numId w:val="9"/>
            </w:numPr>
            <w:tabs>
              <w:tab w:val="left" w:pos="548"/>
              <w:tab w:val="left" w:pos="9606"/>
            </w:tabs>
            <w:spacing w:before="99"/>
            <w:ind w:hanging="439"/>
            <w:rPr>
              <w:b w:val="0"/>
              <w:bCs w:val="0"/>
            </w:rPr>
          </w:pPr>
          <w:hyperlink w:anchor="_bookmark7" w:history="1">
            <w:r>
              <w:t>Environmental</w:t>
            </w:r>
            <w:r>
              <w:rPr>
                <w:spacing w:val="-6"/>
              </w:rPr>
              <w:t xml:space="preserve"> </w:t>
            </w:r>
            <w:r>
              <w:t>watering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Murrumbidgee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catchment</w:t>
            </w:r>
            <w:r>
              <w:rPr>
                <w:spacing w:val="-1"/>
              </w:rPr>
              <w:tab/>
            </w:r>
            <w:r>
              <w:t>3</w:t>
            </w:r>
          </w:hyperlink>
        </w:p>
        <w:p w14:paraId="04058AE2" w14:textId="77777777" w:rsidR="00700F7C" w:rsidRDefault="002F10C5">
          <w:pPr>
            <w:pStyle w:val="TOC3"/>
            <w:numPr>
              <w:ilvl w:val="1"/>
              <w:numId w:val="9"/>
            </w:numPr>
            <w:tabs>
              <w:tab w:val="left" w:pos="990"/>
              <w:tab w:val="left" w:pos="9606"/>
            </w:tabs>
            <w:spacing w:before="96"/>
          </w:pPr>
          <w:hyperlink w:anchor="_bookmark8" w:history="1">
            <w:r>
              <w:rPr>
                <w:spacing w:val="-1"/>
              </w:rPr>
              <w:t>The</w:t>
            </w:r>
            <w:r>
              <w:rPr>
                <w:spacing w:val="-16"/>
              </w:rPr>
              <w:t xml:space="preserve"> </w:t>
            </w:r>
            <w:r>
              <w:t>Murrumbidgee</w:t>
            </w:r>
            <w:r>
              <w:rPr>
                <w:spacing w:val="-15"/>
              </w:rPr>
              <w:t xml:space="preserve"> </w:t>
            </w:r>
            <w:r>
              <w:t>catchment</w:t>
            </w:r>
            <w:r>
              <w:tab/>
              <w:t>3</w:t>
            </w:r>
          </w:hyperlink>
        </w:p>
        <w:p w14:paraId="04058AE3" w14:textId="77777777" w:rsidR="00700F7C" w:rsidRDefault="002F10C5">
          <w:pPr>
            <w:pStyle w:val="TOC3"/>
            <w:numPr>
              <w:ilvl w:val="1"/>
              <w:numId w:val="9"/>
            </w:numPr>
            <w:tabs>
              <w:tab w:val="left" w:pos="990"/>
              <w:tab w:val="left" w:pos="9606"/>
            </w:tabs>
            <w:spacing w:before="101"/>
          </w:pPr>
          <w:hyperlink w:anchor="_bookmark9" w:history="1">
            <w:r>
              <w:t>Environmental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objectives</w:t>
            </w:r>
            <w:r>
              <w:rPr>
                <w:spacing w:val="-12"/>
              </w:rPr>
              <w:t xml:space="preserve"> </w:t>
            </w:r>
            <w:r>
              <w:t>in</w:t>
            </w:r>
            <w:r>
              <w:rPr>
                <w:spacing w:val="-11"/>
              </w:rPr>
              <w:t xml:space="preserve"> </w:t>
            </w:r>
            <w:r>
              <w:t>the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Murrumbidgee</w:t>
            </w:r>
            <w:r>
              <w:rPr>
                <w:spacing w:val="-11"/>
              </w:rPr>
              <w:t xml:space="preserve"> </w:t>
            </w:r>
            <w:r>
              <w:t>catchment</w:t>
            </w:r>
            <w:r>
              <w:tab/>
              <w:t>4</w:t>
            </w:r>
          </w:hyperlink>
        </w:p>
        <w:p w14:paraId="04058AE4" w14:textId="77777777" w:rsidR="00700F7C" w:rsidRDefault="002F10C5">
          <w:pPr>
            <w:pStyle w:val="TOC3"/>
            <w:numPr>
              <w:ilvl w:val="1"/>
              <w:numId w:val="9"/>
            </w:numPr>
            <w:tabs>
              <w:tab w:val="left" w:pos="990"/>
              <w:tab w:val="left" w:pos="9606"/>
            </w:tabs>
          </w:pPr>
          <w:hyperlink w:anchor="_bookmark11" w:history="1">
            <w:r>
              <w:t>Environmental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flow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requirements</w:t>
            </w:r>
            <w:r>
              <w:rPr>
                <w:spacing w:val="-1"/>
              </w:rPr>
              <w:tab/>
            </w:r>
            <w:r>
              <w:t>5</w:t>
            </w:r>
          </w:hyperlink>
        </w:p>
        <w:p w14:paraId="04058AE5" w14:textId="77777777" w:rsidR="00700F7C" w:rsidRDefault="002F10C5">
          <w:pPr>
            <w:pStyle w:val="TOC3"/>
            <w:numPr>
              <w:ilvl w:val="1"/>
              <w:numId w:val="9"/>
            </w:numPr>
            <w:tabs>
              <w:tab w:val="left" w:pos="990"/>
              <w:tab w:val="left" w:pos="9606"/>
            </w:tabs>
          </w:pPr>
          <w:hyperlink w:anchor="_bookmark13" w:history="1">
            <w:r>
              <w:t>Monitoring</w:t>
            </w:r>
            <w:r>
              <w:rPr>
                <w:spacing w:val="-14"/>
              </w:rPr>
              <w:t xml:space="preserve"> </w:t>
            </w:r>
            <w: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a</w:t>
            </w:r>
            <w:r>
              <w:rPr>
                <w:spacing w:val="-1"/>
              </w:rPr>
              <w:t>daptive</w:t>
            </w:r>
            <w:r>
              <w:rPr>
                <w:spacing w:val="-15"/>
              </w:rPr>
              <w:t xml:space="preserve"> </w:t>
            </w:r>
            <w:r>
              <w:t>management</w:t>
            </w:r>
            <w:r>
              <w:tab/>
              <w:t>6</w:t>
            </w:r>
          </w:hyperlink>
        </w:p>
        <w:p w14:paraId="04058AE6" w14:textId="77777777" w:rsidR="00700F7C" w:rsidRDefault="002F10C5">
          <w:pPr>
            <w:pStyle w:val="TOC2"/>
            <w:numPr>
              <w:ilvl w:val="0"/>
              <w:numId w:val="9"/>
            </w:numPr>
            <w:tabs>
              <w:tab w:val="left" w:pos="548"/>
              <w:tab w:val="left" w:pos="9606"/>
            </w:tabs>
            <w:ind w:hanging="439"/>
            <w:rPr>
              <w:b w:val="0"/>
              <w:bCs w:val="0"/>
            </w:rPr>
          </w:pPr>
          <w:hyperlink w:anchor="_bookmark14" w:history="1">
            <w:r>
              <w:rPr>
                <w:spacing w:val="-1"/>
              </w:rPr>
              <w:t>Portfolio</w:t>
            </w:r>
            <w:r>
              <w:rPr>
                <w:spacing w:val="-4"/>
              </w:rPr>
              <w:t xml:space="preserve"> </w:t>
            </w:r>
            <w:r>
              <w:t>management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2017</w:t>
            </w:r>
            <w:r>
              <w:rPr>
                <w:rFonts w:cs="Century Gothic"/>
              </w:rPr>
              <w:t>–</w:t>
            </w:r>
            <w:r>
              <w:t>18</w:t>
            </w:r>
            <w:r>
              <w:tab/>
              <w:t>8</w:t>
            </w:r>
          </w:hyperlink>
        </w:p>
        <w:p w14:paraId="04058AE7" w14:textId="77777777" w:rsidR="00700F7C" w:rsidRDefault="002F10C5">
          <w:pPr>
            <w:pStyle w:val="TOC3"/>
            <w:numPr>
              <w:ilvl w:val="1"/>
              <w:numId w:val="9"/>
            </w:numPr>
            <w:tabs>
              <w:tab w:val="left" w:pos="990"/>
            </w:tabs>
            <w:spacing w:before="98" w:line="244" w:lineRule="exact"/>
          </w:pPr>
          <w:hyperlink w:anchor="_bookmark15" w:history="1">
            <w:r>
              <w:rPr>
                <w:spacing w:val="-1"/>
              </w:rPr>
              <w:t>Antecedent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current</w:t>
            </w:r>
            <w:r>
              <w:rPr>
                <w:spacing w:val="-8"/>
              </w:rPr>
              <w:t xml:space="preserve"> </w:t>
            </w:r>
            <w:r>
              <w:t>catchment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conditions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demand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for</w:t>
            </w:r>
            <w:r>
              <w:rPr>
                <w:spacing w:val="-9"/>
              </w:rPr>
              <w:t xml:space="preserve"> </w:t>
            </w:r>
            <w:r>
              <w:t>environmental</w:t>
            </w:r>
          </w:hyperlink>
        </w:p>
        <w:p w14:paraId="04058AE8" w14:textId="77777777" w:rsidR="00700F7C" w:rsidRDefault="002F10C5">
          <w:pPr>
            <w:pStyle w:val="TOC5"/>
            <w:tabs>
              <w:tab w:val="left" w:pos="9606"/>
            </w:tabs>
            <w:spacing w:line="244" w:lineRule="exact"/>
          </w:pPr>
          <w:hyperlink w:anchor="_bookmark15" w:history="1">
            <w:r>
              <w:t>water</w:t>
            </w:r>
            <w:r>
              <w:rPr>
                <w:spacing w:val="-9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2017</w:t>
            </w:r>
            <w:r>
              <w:rPr>
                <w:rFonts w:cs="Century Gothic"/>
                <w:spacing w:val="-1"/>
              </w:rPr>
              <w:t>–</w:t>
            </w:r>
            <w:r>
              <w:rPr>
                <w:spacing w:val="-1"/>
              </w:rPr>
              <w:t>18</w:t>
            </w:r>
            <w:r>
              <w:rPr>
                <w:spacing w:val="-1"/>
              </w:rPr>
              <w:tab/>
            </w:r>
            <w:r>
              <w:t>8</w:t>
            </w:r>
          </w:hyperlink>
        </w:p>
        <w:p w14:paraId="04058AE9" w14:textId="77777777" w:rsidR="00700F7C" w:rsidRDefault="002F10C5">
          <w:pPr>
            <w:pStyle w:val="TOC3"/>
            <w:numPr>
              <w:ilvl w:val="1"/>
              <w:numId w:val="9"/>
            </w:numPr>
            <w:tabs>
              <w:tab w:val="left" w:pos="990"/>
              <w:tab w:val="left" w:pos="9606"/>
            </w:tabs>
          </w:pPr>
          <w:hyperlink w:anchor="_bookmark16" w:history="1">
            <w:r>
              <w:t>Water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availability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2017</w:t>
            </w:r>
            <w:r>
              <w:rPr>
                <w:rFonts w:cs="Century Gothic"/>
              </w:rPr>
              <w:t>–</w:t>
            </w:r>
            <w:r>
              <w:t>18</w:t>
            </w:r>
            <w:r>
              <w:tab/>
              <w:t>9</w:t>
            </w:r>
          </w:hyperlink>
        </w:p>
        <w:p w14:paraId="04058AEA" w14:textId="77777777" w:rsidR="00700F7C" w:rsidRDefault="002F10C5">
          <w:pPr>
            <w:pStyle w:val="TOC3"/>
            <w:numPr>
              <w:ilvl w:val="1"/>
              <w:numId w:val="9"/>
            </w:numPr>
            <w:tabs>
              <w:tab w:val="left" w:pos="990"/>
              <w:tab w:val="left" w:pos="9606"/>
            </w:tabs>
          </w:pPr>
          <w:hyperlink w:anchor="_bookmark17" w:history="1">
            <w:r>
              <w:rPr>
                <w:spacing w:val="-1"/>
              </w:rPr>
              <w:t>Overall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purpose</w:t>
            </w:r>
            <w:r>
              <w:rPr>
                <w:spacing w:val="-9"/>
              </w:rPr>
              <w:t xml:space="preserve"> </w:t>
            </w:r>
            <w:r>
              <w:t>of</w:t>
            </w:r>
            <w:r>
              <w:rPr>
                <w:spacing w:val="-8"/>
              </w:rPr>
              <w:t xml:space="preserve"> </w:t>
            </w:r>
            <w:r>
              <w:t>managing</w:t>
            </w:r>
            <w:r>
              <w:rPr>
                <w:spacing w:val="-8"/>
              </w:rPr>
              <w:t xml:space="preserve"> </w:t>
            </w:r>
            <w:r>
              <w:t>environmental</w:t>
            </w:r>
            <w:r>
              <w:rPr>
                <w:spacing w:val="-9"/>
              </w:rPr>
              <w:t xml:space="preserve"> </w:t>
            </w:r>
            <w:r>
              <w:t>water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based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on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supply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demand</w:t>
            </w:r>
            <w:r>
              <w:tab/>
              <w:t>10</w:t>
            </w:r>
          </w:hyperlink>
        </w:p>
        <w:p w14:paraId="04058AEB" w14:textId="77777777" w:rsidR="00700F7C" w:rsidRDefault="002F10C5">
          <w:pPr>
            <w:pStyle w:val="TOC3"/>
            <w:numPr>
              <w:ilvl w:val="1"/>
              <w:numId w:val="9"/>
            </w:numPr>
            <w:tabs>
              <w:tab w:val="left" w:pos="990"/>
              <w:tab w:val="left" w:pos="9606"/>
            </w:tabs>
          </w:pPr>
          <w:hyperlink w:anchor="_bookmark19" w:history="1">
            <w:r>
              <w:t>Water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Delivery</w:t>
            </w:r>
            <w:r>
              <w:rPr>
                <w:spacing w:val="-10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2017</w:t>
            </w:r>
            <w:r>
              <w:rPr>
                <w:rFonts w:cs="Century Gothic"/>
                <w:spacing w:val="-1"/>
              </w:rPr>
              <w:t>–</w:t>
            </w:r>
            <w:r>
              <w:rPr>
                <w:spacing w:val="-1"/>
              </w:rPr>
              <w:t>18</w:t>
            </w:r>
            <w:r>
              <w:rPr>
                <w:spacing w:val="-1"/>
              </w:rPr>
              <w:tab/>
            </w:r>
            <w:r>
              <w:t>11</w:t>
            </w:r>
          </w:hyperlink>
        </w:p>
        <w:p w14:paraId="04058AEC" w14:textId="77777777" w:rsidR="00700F7C" w:rsidRDefault="002F10C5">
          <w:pPr>
            <w:pStyle w:val="TOC3"/>
            <w:numPr>
              <w:ilvl w:val="1"/>
              <w:numId w:val="9"/>
            </w:numPr>
            <w:tabs>
              <w:tab w:val="left" w:pos="990"/>
              <w:tab w:val="left" w:pos="9606"/>
            </w:tabs>
          </w:pPr>
          <w:hyperlink w:anchor="_bookmark20" w:history="1">
            <w:r>
              <w:t>Trading</w:t>
            </w:r>
            <w:r>
              <w:rPr>
                <w:spacing w:val="-9"/>
              </w:rPr>
              <w:t xml:space="preserve"> </w:t>
            </w:r>
            <w:r>
              <w:t>water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in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2017</w:t>
            </w:r>
            <w:r>
              <w:rPr>
                <w:rFonts w:cs="Century Gothic"/>
                <w:spacing w:val="-1"/>
              </w:rPr>
              <w:t>–</w:t>
            </w:r>
            <w:r>
              <w:rPr>
                <w:spacing w:val="-1"/>
              </w:rPr>
              <w:t>18</w:t>
            </w:r>
            <w:r>
              <w:rPr>
                <w:spacing w:val="-1"/>
              </w:rPr>
              <w:tab/>
            </w:r>
            <w:r>
              <w:t>13</w:t>
            </w:r>
          </w:hyperlink>
        </w:p>
        <w:p w14:paraId="04058AED" w14:textId="77777777" w:rsidR="00700F7C" w:rsidRDefault="002F10C5">
          <w:pPr>
            <w:pStyle w:val="TOC3"/>
            <w:numPr>
              <w:ilvl w:val="1"/>
              <w:numId w:val="9"/>
            </w:numPr>
            <w:tabs>
              <w:tab w:val="left" w:pos="990"/>
              <w:tab w:val="left" w:pos="9606"/>
            </w:tabs>
            <w:spacing w:before="98"/>
          </w:pPr>
          <w:hyperlink w:anchor="_bookmark21" w:history="1">
            <w:r>
              <w:rPr>
                <w:spacing w:val="-1"/>
              </w:rPr>
              <w:t>Carrying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over</w:t>
            </w:r>
            <w:r>
              <w:rPr>
                <w:spacing w:val="-7"/>
              </w:rPr>
              <w:t xml:space="preserve"> </w:t>
            </w:r>
            <w:r>
              <w:t>water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for</w:t>
            </w:r>
            <w:r>
              <w:rPr>
                <w:spacing w:val="-7"/>
              </w:rPr>
              <w:t xml:space="preserve"> </w:t>
            </w:r>
            <w:r>
              <w:t>use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2018</w:t>
            </w:r>
            <w:r>
              <w:rPr>
                <w:rFonts w:cs="Century Gothic"/>
              </w:rPr>
              <w:t>–</w:t>
            </w:r>
            <w:r>
              <w:t>19</w:t>
            </w:r>
            <w:r>
              <w:tab/>
              <w:t>13</w:t>
            </w:r>
          </w:hyperlink>
        </w:p>
        <w:p w14:paraId="04058AEE" w14:textId="77777777" w:rsidR="00700F7C" w:rsidRDefault="002F10C5">
          <w:pPr>
            <w:pStyle w:val="TOC3"/>
            <w:numPr>
              <w:ilvl w:val="1"/>
              <w:numId w:val="9"/>
            </w:numPr>
            <w:tabs>
              <w:tab w:val="left" w:pos="990"/>
              <w:tab w:val="left" w:pos="9606"/>
            </w:tabs>
          </w:pPr>
          <w:hyperlink w:anchor="_bookmark22" w:history="1">
            <w:r>
              <w:t>Identifying</w:t>
            </w:r>
            <w:r>
              <w:rPr>
                <w:spacing w:val="-20"/>
              </w:rPr>
              <w:t xml:space="preserve"> </w:t>
            </w:r>
            <w:r>
              <w:rPr>
                <w:spacing w:val="-1"/>
              </w:rPr>
              <w:t>Investment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Opportunities</w:t>
            </w:r>
            <w:r>
              <w:rPr>
                <w:spacing w:val="-1"/>
              </w:rPr>
              <w:tab/>
            </w:r>
            <w:r>
              <w:t>14</w:t>
            </w:r>
          </w:hyperlink>
        </w:p>
        <w:p w14:paraId="04058AEF" w14:textId="77777777" w:rsidR="00700F7C" w:rsidRDefault="002F10C5">
          <w:pPr>
            <w:pStyle w:val="TOC2"/>
            <w:numPr>
              <w:ilvl w:val="0"/>
              <w:numId w:val="9"/>
            </w:numPr>
            <w:tabs>
              <w:tab w:val="left" w:pos="548"/>
              <w:tab w:val="left" w:pos="9606"/>
            </w:tabs>
            <w:ind w:hanging="439"/>
            <w:rPr>
              <w:b w:val="0"/>
              <w:bCs w:val="0"/>
            </w:rPr>
          </w:pPr>
          <w:hyperlink w:anchor="_bookmark24" w:history="1">
            <w:r>
              <w:t>Next</w:t>
            </w:r>
            <w:r>
              <w:rPr>
                <w:spacing w:val="-13"/>
              </w:rPr>
              <w:t xml:space="preserve"> </w:t>
            </w:r>
            <w:r>
              <w:t>steps</w:t>
            </w:r>
            <w:r>
              <w:tab/>
              <w:t>27</w:t>
            </w:r>
          </w:hyperlink>
        </w:p>
        <w:p w14:paraId="04058AF0" w14:textId="77777777" w:rsidR="00700F7C" w:rsidRDefault="002F10C5">
          <w:pPr>
            <w:pStyle w:val="TOC3"/>
            <w:numPr>
              <w:ilvl w:val="1"/>
              <w:numId w:val="9"/>
            </w:numPr>
            <w:tabs>
              <w:tab w:val="left" w:pos="990"/>
              <w:tab w:val="left" w:pos="9606"/>
            </w:tabs>
            <w:spacing w:before="96"/>
          </w:pPr>
          <w:hyperlink w:anchor="_bookmark25" w:history="1">
            <w:r>
              <w:rPr>
                <w:spacing w:val="-1"/>
              </w:rPr>
              <w:t>From</w:t>
            </w:r>
            <w:r>
              <w:rPr>
                <w:spacing w:val="-9"/>
              </w:rPr>
              <w:t xml:space="preserve"> </w:t>
            </w:r>
            <w:r>
              <w:t>planning</w:t>
            </w:r>
            <w:r>
              <w:rPr>
                <w:spacing w:val="-9"/>
              </w:rPr>
              <w:t xml:space="preserve"> </w:t>
            </w:r>
            <w:r>
              <w:rPr>
                <w:spacing w:val="1"/>
              </w:rPr>
              <w:t>to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decision</w:t>
            </w:r>
            <w:r>
              <w:rPr>
                <w:spacing w:val="-8"/>
              </w:rPr>
              <w:t xml:space="preserve"> </w:t>
            </w:r>
            <w:r>
              <w:t>making</w:t>
            </w:r>
            <w:r>
              <w:tab/>
              <w:t>27</w:t>
            </w:r>
          </w:hyperlink>
        </w:p>
        <w:p w14:paraId="04058AF1" w14:textId="77777777" w:rsidR="00700F7C" w:rsidRDefault="002F10C5">
          <w:pPr>
            <w:pStyle w:val="TOC3"/>
            <w:numPr>
              <w:ilvl w:val="1"/>
              <w:numId w:val="9"/>
            </w:numPr>
            <w:tabs>
              <w:tab w:val="left" w:pos="990"/>
              <w:tab w:val="left" w:pos="9606"/>
            </w:tabs>
          </w:pPr>
          <w:hyperlink w:anchor="_bookmark26" w:history="1">
            <w:r>
              <w:rPr>
                <w:spacing w:val="-1"/>
              </w:rPr>
              <w:t>Further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information</w:t>
            </w:r>
            <w:r>
              <w:rPr>
                <w:spacing w:val="-1"/>
              </w:rPr>
              <w:tab/>
            </w:r>
            <w:r>
              <w:t>27</w:t>
            </w:r>
          </w:hyperlink>
        </w:p>
        <w:p w14:paraId="04058AF2" w14:textId="77777777" w:rsidR="00700F7C" w:rsidRDefault="002F10C5">
          <w:pPr>
            <w:pStyle w:val="TOC1"/>
            <w:tabs>
              <w:tab w:val="left" w:pos="9498"/>
            </w:tabs>
            <w:jc w:val="center"/>
            <w:rPr>
              <w:b w:val="0"/>
              <w:bCs w:val="0"/>
            </w:rPr>
          </w:pPr>
          <w:hyperlink w:anchor="_bookmark27" w:history="1">
            <w:r>
              <w:t>Bibliography</w:t>
            </w:r>
            <w:r>
              <w:tab/>
              <w:t>28</w:t>
            </w:r>
          </w:hyperlink>
        </w:p>
        <w:p w14:paraId="04058AF3" w14:textId="77777777" w:rsidR="00700F7C" w:rsidRDefault="002F10C5">
          <w:pPr>
            <w:pStyle w:val="TOC2"/>
            <w:spacing w:before="99"/>
            <w:ind w:firstLine="0"/>
            <w:rPr>
              <w:b w:val="0"/>
              <w:bCs w:val="0"/>
            </w:rPr>
          </w:pPr>
          <w:hyperlink w:anchor="_bookmark28" w:history="1">
            <w:r>
              <w:t>Attachment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rPr>
                <w:rFonts w:cs="Century Gothic"/>
              </w:rPr>
              <w:t>–</w:t>
            </w:r>
            <w:r>
              <w:rPr>
                <w:rFonts w:cs="Century Gothic"/>
                <w:spacing w:val="-6"/>
              </w:rPr>
              <w:t xml:space="preserve"> </w:t>
            </w:r>
            <w:r>
              <w:t>Expected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outcomes</w:t>
            </w:r>
            <w:r>
              <w:rPr>
                <w:spacing w:val="-5"/>
              </w:rPr>
              <w:t xml:space="preserve"> </w:t>
            </w:r>
            <w:r>
              <w:t>from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Basin-wide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environmental</w:t>
            </w:r>
          </w:hyperlink>
        </w:p>
        <w:p w14:paraId="04058AF4" w14:textId="77777777" w:rsidR="00700F7C" w:rsidRDefault="002F10C5">
          <w:pPr>
            <w:pStyle w:val="TOC4"/>
            <w:tabs>
              <w:tab w:val="left" w:pos="9606"/>
            </w:tabs>
            <w:rPr>
              <w:b w:val="0"/>
              <w:bCs w:val="0"/>
            </w:rPr>
          </w:pPr>
          <w:hyperlink w:anchor="_bookmark28" w:history="1">
            <w:r>
              <w:t>watering</w:t>
            </w:r>
            <w:r>
              <w:rPr>
                <w:spacing w:val="-21"/>
              </w:rPr>
              <w:t xml:space="preserve"> </w:t>
            </w:r>
            <w:r>
              <w:t>strategy</w:t>
            </w:r>
            <w:r>
              <w:tab/>
              <w:t>30</w:t>
            </w:r>
          </w:hyperlink>
        </w:p>
        <w:p w14:paraId="04058AF5" w14:textId="77777777" w:rsidR="00700F7C" w:rsidRDefault="002F10C5">
          <w:pPr>
            <w:pStyle w:val="TOC1"/>
            <w:tabs>
              <w:tab w:val="left" w:pos="9498"/>
            </w:tabs>
            <w:spacing w:before="100"/>
            <w:jc w:val="center"/>
            <w:rPr>
              <w:b w:val="0"/>
              <w:bCs w:val="0"/>
            </w:rPr>
          </w:pPr>
          <w:hyperlink w:anchor="_bookmark29" w:history="1">
            <w:r>
              <w:t>Attachment</w:t>
            </w:r>
            <w:r>
              <w:rPr>
                <w:spacing w:val="-8"/>
              </w:rPr>
              <w:t xml:space="preserve"> </w:t>
            </w:r>
            <w:r>
              <w:t>B</w:t>
            </w:r>
            <w:r>
              <w:rPr>
                <w:spacing w:val="-6"/>
              </w:rPr>
              <w:t xml:space="preserve"> </w:t>
            </w:r>
            <w:r>
              <w:rPr>
                <w:rFonts w:cs="Century Gothic"/>
              </w:rPr>
              <w:t>–</w:t>
            </w:r>
            <w:r>
              <w:rPr>
                <w:rFonts w:cs="Century Gothic"/>
                <w:spacing w:val="-5"/>
              </w:rPr>
              <w:t xml:space="preserve"> </w:t>
            </w:r>
            <w:r>
              <w:t>Library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of</w:t>
            </w:r>
            <w:r>
              <w:rPr>
                <w:spacing w:val="-6"/>
              </w:rPr>
              <w:t xml:space="preserve"> </w:t>
            </w:r>
            <w:r>
              <w:t>watering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actions</w:t>
            </w:r>
            <w:r>
              <w:rPr>
                <w:spacing w:val="-1"/>
              </w:rPr>
              <w:tab/>
            </w:r>
            <w:r>
              <w:t>33</w:t>
            </w:r>
          </w:hyperlink>
        </w:p>
        <w:p w14:paraId="04058AF6" w14:textId="77777777" w:rsidR="00700F7C" w:rsidRDefault="002F10C5">
          <w:pPr>
            <w:pStyle w:val="TOC3"/>
            <w:tabs>
              <w:tab w:val="left" w:pos="9606"/>
            </w:tabs>
            <w:spacing w:before="96"/>
            <w:ind w:left="328" w:firstLine="0"/>
          </w:pPr>
          <w:hyperlink w:anchor="_bookmark30" w:history="1">
            <w:r>
              <w:rPr>
                <w:spacing w:val="-1"/>
              </w:rPr>
              <w:t>Operational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considerations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in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Murrumbidgee</w:t>
            </w:r>
            <w:r>
              <w:rPr>
                <w:spacing w:val="-12"/>
              </w:rPr>
              <w:t xml:space="preserve"> </w:t>
            </w:r>
            <w:r>
              <w:t>catchment</w:t>
            </w:r>
            <w:r>
              <w:tab/>
              <w:t>33</w:t>
            </w:r>
          </w:hyperlink>
        </w:p>
        <w:p w14:paraId="04058AF7" w14:textId="77777777" w:rsidR="00700F7C" w:rsidRDefault="002F10C5">
          <w:pPr>
            <w:pStyle w:val="TOC3"/>
            <w:tabs>
              <w:tab w:val="left" w:pos="9606"/>
            </w:tabs>
            <w:ind w:left="328" w:firstLine="0"/>
          </w:pPr>
          <w:hyperlink w:anchor="_bookmark31" w:history="1">
            <w:r>
              <w:t>Potential</w:t>
            </w:r>
            <w:r>
              <w:rPr>
                <w:spacing w:val="-11"/>
              </w:rPr>
              <w:t xml:space="preserve"> </w:t>
            </w:r>
            <w:r>
              <w:t>watering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actions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under</w:t>
            </w:r>
            <w:r>
              <w:rPr>
                <w:spacing w:val="-10"/>
              </w:rPr>
              <w:t xml:space="preserve"> </w:t>
            </w:r>
            <w:r>
              <w:t>different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inflow</w:t>
            </w:r>
            <w:r>
              <w:rPr>
                <w:spacing w:val="-8"/>
              </w:rPr>
              <w:t xml:space="preserve"> </w:t>
            </w:r>
            <w:r>
              <w:t>scenarios</w:t>
            </w:r>
            <w:r>
              <w:tab/>
              <w:t>33</w:t>
            </w:r>
          </w:hyperlink>
        </w:p>
        <w:p w14:paraId="04058AF8" w14:textId="77777777" w:rsidR="00700F7C" w:rsidRDefault="002F10C5">
          <w:pPr>
            <w:pStyle w:val="TOC3"/>
            <w:tabs>
              <w:tab w:val="left" w:pos="9606"/>
            </w:tabs>
            <w:ind w:left="328" w:firstLine="0"/>
          </w:pPr>
          <w:hyperlink w:anchor="_bookmark33" w:history="1">
            <w:r>
              <w:t>Potential</w:t>
            </w:r>
            <w:r>
              <w:rPr>
                <w:spacing w:val="-12"/>
              </w:rPr>
              <w:t xml:space="preserve"> </w:t>
            </w:r>
            <w:r>
              <w:t>watering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actions</w:t>
            </w:r>
            <w:r>
              <w:rPr>
                <w:spacing w:val="-8"/>
              </w:rPr>
              <w:t xml:space="preserve"> </w:t>
            </w:r>
            <w:r>
              <w:rPr>
                <w:rFonts w:cs="Century Gothic"/>
              </w:rPr>
              <w:t>–</w:t>
            </w:r>
            <w:r>
              <w:rPr>
                <w:rFonts w:cs="Century Gothic"/>
                <w:spacing w:val="-9"/>
              </w:rPr>
              <w:t xml:space="preserve"> </w:t>
            </w:r>
            <w:r>
              <w:t>standard</w:t>
            </w:r>
            <w:r>
              <w:rPr>
                <w:spacing w:val="-10"/>
              </w:rPr>
              <w:t xml:space="preserve"> </w:t>
            </w:r>
            <w:r>
              <w:t>operating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arrangements</w:t>
            </w:r>
            <w:r>
              <w:rPr>
                <w:spacing w:val="-1"/>
              </w:rPr>
              <w:tab/>
            </w:r>
            <w:r>
              <w:t>37</w:t>
            </w:r>
          </w:hyperlink>
        </w:p>
        <w:p w14:paraId="04058AF9" w14:textId="77777777" w:rsidR="00700F7C" w:rsidRDefault="002F10C5">
          <w:pPr>
            <w:pStyle w:val="TOC1"/>
            <w:tabs>
              <w:tab w:val="left" w:pos="9498"/>
            </w:tabs>
            <w:jc w:val="center"/>
            <w:rPr>
              <w:b w:val="0"/>
              <w:bCs w:val="0"/>
            </w:rPr>
          </w:pPr>
          <w:hyperlink w:anchor="_bookmark34" w:history="1">
            <w:r>
              <w:t>Attachment</w:t>
            </w:r>
            <w:r>
              <w:rPr>
                <w:spacing w:val="-11"/>
              </w:rPr>
              <w:t xml:space="preserve"> </w:t>
            </w:r>
            <w:r>
              <w:t>C</w:t>
            </w:r>
            <w:r>
              <w:rPr>
                <w:spacing w:val="-8"/>
              </w:rPr>
              <w:t xml:space="preserve"> </w:t>
            </w:r>
            <w:r>
              <w:rPr>
                <w:rFonts w:cs="Century Gothic"/>
              </w:rPr>
              <w:t>–</w:t>
            </w:r>
            <w:r>
              <w:rPr>
                <w:rFonts w:cs="Century Gothic"/>
                <w:spacing w:val="-8"/>
              </w:rPr>
              <w:t xml:space="preserve"> </w:t>
            </w:r>
            <w:r>
              <w:rPr>
                <w:spacing w:val="-1"/>
              </w:rPr>
              <w:t>Long-term</w:t>
            </w:r>
            <w:r>
              <w:rPr>
                <w:spacing w:val="-9"/>
              </w:rPr>
              <w:t xml:space="preserve"> </w:t>
            </w:r>
            <w:r>
              <w:t>water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availability</w:t>
            </w:r>
            <w:r>
              <w:rPr>
                <w:spacing w:val="-1"/>
              </w:rPr>
              <w:tab/>
            </w:r>
            <w:r>
              <w:t>43</w:t>
            </w:r>
          </w:hyperlink>
        </w:p>
        <w:p w14:paraId="04058AFA" w14:textId="77777777" w:rsidR="00700F7C" w:rsidRDefault="002F10C5">
          <w:pPr>
            <w:pStyle w:val="TOC3"/>
            <w:tabs>
              <w:tab w:val="left" w:pos="9606"/>
            </w:tabs>
            <w:spacing w:before="96"/>
            <w:ind w:left="328" w:firstLine="0"/>
          </w:pPr>
          <w:hyperlink w:anchor="_bookmark35" w:history="1">
            <w:r>
              <w:t>Commonwealth</w:t>
            </w:r>
            <w:r>
              <w:rPr>
                <w:spacing w:val="-14"/>
              </w:rPr>
              <w:t xml:space="preserve"> </w:t>
            </w:r>
            <w:r>
              <w:t>environmental</w:t>
            </w:r>
            <w:r>
              <w:rPr>
                <w:spacing w:val="-16"/>
              </w:rPr>
              <w:t xml:space="preserve"> </w:t>
            </w:r>
            <w:r>
              <w:t>water</w:t>
            </w:r>
            <w:r>
              <w:rPr>
                <w:spacing w:val="-15"/>
              </w:rPr>
              <w:t xml:space="preserve"> </w:t>
            </w:r>
            <w:r>
              <w:t>holdings</w:t>
            </w:r>
            <w:r>
              <w:tab/>
              <w:t>43</w:t>
            </w:r>
          </w:hyperlink>
        </w:p>
        <w:p w14:paraId="04058AFB" w14:textId="77777777" w:rsidR="00700F7C" w:rsidRDefault="002F10C5">
          <w:pPr>
            <w:pStyle w:val="TOC3"/>
            <w:tabs>
              <w:tab w:val="left" w:pos="9606"/>
            </w:tabs>
            <w:ind w:left="328" w:firstLine="0"/>
          </w:pPr>
          <w:hyperlink w:anchor="_bookmark36" w:history="1">
            <w:r>
              <w:t>Other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sources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of</w:t>
            </w:r>
            <w:r>
              <w:rPr>
                <w:spacing w:val="-9"/>
              </w:rPr>
              <w:t xml:space="preserve"> </w:t>
            </w:r>
            <w:r>
              <w:t>environmental</w:t>
            </w:r>
            <w:r>
              <w:rPr>
                <w:spacing w:val="-11"/>
              </w:rPr>
              <w:t xml:space="preserve"> </w:t>
            </w:r>
            <w:r>
              <w:t>water</w:t>
            </w:r>
            <w:r>
              <w:tab/>
              <w:t>43</w:t>
            </w:r>
          </w:hyperlink>
        </w:p>
        <w:p w14:paraId="04058AFC" w14:textId="77777777" w:rsidR="00700F7C" w:rsidRDefault="002F10C5">
          <w:pPr>
            <w:pStyle w:val="TOC3"/>
            <w:tabs>
              <w:tab w:val="left" w:pos="9606"/>
            </w:tabs>
            <w:ind w:left="328" w:firstLine="0"/>
          </w:pPr>
          <w:hyperlink w:anchor="_bookmark37" w:history="1">
            <w:r>
              <w:t>Planned</w:t>
            </w:r>
            <w:r>
              <w:rPr>
                <w:spacing w:val="-15"/>
              </w:rPr>
              <w:t xml:space="preserve"> </w:t>
            </w:r>
            <w:r>
              <w:t>environmental</w:t>
            </w:r>
            <w:r>
              <w:rPr>
                <w:spacing w:val="-16"/>
              </w:rPr>
              <w:t xml:space="preserve"> </w:t>
            </w:r>
            <w:r>
              <w:t>water</w:t>
            </w:r>
            <w:r>
              <w:tab/>
              <w:t>43</w:t>
            </w:r>
          </w:hyperlink>
        </w:p>
      </w:sdtContent>
    </w:sdt>
    <w:p w14:paraId="04058AFD" w14:textId="77777777" w:rsidR="00700F7C" w:rsidRDefault="00700F7C">
      <w:pPr>
        <w:sectPr w:rsidR="00700F7C">
          <w:pgSz w:w="11910" w:h="16840"/>
          <w:pgMar w:top="900" w:right="1320" w:bottom="880" w:left="600" w:header="0" w:footer="686" w:gutter="0"/>
          <w:cols w:space="720"/>
        </w:sectPr>
      </w:pPr>
    </w:p>
    <w:p w14:paraId="04058AFE" w14:textId="77777777" w:rsidR="00700F7C" w:rsidRDefault="002F10C5">
      <w:pPr>
        <w:pStyle w:val="Heading1"/>
        <w:numPr>
          <w:ilvl w:val="0"/>
          <w:numId w:val="8"/>
        </w:numPr>
        <w:tabs>
          <w:tab w:val="left" w:pos="468"/>
        </w:tabs>
        <w:spacing w:line="504" w:lineRule="exact"/>
        <w:rPr>
          <w:rFonts w:ascii="Calibri" w:eastAsia="Calibri" w:hAnsi="Calibri" w:cs="Calibri"/>
          <w:b w:val="0"/>
          <w:bCs w:val="0"/>
        </w:rPr>
      </w:pPr>
      <w:bookmarkStart w:id="8" w:name="_bookmark7"/>
      <w:bookmarkEnd w:id="8"/>
      <w:r>
        <w:rPr>
          <w:rFonts w:ascii="Calibri"/>
          <w:color w:val="5F4879"/>
          <w:spacing w:val="-1"/>
        </w:rPr>
        <w:lastRenderedPageBreak/>
        <w:t>Environmental</w:t>
      </w:r>
      <w:r>
        <w:rPr>
          <w:rFonts w:ascii="Calibri"/>
          <w:color w:val="5F4879"/>
          <w:spacing w:val="-10"/>
        </w:rPr>
        <w:t xml:space="preserve"> </w:t>
      </w:r>
      <w:r>
        <w:rPr>
          <w:rFonts w:ascii="Calibri"/>
          <w:color w:val="5F4879"/>
          <w:spacing w:val="-1"/>
        </w:rPr>
        <w:t>watering</w:t>
      </w:r>
      <w:r>
        <w:rPr>
          <w:rFonts w:ascii="Calibri"/>
          <w:color w:val="5F4879"/>
          <w:spacing w:val="-11"/>
        </w:rPr>
        <w:t xml:space="preserve"> </w:t>
      </w:r>
      <w:r>
        <w:rPr>
          <w:rFonts w:ascii="Calibri"/>
          <w:color w:val="5F4879"/>
        </w:rPr>
        <w:t>in</w:t>
      </w:r>
      <w:r>
        <w:rPr>
          <w:rFonts w:ascii="Calibri"/>
          <w:color w:val="5F4879"/>
          <w:spacing w:val="-8"/>
        </w:rPr>
        <w:t xml:space="preserve"> </w:t>
      </w:r>
      <w:r>
        <w:rPr>
          <w:rFonts w:ascii="Calibri"/>
          <w:color w:val="5F4879"/>
        </w:rPr>
        <w:t>the</w:t>
      </w:r>
      <w:r>
        <w:rPr>
          <w:rFonts w:ascii="Calibri"/>
          <w:color w:val="5F4879"/>
          <w:spacing w:val="-9"/>
        </w:rPr>
        <w:t xml:space="preserve"> </w:t>
      </w:r>
      <w:r>
        <w:rPr>
          <w:rFonts w:ascii="Calibri"/>
          <w:color w:val="5F4879"/>
          <w:spacing w:val="-1"/>
        </w:rPr>
        <w:t>Murrumbidgee</w:t>
      </w:r>
      <w:r>
        <w:rPr>
          <w:rFonts w:ascii="Calibri"/>
          <w:color w:val="5F4879"/>
          <w:spacing w:val="-12"/>
        </w:rPr>
        <w:t xml:space="preserve"> </w:t>
      </w:r>
      <w:r>
        <w:rPr>
          <w:rFonts w:ascii="Calibri"/>
          <w:color w:val="5F4879"/>
          <w:spacing w:val="-1"/>
        </w:rPr>
        <w:t>catchment</w:t>
      </w:r>
    </w:p>
    <w:p w14:paraId="04058AFF" w14:textId="77777777" w:rsidR="00700F7C" w:rsidRDefault="002F10C5">
      <w:pPr>
        <w:pStyle w:val="Heading2"/>
        <w:numPr>
          <w:ilvl w:val="1"/>
          <w:numId w:val="8"/>
        </w:numPr>
        <w:tabs>
          <w:tab w:val="left" w:pos="961"/>
        </w:tabs>
        <w:spacing w:before="243"/>
        <w:ind w:hanging="852"/>
        <w:rPr>
          <w:b w:val="0"/>
          <w:bCs w:val="0"/>
        </w:rPr>
      </w:pPr>
      <w:bookmarkStart w:id="9" w:name="_bookmark8"/>
      <w:bookmarkEnd w:id="9"/>
      <w:r>
        <w:rPr>
          <w:color w:val="5F4879"/>
        </w:rPr>
        <w:t>The</w:t>
      </w:r>
      <w:r>
        <w:rPr>
          <w:color w:val="5F4879"/>
          <w:spacing w:val="-1"/>
        </w:rPr>
        <w:t xml:space="preserve"> </w:t>
      </w:r>
      <w:r>
        <w:rPr>
          <w:color w:val="5F4879"/>
        </w:rPr>
        <w:t>Murrumbidgee</w:t>
      </w:r>
      <w:r>
        <w:rPr>
          <w:color w:val="5F4879"/>
          <w:spacing w:val="-1"/>
        </w:rPr>
        <w:t xml:space="preserve"> catchment</w:t>
      </w:r>
    </w:p>
    <w:p w14:paraId="04058B00" w14:textId="77777777" w:rsidR="00700F7C" w:rsidRDefault="00700F7C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04058B01" w14:textId="77777777" w:rsidR="00700F7C" w:rsidRDefault="002F10C5">
      <w:pPr>
        <w:pStyle w:val="BodyText"/>
        <w:ind w:right="219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t>Murrumbidgee</w:t>
      </w:r>
      <w:r>
        <w:rPr>
          <w:spacing w:val="-7"/>
        </w:rPr>
        <w:t xml:space="preserve"> </w:t>
      </w:r>
      <w:r>
        <w:t>catchment</w:t>
      </w:r>
      <w:r>
        <w:rPr>
          <w:spacing w:val="-3"/>
        </w:rPr>
        <w:t xml:space="preserve"> </w:t>
      </w:r>
      <w:r>
        <w:rPr>
          <w:spacing w:val="-1"/>
        </w:rPr>
        <w:t>covers</w:t>
      </w:r>
      <w:r>
        <w:rPr>
          <w:spacing w:val="-6"/>
        </w:rPr>
        <w:t xml:space="preserve"> </w:t>
      </w:r>
      <w:r>
        <w:rPr>
          <w:spacing w:val="-1"/>
        </w:rPr>
        <w:t>84</w:t>
      </w:r>
      <w:r>
        <w:rPr>
          <w:spacing w:val="-7"/>
        </w:rPr>
        <w:t xml:space="preserve"> </w:t>
      </w:r>
      <w:r>
        <w:t>000</w:t>
      </w:r>
      <w:r>
        <w:rPr>
          <w:spacing w:val="-7"/>
        </w:rPr>
        <w:t xml:space="preserve"> </w:t>
      </w:r>
      <w:r>
        <w:t>square</w:t>
      </w:r>
      <w:r>
        <w:rPr>
          <w:spacing w:val="-7"/>
        </w:rPr>
        <w:t xml:space="preserve"> </w:t>
      </w:r>
      <w:r>
        <w:t>kilometres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southern</w:t>
      </w:r>
      <w:r>
        <w:rPr>
          <w:spacing w:val="-6"/>
        </w:rPr>
        <w:t xml:space="preserve"> </w:t>
      </w:r>
      <w:r>
        <w:rPr>
          <w:spacing w:val="-1"/>
        </w:rPr>
        <w:t>New</w:t>
      </w:r>
      <w:r>
        <w:rPr>
          <w:spacing w:val="-4"/>
        </w:rPr>
        <w:t xml:space="preserve"> </w:t>
      </w:r>
      <w:r>
        <w:rPr>
          <w:spacing w:val="-1"/>
        </w:rPr>
        <w:t>South</w:t>
      </w:r>
      <w:r>
        <w:rPr>
          <w:spacing w:val="-7"/>
        </w:rPr>
        <w:t xml:space="preserve"> </w:t>
      </w:r>
      <w:r>
        <w:t>Wales.</w:t>
      </w:r>
      <w:r>
        <w:rPr>
          <w:spacing w:val="-10"/>
        </w:rPr>
        <w:t xml:space="preserve"> </w:t>
      </w:r>
      <w:r>
        <w:rPr>
          <w:spacing w:val="1"/>
        </w:rPr>
        <w:t>It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bordered</w:t>
      </w:r>
      <w:r>
        <w:rPr>
          <w:spacing w:val="47"/>
          <w:w w:val="99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Great</w:t>
      </w:r>
      <w:r>
        <w:rPr>
          <w:spacing w:val="-4"/>
        </w:rPr>
        <w:t xml:space="preserve"> </w:t>
      </w:r>
      <w:r>
        <w:t>Dividing</w:t>
      </w:r>
      <w:r>
        <w:rPr>
          <w:spacing w:val="-7"/>
        </w:rPr>
        <w:t xml:space="preserve"> </w:t>
      </w:r>
      <w:r>
        <w:t>Range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east,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Lachlan</w:t>
      </w:r>
      <w:r>
        <w:rPr>
          <w:spacing w:val="-5"/>
        </w:rPr>
        <w:t xml:space="preserve"> </w:t>
      </w:r>
      <w:r>
        <w:t>Catchment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north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Murray</w:t>
      </w:r>
      <w:r>
        <w:rPr>
          <w:spacing w:val="-7"/>
        </w:rPr>
        <w:t xml:space="preserve"> </w:t>
      </w:r>
      <w:r>
        <w:t>Catchment</w:t>
      </w:r>
      <w:r>
        <w:rPr>
          <w:spacing w:val="-4"/>
        </w:rPr>
        <w:t xml:space="preserve"> </w:t>
      </w:r>
      <w:r>
        <w:rPr>
          <w:spacing w:val="1"/>
        </w:rPr>
        <w:t>to</w:t>
      </w:r>
      <w:r>
        <w:rPr>
          <w:spacing w:val="56"/>
          <w:w w:val="9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south</w:t>
      </w:r>
      <w:r>
        <w:rPr>
          <w:spacing w:val="-4"/>
        </w:rPr>
        <w:t xml:space="preserve"> </w:t>
      </w:r>
      <w:r>
        <w:rPr>
          <w:spacing w:val="-1"/>
        </w:rPr>
        <w:t>(Green</w:t>
      </w:r>
      <w:r>
        <w:rPr>
          <w:spacing w:val="-5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rPr>
          <w:spacing w:val="-1"/>
        </w:rPr>
        <w:t>2011).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3"/>
        </w:rPr>
        <w:t xml:space="preserve"> </w:t>
      </w:r>
      <w:r>
        <w:t>originates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alpine</w:t>
      </w:r>
      <w:r>
        <w:rPr>
          <w:spacing w:val="-6"/>
        </w:rPr>
        <w:t xml:space="preserve"> </w:t>
      </w:r>
      <w:r>
        <w:t>area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Kosciuszko</w:t>
      </w:r>
      <w:r>
        <w:rPr>
          <w:spacing w:val="-4"/>
        </w:rPr>
        <w:t xml:space="preserve"> </w:t>
      </w:r>
      <w:r>
        <w:rPr>
          <w:spacing w:val="-1"/>
        </w:rPr>
        <w:t>National</w:t>
      </w:r>
      <w:r>
        <w:rPr>
          <w:spacing w:val="-5"/>
        </w:rPr>
        <w:t xml:space="preserve"> </w:t>
      </w:r>
      <w:r>
        <w:t>Park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flows</w:t>
      </w:r>
      <w:r>
        <w:rPr>
          <w:spacing w:val="79"/>
          <w:w w:val="99"/>
        </w:rPr>
        <w:t xml:space="preserve"> </w:t>
      </w:r>
      <w:r>
        <w:rPr>
          <w:spacing w:val="-1"/>
        </w:rPr>
        <w:t>through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Monaro</w:t>
      </w:r>
      <w:r>
        <w:rPr>
          <w:spacing w:val="-7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t>Plains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low-lying</w:t>
      </w:r>
      <w:r>
        <w:rPr>
          <w:spacing w:val="-9"/>
        </w:rPr>
        <w:t xml:space="preserve"> </w:t>
      </w:r>
      <w:r>
        <w:t>plains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western</w:t>
      </w:r>
      <w:r>
        <w:rPr>
          <w:spacing w:val="-5"/>
        </w:rPr>
        <w:t xml:space="preserve"> </w:t>
      </w:r>
      <w:r>
        <w:rPr>
          <w:spacing w:val="-1"/>
        </w:rPr>
        <w:t>Riverina,</w:t>
      </w:r>
      <w:r>
        <w:rPr>
          <w:spacing w:val="-9"/>
        </w:rPr>
        <w:t xml:space="preserve"> </w:t>
      </w:r>
      <w:r>
        <w:rPr>
          <w:spacing w:val="-1"/>
        </w:rPr>
        <w:t>joining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River</w:t>
      </w:r>
      <w:r>
        <w:rPr>
          <w:spacing w:val="-5"/>
        </w:rPr>
        <w:t xml:space="preserve"> </w:t>
      </w:r>
      <w:r>
        <w:t>Murray</w:t>
      </w:r>
      <w:r>
        <w:rPr>
          <w:w w:val="99"/>
        </w:rPr>
        <w:t xml:space="preserve"> </w:t>
      </w:r>
      <w:r>
        <w:rPr>
          <w:spacing w:val="61"/>
          <w:w w:val="99"/>
        </w:rPr>
        <w:t xml:space="preserve"> </w:t>
      </w:r>
      <w:r>
        <w:rPr>
          <w:spacing w:val="-1"/>
        </w:rPr>
        <w:t>south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Balranald.</w:t>
      </w:r>
    </w:p>
    <w:p w14:paraId="04058B02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8B03" w14:textId="77777777" w:rsidR="00700F7C" w:rsidRDefault="002F10C5">
      <w:pPr>
        <w:pStyle w:val="BodyText"/>
        <w:ind w:right="307"/>
      </w:pPr>
      <w:r>
        <w:t>Supporting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complex</w:t>
      </w:r>
      <w:r>
        <w:rPr>
          <w:spacing w:val="-9"/>
        </w:rPr>
        <w:t xml:space="preserve"> </w:t>
      </w:r>
      <w:r>
        <w:t>range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natural</w:t>
      </w:r>
      <w:r>
        <w:rPr>
          <w:spacing w:val="-8"/>
        </w:rPr>
        <w:t xml:space="preserve"> </w:t>
      </w:r>
      <w:r>
        <w:t>ecosystems,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Murrumbidgee</w:t>
      </w:r>
      <w:r>
        <w:rPr>
          <w:spacing w:val="-9"/>
        </w:rPr>
        <w:t xml:space="preserve"> </w:t>
      </w:r>
      <w:r>
        <w:t>catchment</w:t>
      </w:r>
      <w:r>
        <w:rPr>
          <w:spacing w:val="-5"/>
        </w:rPr>
        <w:t xml:space="preserve"> </w:t>
      </w:r>
      <w:r>
        <w:rPr>
          <w:spacing w:val="-1"/>
        </w:rPr>
        <w:t>contains</w:t>
      </w:r>
      <w:r>
        <w:rPr>
          <w:spacing w:val="-9"/>
        </w:rPr>
        <w:t xml:space="preserve"> </w:t>
      </w:r>
      <w:r>
        <w:t>many</w:t>
      </w:r>
      <w:r>
        <w:rPr>
          <w:spacing w:val="68"/>
          <w:w w:val="99"/>
        </w:rPr>
        <w:t xml:space="preserve"> </w:t>
      </w:r>
      <w:r>
        <w:rPr>
          <w:spacing w:val="-1"/>
        </w:rPr>
        <w:t>significant</w:t>
      </w:r>
      <w:r>
        <w:rPr>
          <w:spacing w:val="-9"/>
        </w:rPr>
        <w:t xml:space="preserve"> </w:t>
      </w:r>
      <w:r>
        <w:t>in-channel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t>wetland</w:t>
      </w:r>
      <w:r>
        <w:rPr>
          <w:spacing w:val="-11"/>
        </w:rPr>
        <w:t xml:space="preserve"> </w:t>
      </w:r>
      <w:r>
        <w:rPr>
          <w:spacing w:val="-1"/>
        </w:rPr>
        <w:t>habitats</w:t>
      </w:r>
      <w:r>
        <w:rPr>
          <w:spacing w:val="-10"/>
        </w:rPr>
        <w:t xml:space="preserve"> </w:t>
      </w:r>
      <w:r>
        <w:rPr>
          <w:spacing w:val="-1"/>
        </w:rPr>
        <w:t>including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mid-Murrumbidgee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Lowbidgee</w:t>
      </w:r>
      <w:r>
        <w:rPr>
          <w:spacing w:val="-10"/>
        </w:rPr>
        <w:t xml:space="preserve"> </w:t>
      </w:r>
      <w:r>
        <w:t>wetlands,</w:t>
      </w:r>
      <w:r>
        <w:rPr>
          <w:spacing w:val="70"/>
          <w:w w:val="99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t>important</w:t>
      </w:r>
      <w:r>
        <w:rPr>
          <w:spacing w:val="-7"/>
        </w:rPr>
        <w:t xml:space="preserve"> </w:t>
      </w:r>
      <w:r>
        <w:t>habitat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range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aquatic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terrestrial</w:t>
      </w:r>
      <w:r>
        <w:rPr>
          <w:spacing w:val="-6"/>
        </w:rPr>
        <w:t xml:space="preserve"> </w:t>
      </w:r>
      <w:r>
        <w:rPr>
          <w:spacing w:val="-1"/>
        </w:rPr>
        <w:t>species</w:t>
      </w:r>
      <w:r>
        <w:rPr>
          <w:spacing w:val="-7"/>
        </w:rPr>
        <w:t xml:space="preserve"> </w:t>
      </w:r>
      <w:r>
        <w:rPr>
          <w:spacing w:val="-1"/>
        </w:rPr>
        <w:t>including</w:t>
      </w:r>
      <w:r>
        <w:rPr>
          <w:spacing w:val="-7"/>
        </w:rPr>
        <w:t xml:space="preserve"> </w:t>
      </w:r>
      <w:r>
        <w:t>frogs,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t>and</w:t>
      </w:r>
      <w:r>
        <w:rPr>
          <w:spacing w:val="61"/>
          <w:w w:val="99"/>
        </w:rPr>
        <w:t xml:space="preserve"> </w:t>
      </w:r>
      <w:r>
        <w:t>waterbirds.</w:t>
      </w:r>
    </w:p>
    <w:p w14:paraId="04058B04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8B05" w14:textId="77777777" w:rsidR="00700F7C" w:rsidRDefault="002F10C5">
      <w:pPr>
        <w:pStyle w:val="BodyText"/>
        <w:ind w:right="307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t>primary</w:t>
      </w:r>
      <w:r>
        <w:rPr>
          <w:spacing w:val="-5"/>
        </w:rPr>
        <w:t xml:space="preserve"> </w:t>
      </w:r>
      <w:r>
        <w:rPr>
          <w:spacing w:val="-1"/>
        </w:rPr>
        <w:t>users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region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rPr>
          <w:spacing w:val="-1"/>
        </w:rPr>
        <w:t>major</w:t>
      </w:r>
      <w:r>
        <w:rPr>
          <w:spacing w:val="-7"/>
        </w:rPr>
        <w:t xml:space="preserve"> </w:t>
      </w:r>
      <w:r>
        <w:rPr>
          <w:spacing w:val="-1"/>
        </w:rPr>
        <w:t>irrigation</w:t>
      </w:r>
      <w:r>
        <w:rPr>
          <w:spacing w:val="-5"/>
        </w:rPr>
        <w:t xml:space="preserve"> </w:t>
      </w:r>
      <w:r>
        <w:t>districts</w:t>
      </w:r>
      <w:r>
        <w:rPr>
          <w:spacing w:val="-9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1"/>
        </w:rPr>
        <w:t>catchment</w:t>
      </w:r>
      <w:r>
        <w:rPr>
          <w:rFonts w:cs="Century Gothic"/>
          <w:spacing w:val="1"/>
        </w:rPr>
        <w:t>—</w:t>
      </w:r>
      <w:r>
        <w:rPr>
          <w:rFonts w:cs="Century Gothic"/>
          <w:spacing w:val="58"/>
          <w:w w:val="99"/>
        </w:rPr>
        <w:t xml:space="preserve"> </w:t>
      </w:r>
      <w:r>
        <w:rPr>
          <w:spacing w:val="-1"/>
        </w:rPr>
        <w:t>Murrumbidgee</w:t>
      </w:r>
      <w:r>
        <w:rPr>
          <w:spacing w:val="-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Coleambally</w:t>
      </w:r>
      <w:r>
        <w:rPr>
          <w:spacing w:val="-9"/>
        </w:rPr>
        <w:t xml:space="preserve"> </w:t>
      </w:r>
      <w:r>
        <w:t>Irrigation</w:t>
      </w:r>
      <w:r>
        <w:rPr>
          <w:spacing w:val="-6"/>
        </w:rPr>
        <w:t xml:space="preserve"> </w:t>
      </w:r>
      <w:r>
        <w:rPr>
          <w:spacing w:val="-1"/>
        </w:rPr>
        <w:t>Areas.</w:t>
      </w:r>
      <w:r>
        <w:rPr>
          <w:spacing w:val="-10"/>
        </w:rPr>
        <w:t xml:space="preserve"> </w:t>
      </w:r>
      <w:r>
        <w:t>Irrigation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9"/>
        </w:rPr>
        <w:t xml:space="preserve"> </w:t>
      </w:r>
      <w:r>
        <w:rPr>
          <w:spacing w:val="-1"/>
        </w:rPr>
        <w:t>occurs</w:t>
      </w:r>
      <w:r>
        <w:rPr>
          <w:spacing w:val="-8"/>
        </w:rPr>
        <w:t xml:space="preserve"> </w:t>
      </w:r>
      <w:r>
        <w:t>around</w:t>
      </w:r>
      <w:r>
        <w:rPr>
          <w:spacing w:val="-8"/>
        </w:rPr>
        <w:t xml:space="preserve"> </w:t>
      </w:r>
      <w:r>
        <w:t>Hay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Balranald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52"/>
          <w:w w:val="99"/>
        </w:rPr>
        <w:t xml:space="preserve"> </w:t>
      </w:r>
      <w:r>
        <w:t>west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eastern</w:t>
      </w:r>
      <w:r>
        <w:rPr>
          <w:spacing w:val="-6"/>
        </w:rPr>
        <w:t xml:space="preserve"> </w:t>
      </w:r>
      <w:r>
        <w:rPr>
          <w:spacing w:val="-1"/>
        </w:rPr>
        <w:t>parts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catchment,</w:t>
      </w:r>
      <w:r>
        <w:rPr>
          <w:spacing w:val="-9"/>
        </w:rPr>
        <w:t xml:space="preserve"> </w:t>
      </w:r>
      <w:r>
        <w:t>including</w:t>
      </w:r>
      <w:r>
        <w:rPr>
          <w:spacing w:val="-8"/>
        </w:rPr>
        <w:t xml:space="preserve"> </w:t>
      </w:r>
      <w:r>
        <w:rPr>
          <w:spacing w:val="-1"/>
        </w:rPr>
        <w:t>around</w:t>
      </w:r>
      <w:r>
        <w:rPr>
          <w:spacing w:val="-7"/>
        </w:rPr>
        <w:t xml:space="preserve"> </w:t>
      </w:r>
      <w:r>
        <w:t>Wagga</w:t>
      </w:r>
      <w:r>
        <w:rPr>
          <w:spacing w:val="-6"/>
        </w:rPr>
        <w:t xml:space="preserve"> </w:t>
      </w:r>
      <w:r>
        <w:t>Wagga.</w:t>
      </w:r>
    </w:p>
    <w:p w14:paraId="04058B06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8B07" w14:textId="77777777" w:rsidR="00700F7C" w:rsidRDefault="002F10C5">
      <w:pPr>
        <w:pStyle w:val="BodyText"/>
        <w:ind w:right="197"/>
      </w:pPr>
      <w:r>
        <w:rPr>
          <w:spacing w:val="-1"/>
        </w:rPr>
        <w:t>Regulated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provided</w:t>
      </w:r>
      <w:r>
        <w:rPr>
          <w:spacing w:val="-7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rPr>
          <w:spacing w:val="1"/>
        </w:rPr>
        <w:t>two</w:t>
      </w:r>
      <w:r>
        <w:rPr>
          <w:spacing w:val="-7"/>
        </w:rPr>
        <w:t xml:space="preserve"> </w:t>
      </w:r>
      <w:r>
        <w:rPr>
          <w:spacing w:val="-1"/>
        </w:rPr>
        <w:t>major</w:t>
      </w:r>
      <w:r>
        <w:rPr>
          <w:spacing w:val="-8"/>
        </w:rPr>
        <w:t xml:space="preserve"> </w:t>
      </w:r>
      <w:r>
        <w:t>headwater</w:t>
      </w:r>
      <w:r>
        <w:rPr>
          <w:spacing w:val="-8"/>
        </w:rPr>
        <w:t xml:space="preserve"> </w:t>
      </w:r>
      <w:r>
        <w:t>storages,</w:t>
      </w:r>
      <w:r>
        <w:rPr>
          <w:spacing w:val="-10"/>
        </w:rPr>
        <w:t xml:space="preserve"> </w:t>
      </w:r>
      <w:r>
        <w:rPr>
          <w:spacing w:val="-1"/>
        </w:rPr>
        <w:t>Burrinjuck</w:t>
      </w:r>
      <w:r>
        <w:rPr>
          <w:spacing w:val="-5"/>
        </w:rPr>
        <w:t xml:space="preserve"> </w:t>
      </w:r>
      <w:r>
        <w:t>Dam</w:t>
      </w:r>
      <w:r>
        <w:rPr>
          <w:spacing w:val="-8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Murrumbidgee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67"/>
          <w:w w:val="9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Blowering</w:t>
      </w:r>
      <w:r>
        <w:rPr>
          <w:spacing w:val="-7"/>
        </w:rPr>
        <w:t xml:space="preserve"> </w:t>
      </w:r>
      <w:r>
        <w:t>Dam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Tumut</w:t>
      </w:r>
      <w:r>
        <w:rPr>
          <w:spacing w:val="-5"/>
        </w:rPr>
        <w:t xml:space="preserve"> </w:t>
      </w:r>
      <w:r>
        <w:rPr>
          <w:spacing w:val="-1"/>
        </w:rPr>
        <w:t>River.</w:t>
      </w:r>
      <w:r>
        <w:rPr>
          <w:spacing w:val="-7"/>
        </w:rPr>
        <w:t xml:space="preserve"> </w:t>
      </w:r>
      <w:r>
        <w:rPr>
          <w:spacing w:val="-1"/>
        </w:rPr>
        <w:t>Collectively</w:t>
      </w:r>
      <w:r>
        <w:rPr>
          <w:spacing w:val="-7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rPr>
          <w:spacing w:val="-1"/>
        </w:rPr>
        <w:t>storages</w:t>
      </w:r>
      <w:r>
        <w:rPr>
          <w:spacing w:val="-6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capacity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2654</w:t>
      </w:r>
      <w:r>
        <w:rPr>
          <w:spacing w:val="-4"/>
        </w:rPr>
        <w:t xml:space="preserve"> </w:t>
      </w:r>
      <w:r>
        <w:t>GL.</w:t>
      </w:r>
    </w:p>
    <w:p w14:paraId="04058B08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8B09" w14:textId="77777777" w:rsidR="00700F7C" w:rsidRDefault="002F10C5">
      <w:pPr>
        <w:pStyle w:val="BodyText"/>
        <w:ind w:right="189"/>
      </w:pPr>
      <w:r>
        <w:rPr>
          <w:spacing w:val="-1"/>
        </w:rPr>
        <w:t>Most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Murrumbidgee</w:t>
      </w:r>
      <w:r>
        <w:rPr>
          <w:spacing w:val="-6"/>
        </w:rPr>
        <w:t xml:space="preserve"> </w:t>
      </w:r>
      <w:r>
        <w:t>River</w:t>
      </w:r>
      <w:r>
        <w:rPr>
          <w:spacing w:val="-6"/>
        </w:rPr>
        <w:t xml:space="preserve"> </w:t>
      </w:r>
      <w:r>
        <w:t>comes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upper</w:t>
      </w:r>
      <w:r>
        <w:rPr>
          <w:spacing w:val="-6"/>
        </w:rPr>
        <w:t xml:space="preserve"> </w:t>
      </w:r>
      <w:r>
        <w:t>portion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catchment,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delivered</w:t>
      </w:r>
      <w:r>
        <w:rPr>
          <w:spacing w:val="88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main</w:t>
      </w:r>
      <w:r>
        <w:rPr>
          <w:spacing w:val="-8"/>
        </w:rPr>
        <w:t xml:space="preserve"> </w:t>
      </w:r>
      <w:r>
        <w:rPr>
          <w:spacing w:val="-1"/>
        </w:rPr>
        <w:t>tributary</w:t>
      </w:r>
      <w:r>
        <w:rPr>
          <w:spacing w:val="-10"/>
        </w:rPr>
        <w:t xml:space="preserve"> </w:t>
      </w:r>
      <w:r>
        <w:rPr>
          <w:spacing w:val="-1"/>
        </w:rPr>
        <w:t>rivers:</w:t>
      </w:r>
      <w:r>
        <w:rPr>
          <w:spacing w:val="-8"/>
        </w:rPr>
        <w:t xml:space="preserve"> </w:t>
      </w:r>
      <w:r>
        <w:rPr>
          <w:spacing w:val="-1"/>
        </w:rPr>
        <w:t>Cotter,</w:t>
      </w:r>
      <w:r>
        <w:rPr>
          <w:spacing w:val="-11"/>
        </w:rPr>
        <w:t xml:space="preserve"> </w:t>
      </w:r>
      <w:r>
        <w:t>Yass,</w:t>
      </w:r>
      <w:r>
        <w:rPr>
          <w:spacing w:val="-10"/>
        </w:rPr>
        <w:t xml:space="preserve"> </w:t>
      </w:r>
      <w:r>
        <w:t>Molonglo,</w:t>
      </w:r>
      <w:r>
        <w:rPr>
          <w:spacing w:val="-11"/>
        </w:rPr>
        <w:t xml:space="preserve"> </w:t>
      </w:r>
      <w:r>
        <w:rPr>
          <w:spacing w:val="-1"/>
        </w:rPr>
        <w:t>Queanbeyan,</w:t>
      </w:r>
      <w:r>
        <w:rPr>
          <w:spacing w:val="-11"/>
        </w:rPr>
        <w:t xml:space="preserve"> </w:t>
      </w:r>
      <w:r>
        <w:t>Bredbo,</w:t>
      </w:r>
      <w:r>
        <w:rPr>
          <w:spacing w:val="-8"/>
        </w:rPr>
        <w:t xml:space="preserve"> </w:t>
      </w:r>
      <w:r>
        <w:t>Numeralla,</w:t>
      </w:r>
      <w:r>
        <w:rPr>
          <w:w w:val="99"/>
        </w:rPr>
        <w:t xml:space="preserve"> </w:t>
      </w:r>
      <w:r>
        <w:rPr>
          <w:spacing w:val="7"/>
          <w:w w:val="99"/>
        </w:rPr>
        <w:t xml:space="preserve">               </w:t>
      </w:r>
      <w:r>
        <w:t>Goodradigbee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Tumut</w:t>
      </w:r>
      <w:r>
        <w:rPr>
          <w:spacing w:val="-6"/>
        </w:rPr>
        <w:t xml:space="preserve"> </w:t>
      </w:r>
      <w:r>
        <w:rPr>
          <w:spacing w:val="-1"/>
        </w:rPr>
        <w:t>(Kingsford</w:t>
      </w:r>
      <w:r>
        <w:rPr>
          <w:spacing w:val="-10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rPr>
          <w:spacing w:val="-1"/>
        </w:rPr>
        <w:t>Thomas</w:t>
      </w:r>
      <w:r>
        <w:rPr>
          <w:spacing w:val="-8"/>
        </w:rPr>
        <w:t xml:space="preserve"> </w:t>
      </w:r>
      <w:r>
        <w:rPr>
          <w:spacing w:val="-1"/>
        </w:rPr>
        <w:t>2001).</w:t>
      </w:r>
      <w:r>
        <w:rPr>
          <w:spacing w:val="-10"/>
        </w:rPr>
        <w:t xml:space="preserve"> </w:t>
      </w:r>
      <w:r>
        <w:t>Several</w:t>
      </w:r>
      <w:r>
        <w:rPr>
          <w:spacing w:val="-9"/>
        </w:rPr>
        <w:t xml:space="preserve"> </w:t>
      </w:r>
      <w:r>
        <w:t>tributaries</w:t>
      </w:r>
      <w:r>
        <w:rPr>
          <w:spacing w:val="-9"/>
        </w:rPr>
        <w:t xml:space="preserve"> </w:t>
      </w:r>
      <w:r>
        <w:t>located</w:t>
      </w:r>
      <w:r>
        <w:rPr>
          <w:spacing w:val="-10"/>
        </w:rPr>
        <w:t xml:space="preserve"> </w:t>
      </w:r>
      <w:r>
        <w:t>immediately</w:t>
      </w:r>
      <w:r>
        <w:rPr>
          <w:spacing w:val="-11"/>
        </w:rPr>
        <w:t xml:space="preserve"> </w:t>
      </w:r>
      <w:r>
        <w:t>downstream</w:t>
      </w:r>
      <w:r>
        <w:rPr>
          <w:spacing w:val="47"/>
          <w:w w:val="99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dams</w:t>
      </w:r>
      <w:r>
        <w:rPr>
          <w:spacing w:val="-9"/>
        </w:rPr>
        <w:t xml:space="preserve"> </w:t>
      </w:r>
      <w:r>
        <w:rPr>
          <w:spacing w:val="-1"/>
        </w:rPr>
        <w:t>contribute</w:t>
      </w:r>
      <w:r>
        <w:rPr>
          <w:spacing w:val="-9"/>
        </w:rPr>
        <w:t xml:space="preserve"> </w:t>
      </w:r>
      <w:r>
        <w:rPr>
          <w:spacing w:val="-1"/>
        </w:rPr>
        <w:t>significant</w:t>
      </w:r>
      <w:r>
        <w:rPr>
          <w:spacing w:val="-8"/>
        </w:rPr>
        <w:t xml:space="preserve"> </w:t>
      </w:r>
      <w:r>
        <w:t>inflows,</w:t>
      </w:r>
      <w:r>
        <w:rPr>
          <w:spacing w:val="-11"/>
        </w:rPr>
        <w:t xml:space="preserve"> </w:t>
      </w:r>
      <w:r>
        <w:rPr>
          <w:spacing w:val="-1"/>
        </w:rPr>
        <w:t>including</w:t>
      </w:r>
      <w:r>
        <w:rPr>
          <w:spacing w:val="-6"/>
        </w:rPr>
        <w:t xml:space="preserve"> </w:t>
      </w:r>
      <w:r>
        <w:rPr>
          <w:spacing w:val="-1"/>
        </w:rPr>
        <w:t>Adelong,</w:t>
      </w:r>
      <w:r>
        <w:rPr>
          <w:spacing w:val="-7"/>
        </w:rPr>
        <w:t xml:space="preserve"> </w:t>
      </w:r>
      <w:r>
        <w:rPr>
          <w:spacing w:val="-1"/>
        </w:rPr>
        <w:t>Adjungbilly,</w:t>
      </w:r>
      <w:r>
        <w:rPr>
          <w:spacing w:val="-9"/>
        </w:rPr>
        <w:t xml:space="preserve"> </w:t>
      </w:r>
      <w:r>
        <w:t>Gilmore,</w:t>
      </w:r>
      <w:r>
        <w:rPr>
          <w:spacing w:val="-11"/>
        </w:rPr>
        <w:t xml:space="preserve"> </w:t>
      </w:r>
      <w:r>
        <w:t>Hillas,</w:t>
      </w:r>
      <w:r>
        <w:rPr>
          <w:spacing w:val="-11"/>
        </w:rPr>
        <w:t xml:space="preserve"> </w:t>
      </w:r>
      <w:r>
        <w:t>Tarcutta,</w:t>
      </w:r>
      <w:r>
        <w:rPr>
          <w:spacing w:val="-9"/>
        </w:rPr>
        <w:t xml:space="preserve"> </w:t>
      </w:r>
      <w:r>
        <w:t>Kyeamba,</w:t>
      </w:r>
      <w:r>
        <w:rPr>
          <w:spacing w:val="82"/>
        </w:rPr>
        <w:t xml:space="preserve"> </w:t>
      </w:r>
      <w:r>
        <w:t>Jugiong,</w:t>
      </w:r>
      <w:r>
        <w:rPr>
          <w:spacing w:val="-12"/>
        </w:rPr>
        <w:t xml:space="preserve"> </w:t>
      </w:r>
      <w:r>
        <w:t>Muttama,</w:t>
      </w:r>
      <w:r>
        <w:rPr>
          <w:spacing w:val="-12"/>
        </w:rPr>
        <w:t xml:space="preserve"> </w:t>
      </w:r>
      <w:r>
        <w:rPr>
          <w:spacing w:val="-1"/>
        </w:rPr>
        <w:t>Billabong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Houlaghans</w:t>
      </w:r>
      <w:r>
        <w:rPr>
          <w:spacing w:val="-10"/>
        </w:rPr>
        <w:t xml:space="preserve"> </w:t>
      </w:r>
      <w:r>
        <w:rPr>
          <w:spacing w:val="-1"/>
        </w:rPr>
        <w:t>Creeks,</w:t>
      </w:r>
      <w:r>
        <w:rPr>
          <w:spacing w:val="-12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Goobarragandra</w:t>
      </w:r>
      <w:r>
        <w:rPr>
          <w:spacing w:val="-9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(Sinclair</w:t>
      </w:r>
      <w:r>
        <w:rPr>
          <w:spacing w:val="-10"/>
        </w:rPr>
        <w:t xml:space="preserve"> </w:t>
      </w:r>
      <w:r>
        <w:t>Knight</w:t>
      </w:r>
      <w:r>
        <w:rPr>
          <w:w w:val="99"/>
        </w:rPr>
        <w:t xml:space="preserve"> </w:t>
      </w:r>
      <w:r>
        <w:rPr>
          <w:spacing w:val="5"/>
          <w:w w:val="99"/>
        </w:rPr>
        <w:t xml:space="preserve">            </w:t>
      </w:r>
      <w:r>
        <w:t>Merz</w:t>
      </w:r>
      <w:r>
        <w:rPr>
          <w:spacing w:val="-8"/>
        </w:rPr>
        <w:t xml:space="preserve"> </w:t>
      </w:r>
      <w:r>
        <w:rPr>
          <w:spacing w:val="-1"/>
        </w:rPr>
        <w:t>2011).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middle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t>portions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catchment</w:t>
      </w:r>
      <w:r>
        <w:rPr>
          <w:spacing w:val="-6"/>
        </w:rPr>
        <w:t xml:space="preserve"> </w:t>
      </w:r>
      <w:r>
        <w:rPr>
          <w:spacing w:val="-1"/>
        </w:rPr>
        <w:t>do</w:t>
      </w:r>
      <w:r>
        <w:rPr>
          <w:spacing w:val="-7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rPr>
          <w:spacing w:val="-1"/>
        </w:rPr>
        <w:t>contribute</w:t>
      </w:r>
      <w:r>
        <w:rPr>
          <w:spacing w:val="-7"/>
        </w:rPr>
        <w:t xml:space="preserve"> </w:t>
      </w:r>
      <w:r>
        <w:rPr>
          <w:spacing w:val="-1"/>
        </w:rPr>
        <w:t>significant</w:t>
      </w:r>
      <w:r>
        <w:rPr>
          <w:spacing w:val="-5"/>
        </w:rPr>
        <w:t xml:space="preserve"> </w:t>
      </w:r>
      <w:r>
        <w:rPr>
          <w:spacing w:val="-1"/>
        </w:rPr>
        <w:t>inflows.</w:t>
      </w:r>
    </w:p>
    <w:p w14:paraId="04058B0A" w14:textId="77777777" w:rsidR="00700F7C" w:rsidRDefault="00700F7C">
      <w:pPr>
        <w:spacing w:before="3"/>
        <w:rPr>
          <w:rFonts w:ascii="Century Gothic" w:eastAsia="Century Gothic" w:hAnsi="Century Gothic" w:cs="Century Gothic"/>
          <w:sz w:val="19"/>
          <w:szCs w:val="19"/>
        </w:rPr>
      </w:pPr>
    </w:p>
    <w:p w14:paraId="04058B0B" w14:textId="77777777" w:rsidR="00700F7C" w:rsidRDefault="002F10C5">
      <w:pPr>
        <w:spacing w:line="200" w:lineRule="atLeast"/>
        <w:ind w:left="112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AU" w:eastAsia="en-AU"/>
        </w:rPr>
        <w:drawing>
          <wp:inline distT="0" distB="0" distL="0" distR="0" wp14:anchorId="04059AE0" wp14:editId="04059AE1">
            <wp:extent cx="5369345" cy="3538728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9345" cy="353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58B0C" w14:textId="77777777" w:rsidR="00700F7C" w:rsidRDefault="00700F7C">
      <w:pPr>
        <w:spacing w:before="6"/>
        <w:rPr>
          <w:rFonts w:ascii="Century Gothic" w:eastAsia="Century Gothic" w:hAnsi="Century Gothic" w:cs="Century Gothic"/>
          <w:sz w:val="20"/>
          <w:szCs w:val="20"/>
        </w:rPr>
      </w:pPr>
    </w:p>
    <w:p w14:paraId="04058B0D" w14:textId="77777777" w:rsidR="00700F7C" w:rsidRDefault="002F10C5">
      <w:pPr>
        <w:pStyle w:val="BodyText"/>
      </w:pPr>
      <w:r>
        <w:rPr>
          <w:b/>
        </w:rPr>
        <w:t>Figure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1:</w:t>
      </w:r>
      <w:r>
        <w:rPr>
          <w:b/>
          <w:spacing w:val="-6"/>
        </w:rPr>
        <w:t xml:space="preserve"> </w:t>
      </w:r>
      <w:r>
        <w:t>Map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Murrumbidgee</w:t>
      </w:r>
      <w:r>
        <w:rPr>
          <w:spacing w:val="-8"/>
        </w:rPr>
        <w:t xml:space="preserve"> </w:t>
      </w:r>
      <w:r>
        <w:t>catchment</w:t>
      </w:r>
      <w:r>
        <w:rPr>
          <w:spacing w:val="-4"/>
        </w:rPr>
        <w:t xml:space="preserve"> </w:t>
      </w:r>
      <w:r>
        <w:rPr>
          <w:spacing w:val="-1"/>
        </w:rPr>
        <w:t>(courtesy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Murray-Darling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4"/>
        </w:rPr>
        <w:t xml:space="preserve"> </w:t>
      </w:r>
      <w:r>
        <w:rPr>
          <w:spacing w:val="-1"/>
        </w:rPr>
        <w:t>Authority).</w:t>
      </w:r>
    </w:p>
    <w:p w14:paraId="04058B0E" w14:textId="77777777" w:rsidR="00700F7C" w:rsidRDefault="00700F7C">
      <w:pPr>
        <w:sectPr w:rsidR="00700F7C">
          <w:pgSz w:w="11910" w:h="16840"/>
          <w:pgMar w:top="1420" w:right="600" w:bottom="880" w:left="600" w:header="0" w:footer="686" w:gutter="0"/>
          <w:cols w:space="720"/>
        </w:sectPr>
      </w:pPr>
    </w:p>
    <w:p w14:paraId="04058B0F" w14:textId="77777777" w:rsidR="00700F7C" w:rsidRDefault="002F10C5">
      <w:pPr>
        <w:pStyle w:val="Heading2"/>
        <w:numPr>
          <w:ilvl w:val="1"/>
          <w:numId w:val="8"/>
        </w:numPr>
        <w:tabs>
          <w:tab w:val="left" w:pos="961"/>
        </w:tabs>
        <w:spacing w:before="26"/>
        <w:ind w:hanging="852"/>
        <w:rPr>
          <w:b w:val="0"/>
          <w:bCs w:val="0"/>
        </w:rPr>
      </w:pPr>
      <w:bookmarkStart w:id="10" w:name="_bookmark9"/>
      <w:bookmarkEnd w:id="10"/>
      <w:r>
        <w:rPr>
          <w:color w:val="5F4879"/>
        </w:rPr>
        <w:lastRenderedPageBreak/>
        <w:t>Environmental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objectives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5"/>
        </w:rPr>
        <w:t xml:space="preserve"> </w:t>
      </w:r>
      <w:r>
        <w:rPr>
          <w:color w:val="5F4879"/>
        </w:rPr>
        <w:t>the</w:t>
      </w:r>
      <w:r>
        <w:rPr>
          <w:color w:val="5F4879"/>
          <w:spacing w:val="-5"/>
        </w:rPr>
        <w:t xml:space="preserve"> </w:t>
      </w:r>
      <w:r>
        <w:rPr>
          <w:color w:val="5F4879"/>
        </w:rPr>
        <w:t>Murrumbidgee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catchment</w:t>
      </w:r>
    </w:p>
    <w:p w14:paraId="04058B10" w14:textId="77777777" w:rsidR="00700F7C" w:rsidRDefault="00700F7C">
      <w:pPr>
        <w:spacing w:before="5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04058B11" w14:textId="77777777" w:rsidR="00700F7C" w:rsidRDefault="002F10C5">
      <w:pPr>
        <w:pStyle w:val="BodyText"/>
        <w:ind w:right="390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t>long-term</w:t>
      </w:r>
      <w:r>
        <w:rPr>
          <w:spacing w:val="-8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rPr>
          <w:spacing w:val="-1"/>
        </w:rPr>
        <w:t>objectives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Murray-Darling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6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rPr>
          <w:spacing w:val="-1"/>
        </w:rPr>
        <w:t>described</w:t>
      </w:r>
      <w:r>
        <w:rPr>
          <w:spacing w:val="-5"/>
        </w:rPr>
        <w:t xml:space="preserve"> </w:t>
      </w:r>
      <w:r>
        <w:rPr>
          <w:rFonts w:cs="Century Gothic"/>
        </w:rPr>
        <w:t>in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Basin</w:t>
      </w:r>
      <w:r>
        <w:rPr>
          <w:rFonts w:cs="Century Gothic"/>
          <w:spacing w:val="-7"/>
        </w:rPr>
        <w:t xml:space="preserve"> </w:t>
      </w:r>
      <w:r>
        <w:rPr>
          <w:rFonts w:cs="Century Gothic"/>
          <w:spacing w:val="-1"/>
        </w:rPr>
        <w:t>Plan’s</w:t>
      </w:r>
      <w:r>
        <w:rPr>
          <w:rFonts w:cs="Century Gothic"/>
          <w:spacing w:val="59"/>
          <w:w w:val="99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watering</w:t>
      </w:r>
      <w:r>
        <w:rPr>
          <w:spacing w:val="-12"/>
        </w:rPr>
        <w:t xml:space="preserve"> </w:t>
      </w:r>
      <w:r>
        <w:t>plan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Basin-wide</w:t>
      </w:r>
      <w:r>
        <w:rPr>
          <w:spacing w:val="-12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watering</w:t>
      </w:r>
      <w:r>
        <w:rPr>
          <w:spacing w:val="-10"/>
        </w:rPr>
        <w:t xml:space="preserve"> </w:t>
      </w:r>
      <w:r>
        <w:t>strategy,</w:t>
      </w:r>
      <w:r>
        <w:rPr>
          <w:spacing w:val="-9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rPr>
          <w:spacing w:val="-1"/>
        </w:rPr>
        <w:t>includes</w:t>
      </w:r>
      <w:r>
        <w:rPr>
          <w:spacing w:val="30"/>
          <w:w w:val="99"/>
        </w:rPr>
        <w:t xml:space="preserve"> </w:t>
      </w:r>
      <w:r>
        <w:rPr>
          <w:rFonts w:cs="Century Gothic"/>
          <w:spacing w:val="-1"/>
        </w:rPr>
        <w:t>‘</w:t>
      </w:r>
      <w:r>
        <w:rPr>
          <w:spacing w:val="-1"/>
        </w:rPr>
        <w:t>quantified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6"/>
        </w:rPr>
        <w:t xml:space="preserve"> </w:t>
      </w:r>
      <w:r>
        <w:t>expected</w:t>
      </w:r>
      <w:r>
        <w:rPr>
          <w:spacing w:val="-7"/>
        </w:rPr>
        <w:t xml:space="preserve"> </w:t>
      </w:r>
      <w:r>
        <w:rPr>
          <w:spacing w:val="-1"/>
        </w:rPr>
        <w:t>outcomes</w:t>
      </w:r>
      <w:r>
        <w:rPr>
          <w:rFonts w:cs="Century Gothic"/>
          <w:spacing w:val="-1"/>
        </w:rPr>
        <w:t>’</w:t>
      </w:r>
      <w:r>
        <w:rPr>
          <w:rFonts w:cs="Century Gothic"/>
          <w:spacing w:val="-8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both</w:t>
      </w:r>
      <w:r>
        <w:rPr>
          <w:spacing w:val="-8"/>
        </w:rPr>
        <w:t xml:space="preserve"> </w:t>
      </w:r>
      <w:r>
        <w:rPr>
          <w:spacing w:val="-1"/>
        </w:rPr>
        <w:t>Basin-scale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2"/>
        </w:rPr>
        <w:t>for</w:t>
      </w:r>
      <w:r>
        <w:rPr>
          <w:spacing w:val="-9"/>
        </w:rPr>
        <w:t xml:space="preserve"> </w:t>
      </w:r>
      <w:r>
        <w:t>each</w:t>
      </w:r>
      <w:r>
        <w:rPr>
          <w:spacing w:val="-8"/>
        </w:rPr>
        <w:t xml:space="preserve"> </w:t>
      </w:r>
      <w:r>
        <w:t>catchment.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expected</w:t>
      </w:r>
      <w:r>
        <w:rPr>
          <w:spacing w:val="101"/>
          <w:w w:val="99"/>
        </w:rPr>
        <w:t xml:space="preserve"> </w:t>
      </w:r>
      <w:r>
        <w:rPr>
          <w:spacing w:val="-1"/>
        </w:rPr>
        <w:t>outcomes</w:t>
      </w:r>
      <w:r>
        <w:rPr>
          <w:spacing w:val="-9"/>
        </w:rPr>
        <w:t xml:space="preserve"> </w:t>
      </w:r>
      <w:r>
        <w:t>relevant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Murrumbidgee</w:t>
      </w:r>
      <w:r>
        <w:rPr>
          <w:spacing w:val="-6"/>
        </w:rPr>
        <w:t xml:space="preserve"> </w:t>
      </w:r>
      <w:r>
        <w:t>catchment</w:t>
      </w:r>
      <w:r>
        <w:rPr>
          <w:spacing w:val="-4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rPr>
          <w:spacing w:val="-1"/>
        </w:rPr>
        <w:t>described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  <w:u w:val="single" w:color="000000"/>
        </w:rPr>
        <w:t>Attachment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A</w:t>
      </w:r>
      <w:r>
        <w:rPr>
          <w:spacing w:val="-1"/>
        </w:rPr>
        <w:t>.</w:t>
      </w:r>
    </w:p>
    <w:p w14:paraId="04058B12" w14:textId="77777777" w:rsidR="00700F7C" w:rsidRDefault="00700F7C">
      <w:pPr>
        <w:spacing w:before="6"/>
        <w:rPr>
          <w:rFonts w:ascii="Century Gothic" w:eastAsia="Century Gothic" w:hAnsi="Century Gothic" w:cs="Century Gothic"/>
          <w:sz w:val="14"/>
          <w:szCs w:val="14"/>
        </w:rPr>
      </w:pPr>
    </w:p>
    <w:p w14:paraId="04058B13" w14:textId="77777777" w:rsidR="00700F7C" w:rsidRDefault="002F10C5">
      <w:pPr>
        <w:pStyle w:val="BodyText"/>
        <w:spacing w:before="62"/>
        <w:ind w:right="390"/>
      </w:pPr>
      <w:r>
        <w:rPr>
          <w:spacing w:val="-1"/>
        </w:rPr>
        <w:t>Basin</w:t>
      </w:r>
      <w:r>
        <w:rPr>
          <w:spacing w:val="-7"/>
        </w:rPr>
        <w:t xml:space="preserve"> </w:t>
      </w:r>
      <w:r>
        <w:rPr>
          <w:spacing w:val="-1"/>
        </w:rPr>
        <w:t>state</w:t>
      </w:r>
      <w:r>
        <w:rPr>
          <w:spacing w:val="-7"/>
        </w:rPr>
        <w:t xml:space="preserve"> </w:t>
      </w:r>
      <w:r>
        <w:t>governments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rPr>
          <w:spacing w:val="-1"/>
        </w:rPr>
        <w:t>also</w:t>
      </w:r>
      <w:r>
        <w:rPr>
          <w:spacing w:val="-9"/>
        </w:rPr>
        <w:t xml:space="preserve"> </w:t>
      </w:r>
      <w:r>
        <w:t>developing</w:t>
      </w:r>
      <w:r>
        <w:rPr>
          <w:spacing w:val="-8"/>
        </w:rPr>
        <w:t xml:space="preserve"> </w:t>
      </w:r>
      <w:r>
        <w:t>long-term</w:t>
      </w:r>
      <w:r>
        <w:rPr>
          <w:spacing w:val="-7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rPr>
          <w:spacing w:val="-1"/>
        </w:rPr>
        <w:t>plans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catchment.</w:t>
      </w:r>
      <w:r>
        <w:rPr>
          <w:spacing w:val="-6"/>
        </w:rPr>
        <w:t xml:space="preserve"> </w:t>
      </w:r>
      <w:r>
        <w:rPr>
          <w:spacing w:val="-1"/>
        </w:rPr>
        <w:t>These</w:t>
      </w:r>
      <w:r>
        <w:rPr>
          <w:spacing w:val="-6"/>
        </w:rPr>
        <w:t xml:space="preserve"> </w:t>
      </w:r>
      <w:r>
        <w:t>plans</w:t>
      </w:r>
      <w:r>
        <w:rPr>
          <w:spacing w:val="-8"/>
        </w:rPr>
        <w:t xml:space="preserve"> </w:t>
      </w:r>
      <w:r>
        <w:rPr>
          <w:spacing w:val="-1"/>
        </w:rPr>
        <w:t>will</w:t>
      </w:r>
      <w:r>
        <w:rPr>
          <w:spacing w:val="70"/>
          <w:w w:val="99"/>
        </w:rPr>
        <w:t xml:space="preserve"> </w:t>
      </w:r>
      <w:r>
        <w:t>identify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priority</w:t>
      </w:r>
      <w:r>
        <w:rPr>
          <w:spacing w:val="-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assets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ecosystem</w:t>
      </w:r>
      <w:r>
        <w:rPr>
          <w:spacing w:val="-8"/>
        </w:rPr>
        <w:t xml:space="preserve"> </w:t>
      </w:r>
      <w:r>
        <w:t>functions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catchment,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objectives</w:t>
      </w:r>
      <w:r>
        <w:rPr>
          <w:spacing w:val="-8"/>
        </w:rPr>
        <w:t xml:space="preserve"> </w:t>
      </w:r>
      <w:r>
        <w:t>and</w:t>
      </w:r>
      <w:r>
        <w:rPr>
          <w:spacing w:val="81"/>
          <w:w w:val="99"/>
        </w:rPr>
        <w:t xml:space="preserve"> </w:t>
      </w:r>
      <w:r>
        <w:t>targets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rPr>
          <w:spacing w:val="-1"/>
        </w:rPr>
        <w:t>assets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functions,</w:t>
      </w:r>
      <w:r>
        <w:rPr>
          <w:spacing w:val="-10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rPr>
          <w:spacing w:val="-1"/>
        </w:rPr>
        <w:t>requirements.</w:t>
      </w:r>
      <w:r>
        <w:rPr>
          <w:spacing w:val="-9"/>
        </w:rPr>
        <w:t xml:space="preserve"> </w:t>
      </w:r>
      <w:r>
        <w:t>Once</w:t>
      </w:r>
      <w:r>
        <w:rPr>
          <w:spacing w:val="-8"/>
        </w:rPr>
        <w:t xml:space="preserve"> </w:t>
      </w:r>
      <w:r>
        <w:t>developed,</w:t>
      </w:r>
      <w:r>
        <w:rPr>
          <w:spacing w:val="-10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plans</w:t>
      </w:r>
      <w:r>
        <w:rPr>
          <w:spacing w:val="-8"/>
        </w:rPr>
        <w:t xml:space="preserve"> </w:t>
      </w:r>
      <w:r>
        <w:t>will</w:t>
      </w:r>
      <w:r>
        <w:rPr>
          <w:spacing w:val="82"/>
          <w:w w:val="99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key</w:t>
      </w:r>
      <w:r>
        <w:rPr>
          <w:spacing w:val="-8"/>
        </w:rPr>
        <w:t xml:space="preserve"> </w:t>
      </w:r>
      <w:r>
        <w:rPr>
          <w:spacing w:val="-1"/>
        </w:rPr>
        <w:t>information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long-term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demands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catchment.</w:t>
      </w:r>
      <w:r>
        <w:rPr>
          <w:spacing w:val="-4"/>
        </w:rPr>
        <w:t xml:space="preserve"> </w:t>
      </w:r>
      <w:r>
        <w:rPr>
          <w:spacing w:val="-1"/>
        </w:rPr>
        <w:t>Prior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74"/>
          <w:w w:val="99"/>
        </w:rPr>
        <w:t xml:space="preserve"> </w:t>
      </w:r>
      <w:r>
        <w:t>development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long-term</w:t>
      </w:r>
      <w:r>
        <w:rPr>
          <w:spacing w:val="-8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t>plans,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Office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continue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draw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existing</w:t>
      </w:r>
      <w:r>
        <w:rPr>
          <w:spacing w:val="-8"/>
        </w:rPr>
        <w:t xml:space="preserve"> </w:t>
      </w:r>
      <w:r>
        <w:rPr>
          <w:spacing w:val="-1"/>
        </w:rPr>
        <w:t>documentation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58"/>
          <w:w w:val="9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demands</w:t>
      </w:r>
      <w:r>
        <w:rPr>
          <w:spacing w:val="-11"/>
        </w:rPr>
        <w:t xml:space="preserve"> </w:t>
      </w:r>
      <w:r>
        <w:t>developed</w:t>
      </w:r>
      <w:r>
        <w:rPr>
          <w:spacing w:val="-10"/>
        </w:rPr>
        <w:t xml:space="preserve"> </w:t>
      </w:r>
      <w:r>
        <w:rPr>
          <w:spacing w:val="1"/>
        </w:rPr>
        <w:t>by</w:t>
      </w:r>
      <w:r>
        <w:rPr>
          <w:spacing w:val="-11"/>
        </w:rPr>
        <w:t xml:space="preserve"> </w:t>
      </w:r>
      <w:r>
        <w:t>state</w:t>
      </w:r>
      <w:r>
        <w:rPr>
          <w:spacing w:val="-11"/>
        </w:rPr>
        <w:t xml:space="preserve"> </w:t>
      </w:r>
      <w:r>
        <w:t>governments,</w:t>
      </w:r>
      <w:r>
        <w:rPr>
          <w:spacing w:val="-12"/>
        </w:rPr>
        <w:t xml:space="preserve"> </w:t>
      </w:r>
      <w:r>
        <w:t>local</w:t>
      </w:r>
      <w:r>
        <w:rPr>
          <w:spacing w:val="-9"/>
        </w:rPr>
        <w:t xml:space="preserve"> </w:t>
      </w:r>
      <w:r>
        <w:rPr>
          <w:spacing w:val="-1"/>
        </w:rPr>
        <w:t>natural</w:t>
      </w:r>
      <w:r>
        <w:rPr>
          <w:spacing w:val="-10"/>
        </w:rPr>
        <w:t xml:space="preserve"> </w:t>
      </w:r>
      <w:r>
        <w:rPr>
          <w:spacing w:val="-1"/>
        </w:rPr>
        <w:t>resource</w:t>
      </w:r>
      <w:r>
        <w:rPr>
          <w:spacing w:val="-10"/>
        </w:rPr>
        <w:t xml:space="preserve"> </w:t>
      </w:r>
      <w:r>
        <w:t>management</w:t>
      </w:r>
      <w:r>
        <w:rPr>
          <w:spacing w:val="56"/>
          <w:w w:val="99"/>
        </w:rPr>
        <w:t xml:space="preserve"> </w:t>
      </w:r>
      <w:r>
        <w:t>agencies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Murray-Darling</w:t>
      </w:r>
      <w:r>
        <w:rPr>
          <w:spacing w:val="-10"/>
        </w:rPr>
        <w:t xml:space="preserve"> </w:t>
      </w:r>
      <w:r>
        <w:rPr>
          <w:spacing w:val="-1"/>
        </w:rPr>
        <w:t>Basin</w:t>
      </w:r>
      <w:r>
        <w:rPr>
          <w:spacing w:val="-8"/>
        </w:rPr>
        <w:t xml:space="preserve"> </w:t>
      </w:r>
      <w:r>
        <w:rPr>
          <w:spacing w:val="-1"/>
        </w:rPr>
        <w:t>Authority.</w:t>
      </w:r>
    </w:p>
    <w:p w14:paraId="04058B14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8B15" w14:textId="77777777" w:rsidR="00700F7C" w:rsidRDefault="002F10C5">
      <w:pPr>
        <w:pStyle w:val="BodyText"/>
        <w:ind w:right="390"/>
      </w:pPr>
      <w:r>
        <w:rPr>
          <w:spacing w:val="-1"/>
        </w:rPr>
        <w:t>Based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strategies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plans,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response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best</w:t>
      </w:r>
      <w:r>
        <w:rPr>
          <w:spacing w:val="-5"/>
        </w:rPr>
        <w:t xml:space="preserve"> </w:t>
      </w:r>
      <w:r>
        <w:rPr>
          <w:spacing w:val="-1"/>
        </w:rPr>
        <w:t>available</w:t>
      </w:r>
      <w:r>
        <w:rPr>
          <w:spacing w:val="-6"/>
        </w:rPr>
        <w:t xml:space="preserve"> </w:t>
      </w:r>
      <w:r>
        <w:rPr>
          <w:spacing w:val="-1"/>
        </w:rPr>
        <w:t>knowledge</w:t>
      </w:r>
      <w:r>
        <w:rPr>
          <w:spacing w:val="-7"/>
        </w:rPr>
        <w:t xml:space="preserve"> </w:t>
      </w:r>
      <w:r>
        <w:t>drawing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results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70"/>
          <w:w w:val="9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watering</w:t>
      </w:r>
      <w:r>
        <w:rPr>
          <w:spacing w:val="-12"/>
        </w:rPr>
        <w:t xml:space="preserve"> </w:t>
      </w:r>
      <w:r>
        <w:t>monitoring</w:t>
      </w:r>
      <w:r>
        <w:rPr>
          <w:spacing w:val="-9"/>
        </w:rPr>
        <w:t xml:space="preserve"> </w:t>
      </w:r>
      <w:r>
        <w:t>program,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objectives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watering</w:t>
      </w:r>
      <w:r>
        <w:rPr>
          <w:spacing w:val="-1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50"/>
          <w:w w:val="99"/>
        </w:rPr>
        <w:t xml:space="preserve"> </w:t>
      </w:r>
      <w:r>
        <w:rPr>
          <w:spacing w:val="-1"/>
        </w:rPr>
        <w:t>Murrumbidgee</w:t>
      </w:r>
      <w:r>
        <w:rPr>
          <w:spacing w:val="-9"/>
        </w:rPr>
        <w:t xml:space="preserve"> </w:t>
      </w:r>
      <w:r>
        <w:t>catchment</w:t>
      </w:r>
      <w:r>
        <w:rPr>
          <w:spacing w:val="-5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rPr>
          <w:spacing w:val="-1"/>
        </w:rPr>
        <w:t>summarised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hyperlink w:anchor="_bookmark10" w:history="1">
        <w:r>
          <w:t>Table</w:t>
        </w:r>
        <w:r>
          <w:rPr>
            <w:spacing w:val="-8"/>
          </w:rPr>
          <w:t xml:space="preserve"> </w:t>
        </w:r>
        <w:r>
          <w:t>1</w:t>
        </w:r>
      </w:hyperlink>
      <w:r>
        <w:rPr>
          <w:spacing w:val="-9"/>
        </w:rPr>
        <w:t xml:space="preserve"> </w:t>
      </w:r>
      <w:r>
        <w:t>below.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objectives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water-dependent</w:t>
      </w:r>
      <w:r>
        <w:rPr>
          <w:spacing w:val="84"/>
          <w:w w:val="99"/>
        </w:rPr>
        <w:t xml:space="preserve"> </w:t>
      </w:r>
      <w:r>
        <w:rPr>
          <w:spacing w:val="-1"/>
        </w:rPr>
        <w:t>ecosystems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continue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revised</w:t>
      </w:r>
      <w:r>
        <w:rPr>
          <w:spacing w:val="-4"/>
        </w:rPr>
        <w:t xml:space="preserve"> </w:t>
      </w:r>
      <w:r>
        <w:rPr>
          <w:rFonts w:cs="Century Gothic"/>
        </w:rPr>
        <w:t>as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part</w:t>
      </w:r>
      <w:r>
        <w:rPr>
          <w:rFonts w:cs="Century Gothic"/>
          <w:spacing w:val="-6"/>
        </w:rPr>
        <w:t xml:space="preserve"> </w:t>
      </w:r>
      <w:r>
        <w:rPr>
          <w:rFonts w:cs="Century Gothic"/>
          <w:spacing w:val="-1"/>
        </w:rPr>
        <w:t>of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Commonwealth</w:t>
      </w:r>
      <w:r>
        <w:rPr>
          <w:rFonts w:cs="Century Gothic"/>
          <w:spacing w:val="-7"/>
        </w:rPr>
        <w:t xml:space="preserve"> </w:t>
      </w:r>
      <w:r>
        <w:rPr>
          <w:rFonts w:cs="Century Gothic"/>
          <w:spacing w:val="-1"/>
        </w:rPr>
        <w:t>Environmental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Water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Office’s</w:t>
      </w:r>
      <w:r>
        <w:rPr>
          <w:rFonts w:cs="Century Gothic"/>
          <w:spacing w:val="78"/>
          <w:w w:val="99"/>
        </w:rPr>
        <w:t xml:space="preserve"> </w:t>
      </w:r>
      <w:r>
        <w:t>commitment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adaptive</w:t>
      </w:r>
      <w:r>
        <w:rPr>
          <w:spacing w:val="-15"/>
        </w:rPr>
        <w:t xml:space="preserve"> </w:t>
      </w:r>
      <w:r>
        <w:t>management.</w:t>
      </w:r>
    </w:p>
    <w:p w14:paraId="04058B16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8B17" w14:textId="0DDE8659" w:rsidR="00700F7C" w:rsidRDefault="002F10C5">
      <w:pPr>
        <w:pStyle w:val="BodyText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88560" behindDoc="1" locked="0" layoutInCell="1" allowOverlap="1" wp14:anchorId="04059AE2" wp14:editId="5088096D">
                <wp:simplePos x="0" y="0"/>
                <wp:positionH relativeFrom="page">
                  <wp:posOffset>521335</wp:posOffset>
                </wp:positionH>
                <wp:positionV relativeFrom="paragraph">
                  <wp:posOffset>356235</wp:posOffset>
                </wp:positionV>
                <wp:extent cx="822325" cy="1141730"/>
                <wp:effectExtent l="0" t="0" r="0" b="3175"/>
                <wp:wrapNone/>
                <wp:docPr id="1352" name="Group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325" cy="1141730"/>
                          <a:chOff x="821" y="561"/>
                          <a:chExt cx="1295" cy="1798"/>
                        </a:xfrm>
                      </wpg:grpSpPr>
                      <wpg:grpSp>
                        <wpg:cNvPr id="1353" name="Group 1330"/>
                        <wpg:cNvGrpSpPr>
                          <a:grpSpLocks/>
                        </wpg:cNvGrpSpPr>
                        <wpg:grpSpPr bwMode="auto">
                          <a:xfrm>
                            <a:off x="821" y="561"/>
                            <a:ext cx="1295" cy="281"/>
                            <a:chOff x="821" y="561"/>
                            <a:chExt cx="1295" cy="281"/>
                          </a:xfrm>
                        </wpg:grpSpPr>
                        <wps:wsp>
                          <wps:cNvPr id="1354" name="Freeform 1331"/>
                          <wps:cNvSpPr>
                            <a:spLocks/>
                          </wps:cNvSpPr>
                          <wps:spPr bwMode="auto">
                            <a:xfrm>
                              <a:off x="821" y="561"/>
                              <a:ext cx="1295" cy="281"/>
                            </a:xfrm>
                            <a:custGeom>
                              <a:avLst/>
                              <a:gdLst>
                                <a:gd name="T0" fmla="+- 0 821 821"/>
                                <a:gd name="T1" fmla="*/ T0 w 1295"/>
                                <a:gd name="T2" fmla="+- 0 842 561"/>
                                <a:gd name="T3" fmla="*/ 842 h 281"/>
                                <a:gd name="T4" fmla="+- 0 2115 821"/>
                                <a:gd name="T5" fmla="*/ T4 w 1295"/>
                                <a:gd name="T6" fmla="+- 0 842 561"/>
                                <a:gd name="T7" fmla="*/ 842 h 281"/>
                                <a:gd name="T8" fmla="+- 0 2115 821"/>
                                <a:gd name="T9" fmla="*/ T8 w 1295"/>
                                <a:gd name="T10" fmla="+- 0 561 561"/>
                                <a:gd name="T11" fmla="*/ 561 h 281"/>
                                <a:gd name="T12" fmla="+- 0 821 821"/>
                                <a:gd name="T13" fmla="*/ T12 w 1295"/>
                                <a:gd name="T14" fmla="+- 0 561 561"/>
                                <a:gd name="T15" fmla="*/ 561 h 281"/>
                                <a:gd name="T16" fmla="+- 0 821 821"/>
                                <a:gd name="T17" fmla="*/ T16 w 1295"/>
                                <a:gd name="T18" fmla="+- 0 842 561"/>
                                <a:gd name="T19" fmla="*/ 84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5" h="281">
                                  <a:moveTo>
                                    <a:pt x="0" y="281"/>
                                  </a:moveTo>
                                  <a:lnTo>
                                    <a:pt x="1294" y="281"/>
                                  </a:lnTo>
                                  <a:lnTo>
                                    <a:pt x="12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5" name="Group 1328"/>
                        <wpg:cNvGrpSpPr>
                          <a:grpSpLocks/>
                        </wpg:cNvGrpSpPr>
                        <wpg:grpSpPr bwMode="auto">
                          <a:xfrm>
                            <a:off x="821" y="842"/>
                            <a:ext cx="1295" cy="281"/>
                            <a:chOff x="821" y="842"/>
                            <a:chExt cx="1295" cy="281"/>
                          </a:xfrm>
                        </wpg:grpSpPr>
                        <wps:wsp>
                          <wps:cNvPr id="1356" name="Freeform 1329"/>
                          <wps:cNvSpPr>
                            <a:spLocks/>
                          </wps:cNvSpPr>
                          <wps:spPr bwMode="auto">
                            <a:xfrm>
                              <a:off x="821" y="842"/>
                              <a:ext cx="1295" cy="281"/>
                            </a:xfrm>
                            <a:custGeom>
                              <a:avLst/>
                              <a:gdLst>
                                <a:gd name="T0" fmla="+- 0 821 821"/>
                                <a:gd name="T1" fmla="*/ T0 w 1295"/>
                                <a:gd name="T2" fmla="+- 0 1123 842"/>
                                <a:gd name="T3" fmla="*/ 1123 h 281"/>
                                <a:gd name="T4" fmla="+- 0 2115 821"/>
                                <a:gd name="T5" fmla="*/ T4 w 1295"/>
                                <a:gd name="T6" fmla="+- 0 1123 842"/>
                                <a:gd name="T7" fmla="*/ 1123 h 281"/>
                                <a:gd name="T8" fmla="+- 0 2115 821"/>
                                <a:gd name="T9" fmla="*/ T8 w 1295"/>
                                <a:gd name="T10" fmla="+- 0 842 842"/>
                                <a:gd name="T11" fmla="*/ 842 h 281"/>
                                <a:gd name="T12" fmla="+- 0 821 821"/>
                                <a:gd name="T13" fmla="*/ T12 w 1295"/>
                                <a:gd name="T14" fmla="+- 0 842 842"/>
                                <a:gd name="T15" fmla="*/ 842 h 281"/>
                                <a:gd name="T16" fmla="+- 0 821 821"/>
                                <a:gd name="T17" fmla="*/ T16 w 1295"/>
                                <a:gd name="T18" fmla="+- 0 1123 842"/>
                                <a:gd name="T19" fmla="*/ 112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5" h="281">
                                  <a:moveTo>
                                    <a:pt x="0" y="281"/>
                                  </a:moveTo>
                                  <a:lnTo>
                                    <a:pt x="1294" y="281"/>
                                  </a:lnTo>
                                  <a:lnTo>
                                    <a:pt x="12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7" name="Group 1326"/>
                        <wpg:cNvGrpSpPr>
                          <a:grpSpLocks/>
                        </wpg:cNvGrpSpPr>
                        <wpg:grpSpPr bwMode="auto">
                          <a:xfrm>
                            <a:off x="821" y="1123"/>
                            <a:ext cx="1295" cy="195"/>
                            <a:chOff x="821" y="1123"/>
                            <a:chExt cx="1295" cy="195"/>
                          </a:xfrm>
                        </wpg:grpSpPr>
                        <wps:wsp>
                          <wps:cNvPr id="1358" name="Freeform 1327"/>
                          <wps:cNvSpPr>
                            <a:spLocks/>
                          </wps:cNvSpPr>
                          <wps:spPr bwMode="auto">
                            <a:xfrm>
                              <a:off x="821" y="1123"/>
                              <a:ext cx="1295" cy="195"/>
                            </a:xfrm>
                            <a:custGeom>
                              <a:avLst/>
                              <a:gdLst>
                                <a:gd name="T0" fmla="+- 0 821 821"/>
                                <a:gd name="T1" fmla="*/ T0 w 1295"/>
                                <a:gd name="T2" fmla="+- 0 1317 1123"/>
                                <a:gd name="T3" fmla="*/ 1317 h 195"/>
                                <a:gd name="T4" fmla="+- 0 2115 821"/>
                                <a:gd name="T5" fmla="*/ T4 w 1295"/>
                                <a:gd name="T6" fmla="+- 0 1317 1123"/>
                                <a:gd name="T7" fmla="*/ 1317 h 195"/>
                                <a:gd name="T8" fmla="+- 0 2115 821"/>
                                <a:gd name="T9" fmla="*/ T8 w 1295"/>
                                <a:gd name="T10" fmla="+- 0 1123 1123"/>
                                <a:gd name="T11" fmla="*/ 1123 h 195"/>
                                <a:gd name="T12" fmla="+- 0 821 821"/>
                                <a:gd name="T13" fmla="*/ T12 w 1295"/>
                                <a:gd name="T14" fmla="+- 0 1123 1123"/>
                                <a:gd name="T15" fmla="*/ 1123 h 195"/>
                                <a:gd name="T16" fmla="+- 0 821 821"/>
                                <a:gd name="T17" fmla="*/ T16 w 1295"/>
                                <a:gd name="T18" fmla="+- 0 1317 1123"/>
                                <a:gd name="T19" fmla="*/ 1317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5" h="195">
                                  <a:moveTo>
                                    <a:pt x="0" y="194"/>
                                  </a:moveTo>
                                  <a:lnTo>
                                    <a:pt x="1294" y="194"/>
                                  </a:lnTo>
                                  <a:lnTo>
                                    <a:pt x="12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9" name="Group 1324"/>
                        <wpg:cNvGrpSpPr>
                          <a:grpSpLocks/>
                        </wpg:cNvGrpSpPr>
                        <wpg:grpSpPr bwMode="auto">
                          <a:xfrm>
                            <a:off x="821" y="1317"/>
                            <a:ext cx="1295" cy="197"/>
                            <a:chOff x="821" y="1317"/>
                            <a:chExt cx="1295" cy="197"/>
                          </a:xfrm>
                        </wpg:grpSpPr>
                        <wps:wsp>
                          <wps:cNvPr id="1360" name="Freeform 1325"/>
                          <wps:cNvSpPr>
                            <a:spLocks/>
                          </wps:cNvSpPr>
                          <wps:spPr bwMode="auto">
                            <a:xfrm>
                              <a:off x="821" y="1317"/>
                              <a:ext cx="1295" cy="197"/>
                            </a:xfrm>
                            <a:custGeom>
                              <a:avLst/>
                              <a:gdLst>
                                <a:gd name="T0" fmla="+- 0 821 821"/>
                                <a:gd name="T1" fmla="*/ T0 w 1295"/>
                                <a:gd name="T2" fmla="+- 0 1514 1317"/>
                                <a:gd name="T3" fmla="*/ 1514 h 197"/>
                                <a:gd name="T4" fmla="+- 0 2115 821"/>
                                <a:gd name="T5" fmla="*/ T4 w 1295"/>
                                <a:gd name="T6" fmla="+- 0 1514 1317"/>
                                <a:gd name="T7" fmla="*/ 1514 h 197"/>
                                <a:gd name="T8" fmla="+- 0 2115 821"/>
                                <a:gd name="T9" fmla="*/ T8 w 1295"/>
                                <a:gd name="T10" fmla="+- 0 1317 1317"/>
                                <a:gd name="T11" fmla="*/ 1317 h 197"/>
                                <a:gd name="T12" fmla="+- 0 821 821"/>
                                <a:gd name="T13" fmla="*/ T12 w 1295"/>
                                <a:gd name="T14" fmla="+- 0 1317 1317"/>
                                <a:gd name="T15" fmla="*/ 1317 h 197"/>
                                <a:gd name="T16" fmla="+- 0 821 821"/>
                                <a:gd name="T17" fmla="*/ T16 w 1295"/>
                                <a:gd name="T18" fmla="+- 0 1514 1317"/>
                                <a:gd name="T19" fmla="*/ 1514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5" h="197">
                                  <a:moveTo>
                                    <a:pt x="0" y="197"/>
                                  </a:moveTo>
                                  <a:lnTo>
                                    <a:pt x="1294" y="197"/>
                                  </a:lnTo>
                                  <a:lnTo>
                                    <a:pt x="12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1" name="Group 1322"/>
                        <wpg:cNvGrpSpPr>
                          <a:grpSpLocks/>
                        </wpg:cNvGrpSpPr>
                        <wpg:grpSpPr bwMode="auto">
                          <a:xfrm>
                            <a:off x="821" y="1514"/>
                            <a:ext cx="1295" cy="197"/>
                            <a:chOff x="821" y="1514"/>
                            <a:chExt cx="1295" cy="197"/>
                          </a:xfrm>
                        </wpg:grpSpPr>
                        <wps:wsp>
                          <wps:cNvPr id="1362" name="Freeform 1323"/>
                          <wps:cNvSpPr>
                            <a:spLocks/>
                          </wps:cNvSpPr>
                          <wps:spPr bwMode="auto">
                            <a:xfrm>
                              <a:off x="821" y="1514"/>
                              <a:ext cx="1295" cy="197"/>
                            </a:xfrm>
                            <a:custGeom>
                              <a:avLst/>
                              <a:gdLst>
                                <a:gd name="T0" fmla="+- 0 821 821"/>
                                <a:gd name="T1" fmla="*/ T0 w 1295"/>
                                <a:gd name="T2" fmla="+- 0 1711 1514"/>
                                <a:gd name="T3" fmla="*/ 1711 h 197"/>
                                <a:gd name="T4" fmla="+- 0 2115 821"/>
                                <a:gd name="T5" fmla="*/ T4 w 1295"/>
                                <a:gd name="T6" fmla="+- 0 1711 1514"/>
                                <a:gd name="T7" fmla="*/ 1711 h 197"/>
                                <a:gd name="T8" fmla="+- 0 2115 821"/>
                                <a:gd name="T9" fmla="*/ T8 w 1295"/>
                                <a:gd name="T10" fmla="+- 0 1514 1514"/>
                                <a:gd name="T11" fmla="*/ 1514 h 197"/>
                                <a:gd name="T12" fmla="+- 0 821 821"/>
                                <a:gd name="T13" fmla="*/ T12 w 1295"/>
                                <a:gd name="T14" fmla="+- 0 1514 1514"/>
                                <a:gd name="T15" fmla="*/ 1514 h 197"/>
                                <a:gd name="T16" fmla="+- 0 821 821"/>
                                <a:gd name="T17" fmla="*/ T16 w 1295"/>
                                <a:gd name="T18" fmla="+- 0 1711 1514"/>
                                <a:gd name="T19" fmla="*/ 1711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5" h="197">
                                  <a:moveTo>
                                    <a:pt x="0" y="197"/>
                                  </a:moveTo>
                                  <a:lnTo>
                                    <a:pt x="1294" y="197"/>
                                  </a:lnTo>
                                  <a:lnTo>
                                    <a:pt x="12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3" name="Group 1320"/>
                        <wpg:cNvGrpSpPr>
                          <a:grpSpLocks/>
                        </wpg:cNvGrpSpPr>
                        <wpg:grpSpPr bwMode="auto">
                          <a:xfrm>
                            <a:off x="821" y="1711"/>
                            <a:ext cx="1295" cy="195"/>
                            <a:chOff x="821" y="1711"/>
                            <a:chExt cx="1295" cy="195"/>
                          </a:xfrm>
                        </wpg:grpSpPr>
                        <wps:wsp>
                          <wps:cNvPr id="1364" name="Freeform 1321"/>
                          <wps:cNvSpPr>
                            <a:spLocks/>
                          </wps:cNvSpPr>
                          <wps:spPr bwMode="auto">
                            <a:xfrm>
                              <a:off x="821" y="1711"/>
                              <a:ext cx="1295" cy="195"/>
                            </a:xfrm>
                            <a:custGeom>
                              <a:avLst/>
                              <a:gdLst>
                                <a:gd name="T0" fmla="+- 0 821 821"/>
                                <a:gd name="T1" fmla="*/ T0 w 1295"/>
                                <a:gd name="T2" fmla="+- 0 1906 1711"/>
                                <a:gd name="T3" fmla="*/ 1906 h 195"/>
                                <a:gd name="T4" fmla="+- 0 2115 821"/>
                                <a:gd name="T5" fmla="*/ T4 w 1295"/>
                                <a:gd name="T6" fmla="+- 0 1906 1711"/>
                                <a:gd name="T7" fmla="*/ 1906 h 195"/>
                                <a:gd name="T8" fmla="+- 0 2115 821"/>
                                <a:gd name="T9" fmla="*/ T8 w 1295"/>
                                <a:gd name="T10" fmla="+- 0 1711 1711"/>
                                <a:gd name="T11" fmla="*/ 1711 h 195"/>
                                <a:gd name="T12" fmla="+- 0 821 821"/>
                                <a:gd name="T13" fmla="*/ T12 w 1295"/>
                                <a:gd name="T14" fmla="+- 0 1711 1711"/>
                                <a:gd name="T15" fmla="*/ 1711 h 195"/>
                                <a:gd name="T16" fmla="+- 0 821 821"/>
                                <a:gd name="T17" fmla="*/ T16 w 1295"/>
                                <a:gd name="T18" fmla="+- 0 1906 1711"/>
                                <a:gd name="T19" fmla="*/ 1906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5" h="195">
                                  <a:moveTo>
                                    <a:pt x="0" y="195"/>
                                  </a:moveTo>
                                  <a:lnTo>
                                    <a:pt x="1294" y="195"/>
                                  </a:lnTo>
                                  <a:lnTo>
                                    <a:pt x="12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5" name="Group 1318"/>
                        <wpg:cNvGrpSpPr>
                          <a:grpSpLocks/>
                        </wpg:cNvGrpSpPr>
                        <wpg:grpSpPr bwMode="auto">
                          <a:xfrm>
                            <a:off x="821" y="1906"/>
                            <a:ext cx="1295" cy="197"/>
                            <a:chOff x="821" y="1906"/>
                            <a:chExt cx="1295" cy="197"/>
                          </a:xfrm>
                        </wpg:grpSpPr>
                        <wps:wsp>
                          <wps:cNvPr id="1366" name="Freeform 1319"/>
                          <wps:cNvSpPr>
                            <a:spLocks/>
                          </wps:cNvSpPr>
                          <wps:spPr bwMode="auto">
                            <a:xfrm>
                              <a:off x="821" y="1906"/>
                              <a:ext cx="1295" cy="197"/>
                            </a:xfrm>
                            <a:custGeom>
                              <a:avLst/>
                              <a:gdLst>
                                <a:gd name="T0" fmla="+- 0 821 821"/>
                                <a:gd name="T1" fmla="*/ T0 w 1295"/>
                                <a:gd name="T2" fmla="+- 0 2102 1906"/>
                                <a:gd name="T3" fmla="*/ 2102 h 197"/>
                                <a:gd name="T4" fmla="+- 0 2115 821"/>
                                <a:gd name="T5" fmla="*/ T4 w 1295"/>
                                <a:gd name="T6" fmla="+- 0 2102 1906"/>
                                <a:gd name="T7" fmla="*/ 2102 h 197"/>
                                <a:gd name="T8" fmla="+- 0 2115 821"/>
                                <a:gd name="T9" fmla="*/ T8 w 1295"/>
                                <a:gd name="T10" fmla="+- 0 1906 1906"/>
                                <a:gd name="T11" fmla="*/ 1906 h 197"/>
                                <a:gd name="T12" fmla="+- 0 821 821"/>
                                <a:gd name="T13" fmla="*/ T12 w 1295"/>
                                <a:gd name="T14" fmla="+- 0 1906 1906"/>
                                <a:gd name="T15" fmla="*/ 1906 h 197"/>
                                <a:gd name="T16" fmla="+- 0 821 821"/>
                                <a:gd name="T17" fmla="*/ T16 w 1295"/>
                                <a:gd name="T18" fmla="+- 0 2102 1906"/>
                                <a:gd name="T19" fmla="*/ 2102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5" h="197">
                                  <a:moveTo>
                                    <a:pt x="0" y="196"/>
                                  </a:moveTo>
                                  <a:lnTo>
                                    <a:pt x="1294" y="196"/>
                                  </a:lnTo>
                                  <a:lnTo>
                                    <a:pt x="12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7" name="Group 1316"/>
                        <wpg:cNvGrpSpPr>
                          <a:grpSpLocks/>
                        </wpg:cNvGrpSpPr>
                        <wpg:grpSpPr bwMode="auto">
                          <a:xfrm>
                            <a:off x="821" y="2102"/>
                            <a:ext cx="1295" cy="257"/>
                            <a:chOff x="821" y="2102"/>
                            <a:chExt cx="1295" cy="257"/>
                          </a:xfrm>
                        </wpg:grpSpPr>
                        <wps:wsp>
                          <wps:cNvPr id="1368" name="Freeform 1317"/>
                          <wps:cNvSpPr>
                            <a:spLocks/>
                          </wps:cNvSpPr>
                          <wps:spPr bwMode="auto">
                            <a:xfrm>
                              <a:off x="821" y="2102"/>
                              <a:ext cx="1295" cy="257"/>
                            </a:xfrm>
                            <a:custGeom>
                              <a:avLst/>
                              <a:gdLst>
                                <a:gd name="T0" fmla="+- 0 821 821"/>
                                <a:gd name="T1" fmla="*/ T0 w 1295"/>
                                <a:gd name="T2" fmla="+- 0 2359 2102"/>
                                <a:gd name="T3" fmla="*/ 2359 h 257"/>
                                <a:gd name="T4" fmla="+- 0 2115 821"/>
                                <a:gd name="T5" fmla="*/ T4 w 1295"/>
                                <a:gd name="T6" fmla="+- 0 2359 2102"/>
                                <a:gd name="T7" fmla="*/ 2359 h 257"/>
                                <a:gd name="T8" fmla="+- 0 2115 821"/>
                                <a:gd name="T9" fmla="*/ T8 w 1295"/>
                                <a:gd name="T10" fmla="+- 0 2102 2102"/>
                                <a:gd name="T11" fmla="*/ 2102 h 257"/>
                                <a:gd name="T12" fmla="+- 0 821 821"/>
                                <a:gd name="T13" fmla="*/ T12 w 1295"/>
                                <a:gd name="T14" fmla="+- 0 2102 2102"/>
                                <a:gd name="T15" fmla="*/ 2102 h 257"/>
                                <a:gd name="T16" fmla="+- 0 821 821"/>
                                <a:gd name="T17" fmla="*/ T16 w 1295"/>
                                <a:gd name="T18" fmla="+- 0 2359 2102"/>
                                <a:gd name="T19" fmla="*/ 2359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5" h="257">
                                  <a:moveTo>
                                    <a:pt x="0" y="257"/>
                                  </a:moveTo>
                                  <a:lnTo>
                                    <a:pt x="1294" y="257"/>
                                  </a:lnTo>
                                  <a:lnTo>
                                    <a:pt x="12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CEE1FB" id="Group 1315" o:spid="_x0000_s1026" style="position:absolute;margin-left:41.05pt;margin-top:28.05pt;width:64.75pt;height:89.9pt;z-index:-227920;mso-position-horizontal-relative:page" coordorigin="821,561" coordsize="1295,1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">
                <v:group id="Group 1330" o:spid="_x0000_s1027" style="position:absolute;left:821;top:561;width:1295;height:281" coordorigin="821,561" coordsize="1295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965d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3rl1wwAAAN0AAAAP&#10;AAAAAAAAAAAAAAAAAKoCAABkcnMvZG93bnJldi54bWxQSwUGAAAAAAQABAD6AAAAmgMAAAAA&#10;">
                  <v:shape id="Freeform 1331" o:spid="_x0000_s1028" style="position:absolute;left:821;top:561;width:1295;height:281;visibility:visible;mso-wrap-style:square;v-text-anchor:top" coordsize="1295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Ak9MQA&#10;AADdAAAADwAAAGRycy9kb3ducmV2LnhtbERPTWvCQBC9F/wPywheSt1oNUjqKiLY9laqRTxOs2MS&#10;zc4u2TXG/vpuQehtHu9z5svO1KKlxleWFYyGCQji3OqKCwVfu83TDIQPyBpry6TgRh6Wi97DHDNt&#10;r/xJ7TYUIoawz1BBGYLLpPR5SQb90DriyB1tYzBE2BRSN3iN4aaW4yRJpcGKY0OJjtYl5eftxSjY&#10;H95ej9+P+9bc3Jp1+nGqHf8oNeh3qxcQgbrwL76733Wc/zydwN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QJPTEAAAA3QAAAA8AAAAAAAAAAAAAAAAAmAIAAGRycy9k&#10;b3ducmV2LnhtbFBLBQYAAAAABAAEAPUAAACJAwAAAAA=&#10;" path="m,281r1294,l1294,,,,,281xe" fillcolor="#b1a0c6" stroked="f">
                    <v:path arrowok="t" o:connecttype="custom" o:connectlocs="0,842;1294,842;1294,561;0,561;0,842" o:connectangles="0,0,0,0,0"/>
                  </v:shape>
                </v:group>
                <v:group id="Group 1328" o:spid="_x0000_s1029" style="position:absolute;left:821;top:842;width:1295;height:281" coordorigin="821,842" coordsize="1295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uEm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e4SawwAAAN0AAAAP&#10;AAAAAAAAAAAAAAAAAKoCAABkcnMvZG93bnJldi54bWxQSwUGAAAAAAQABAD6AAAAmgMAAAAA&#10;">
                  <v:shape id="Freeform 1329" o:spid="_x0000_s1030" style="position:absolute;left:821;top:842;width:1295;height:281;visibility:visible;mso-wrap-style:square;v-text-anchor:top" coordsize="1295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4fGMQA&#10;AADdAAAADwAAAGRycy9kb3ducmV2LnhtbERPTWvCQBC9F/wPywi9FN1YaZDoKiK09VZqJXgcs2MS&#10;zc4u2W2M/fXdgtDbPN7nLFa9aURHra8tK5iMExDEhdU1lwr2X6+jGQgfkDU2lknBjTysloOHBWba&#10;XvmTul0oRQxhn6GCKgSXSemLigz6sXXEkTvZ1mCIsC2lbvEaw00jn5MklQZrjg0VOtpUVFx230ZB&#10;fnh/Ox2f8s7c3IZ1+nFuHP8o9Tjs13MQgfrwL767tzrOn76k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OHxjEAAAA3QAAAA8AAAAAAAAAAAAAAAAAmAIAAGRycy9k&#10;b3ducmV2LnhtbFBLBQYAAAAABAAEAPUAAACJAwAAAAA=&#10;" path="m,281r1294,l1294,,,,,281xe" fillcolor="#b1a0c6" stroked="f">
                    <v:path arrowok="t" o:connecttype="custom" o:connectlocs="0,1123;1294,1123;1294,842;0,842;0,1123" o:connectangles="0,0,0,0,0"/>
                  </v:shape>
                </v:group>
                <v:group id="Group 1326" o:spid="_x0000_s1031" style="position:absolute;left:821;top:1123;width:1295;height:195" coordorigin="821,1123" coordsize="1295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W/d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lv3bFAAAA3QAA&#10;AA8AAAAAAAAAAAAAAAAAqgIAAGRycy9kb3ducmV2LnhtbFBLBQYAAAAABAAEAPoAAACcAwAAAAA=&#10;">
                  <v:shape id="Freeform 1327" o:spid="_x0000_s1032" style="position:absolute;left:821;top:1123;width:1295;height:195;visibility:visible;mso-wrap-style:square;v-text-anchor:top" coordsize="1295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3dJccA&#10;AADdAAAADwAAAGRycy9kb3ducmV2LnhtbESPQW/CMAyF75P4D5GRuI2UISbUERBiArZxGGMcdrQa&#10;01Y0TpVkpfv382HSbrbe83ufF6veNaqjEGvPBibjDBRx4W3NpYHz5/Z+DiomZIuNZzLwQxFWy8Hd&#10;AnPrb/xB3SmVSkI45migSqnNtY5FRQ7j2LfEol18cJhkDaW2AW8S7hr9kGWP2mHN0lBhS5uKiuvp&#10;2xnYH96Jz0dcv71ms6+i24X0vD8YMxr26ydQifr0b/67frGCP50Jrn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N3SXHAAAA3QAAAA8AAAAAAAAAAAAAAAAAmAIAAGRy&#10;cy9kb3ducmV2LnhtbFBLBQYAAAAABAAEAPUAAACMAwAAAAA=&#10;" path="m,194r1294,l1294,,,,,194xe" fillcolor="#b1a0c6" stroked="f">
                    <v:path arrowok="t" o:connecttype="custom" o:connectlocs="0,1317;1294,1317;1294,1123;0,1123;0,1317" o:connectangles="0,0,0,0,0"/>
                  </v:shape>
                </v:group>
                <v:group id="Group 1324" o:spid="_x0000_s1033" style="position:absolute;left:821;top:1317;width:1295;height:197" coordorigin="821,1317" coordsize="1295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aOn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Y2jp/FAAAA3QAA&#10;AA8AAAAAAAAAAAAAAAAAqgIAAGRycy9kb3ducmV2LnhtbFBLBQYAAAAABAAEAPoAAACcAwAAAAA=&#10;">
                  <v:shape id="Freeform 1325" o:spid="_x0000_s1034" style="position:absolute;left:821;top:1317;width:1295;height:197;visibility:visible;mso-wrap-style:square;v-text-anchor:top" coordsize="129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lsBsQA&#10;AADdAAAADwAAAGRycy9kb3ducmV2LnhtbESPQWvDMAyF74P+B6PCbqvTDcrI6pauUMi1acd2FLEa&#10;h8RysL023a+fDoPdJN7Te5/W28kP6koxdYENLBcFKOIm2I5bA+fT4ekVVMrIFofAZOBOCbab2cMa&#10;SxtufKRrnVslIZxKNOByHkutU+PIY1qEkVi0S4ges6yx1TbiTcL9oJ+LYqU9diwNDkfaO2r6+tsb&#10;OFx27uzjUFenvnj/6T+/cPqojHmcT7s3UJmm/G/+u66s4L+shF++kR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5bAbEAAAA3QAAAA8AAAAAAAAAAAAAAAAAmAIAAGRycy9k&#10;b3ducmV2LnhtbFBLBQYAAAAABAAEAPUAAACJAwAAAAA=&#10;" path="m,197r1294,l1294,,,,,197xe" fillcolor="#b1a0c6" stroked="f">
                    <v:path arrowok="t" o:connecttype="custom" o:connectlocs="0,1514;1294,1514;1294,1317;0,1317;0,1514" o:connectangles="0,0,0,0,0"/>
                  </v:shape>
                </v:group>
                <v:group id="Group 1322" o:spid="_x0000_s1035" style="position:absolute;left:821;top:1514;width:1295;height:197" coordorigin="821,1514" coordsize="1295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xI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S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YsSCTCAAAA3QAAAA8A&#10;AAAAAAAAAAAAAAAAqgIAAGRycy9kb3ducmV2LnhtbFBLBQYAAAAABAAEAPoAAACZAwAAAAA=&#10;">
                  <v:shape id="Freeform 1323" o:spid="_x0000_s1036" style="position:absolute;left:821;top:1514;width:1295;height:197;visibility:visible;mso-wrap-style:square;v-text-anchor:top" coordsize="129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dX6sEA&#10;AADdAAAADwAAAGRycy9kb3ducmV2LnhtbERPTYvCMBC9L/gfwgje1lQFkWoUFYRercrucWjGprSZ&#10;lCSrXX/9ZmFhb/N4n7PZDbYTD/KhcaxgNs1AEFdON1wruF5O7ysQISJr7ByTgm8KsNuO3jaYa/fk&#10;Mz3KWIsUwiFHBSbGPpcyVIYshqnriRN3d95iTNDXUnt8pnDbyXmWLaXFhlODwZ6Ohqq2/LIKTve9&#10;uVrflcWlzQ6v9uMTh1uh1GQ87NcgIg3xX/znLnSav1jO4febdIL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nV+rBAAAA3QAAAA8AAAAAAAAAAAAAAAAAmAIAAGRycy9kb3du&#10;cmV2LnhtbFBLBQYAAAAABAAEAPUAAACGAwAAAAA=&#10;" path="m,197r1294,l1294,,,,,197xe" fillcolor="#b1a0c6" stroked="f">
                    <v:path arrowok="t" o:connecttype="custom" o:connectlocs="0,1711;1294,1711;1294,1514;0,1514;0,1711" o:connectangles="0,0,0,0,0"/>
                  </v:shape>
                </v:group>
                <v:group id="Group 1320" o:spid="_x0000_s1037" style="position:absolute;left:821;top:1711;width:1295;height:195" coordorigin="821,1711" coordsize="1295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JzyM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nPIwwAAAN0AAAAP&#10;AAAAAAAAAAAAAAAAAKoCAABkcnMvZG93bnJldi54bWxQSwUGAAAAAAQABAD6AAAAmgMAAAAA&#10;">
                  <v:shape id="Freeform 1321" o:spid="_x0000_s1038" style="position:absolute;left:821;top:1711;width:1295;height:195;visibility:visible;mso-wrap-style:square;v-text-anchor:top" coordsize="1295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dncQA&#10;AADdAAAADwAAAGRycy9kb3ducmV2LnhtbERPyWrDMBC9F/oPYgq5NXKbheBECaElW3NotkOOgzW1&#10;Ta2RkRTH+fsoUOhtHm+dyaw1lWjI+dKygrduAoI4s7rkXMHpuHgdgfABWWNlmRTcyMNs+vw0wVTb&#10;K++pOYRcxBD2KSooQqhTKX1WkEHftTVx5H6sMxgidLnUDq8x3FTyPUmG0mDJsaHAmj4Kyn4PF6Ng&#10;tf0mPu1w/rVJBuesWbrwudoq1Xlp52MQgdrwL/5zr3Wc3xv24fFNPEF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sHZ3EAAAA3QAAAA8AAAAAAAAAAAAAAAAAmAIAAGRycy9k&#10;b3ducmV2LnhtbFBLBQYAAAAABAAEAPUAAACJAwAAAAA=&#10;" path="m,195r1294,l1294,,,,,195xe" fillcolor="#b1a0c6" stroked="f">
                    <v:path arrowok="t" o:connecttype="custom" o:connectlocs="0,1906;1294,1906;1294,1711;0,1711;0,1906" o:connectangles="0,0,0,0,0"/>
                  </v:shape>
                </v:group>
                <v:group id="Group 1318" o:spid="_x0000_s1039" style="position:absolute;left:821;top:1906;width:1295;height:197" coordorigin="821,1906" coordsize="1295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dOJ8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+m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RdOJ8QAAADdAAAA&#10;DwAAAAAAAAAAAAAAAACqAgAAZHJzL2Rvd25yZXYueG1sUEsFBgAAAAAEAAQA+gAAAJsDAAAAAA==&#10;">
                  <v:shape id="Freeform 1319" o:spid="_x0000_s1040" style="position:absolute;left:821;top:1906;width:1295;height:197;visibility:visible;mso-wrap-style:square;v-text-anchor:top" coordsize="129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xR6cIA&#10;AADdAAAADwAAAGRycy9kb3ducmV2LnhtbERPTWvDMAy9F/YfjAa9tc42CCOrU7pBIdelHd1RxEoc&#10;EsvB9tqsv34eFHrT431qs53tKM7kQ+9YwdM6A0HcON1zp+B42K9eQYSIrHF0TAp+KcC2fFhssNDu&#10;wp90rmMnUgiHAhWYGKdCytAYshjWbiJOXOu8xZig76T2eEnhdpTPWZZLiz2nBoMTfRhqhvrHKti3&#10;O3O0fqyrw5C9X4fTN85flVLLx3n3BiLSHO/im7vSaf5LnsP/N+kEW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HFHpwgAAAN0AAAAPAAAAAAAAAAAAAAAAAJgCAABkcnMvZG93&#10;bnJldi54bWxQSwUGAAAAAAQABAD1AAAAhwMAAAAA&#10;" path="m,196r1294,l1294,,,,,196xe" fillcolor="#b1a0c6" stroked="f">
                    <v:path arrowok="t" o:connecttype="custom" o:connectlocs="0,2102;1294,2102;1294,1906;0,1906;0,2102" o:connectangles="0,0,0,0,0"/>
                  </v:shape>
                </v:group>
                <v:group id="Group 1316" o:spid="_x0000_s1041" style="position:absolute;left:821;top:2102;width:1295;height:257" coordorigin="821,2102" coordsize="1295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ol1y8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JdcvFAAAA3QAA&#10;AA8AAAAAAAAAAAAAAAAAqgIAAGRycy9kb3ducmV2LnhtbFBLBQYAAAAABAAEAPoAAACcAwAAAAA=&#10;">
                  <v:shape id="Freeform 1317" o:spid="_x0000_s1042" style="position:absolute;left:821;top:2102;width:1295;height:257;visibility:visible;mso-wrap-style:square;v-text-anchor:top" coordsize="1295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8wzMUA&#10;AADdAAAADwAAAGRycy9kb3ducmV2LnhtbESP3WrCQBCF7wu+wzIFb0rdVKnU1FWKUih4U38eYMiO&#10;SUh2Nu6uJn37zoXg3QznzDnfLNeDa9WNQqw9G3ibZKCIC29rLg2cjt+vH6BiQrbYeiYDfxRhvRo9&#10;LTG3vuc93Q6pVBLCMUcDVUpdrnUsKnIYJ74jFu3sg8Mkayi1DdhLuGv1NMvm2mHN0lBhR5uKiuZw&#10;dQa2vy+L/rKxU2q27MN7U4RdisaMn4evT1CJhvQw369/rODP5oIr38gI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zDMxQAAAN0AAAAPAAAAAAAAAAAAAAAAAJgCAABkcnMv&#10;ZG93bnJldi54bWxQSwUGAAAAAAQABAD1AAAAigMAAAAA&#10;" path="m,257r1294,l1294,,,,,257xe" fillcolor="#b1a0c6" stroked="f">
                    <v:path arrowok="t" o:connecttype="custom" o:connectlocs="0,2359;1294,2359;1294,2102;0,2102;0,2359" o:connectangles="0,0,0,0,0"/>
                  </v:shape>
                </v:group>
                <w10:wrap anchorx="page"/>
              </v:group>
            </w:pict>
          </mc:Fallback>
        </mc:AlternateContent>
      </w:r>
      <w:bookmarkStart w:id="11" w:name="_bookmark10"/>
      <w:bookmarkEnd w:id="11"/>
      <w:r>
        <w:rPr>
          <w:b/>
          <w:spacing w:val="-1"/>
        </w:rPr>
        <w:t>Table</w:t>
      </w:r>
      <w:r>
        <w:rPr>
          <w:b/>
          <w:spacing w:val="-9"/>
        </w:rPr>
        <w:t xml:space="preserve"> </w:t>
      </w:r>
      <w:r>
        <w:rPr>
          <w:b/>
        </w:rPr>
        <w:t>1:</w:t>
      </w:r>
      <w:r>
        <w:rPr>
          <w:b/>
          <w:spacing w:val="-9"/>
        </w:rPr>
        <w:t xml:space="preserve"> </w:t>
      </w:r>
      <w:r>
        <w:t>Summary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objectives</w:t>
      </w:r>
      <w:r>
        <w:rPr>
          <w:spacing w:val="-7"/>
        </w:rPr>
        <w:t xml:space="preserve"> </w:t>
      </w:r>
      <w:r>
        <w:t>being</w:t>
      </w:r>
      <w:r>
        <w:rPr>
          <w:spacing w:val="-8"/>
        </w:rPr>
        <w:t xml:space="preserve"> </w:t>
      </w:r>
      <w:r>
        <w:t>targeted</w:t>
      </w:r>
      <w:r>
        <w:rPr>
          <w:spacing w:val="-9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Murrumbidgee</w:t>
      </w:r>
      <w:r>
        <w:rPr>
          <w:spacing w:val="-9"/>
        </w:rPr>
        <w:t xml:space="preserve"> </w:t>
      </w:r>
      <w:r>
        <w:t>catchment</w:t>
      </w:r>
    </w:p>
    <w:p w14:paraId="04058B18" w14:textId="77777777" w:rsidR="00700F7C" w:rsidRDefault="00700F7C">
      <w:pPr>
        <w:spacing w:before="3"/>
        <w:rPr>
          <w:rFonts w:ascii="Century Gothic" w:eastAsia="Century Gothic" w:hAnsi="Century Gothic" w:cs="Century Gothic"/>
          <w:sz w:val="19"/>
          <w:szCs w:val="19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0"/>
        <w:gridCol w:w="2535"/>
        <w:gridCol w:w="1570"/>
        <w:gridCol w:w="1613"/>
        <w:gridCol w:w="2089"/>
        <w:gridCol w:w="1337"/>
      </w:tblGrid>
      <w:tr w:rsidR="00700F7C" w14:paraId="04058B1D" w14:textId="77777777">
        <w:trPr>
          <w:trHeight w:hRule="exact" w:val="650"/>
        </w:trPr>
        <w:tc>
          <w:tcPr>
            <w:tcW w:w="151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1A0C6"/>
          </w:tcPr>
          <w:p w14:paraId="04058B19" w14:textId="77777777" w:rsidR="00700F7C" w:rsidRDefault="002F10C5">
            <w:pPr>
              <w:pStyle w:val="TableParagraph"/>
              <w:spacing w:before="127"/>
              <w:ind w:left="102" w:right="36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w w:val="95"/>
                <w:sz w:val="18"/>
              </w:rPr>
              <w:t>BASIN-WIDE</w:t>
            </w:r>
            <w:r>
              <w:rPr>
                <w:rFonts w:ascii="Century Gothic"/>
                <w:b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OUTCOMES</w:t>
            </w:r>
          </w:p>
          <w:p w14:paraId="04058B1A" w14:textId="77777777" w:rsidR="00700F7C" w:rsidRDefault="002F10C5">
            <w:pPr>
              <w:pStyle w:val="TableParagraph"/>
              <w:spacing w:before="61"/>
              <w:ind w:left="102" w:right="29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color w:val="C00000"/>
                <w:spacing w:val="-1"/>
                <w:sz w:val="16"/>
              </w:rPr>
              <w:t xml:space="preserve">(Outcomes </w:t>
            </w:r>
            <w:r>
              <w:rPr>
                <w:rFonts w:ascii="Century Gothic"/>
                <w:b/>
                <w:color w:val="C00000"/>
                <w:sz w:val="16"/>
              </w:rPr>
              <w:t>in</w:t>
            </w:r>
            <w:r>
              <w:rPr>
                <w:rFonts w:ascii="Century Gothic"/>
                <w:b/>
                <w:color w:val="C00000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red</w:t>
            </w:r>
            <w:r>
              <w:rPr>
                <w:rFonts w:ascii="Century Gothic"/>
                <w:b/>
                <w:color w:val="C00000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link</w:t>
            </w:r>
            <w:r>
              <w:rPr>
                <w:rFonts w:ascii="Century Gothic"/>
                <w:b/>
                <w:color w:val="C00000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z w:val="16"/>
              </w:rPr>
              <w:t>to</w:t>
            </w:r>
            <w:r>
              <w:rPr>
                <w:rFonts w:ascii="Century Gothic"/>
                <w:b/>
                <w:color w:val="C00000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the</w:t>
            </w:r>
            <w:r>
              <w:rPr>
                <w:rFonts w:ascii="Century Gothic"/>
                <w:b/>
                <w:color w:val="C00000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Basin-wide</w:t>
            </w:r>
            <w:r>
              <w:rPr>
                <w:rFonts w:ascii="Century Gothic"/>
                <w:b/>
                <w:color w:val="C00000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Environmental</w:t>
            </w:r>
            <w:r>
              <w:rPr>
                <w:rFonts w:ascii="Century Gothic"/>
                <w:b/>
                <w:color w:val="C00000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Watering</w:t>
            </w:r>
            <w:r>
              <w:rPr>
                <w:rFonts w:ascii="Century Gothic"/>
                <w:b/>
                <w:color w:val="C00000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Strategy)</w:t>
            </w:r>
          </w:p>
        </w:tc>
        <w:tc>
          <w:tcPr>
            <w:tcW w:w="914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4058B1B" w14:textId="77777777" w:rsidR="00700F7C" w:rsidRDefault="00700F7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04058B1C" w14:textId="77777777" w:rsidR="00700F7C" w:rsidRDefault="002F10C5">
            <w:pPr>
              <w:pStyle w:val="TableParagraph"/>
              <w:ind w:left="263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OBJECTIVES</w:t>
            </w:r>
            <w:r>
              <w:rPr>
                <w:rFonts w:ascii="Century Gothic"/>
                <w:b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b/>
                <w:spacing w:val="1"/>
                <w:sz w:val="20"/>
              </w:rPr>
              <w:t>FOR</w:t>
            </w:r>
            <w:r>
              <w:rPr>
                <w:rFonts w:ascii="Century Gothic"/>
                <w:b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MURRUMBIDGEE</w:t>
            </w:r>
            <w:r>
              <w:rPr>
                <w:rFonts w:ascii="Century Gothic"/>
                <w:b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ASSETS</w:t>
            </w:r>
          </w:p>
        </w:tc>
      </w:tr>
      <w:tr w:rsidR="00700F7C" w14:paraId="04058B21" w14:textId="77777777">
        <w:trPr>
          <w:trHeight w:hRule="exact" w:val="404"/>
        </w:trPr>
        <w:tc>
          <w:tcPr>
            <w:tcW w:w="1510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1A0C6"/>
          </w:tcPr>
          <w:p w14:paraId="04058B1E" w14:textId="77777777" w:rsidR="00700F7C" w:rsidRDefault="00700F7C"/>
        </w:tc>
        <w:tc>
          <w:tcPr>
            <w:tcW w:w="2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4058B1F" w14:textId="77777777" w:rsidR="00700F7C" w:rsidRDefault="002F10C5">
            <w:pPr>
              <w:pStyle w:val="TableParagraph"/>
              <w:spacing w:before="76"/>
              <w:ind w:left="30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IN-CHANNEL</w:t>
            </w:r>
            <w:r>
              <w:rPr>
                <w:rFonts w:ascii="Century Gothic"/>
                <w:b/>
                <w:spacing w:val="-18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ASSETS</w:t>
            </w:r>
          </w:p>
        </w:tc>
        <w:tc>
          <w:tcPr>
            <w:tcW w:w="660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4058B20" w14:textId="77777777" w:rsidR="00700F7C" w:rsidRDefault="002F10C5">
            <w:pPr>
              <w:pStyle w:val="TableParagraph"/>
              <w:spacing w:before="76"/>
              <w:ind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OFF-CHANNEL</w:t>
            </w:r>
            <w:r>
              <w:rPr>
                <w:rFonts w:ascii="Century Gothic"/>
                <w:b/>
                <w:spacing w:val="-20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ASSETS</w:t>
            </w:r>
          </w:p>
        </w:tc>
      </w:tr>
      <w:tr w:rsidR="00700F7C" w14:paraId="04058B2B" w14:textId="77777777">
        <w:trPr>
          <w:trHeight w:hRule="exact" w:val="890"/>
        </w:trPr>
        <w:tc>
          <w:tcPr>
            <w:tcW w:w="151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4058B22" w14:textId="77777777" w:rsidR="00700F7C" w:rsidRDefault="00700F7C"/>
        </w:tc>
        <w:tc>
          <w:tcPr>
            <w:tcW w:w="2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4058B23" w14:textId="77777777" w:rsidR="00700F7C" w:rsidRDefault="00700F7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04058B24" w14:textId="77777777" w:rsidR="00700F7C" w:rsidRDefault="002F10C5">
            <w:pPr>
              <w:pStyle w:val="TableParagraph"/>
              <w:ind w:left="863" w:right="282" w:hanging="58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Murrumbidgee</w:t>
            </w:r>
            <w:r>
              <w:rPr>
                <w:rFonts w:ascii="Century Gothic"/>
                <w:b/>
                <w:spacing w:val="-21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River</w:t>
            </w:r>
            <w:r>
              <w:rPr>
                <w:rFonts w:ascii="Century Gothic"/>
                <w:b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channel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4058B25" w14:textId="77777777" w:rsidR="00700F7C" w:rsidRDefault="00700F7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04058B26" w14:textId="77777777" w:rsidR="00700F7C" w:rsidRDefault="002F10C5">
            <w:pPr>
              <w:pStyle w:val="TableParagraph"/>
              <w:ind w:left="423" w:right="162" w:hanging="30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Yanco</w:t>
            </w:r>
            <w:r>
              <w:rPr>
                <w:rFonts w:ascii="Century Gothic"/>
                <w:b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Creek</w:t>
            </w:r>
            <w:r>
              <w:rPr>
                <w:rFonts w:ascii="Century Gothic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system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4058B27" w14:textId="77777777" w:rsidR="00700F7C" w:rsidRDefault="002F10C5">
            <w:pPr>
              <w:pStyle w:val="TableParagraph"/>
              <w:spacing w:before="75"/>
              <w:ind w:left="61" w:right="103" w:firstLine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Mid-</w:t>
            </w:r>
            <w:r>
              <w:rPr>
                <w:rFonts w:ascii="Century Gothic"/>
                <w:b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w w:val="95"/>
                <w:sz w:val="20"/>
              </w:rPr>
              <w:t>Murrumbidgee</w:t>
            </w:r>
            <w:r>
              <w:rPr>
                <w:rFonts w:ascii="Century Gothic"/>
                <w:b/>
                <w:spacing w:val="19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Wetlands</w:t>
            </w:r>
          </w:p>
        </w:tc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4058B28" w14:textId="77777777" w:rsidR="00700F7C" w:rsidRDefault="002F10C5">
            <w:pPr>
              <w:pStyle w:val="TableParagraph"/>
              <w:spacing w:before="75"/>
              <w:ind w:left="534" w:right="501" w:hanging="34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Lowbidgee</w:t>
            </w:r>
            <w:r>
              <w:rPr>
                <w:rFonts w:ascii="Century Gothic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Floodplain</w:t>
            </w:r>
            <w:r>
              <w:rPr>
                <w:rFonts w:ascii="Century Gothic"/>
                <w:b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Wetlands</w:t>
            </w:r>
          </w:p>
        </w:tc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4058B29" w14:textId="77777777" w:rsidR="00700F7C" w:rsidRDefault="00700F7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04058B2A" w14:textId="77777777" w:rsidR="00700F7C" w:rsidRDefault="002F10C5">
            <w:pPr>
              <w:pStyle w:val="TableParagraph"/>
              <w:ind w:left="219" w:right="217" w:firstLine="3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Junction</w:t>
            </w:r>
            <w:r>
              <w:rPr>
                <w:rFonts w:ascii="Century Gothic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Wetlands</w:t>
            </w:r>
          </w:p>
        </w:tc>
      </w:tr>
      <w:tr w:rsidR="00700F7C" w14:paraId="04058B39" w14:textId="77777777">
        <w:trPr>
          <w:trHeight w:hRule="exact" w:val="1699"/>
        </w:trPr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8B2C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8B2D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8B2E" w14:textId="77777777" w:rsidR="00700F7C" w:rsidRDefault="00700F7C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sz w:val="23"/>
                <w:szCs w:val="23"/>
              </w:rPr>
            </w:pPr>
          </w:p>
          <w:p w14:paraId="04058B2F" w14:textId="77777777" w:rsidR="00700F7C" w:rsidRDefault="002F10C5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C00000"/>
                <w:sz w:val="18"/>
              </w:rPr>
              <w:t>VEGETATION</w:t>
            </w:r>
          </w:p>
        </w:tc>
        <w:tc>
          <w:tcPr>
            <w:tcW w:w="2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8B30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8B31" w14:textId="77777777" w:rsidR="00700F7C" w:rsidRDefault="00700F7C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sz w:val="23"/>
                <w:szCs w:val="23"/>
              </w:rPr>
            </w:pPr>
          </w:p>
          <w:p w14:paraId="04058B32" w14:textId="77777777" w:rsidR="00700F7C" w:rsidRDefault="002F10C5">
            <w:pPr>
              <w:pStyle w:val="TableParagraph"/>
              <w:ind w:left="102" w:right="37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improve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riparian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in-channel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-1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8B33" w14:textId="77777777" w:rsidR="00700F7C" w:rsidRDefault="00700F7C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sz w:val="23"/>
                <w:szCs w:val="23"/>
              </w:rPr>
            </w:pPr>
          </w:p>
          <w:p w14:paraId="04058B34" w14:textId="77777777" w:rsidR="00700F7C" w:rsidRDefault="002F10C5">
            <w:pPr>
              <w:pStyle w:val="TableParagraph"/>
              <w:ind w:left="102" w:right="28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improve</w:t>
            </w:r>
            <w:r>
              <w:rPr>
                <w:rFonts w:ascii="Century Gothic"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of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8B35" w14:textId="77777777" w:rsidR="00700F7C" w:rsidRDefault="00700F7C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04058B36" w14:textId="77777777" w:rsidR="00700F7C" w:rsidRDefault="002F10C5">
            <w:pPr>
              <w:pStyle w:val="TableParagraph"/>
              <w:ind w:left="104" w:right="31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Avoid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further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damage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assist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ecological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capacity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recover</w:t>
            </w:r>
          </w:p>
        </w:tc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8B37" w14:textId="77777777" w:rsidR="00700F7C" w:rsidRDefault="002F10C5">
            <w:pPr>
              <w:pStyle w:val="TableParagraph"/>
              <w:spacing w:before="70"/>
              <w:ind w:left="102" w:right="20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Maintain,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improve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some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cases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promote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recovery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of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floodplain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diversity</w:t>
            </w:r>
            <w:r>
              <w:rPr>
                <w:rFonts w:ascii="Century Gothic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condition</w:t>
            </w:r>
          </w:p>
        </w:tc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8B38" w14:textId="77777777" w:rsidR="00700F7C" w:rsidRDefault="002F10C5">
            <w:pPr>
              <w:pStyle w:val="TableParagraph"/>
              <w:spacing w:before="70"/>
              <w:ind w:left="104" w:right="15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Avoid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further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damage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assist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ecological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capacity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recover</w:t>
            </w:r>
          </w:p>
        </w:tc>
      </w:tr>
      <w:tr w:rsidR="00700F7C" w14:paraId="04058B3F" w14:textId="77777777">
        <w:trPr>
          <w:trHeight w:hRule="exact" w:val="595"/>
        </w:trPr>
        <w:tc>
          <w:tcPr>
            <w:tcW w:w="151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4058B3A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8B3B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8B3C" w14:textId="77777777" w:rsidR="00700F7C" w:rsidRDefault="002F10C5">
            <w:pPr>
              <w:pStyle w:val="TableParagraph"/>
              <w:spacing w:before="147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C00000"/>
                <w:sz w:val="18"/>
              </w:rPr>
              <w:t>WATERBIRDS</w:t>
            </w:r>
          </w:p>
        </w:tc>
        <w:tc>
          <w:tcPr>
            <w:tcW w:w="25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04058B3D" w14:textId="77777777" w:rsidR="00700F7C" w:rsidRDefault="00700F7C"/>
        </w:tc>
        <w:tc>
          <w:tcPr>
            <w:tcW w:w="660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8B3E" w14:textId="77777777" w:rsidR="00700F7C" w:rsidRDefault="002F10C5">
            <w:pPr>
              <w:pStyle w:val="TableParagraph"/>
              <w:spacing w:before="70"/>
              <w:ind w:left="102" w:right="71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Provide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habitat,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including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foraging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habitat,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survival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6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waterbirds</w:t>
            </w:r>
          </w:p>
        </w:tc>
      </w:tr>
      <w:tr w:rsidR="00700F7C" w14:paraId="04058B43" w14:textId="77777777">
        <w:trPr>
          <w:trHeight w:hRule="exact" w:val="817"/>
        </w:trPr>
        <w:tc>
          <w:tcPr>
            <w:tcW w:w="151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8B40" w14:textId="77777777" w:rsidR="00700F7C" w:rsidRDefault="00700F7C"/>
        </w:tc>
        <w:tc>
          <w:tcPr>
            <w:tcW w:w="25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04058B41" w14:textId="77777777" w:rsidR="00700F7C" w:rsidRDefault="00700F7C"/>
        </w:tc>
        <w:tc>
          <w:tcPr>
            <w:tcW w:w="660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8B42" w14:textId="77777777" w:rsidR="00700F7C" w:rsidRDefault="002F10C5">
            <w:pPr>
              <w:pStyle w:val="TableParagraph"/>
              <w:spacing w:before="70"/>
              <w:ind w:left="102" w:right="24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Provide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opportunities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waterbird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breeding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naturally</w:t>
            </w:r>
            <w:r>
              <w:rPr>
                <w:rFonts w:ascii="Century Gothic"/>
                <w:spacing w:val="6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triggered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colonial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bird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breeding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events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that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are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danger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failing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due</w:t>
            </w:r>
            <w:r>
              <w:rPr>
                <w:rFonts w:ascii="Century Gothic"/>
                <w:spacing w:val="6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drying.</w:t>
            </w:r>
          </w:p>
        </w:tc>
      </w:tr>
      <w:tr w:rsidR="00700F7C" w14:paraId="04058B4E" w14:textId="77777777">
        <w:trPr>
          <w:trHeight w:hRule="exact" w:val="2141"/>
        </w:trPr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8B44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8B45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8B46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8B47" w14:textId="77777777" w:rsidR="00700F7C" w:rsidRDefault="00700F7C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sz w:val="23"/>
                <w:szCs w:val="23"/>
              </w:rPr>
            </w:pPr>
          </w:p>
          <w:p w14:paraId="04058B48" w14:textId="77777777" w:rsidR="00700F7C" w:rsidRDefault="002F10C5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C00000"/>
                <w:sz w:val="18"/>
              </w:rPr>
              <w:t>FISH</w:t>
            </w:r>
          </w:p>
        </w:tc>
        <w:tc>
          <w:tcPr>
            <w:tcW w:w="2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8B49" w14:textId="77777777" w:rsidR="00700F7C" w:rsidRDefault="002F10C5">
            <w:pPr>
              <w:pStyle w:val="TableParagraph"/>
              <w:spacing w:before="70"/>
              <w:ind w:left="102" w:right="1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Provide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flows,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including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restoring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events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that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are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affected</w:t>
            </w:r>
            <w:r>
              <w:rPr>
                <w:rFonts w:ascii="Century Gothic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river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regulation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and/or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extraction,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food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sources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promote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increased</w:t>
            </w:r>
            <w:r>
              <w:rPr>
                <w:rFonts w:ascii="Century Gothic"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movement,</w:t>
            </w:r>
            <w:r>
              <w:rPr>
                <w:rFonts w:ascii="Century Gothic"/>
                <w:spacing w:val="-2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recruitment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survival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fish.</w:t>
            </w:r>
          </w:p>
        </w:tc>
        <w:tc>
          <w:tcPr>
            <w:tcW w:w="660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8B4A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8B4B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8B4C" w14:textId="77777777" w:rsidR="00700F7C" w:rsidRDefault="00700F7C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sz w:val="23"/>
                <w:szCs w:val="23"/>
              </w:rPr>
            </w:pPr>
          </w:p>
          <w:p w14:paraId="04058B4D" w14:textId="77777777" w:rsidR="00700F7C" w:rsidRDefault="002F10C5">
            <w:pPr>
              <w:pStyle w:val="TableParagraph"/>
              <w:ind w:left="102" w:right="61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Provide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cues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increased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movement,</w:t>
            </w:r>
            <w:r>
              <w:rPr>
                <w:rFonts w:ascii="Century Gothic"/>
                <w:spacing w:val="4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recruitment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survival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fish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(particularly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floodplain</w:t>
            </w:r>
            <w:r>
              <w:rPr>
                <w:rFonts w:ascii="Century Gothic"/>
                <w:spacing w:val="3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specialists).</w:t>
            </w:r>
          </w:p>
        </w:tc>
      </w:tr>
      <w:tr w:rsidR="00700F7C" w14:paraId="04058B52" w14:textId="77777777">
        <w:trPr>
          <w:trHeight w:hRule="exact" w:val="595"/>
        </w:trPr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8B4F" w14:textId="77777777" w:rsidR="00700F7C" w:rsidRDefault="00700F7C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04058B50" w14:textId="77777777" w:rsidR="00700F7C" w:rsidRDefault="002F10C5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INVERTEBRATES</w:t>
            </w:r>
          </w:p>
        </w:tc>
        <w:tc>
          <w:tcPr>
            <w:tcW w:w="914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8B51" w14:textId="77777777" w:rsidR="00700F7C" w:rsidRDefault="002F10C5">
            <w:pPr>
              <w:pStyle w:val="TableParagraph"/>
              <w:spacing w:before="70"/>
              <w:ind w:left="102" w:right="116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Provide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increased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microinvertebrate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invertebrate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survival,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diversity,</w:t>
            </w:r>
            <w:r>
              <w:rPr>
                <w:rFonts w:ascii="Century Gothic"/>
                <w:spacing w:val="8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abundance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condition.</w:t>
            </w:r>
          </w:p>
        </w:tc>
      </w:tr>
      <w:tr w:rsidR="00700F7C" w14:paraId="04058B56" w14:textId="77777777">
        <w:trPr>
          <w:trHeight w:hRule="exact" w:val="572"/>
        </w:trPr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8B53" w14:textId="77777777" w:rsidR="00700F7C" w:rsidRDefault="002F10C5">
            <w:pPr>
              <w:pStyle w:val="TableParagraph"/>
              <w:spacing w:before="58"/>
              <w:ind w:left="102" w:right="29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OTHER</w:t>
            </w:r>
            <w:r>
              <w:rPr>
                <w:rFonts w:ascii="Century Gothic"/>
                <w:b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VERTEBRATES</w:t>
            </w:r>
          </w:p>
        </w:tc>
        <w:tc>
          <w:tcPr>
            <w:tcW w:w="914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8B54" w14:textId="77777777" w:rsidR="00700F7C" w:rsidRDefault="00700F7C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14:paraId="04058B55" w14:textId="77777777" w:rsidR="00700F7C" w:rsidRDefault="002F10C5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Provide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survival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improve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frogs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turtles.</w:t>
            </w:r>
          </w:p>
        </w:tc>
      </w:tr>
    </w:tbl>
    <w:p w14:paraId="04058B57" w14:textId="77777777" w:rsidR="00700F7C" w:rsidRDefault="00700F7C">
      <w:pPr>
        <w:rPr>
          <w:rFonts w:ascii="Century Gothic" w:eastAsia="Century Gothic" w:hAnsi="Century Gothic" w:cs="Century Gothic"/>
          <w:sz w:val="18"/>
          <w:szCs w:val="18"/>
        </w:rPr>
        <w:sectPr w:rsidR="00700F7C">
          <w:pgSz w:w="11910" w:h="16840"/>
          <w:pgMar w:top="880" w:right="440" w:bottom="880" w:left="600" w:header="0" w:footer="686" w:gutter="0"/>
          <w:cols w:space="720"/>
        </w:sectPr>
      </w:pPr>
    </w:p>
    <w:p w14:paraId="04058B58" w14:textId="370056D7" w:rsidR="00700F7C" w:rsidRDefault="002F10C5">
      <w:pPr>
        <w:spacing w:before="9"/>
        <w:rPr>
          <w:rFonts w:ascii="Century Gothic" w:eastAsia="Century Gothic" w:hAnsi="Century Gothic" w:cs="Century Gothic"/>
          <w:sz w:val="6"/>
          <w:szCs w:val="6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088584" behindDoc="1" locked="0" layoutInCell="1" allowOverlap="1" wp14:anchorId="04059AE3" wp14:editId="248C575D">
                <wp:simplePos x="0" y="0"/>
                <wp:positionH relativeFrom="page">
                  <wp:posOffset>521335</wp:posOffset>
                </wp:positionH>
                <wp:positionV relativeFrom="page">
                  <wp:posOffset>633730</wp:posOffset>
                </wp:positionV>
                <wp:extent cx="823595" cy="1141730"/>
                <wp:effectExtent l="0" t="0" r="0" b="0"/>
                <wp:wrapNone/>
                <wp:docPr id="1335" name="Group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3595" cy="1141730"/>
                          <a:chOff x="821" y="998"/>
                          <a:chExt cx="1297" cy="1798"/>
                        </a:xfrm>
                      </wpg:grpSpPr>
                      <wpg:grpSp>
                        <wpg:cNvPr id="1336" name="Group 1313"/>
                        <wpg:cNvGrpSpPr>
                          <a:grpSpLocks/>
                        </wpg:cNvGrpSpPr>
                        <wpg:grpSpPr bwMode="auto">
                          <a:xfrm>
                            <a:off x="821" y="998"/>
                            <a:ext cx="1297" cy="281"/>
                            <a:chOff x="821" y="998"/>
                            <a:chExt cx="1297" cy="281"/>
                          </a:xfrm>
                        </wpg:grpSpPr>
                        <wps:wsp>
                          <wps:cNvPr id="1337" name="Freeform 1314"/>
                          <wps:cNvSpPr>
                            <a:spLocks/>
                          </wps:cNvSpPr>
                          <wps:spPr bwMode="auto">
                            <a:xfrm>
                              <a:off x="821" y="998"/>
                              <a:ext cx="1297" cy="281"/>
                            </a:xfrm>
                            <a:custGeom>
                              <a:avLst/>
                              <a:gdLst>
                                <a:gd name="T0" fmla="+- 0 821 821"/>
                                <a:gd name="T1" fmla="*/ T0 w 1297"/>
                                <a:gd name="T2" fmla="+- 0 1279 998"/>
                                <a:gd name="T3" fmla="*/ 1279 h 281"/>
                                <a:gd name="T4" fmla="+- 0 2117 821"/>
                                <a:gd name="T5" fmla="*/ T4 w 1297"/>
                                <a:gd name="T6" fmla="+- 0 1279 998"/>
                                <a:gd name="T7" fmla="*/ 1279 h 281"/>
                                <a:gd name="T8" fmla="+- 0 2117 821"/>
                                <a:gd name="T9" fmla="*/ T8 w 1297"/>
                                <a:gd name="T10" fmla="+- 0 998 998"/>
                                <a:gd name="T11" fmla="*/ 998 h 281"/>
                                <a:gd name="T12" fmla="+- 0 821 821"/>
                                <a:gd name="T13" fmla="*/ T12 w 1297"/>
                                <a:gd name="T14" fmla="+- 0 998 998"/>
                                <a:gd name="T15" fmla="*/ 998 h 281"/>
                                <a:gd name="T16" fmla="+- 0 821 821"/>
                                <a:gd name="T17" fmla="*/ T16 w 1297"/>
                                <a:gd name="T18" fmla="+- 0 1279 998"/>
                                <a:gd name="T19" fmla="*/ 127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7" h="281">
                                  <a:moveTo>
                                    <a:pt x="0" y="281"/>
                                  </a:moveTo>
                                  <a:lnTo>
                                    <a:pt x="1296" y="281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1311"/>
                        <wpg:cNvGrpSpPr>
                          <a:grpSpLocks/>
                        </wpg:cNvGrpSpPr>
                        <wpg:grpSpPr bwMode="auto">
                          <a:xfrm>
                            <a:off x="821" y="1279"/>
                            <a:ext cx="1297" cy="281"/>
                            <a:chOff x="821" y="1279"/>
                            <a:chExt cx="1297" cy="281"/>
                          </a:xfrm>
                        </wpg:grpSpPr>
                        <wps:wsp>
                          <wps:cNvPr id="1339" name="Freeform 1312"/>
                          <wps:cNvSpPr>
                            <a:spLocks/>
                          </wps:cNvSpPr>
                          <wps:spPr bwMode="auto">
                            <a:xfrm>
                              <a:off x="821" y="1279"/>
                              <a:ext cx="1297" cy="281"/>
                            </a:xfrm>
                            <a:custGeom>
                              <a:avLst/>
                              <a:gdLst>
                                <a:gd name="T0" fmla="+- 0 821 821"/>
                                <a:gd name="T1" fmla="*/ T0 w 1297"/>
                                <a:gd name="T2" fmla="+- 0 1560 1279"/>
                                <a:gd name="T3" fmla="*/ 1560 h 281"/>
                                <a:gd name="T4" fmla="+- 0 2117 821"/>
                                <a:gd name="T5" fmla="*/ T4 w 1297"/>
                                <a:gd name="T6" fmla="+- 0 1560 1279"/>
                                <a:gd name="T7" fmla="*/ 1560 h 281"/>
                                <a:gd name="T8" fmla="+- 0 2117 821"/>
                                <a:gd name="T9" fmla="*/ T8 w 1297"/>
                                <a:gd name="T10" fmla="+- 0 1279 1279"/>
                                <a:gd name="T11" fmla="*/ 1279 h 281"/>
                                <a:gd name="T12" fmla="+- 0 821 821"/>
                                <a:gd name="T13" fmla="*/ T12 w 1297"/>
                                <a:gd name="T14" fmla="+- 0 1279 1279"/>
                                <a:gd name="T15" fmla="*/ 1279 h 281"/>
                                <a:gd name="T16" fmla="+- 0 821 821"/>
                                <a:gd name="T17" fmla="*/ T16 w 1297"/>
                                <a:gd name="T18" fmla="+- 0 1560 1279"/>
                                <a:gd name="T19" fmla="*/ 156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7" h="281">
                                  <a:moveTo>
                                    <a:pt x="0" y="281"/>
                                  </a:moveTo>
                                  <a:lnTo>
                                    <a:pt x="1296" y="281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1309"/>
                        <wpg:cNvGrpSpPr>
                          <a:grpSpLocks/>
                        </wpg:cNvGrpSpPr>
                        <wpg:grpSpPr bwMode="auto">
                          <a:xfrm>
                            <a:off x="821" y="1560"/>
                            <a:ext cx="1297" cy="198"/>
                            <a:chOff x="821" y="1560"/>
                            <a:chExt cx="1297" cy="198"/>
                          </a:xfrm>
                        </wpg:grpSpPr>
                        <wps:wsp>
                          <wps:cNvPr id="1341" name="Freeform 1310"/>
                          <wps:cNvSpPr>
                            <a:spLocks/>
                          </wps:cNvSpPr>
                          <wps:spPr bwMode="auto">
                            <a:xfrm>
                              <a:off x="821" y="1560"/>
                              <a:ext cx="1297" cy="198"/>
                            </a:xfrm>
                            <a:custGeom>
                              <a:avLst/>
                              <a:gdLst>
                                <a:gd name="T0" fmla="+- 0 821 821"/>
                                <a:gd name="T1" fmla="*/ T0 w 1297"/>
                                <a:gd name="T2" fmla="+- 0 1757 1560"/>
                                <a:gd name="T3" fmla="*/ 1757 h 198"/>
                                <a:gd name="T4" fmla="+- 0 2117 821"/>
                                <a:gd name="T5" fmla="*/ T4 w 1297"/>
                                <a:gd name="T6" fmla="+- 0 1757 1560"/>
                                <a:gd name="T7" fmla="*/ 1757 h 198"/>
                                <a:gd name="T8" fmla="+- 0 2117 821"/>
                                <a:gd name="T9" fmla="*/ T8 w 1297"/>
                                <a:gd name="T10" fmla="+- 0 1560 1560"/>
                                <a:gd name="T11" fmla="*/ 1560 h 198"/>
                                <a:gd name="T12" fmla="+- 0 821 821"/>
                                <a:gd name="T13" fmla="*/ T12 w 1297"/>
                                <a:gd name="T14" fmla="+- 0 1560 1560"/>
                                <a:gd name="T15" fmla="*/ 1560 h 198"/>
                                <a:gd name="T16" fmla="+- 0 821 821"/>
                                <a:gd name="T17" fmla="*/ T16 w 1297"/>
                                <a:gd name="T18" fmla="+- 0 1757 1560"/>
                                <a:gd name="T19" fmla="*/ 1757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7" h="198">
                                  <a:moveTo>
                                    <a:pt x="0" y="197"/>
                                  </a:moveTo>
                                  <a:lnTo>
                                    <a:pt x="1296" y="197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" name="Group 1307"/>
                        <wpg:cNvGrpSpPr>
                          <a:grpSpLocks/>
                        </wpg:cNvGrpSpPr>
                        <wpg:grpSpPr bwMode="auto">
                          <a:xfrm>
                            <a:off x="821" y="1757"/>
                            <a:ext cx="1297" cy="195"/>
                            <a:chOff x="821" y="1757"/>
                            <a:chExt cx="1297" cy="195"/>
                          </a:xfrm>
                        </wpg:grpSpPr>
                        <wps:wsp>
                          <wps:cNvPr id="1343" name="Freeform 1308"/>
                          <wps:cNvSpPr>
                            <a:spLocks/>
                          </wps:cNvSpPr>
                          <wps:spPr bwMode="auto">
                            <a:xfrm>
                              <a:off x="821" y="1757"/>
                              <a:ext cx="1297" cy="195"/>
                            </a:xfrm>
                            <a:custGeom>
                              <a:avLst/>
                              <a:gdLst>
                                <a:gd name="T0" fmla="+- 0 821 821"/>
                                <a:gd name="T1" fmla="*/ T0 w 1297"/>
                                <a:gd name="T2" fmla="+- 0 1952 1757"/>
                                <a:gd name="T3" fmla="*/ 1952 h 195"/>
                                <a:gd name="T4" fmla="+- 0 2117 821"/>
                                <a:gd name="T5" fmla="*/ T4 w 1297"/>
                                <a:gd name="T6" fmla="+- 0 1952 1757"/>
                                <a:gd name="T7" fmla="*/ 1952 h 195"/>
                                <a:gd name="T8" fmla="+- 0 2117 821"/>
                                <a:gd name="T9" fmla="*/ T8 w 1297"/>
                                <a:gd name="T10" fmla="+- 0 1757 1757"/>
                                <a:gd name="T11" fmla="*/ 1757 h 195"/>
                                <a:gd name="T12" fmla="+- 0 821 821"/>
                                <a:gd name="T13" fmla="*/ T12 w 1297"/>
                                <a:gd name="T14" fmla="+- 0 1757 1757"/>
                                <a:gd name="T15" fmla="*/ 1757 h 195"/>
                                <a:gd name="T16" fmla="+- 0 821 821"/>
                                <a:gd name="T17" fmla="*/ T16 w 1297"/>
                                <a:gd name="T18" fmla="+- 0 1952 1757"/>
                                <a:gd name="T19" fmla="*/ 1952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7" h="195">
                                  <a:moveTo>
                                    <a:pt x="0" y="195"/>
                                  </a:moveTo>
                                  <a:lnTo>
                                    <a:pt x="1296" y="195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1305"/>
                        <wpg:cNvGrpSpPr>
                          <a:grpSpLocks/>
                        </wpg:cNvGrpSpPr>
                        <wpg:grpSpPr bwMode="auto">
                          <a:xfrm>
                            <a:off x="821" y="1952"/>
                            <a:ext cx="1297" cy="197"/>
                            <a:chOff x="821" y="1952"/>
                            <a:chExt cx="1297" cy="197"/>
                          </a:xfrm>
                        </wpg:grpSpPr>
                        <wps:wsp>
                          <wps:cNvPr id="1345" name="Freeform 1306"/>
                          <wps:cNvSpPr>
                            <a:spLocks/>
                          </wps:cNvSpPr>
                          <wps:spPr bwMode="auto">
                            <a:xfrm>
                              <a:off x="821" y="1952"/>
                              <a:ext cx="1297" cy="197"/>
                            </a:xfrm>
                            <a:custGeom>
                              <a:avLst/>
                              <a:gdLst>
                                <a:gd name="T0" fmla="+- 0 821 821"/>
                                <a:gd name="T1" fmla="*/ T0 w 1297"/>
                                <a:gd name="T2" fmla="+- 0 2148 1952"/>
                                <a:gd name="T3" fmla="*/ 2148 h 197"/>
                                <a:gd name="T4" fmla="+- 0 2117 821"/>
                                <a:gd name="T5" fmla="*/ T4 w 1297"/>
                                <a:gd name="T6" fmla="+- 0 2148 1952"/>
                                <a:gd name="T7" fmla="*/ 2148 h 197"/>
                                <a:gd name="T8" fmla="+- 0 2117 821"/>
                                <a:gd name="T9" fmla="*/ T8 w 1297"/>
                                <a:gd name="T10" fmla="+- 0 1952 1952"/>
                                <a:gd name="T11" fmla="*/ 1952 h 197"/>
                                <a:gd name="T12" fmla="+- 0 821 821"/>
                                <a:gd name="T13" fmla="*/ T12 w 1297"/>
                                <a:gd name="T14" fmla="+- 0 1952 1952"/>
                                <a:gd name="T15" fmla="*/ 1952 h 197"/>
                                <a:gd name="T16" fmla="+- 0 821 821"/>
                                <a:gd name="T17" fmla="*/ T16 w 1297"/>
                                <a:gd name="T18" fmla="+- 0 2148 1952"/>
                                <a:gd name="T19" fmla="*/ 2148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7" h="197">
                                  <a:moveTo>
                                    <a:pt x="0" y="196"/>
                                  </a:moveTo>
                                  <a:lnTo>
                                    <a:pt x="1296" y="196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1303"/>
                        <wpg:cNvGrpSpPr>
                          <a:grpSpLocks/>
                        </wpg:cNvGrpSpPr>
                        <wpg:grpSpPr bwMode="auto">
                          <a:xfrm>
                            <a:off x="821" y="2148"/>
                            <a:ext cx="1297" cy="197"/>
                            <a:chOff x="821" y="2148"/>
                            <a:chExt cx="1297" cy="197"/>
                          </a:xfrm>
                        </wpg:grpSpPr>
                        <wps:wsp>
                          <wps:cNvPr id="1347" name="Freeform 1304"/>
                          <wps:cNvSpPr>
                            <a:spLocks/>
                          </wps:cNvSpPr>
                          <wps:spPr bwMode="auto">
                            <a:xfrm>
                              <a:off x="821" y="2148"/>
                              <a:ext cx="1297" cy="197"/>
                            </a:xfrm>
                            <a:custGeom>
                              <a:avLst/>
                              <a:gdLst>
                                <a:gd name="T0" fmla="+- 0 821 821"/>
                                <a:gd name="T1" fmla="*/ T0 w 1297"/>
                                <a:gd name="T2" fmla="+- 0 2345 2148"/>
                                <a:gd name="T3" fmla="*/ 2345 h 197"/>
                                <a:gd name="T4" fmla="+- 0 2117 821"/>
                                <a:gd name="T5" fmla="*/ T4 w 1297"/>
                                <a:gd name="T6" fmla="+- 0 2345 2148"/>
                                <a:gd name="T7" fmla="*/ 2345 h 197"/>
                                <a:gd name="T8" fmla="+- 0 2117 821"/>
                                <a:gd name="T9" fmla="*/ T8 w 1297"/>
                                <a:gd name="T10" fmla="+- 0 2148 2148"/>
                                <a:gd name="T11" fmla="*/ 2148 h 197"/>
                                <a:gd name="T12" fmla="+- 0 821 821"/>
                                <a:gd name="T13" fmla="*/ T12 w 1297"/>
                                <a:gd name="T14" fmla="+- 0 2148 2148"/>
                                <a:gd name="T15" fmla="*/ 2148 h 197"/>
                                <a:gd name="T16" fmla="+- 0 821 821"/>
                                <a:gd name="T17" fmla="*/ T16 w 1297"/>
                                <a:gd name="T18" fmla="+- 0 2345 2148"/>
                                <a:gd name="T19" fmla="*/ 234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7" h="197">
                                  <a:moveTo>
                                    <a:pt x="0" y="197"/>
                                  </a:moveTo>
                                  <a:lnTo>
                                    <a:pt x="1296" y="197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1301"/>
                        <wpg:cNvGrpSpPr>
                          <a:grpSpLocks/>
                        </wpg:cNvGrpSpPr>
                        <wpg:grpSpPr bwMode="auto">
                          <a:xfrm>
                            <a:off x="821" y="2345"/>
                            <a:ext cx="1297" cy="197"/>
                            <a:chOff x="821" y="2345"/>
                            <a:chExt cx="1297" cy="197"/>
                          </a:xfrm>
                        </wpg:grpSpPr>
                        <wps:wsp>
                          <wps:cNvPr id="1349" name="Freeform 1302"/>
                          <wps:cNvSpPr>
                            <a:spLocks/>
                          </wps:cNvSpPr>
                          <wps:spPr bwMode="auto">
                            <a:xfrm>
                              <a:off x="821" y="2345"/>
                              <a:ext cx="1297" cy="197"/>
                            </a:xfrm>
                            <a:custGeom>
                              <a:avLst/>
                              <a:gdLst>
                                <a:gd name="T0" fmla="+- 0 821 821"/>
                                <a:gd name="T1" fmla="*/ T0 w 1297"/>
                                <a:gd name="T2" fmla="+- 0 2542 2345"/>
                                <a:gd name="T3" fmla="*/ 2542 h 197"/>
                                <a:gd name="T4" fmla="+- 0 2117 821"/>
                                <a:gd name="T5" fmla="*/ T4 w 1297"/>
                                <a:gd name="T6" fmla="+- 0 2542 2345"/>
                                <a:gd name="T7" fmla="*/ 2542 h 197"/>
                                <a:gd name="T8" fmla="+- 0 2117 821"/>
                                <a:gd name="T9" fmla="*/ T8 w 1297"/>
                                <a:gd name="T10" fmla="+- 0 2345 2345"/>
                                <a:gd name="T11" fmla="*/ 2345 h 197"/>
                                <a:gd name="T12" fmla="+- 0 821 821"/>
                                <a:gd name="T13" fmla="*/ T12 w 1297"/>
                                <a:gd name="T14" fmla="+- 0 2345 2345"/>
                                <a:gd name="T15" fmla="*/ 2345 h 197"/>
                                <a:gd name="T16" fmla="+- 0 821 821"/>
                                <a:gd name="T17" fmla="*/ T16 w 1297"/>
                                <a:gd name="T18" fmla="+- 0 2542 2345"/>
                                <a:gd name="T19" fmla="*/ 2542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7" h="197">
                                  <a:moveTo>
                                    <a:pt x="0" y="197"/>
                                  </a:moveTo>
                                  <a:lnTo>
                                    <a:pt x="1296" y="197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1299"/>
                        <wpg:cNvGrpSpPr>
                          <a:grpSpLocks/>
                        </wpg:cNvGrpSpPr>
                        <wpg:grpSpPr bwMode="auto">
                          <a:xfrm>
                            <a:off x="821" y="2542"/>
                            <a:ext cx="1297" cy="255"/>
                            <a:chOff x="821" y="2542"/>
                            <a:chExt cx="1297" cy="255"/>
                          </a:xfrm>
                        </wpg:grpSpPr>
                        <wps:wsp>
                          <wps:cNvPr id="1351" name="Freeform 1300"/>
                          <wps:cNvSpPr>
                            <a:spLocks/>
                          </wps:cNvSpPr>
                          <wps:spPr bwMode="auto">
                            <a:xfrm>
                              <a:off x="821" y="2542"/>
                              <a:ext cx="1297" cy="255"/>
                            </a:xfrm>
                            <a:custGeom>
                              <a:avLst/>
                              <a:gdLst>
                                <a:gd name="T0" fmla="+- 0 821 821"/>
                                <a:gd name="T1" fmla="*/ T0 w 1297"/>
                                <a:gd name="T2" fmla="+- 0 2796 2542"/>
                                <a:gd name="T3" fmla="*/ 2796 h 255"/>
                                <a:gd name="T4" fmla="+- 0 2117 821"/>
                                <a:gd name="T5" fmla="*/ T4 w 1297"/>
                                <a:gd name="T6" fmla="+- 0 2796 2542"/>
                                <a:gd name="T7" fmla="*/ 2796 h 255"/>
                                <a:gd name="T8" fmla="+- 0 2117 821"/>
                                <a:gd name="T9" fmla="*/ T8 w 1297"/>
                                <a:gd name="T10" fmla="+- 0 2542 2542"/>
                                <a:gd name="T11" fmla="*/ 2542 h 255"/>
                                <a:gd name="T12" fmla="+- 0 821 821"/>
                                <a:gd name="T13" fmla="*/ T12 w 1297"/>
                                <a:gd name="T14" fmla="+- 0 2542 2542"/>
                                <a:gd name="T15" fmla="*/ 2542 h 255"/>
                                <a:gd name="T16" fmla="+- 0 821 821"/>
                                <a:gd name="T17" fmla="*/ T16 w 1297"/>
                                <a:gd name="T18" fmla="+- 0 2796 2542"/>
                                <a:gd name="T19" fmla="*/ 2796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7" h="255">
                                  <a:moveTo>
                                    <a:pt x="0" y="254"/>
                                  </a:moveTo>
                                  <a:lnTo>
                                    <a:pt x="1296" y="254"/>
                                  </a:lnTo>
                                  <a:lnTo>
                                    <a:pt x="12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BCF0BE" id="Group 1298" o:spid="_x0000_s1026" style="position:absolute;margin-left:41.05pt;margin-top:49.9pt;width:64.85pt;height:89.9pt;z-index:-227896;mso-position-horizontal-relative:page;mso-position-vertical-relative:page" coordorigin="821,998" coordsize="1297,1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">
                <v:group id="Group 1313" o:spid="_x0000_s1027" style="position:absolute;left:821;top:998;width:1297;height:281" coordorigin="821,998" coordsize="1297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b/T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dv9NwwAAAN0AAAAP&#10;AAAAAAAAAAAAAAAAAKoCAABkcnMvZG93bnJldi54bWxQSwUGAAAAAAQABAD6AAAAmgMAAAAA&#10;">
                  <v:shape id="Freeform 1314" o:spid="_x0000_s1028" style="position:absolute;left:821;top:998;width:1297;height:281;visibility:visible;mso-wrap-style:square;v-text-anchor:top" coordsize="1297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RLMcEA&#10;AADdAAAADwAAAGRycy9kb3ducmV2LnhtbERPS2vCQBC+F/wPywje6kZtVWI2IpVCb8H4OA/ZMQlm&#10;Z0N2a5J/3y0UepuP7znJfjCNeFLnassKFvMIBHFhdc2lgsv583ULwnlkjY1lUjCSg306eUkw1rbn&#10;Ez1zX4oQwi5GBZX3bSylKyoy6Oa2JQ7c3XYGfYBdKXWHfQg3jVxG0VoarDk0VNjSR0XFI/82CuTt&#10;OB6u2tMF83fu9Sl7M22m1Gw6HHYgPA3+X/zn/tJh/mq1gd9vwgky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kSzHBAAAA3QAAAA8AAAAAAAAAAAAAAAAAmAIAAGRycy9kb3du&#10;cmV2LnhtbFBLBQYAAAAABAAEAPUAAACGAwAAAAA=&#10;" path="m,281r1296,l1296,,,,,281xe" fillcolor="#b1a0c6" stroked="f">
                    <v:path arrowok="t" o:connecttype="custom" o:connectlocs="0,1279;1296,1279;1296,998;0,998;0,1279" o:connectangles="0,0,0,0,0"/>
                  </v:shape>
                </v:group>
                <v:group id="Group 1311" o:spid="_x0000_s1029" style="position:absolute;left:821;top:1279;width:1297;height:281" coordorigin="821,1279" coordsize="1297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<v:shape id="Freeform 1312" o:spid="_x0000_s1030" style="position:absolute;left:821;top:1279;width:1297;height:281;visibility:visible;mso-wrap-style:square;v-text-anchor:top" coordsize="1297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d62MEA&#10;AADdAAAADwAAAGRycy9kb3ducmV2LnhtbERPS2vCQBC+F/wPywje6kZtRWM2IpVCb8H4OA/ZMQlm&#10;Z0N2a5J/3y0UepuP7znJfjCNeFLnassKFvMIBHFhdc2lgsv583UDwnlkjY1lUjCSg306eUkw1rbn&#10;Ez1zX4oQwi5GBZX3bSylKyoy6Oa2JQ7c3XYGfYBdKXWHfQg3jVxG0VoarDk0VNjSR0XFI/82CuTt&#10;OB6u2tMF83fu9Sl7M22m1Gw6HHYgPA3+X/zn/tJh/mq1hd9vwgky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3etjBAAAA3QAAAA8AAAAAAAAAAAAAAAAAmAIAAGRycy9kb3du&#10;cmV2LnhtbFBLBQYAAAAABAAEAPUAAACGAwAAAAA=&#10;" path="m,281r1296,l1296,,,,,281xe" fillcolor="#b1a0c6" stroked="f">
                    <v:path arrowok="t" o:connecttype="custom" o:connectlocs="0,1560;1296,1560;1296,1279;0,1279;0,1560" o:connectangles="0,0,0,0,0"/>
                  </v:shape>
                </v:group>
                <v:group id="Group 1309" o:spid="_x0000_s1031" style="position:absolute;left:821;top:1560;width:1297;height:198" coordorigin="821,1560" coordsize="1297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    <v:shape id="Freeform 1310" o:spid="_x0000_s1032" style="position:absolute;left:821;top:1560;width:1297;height:198;visibility:visible;mso-wrap-style:square;v-text-anchor:top" coordsize="129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eKF8QA&#10;AADdAAAADwAAAGRycy9kb3ducmV2LnhtbERPTWvCQBC9C/0PyxS86UYjUlI3oRSEHipoFNrehuw0&#10;SZudDdk1if/eFQRv83ifs8lG04ieOldbVrCYRyCIC6trLhWcjtvZCwjnkTU2lknBhRxk6dNkg4m2&#10;Ax+oz30pQgi7BBVU3reJlK6oyKCb25Y4cL+2M+gD7EqpOxxCuGnkMorW0mDNoaHClt4rKv7zs1HQ&#10;f+Z/O3sslvH5ezsMP3H5dYr3Sk2fx7dXEJ5G/xDf3R86zI9XC7h9E06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3ihfEAAAA3QAAAA8AAAAAAAAAAAAAAAAAmAIAAGRycy9k&#10;b3ducmV2LnhtbFBLBQYAAAAABAAEAPUAAACJAwAAAAA=&#10;" path="m,197r1296,l1296,,,,,197xe" fillcolor="#b1a0c6" stroked="f">
                    <v:path arrowok="t" o:connecttype="custom" o:connectlocs="0,1757;1296,1757;1296,1560;0,1560;0,1757" o:connectangles="0,0,0,0,0"/>
                  </v:shape>
                </v:group>
                <v:group id="Group 1307" o:spid="_x0000_s1033" style="position:absolute;left:821;top:1757;width:1297;height:195" coordorigin="821,1757" coordsize="1297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uKM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ijPFAAAA3QAA&#10;AA8AAAAAAAAAAAAAAAAAqgIAAGRycy9kb3ducmV2LnhtbFBLBQYAAAAABAAEAPoAAACcAwAAAAA=&#10;">
                  <v:shape id="Freeform 1308" o:spid="_x0000_s1034" style="position:absolute;left:821;top:1757;width:1297;height:195;visibility:visible;mso-wrap-style:square;v-text-anchor:top" coordsize="129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sBU8MA&#10;AADdAAAADwAAAGRycy9kb3ducmV2LnhtbERPS2sCMRC+C/0PYYTeNKsrUrZGWSqF3ny00B6HzXSz&#10;djNZknRd/70RBG/z8T1ntRlsK3ryoXGsYDbNQBBXTjdcK/j6fJ+8gAgRWWPrmBRcKMBm/TRaYaHd&#10;mQ/UH2MtUgiHAhWYGLtCylAZshimriNO3K/zFmOCvpba4zmF21bOs2wpLTacGgx29Gao+jv+WwWn&#10;3eJS7pfbklqf9z/fB1Pp06DU83goX0FEGuJDfHd/6DQ/X+Rw+yadI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sBU8MAAADdAAAADwAAAAAAAAAAAAAAAACYAgAAZHJzL2Rv&#10;d25yZXYueG1sUEsFBgAAAAAEAAQA9QAAAIgDAAAAAA==&#10;" path="m,195r1296,l1296,,,,,195xe" fillcolor="#b1a0c6" stroked="f">
                    <v:path arrowok="t" o:connecttype="custom" o:connectlocs="0,1952;1296,1952;1296,1757;0,1757;0,1952" o:connectangles="0,0,0,0,0"/>
                  </v:shape>
                </v:group>
                <v:group id="Group 1305" o:spid="_x0000_s1035" style="position:absolute;left:821;top:1952;width:1297;height:197" coordorigin="821,1952" coordsize="129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33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ut9zFAAAA3QAA&#10;AA8AAAAAAAAAAAAAAAAAqgIAAGRycy9kb3ducmV2LnhtbFBLBQYAAAAABAAEAPoAAACcAwAAAAA=&#10;">
                  <v:shape id="Freeform 1306" o:spid="_x0000_s1036" style="position:absolute;left:821;top:1952;width:1297;height:197;visibility:visible;mso-wrap-style:square;v-text-anchor:top" coordsize="129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u8vsEA&#10;AADdAAAADwAAAGRycy9kb3ducmV2LnhtbERPTYvCMBC9C/6HMII3Td3tilSj1MKCHq2C16EZ22oz&#10;KU1W6/76jSDsbR7vc1ab3jTiTp2rLSuYTSMQxIXVNZcKTsfvyQKE88gaG8uk4EkONuvhYIWJtg8+&#10;0D33pQgh7BJUUHnfJlK6oiKDbmpb4sBdbGfQB9iVUnf4COGmkR9RNJcGaw4NFbaUVVTc8h+j4HxN&#10;4/wZb/c2zelYtr+ZmV0zpcajPl2C8NT7f/HbvdNh/mf8Ba9vwgl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LvL7BAAAA3QAAAA8AAAAAAAAAAAAAAAAAmAIAAGRycy9kb3du&#10;cmV2LnhtbFBLBQYAAAAABAAEAPUAAACGAwAAAAA=&#10;" path="m,196r1296,l1296,,,,,196xe" fillcolor="#b1a0c6" stroked="f">
                    <v:path arrowok="t" o:connecttype="custom" o:connectlocs="0,2148;1296,2148;1296,1952;0,1952;0,2148" o:connectangles="0,0,0,0,0"/>
                  </v:shape>
                </v:group>
                <v:group id="Group 1303" o:spid="_x0000_s1037" style="position:absolute;left:821;top:2148;width:1297;height:197" coordorigin="821,2148" coordsize="129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    <v:shape id="Freeform 1304" o:spid="_x0000_s1038" style="position:absolute;left:821;top:2148;width:1297;height:197;visibility:visible;mso-wrap-style:square;v-text-anchor:top" coordsize="129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WHUsEA&#10;AADdAAAADwAAAGRycy9kb3ducmV2LnhtbERPTYvCMBC9C/6HMII3Td0tq1Sj1MKCHq2C16EZ22oz&#10;KU1W6/76jSDsbR7vc1ab3jTiTp2rLSuYTSMQxIXVNZcKTsfvyQKE88gaG8uk4EkONuvhYIWJtg8+&#10;0D33pQgh7BJUUHnfJlK6oiKDbmpb4sBdbGfQB9iVUnf4COGmkR9R9CUN1hwaKmwpq6i45T9Gwfma&#10;xvkz3u5tmtOxbH8zM7tmSo1HfboE4an3/+K3e6fD/M94Dq9vwgl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Vh1LBAAAA3QAAAA8AAAAAAAAAAAAAAAAAmAIAAGRycy9kb3du&#10;cmV2LnhtbFBLBQYAAAAABAAEAPUAAACGAwAAAAA=&#10;" path="m,197r1296,l1296,,,,,197xe" fillcolor="#b1a0c6" stroked="f">
                    <v:path arrowok="t" o:connecttype="custom" o:connectlocs="0,2345;1296,2345;1296,2148;0,2148;0,2345" o:connectangles="0,0,0,0,0"/>
                  </v:shape>
                </v:group>
                <v:group id="Group 1301" o:spid="_x0000_s1039" style="position:absolute;left:821;top:2345;width:1297;height:197" coordorigin="821,2345" coordsize="129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    <v:shape id="Freeform 1302" o:spid="_x0000_s1040" style="position:absolute;left:821;top:2345;width:1297;height:197;visibility:visible;mso-wrap-style:square;v-text-anchor:top" coordsize="129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a2u8EA&#10;AADdAAAADwAAAGRycy9kb3ducmV2LnhtbERPTYvCMBC9C/6HMII3Td0ti1aj1MKCHq2C16EZ22oz&#10;KU1W6/76jSDsbR7vc1ab3jTiTp2rLSuYTSMQxIXVNZcKTsfvyRyE88gaG8uk4EkONuvhYIWJtg8+&#10;0D33pQgh7BJUUHnfJlK6oiKDbmpb4sBdbGfQB9iVUnf4COGmkR9R9CUN1hwaKmwpq6i45T9Gwfma&#10;xvkz3u5tmtOxbH8zM7tmSo1HfboE4an3/+K3e6fD/M94Aa9vwgl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GtrvBAAAA3QAAAA8AAAAAAAAAAAAAAAAAmAIAAGRycy9kb3du&#10;cmV2LnhtbFBLBQYAAAAABAAEAPUAAACGAwAAAAA=&#10;" path="m,197r1296,l1296,,,,,197xe" fillcolor="#b1a0c6" stroked="f">
                    <v:path arrowok="t" o:connecttype="custom" o:connectlocs="0,2542;1296,2542;1296,2345;0,2345;0,2542" o:connectangles="0,0,0,0,0"/>
                  </v:shape>
                </v:group>
                <v:group id="Group 1299" o:spid="_x0000_s1041" style="position:absolute;left:821;top:2542;width:1297;height:255" coordorigin="821,2542" coordsize="1297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<v:shape id="Freeform 1300" o:spid="_x0000_s1042" style="position:absolute;left:821;top:2542;width:1297;height:255;visibility:visible;mso-wrap-style:square;v-text-anchor:top" coordsize="129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GjGsIA&#10;AADdAAAADwAAAGRycy9kb3ducmV2LnhtbERPTYvCMBC9L/gfwgh7W1NXFK1GEWGhe1uroN7GZmyL&#10;zaQ00Xb/vREEb/N4n7NYdaYSd2pcaVnBcBCBIM6sLjlXsN/9fE1BOI+ssbJMCv7JwWrZ+1hgrG3L&#10;W7qnPhchhF2MCgrv61hKlxVk0A1sTRy4i20M+gCbXOoG2xBuKvkdRRNpsOTQUGBNm4Kya3ozCv4S&#10;Psq12ya7tD3xdXb+HR/Kk1Kf/W49B+Gp82/xy53oMH80HsLzm3C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AaMawgAAAN0AAAAPAAAAAAAAAAAAAAAAAJgCAABkcnMvZG93&#10;bnJldi54bWxQSwUGAAAAAAQABAD1AAAAhwMAAAAA&#10;" path="m,254r1296,l1296,,,,,254xe" fillcolor="#b1a0c6" stroked="f">
                    <v:path arrowok="t" o:connecttype="custom" o:connectlocs="0,2796;1296,2796;1296,2542;0,2542;0,2796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2535"/>
        <w:gridCol w:w="1529"/>
        <w:gridCol w:w="1652"/>
        <w:gridCol w:w="2091"/>
        <w:gridCol w:w="1334"/>
      </w:tblGrid>
      <w:tr w:rsidR="00700F7C" w14:paraId="04058B5D" w14:textId="77777777">
        <w:trPr>
          <w:trHeight w:hRule="exact" w:val="648"/>
        </w:trPr>
        <w:tc>
          <w:tcPr>
            <w:tcW w:w="151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1A0C6"/>
          </w:tcPr>
          <w:p w14:paraId="04058B59" w14:textId="77777777" w:rsidR="00700F7C" w:rsidRDefault="002F10C5">
            <w:pPr>
              <w:pStyle w:val="TableParagraph"/>
              <w:spacing w:before="125"/>
              <w:ind w:left="102" w:right="37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w w:val="95"/>
                <w:sz w:val="18"/>
              </w:rPr>
              <w:t>BASIN-WIDE</w:t>
            </w:r>
            <w:r>
              <w:rPr>
                <w:rFonts w:ascii="Century Gothic"/>
                <w:b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OUTCOMES</w:t>
            </w:r>
          </w:p>
          <w:p w14:paraId="04058B5A" w14:textId="77777777" w:rsidR="00700F7C" w:rsidRDefault="002F10C5">
            <w:pPr>
              <w:pStyle w:val="TableParagraph"/>
              <w:spacing w:before="61"/>
              <w:ind w:left="102" w:right="297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color w:val="C00000"/>
                <w:spacing w:val="-1"/>
                <w:sz w:val="16"/>
              </w:rPr>
              <w:t xml:space="preserve">(Outcomes </w:t>
            </w:r>
            <w:r>
              <w:rPr>
                <w:rFonts w:ascii="Century Gothic"/>
                <w:b/>
                <w:color w:val="C00000"/>
                <w:sz w:val="16"/>
              </w:rPr>
              <w:t>in</w:t>
            </w:r>
            <w:r>
              <w:rPr>
                <w:rFonts w:ascii="Century Gothic"/>
                <w:b/>
                <w:color w:val="C00000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red</w:t>
            </w:r>
            <w:r>
              <w:rPr>
                <w:rFonts w:ascii="Century Gothic"/>
                <w:b/>
                <w:color w:val="C00000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link</w:t>
            </w:r>
            <w:r>
              <w:rPr>
                <w:rFonts w:ascii="Century Gothic"/>
                <w:b/>
                <w:color w:val="C00000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z w:val="16"/>
              </w:rPr>
              <w:t>to</w:t>
            </w:r>
            <w:r>
              <w:rPr>
                <w:rFonts w:ascii="Century Gothic"/>
                <w:b/>
                <w:color w:val="C00000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the</w:t>
            </w:r>
            <w:r>
              <w:rPr>
                <w:rFonts w:ascii="Century Gothic"/>
                <w:b/>
                <w:color w:val="C00000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Basin-wide</w:t>
            </w:r>
            <w:r>
              <w:rPr>
                <w:rFonts w:ascii="Century Gothic"/>
                <w:b/>
                <w:color w:val="C00000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Environmental</w:t>
            </w:r>
            <w:r>
              <w:rPr>
                <w:rFonts w:ascii="Century Gothic"/>
                <w:b/>
                <w:color w:val="C00000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Watering</w:t>
            </w:r>
            <w:r>
              <w:rPr>
                <w:rFonts w:ascii="Century Gothic"/>
                <w:b/>
                <w:color w:val="C00000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Strategy)</w:t>
            </w:r>
          </w:p>
        </w:tc>
        <w:tc>
          <w:tcPr>
            <w:tcW w:w="914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4058B5B" w14:textId="77777777" w:rsidR="00700F7C" w:rsidRDefault="00700F7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04058B5C" w14:textId="77777777" w:rsidR="00700F7C" w:rsidRDefault="002F10C5">
            <w:pPr>
              <w:pStyle w:val="TableParagraph"/>
              <w:ind w:left="263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OBJECTIVES</w:t>
            </w:r>
            <w:r>
              <w:rPr>
                <w:rFonts w:ascii="Century Gothic"/>
                <w:b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FOR</w:t>
            </w:r>
            <w:r>
              <w:rPr>
                <w:rFonts w:ascii="Century Gothic"/>
                <w:b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MURRUMBIDGEE</w:t>
            </w:r>
            <w:r>
              <w:rPr>
                <w:rFonts w:ascii="Century Gothic"/>
                <w:b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ASSETS</w:t>
            </w:r>
          </w:p>
        </w:tc>
      </w:tr>
      <w:tr w:rsidR="00700F7C" w14:paraId="04058B61" w14:textId="77777777">
        <w:trPr>
          <w:trHeight w:hRule="exact" w:val="406"/>
        </w:trPr>
        <w:tc>
          <w:tcPr>
            <w:tcW w:w="151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1A0C6"/>
          </w:tcPr>
          <w:p w14:paraId="04058B5E" w14:textId="77777777" w:rsidR="00700F7C" w:rsidRDefault="00700F7C"/>
        </w:tc>
        <w:tc>
          <w:tcPr>
            <w:tcW w:w="2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4058B5F" w14:textId="77777777" w:rsidR="00700F7C" w:rsidRDefault="002F10C5">
            <w:pPr>
              <w:pStyle w:val="TableParagraph"/>
              <w:spacing w:before="79"/>
              <w:ind w:left="30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IN-CHANNEL</w:t>
            </w:r>
            <w:r>
              <w:rPr>
                <w:rFonts w:ascii="Century Gothic"/>
                <w:b/>
                <w:spacing w:val="-18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ASSETS</w:t>
            </w:r>
          </w:p>
        </w:tc>
        <w:tc>
          <w:tcPr>
            <w:tcW w:w="66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4058B60" w14:textId="77777777" w:rsidR="00700F7C" w:rsidRDefault="002F10C5">
            <w:pPr>
              <w:pStyle w:val="TableParagraph"/>
              <w:spacing w:before="79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OFF-CHANNEL</w:t>
            </w:r>
            <w:r>
              <w:rPr>
                <w:rFonts w:ascii="Century Gothic"/>
                <w:b/>
                <w:spacing w:val="-20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ASSETS</w:t>
            </w:r>
          </w:p>
        </w:tc>
      </w:tr>
      <w:tr w:rsidR="00700F7C" w14:paraId="04058B6B" w14:textId="77777777">
        <w:trPr>
          <w:trHeight w:hRule="exact" w:val="890"/>
        </w:trPr>
        <w:tc>
          <w:tcPr>
            <w:tcW w:w="151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4058B62" w14:textId="77777777" w:rsidR="00700F7C" w:rsidRDefault="00700F7C"/>
        </w:tc>
        <w:tc>
          <w:tcPr>
            <w:tcW w:w="2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4058B63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04058B64" w14:textId="77777777" w:rsidR="00700F7C" w:rsidRDefault="002F10C5">
            <w:pPr>
              <w:pStyle w:val="TableParagraph"/>
              <w:ind w:left="863" w:right="282" w:hanging="58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Murrumbidgee</w:t>
            </w:r>
            <w:r>
              <w:rPr>
                <w:rFonts w:ascii="Century Gothic"/>
                <w:b/>
                <w:spacing w:val="-21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River</w:t>
            </w:r>
            <w:r>
              <w:rPr>
                <w:rFonts w:ascii="Century Gothic"/>
                <w:b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channel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4058B65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04058B66" w14:textId="77777777" w:rsidR="00700F7C" w:rsidRDefault="002F10C5">
            <w:pPr>
              <w:pStyle w:val="TableParagraph"/>
              <w:ind w:left="426" w:right="119" w:hanging="30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Yanco</w:t>
            </w:r>
            <w:r>
              <w:rPr>
                <w:rFonts w:ascii="Century Gothic"/>
                <w:b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Creek</w:t>
            </w:r>
            <w:r>
              <w:rPr>
                <w:rFonts w:ascii="Century Gothic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system</w:t>
            </w:r>
          </w:p>
        </w:tc>
        <w:tc>
          <w:tcPr>
            <w:tcW w:w="1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4058B67" w14:textId="77777777" w:rsidR="00700F7C" w:rsidRDefault="002F10C5">
            <w:pPr>
              <w:pStyle w:val="TableParagraph"/>
              <w:spacing w:before="74"/>
              <w:ind w:left="102" w:right="101" w:firstLine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Mid-</w:t>
            </w:r>
            <w:r>
              <w:rPr>
                <w:rFonts w:ascii="Century Gothic"/>
                <w:b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w w:val="95"/>
                <w:sz w:val="20"/>
              </w:rPr>
              <w:t>Murrumbidgee</w:t>
            </w:r>
            <w:r>
              <w:rPr>
                <w:rFonts w:ascii="Century Gothic"/>
                <w:b/>
                <w:spacing w:val="19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Wetlands</w:t>
            </w:r>
          </w:p>
        </w:tc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4058B68" w14:textId="77777777" w:rsidR="00700F7C" w:rsidRDefault="002F10C5">
            <w:pPr>
              <w:pStyle w:val="TableParagraph"/>
              <w:spacing w:before="74"/>
              <w:ind w:left="536" w:right="501" w:hanging="34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Lowbidgee</w:t>
            </w:r>
            <w:r>
              <w:rPr>
                <w:rFonts w:ascii="Century Gothic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Floodplain</w:t>
            </w:r>
            <w:r>
              <w:rPr>
                <w:rFonts w:ascii="Century Gothic"/>
                <w:b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Wetlands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4058B69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04058B6A" w14:textId="77777777" w:rsidR="00700F7C" w:rsidRDefault="002F10C5">
            <w:pPr>
              <w:pStyle w:val="TableParagraph"/>
              <w:ind w:left="219" w:right="214" w:firstLine="3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Junction</w:t>
            </w:r>
            <w:r>
              <w:rPr>
                <w:rFonts w:ascii="Century Gothic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Wetlands</w:t>
            </w:r>
          </w:p>
        </w:tc>
      </w:tr>
      <w:tr w:rsidR="00700F7C" w14:paraId="04058B78" w14:textId="77777777">
        <w:trPr>
          <w:trHeight w:hRule="exact" w:val="2211"/>
        </w:trPr>
        <w:tc>
          <w:tcPr>
            <w:tcW w:w="1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8B6C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8B6D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8B6E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8B6F" w14:textId="77777777" w:rsidR="00700F7C" w:rsidRDefault="00700F7C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04058B70" w14:textId="77777777" w:rsidR="00700F7C" w:rsidRDefault="002F10C5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C00000"/>
                <w:spacing w:val="-1"/>
                <w:sz w:val="18"/>
              </w:rPr>
              <w:t>CONNECTIVITY</w:t>
            </w:r>
          </w:p>
        </w:tc>
        <w:tc>
          <w:tcPr>
            <w:tcW w:w="2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8B71" w14:textId="77777777" w:rsidR="00700F7C" w:rsidRDefault="002F10C5">
            <w:pPr>
              <w:pStyle w:val="TableParagraph"/>
              <w:spacing w:before="70"/>
              <w:ind w:left="102" w:right="36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longitudinal</w:t>
            </w:r>
            <w:r>
              <w:rPr>
                <w:rFonts w:ascii="Century Gothic"/>
                <w:spacing w:val="3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connectivity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along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Murrumbidgee</w:t>
            </w:r>
            <w:r>
              <w:rPr>
                <w:rFonts w:ascii="Century Gothic"/>
                <w:spacing w:val="-1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River,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including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end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system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flows.</w:t>
            </w:r>
          </w:p>
          <w:p w14:paraId="04058B72" w14:textId="77777777" w:rsidR="00700F7C" w:rsidRDefault="002F10C5">
            <w:pPr>
              <w:pStyle w:val="TableParagraph"/>
              <w:spacing w:before="72" w:line="239" w:lineRule="auto"/>
              <w:ind w:left="102" w:right="35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lateral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connectivity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(within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constraints)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wetlands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floodplains</w:t>
            </w:r>
          </w:p>
        </w:tc>
        <w:tc>
          <w:tcPr>
            <w:tcW w:w="66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8B73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8B74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8B75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8B76" w14:textId="77777777" w:rsidR="00700F7C" w:rsidRDefault="00700F7C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</w:p>
          <w:p w14:paraId="04058B77" w14:textId="77777777" w:rsidR="00700F7C" w:rsidRDefault="002F10C5">
            <w:pPr>
              <w:pStyle w:val="TableParagraph"/>
              <w:ind w:left="104" w:right="83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lateral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connectivity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(within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constraints)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between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6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channel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floodplains</w:t>
            </w:r>
          </w:p>
        </w:tc>
      </w:tr>
      <w:tr w:rsidR="00700F7C" w14:paraId="04058B7B" w14:textId="77777777">
        <w:trPr>
          <w:trHeight w:hRule="exact" w:val="374"/>
        </w:trPr>
        <w:tc>
          <w:tcPr>
            <w:tcW w:w="1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8B79" w14:textId="77777777" w:rsidR="00700F7C" w:rsidRDefault="002F10C5">
            <w:pPr>
              <w:pStyle w:val="TableParagraph"/>
              <w:spacing w:before="72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PROCESSES</w:t>
            </w:r>
          </w:p>
        </w:tc>
        <w:tc>
          <w:tcPr>
            <w:tcW w:w="914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8B7A" w14:textId="77777777" w:rsidR="00700F7C" w:rsidRDefault="002F10C5">
            <w:pPr>
              <w:pStyle w:val="TableParagraph"/>
              <w:spacing w:before="72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primary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productivity,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nutrient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carbon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cycling,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biotic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dispersal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movement</w:t>
            </w:r>
          </w:p>
        </w:tc>
      </w:tr>
      <w:tr w:rsidR="00700F7C" w14:paraId="04058B82" w14:textId="77777777">
        <w:trPr>
          <w:trHeight w:hRule="exact" w:val="1109"/>
        </w:trPr>
        <w:tc>
          <w:tcPr>
            <w:tcW w:w="1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8B7C" w14:textId="77777777" w:rsidR="00700F7C" w:rsidRDefault="00700F7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26"/>
                <w:szCs w:val="26"/>
              </w:rPr>
            </w:pPr>
          </w:p>
          <w:p w14:paraId="04058B7D" w14:textId="77777777" w:rsidR="00700F7C" w:rsidRDefault="002F10C5">
            <w:pPr>
              <w:pStyle w:val="TableParagraph"/>
              <w:ind w:left="102" w:right="68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 xml:space="preserve">WATER </w:t>
            </w:r>
            <w:r>
              <w:rPr>
                <w:rFonts w:ascii="Century Gothic"/>
                <w:b/>
                <w:spacing w:val="-1"/>
                <w:sz w:val="18"/>
              </w:rPr>
              <w:t>QUALITY</w:t>
            </w:r>
          </w:p>
        </w:tc>
        <w:tc>
          <w:tcPr>
            <w:tcW w:w="25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4058B7E" w14:textId="77777777" w:rsidR="00700F7C" w:rsidRDefault="00700F7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sz w:val="23"/>
                <w:szCs w:val="23"/>
              </w:rPr>
            </w:pPr>
          </w:p>
          <w:p w14:paraId="04058B7F" w14:textId="77777777" w:rsidR="00700F7C" w:rsidRDefault="002F10C5">
            <w:pPr>
              <w:pStyle w:val="TableParagraph"/>
              <w:ind w:left="102" w:right="45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Provide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refuge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from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adverse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quality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events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(e.g.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hypoxic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blackwater)</w:t>
            </w:r>
          </w:p>
        </w:tc>
        <w:tc>
          <w:tcPr>
            <w:tcW w:w="66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8B80" w14:textId="77777777" w:rsidR="00700F7C" w:rsidRDefault="002F10C5">
            <w:pPr>
              <w:pStyle w:val="TableParagraph"/>
              <w:spacing w:before="72"/>
              <w:ind w:left="104" w:right="27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quality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off-channel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assets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terms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Dissolved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Oxygen</w:t>
            </w:r>
            <w:r>
              <w:rPr>
                <w:rFonts w:ascii="Century Gothic"/>
                <w:spacing w:val="5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(DO)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salinity</w:t>
            </w:r>
          </w:p>
          <w:p w14:paraId="04058B81" w14:textId="77777777" w:rsidR="00700F7C" w:rsidRDefault="002F10C5">
            <w:pPr>
              <w:pStyle w:val="TableParagraph"/>
              <w:spacing w:before="72"/>
              <w:ind w:left="104" w:right="57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transport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salt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nutrients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off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floodplain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into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5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channel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downstream.</w:t>
            </w:r>
          </w:p>
        </w:tc>
      </w:tr>
      <w:tr w:rsidR="00700F7C" w14:paraId="04058B86" w14:textId="77777777">
        <w:trPr>
          <w:trHeight w:hRule="exact" w:val="353"/>
        </w:trPr>
        <w:tc>
          <w:tcPr>
            <w:tcW w:w="1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8B83" w14:textId="77777777" w:rsidR="00700F7C" w:rsidRDefault="002F10C5">
            <w:pPr>
              <w:pStyle w:val="TableParagraph"/>
              <w:spacing w:before="60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RESILIENCE</w:t>
            </w:r>
          </w:p>
        </w:tc>
        <w:tc>
          <w:tcPr>
            <w:tcW w:w="25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8B84" w14:textId="77777777" w:rsidR="00700F7C" w:rsidRDefault="00700F7C"/>
        </w:tc>
        <w:tc>
          <w:tcPr>
            <w:tcW w:w="66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8B85" w14:textId="77777777" w:rsidR="00700F7C" w:rsidRDefault="002F10C5">
            <w:pPr>
              <w:pStyle w:val="TableParagraph"/>
              <w:spacing w:before="60"/>
              <w:ind w:left="10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Provide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drought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refuge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</w:p>
        </w:tc>
      </w:tr>
    </w:tbl>
    <w:p w14:paraId="04058B87" w14:textId="77777777" w:rsidR="00700F7C" w:rsidRDefault="002F10C5">
      <w:pPr>
        <w:spacing w:before="118"/>
        <w:ind w:left="107" w:right="298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pacing w:val="-1"/>
          <w:sz w:val="18"/>
        </w:rPr>
        <w:t>Information</w:t>
      </w:r>
      <w:r>
        <w:rPr>
          <w:rFonts w:ascii="Century Gothic"/>
          <w:sz w:val="18"/>
        </w:rPr>
        <w:t xml:space="preserve"> </w:t>
      </w:r>
      <w:r>
        <w:rPr>
          <w:rFonts w:ascii="Century Gothic"/>
          <w:spacing w:val="-1"/>
          <w:sz w:val="18"/>
        </w:rPr>
        <w:t>sourced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from:</w:t>
      </w:r>
      <w:r>
        <w:rPr>
          <w:rFonts w:ascii="Century Gothic"/>
          <w:sz w:val="18"/>
        </w:rPr>
        <w:t xml:space="preserve"> </w:t>
      </w:r>
      <w:r>
        <w:rPr>
          <w:rFonts w:ascii="Century Gothic"/>
          <w:spacing w:val="-1"/>
          <w:sz w:val="18"/>
        </w:rPr>
        <w:t>Charles</w:t>
      </w:r>
      <w:r>
        <w:rPr>
          <w:rFonts w:ascii="Century Gothic"/>
          <w:sz w:val="18"/>
        </w:rPr>
        <w:t xml:space="preserve"> </w:t>
      </w:r>
      <w:r>
        <w:rPr>
          <w:rFonts w:ascii="Century Gothic"/>
          <w:spacing w:val="-1"/>
          <w:sz w:val="18"/>
        </w:rPr>
        <w:t>Sturt</w:t>
      </w:r>
      <w:r>
        <w:rPr>
          <w:rFonts w:ascii="Century Gothic"/>
          <w:spacing w:val="-2"/>
          <w:sz w:val="18"/>
        </w:rPr>
        <w:t xml:space="preserve"> </w:t>
      </w:r>
      <w:r>
        <w:rPr>
          <w:rFonts w:ascii="Century Gothic"/>
          <w:spacing w:val="-1"/>
          <w:sz w:val="18"/>
        </w:rPr>
        <w:t xml:space="preserve">University </w:t>
      </w:r>
      <w:r>
        <w:rPr>
          <w:rFonts w:ascii="Century Gothic"/>
          <w:spacing w:val="-2"/>
          <w:sz w:val="18"/>
        </w:rPr>
        <w:t>(2014);</w:t>
      </w:r>
      <w:r>
        <w:rPr>
          <w:rFonts w:ascii="Century Gothic"/>
          <w:sz w:val="18"/>
        </w:rPr>
        <w:t xml:space="preserve"> </w:t>
      </w:r>
      <w:r>
        <w:rPr>
          <w:rFonts w:ascii="Century Gothic"/>
          <w:spacing w:val="-1"/>
          <w:sz w:val="18"/>
        </w:rPr>
        <w:t>CEWO</w:t>
      </w:r>
      <w:r>
        <w:rPr>
          <w:rFonts w:ascii="Century Gothic"/>
          <w:spacing w:val="1"/>
          <w:sz w:val="18"/>
        </w:rPr>
        <w:t xml:space="preserve"> </w:t>
      </w:r>
      <w:r>
        <w:rPr>
          <w:rFonts w:ascii="Century Gothic"/>
          <w:spacing w:val="-1"/>
          <w:sz w:val="18"/>
        </w:rPr>
        <w:t>(2015);</w:t>
      </w:r>
      <w:r>
        <w:rPr>
          <w:rFonts w:ascii="Century Gothic"/>
          <w:spacing w:val="3"/>
          <w:sz w:val="18"/>
        </w:rPr>
        <w:t xml:space="preserve"> </w:t>
      </w:r>
      <w:r>
        <w:rPr>
          <w:rFonts w:ascii="Century Gothic"/>
          <w:spacing w:val="1"/>
          <w:sz w:val="18"/>
        </w:rPr>
        <w:t>MDBA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2"/>
          <w:sz w:val="18"/>
        </w:rPr>
        <w:t>(2012a,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b,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z w:val="18"/>
        </w:rPr>
        <w:t>c,</w:t>
      </w:r>
      <w:r>
        <w:rPr>
          <w:rFonts w:ascii="Century Gothic"/>
          <w:spacing w:val="-2"/>
          <w:sz w:val="18"/>
        </w:rPr>
        <w:t xml:space="preserve"> </w:t>
      </w:r>
      <w:r>
        <w:rPr>
          <w:rFonts w:ascii="Century Gothic"/>
          <w:spacing w:val="-1"/>
          <w:sz w:val="18"/>
        </w:rPr>
        <w:t>2014);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2"/>
          <w:sz w:val="18"/>
        </w:rPr>
        <w:t>DPI</w:t>
      </w:r>
      <w:r>
        <w:rPr>
          <w:rFonts w:ascii="Century Gothic"/>
          <w:spacing w:val="4"/>
          <w:sz w:val="18"/>
        </w:rPr>
        <w:t xml:space="preserve"> </w:t>
      </w:r>
      <w:r>
        <w:rPr>
          <w:rFonts w:ascii="Century Gothic"/>
          <w:spacing w:val="-2"/>
          <w:sz w:val="18"/>
        </w:rPr>
        <w:t>(2014);</w:t>
      </w:r>
      <w:r>
        <w:rPr>
          <w:rFonts w:ascii="Century Gothic"/>
          <w:spacing w:val="2"/>
          <w:sz w:val="18"/>
        </w:rPr>
        <w:t xml:space="preserve"> </w:t>
      </w:r>
      <w:r>
        <w:rPr>
          <w:rFonts w:ascii="Century Gothic"/>
          <w:spacing w:val="-1"/>
          <w:sz w:val="18"/>
        </w:rPr>
        <w:t>Roberts and</w:t>
      </w:r>
      <w:r>
        <w:rPr>
          <w:rFonts w:ascii="Century Gothic"/>
          <w:spacing w:val="103"/>
          <w:sz w:val="18"/>
        </w:rPr>
        <w:t xml:space="preserve"> </w:t>
      </w:r>
      <w:r>
        <w:rPr>
          <w:rFonts w:ascii="Century Gothic"/>
          <w:spacing w:val="-1"/>
          <w:sz w:val="18"/>
        </w:rPr>
        <w:t xml:space="preserve">Marston </w:t>
      </w:r>
      <w:r>
        <w:rPr>
          <w:rFonts w:ascii="Century Gothic"/>
          <w:spacing w:val="-2"/>
          <w:sz w:val="18"/>
        </w:rPr>
        <w:t>(2011)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z w:val="18"/>
        </w:rPr>
        <w:t>and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Sinclair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Knight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z w:val="18"/>
        </w:rPr>
        <w:t>Merz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2"/>
          <w:sz w:val="18"/>
        </w:rPr>
        <w:t>(2011).</w:t>
      </w:r>
    </w:p>
    <w:p w14:paraId="04058B88" w14:textId="77777777" w:rsidR="00700F7C" w:rsidRDefault="00700F7C">
      <w:pPr>
        <w:rPr>
          <w:rFonts w:ascii="Century Gothic" w:eastAsia="Century Gothic" w:hAnsi="Century Gothic" w:cs="Century Gothic"/>
          <w:sz w:val="18"/>
          <w:szCs w:val="18"/>
        </w:rPr>
      </w:pPr>
    </w:p>
    <w:p w14:paraId="04058B89" w14:textId="77777777" w:rsidR="00700F7C" w:rsidRDefault="00700F7C">
      <w:pPr>
        <w:spacing w:before="12"/>
        <w:rPr>
          <w:rFonts w:ascii="Century Gothic" w:eastAsia="Century Gothic" w:hAnsi="Century Gothic" w:cs="Century Gothic"/>
          <w:sz w:val="21"/>
          <w:szCs w:val="21"/>
        </w:rPr>
      </w:pPr>
    </w:p>
    <w:p w14:paraId="04058B8A" w14:textId="77777777" w:rsidR="00700F7C" w:rsidRDefault="002F10C5">
      <w:pPr>
        <w:pStyle w:val="Heading2"/>
        <w:numPr>
          <w:ilvl w:val="1"/>
          <w:numId w:val="8"/>
        </w:numPr>
        <w:tabs>
          <w:tab w:val="left" w:pos="961"/>
        </w:tabs>
        <w:ind w:hanging="852"/>
        <w:rPr>
          <w:b w:val="0"/>
          <w:bCs w:val="0"/>
        </w:rPr>
      </w:pPr>
      <w:bookmarkStart w:id="12" w:name="_bookmark11"/>
      <w:bookmarkEnd w:id="12"/>
      <w:r>
        <w:rPr>
          <w:color w:val="5F4879"/>
        </w:rPr>
        <w:t>Environmental</w:t>
      </w:r>
      <w:r>
        <w:rPr>
          <w:color w:val="5F4879"/>
          <w:spacing w:val="-19"/>
        </w:rPr>
        <w:t xml:space="preserve"> </w:t>
      </w:r>
      <w:r>
        <w:rPr>
          <w:color w:val="5F4879"/>
        </w:rPr>
        <w:t>flow</w:t>
      </w:r>
      <w:r>
        <w:rPr>
          <w:color w:val="5F4879"/>
          <w:spacing w:val="-19"/>
        </w:rPr>
        <w:t xml:space="preserve"> </w:t>
      </w:r>
      <w:r>
        <w:rPr>
          <w:color w:val="5F4879"/>
        </w:rPr>
        <w:t>requirements</w:t>
      </w:r>
    </w:p>
    <w:p w14:paraId="04058B8B" w14:textId="77777777" w:rsidR="00700F7C" w:rsidRDefault="00700F7C">
      <w:pPr>
        <w:spacing w:before="7"/>
        <w:rPr>
          <w:rFonts w:ascii="Century Gothic" w:eastAsia="Century Gothic" w:hAnsi="Century Gothic" w:cs="Century Gothic"/>
          <w:b/>
          <w:bCs/>
        </w:rPr>
      </w:pPr>
    </w:p>
    <w:p w14:paraId="04058B8C" w14:textId="77777777" w:rsidR="00700F7C" w:rsidRDefault="002F10C5">
      <w:pPr>
        <w:pStyle w:val="BodyText"/>
        <w:ind w:right="390"/>
      </w:pPr>
      <w:r>
        <w:rPr>
          <w:spacing w:val="-1"/>
        </w:rPr>
        <w:t>Not</w:t>
      </w:r>
      <w:r>
        <w:rPr>
          <w:spacing w:val="-5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rPr>
          <w:spacing w:val="-1"/>
        </w:rPr>
        <w:t>demands</w:t>
      </w:r>
      <w:r>
        <w:rPr>
          <w:spacing w:val="-7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met</w:t>
      </w:r>
      <w:r>
        <w:rPr>
          <w:spacing w:val="-5"/>
        </w:rPr>
        <w:t xml:space="preserve"> </w:t>
      </w:r>
      <w:r>
        <w:rPr>
          <w:spacing w:val="-1"/>
        </w:rPr>
        <w:t>through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use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held</w:t>
      </w:r>
      <w:r>
        <w:rPr>
          <w:spacing w:val="-6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water.</w:t>
      </w:r>
      <w:r>
        <w:rPr>
          <w:spacing w:val="-9"/>
        </w:rPr>
        <w:t xml:space="preserve"> </w:t>
      </w:r>
      <w:r>
        <w:rPr>
          <w:spacing w:val="-1"/>
        </w:rPr>
        <w:t>Some</w:t>
      </w:r>
      <w:r>
        <w:rPr>
          <w:spacing w:val="47"/>
          <w:w w:val="99"/>
        </w:rPr>
        <w:t xml:space="preserve"> </w:t>
      </w:r>
      <w:r>
        <w:rPr>
          <w:spacing w:val="-1"/>
        </w:rPr>
        <w:t>demands</w:t>
      </w:r>
      <w:r>
        <w:rPr>
          <w:spacing w:val="-9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met</w:t>
      </w:r>
      <w:r>
        <w:rPr>
          <w:spacing w:val="-7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regulated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deliveries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rPr>
          <w:spacing w:val="-1"/>
        </w:rPr>
        <w:t>consumptive</w:t>
      </w:r>
      <w:r>
        <w:rPr>
          <w:spacing w:val="-8"/>
        </w:rPr>
        <w:t xml:space="preserve"> </w:t>
      </w:r>
      <w:r>
        <w:rPr>
          <w:spacing w:val="-1"/>
        </w:rPr>
        <w:t>purposes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inter-valley</w:t>
      </w:r>
      <w:r>
        <w:rPr>
          <w:spacing w:val="-9"/>
        </w:rPr>
        <w:t xml:space="preserve"> </w:t>
      </w:r>
      <w:r>
        <w:t>transfers,</w:t>
      </w:r>
      <w:r>
        <w:rPr>
          <w:spacing w:val="-8"/>
        </w:rPr>
        <w:t xml:space="preserve"> </w:t>
      </w:r>
      <w:r>
        <w:t>while</w:t>
      </w:r>
      <w:r>
        <w:rPr>
          <w:spacing w:val="82"/>
          <w:w w:val="99"/>
        </w:rPr>
        <w:t xml:space="preserve"> </w:t>
      </w:r>
      <w:r>
        <w:t>others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t>met</w:t>
      </w:r>
      <w:r>
        <w:rPr>
          <w:spacing w:val="-5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large</w:t>
      </w:r>
      <w:r>
        <w:rPr>
          <w:spacing w:val="-7"/>
        </w:rPr>
        <w:t xml:space="preserve"> </w:t>
      </w:r>
      <w:r>
        <w:t>unregulated/natural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7"/>
        </w:rPr>
        <w:t xml:space="preserve"> </w:t>
      </w:r>
      <w:r>
        <w:rPr>
          <w:spacing w:val="1"/>
        </w:rPr>
        <w:t>events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beyond</w:t>
      </w:r>
      <w:r>
        <w:rPr>
          <w:spacing w:val="-7"/>
        </w:rPr>
        <w:t xml:space="preserve"> </w:t>
      </w:r>
      <w:r>
        <w:t>what</w:t>
      </w:r>
      <w:r>
        <w:rPr>
          <w:spacing w:val="-5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delivered</w:t>
      </w:r>
      <w:r>
        <w:rPr>
          <w:spacing w:val="-6"/>
        </w:rPr>
        <w:t xml:space="preserve"> </w:t>
      </w:r>
      <w:r>
        <w:rPr>
          <w:spacing w:val="-1"/>
        </w:rPr>
        <w:t>within</w:t>
      </w:r>
      <w:r>
        <w:rPr>
          <w:spacing w:val="43"/>
          <w:w w:val="99"/>
        </w:rPr>
        <w:t xml:space="preserve"> </w:t>
      </w:r>
      <w:r>
        <w:rPr>
          <w:spacing w:val="-1"/>
        </w:rPr>
        <w:t>operational</w:t>
      </w:r>
      <w:r>
        <w:rPr>
          <w:spacing w:val="-23"/>
        </w:rPr>
        <w:t xml:space="preserve"> </w:t>
      </w:r>
      <w:r>
        <w:rPr>
          <w:spacing w:val="-1"/>
        </w:rPr>
        <w:t>constraints.</w:t>
      </w:r>
    </w:p>
    <w:p w14:paraId="04058B8D" w14:textId="77777777" w:rsidR="00700F7C" w:rsidRDefault="00700F7C">
      <w:pPr>
        <w:spacing w:before="11"/>
        <w:rPr>
          <w:rFonts w:ascii="Century Gothic" w:eastAsia="Century Gothic" w:hAnsi="Century Gothic" w:cs="Century Gothic"/>
        </w:rPr>
      </w:pPr>
    </w:p>
    <w:p w14:paraId="04058B8E" w14:textId="77777777" w:rsidR="00700F7C" w:rsidRDefault="002F10C5">
      <w:pPr>
        <w:pStyle w:val="BodyText"/>
        <w:ind w:right="298"/>
      </w:pPr>
      <w:hyperlink w:anchor="_bookmark12" w:history="1">
        <w:r>
          <w:rPr>
            <w:spacing w:val="-1"/>
          </w:rPr>
          <w:t>Figure</w:t>
        </w:r>
        <w:r>
          <w:rPr>
            <w:spacing w:val="-8"/>
          </w:rPr>
          <w:t xml:space="preserve"> </w:t>
        </w:r>
        <w:r>
          <w:t>2</w:t>
        </w:r>
      </w:hyperlink>
      <w:r>
        <w:rPr>
          <w:spacing w:val="-5"/>
        </w:rPr>
        <w:t xml:space="preserve"> </w:t>
      </w:r>
      <w:r>
        <w:rPr>
          <w:spacing w:val="-1"/>
        </w:rPr>
        <w:t>shows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broad</w:t>
      </w:r>
      <w:r>
        <w:rPr>
          <w:spacing w:val="-5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scope</w:t>
      </w:r>
      <w:r>
        <w:rPr>
          <w:spacing w:val="-8"/>
        </w:rPr>
        <w:t xml:space="preserve"> </w:t>
      </w:r>
      <w:r>
        <w:rPr>
          <w:spacing w:val="-1"/>
        </w:rPr>
        <w:t xml:space="preserve">for </w:t>
      </w:r>
      <w:r>
        <w:t>Commonwealth</w:t>
      </w:r>
      <w:r>
        <w:rPr>
          <w:spacing w:val="-7"/>
        </w:rPr>
        <w:t xml:space="preserve"> </w:t>
      </w:r>
      <w:r>
        <w:t>environmental</w:t>
      </w:r>
      <w:r>
        <w:rPr>
          <w:spacing w:val="59"/>
          <w:w w:val="99"/>
        </w:rPr>
        <w:t xml:space="preserve"> </w:t>
      </w:r>
      <w:r>
        <w:t>water.</w:t>
      </w:r>
      <w:r>
        <w:rPr>
          <w:spacing w:val="-11"/>
        </w:rPr>
        <w:t xml:space="preserve"> </w:t>
      </w:r>
      <w:r>
        <w:t>Importantly,</w:t>
      </w:r>
      <w:r>
        <w:rPr>
          <w:spacing w:val="-10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broad,</w:t>
      </w:r>
      <w:r>
        <w:rPr>
          <w:spacing w:val="-10"/>
        </w:rPr>
        <w:t xml:space="preserve"> </w:t>
      </w:r>
      <w:r>
        <w:t>indicative</w:t>
      </w:r>
      <w:r>
        <w:rPr>
          <w:spacing w:val="-9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individual</w:t>
      </w:r>
      <w:r>
        <w:rPr>
          <w:spacing w:val="-8"/>
        </w:rPr>
        <w:t xml:space="preserve"> </w:t>
      </w:r>
      <w:r>
        <w:t>wat</w:t>
      </w:r>
      <w:r>
        <w:t>ering</w:t>
      </w:r>
      <w:r>
        <w:rPr>
          <w:spacing w:val="-8"/>
        </w:rPr>
        <w:t xml:space="preserve"> </w:t>
      </w:r>
      <w:r>
        <w:t>events</w:t>
      </w:r>
      <w:r>
        <w:rPr>
          <w:spacing w:val="-9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rPr>
          <w:spacing w:val="-1"/>
        </w:rPr>
        <w:t>contribute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46"/>
          <w:w w:val="99"/>
        </w:rPr>
        <w:t xml:space="preserve"> </w:t>
      </w:r>
      <w:r>
        <w:t>particular</w:t>
      </w:r>
      <w:r>
        <w:rPr>
          <w:spacing w:val="-8"/>
        </w:rPr>
        <w:t xml:space="preserve"> </w:t>
      </w:r>
      <w:r>
        <w:rPr>
          <w:spacing w:val="-1"/>
        </w:rPr>
        <w:t>opportunities,</w:t>
      </w:r>
      <w:r>
        <w:rPr>
          <w:spacing w:val="-11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rPr>
          <w:spacing w:val="-1"/>
        </w:rPr>
        <w:t>using</w:t>
      </w:r>
      <w:r>
        <w:rPr>
          <w:spacing w:val="-8"/>
        </w:rPr>
        <w:t xml:space="preserve"> </w:t>
      </w:r>
      <w:r>
        <w:rPr>
          <w:spacing w:val="-1"/>
        </w:rPr>
        <w:t>infrastructure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deliver</w:t>
      </w:r>
      <w:r>
        <w:rPr>
          <w:spacing w:val="-8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individual</w:t>
      </w:r>
      <w:r>
        <w:rPr>
          <w:spacing w:val="-7"/>
        </w:rPr>
        <w:t xml:space="preserve"> </w:t>
      </w:r>
      <w:r>
        <w:t>wetlands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would</w:t>
      </w:r>
      <w:r>
        <w:rPr>
          <w:spacing w:val="113"/>
          <w:w w:val="99"/>
        </w:rPr>
        <w:t xml:space="preserve"> </w:t>
      </w:r>
      <w:r>
        <w:t>otherwise</w:t>
      </w:r>
      <w:r>
        <w:rPr>
          <w:spacing w:val="-7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possible</w:t>
      </w:r>
      <w:r>
        <w:rPr>
          <w:spacing w:val="-7"/>
        </w:rPr>
        <w:t xml:space="preserve"> </w:t>
      </w:r>
      <w:r>
        <w:rPr>
          <w:spacing w:val="-1"/>
        </w:rPr>
        <w:t>due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constraints.</w:t>
      </w:r>
      <w:r>
        <w:rPr>
          <w:spacing w:val="-7"/>
        </w:rPr>
        <w:t xml:space="preserve"> </w:t>
      </w:r>
      <w:r>
        <w:rPr>
          <w:spacing w:val="-1"/>
        </w:rPr>
        <w:t>Also,</w:t>
      </w:r>
      <w:r>
        <w:rPr>
          <w:spacing w:val="-5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opportunities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Basin</w:t>
      </w:r>
      <w:r>
        <w:rPr>
          <w:spacing w:val="-6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t>governments</w:t>
      </w:r>
      <w:r>
        <w:rPr>
          <w:spacing w:val="-7"/>
        </w:rPr>
        <w:t xml:space="preserve"> </w:t>
      </w:r>
      <w:r>
        <w:t>to</w:t>
      </w:r>
      <w:r>
        <w:rPr>
          <w:spacing w:val="64"/>
          <w:w w:val="99"/>
        </w:rPr>
        <w:t xml:space="preserve"> </w:t>
      </w:r>
      <w:r>
        <w:t>remove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9"/>
        </w:rPr>
        <w:t xml:space="preserve"> </w:t>
      </w:r>
      <w:r>
        <w:t>modify</w:t>
      </w:r>
      <w:r>
        <w:rPr>
          <w:spacing w:val="-8"/>
        </w:rPr>
        <w:t xml:space="preserve"> </w:t>
      </w:r>
      <w:r>
        <w:t>constraints,</w:t>
      </w:r>
      <w:r>
        <w:rPr>
          <w:spacing w:val="-10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improve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efficiency</w:t>
      </w:r>
      <w:r>
        <w:rPr>
          <w:spacing w:val="-9"/>
        </w:rPr>
        <w:t xml:space="preserve"> </w:t>
      </w:r>
      <w:r>
        <w:rPr>
          <w:spacing w:val="-1"/>
        </w:rPr>
        <w:t>and/or</w:t>
      </w:r>
      <w:r>
        <w:rPr>
          <w:spacing w:val="-6"/>
        </w:rPr>
        <w:t xml:space="preserve"> </w:t>
      </w:r>
      <w:r>
        <w:t>effectiveness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environmental</w:t>
      </w:r>
      <w:r>
        <w:rPr>
          <w:spacing w:val="48"/>
          <w:w w:val="99"/>
        </w:rPr>
        <w:t xml:space="preserve"> </w:t>
      </w:r>
      <w:r>
        <w:t>watering.</w:t>
      </w:r>
      <w:r>
        <w:rPr>
          <w:spacing w:val="-9"/>
        </w:rPr>
        <w:t xml:space="preserve"> </w:t>
      </w:r>
      <w:r>
        <w:t>Further</w:t>
      </w:r>
      <w:r>
        <w:rPr>
          <w:spacing w:val="-8"/>
        </w:rPr>
        <w:t xml:space="preserve"> </w:t>
      </w:r>
      <w:r>
        <w:rPr>
          <w:spacing w:val="-1"/>
        </w:rPr>
        <w:t>information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t>constraints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t>described</w:t>
      </w:r>
      <w:r>
        <w:rPr>
          <w:spacing w:val="-9"/>
        </w:rPr>
        <w:t xml:space="preserve"> </w:t>
      </w:r>
      <w:r>
        <w:t xml:space="preserve">in </w:t>
      </w:r>
      <w:r>
        <w:rPr>
          <w:spacing w:val="-1"/>
          <w:u w:val="single" w:color="000000"/>
        </w:rPr>
        <w:t>Attachment</w:t>
      </w:r>
      <w:r>
        <w:rPr>
          <w:spacing w:val="-7"/>
          <w:u w:val="single" w:color="000000"/>
        </w:rPr>
        <w:t xml:space="preserve"> </w:t>
      </w:r>
      <w:r>
        <w:rPr>
          <w:spacing w:val="1"/>
          <w:u w:val="single" w:color="000000"/>
        </w:rPr>
        <w:t>B</w:t>
      </w:r>
      <w:r>
        <w:rPr>
          <w:spacing w:val="1"/>
        </w:rPr>
        <w:t>.</w:t>
      </w:r>
    </w:p>
    <w:p w14:paraId="04058B8F" w14:textId="77777777" w:rsidR="00700F7C" w:rsidRDefault="00700F7C">
      <w:pPr>
        <w:sectPr w:rsidR="00700F7C">
          <w:pgSz w:w="11910" w:h="16840"/>
          <w:pgMar w:top="820" w:right="440" w:bottom="880" w:left="600" w:header="0" w:footer="686" w:gutter="0"/>
          <w:cols w:space="720"/>
        </w:sectPr>
      </w:pPr>
    </w:p>
    <w:p w14:paraId="04058B90" w14:textId="4D75728A" w:rsidR="00700F7C" w:rsidRDefault="002F10C5">
      <w:pPr>
        <w:spacing w:before="141" w:line="190" w:lineRule="exact"/>
        <w:ind w:left="7539" w:right="1455"/>
        <w:rPr>
          <w:rFonts w:ascii="Calibri" w:eastAsia="Calibri" w:hAnsi="Calibri" w:cs="Calibri"/>
          <w:sz w:val="16"/>
          <w:szCs w:val="16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1360" behindDoc="0" locked="0" layoutInCell="1" allowOverlap="1" wp14:anchorId="04059AE4" wp14:editId="483FAA4F">
                <wp:simplePos x="0" y="0"/>
                <wp:positionH relativeFrom="page">
                  <wp:posOffset>1111885</wp:posOffset>
                </wp:positionH>
                <wp:positionV relativeFrom="paragraph">
                  <wp:posOffset>52070</wp:posOffset>
                </wp:positionV>
                <wp:extent cx="3907155" cy="3167380"/>
                <wp:effectExtent l="6985" t="1270" r="635" b="3175"/>
                <wp:wrapNone/>
                <wp:docPr id="1290" name="Group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7155" cy="3167380"/>
                          <a:chOff x="1751" y="82"/>
                          <a:chExt cx="6153" cy="4988"/>
                        </a:xfrm>
                      </wpg:grpSpPr>
                      <wpg:grpSp>
                        <wpg:cNvPr id="1291" name="Group 1296"/>
                        <wpg:cNvGrpSpPr>
                          <a:grpSpLocks/>
                        </wpg:cNvGrpSpPr>
                        <wpg:grpSpPr bwMode="auto">
                          <a:xfrm>
                            <a:off x="1764" y="4267"/>
                            <a:ext cx="6096" cy="527"/>
                            <a:chOff x="1764" y="4267"/>
                            <a:chExt cx="6096" cy="527"/>
                          </a:xfrm>
                        </wpg:grpSpPr>
                        <wps:wsp>
                          <wps:cNvPr id="1292" name="Freeform 1297"/>
                          <wps:cNvSpPr>
                            <a:spLocks/>
                          </wps:cNvSpPr>
                          <wps:spPr bwMode="auto">
                            <a:xfrm>
                              <a:off x="1764" y="4267"/>
                              <a:ext cx="6096" cy="527"/>
                            </a:xfrm>
                            <a:custGeom>
                              <a:avLst/>
                              <a:gdLst>
                                <a:gd name="T0" fmla="+- 0 1764 1764"/>
                                <a:gd name="T1" fmla="*/ T0 w 6096"/>
                                <a:gd name="T2" fmla="+- 0 4794 4267"/>
                                <a:gd name="T3" fmla="*/ 4794 h 527"/>
                                <a:gd name="T4" fmla="+- 0 7860 1764"/>
                                <a:gd name="T5" fmla="*/ T4 w 6096"/>
                                <a:gd name="T6" fmla="+- 0 4794 4267"/>
                                <a:gd name="T7" fmla="*/ 4794 h 527"/>
                                <a:gd name="T8" fmla="+- 0 7860 1764"/>
                                <a:gd name="T9" fmla="*/ T8 w 6096"/>
                                <a:gd name="T10" fmla="+- 0 4267 4267"/>
                                <a:gd name="T11" fmla="*/ 4267 h 527"/>
                                <a:gd name="T12" fmla="+- 0 1764 1764"/>
                                <a:gd name="T13" fmla="*/ T12 w 6096"/>
                                <a:gd name="T14" fmla="+- 0 4267 4267"/>
                                <a:gd name="T15" fmla="*/ 4267 h 527"/>
                                <a:gd name="T16" fmla="+- 0 1764 1764"/>
                                <a:gd name="T17" fmla="*/ T16 w 6096"/>
                                <a:gd name="T18" fmla="+- 0 4794 4267"/>
                                <a:gd name="T19" fmla="*/ 4794 h 5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96" h="527">
                                  <a:moveTo>
                                    <a:pt x="0" y="527"/>
                                  </a:moveTo>
                                  <a:lnTo>
                                    <a:pt x="6096" y="527"/>
                                  </a:lnTo>
                                  <a:lnTo>
                                    <a:pt x="60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1294"/>
                        <wpg:cNvGrpSpPr>
                          <a:grpSpLocks/>
                        </wpg:cNvGrpSpPr>
                        <wpg:grpSpPr bwMode="auto">
                          <a:xfrm>
                            <a:off x="1764" y="4267"/>
                            <a:ext cx="6096" cy="527"/>
                            <a:chOff x="1764" y="4267"/>
                            <a:chExt cx="6096" cy="527"/>
                          </a:xfrm>
                        </wpg:grpSpPr>
                        <wps:wsp>
                          <wps:cNvPr id="1294" name="Freeform 1295"/>
                          <wps:cNvSpPr>
                            <a:spLocks/>
                          </wps:cNvSpPr>
                          <wps:spPr bwMode="auto">
                            <a:xfrm>
                              <a:off x="1764" y="4267"/>
                              <a:ext cx="6096" cy="527"/>
                            </a:xfrm>
                            <a:custGeom>
                              <a:avLst/>
                              <a:gdLst>
                                <a:gd name="T0" fmla="+- 0 1764 1764"/>
                                <a:gd name="T1" fmla="*/ T0 w 6096"/>
                                <a:gd name="T2" fmla="+- 0 4794 4267"/>
                                <a:gd name="T3" fmla="*/ 4794 h 527"/>
                                <a:gd name="T4" fmla="+- 0 7860 1764"/>
                                <a:gd name="T5" fmla="*/ T4 w 6096"/>
                                <a:gd name="T6" fmla="+- 0 4794 4267"/>
                                <a:gd name="T7" fmla="*/ 4794 h 527"/>
                                <a:gd name="T8" fmla="+- 0 7860 1764"/>
                                <a:gd name="T9" fmla="*/ T8 w 6096"/>
                                <a:gd name="T10" fmla="+- 0 4267 4267"/>
                                <a:gd name="T11" fmla="*/ 4267 h 527"/>
                                <a:gd name="T12" fmla="+- 0 1764 1764"/>
                                <a:gd name="T13" fmla="*/ T12 w 6096"/>
                                <a:gd name="T14" fmla="+- 0 4267 4267"/>
                                <a:gd name="T15" fmla="*/ 4267 h 527"/>
                                <a:gd name="T16" fmla="+- 0 1764 1764"/>
                                <a:gd name="T17" fmla="*/ T16 w 6096"/>
                                <a:gd name="T18" fmla="+- 0 4794 4267"/>
                                <a:gd name="T19" fmla="*/ 4794 h 5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96" h="527">
                                  <a:moveTo>
                                    <a:pt x="0" y="527"/>
                                  </a:moveTo>
                                  <a:lnTo>
                                    <a:pt x="6096" y="527"/>
                                  </a:lnTo>
                                  <a:lnTo>
                                    <a:pt x="60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169">
                              <a:solidFill>
                                <a:srgbClr val="00AF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" name="Group 1282"/>
                        <wpg:cNvGrpSpPr>
                          <a:grpSpLocks/>
                        </wpg:cNvGrpSpPr>
                        <wpg:grpSpPr bwMode="auto">
                          <a:xfrm>
                            <a:off x="1807" y="531"/>
                            <a:ext cx="6083" cy="3751"/>
                            <a:chOff x="1807" y="531"/>
                            <a:chExt cx="6083" cy="3751"/>
                          </a:xfrm>
                        </wpg:grpSpPr>
                        <wps:wsp>
                          <wps:cNvPr id="1296" name="Freeform 1293"/>
                          <wps:cNvSpPr>
                            <a:spLocks/>
                          </wps:cNvSpPr>
                          <wps:spPr bwMode="auto">
                            <a:xfrm>
                              <a:off x="1807" y="531"/>
                              <a:ext cx="6083" cy="3751"/>
                            </a:xfrm>
                            <a:custGeom>
                              <a:avLst/>
                              <a:gdLst>
                                <a:gd name="T0" fmla="+- 0 3198 1807"/>
                                <a:gd name="T1" fmla="*/ T0 w 6083"/>
                                <a:gd name="T2" fmla="+- 0 4268 531"/>
                                <a:gd name="T3" fmla="*/ 4268 h 3751"/>
                                <a:gd name="T4" fmla="+- 0 3130 1807"/>
                                <a:gd name="T5" fmla="*/ T4 w 6083"/>
                                <a:gd name="T6" fmla="+- 0 4268 531"/>
                                <a:gd name="T7" fmla="*/ 4268 h 3751"/>
                                <a:gd name="T8" fmla="+- 0 3141 1807"/>
                                <a:gd name="T9" fmla="*/ T8 w 6083"/>
                                <a:gd name="T10" fmla="+- 0 4281 531"/>
                                <a:gd name="T11" fmla="*/ 4281 h 3751"/>
                                <a:gd name="T12" fmla="+- 0 3186 1807"/>
                                <a:gd name="T13" fmla="*/ T12 w 6083"/>
                                <a:gd name="T14" fmla="+- 0 4281 531"/>
                                <a:gd name="T15" fmla="*/ 4281 h 3751"/>
                                <a:gd name="T16" fmla="+- 0 3198 1807"/>
                                <a:gd name="T17" fmla="*/ T16 w 6083"/>
                                <a:gd name="T18" fmla="+- 0 4268 531"/>
                                <a:gd name="T19" fmla="*/ 4268 h 3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83" h="3751">
                                  <a:moveTo>
                                    <a:pt x="1391" y="3737"/>
                                  </a:moveTo>
                                  <a:lnTo>
                                    <a:pt x="1323" y="3737"/>
                                  </a:lnTo>
                                  <a:lnTo>
                                    <a:pt x="1334" y="3750"/>
                                  </a:lnTo>
                                  <a:lnTo>
                                    <a:pt x="1379" y="3750"/>
                                  </a:lnTo>
                                  <a:lnTo>
                                    <a:pt x="1391" y="37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1292"/>
                          <wps:cNvSpPr>
                            <a:spLocks/>
                          </wps:cNvSpPr>
                          <wps:spPr bwMode="auto">
                            <a:xfrm>
                              <a:off x="1807" y="531"/>
                              <a:ext cx="6083" cy="3751"/>
                            </a:xfrm>
                            <a:custGeom>
                              <a:avLst/>
                              <a:gdLst>
                                <a:gd name="T0" fmla="+- 0 1969 1807"/>
                                <a:gd name="T1" fmla="*/ T0 w 6083"/>
                                <a:gd name="T2" fmla="+- 0 3871 531"/>
                                <a:gd name="T3" fmla="*/ 3871 h 3751"/>
                                <a:gd name="T4" fmla="+- 0 1951 1807"/>
                                <a:gd name="T5" fmla="*/ T4 w 6083"/>
                                <a:gd name="T6" fmla="+- 0 3871 531"/>
                                <a:gd name="T7" fmla="*/ 3871 h 3751"/>
                                <a:gd name="T8" fmla="+- 0 1942 1807"/>
                                <a:gd name="T9" fmla="*/ T8 w 6083"/>
                                <a:gd name="T10" fmla="+- 0 3884 531"/>
                                <a:gd name="T11" fmla="*/ 3884 h 3751"/>
                                <a:gd name="T12" fmla="+- 0 1933 1807"/>
                                <a:gd name="T13" fmla="*/ T12 w 6083"/>
                                <a:gd name="T14" fmla="+- 0 3884 531"/>
                                <a:gd name="T15" fmla="*/ 3884 h 3751"/>
                                <a:gd name="T16" fmla="+- 0 1924 1807"/>
                                <a:gd name="T17" fmla="*/ T16 w 6083"/>
                                <a:gd name="T18" fmla="+- 0 3897 531"/>
                                <a:gd name="T19" fmla="*/ 3897 h 3751"/>
                                <a:gd name="T20" fmla="+- 0 1915 1807"/>
                                <a:gd name="T21" fmla="*/ T20 w 6083"/>
                                <a:gd name="T22" fmla="+- 0 3924 531"/>
                                <a:gd name="T23" fmla="*/ 3924 h 3751"/>
                                <a:gd name="T24" fmla="+- 0 1906 1807"/>
                                <a:gd name="T25" fmla="*/ T24 w 6083"/>
                                <a:gd name="T26" fmla="+- 0 3937 531"/>
                                <a:gd name="T27" fmla="*/ 3937 h 3751"/>
                                <a:gd name="T28" fmla="+- 0 1880 1807"/>
                                <a:gd name="T29" fmla="*/ T28 w 6083"/>
                                <a:gd name="T30" fmla="+- 0 4016 531"/>
                                <a:gd name="T31" fmla="*/ 4016 h 3751"/>
                                <a:gd name="T32" fmla="+- 0 1855 1807"/>
                                <a:gd name="T33" fmla="*/ T32 w 6083"/>
                                <a:gd name="T34" fmla="+- 0 4096 531"/>
                                <a:gd name="T35" fmla="*/ 4096 h 3751"/>
                                <a:gd name="T36" fmla="+- 0 1827 1807"/>
                                <a:gd name="T37" fmla="*/ T36 w 6083"/>
                                <a:gd name="T38" fmla="+- 0 4202 531"/>
                                <a:gd name="T39" fmla="*/ 4202 h 3751"/>
                                <a:gd name="T40" fmla="+- 0 1821 1807"/>
                                <a:gd name="T41" fmla="*/ T40 w 6083"/>
                                <a:gd name="T42" fmla="+- 0 4228 531"/>
                                <a:gd name="T43" fmla="*/ 4228 h 3751"/>
                                <a:gd name="T44" fmla="+- 0 1816 1807"/>
                                <a:gd name="T45" fmla="*/ T44 w 6083"/>
                                <a:gd name="T46" fmla="+- 0 4242 531"/>
                                <a:gd name="T47" fmla="*/ 4242 h 3751"/>
                                <a:gd name="T48" fmla="+- 0 1811 1807"/>
                                <a:gd name="T49" fmla="*/ T48 w 6083"/>
                                <a:gd name="T50" fmla="+- 0 4255 531"/>
                                <a:gd name="T51" fmla="*/ 4255 h 3751"/>
                                <a:gd name="T52" fmla="+- 0 1807 1807"/>
                                <a:gd name="T53" fmla="*/ T52 w 6083"/>
                                <a:gd name="T54" fmla="+- 0 4268 531"/>
                                <a:gd name="T55" fmla="*/ 4268 h 3751"/>
                                <a:gd name="T56" fmla="+- 0 2156 1807"/>
                                <a:gd name="T57" fmla="*/ T56 w 6083"/>
                                <a:gd name="T58" fmla="+- 0 4268 531"/>
                                <a:gd name="T59" fmla="*/ 4268 h 3751"/>
                                <a:gd name="T60" fmla="+- 0 2143 1807"/>
                                <a:gd name="T61" fmla="*/ T60 w 6083"/>
                                <a:gd name="T62" fmla="+- 0 4255 531"/>
                                <a:gd name="T63" fmla="*/ 4255 h 3751"/>
                                <a:gd name="T64" fmla="+- 0 2131 1807"/>
                                <a:gd name="T65" fmla="*/ T64 w 6083"/>
                                <a:gd name="T66" fmla="+- 0 4242 531"/>
                                <a:gd name="T67" fmla="*/ 4242 h 3751"/>
                                <a:gd name="T68" fmla="+- 0 2119 1807"/>
                                <a:gd name="T69" fmla="*/ T68 w 6083"/>
                                <a:gd name="T70" fmla="+- 0 4228 531"/>
                                <a:gd name="T71" fmla="*/ 4228 h 3751"/>
                                <a:gd name="T72" fmla="+- 0 2107 1807"/>
                                <a:gd name="T73" fmla="*/ T72 w 6083"/>
                                <a:gd name="T74" fmla="+- 0 4215 531"/>
                                <a:gd name="T75" fmla="*/ 4215 h 3751"/>
                                <a:gd name="T76" fmla="+- 0 2096 1807"/>
                                <a:gd name="T77" fmla="*/ T76 w 6083"/>
                                <a:gd name="T78" fmla="+- 0 4189 531"/>
                                <a:gd name="T79" fmla="*/ 4189 h 3751"/>
                                <a:gd name="T80" fmla="+- 0 2085 1807"/>
                                <a:gd name="T81" fmla="*/ T80 w 6083"/>
                                <a:gd name="T82" fmla="+- 0 4162 531"/>
                                <a:gd name="T83" fmla="*/ 4162 h 3751"/>
                                <a:gd name="T84" fmla="+- 0 2075 1807"/>
                                <a:gd name="T85" fmla="*/ T84 w 6083"/>
                                <a:gd name="T86" fmla="+- 0 4149 531"/>
                                <a:gd name="T87" fmla="*/ 4149 h 3751"/>
                                <a:gd name="T88" fmla="+- 0 2065 1807"/>
                                <a:gd name="T89" fmla="*/ T88 w 6083"/>
                                <a:gd name="T90" fmla="+- 0 4109 531"/>
                                <a:gd name="T91" fmla="*/ 4109 h 3751"/>
                                <a:gd name="T92" fmla="+- 0 2056 1807"/>
                                <a:gd name="T93" fmla="*/ T92 w 6083"/>
                                <a:gd name="T94" fmla="+- 0 4083 531"/>
                                <a:gd name="T95" fmla="*/ 4083 h 3751"/>
                                <a:gd name="T96" fmla="+- 0 2046 1807"/>
                                <a:gd name="T97" fmla="*/ T96 w 6083"/>
                                <a:gd name="T98" fmla="+- 0 4056 531"/>
                                <a:gd name="T99" fmla="*/ 4056 h 3751"/>
                                <a:gd name="T100" fmla="+- 0 2020 1807"/>
                                <a:gd name="T101" fmla="*/ T100 w 6083"/>
                                <a:gd name="T102" fmla="+- 0 3977 531"/>
                                <a:gd name="T103" fmla="*/ 3977 h 3751"/>
                                <a:gd name="T104" fmla="+- 0 2003 1807"/>
                                <a:gd name="T105" fmla="*/ T104 w 6083"/>
                                <a:gd name="T106" fmla="+- 0 3924 531"/>
                                <a:gd name="T107" fmla="*/ 3924 h 3751"/>
                                <a:gd name="T108" fmla="+- 0 1977 1807"/>
                                <a:gd name="T109" fmla="*/ T108 w 6083"/>
                                <a:gd name="T110" fmla="+- 0 3884 531"/>
                                <a:gd name="T111" fmla="*/ 3884 h 3751"/>
                                <a:gd name="T112" fmla="+- 0 1969 1807"/>
                                <a:gd name="T113" fmla="*/ T112 w 6083"/>
                                <a:gd name="T114" fmla="+- 0 3871 531"/>
                                <a:gd name="T115" fmla="*/ 3871 h 3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6083" h="3751">
                                  <a:moveTo>
                                    <a:pt x="162" y="3340"/>
                                  </a:moveTo>
                                  <a:lnTo>
                                    <a:pt x="144" y="3340"/>
                                  </a:lnTo>
                                  <a:lnTo>
                                    <a:pt x="135" y="3353"/>
                                  </a:lnTo>
                                  <a:lnTo>
                                    <a:pt x="126" y="3353"/>
                                  </a:lnTo>
                                  <a:lnTo>
                                    <a:pt x="117" y="3366"/>
                                  </a:lnTo>
                                  <a:lnTo>
                                    <a:pt x="108" y="3393"/>
                                  </a:lnTo>
                                  <a:lnTo>
                                    <a:pt x="99" y="3406"/>
                                  </a:lnTo>
                                  <a:lnTo>
                                    <a:pt x="73" y="3485"/>
                                  </a:lnTo>
                                  <a:lnTo>
                                    <a:pt x="48" y="3565"/>
                                  </a:lnTo>
                                  <a:lnTo>
                                    <a:pt x="20" y="3671"/>
                                  </a:lnTo>
                                  <a:lnTo>
                                    <a:pt x="14" y="3697"/>
                                  </a:lnTo>
                                  <a:lnTo>
                                    <a:pt x="9" y="3711"/>
                                  </a:lnTo>
                                  <a:lnTo>
                                    <a:pt x="4" y="3724"/>
                                  </a:lnTo>
                                  <a:lnTo>
                                    <a:pt x="0" y="3737"/>
                                  </a:lnTo>
                                  <a:lnTo>
                                    <a:pt x="349" y="3737"/>
                                  </a:lnTo>
                                  <a:lnTo>
                                    <a:pt x="336" y="3724"/>
                                  </a:lnTo>
                                  <a:lnTo>
                                    <a:pt x="324" y="3711"/>
                                  </a:lnTo>
                                  <a:lnTo>
                                    <a:pt x="312" y="3697"/>
                                  </a:lnTo>
                                  <a:lnTo>
                                    <a:pt x="300" y="3684"/>
                                  </a:lnTo>
                                  <a:lnTo>
                                    <a:pt x="289" y="3658"/>
                                  </a:lnTo>
                                  <a:lnTo>
                                    <a:pt x="278" y="3631"/>
                                  </a:lnTo>
                                  <a:lnTo>
                                    <a:pt x="268" y="3618"/>
                                  </a:lnTo>
                                  <a:lnTo>
                                    <a:pt x="258" y="3578"/>
                                  </a:lnTo>
                                  <a:lnTo>
                                    <a:pt x="249" y="3552"/>
                                  </a:lnTo>
                                  <a:lnTo>
                                    <a:pt x="239" y="3525"/>
                                  </a:lnTo>
                                  <a:lnTo>
                                    <a:pt x="213" y="3446"/>
                                  </a:lnTo>
                                  <a:lnTo>
                                    <a:pt x="196" y="3393"/>
                                  </a:lnTo>
                                  <a:lnTo>
                                    <a:pt x="170" y="3353"/>
                                  </a:lnTo>
                                  <a:lnTo>
                                    <a:pt x="162" y="3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1291"/>
                          <wps:cNvSpPr>
                            <a:spLocks/>
                          </wps:cNvSpPr>
                          <wps:spPr bwMode="auto">
                            <a:xfrm>
                              <a:off x="1807" y="531"/>
                              <a:ext cx="6083" cy="3751"/>
                            </a:xfrm>
                            <a:custGeom>
                              <a:avLst/>
                              <a:gdLst>
                                <a:gd name="T0" fmla="+- 0 2531 1807"/>
                                <a:gd name="T1" fmla="*/ T0 w 6083"/>
                                <a:gd name="T2" fmla="+- 0 4016 531"/>
                                <a:gd name="T3" fmla="*/ 4016 h 3751"/>
                                <a:gd name="T4" fmla="+- 0 2464 1807"/>
                                <a:gd name="T5" fmla="*/ T4 w 6083"/>
                                <a:gd name="T6" fmla="+- 0 4016 531"/>
                                <a:gd name="T7" fmla="*/ 4016 h 3751"/>
                                <a:gd name="T8" fmla="+- 0 2447 1807"/>
                                <a:gd name="T9" fmla="*/ T8 w 6083"/>
                                <a:gd name="T10" fmla="+- 0 4030 531"/>
                                <a:gd name="T11" fmla="*/ 4030 h 3751"/>
                                <a:gd name="T12" fmla="+- 0 2429 1807"/>
                                <a:gd name="T13" fmla="*/ T12 w 6083"/>
                                <a:gd name="T14" fmla="+- 0 4043 531"/>
                                <a:gd name="T15" fmla="*/ 4043 h 3751"/>
                                <a:gd name="T16" fmla="+- 0 2375 1807"/>
                                <a:gd name="T17" fmla="*/ T16 w 6083"/>
                                <a:gd name="T18" fmla="+- 0 4083 531"/>
                                <a:gd name="T19" fmla="*/ 4083 h 3751"/>
                                <a:gd name="T20" fmla="+- 0 2356 1807"/>
                                <a:gd name="T21" fmla="*/ T20 w 6083"/>
                                <a:gd name="T22" fmla="+- 0 4109 531"/>
                                <a:gd name="T23" fmla="*/ 4109 h 3751"/>
                                <a:gd name="T24" fmla="+- 0 2338 1807"/>
                                <a:gd name="T25" fmla="*/ T24 w 6083"/>
                                <a:gd name="T26" fmla="+- 0 4122 531"/>
                                <a:gd name="T27" fmla="*/ 4122 h 3751"/>
                                <a:gd name="T28" fmla="+- 0 2302 1807"/>
                                <a:gd name="T29" fmla="*/ T28 w 6083"/>
                                <a:gd name="T30" fmla="+- 0 4162 531"/>
                                <a:gd name="T31" fmla="*/ 4162 h 3751"/>
                                <a:gd name="T32" fmla="+- 0 2284 1807"/>
                                <a:gd name="T33" fmla="*/ T32 w 6083"/>
                                <a:gd name="T34" fmla="+- 0 4189 531"/>
                                <a:gd name="T35" fmla="*/ 4189 h 3751"/>
                                <a:gd name="T36" fmla="+- 0 2266 1807"/>
                                <a:gd name="T37" fmla="*/ T36 w 6083"/>
                                <a:gd name="T38" fmla="+- 0 4202 531"/>
                                <a:gd name="T39" fmla="*/ 4202 h 3751"/>
                                <a:gd name="T40" fmla="+- 0 2216 1807"/>
                                <a:gd name="T41" fmla="*/ T40 w 6083"/>
                                <a:gd name="T42" fmla="+- 0 4242 531"/>
                                <a:gd name="T43" fmla="*/ 4242 h 3751"/>
                                <a:gd name="T44" fmla="+- 0 2185 1807"/>
                                <a:gd name="T45" fmla="*/ T44 w 6083"/>
                                <a:gd name="T46" fmla="+- 0 4268 531"/>
                                <a:gd name="T47" fmla="*/ 4268 h 3751"/>
                                <a:gd name="T48" fmla="+- 0 2811 1807"/>
                                <a:gd name="T49" fmla="*/ T48 w 6083"/>
                                <a:gd name="T50" fmla="+- 0 4268 531"/>
                                <a:gd name="T51" fmla="*/ 4268 h 3751"/>
                                <a:gd name="T52" fmla="+- 0 2798 1807"/>
                                <a:gd name="T53" fmla="*/ T52 w 6083"/>
                                <a:gd name="T54" fmla="+- 0 4255 531"/>
                                <a:gd name="T55" fmla="*/ 4255 h 3751"/>
                                <a:gd name="T56" fmla="+- 0 2784 1807"/>
                                <a:gd name="T57" fmla="*/ T56 w 6083"/>
                                <a:gd name="T58" fmla="+- 0 4255 531"/>
                                <a:gd name="T59" fmla="*/ 4255 h 3751"/>
                                <a:gd name="T60" fmla="+- 0 2770 1807"/>
                                <a:gd name="T61" fmla="*/ T60 w 6083"/>
                                <a:gd name="T62" fmla="+- 0 4242 531"/>
                                <a:gd name="T63" fmla="*/ 4242 h 3751"/>
                                <a:gd name="T64" fmla="+- 0 2755 1807"/>
                                <a:gd name="T65" fmla="*/ T64 w 6083"/>
                                <a:gd name="T66" fmla="+- 0 4228 531"/>
                                <a:gd name="T67" fmla="*/ 4228 h 3751"/>
                                <a:gd name="T68" fmla="+- 0 2740 1807"/>
                                <a:gd name="T69" fmla="*/ T68 w 6083"/>
                                <a:gd name="T70" fmla="+- 0 4215 531"/>
                                <a:gd name="T71" fmla="*/ 4215 h 3751"/>
                                <a:gd name="T72" fmla="+- 0 2725 1807"/>
                                <a:gd name="T73" fmla="*/ T72 w 6083"/>
                                <a:gd name="T74" fmla="+- 0 4202 531"/>
                                <a:gd name="T75" fmla="*/ 4202 h 3751"/>
                                <a:gd name="T76" fmla="+- 0 2710 1807"/>
                                <a:gd name="T77" fmla="*/ T76 w 6083"/>
                                <a:gd name="T78" fmla="+- 0 4175 531"/>
                                <a:gd name="T79" fmla="*/ 4175 h 3751"/>
                                <a:gd name="T80" fmla="+- 0 2694 1807"/>
                                <a:gd name="T81" fmla="*/ T80 w 6083"/>
                                <a:gd name="T82" fmla="+- 0 4162 531"/>
                                <a:gd name="T83" fmla="*/ 4162 h 3751"/>
                                <a:gd name="T84" fmla="+- 0 2678 1807"/>
                                <a:gd name="T85" fmla="*/ T84 w 6083"/>
                                <a:gd name="T86" fmla="+- 0 4149 531"/>
                                <a:gd name="T87" fmla="*/ 4149 h 3751"/>
                                <a:gd name="T88" fmla="+- 0 2662 1807"/>
                                <a:gd name="T89" fmla="*/ T88 w 6083"/>
                                <a:gd name="T90" fmla="+- 0 4122 531"/>
                                <a:gd name="T91" fmla="*/ 4122 h 3751"/>
                                <a:gd name="T92" fmla="+- 0 2630 1807"/>
                                <a:gd name="T93" fmla="*/ T92 w 6083"/>
                                <a:gd name="T94" fmla="+- 0 4096 531"/>
                                <a:gd name="T95" fmla="*/ 4096 h 3751"/>
                                <a:gd name="T96" fmla="+- 0 2614 1807"/>
                                <a:gd name="T97" fmla="*/ T96 w 6083"/>
                                <a:gd name="T98" fmla="+- 0 4069 531"/>
                                <a:gd name="T99" fmla="*/ 4069 h 3751"/>
                                <a:gd name="T100" fmla="+- 0 2564 1807"/>
                                <a:gd name="T101" fmla="*/ T100 w 6083"/>
                                <a:gd name="T102" fmla="+- 0 4030 531"/>
                                <a:gd name="T103" fmla="*/ 4030 h 3751"/>
                                <a:gd name="T104" fmla="+- 0 2547 1807"/>
                                <a:gd name="T105" fmla="*/ T104 w 6083"/>
                                <a:gd name="T106" fmla="+- 0 4030 531"/>
                                <a:gd name="T107" fmla="*/ 4030 h 3751"/>
                                <a:gd name="T108" fmla="+- 0 2531 1807"/>
                                <a:gd name="T109" fmla="*/ T108 w 6083"/>
                                <a:gd name="T110" fmla="+- 0 4016 531"/>
                                <a:gd name="T111" fmla="*/ 4016 h 3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6083" h="3751">
                                  <a:moveTo>
                                    <a:pt x="724" y="3485"/>
                                  </a:moveTo>
                                  <a:lnTo>
                                    <a:pt x="657" y="3485"/>
                                  </a:lnTo>
                                  <a:lnTo>
                                    <a:pt x="640" y="3499"/>
                                  </a:lnTo>
                                  <a:lnTo>
                                    <a:pt x="622" y="3512"/>
                                  </a:lnTo>
                                  <a:lnTo>
                                    <a:pt x="568" y="3552"/>
                                  </a:lnTo>
                                  <a:lnTo>
                                    <a:pt x="549" y="3578"/>
                                  </a:lnTo>
                                  <a:lnTo>
                                    <a:pt x="531" y="3591"/>
                                  </a:lnTo>
                                  <a:lnTo>
                                    <a:pt x="495" y="3631"/>
                                  </a:lnTo>
                                  <a:lnTo>
                                    <a:pt x="477" y="3658"/>
                                  </a:lnTo>
                                  <a:lnTo>
                                    <a:pt x="459" y="3671"/>
                                  </a:lnTo>
                                  <a:lnTo>
                                    <a:pt x="409" y="3711"/>
                                  </a:lnTo>
                                  <a:lnTo>
                                    <a:pt x="378" y="3737"/>
                                  </a:lnTo>
                                  <a:lnTo>
                                    <a:pt x="1004" y="3737"/>
                                  </a:lnTo>
                                  <a:lnTo>
                                    <a:pt x="991" y="3724"/>
                                  </a:lnTo>
                                  <a:lnTo>
                                    <a:pt x="977" y="3724"/>
                                  </a:lnTo>
                                  <a:lnTo>
                                    <a:pt x="963" y="3711"/>
                                  </a:lnTo>
                                  <a:lnTo>
                                    <a:pt x="948" y="3697"/>
                                  </a:lnTo>
                                  <a:lnTo>
                                    <a:pt x="933" y="3684"/>
                                  </a:lnTo>
                                  <a:lnTo>
                                    <a:pt x="918" y="3671"/>
                                  </a:lnTo>
                                  <a:lnTo>
                                    <a:pt x="903" y="3644"/>
                                  </a:lnTo>
                                  <a:lnTo>
                                    <a:pt x="887" y="3631"/>
                                  </a:lnTo>
                                  <a:lnTo>
                                    <a:pt x="871" y="3618"/>
                                  </a:lnTo>
                                  <a:lnTo>
                                    <a:pt x="855" y="3591"/>
                                  </a:lnTo>
                                  <a:lnTo>
                                    <a:pt x="823" y="3565"/>
                                  </a:lnTo>
                                  <a:lnTo>
                                    <a:pt x="807" y="3538"/>
                                  </a:lnTo>
                                  <a:lnTo>
                                    <a:pt x="757" y="3499"/>
                                  </a:lnTo>
                                  <a:lnTo>
                                    <a:pt x="740" y="3499"/>
                                  </a:lnTo>
                                  <a:lnTo>
                                    <a:pt x="724" y="3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1290"/>
                          <wps:cNvSpPr>
                            <a:spLocks/>
                          </wps:cNvSpPr>
                          <wps:spPr bwMode="auto">
                            <a:xfrm>
                              <a:off x="1807" y="531"/>
                              <a:ext cx="6083" cy="3751"/>
                            </a:xfrm>
                            <a:custGeom>
                              <a:avLst/>
                              <a:gdLst>
                                <a:gd name="T0" fmla="+- 0 3047 1807"/>
                                <a:gd name="T1" fmla="*/ T0 w 6083"/>
                                <a:gd name="T2" fmla="+- 0 4162 531"/>
                                <a:gd name="T3" fmla="*/ 4162 h 3751"/>
                                <a:gd name="T4" fmla="+- 0 3023 1807"/>
                                <a:gd name="T5" fmla="*/ T4 w 6083"/>
                                <a:gd name="T6" fmla="+- 0 4162 531"/>
                                <a:gd name="T7" fmla="*/ 4162 h 3751"/>
                                <a:gd name="T8" fmla="+- 0 3007 1807"/>
                                <a:gd name="T9" fmla="*/ T8 w 6083"/>
                                <a:gd name="T10" fmla="+- 0 4175 531"/>
                                <a:gd name="T11" fmla="*/ 4175 h 3751"/>
                                <a:gd name="T12" fmla="+- 0 2992 1807"/>
                                <a:gd name="T13" fmla="*/ T12 w 6083"/>
                                <a:gd name="T14" fmla="+- 0 4175 531"/>
                                <a:gd name="T15" fmla="*/ 4175 h 3751"/>
                                <a:gd name="T16" fmla="+- 0 2931 1807"/>
                                <a:gd name="T17" fmla="*/ T16 w 6083"/>
                                <a:gd name="T18" fmla="+- 0 4228 531"/>
                                <a:gd name="T19" fmla="*/ 4228 h 3751"/>
                                <a:gd name="T20" fmla="+- 0 2915 1807"/>
                                <a:gd name="T21" fmla="*/ T20 w 6083"/>
                                <a:gd name="T22" fmla="+- 0 4242 531"/>
                                <a:gd name="T23" fmla="*/ 4242 h 3751"/>
                                <a:gd name="T24" fmla="+- 0 2900 1807"/>
                                <a:gd name="T25" fmla="*/ T24 w 6083"/>
                                <a:gd name="T26" fmla="+- 0 4255 531"/>
                                <a:gd name="T27" fmla="*/ 4255 h 3751"/>
                                <a:gd name="T28" fmla="+- 0 2883 1807"/>
                                <a:gd name="T29" fmla="*/ T28 w 6083"/>
                                <a:gd name="T30" fmla="+- 0 4255 531"/>
                                <a:gd name="T31" fmla="*/ 4255 h 3751"/>
                                <a:gd name="T32" fmla="+- 0 2867 1807"/>
                                <a:gd name="T33" fmla="*/ T32 w 6083"/>
                                <a:gd name="T34" fmla="+- 0 4268 531"/>
                                <a:gd name="T35" fmla="*/ 4268 h 3751"/>
                                <a:gd name="T36" fmla="+- 0 3130 1807"/>
                                <a:gd name="T37" fmla="*/ T36 w 6083"/>
                                <a:gd name="T38" fmla="+- 0 4268 531"/>
                                <a:gd name="T39" fmla="*/ 4268 h 3751"/>
                                <a:gd name="T40" fmla="+- 0 3120 1807"/>
                                <a:gd name="T41" fmla="*/ T40 w 6083"/>
                                <a:gd name="T42" fmla="+- 0 4255 531"/>
                                <a:gd name="T43" fmla="*/ 4255 h 3751"/>
                                <a:gd name="T44" fmla="+- 0 3089 1807"/>
                                <a:gd name="T45" fmla="*/ T44 w 6083"/>
                                <a:gd name="T46" fmla="+- 0 4215 531"/>
                                <a:gd name="T47" fmla="*/ 4215 h 3751"/>
                                <a:gd name="T48" fmla="+- 0 3079 1807"/>
                                <a:gd name="T49" fmla="*/ T48 w 6083"/>
                                <a:gd name="T50" fmla="+- 0 4202 531"/>
                                <a:gd name="T51" fmla="*/ 4202 h 3751"/>
                                <a:gd name="T52" fmla="+- 0 3068 1807"/>
                                <a:gd name="T53" fmla="*/ T52 w 6083"/>
                                <a:gd name="T54" fmla="+- 0 4189 531"/>
                                <a:gd name="T55" fmla="*/ 4189 h 3751"/>
                                <a:gd name="T56" fmla="+- 0 3058 1807"/>
                                <a:gd name="T57" fmla="*/ T56 w 6083"/>
                                <a:gd name="T58" fmla="+- 0 4175 531"/>
                                <a:gd name="T59" fmla="*/ 4175 h 3751"/>
                                <a:gd name="T60" fmla="+- 0 3047 1807"/>
                                <a:gd name="T61" fmla="*/ T60 w 6083"/>
                                <a:gd name="T62" fmla="+- 0 4162 531"/>
                                <a:gd name="T63" fmla="*/ 4162 h 3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083" h="3751">
                                  <a:moveTo>
                                    <a:pt x="1240" y="3631"/>
                                  </a:moveTo>
                                  <a:lnTo>
                                    <a:pt x="1216" y="3631"/>
                                  </a:lnTo>
                                  <a:lnTo>
                                    <a:pt x="1200" y="3644"/>
                                  </a:lnTo>
                                  <a:lnTo>
                                    <a:pt x="1185" y="3644"/>
                                  </a:lnTo>
                                  <a:lnTo>
                                    <a:pt x="1124" y="3697"/>
                                  </a:lnTo>
                                  <a:lnTo>
                                    <a:pt x="1108" y="3711"/>
                                  </a:lnTo>
                                  <a:lnTo>
                                    <a:pt x="1093" y="3724"/>
                                  </a:lnTo>
                                  <a:lnTo>
                                    <a:pt x="1076" y="3724"/>
                                  </a:lnTo>
                                  <a:lnTo>
                                    <a:pt x="1060" y="3737"/>
                                  </a:lnTo>
                                  <a:lnTo>
                                    <a:pt x="1323" y="3737"/>
                                  </a:lnTo>
                                  <a:lnTo>
                                    <a:pt x="1313" y="3724"/>
                                  </a:lnTo>
                                  <a:lnTo>
                                    <a:pt x="1282" y="3684"/>
                                  </a:lnTo>
                                  <a:lnTo>
                                    <a:pt x="1272" y="3671"/>
                                  </a:lnTo>
                                  <a:lnTo>
                                    <a:pt x="1261" y="3658"/>
                                  </a:lnTo>
                                  <a:lnTo>
                                    <a:pt x="1251" y="3644"/>
                                  </a:lnTo>
                                  <a:lnTo>
                                    <a:pt x="1240" y="36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Freeform 1289"/>
                          <wps:cNvSpPr>
                            <a:spLocks/>
                          </wps:cNvSpPr>
                          <wps:spPr bwMode="auto">
                            <a:xfrm>
                              <a:off x="1807" y="531"/>
                              <a:ext cx="6083" cy="3751"/>
                            </a:xfrm>
                            <a:custGeom>
                              <a:avLst/>
                              <a:gdLst>
                                <a:gd name="T0" fmla="+- 0 3656 1807"/>
                                <a:gd name="T1" fmla="*/ T0 w 6083"/>
                                <a:gd name="T2" fmla="+- 0 1962 531"/>
                                <a:gd name="T3" fmla="*/ 1962 h 3751"/>
                                <a:gd name="T4" fmla="+- 0 3637 1807"/>
                                <a:gd name="T5" fmla="*/ T4 w 6083"/>
                                <a:gd name="T6" fmla="+- 0 1989 531"/>
                                <a:gd name="T7" fmla="*/ 1989 h 3751"/>
                                <a:gd name="T8" fmla="+- 0 3618 1807"/>
                                <a:gd name="T9" fmla="*/ T8 w 6083"/>
                                <a:gd name="T10" fmla="+- 0 2015 531"/>
                                <a:gd name="T11" fmla="*/ 2015 h 3751"/>
                                <a:gd name="T12" fmla="+- 0 3598 1807"/>
                                <a:gd name="T13" fmla="*/ T12 w 6083"/>
                                <a:gd name="T14" fmla="+- 0 2081 531"/>
                                <a:gd name="T15" fmla="*/ 2081 h 3751"/>
                                <a:gd name="T16" fmla="+- 0 3578 1807"/>
                                <a:gd name="T17" fmla="*/ T16 w 6083"/>
                                <a:gd name="T18" fmla="+- 0 2148 531"/>
                                <a:gd name="T19" fmla="*/ 2148 h 3751"/>
                                <a:gd name="T20" fmla="+- 0 3558 1807"/>
                                <a:gd name="T21" fmla="*/ T20 w 6083"/>
                                <a:gd name="T22" fmla="+- 0 2240 531"/>
                                <a:gd name="T23" fmla="*/ 2240 h 3751"/>
                                <a:gd name="T24" fmla="+- 0 3538 1807"/>
                                <a:gd name="T25" fmla="*/ T24 w 6083"/>
                                <a:gd name="T26" fmla="+- 0 2347 531"/>
                                <a:gd name="T27" fmla="*/ 2347 h 3751"/>
                                <a:gd name="T28" fmla="+- 0 3517 1807"/>
                                <a:gd name="T29" fmla="*/ T28 w 6083"/>
                                <a:gd name="T30" fmla="+- 0 2453 531"/>
                                <a:gd name="T31" fmla="*/ 2453 h 3751"/>
                                <a:gd name="T32" fmla="+- 0 3497 1807"/>
                                <a:gd name="T33" fmla="*/ T32 w 6083"/>
                                <a:gd name="T34" fmla="+- 0 2585 531"/>
                                <a:gd name="T35" fmla="*/ 2585 h 3751"/>
                                <a:gd name="T36" fmla="+- 0 3476 1807"/>
                                <a:gd name="T37" fmla="*/ T36 w 6083"/>
                                <a:gd name="T38" fmla="+- 0 2704 531"/>
                                <a:gd name="T39" fmla="*/ 2704 h 3751"/>
                                <a:gd name="T40" fmla="+- 0 3456 1807"/>
                                <a:gd name="T41" fmla="*/ T40 w 6083"/>
                                <a:gd name="T42" fmla="+- 0 2850 531"/>
                                <a:gd name="T43" fmla="*/ 2850 h 3751"/>
                                <a:gd name="T44" fmla="+- 0 3436 1807"/>
                                <a:gd name="T45" fmla="*/ T44 w 6083"/>
                                <a:gd name="T46" fmla="+- 0 2983 531"/>
                                <a:gd name="T47" fmla="*/ 2983 h 3751"/>
                                <a:gd name="T48" fmla="+- 0 3415 1807"/>
                                <a:gd name="T49" fmla="*/ T48 w 6083"/>
                                <a:gd name="T50" fmla="+- 0 3128 531"/>
                                <a:gd name="T51" fmla="*/ 3128 h 3751"/>
                                <a:gd name="T52" fmla="+- 0 3396 1807"/>
                                <a:gd name="T53" fmla="*/ T52 w 6083"/>
                                <a:gd name="T54" fmla="+- 0 3261 531"/>
                                <a:gd name="T55" fmla="*/ 3261 h 3751"/>
                                <a:gd name="T56" fmla="+- 0 3376 1807"/>
                                <a:gd name="T57" fmla="*/ T56 w 6083"/>
                                <a:gd name="T58" fmla="+- 0 3407 531"/>
                                <a:gd name="T59" fmla="*/ 3407 h 3751"/>
                                <a:gd name="T60" fmla="+- 0 3357 1807"/>
                                <a:gd name="T61" fmla="*/ T60 w 6083"/>
                                <a:gd name="T62" fmla="+- 0 3539 531"/>
                                <a:gd name="T63" fmla="*/ 3539 h 3751"/>
                                <a:gd name="T64" fmla="+- 0 3338 1807"/>
                                <a:gd name="T65" fmla="*/ T64 w 6083"/>
                                <a:gd name="T66" fmla="+- 0 3659 531"/>
                                <a:gd name="T67" fmla="*/ 3659 h 3751"/>
                                <a:gd name="T68" fmla="+- 0 3320 1807"/>
                                <a:gd name="T69" fmla="*/ T68 w 6083"/>
                                <a:gd name="T70" fmla="+- 0 3778 531"/>
                                <a:gd name="T71" fmla="*/ 3778 h 3751"/>
                                <a:gd name="T72" fmla="+- 0 3302 1807"/>
                                <a:gd name="T73" fmla="*/ T72 w 6083"/>
                                <a:gd name="T74" fmla="+- 0 3884 531"/>
                                <a:gd name="T75" fmla="*/ 3884 h 3751"/>
                                <a:gd name="T76" fmla="+- 0 3285 1807"/>
                                <a:gd name="T77" fmla="*/ T76 w 6083"/>
                                <a:gd name="T78" fmla="+- 0 3977 531"/>
                                <a:gd name="T79" fmla="*/ 3977 h 3751"/>
                                <a:gd name="T80" fmla="+- 0 3269 1807"/>
                                <a:gd name="T81" fmla="*/ T80 w 6083"/>
                                <a:gd name="T82" fmla="+- 0 4056 531"/>
                                <a:gd name="T83" fmla="*/ 4056 h 3751"/>
                                <a:gd name="T84" fmla="+- 0 3254 1807"/>
                                <a:gd name="T85" fmla="*/ T84 w 6083"/>
                                <a:gd name="T86" fmla="+- 0 4122 531"/>
                                <a:gd name="T87" fmla="*/ 4122 h 3751"/>
                                <a:gd name="T88" fmla="+- 0 3225 1807"/>
                                <a:gd name="T89" fmla="*/ T88 w 6083"/>
                                <a:gd name="T90" fmla="+- 0 4215 531"/>
                                <a:gd name="T91" fmla="*/ 4215 h 3751"/>
                                <a:gd name="T92" fmla="+- 0 3211 1807"/>
                                <a:gd name="T93" fmla="*/ T92 w 6083"/>
                                <a:gd name="T94" fmla="+- 0 4242 531"/>
                                <a:gd name="T95" fmla="*/ 4242 h 3751"/>
                                <a:gd name="T96" fmla="+- 0 3198 1807"/>
                                <a:gd name="T97" fmla="*/ T96 w 6083"/>
                                <a:gd name="T98" fmla="+- 0 4268 531"/>
                                <a:gd name="T99" fmla="*/ 4268 h 3751"/>
                                <a:gd name="T100" fmla="+- 0 5555 1807"/>
                                <a:gd name="T101" fmla="*/ T100 w 6083"/>
                                <a:gd name="T102" fmla="+- 0 4268 531"/>
                                <a:gd name="T103" fmla="*/ 4268 h 3751"/>
                                <a:gd name="T104" fmla="+- 0 5534 1807"/>
                                <a:gd name="T105" fmla="*/ T104 w 6083"/>
                                <a:gd name="T106" fmla="+- 0 4255 531"/>
                                <a:gd name="T107" fmla="*/ 4255 h 3751"/>
                                <a:gd name="T108" fmla="+- 0 5492 1807"/>
                                <a:gd name="T109" fmla="*/ T108 w 6083"/>
                                <a:gd name="T110" fmla="+- 0 4202 531"/>
                                <a:gd name="T111" fmla="*/ 4202 h 3751"/>
                                <a:gd name="T112" fmla="+- 0 5471 1807"/>
                                <a:gd name="T113" fmla="*/ T112 w 6083"/>
                                <a:gd name="T114" fmla="+- 0 4136 531"/>
                                <a:gd name="T115" fmla="*/ 4136 h 3751"/>
                                <a:gd name="T116" fmla="+- 0 5450 1807"/>
                                <a:gd name="T117" fmla="*/ T116 w 6083"/>
                                <a:gd name="T118" fmla="+- 0 4069 531"/>
                                <a:gd name="T119" fmla="*/ 4069 h 3751"/>
                                <a:gd name="T120" fmla="+- 0 5429 1807"/>
                                <a:gd name="T121" fmla="*/ T120 w 6083"/>
                                <a:gd name="T122" fmla="+- 0 3990 531"/>
                                <a:gd name="T123" fmla="*/ 3990 h 3751"/>
                                <a:gd name="T124" fmla="+- 0 5407 1807"/>
                                <a:gd name="T125" fmla="*/ T124 w 6083"/>
                                <a:gd name="T126" fmla="+- 0 3897 531"/>
                                <a:gd name="T127" fmla="*/ 3897 h 3751"/>
                                <a:gd name="T128" fmla="+- 0 5386 1807"/>
                                <a:gd name="T129" fmla="*/ T128 w 6083"/>
                                <a:gd name="T130" fmla="+- 0 3804 531"/>
                                <a:gd name="T131" fmla="*/ 3804 h 3751"/>
                                <a:gd name="T132" fmla="+- 0 5364 1807"/>
                                <a:gd name="T133" fmla="*/ T132 w 6083"/>
                                <a:gd name="T134" fmla="+- 0 3698 531"/>
                                <a:gd name="T135" fmla="*/ 3698 h 3751"/>
                                <a:gd name="T136" fmla="+- 0 5342 1807"/>
                                <a:gd name="T137" fmla="*/ T136 w 6083"/>
                                <a:gd name="T138" fmla="+- 0 3579 531"/>
                                <a:gd name="T139" fmla="*/ 3579 h 3751"/>
                                <a:gd name="T140" fmla="+- 0 5320 1807"/>
                                <a:gd name="T141" fmla="*/ T140 w 6083"/>
                                <a:gd name="T142" fmla="+- 0 3473 531"/>
                                <a:gd name="T143" fmla="*/ 3473 h 3751"/>
                                <a:gd name="T144" fmla="+- 0 5313 1807"/>
                                <a:gd name="T145" fmla="*/ T144 w 6083"/>
                                <a:gd name="T146" fmla="+- 0 3433 531"/>
                                <a:gd name="T147" fmla="*/ 3433 h 3751"/>
                                <a:gd name="T148" fmla="+- 0 4698 1807"/>
                                <a:gd name="T149" fmla="*/ T148 w 6083"/>
                                <a:gd name="T150" fmla="+- 0 3433 531"/>
                                <a:gd name="T151" fmla="*/ 3433 h 3751"/>
                                <a:gd name="T152" fmla="+- 0 4680 1807"/>
                                <a:gd name="T153" fmla="*/ T152 w 6083"/>
                                <a:gd name="T154" fmla="+- 0 3407 531"/>
                                <a:gd name="T155" fmla="*/ 3407 h 3751"/>
                                <a:gd name="T156" fmla="+- 0 4644 1807"/>
                                <a:gd name="T157" fmla="*/ T156 w 6083"/>
                                <a:gd name="T158" fmla="+- 0 3314 531"/>
                                <a:gd name="T159" fmla="*/ 3314 h 3751"/>
                                <a:gd name="T160" fmla="+- 0 4627 1807"/>
                                <a:gd name="T161" fmla="*/ T160 w 6083"/>
                                <a:gd name="T162" fmla="+- 0 3221 531"/>
                                <a:gd name="T163" fmla="*/ 3221 h 3751"/>
                                <a:gd name="T164" fmla="+- 0 4611 1807"/>
                                <a:gd name="T165" fmla="*/ T164 w 6083"/>
                                <a:gd name="T166" fmla="+- 0 3102 531"/>
                                <a:gd name="T167" fmla="*/ 3102 h 3751"/>
                                <a:gd name="T168" fmla="+- 0 4607 1807"/>
                                <a:gd name="T169" fmla="*/ T168 w 6083"/>
                                <a:gd name="T170" fmla="+- 0 3062 531"/>
                                <a:gd name="T171" fmla="*/ 3062 h 3751"/>
                                <a:gd name="T172" fmla="+- 0 3980 1807"/>
                                <a:gd name="T173" fmla="*/ T172 w 6083"/>
                                <a:gd name="T174" fmla="+- 0 3062 531"/>
                                <a:gd name="T175" fmla="*/ 3062 h 3751"/>
                                <a:gd name="T176" fmla="+- 0 3943 1807"/>
                                <a:gd name="T177" fmla="*/ T176 w 6083"/>
                                <a:gd name="T178" fmla="+- 0 3009 531"/>
                                <a:gd name="T179" fmla="*/ 3009 h 3751"/>
                                <a:gd name="T180" fmla="+- 0 3924 1807"/>
                                <a:gd name="T181" fmla="*/ T180 w 6083"/>
                                <a:gd name="T182" fmla="+- 0 2956 531"/>
                                <a:gd name="T183" fmla="*/ 2956 h 3751"/>
                                <a:gd name="T184" fmla="+- 0 3905 1807"/>
                                <a:gd name="T185" fmla="*/ T184 w 6083"/>
                                <a:gd name="T186" fmla="+- 0 2877 531"/>
                                <a:gd name="T187" fmla="*/ 2877 h 3751"/>
                                <a:gd name="T188" fmla="+- 0 3886 1807"/>
                                <a:gd name="T189" fmla="*/ T188 w 6083"/>
                                <a:gd name="T190" fmla="+- 0 2810 531"/>
                                <a:gd name="T191" fmla="*/ 2810 h 3751"/>
                                <a:gd name="T192" fmla="+- 0 3867 1807"/>
                                <a:gd name="T193" fmla="*/ T192 w 6083"/>
                                <a:gd name="T194" fmla="+- 0 2718 531"/>
                                <a:gd name="T195" fmla="*/ 2718 h 3751"/>
                                <a:gd name="T196" fmla="+- 0 3848 1807"/>
                                <a:gd name="T197" fmla="*/ T196 w 6083"/>
                                <a:gd name="T198" fmla="+- 0 2625 531"/>
                                <a:gd name="T199" fmla="*/ 2625 h 3751"/>
                                <a:gd name="T200" fmla="+- 0 3829 1807"/>
                                <a:gd name="T201" fmla="*/ T200 w 6083"/>
                                <a:gd name="T202" fmla="+- 0 2532 531"/>
                                <a:gd name="T203" fmla="*/ 2532 h 3751"/>
                                <a:gd name="T204" fmla="+- 0 3810 1807"/>
                                <a:gd name="T205" fmla="*/ T204 w 6083"/>
                                <a:gd name="T206" fmla="+- 0 2439 531"/>
                                <a:gd name="T207" fmla="*/ 2439 h 3751"/>
                                <a:gd name="T208" fmla="+- 0 3771 1807"/>
                                <a:gd name="T209" fmla="*/ T208 w 6083"/>
                                <a:gd name="T210" fmla="+- 0 2254 531"/>
                                <a:gd name="T211" fmla="*/ 2254 h 3751"/>
                                <a:gd name="T212" fmla="+- 0 3752 1807"/>
                                <a:gd name="T213" fmla="*/ T212 w 6083"/>
                                <a:gd name="T214" fmla="+- 0 2174 531"/>
                                <a:gd name="T215" fmla="*/ 2174 h 3751"/>
                                <a:gd name="T216" fmla="+- 0 3714 1807"/>
                                <a:gd name="T217" fmla="*/ T216 w 6083"/>
                                <a:gd name="T218" fmla="+- 0 2042 531"/>
                                <a:gd name="T219" fmla="*/ 2042 h 3751"/>
                                <a:gd name="T220" fmla="+- 0 3675 1807"/>
                                <a:gd name="T221" fmla="*/ T220 w 6083"/>
                                <a:gd name="T222" fmla="+- 0 1975 531"/>
                                <a:gd name="T223" fmla="*/ 1975 h 3751"/>
                                <a:gd name="T224" fmla="+- 0 3656 1807"/>
                                <a:gd name="T225" fmla="*/ T224 w 6083"/>
                                <a:gd name="T226" fmla="+- 0 1962 531"/>
                                <a:gd name="T227" fmla="*/ 1962 h 3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6083" h="3751">
                                  <a:moveTo>
                                    <a:pt x="1849" y="1431"/>
                                  </a:moveTo>
                                  <a:lnTo>
                                    <a:pt x="1830" y="1458"/>
                                  </a:lnTo>
                                  <a:lnTo>
                                    <a:pt x="1811" y="1484"/>
                                  </a:lnTo>
                                  <a:lnTo>
                                    <a:pt x="1791" y="1550"/>
                                  </a:lnTo>
                                  <a:lnTo>
                                    <a:pt x="1771" y="1617"/>
                                  </a:lnTo>
                                  <a:lnTo>
                                    <a:pt x="1751" y="1709"/>
                                  </a:lnTo>
                                  <a:lnTo>
                                    <a:pt x="1731" y="1816"/>
                                  </a:lnTo>
                                  <a:lnTo>
                                    <a:pt x="1710" y="1922"/>
                                  </a:lnTo>
                                  <a:lnTo>
                                    <a:pt x="1690" y="2054"/>
                                  </a:lnTo>
                                  <a:lnTo>
                                    <a:pt x="1669" y="2173"/>
                                  </a:lnTo>
                                  <a:lnTo>
                                    <a:pt x="1649" y="2319"/>
                                  </a:lnTo>
                                  <a:lnTo>
                                    <a:pt x="1629" y="2452"/>
                                  </a:lnTo>
                                  <a:lnTo>
                                    <a:pt x="1608" y="2597"/>
                                  </a:lnTo>
                                  <a:lnTo>
                                    <a:pt x="1589" y="2730"/>
                                  </a:lnTo>
                                  <a:lnTo>
                                    <a:pt x="1569" y="2876"/>
                                  </a:lnTo>
                                  <a:lnTo>
                                    <a:pt x="1550" y="3008"/>
                                  </a:lnTo>
                                  <a:lnTo>
                                    <a:pt x="1531" y="3128"/>
                                  </a:lnTo>
                                  <a:lnTo>
                                    <a:pt x="1513" y="3247"/>
                                  </a:lnTo>
                                  <a:lnTo>
                                    <a:pt x="1495" y="3353"/>
                                  </a:lnTo>
                                  <a:lnTo>
                                    <a:pt x="1478" y="3446"/>
                                  </a:lnTo>
                                  <a:lnTo>
                                    <a:pt x="1462" y="3525"/>
                                  </a:lnTo>
                                  <a:lnTo>
                                    <a:pt x="1447" y="3591"/>
                                  </a:lnTo>
                                  <a:lnTo>
                                    <a:pt x="1418" y="3684"/>
                                  </a:lnTo>
                                  <a:lnTo>
                                    <a:pt x="1404" y="3711"/>
                                  </a:lnTo>
                                  <a:lnTo>
                                    <a:pt x="1391" y="3737"/>
                                  </a:lnTo>
                                  <a:lnTo>
                                    <a:pt x="3748" y="3737"/>
                                  </a:lnTo>
                                  <a:lnTo>
                                    <a:pt x="3727" y="3724"/>
                                  </a:lnTo>
                                  <a:lnTo>
                                    <a:pt x="3685" y="3671"/>
                                  </a:lnTo>
                                  <a:lnTo>
                                    <a:pt x="3664" y="3605"/>
                                  </a:lnTo>
                                  <a:lnTo>
                                    <a:pt x="3643" y="3538"/>
                                  </a:lnTo>
                                  <a:lnTo>
                                    <a:pt x="3622" y="3459"/>
                                  </a:lnTo>
                                  <a:lnTo>
                                    <a:pt x="3600" y="3366"/>
                                  </a:lnTo>
                                  <a:lnTo>
                                    <a:pt x="3579" y="3273"/>
                                  </a:lnTo>
                                  <a:lnTo>
                                    <a:pt x="3557" y="3167"/>
                                  </a:lnTo>
                                  <a:lnTo>
                                    <a:pt x="3535" y="3048"/>
                                  </a:lnTo>
                                  <a:lnTo>
                                    <a:pt x="3513" y="2942"/>
                                  </a:lnTo>
                                  <a:lnTo>
                                    <a:pt x="3506" y="2902"/>
                                  </a:lnTo>
                                  <a:lnTo>
                                    <a:pt x="2891" y="2902"/>
                                  </a:lnTo>
                                  <a:lnTo>
                                    <a:pt x="2873" y="2876"/>
                                  </a:lnTo>
                                  <a:lnTo>
                                    <a:pt x="2837" y="2783"/>
                                  </a:lnTo>
                                  <a:lnTo>
                                    <a:pt x="2820" y="2690"/>
                                  </a:lnTo>
                                  <a:lnTo>
                                    <a:pt x="2804" y="2571"/>
                                  </a:lnTo>
                                  <a:lnTo>
                                    <a:pt x="2800" y="2531"/>
                                  </a:lnTo>
                                  <a:lnTo>
                                    <a:pt x="2173" y="2531"/>
                                  </a:lnTo>
                                  <a:lnTo>
                                    <a:pt x="2136" y="2478"/>
                                  </a:lnTo>
                                  <a:lnTo>
                                    <a:pt x="2117" y="2425"/>
                                  </a:lnTo>
                                  <a:lnTo>
                                    <a:pt x="2098" y="2346"/>
                                  </a:lnTo>
                                  <a:lnTo>
                                    <a:pt x="2079" y="2279"/>
                                  </a:lnTo>
                                  <a:lnTo>
                                    <a:pt x="2060" y="2187"/>
                                  </a:lnTo>
                                  <a:lnTo>
                                    <a:pt x="2041" y="2094"/>
                                  </a:lnTo>
                                  <a:lnTo>
                                    <a:pt x="2022" y="2001"/>
                                  </a:lnTo>
                                  <a:lnTo>
                                    <a:pt x="2003" y="1908"/>
                                  </a:lnTo>
                                  <a:lnTo>
                                    <a:pt x="1964" y="1723"/>
                                  </a:lnTo>
                                  <a:lnTo>
                                    <a:pt x="1945" y="1643"/>
                                  </a:lnTo>
                                  <a:lnTo>
                                    <a:pt x="1907" y="1511"/>
                                  </a:lnTo>
                                  <a:lnTo>
                                    <a:pt x="1868" y="1444"/>
                                  </a:lnTo>
                                  <a:lnTo>
                                    <a:pt x="1849" y="14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" name="Freeform 1288"/>
                          <wps:cNvSpPr>
                            <a:spLocks/>
                          </wps:cNvSpPr>
                          <wps:spPr bwMode="auto">
                            <a:xfrm>
                              <a:off x="1807" y="531"/>
                              <a:ext cx="6083" cy="3751"/>
                            </a:xfrm>
                            <a:custGeom>
                              <a:avLst/>
                              <a:gdLst>
                                <a:gd name="T0" fmla="+- 0 5923 1807"/>
                                <a:gd name="T1" fmla="*/ T0 w 6083"/>
                                <a:gd name="T2" fmla="+- 0 3659 531"/>
                                <a:gd name="T3" fmla="*/ 3659 h 3751"/>
                                <a:gd name="T4" fmla="+- 0 5906 1807"/>
                                <a:gd name="T5" fmla="*/ T4 w 6083"/>
                                <a:gd name="T6" fmla="+- 0 3659 531"/>
                                <a:gd name="T7" fmla="*/ 3659 h 3751"/>
                                <a:gd name="T8" fmla="+- 0 5889 1807"/>
                                <a:gd name="T9" fmla="*/ T8 w 6083"/>
                                <a:gd name="T10" fmla="+- 0 3672 531"/>
                                <a:gd name="T11" fmla="*/ 3672 h 3751"/>
                                <a:gd name="T12" fmla="+- 0 5872 1807"/>
                                <a:gd name="T13" fmla="*/ T12 w 6083"/>
                                <a:gd name="T14" fmla="+- 0 3685 531"/>
                                <a:gd name="T15" fmla="*/ 3685 h 3751"/>
                                <a:gd name="T16" fmla="+- 0 5854 1807"/>
                                <a:gd name="T17" fmla="*/ T16 w 6083"/>
                                <a:gd name="T18" fmla="+- 0 3712 531"/>
                                <a:gd name="T19" fmla="*/ 3712 h 3751"/>
                                <a:gd name="T20" fmla="+- 0 5836 1807"/>
                                <a:gd name="T21" fmla="*/ T20 w 6083"/>
                                <a:gd name="T22" fmla="+- 0 3738 531"/>
                                <a:gd name="T23" fmla="*/ 3738 h 3751"/>
                                <a:gd name="T24" fmla="+- 0 5817 1807"/>
                                <a:gd name="T25" fmla="*/ T24 w 6083"/>
                                <a:gd name="T26" fmla="+- 0 3778 531"/>
                                <a:gd name="T27" fmla="*/ 3778 h 3751"/>
                                <a:gd name="T28" fmla="+- 0 5798 1807"/>
                                <a:gd name="T29" fmla="*/ T28 w 6083"/>
                                <a:gd name="T30" fmla="+- 0 3818 531"/>
                                <a:gd name="T31" fmla="*/ 3818 h 3751"/>
                                <a:gd name="T32" fmla="+- 0 5779 1807"/>
                                <a:gd name="T33" fmla="*/ T32 w 6083"/>
                                <a:gd name="T34" fmla="+- 0 3871 531"/>
                                <a:gd name="T35" fmla="*/ 3871 h 3751"/>
                                <a:gd name="T36" fmla="+- 0 5759 1807"/>
                                <a:gd name="T37" fmla="*/ T36 w 6083"/>
                                <a:gd name="T38" fmla="+- 0 3924 531"/>
                                <a:gd name="T39" fmla="*/ 3924 h 3751"/>
                                <a:gd name="T40" fmla="+- 0 5740 1807"/>
                                <a:gd name="T41" fmla="*/ T40 w 6083"/>
                                <a:gd name="T42" fmla="+- 0 3977 531"/>
                                <a:gd name="T43" fmla="*/ 3977 h 3751"/>
                                <a:gd name="T44" fmla="+- 0 5720 1807"/>
                                <a:gd name="T45" fmla="*/ T44 w 6083"/>
                                <a:gd name="T46" fmla="+- 0 4016 531"/>
                                <a:gd name="T47" fmla="*/ 4016 h 3751"/>
                                <a:gd name="T48" fmla="+- 0 5699 1807"/>
                                <a:gd name="T49" fmla="*/ T48 w 6083"/>
                                <a:gd name="T50" fmla="+- 0 4069 531"/>
                                <a:gd name="T51" fmla="*/ 4069 h 3751"/>
                                <a:gd name="T52" fmla="+- 0 5679 1807"/>
                                <a:gd name="T53" fmla="*/ T52 w 6083"/>
                                <a:gd name="T54" fmla="+- 0 4122 531"/>
                                <a:gd name="T55" fmla="*/ 4122 h 3751"/>
                                <a:gd name="T56" fmla="+- 0 5658 1807"/>
                                <a:gd name="T57" fmla="*/ T56 w 6083"/>
                                <a:gd name="T58" fmla="+- 0 4162 531"/>
                                <a:gd name="T59" fmla="*/ 4162 h 3751"/>
                                <a:gd name="T60" fmla="+- 0 5638 1807"/>
                                <a:gd name="T61" fmla="*/ T60 w 6083"/>
                                <a:gd name="T62" fmla="+- 0 4189 531"/>
                                <a:gd name="T63" fmla="*/ 4189 h 3751"/>
                                <a:gd name="T64" fmla="+- 0 5617 1807"/>
                                <a:gd name="T65" fmla="*/ T64 w 6083"/>
                                <a:gd name="T66" fmla="+- 0 4228 531"/>
                                <a:gd name="T67" fmla="*/ 4228 h 3751"/>
                                <a:gd name="T68" fmla="+- 0 5555 1807"/>
                                <a:gd name="T69" fmla="*/ T68 w 6083"/>
                                <a:gd name="T70" fmla="+- 0 4268 531"/>
                                <a:gd name="T71" fmla="*/ 4268 h 3751"/>
                                <a:gd name="T72" fmla="+- 0 7890 1807"/>
                                <a:gd name="T73" fmla="*/ T72 w 6083"/>
                                <a:gd name="T74" fmla="+- 0 4268 531"/>
                                <a:gd name="T75" fmla="*/ 4268 h 3751"/>
                                <a:gd name="T76" fmla="+- 0 7876 1807"/>
                                <a:gd name="T77" fmla="*/ T76 w 6083"/>
                                <a:gd name="T78" fmla="+- 0 4242 531"/>
                                <a:gd name="T79" fmla="*/ 4242 h 3751"/>
                                <a:gd name="T80" fmla="+- 0 7867 1807"/>
                                <a:gd name="T81" fmla="*/ T80 w 6083"/>
                                <a:gd name="T82" fmla="+- 0 4215 531"/>
                                <a:gd name="T83" fmla="*/ 4215 h 3751"/>
                                <a:gd name="T84" fmla="+- 0 7042 1807"/>
                                <a:gd name="T85" fmla="*/ T84 w 6083"/>
                                <a:gd name="T86" fmla="+- 0 4215 531"/>
                                <a:gd name="T87" fmla="*/ 4215 h 3751"/>
                                <a:gd name="T88" fmla="+- 0 7030 1807"/>
                                <a:gd name="T89" fmla="*/ T88 w 6083"/>
                                <a:gd name="T90" fmla="+- 0 4202 531"/>
                                <a:gd name="T91" fmla="*/ 4202 h 3751"/>
                                <a:gd name="T92" fmla="+- 0 6167 1807"/>
                                <a:gd name="T93" fmla="*/ T92 w 6083"/>
                                <a:gd name="T94" fmla="+- 0 4202 531"/>
                                <a:gd name="T95" fmla="*/ 4202 h 3751"/>
                                <a:gd name="T96" fmla="+- 0 6128 1807"/>
                                <a:gd name="T97" fmla="*/ T96 w 6083"/>
                                <a:gd name="T98" fmla="+- 0 4136 531"/>
                                <a:gd name="T99" fmla="*/ 4136 h 3751"/>
                                <a:gd name="T100" fmla="+- 0 6077 1807"/>
                                <a:gd name="T101" fmla="*/ T100 w 6083"/>
                                <a:gd name="T102" fmla="+- 0 4003 531"/>
                                <a:gd name="T103" fmla="*/ 4003 h 3751"/>
                                <a:gd name="T104" fmla="+- 0 6064 1807"/>
                                <a:gd name="T105" fmla="*/ T104 w 6083"/>
                                <a:gd name="T106" fmla="+- 0 3963 531"/>
                                <a:gd name="T107" fmla="*/ 3963 h 3751"/>
                                <a:gd name="T108" fmla="+- 0 6038 1807"/>
                                <a:gd name="T109" fmla="*/ T108 w 6083"/>
                                <a:gd name="T110" fmla="+- 0 3884 531"/>
                                <a:gd name="T111" fmla="*/ 3884 h 3751"/>
                                <a:gd name="T112" fmla="+- 0 6011 1807"/>
                                <a:gd name="T113" fmla="*/ T112 w 6083"/>
                                <a:gd name="T114" fmla="+- 0 3804 531"/>
                                <a:gd name="T115" fmla="*/ 3804 h 3751"/>
                                <a:gd name="T116" fmla="+- 0 5997 1807"/>
                                <a:gd name="T117" fmla="*/ T116 w 6083"/>
                                <a:gd name="T118" fmla="+- 0 3778 531"/>
                                <a:gd name="T119" fmla="*/ 3778 h 3751"/>
                                <a:gd name="T120" fmla="+- 0 5983 1807"/>
                                <a:gd name="T121" fmla="*/ T120 w 6083"/>
                                <a:gd name="T122" fmla="+- 0 3738 531"/>
                                <a:gd name="T123" fmla="*/ 3738 h 3751"/>
                                <a:gd name="T124" fmla="+- 0 5969 1807"/>
                                <a:gd name="T125" fmla="*/ T124 w 6083"/>
                                <a:gd name="T126" fmla="+- 0 3712 531"/>
                                <a:gd name="T127" fmla="*/ 3712 h 3751"/>
                                <a:gd name="T128" fmla="+- 0 5954 1807"/>
                                <a:gd name="T129" fmla="*/ T128 w 6083"/>
                                <a:gd name="T130" fmla="+- 0 3698 531"/>
                                <a:gd name="T131" fmla="*/ 3698 h 3751"/>
                                <a:gd name="T132" fmla="+- 0 5939 1807"/>
                                <a:gd name="T133" fmla="*/ T132 w 6083"/>
                                <a:gd name="T134" fmla="+- 0 3672 531"/>
                                <a:gd name="T135" fmla="*/ 3672 h 3751"/>
                                <a:gd name="T136" fmla="+- 0 5923 1807"/>
                                <a:gd name="T137" fmla="*/ T136 w 6083"/>
                                <a:gd name="T138" fmla="+- 0 3659 531"/>
                                <a:gd name="T139" fmla="*/ 3659 h 3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6083" h="3751">
                                  <a:moveTo>
                                    <a:pt x="4116" y="3128"/>
                                  </a:moveTo>
                                  <a:lnTo>
                                    <a:pt x="4099" y="3128"/>
                                  </a:lnTo>
                                  <a:lnTo>
                                    <a:pt x="4082" y="3141"/>
                                  </a:lnTo>
                                  <a:lnTo>
                                    <a:pt x="4065" y="3154"/>
                                  </a:lnTo>
                                  <a:lnTo>
                                    <a:pt x="4047" y="3181"/>
                                  </a:lnTo>
                                  <a:lnTo>
                                    <a:pt x="4029" y="3207"/>
                                  </a:lnTo>
                                  <a:lnTo>
                                    <a:pt x="4010" y="3247"/>
                                  </a:lnTo>
                                  <a:lnTo>
                                    <a:pt x="3991" y="3287"/>
                                  </a:lnTo>
                                  <a:lnTo>
                                    <a:pt x="3972" y="3340"/>
                                  </a:lnTo>
                                  <a:lnTo>
                                    <a:pt x="3952" y="3393"/>
                                  </a:lnTo>
                                  <a:lnTo>
                                    <a:pt x="3933" y="3446"/>
                                  </a:lnTo>
                                  <a:lnTo>
                                    <a:pt x="3913" y="3485"/>
                                  </a:lnTo>
                                  <a:lnTo>
                                    <a:pt x="3892" y="3538"/>
                                  </a:lnTo>
                                  <a:lnTo>
                                    <a:pt x="3872" y="3591"/>
                                  </a:lnTo>
                                  <a:lnTo>
                                    <a:pt x="3851" y="3631"/>
                                  </a:lnTo>
                                  <a:lnTo>
                                    <a:pt x="3831" y="3658"/>
                                  </a:lnTo>
                                  <a:lnTo>
                                    <a:pt x="3810" y="3697"/>
                                  </a:lnTo>
                                  <a:lnTo>
                                    <a:pt x="3748" y="3737"/>
                                  </a:lnTo>
                                  <a:lnTo>
                                    <a:pt x="6083" y="3737"/>
                                  </a:lnTo>
                                  <a:lnTo>
                                    <a:pt x="6069" y="3711"/>
                                  </a:lnTo>
                                  <a:lnTo>
                                    <a:pt x="6060" y="3684"/>
                                  </a:lnTo>
                                  <a:lnTo>
                                    <a:pt x="5235" y="3684"/>
                                  </a:lnTo>
                                  <a:lnTo>
                                    <a:pt x="5223" y="3671"/>
                                  </a:lnTo>
                                  <a:lnTo>
                                    <a:pt x="4360" y="3671"/>
                                  </a:lnTo>
                                  <a:lnTo>
                                    <a:pt x="4321" y="3605"/>
                                  </a:lnTo>
                                  <a:lnTo>
                                    <a:pt x="4270" y="3472"/>
                                  </a:lnTo>
                                  <a:lnTo>
                                    <a:pt x="4257" y="3432"/>
                                  </a:lnTo>
                                  <a:lnTo>
                                    <a:pt x="4231" y="3353"/>
                                  </a:lnTo>
                                  <a:lnTo>
                                    <a:pt x="4204" y="3273"/>
                                  </a:lnTo>
                                  <a:lnTo>
                                    <a:pt x="4190" y="3247"/>
                                  </a:lnTo>
                                  <a:lnTo>
                                    <a:pt x="4176" y="3207"/>
                                  </a:lnTo>
                                  <a:lnTo>
                                    <a:pt x="4162" y="3181"/>
                                  </a:lnTo>
                                  <a:lnTo>
                                    <a:pt x="4147" y="3167"/>
                                  </a:lnTo>
                                  <a:lnTo>
                                    <a:pt x="4132" y="3141"/>
                                  </a:lnTo>
                                  <a:lnTo>
                                    <a:pt x="4116" y="3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" name="Freeform 1287"/>
                          <wps:cNvSpPr>
                            <a:spLocks/>
                          </wps:cNvSpPr>
                          <wps:spPr bwMode="auto">
                            <a:xfrm>
                              <a:off x="1807" y="531"/>
                              <a:ext cx="6083" cy="3751"/>
                            </a:xfrm>
                            <a:custGeom>
                              <a:avLst/>
                              <a:gdLst>
                                <a:gd name="T0" fmla="+- 0 7531 1807"/>
                                <a:gd name="T1" fmla="*/ T0 w 6083"/>
                                <a:gd name="T2" fmla="+- 0 3420 531"/>
                                <a:gd name="T3" fmla="*/ 3420 h 3751"/>
                                <a:gd name="T4" fmla="+- 0 7489 1807"/>
                                <a:gd name="T5" fmla="*/ T4 w 6083"/>
                                <a:gd name="T6" fmla="+- 0 3420 531"/>
                                <a:gd name="T7" fmla="*/ 3420 h 3751"/>
                                <a:gd name="T8" fmla="+- 0 7467 1807"/>
                                <a:gd name="T9" fmla="*/ T8 w 6083"/>
                                <a:gd name="T10" fmla="+- 0 3433 531"/>
                                <a:gd name="T11" fmla="*/ 3433 h 3751"/>
                                <a:gd name="T12" fmla="+- 0 7444 1807"/>
                                <a:gd name="T13" fmla="*/ T12 w 6083"/>
                                <a:gd name="T14" fmla="+- 0 3460 531"/>
                                <a:gd name="T15" fmla="*/ 3460 h 3751"/>
                                <a:gd name="T16" fmla="+- 0 7421 1807"/>
                                <a:gd name="T17" fmla="*/ T16 w 6083"/>
                                <a:gd name="T18" fmla="+- 0 3486 531"/>
                                <a:gd name="T19" fmla="*/ 3486 h 3751"/>
                                <a:gd name="T20" fmla="+- 0 7398 1807"/>
                                <a:gd name="T21" fmla="*/ T20 w 6083"/>
                                <a:gd name="T22" fmla="+- 0 3526 531"/>
                                <a:gd name="T23" fmla="*/ 3526 h 3751"/>
                                <a:gd name="T24" fmla="+- 0 7374 1807"/>
                                <a:gd name="T25" fmla="*/ T24 w 6083"/>
                                <a:gd name="T26" fmla="+- 0 3566 531"/>
                                <a:gd name="T27" fmla="*/ 3566 h 3751"/>
                                <a:gd name="T28" fmla="+- 0 7301 1807"/>
                                <a:gd name="T29" fmla="*/ T28 w 6083"/>
                                <a:gd name="T30" fmla="+- 0 3725 531"/>
                                <a:gd name="T31" fmla="*/ 3725 h 3751"/>
                                <a:gd name="T32" fmla="+- 0 7276 1807"/>
                                <a:gd name="T33" fmla="*/ T32 w 6083"/>
                                <a:gd name="T34" fmla="+- 0 3778 531"/>
                                <a:gd name="T35" fmla="*/ 3778 h 3751"/>
                                <a:gd name="T36" fmla="+- 0 7252 1807"/>
                                <a:gd name="T37" fmla="*/ T36 w 6083"/>
                                <a:gd name="T38" fmla="+- 0 3831 531"/>
                                <a:gd name="T39" fmla="*/ 3831 h 3751"/>
                                <a:gd name="T40" fmla="+- 0 7229 1807"/>
                                <a:gd name="T41" fmla="*/ T40 w 6083"/>
                                <a:gd name="T42" fmla="+- 0 3884 531"/>
                                <a:gd name="T43" fmla="*/ 3884 h 3751"/>
                                <a:gd name="T44" fmla="+- 0 7206 1807"/>
                                <a:gd name="T45" fmla="*/ T44 w 6083"/>
                                <a:gd name="T46" fmla="+- 0 3950 531"/>
                                <a:gd name="T47" fmla="*/ 3950 h 3751"/>
                                <a:gd name="T48" fmla="+- 0 7183 1807"/>
                                <a:gd name="T49" fmla="*/ T48 w 6083"/>
                                <a:gd name="T50" fmla="+- 0 4003 531"/>
                                <a:gd name="T51" fmla="*/ 4003 h 3751"/>
                                <a:gd name="T52" fmla="+- 0 7162 1807"/>
                                <a:gd name="T53" fmla="*/ T52 w 6083"/>
                                <a:gd name="T54" fmla="+- 0 4043 531"/>
                                <a:gd name="T55" fmla="*/ 4043 h 3751"/>
                                <a:gd name="T56" fmla="+- 0 7141 1807"/>
                                <a:gd name="T57" fmla="*/ T56 w 6083"/>
                                <a:gd name="T58" fmla="+- 0 4096 531"/>
                                <a:gd name="T59" fmla="*/ 4096 h 3751"/>
                                <a:gd name="T60" fmla="+- 0 7121 1807"/>
                                <a:gd name="T61" fmla="*/ T60 w 6083"/>
                                <a:gd name="T62" fmla="+- 0 4136 531"/>
                                <a:gd name="T63" fmla="*/ 4136 h 3751"/>
                                <a:gd name="T64" fmla="+- 0 7103 1807"/>
                                <a:gd name="T65" fmla="*/ T64 w 6083"/>
                                <a:gd name="T66" fmla="+- 0 4162 531"/>
                                <a:gd name="T67" fmla="*/ 4162 h 3751"/>
                                <a:gd name="T68" fmla="+- 0 7085 1807"/>
                                <a:gd name="T69" fmla="*/ T68 w 6083"/>
                                <a:gd name="T70" fmla="+- 0 4189 531"/>
                                <a:gd name="T71" fmla="*/ 4189 h 3751"/>
                                <a:gd name="T72" fmla="+- 0 7069 1807"/>
                                <a:gd name="T73" fmla="*/ T72 w 6083"/>
                                <a:gd name="T74" fmla="+- 0 4202 531"/>
                                <a:gd name="T75" fmla="*/ 4202 h 3751"/>
                                <a:gd name="T76" fmla="+- 0 7055 1807"/>
                                <a:gd name="T77" fmla="*/ T76 w 6083"/>
                                <a:gd name="T78" fmla="+- 0 4215 531"/>
                                <a:gd name="T79" fmla="*/ 4215 h 3751"/>
                                <a:gd name="T80" fmla="+- 0 7867 1807"/>
                                <a:gd name="T81" fmla="*/ T80 w 6083"/>
                                <a:gd name="T82" fmla="+- 0 4215 531"/>
                                <a:gd name="T83" fmla="*/ 4215 h 3751"/>
                                <a:gd name="T84" fmla="+- 0 7862 1807"/>
                                <a:gd name="T85" fmla="*/ T84 w 6083"/>
                                <a:gd name="T86" fmla="+- 0 4202 531"/>
                                <a:gd name="T87" fmla="*/ 4202 h 3751"/>
                                <a:gd name="T88" fmla="+- 0 7847 1807"/>
                                <a:gd name="T89" fmla="*/ T88 w 6083"/>
                                <a:gd name="T90" fmla="+- 0 4149 531"/>
                                <a:gd name="T91" fmla="*/ 4149 h 3751"/>
                                <a:gd name="T92" fmla="+- 0 7831 1807"/>
                                <a:gd name="T93" fmla="*/ T92 w 6083"/>
                                <a:gd name="T94" fmla="+- 0 4109 531"/>
                                <a:gd name="T95" fmla="*/ 4109 h 3751"/>
                                <a:gd name="T96" fmla="+- 0 7814 1807"/>
                                <a:gd name="T97" fmla="*/ T96 w 6083"/>
                                <a:gd name="T98" fmla="+- 0 4056 531"/>
                                <a:gd name="T99" fmla="*/ 4056 h 3751"/>
                                <a:gd name="T100" fmla="+- 0 7796 1807"/>
                                <a:gd name="T101" fmla="*/ T100 w 6083"/>
                                <a:gd name="T102" fmla="+- 0 4003 531"/>
                                <a:gd name="T103" fmla="*/ 4003 h 3751"/>
                                <a:gd name="T104" fmla="+- 0 7778 1807"/>
                                <a:gd name="T105" fmla="*/ T104 w 6083"/>
                                <a:gd name="T106" fmla="+- 0 3950 531"/>
                                <a:gd name="T107" fmla="*/ 3950 h 3751"/>
                                <a:gd name="T108" fmla="+- 0 7759 1807"/>
                                <a:gd name="T109" fmla="*/ T108 w 6083"/>
                                <a:gd name="T110" fmla="+- 0 3884 531"/>
                                <a:gd name="T111" fmla="*/ 3884 h 3751"/>
                                <a:gd name="T112" fmla="+- 0 7739 1807"/>
                                <a:gd name="T113" fmla="*/ T112 w 6083"/>
                                <a:gd name="T114" fmla="+- 0 3831 531"/>
                                <a:gd name="T115" fmla="*/ 3831 h 3751"/>
                                <a:gd name="T116" fmla="+- 0 7719 1807"/>
                                <a:gd name="T117" fmla="*/ T116 w 6083"/>
                                <a:gd name="T118" fmla="+- 0 3778 531"/>
                                <a:gd name="T119" fmla="*/ 3778 h 3751"/>
                                <a:gd name="T120" fmla="+- 0 7699 1807"/>
                                <a:gd name="T121" fmla="*/ T120 w 6083"/>
                                <a:gd name="T122" fmla="+- 0 3712 531"/>
                                <a:gd name="T123" fmla="*/ 3712 h 3751"/>
                                <a:gd name="T124" fmla="+- 0 7678 1807"/>
                                <a:gd name="T125" fmla="*/ T124 w 6083"/>
                                <a:gd name="T126" fmla="+- 0 3659 531"/>
                                <a:gd name="T127" fmla="*/ 3659 h 3751"/>
                                <a:gd name="T128" fmla="+- 0 7657 1807"/>
                                <a:gd name="T129" fmla="*/ T128 w 6083"/>
                                <a:gd name="T130" fmla="+- 0 3619 531"/>
                                <a:gd name="T131" fmla="*/ 3619 h 3751"/>
                                <a:gd name="T132" fmla="+- 0 7636 1807"/>
                                <a:gd name="T133" fmla="*/ T132 w 6083"/>
                                <a:gd name="T134" fmla="+- 0 3566 531"/>
                                <a:gd name="T135" fmla="*/ 3566 h 3751"/>
                                <a:gd name="T136" fmla="+- 0 7594 1807"/>
                                <a:gd name="T137" fmla="*/ T136 w 6083"/>
                                <a:gd name="T138" fmla="+- 0 3486 531"/>
                                <a:gd name="T139" fmla="*/ 3486 h 3751"/>
                                <a:gd name="T140" fmla="+- 0 7551 1807"/>
                                <a:gd name="T141" fmla="*/ T140 w 6083"/>
                                <a:gd name="T142" fmla="+- 0 3433 531"/>
                                <a:gd name="T143" fmla="*/ 3433 h 3751"/>
                                <a:gd name="T144" fmla="+- 0 7531 1807"/>
                                <a:gd name="T145" fmla="*/ T144 w 6083"/>
                                <a:gd name="T146" fmla="+- 0 3420 531"/>
                                <a:gd name="T147" fmla="*/ 3420 h 3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6083" h="3751">
                                  <a:moveTo>
                                    <a:pt x="5724" y="2889"/>
                                  </a:moveTo>
                                  <a:lnTo>
                                    <a:pt x="5682" y="2889"/>
                                  </a:lnTo>
                                  <a:lnTo>
                                    <a:pt x="5660" y="2902"/>
                                  </a:lnTo>
                                  <a:lnTo>
                                    <a:pt x="5637" y="2929"/>
                                  </a:lnTo>
                                  <a:lnTo>
                                    <a:pt x="5614" y="2955"/>
                                  </a:lnTo>
                                  <a:lnTo>
                                    <a:pt x="5591" y="2995"/>
                                  </a:lnTo>
                                  <a:lnTo>
                                    <a:pt x="5567" y="3035"/>
                                  </a:lnTo>
                                  <a:lnTo>
                                    <a:pt x="5494" y="3194"/>
                                  </a:lnTo>
                                  <a:lnTo>
                                    <a:pt x="5469" y="3247"/>
                                  </a:lnTo>
                                  <a:lnTo>
                                    <a:pt x="5445" y="3300"/>
                                  </a:lnTo>
                                  <a:lnTo>
                                    <a:pt x="5422" y="3353"/>
                                  </a:lnTo>
                                  <a:lnTo>
                                    <a:pt x="5399" y="3419"/>
                                  </a:lnTo>
                                  <a:lnTo>
                                    <a:pt x="5376" y="3472"/>
                                  </a:lnTo>
                                  <a:lnTo>
                                    <a:pt x="5355" y="3512"/>
                                  </a:lnTo>
                                  <a:lnTo>
                                    <a:pt x="5334" y="3565"/>
                                  </a:lnTo>
                                  <a:lnTo>
                                    <a:pt x="5314" y="3605"/>
                                  </a:lnTo>
                                  <a:lnTo>
                                    <a:pt x="5296" y="3631"/>
                                  </a:lnTo>
                                  <a:lnTo>
                                    <a:pt x="5278" y="3658"/>
                                  </a:lnTo>
                                  <a:lnTo>
                                    <a:pt x="5262" y="3671"/>
                                  </a:lnTo>
                                  <a:lnTo>
                                    <a:pt x="5248" y="3684"/>
                                  </a:lnTo>
                                  <a:lnTo>
                                    <a:pt x="6060" y="3684"/>
                                  </a:lnTo>
                                  <a:lnTo>
                                    <a:pt x="6055" y="3671"/>
                                  </a:lnTo>
                                  <a:lnTo>
                                    <a:pt x="6040" y="3618"/>
                                  </a:lnTo>
                                  <a:lnTo>
                                    <a:pt x="6024" y="3578"/>
                                  </a:lnTo>
                                  <a:lnTo>
                                    <a:pt x="6007" y="3525"/>
                                  </a:lnTo>
                                  <a:lnTo>
                                    <a:pt x="5989" y="3472"/>
                                  </a:lnTo>
                                  <a:lnTo>
                                    <a:pt x="5971" y="3419"/>
                                  </a:lnTo>
                                  <a:lnTo>
                                    <a:pt x="5952" y="3353"/>
                                  </a:lnTo>
                                  <a:lnTo>
                                    <a:pt x="5932" y="3300"/>
                                  </a:lnTo>
                                  <a:lnTo>
                                    <a:pt x="5912" y="3247"/>
                                  </a:lnTo>
                                  <a:lnTo>
                                    <a:pt x="5892" y="3181"/>
                                  </a:lnTo>
                                  <a:lnTo>
                                    <a:pt x="5871" y="3128"/>
                                  </a:lnTo>
                                  <a:lnTo>
                                    <a:pt x="5850" y="3088"/>
                                  </a:lnTo>
                                  <a:lnTo>
                                    <a:pt x="5829" y="3035"/>
                                  </a:lnTo>
                                  <a:lnTo>
                                    <a:pt x="5787" y="2955"/>
                                  </a:lnTo>
                                  <a:lnTo>
                                    <a:pt x="5744" y="2902"/>
                                  </a:lnTo>
                                  <a:lnTo>
                                    <a:pt x="5724" y="2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" name="Freeform 1286"/>
                          <wps:cNvSpPr>
                            <a:spLocks/>
                          </wps:cNvSpPr>
                          <wps:spPr bwMode="auto">
                            <a:xfrm>
                              <a:off x="1807" y="531"/>
                              <a:ext cx="6083" cy="3751"/>
                            </a:xfrm>
                            <a:custGeom>
                              <a:avLst/>
                              <a:gdLst>
                                <a:gd name="T0" fmla="+- 0 6468 1807"/>
                                <a:gd name="T1" fmla="*/ T0 w 6083"/>
                                <a:gd name="T2" fmla="+- 0 3738 531"/>
                                <a:gd name="T3" fmla="*/ 3738 h 3751"/>
                                <a:gd name="T4" fmla="+- 0 6441 1807"/>
                                <a:gd name="T5" fmla="*/ T4 w 6083"/>
                                <a:gd name="T6" fmla="+- 0 3738 531"/>
                                <a:gd name="T7" fmla="*/ 3738 h 3751"/>
                                <a:gd name="T8" fmla="+- 0 6413 1807"/>
                                <a:gd name="T9" fmla="*/ T8 w 6083"/>
                                <a:gd name="T10" fmla="+- 0 3765 531"/>
                                <a:gd name="T11" fmla="*/ 3765 h 3751"/>
                                <a:gd name="T12" fmla="+- 0 6359 1807"/>
                                <a:gd name="T13" fmla="*/ T12 w 6083"/>
                                <a:gd name="T14" fmla="+- 0 3871 531"/>
                                <a:gd name="T15" fmla="*/ 3871 h 3751"/>
                                <a:gd name="T16" fmla="+- 0 6345 1807"/>
                                <a:gd name="T17" fmla="*/ T16 w 6083"/>
                                <a:gd name="T18" fmla="+- 0 3910 531"/>
                                <a:gd name="T19" fmla="*/ 3910 h 3751"/>
                                <a:gd name="T20" fmla="+- 0 6331 1807"/>
                                <a:gd name="T21" fmla="*/ T20 w 6083"/>
                                <a:gd name="T22" fmla="+- 0 3937 531"/>
                                <a:gd name="T23" fmla="*/ 3937 h 3751"/>
                                <a:gd name="T24" fmla="+- 0 6304 1807"/>
                                <a:gd name="T25" fmla="*/ T24 w 6083"/>
                                <a:gd name="T26" fmla="+- 0 4016 531"/>
                                <a:gd name="T27" fmla="*/ 4016 h 3751"/>
                                <a:gd name="T28" fmla="+- 0 6290 1807"/>
                                <a:gd name="T29" fmla="*/ T28 w 6083"/>
                                <a:gd name="T30" fmla="+- 0 4043 531"/>
                                <a:gd name="T31" fmla="*/ 4043 h 3751"/>
                                <a:gd name="T32" fmla="+- 0 6277 1807"/>
                                <a:gd name="T33" fmla="*/ T32 w 6083"/>
                                <a:gd name="T34" fmla="+- 0 4083 531"/>
                                <a:gd name="T35" fmla="*/ 4083 h 3751"/>
                                <a:gd name="T36" fmla="+- 0 6236 1807"/>
                                <a:gd name="T37" fmla="*/ T36 w 6083"/>
                                <a:gd name="T38" fmla="+- 0 4162 531"/>
                                <a:gd name="T39" fmla="*/ 4162 h 3751"/>
                                <a:gd name="T40" fmla="+- 0 6195 1807"/>
                                <a:gd name="T41" fmla="*/ T40 w 6083"/>
                                <a:gd name="T42" fmla="+- 0 4202 531"/>
                                <a:gd name="T43" fmla="*/ 4202 h 3751"/>
                                <a:gd name="T44" fmla="+- 0 6716 1807"/>
                                <a:gd name="T45" fmla="*/ T44 w 6083"/>
                                <a:gd name="T46" fmla="+- 0 4202 531"/>
                                <a:gd name="T47" fmla="*/ 4202 h 3751"/>
                                <a:gd name="T48" fmla="+- 0 6704 1807"/>
                                <a:gd name="T49" fmla="*/ T48 w 6083"/>
                                <a:gd name="T50" fmla="+- 0 4189 531"/>
                                <a:gd name="T51" fmla="*/ 4189 h 3751"/>
                                <a:gd name="T52" fmla="+- 0 6692 1807"/>
                                <a:gd name="T53" fmla="*/ T52 w 6083"/>
                                <a:gd name="T54" fmla="+- 0 4162 531"/>
                                <a:gd name="T55" fmla="*/ 4162 h 3751"/>
                                <a:gd name="T56" fmla="+- 0 6679 1807"/>
                                <a:gd name="T57" fmla="*/ T56 w 6083"/>
                                <a:gd name="T58" fmla="+- 0 4149 531"/>
                                <a:gd name="T59" fmla="*/ 4149 h 3751"/>
                                <a:gd name="T60" fmla="+- 0 6666 1807"/>
                                <a:gd name="T61" fmla="*/ T60 w 6083"/>
                                <a:gd name="T62" fmla="+- 0 4122 531"/>
                                <a:gd name="T63" fmla="*/ 4122 h 3751"/>
                                <a:gd name="T64" fmla="+- 0 6653 1807"/>
                                <a:gd name="T65" fmla="*/ T64 w 6083"/>
                                <a:gd name="T66" fmla="+- 0 4096 531"/>
                                <a:gd name="T67" fmla="*/ 4096 h 3751"/>
                                <a:gd name="T68" fmla="+- 0 6639 1807"/>
                                <a:gd name="T69" fmla="*/ T68 w 6083"/>
                                <a:gd name="T70" fmla="+- 0 4056 531"/>
                                <a:gd name="T71" fmla="*/ 4056 h 3751"/>
                                <a:gd name="T72" fmla="+- 0 6625 1807"/>
                                <a:gd name="T73" fmla="*/ T72 w 6083"/>
                                <a:gd name="T74" fmla="+- 0 4030 531"/>
                                <a:gd name="T75" fmla="*/ 4030 h 3751"/>
                                <a:gd name="T76" fmla="+- 0 6611 1807"/>
                                <a:gd name="T77" fmla="*/ T76 w 6083"/>
                                <a:gd name="T78" fmla="+- 0 4003 531"/>
                                <a:gd name="T79" fmla="*/ 4003 h 3751"/>
                                <a:gd name="T80" fmla="+- 0 6597 1807"/>
                                <a:gd name="T81" fmla="*/ T80 w 6083"/>
                                <a:gd name="T82" fmla="+- 0 3963 531"/>
                                <a:gd name="T83" fmla="*/ 3963 h 3751"/>
                                <a:gd name="T84" fmla="+- 0 6583 1807"/>
                                <a:gd name="T85" fmla="*/ T84 w 6083"/>
                                <a:gd name="T86" fmla="+- 0 3924 531"/>
                                <a:gd name="T87" fmla="*/ 3924 h 3751"/>
                                <a:gd name="T88" fmla="+- 0 6554 1807"/>
                                <a:gd name="T89" fmla="*/ T88 w 6083"/>
                                <a:gd name="T90" fmla="+- 0 3871 531"/>
                                <a:gd name="T91" fmla="*/ 3871 h 3751"/>
                                <a:gd name="T92" fmla="+- 0 6539 1807"/>
                                <a:gd name="T93" fmla="*/ T92 w 6083"/>
                                <a:gd name="T94" fmla="+- 0 3831 531"/>
                                <a:gd name="T95" fmla="*/ 3831 h 3751"/>
                                <a:gd name="T96" fmla="+- 0 6525 1807"/>
                                <a:gd name="T97" fmla="*/ T96 w 6083"/>
                                <a:gd name="T98" fmla="+- 0 3804 531"/>
                                <a:gd name="T99" fmla="*/ 3804 h 3751"/>
                                <a:gd name="T100" fmla="+- 0 6511 1807"/>
                                <a:gd name="T101" fmla="*/ T100 w 6083"/>
                                <a:gd name="T102" fmla="+- 0 3791 531"/>
                                <a:gd name="T103" fmla="*/ 3791 h 3751"/>
                                <a:gd name="T104" fmla="+- 0 6496 1807"/>
                                <a:gd name="T105" fmla="*/ T104 w 6083"/>
                                <a:gd name="T106" fmla="+- 0 3765 531"/>
                                <a:gd name="T107" fmla="*/ 3765 h 3751"/>
                                <a:gd name="T108" fmla="+- 0 6482 1807"/>
                                <a:gd name="T109" fmla="*/ T108 w 6083"/>
                                <a:gd name="T110" fmla="+- 0 3751 531"/>
                                <a:gd name="T111" fmla="*/ 3751 h 3751"/>
                                <a:gd name="T112" fmla="+- 0 6468 1807"/>
                                <a:gd name="T113" fmla="*/ T112 w 6083"/>
                                <a:gd name="T114" fmla="+- 0 3738 531"/>
                                <a:gd name="T115" fmla="*/ 3738 h 3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6083" h="3751">
                                  <a:moveTo>
                                    <a:pt x="4661" y="3207"/>
                                  </a:moveTo>
                                  <a:lnTo>
                                    <a:pt x="4634" y="3207"/>
                                  </a:lnTo>
                                  <a:lnTo>
                                    <a:pt x="4606" y="3234"/>
                                  </a:lnTo>
                                  <a:lnTo>
                                    <a:pt x="4552" y="3340"/>
                                  </a:lnTo>
                                  <a:lnTo>
                                    <a:pt x="4538" y="3379"/>
                                  </a:lnTo>
                                  <a:lnTo>
                                    <a:pt x="4524" y="3406"/>
                                  </a:lnTo>
                                  <a:lnTo>
                                    <a:pt x="4497" y="3485"/>
                                  </a:lnTo>
                                  <a:lnTo>
                                    <a:pt x="4483" y="3512"/>
                                  </a:lnTo>
                                  <a:lnTo>
                                    <a:pt x="4470" y="3552"/>
                                  </a:lnTo>
                                  <a:lnTo>
                                    <a:pt x="4429" y="3631"/>
                                  </a:lnTo>
                                  <a:lnTo>
                                    <a:pt x="4388" y="3671"/>
                                  </a:lnTo>
                                  <a:lnTo>
                                    <a:pt x="4909" y="3671"/>
                                  </a:lnTo>
                                  <a:lnTo>
                                    <a:pt x="4897" y="3658"/>
                                  </a:lnTo>
                                  <a:lnTo>
                                    <a:pt x="4885" y="3631"/>
                                  </a:lnTo>
                                  <a:lnTo>
                                    <a:pt x="4872" y="3618"/>
                                  </a:lnTo>
                                  <a:lnTo>
                                    <a:pt x="4859" y="3591"/>
                                  </a:lnTo>
                                  <a:lnTo>
                                    <a:pt x="4846" y="3565"/>
                                  </a:lnTo>
                                  <a:lnTo>
                                    <a:pt x="4832" y="3525"/>
                                  </a:lnTo>
                                  <a:lnTo>
                                    <a:pt x="4818" y="3499"/>
                                  </a:lnTo>
                                  <a:lnTo>
                                    <a:pt x="4804" y="3472"/>
                                  </a:lnTo>
                                  <a:lnTo>
                                    <a:pt x="4790" y="3432"/>
                                  </a:lnTo>
                                  <a:lnTo>
                                    <a:pt x="4776" y="3393"/>
                                  </a:lnTo>
                                  <a:lnTo>
                                    <a:pt x="4747" y="3340"/>
                                  </a:lnTo>
                                  <a:lnTo>
                                    <a:pt x="4732" y="3300"/>
                                  </a:lnTo>
                                  <a:lnTo>
                                    <a:pt x="4718" y="3273"/>
                                  </a:lnTo>
                                  <a:lnTo>
                                    <a:pt x="4704" y="3260"/>
                                  </a:lnTo>
                                  <a:lnTo>
                                    <a:pt x="4689" y="3234"/>
                                  </a:lnTo>
                                  <a:lnTo>
                                    <a:pt x="4675" y="3220"/>
                                  </a:lnTo>
                                  <a:lnTo>
                                    <a:pt x="4661" y="3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Freeform 1285"/>
                          <wps:cNvSpPr>
                            <a:spLocks/>
                          </wps:cNvSpPr>
                          <wps:spPr bwMode="auto">
                            <a:xfrm>
                              <a:off x="1807" y="531"/>
                              <a:ext cx="6083" cy="3751"/>
                            </a:xfrm>
                            <a:custGeom>
                              <a:avLst/>
                              <a:gdLst>
                                <a:gd name="T0" fmla="+- 0 6911 1807"/>
                                <a:gd name="T1" fmla="*/ T0 w 6083"/>
                                <a:gd name="T2" fmla="+- 0 3871 531"/>
                                <a:gd name="T3" fmla="*/ 3871 h 3751"/>
                                <a:gd name="T4" fmla="+- 0 6886 1807"/>
                                <a:gd name="T5" fmla="*/ T4 w 6083"/>
                                <a:gd name="T6" fmla="+- 0 3871 531"/>
                                <a:gd name="T7" fmla="*/ 3871 h 3751"/>
                                <a:gd name="T8" fmla="+- 0 6877 1807"/>
                                <a:gd name="T9" fmla="*/ T8 w 6083"/>
                                <a:gd name="T10" fmla="+- 0 3884 531"/>
                                <a:gd name="T11" fmla="*/ 3884 h 3751"/>
                                <a:gd name="T12" fmla="+- 0 6869 1807"/>
                                <a:gd name="T13" fmla="*/ T12 w 6083"/>
                                <a:gd name="T14" fmla="+- 0 3897 531"/>
                                <a:gd name="T15" fmla="*/ 3897 h 3751"/>
                                <a:gd name="T16" fmla="+- 0 6862 1807"/>
                                <a:gd name="T17" fmla="*/ T16 w 6083"/>
                                <a:gd name="T18" fmla="+- 0 3924 531"/>
                                <a:gd name="T19" fmla="*/ 3924 h 3751"/>
                                <a:gd name="T20" fmla="+- 0 6854 1807"/>
                                <a:gd name="T21" fmla="*/ T20 w 6083"/>
                                <a:gd name="T22" fmla="+- 0 3937 531"/>
                                <a:gd name="T23" fmla="*/ 3937 h 3751"/>
                                <a:gd name="T24" fmla="+- 0 6822 1807"/>
                                <a:gd name="T25" fmla="*/ T24 w 6083"/>
                                <a:gd name="T26" fmla="+- 0 4043 531"/>
                                <a:gd name="T27" fmla="*/ 4043 h 3751"/>
                                <a:gd name="T28" fmla="+- 0 6796 1807"/>
                                <a:gd name="T29" fmla="*/ T28 w 6083"/>
                                <a:gd name="T30" fmla="+- 0 4122 531"/>
                                <a:gd name="T31" fmla="*/ 4122 h 3751"/>
                                <a:gd name="T32" fmla="+- 0 6788 1807"/>
                                <a:gd name="T33" fmla="*/ T32 w 6083"/>
                                <a:gd name="T34" fmla="+- 0 4136 531"/>
                                <a:gd name="T35" fmla="*/ 4136 h 3751"/>
                                <a:gd name="T36" fmla="+- 0 6779 1807"/>
                                <a:gd name="T37" fmla="*/ T36 w 6083"/>
                                <a:gd name="T38" fmla="+- 0 4162 531"/>
                                <a:gd name="T39" fmla="*/ 4162 h 3751"/>
                                <a:gd name="T40" fmla="+- 0 6769 1807"/>
                                <a:gd name="T41" fmla="*/ T40 w 6083"/>
                                <a:gd name="T42" fmla="+- 0 4175 531"/>
                                <a:gd name="T43" fmla="*/ 4175 h 3751"/>
                                <a:gd name="T44" fmla="+- 0 6759 1807"/>
                                <a:gd name="T45" fmla="*/ T44 w 6083"/>
                                <a:gd name="T46" fmla="+- 0 4189 531"/>
                                <a:gd name="T47" fmla="*/ 4189 h 3751"/>
                                <a:gd name="T48" fmla="+- 0 6749 1807"/>
                                <a:gd name="T49" fmla="*/ T48 w 6083"/>
                                <a:gd name="T50" fmla="+- 0 4202 531"/>
                                <a:gd name="T51" fmla="*/ 4202 h 3751"/>
                                <a:gd name="T52" fmla="+- 0 7019 1807"/>
                                <a:gd name="T53" fmla="*/ T52 w 6083"/>
                                <a:gd name="T54" fmla="+- 0 4202 531"/>
                                <a:gd name="T55" fmla="*/ 4202 h 3751"/>
                                <a:gd name="T56" fmla="+- 0 7009 1807"/>
                                <a:gd name="T57" fmla="*/ T56 w 6083"/>
                                <a:gd name="T58" fmla="+- 0 4189 531"/>
                                <a:gd name="T59" fmla="*/ 4189 h 3751"/>
                                <a:gd name="T60" fmla="+- 0 6999 1807"/>
                                <a:gd name="T61" fmla="*/ T60 w 6083"/>
                                <a:gd name="T62" fmla="+- 0 4162 531"/>
                                <a:gd name="T63" fmla="*/ 4162 h 3751"/>
                                <a:gd name="T64" fmla="+- 0 6991 1807"/>
                                <a:gd name="T65" fmla="*/ T64 w 6083"/>
                                <a:gd name="T66" fmla="+- 0 4136 531"/>
                                <a:gd name="T67" fmla="*/ 4136 h 3751"/>
                                <a:gd name="T68" fmla="+- 0 6983 1807"/>
                                <a:gd name="T69" fmla="*/ T68 w 6083"/>
                                <a:gd name="T70" fmla="+- 0 4122 531"/>
                                <a:gd name="T71" fmla="*/ 4122 h 3751"/>
                                <a:gd name="T72" fmla="+- 0 6976 1807"/>
                                <a:gd name="T73" fmla="*/ T72 w 6083"/>
                                <a:gd name="T74" fmla="+- 0 4096 531"/>
                                <a:gd name="T75" fmla="*/ 4096 h 3751"/>
                                <a:gd name="T76" fmla="+- 0 6969 1807"/>
                                <a:gd name="T77" fmla="*/ T76 w 6083"/>
                                <a:gd name="T78" fmla="+- 0 4069 531"/>
                                <a:gd name="T79" fmla="*/ 4069 h 3751"/>
                                <a:gd name="T80" fmla="+- 0 6963 1807"/>
                                <a:gd name="T81" fmla="*/ T80 w 6083"/>
                                <a:gd name="T82" fmla="+- 0 4030 531"/>
                                <a:gd name="T83" fmla="*/ 4030 h 3751"/>
                                <a:gd name="T84" fmla="+- 0 6957 1807"/>
                                <a:gd name="T85" fmla="*/ T84 w 6083"/>
                                <a:gd name="T86" fmla="+- 0 4003 531"/>
                                <a:gd name="T87" fmla="*/ 4003 h 3751"/>
                                <a:gd name="T88" fmla="+- 0 6938 1807"/>
                                <a:gd name="T89" fmla="*/ T88 w 6083"/>
                                <a:gd name="T90" fmla="+- 0 3924 531"/>
                                <a:gd name="T91" fmla="*/ 3924 h 3751"/>
                                <a:gd name="T92" fmla="+- 0 6918 1807"/>
                                <a:gd name="T93" fmla="*/ T92 w 6083"/>
                                <a:gd name="T94" fmla="+- 0 3884 531"/>
                                <a:gd name="T95" fmla="*/ 3884 h 3751"/>
                                <a:gd name="T96" fmla="+- 0 6911 1807"/>
                                <a:gd name="T97" fmla="*/ T96 w 6083"/>
                                <a:gd name="T98" fmla="+- 0 3871 531"/>
                                <a:gd name="T99" fmla="*/ 3871 h 3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083" h="3751">
                                  <a:moveTo>
                                    <a:pt x="5104" y="3340"/>
                                  </a:moveTo>
                                  <a:lnTo>
                                    <a:pt x="5079" y="3340"/>
                                  </a:lnTo>
                                  <a:lnTo>
                                    <a:pt x="5070" y="3353"/>
                                  </a:lnTo>
                                  <a:lnTo>
                                    <a:pt x="5062" y="3366"/>
                                  </a:lnTo>
                                  <a:lnTo>
                                    <a:pt x="5055" y="3393"/>
                                  </a:lnTo>
                                  <a:lnTo>
                                    <a:pt x="5047" y="3406"/>
                                  </a:lnTo>
                                  <a:lnTo>
                                    <a:pt x="5015" y="3512"/>
                                  </a:lnTo>
                                  <a:lnTo>
                                    <a:pt x="4989" y="3591"/>
                                  </a:lnTo>
                                  <a:lnTo>
                                    <a:pt x="4981" y="3605"/>
                                  </a:lnTo>
                                  <a:lnTo>
                                    <a:pt x="4972" y="3631"/>
                                  </a:lnTo>
                                  <a:lnTo>
                                    <a:pt x="4962" y="3644"/>
                                  </a:lnTo>
                                  <a:lnTo>
                                    <a:pt x="4952" y="3658"/>
                                  </a:lnTo>
                                  <a:lnTo>
                                    <a:pt x="4942" y="3671"/>
                                  </a:lnTo>
                                  <a:lnTo>
                                    <a:pt x="5212" y="3671"/>
                                  </a:lnTo>
                                  <a:lnTo>
                                    <a:pt x="5202" y="3658"/>
                                  </a:lnTo>
                                  <a:lnTo>
                                    <a:pt x="5192" y="3631"/>
                                  </a:lnTo>
                                  <a:lnTo>
                                    <a:pt x="5184" y="3605"/>
                                  </a:lnTo>
                                  <a:lnTo>
                                    <a:pt x="5176" y="3591"/>
                                  </a:lnTo>
                                  <a:lnTo>
                                    <a:pt x="5169" y="3565"/>
                                  </a:lnTo>
                                  <a:lnTo>
                                    <a:pt x="5162" y="3538"/>
                                  </a:lnTo>
                                  <a:lnTo>
                                    <a:pt x="5156" y="3499"/>
                                  </a:lnTo>
                                  <a:lnTo>
                                    <a:pt x="5150" y="3472"/>
                                  </a:lnTo>
                                  <a:lnTo>
                                    <a:pt x="5131" y="3393"/>
                                  </a:lnTo>
                                  <a:lnTo>
                                    <a:pt x="5111" y="3353"/>
                                  </a:lnTo>
                                  <a:lnTo>
                                    <a:pt x="5104" y="3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" name="Freeform 1284"/>
                          <wps:cNvSpPr>
                            <a:spLocks/>
                          </wps:cNvSpPr>
                          <wps:spPr bwMode="auto">
                            <a:xfrm>
                              <a:off x="1807" y="531"/>
                              <a:ext cx="6083" cy="3751"/>
                            </a:xfrm>
                            <a:custGeom>
                              <a:avLst/>
                              <a:gdLst>
                                <a:gd name="T0" fmla="+- 0 5080 1807"/>
                                <a:gd name="T1" fmla="*/ T0 w 6083"/>
                                <a:gd name="T2" fmla="+- 0 2506 531"/>
                                <a:gd name="T3" fmla="*/ 2506 h 3751"/>
                                <a:gd name="T4" fmla="+- 0 5037 1807"/>
                                <a:gd name="T5" fmla="*/ T4 w 6083"/>
                                <a:gd name="T6" fmla="+- 0 2506 531"/>
                                <a:gd name="T7" fmla="*/ 2506 h 3751"/>
                                <a:gd name="T8" fmla="+- 0 5015 1807"/>
                                <a:gd name="T9" fmla="*/ T8 w 6083"/>
                                <a:gd name="T10" fmla="+- 0 2532 531"/>
                                <a:gd name="T11" fmla="*/ 2532 h 3751"/>
                                <a:gd name="T12" fmla="+- 0 4993 1807"/>
                                <a:gd name="T13" fmla="*/ T12 w 6083"/>
                                <a:gd name="T14" fmla="+- 0 2572 531"/>
                                <a:gd name="T15" fmla="*/ 2572 h 3751"/>
                                <a:gd name="T16" fmla="+- 0 4971 1807"/>
                                <a:gd name="T17" fmla="*/ T16 w 6083"/>
                                <a:gd name="T18" fmla="+- 0 2638 531"/>
                                <a:gd name="T19" fmla="*/ 2638 h 3751"/>
                                <a:gd name="T20" fmla="+- 0 4949 1807"/>
                                <a:gd name="T21" fmla="*/ T20 w 6083"/>
                                <a:gd name="T22" fmla="+- 0 2691 531"/>
                                <a:gd name="T23" fmla="*/ 2691 h 3751"/>
                                <a:gd name="T24" fmla="+- 0 4906 1807"/>
                                <a:gd name="T25" fmla="*/ T24 w 6083"/>
                                <a:gd name="T26" fmla="+- 0 2850 531"/>
                                <a:gd name="T27" fmla="*/ 2850 h 3751"/>
                                <a:gd name="T28" fmla="+- 0 4884 1807"/>
                                <a:gd name="T29" fmla="*/ T28 w 6083"/>
                                <a:gd name="T30" fmla="+- 0 2930 531"/>
                                <a:gd name="T31" fmla="*/ 2930 h 3751"/>
                                <a:gd name="T32" fmla="+- 0 4862 1807"/>
                                <a:gd name="T33" fmla="*/ T32 w 6083"/>
                                <a:gd name="T34" fmla="+- 0 3009 531"/>
                                <a:gd name="T35" fmla="*/ 3009 h 3751"/>
                                <a:gd name="T36" fmla="+- 0 4841 1807"/>
                                <a:gd name="T37" fmla="*/ T36 w 6083"/>
                                <a:gd name="T38" fmla="+- 0 3089 531"/>
                                <a:gd name="T39" fmla="*/ 3089 h 3751"/>
                                <a:gd name="T40" fmla="+- 0 4819 1807"/>
                                <a:gd name="T41" fmla="*/ T40 w 6083"/>
                                <a:gd name="T42" fmla="+- 0 3168 531"/>
                                <a:gd name="T43" fmla="*/ 3168 h 3751"/>
                                <a:gd name="T44" fmla="+- 0 4798 1807"/>
                                <a:gd name="T45" fmla="*/ T44 w 6083"/>
                                <a:gd name="T46" fmla="+- 0 3248 531"/>
                                <a:gd name="T47" fmla="*/ 3248 h 3751"/>
                                <a:gd name="T48" fmla="+- 0 4778 1807"/>
                                <a:gd name="T49" fmla="*/ T48 w 6083"/>
                                <a:gd name="T50" fmla="+- 0 3301 531"/>
                                <a:gd name="T51" fmla="*/ 3301 h 3751"/>
                                <a:gd name="T52" fmla="+- 0 4757 1807"/>
                                <a:gd name="T53" fmla="*/ T52 w 6083"/>
                                <a:gd name="T54" fmla="+- 0 3354 531"/>
                                <a:gd name="T55" fmla="*/ 3354 h 3751"/>
                                <a:gd name="T56" fmla="+- 0 4737 1807"/>
                                <a:gd name="T57" fmla="*/ T56 w 6083"/>
                                <a:gd name="T58" fmla="+- 0 3393 531"/>
                                <a:gd name="T59" fmla="*/ 3393 h 3751"/>
                                <a:gd name="T60" fmla="+- 0 4718 1807"/>
                                <a:gd name="T61" fmla="*/ T60 w 6083"/>
                                <a:gd name="T62" fmla="+- 0 3420 531"/>
                                <a:gd name="T63" fmla="*/ 3420 h 3751"/>
                                <a:gd name="T64" fmla="+- 0 4698 1807"/>
                                <a:gd name="T65" fmla="*/ T64 w 6083"/>
                                <a:gd name="T66" fmla="+- 0 3433 531"/>
                                <a:gd name="T67" fmla="*/ 3433 h 3751"/>
                                <a:gd name="T68" fmla="+- 0 5313 1807"/>
                                <a:gd name="T69" fmla="*/ T68 w 6083"/>
                                <a:gd name="T70" fmla="+- 0 3433 531"/>
                                <a:gd name="T71" fmla="*/ 3433 h 3751"/>
                                <a:gd name="T72" fmla="+- 0 5276 1807"/>
                                <a:gd name="T73" fmla="*/ T72 w 6083"/>
                                <a:gd name="T74" fmla="+- 0 3234 531"/>
                                <a:gd name="T75" fmla="*/ 3234 h 3751"/>
                                <a:gd name="T76" fmla="+- 0 5254 1807"/>
                                <a:gd name="T77" fmla="*/ T76 w 6083"/>
                                <a:gd name="T78" fmla="+- 0 3128 531"/>
                                <a:gd name="T79" fmla="*/ 3128 h 3751"/>
                                <a:gd name="T80" fmla="+- 0 5232 1807"/>
                                <a:gd name="T81" fmla="*/ T80 w 6083"/>
                                <a:gd name="T82" fmla="+- 0 3009 531"/>
                                <a:gd name="T83" fmla="*/ 3009 h 3751"/>
                                <a:gd name="T84" fmla="+- 0 5210 1807"/>
                                <a:gd name="T85" fmla="*/ T84 w 6083"/>
                                <a:gd name="T86" fmla="+- 0 2903 531"/>
                                <a:gd name="T87" fmla="*/ 2903 h 3751"/>
                                <a:gd name="T88" fmla="+- 0 5188 1807"/>
                                <a:gd name="T89" fmla="*/ T88 w 6083"/>
                                <a:gd name="T90" fmla="+- 0 2810 531"/>
                                <a:gd name="T91" fmla="*/ 2810 h 3751"/>
                                <a:gd name="T92" fmla="+- 0 5166 1807"/>
                                <a:gd name="T93" fmla="*/ T92 w 6083"/>
                                <a:gd name="T94" fmla="+- 0 2731 531"/>
                                <a:gd name="T95" fmla="*/ 2731 h 3751"/>
                                <a:gd name="T96" fmla="+- 0 5144 1807"/>
                                <a:gd name="T97" fmla="*/ T96 w 6083"/>
                                <a:gd name="T98" fmla="+- 0 2651 531"/>
                                <a:gd name="T99" fmla="*/ 2651 h 3751"/>
                                <a:gd name="T100" fmla="+- 0 5123 1807"/>
                                <a:gd name="T101" fmla="*/ T100 w 6083"/>
                                <a:gd name="T102" fmla="+- 0 2585 531"/>
                                <a:gd name="T103" fmla="*/ 2585 h 3751"/>
                                <a:gd name="T104" fmla="+- 0 5101 1807"/>
                                <a:gd name="T105" fmla="*/ T104 w 6083"/>
                                <a:gd name="T106" fmla="+- 0 2545 531"/>
                                <a:gd name="T107" fmla="*/ 2545 h 3751"/>
                                <a:gd name="T108" fmla="+- 0 5080 1807"/>
                                <a:gd name="T109" fmla="*/ T108 w 6083"/>
                                <a:gd name="T110" fmla="+- 0 2506 531"/>
                                <a:gd name="T111" fmla="*/ 2506 h 3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6083" h="3751">
                                  <a:moveTo>
                                    <a:pt x="3273" y="1975"/>
                                  </a:moveTo>
                                  <a:lnTo>
                                    <a:pt x="3230" y="1975"/>
                                  </a:lnTo>
                                  <a:lnTo>
                                    <a:pt x="3208" y="2001"/>
                                  </a:lnTo>
                                  <a:lnTo>
                                    <a:pt x="3186" y="2041"/>
                                  </a:lnTo>
                                  <a:lnTo>
                                    <a:pt x="3164" y="2107"/>
                                  </a:lnTo>
                                  <a:lnTo>
                                    <a:pt x="3142" y="2160"/>
                                  </a:lnTo>
                                  <a:lnTo>
                                    <a:pt x="3099" y="2319"/>
                                  </a:lnTo>
                                  <a:lnTo>
                                    <a:pt x="3077" y="2399"/>
                                  </a:lnTo>
                                  <a:lnTo>
                                    <a:pt x="3055" y="2478"/>
                                  </a:lnTo>
                                  <a:lnTo>
                                    <a:pt x="3034" y="2558"/>
                                  </a:lnTo>
                                  <a:lnTo>
                                    <a:pt x="3012" y="2637"/>
                                  </a:lnTo>
                                  <a:lnTo>
                                    <a:pt x="2991" y="2717"/>
                                  </a:lnTo>
                                  <a:lnTo>
                                    <a:pt x="2971" y="2770"/>
                                  </a:lnTo>
                                  <a:lnTo>
                                    <a:pt x="2950" y="2823"/>
                                  </a:lnTo>
                                  <a:lnTo>
                                    <a:pt x="2930" y="2862"/>
                                  </a:lnTo>
                                  <a:lnTo>
                                    <a:pt x="2911" y="2889"/>
                                  </a:lnTo>
                                  <a:lnTo>
                                    <a:pt x="2891" y="2902"/>
                                  </a:lnTo>
                                  <a:lnTo>
                                    <a:pt x="3506" y="2902"/>
                                  </a:lnTo>
                                  <a:lnTo>
                                    <a:pt x="3469" y="2703"/>
                                  </a:lnTo>
                                  <a:lnTo>
                                    <a:pt x="3447" y="2597"/>
                                  </a:lnTo>
                                  <a:lnTo>
                                    <a:pt x="3425" y="2478"/>
                                  </a:lnTo>
                                  <a:lnTo>
                                    <a:pt x="3403" y="2372"/>
                                  </a:lnTo>
                                  <a:lnTo>
                                    <a:pt x="3381" y="2279"/>
                                  </a:lnTo>
                                  <a:lnTo>
                                    <a:pt x="3359" y="2200"/>
                                  </a:lnTo>
                                  <a:lnTo>
                                    <a:pt x="3337" y="2120"/>
                                  </a:lnTo>
                                  <a:lnTo>
                                    <a:pt x="3316" y="2054"/>
                                  </a:lnTo>
                                  <a:lnTo>
                                    <a:pt x="3294" y="2014"/>
                                  </a:lnTo>
                                  <a:lnTo>
                                    <a:pt x="3273" y="19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Freeform 1283"/>
                          <wps:cNvSpPr>
                            <a:spLocks/>
                          </wps:cNvSpPr>
                          <wps:spPr bwMode="auto">
                            <a:xfrm>
                              <a:off x="1807" y="531"/>
                              <a:ext cx="6083" cy="3751"/>
                            </a:xfrm>
                            <a:custGeom>
                              <a:avLst/>
                              <a:gdLst>
                                <a:gd name="T0" fmla="+- 0 4367 1807"/>
                                <a:gd name="T1" fmla="*/ T0 w 6083"/>
                                <a:gd name="T2" fmla="+- 0 531 531"/>
                                <a:gd name="T3" fmla="*/ 531 h 3751"/>
                                <a:gd name="T4" fmla="+- 0 4334 1807"/>
                                <a:gd name="T5" fmla="*/ T4 w 6083"/>
                                <a:gd name="T6" fmla="+- 0 584 531"/>
                                <a:gd name="T7" fmla="*/ 584 h 3751"/>
                                <a:gd name="T8" fmla="+- 0 4318 1807"/>
                                <a:gd name="T9" fmla="*/ T8 w 6083"/>
                                <a:gd name="T10" fmla="+- 0 650 531"/>
                                <a:gd name="T11" fmla="*/ 650 h 3751"/>
                                <a:gd name="T12" fmla="+- 0 4301 1807"/>
                                <a:gd name="T13" fmla="*/ T12 w 6083"/>
                                <a:gd name="T14" fmla="+- 0 743 531"/>
                                <a:gd name="T15" fmla="*/ 743 h 3751"/>
                                <a:gd name="T16" fmla="+- 0 4284 1807"/>
                                <a:gd name="T17" fmla="*/ T16 w 6083"/>
                                <a:gd name="T18" fmla="+- 0 862 531"/>
                                <a:gd name="T19" fmla="*/ 862 h 3751"/>
                                <a:gd name="T20" fmla="+- 0 4267 1807"/>
                                <a:gd name="T21" fmla="*/ T20 w 6083"/>
                                <a:gd name="T22" fmla="+- 0 1008 531"/>
                                <a:gd name="T23" fmla="*/ 1008 h 3751"/>
                                <a:gd name="T24" fmla="+- 0 4250 1807"/>
                                <a:gd name="T25" fmla="*/ T24 w 6083"/>
                                <a:gd name="T26" fmla="+- 0 1154 531"/>
                                <a:gd name="T27" fmla="*/ 1154 h 3751"/>
                                <a:gd name="T28" fmla="+- 0 4232 1807"/>
                                <a:gd name="T29" fmla="*/ T28 w 6083"/>
                                <a:gd name="T30" fmla="+- 0 1326 531"/>
                                <a:gd name="T31" fmla="*/ 1326 h 3751"/>
                                <a:gd name="T32" fmla="+- 0 4215 1807"/>
                                <a:gd name="T33" fmla="*/ T32 w 6083"/>
                                <a:gd name="T34" fmla="+- 0 1498 531"/>
                                <a:gd name="T35" fmla="*/ 1498 h 3751"/>
                                <a:gd name="T36" fmla="+- 0 4197 1807"/>
                                <a:gd name="T37" fmla="*/ T36 w 6083"/>
                                <a:gd name="T38" fmla="+- 0 1671 531"/>
                                <a:gd name="T39" fmla="*/ 1671 h 3751"/>
                                <a:gd name="T40" fmla="+- 0 4180 1807"/>
                                <a:gd name="T41" fmla="*/ T40 w 6083"/>
                                <a:gd name="T42" fmla="+- 0 1856 531"/>
                                <a:gd name="T43" fmla="*/ 1856 h 3751"/>
                                <a:gd name="T44" fmla="+- 0 4162 1807"/>
                                <a:gd name="T45" fmla="*/ T44 w 6083"/>
                                <a:gd name="T46" fmla="+- 0 2042 531"/>
                                <a:gd name="T47" fmla="*/ 2042 h 3751"/>
                                <a:gd name="T48" fmla="+- 0 4144 1807"/>
                                <a:gd name="T49" fmla="*/ T48 w 6083"/>
                                <a:gd name="T50" fmla="+- 0 2214 531"/>
                                <a:gd name="T51" fmla="*/ 2214 h 3751"/>
                                <a:gd name="T52" fmla="+- 0 4126 1807"/>
                                <a:gd name="T53" fmla="*/ T52 w 6083"/>
                                <a:gd name="T54" fmla="+- 0 2386 531"/>
                                <a:gd name="T55" fmla="*/ 2386 h 3751"/>
                                <a:gd name="T56" fmla="+- 0 4108 1807"/>
                                <a:gd name="T57" fmla="*/ T56 w 6083"/>
                                <a:gd name="T58" fmla="+- 0 2532 531"/>
                                <a:gd name="T59" fmla="*/ 2532 h 3751"/>
                                <a:gd name="T60" fmla="+- 0 4090 1807"/>
                                <a:gd name="T61" fmla="*/ T60 w 6083"/>
                                <a:gd name="T62" fmla="+- 0 2678 531"/>
                                <a:gd name="T63" fmla="*/ 2678 h 3751"/>
                                <a:gd name="T64" fmla="+- 0 4071 1807"/>
                                <a:gd name="T65" fmla="*/ T64 w 6083"/>
                                <a:gd name="T66" fmla="+- 0 2810 531"/>
                                <a:gd name="T67" fmla="*/ 2810 h 3751"/>
                                <a:gd name="T68" fmla="+- 0 4053 1807"/>
                                <a:gd name="T69" fmla="*/ T68 w 6083"/>
                                <a:gd name="T70" fmla="+- 0 2903 531"/>
                                <a:gd name="T71" fmla="*/ 2903 h 3751"/>
                                <a:gd name="T72" fmla="+- 0 4035 1807"/>
                                <a:gd name="T73" fmla="*/ T72 w 6083"/>
                                <a:gd name="T74" fmla="+- 0 2983 531"/>
                                <a:gd name="T75" fmla="*/ 2983 h 3751"/>
                                <a:gd name="T76" fmla="+- 0 3999 1807"/>
                                <a:gd name="T77" fmla="*/ T76 w 6083"/>
                                <a:gd name="T78" fmla="+- 0 3062 531"/>
                                <a:gd name="T79" fmla="*/ 3062 h 3751"/>
                                <a:gd name="T80" fmla="+- 0 4607 1807"/>
                                <a:gd name="T81" fmla="*/ T80 w 6083"/>
                                <a:gd name="T82" fmla="+- 0 3062 531"/>
                                <a:gd name="T83" fmla="*/ 3062 h 3751"/>
                                <a:gd name="T84" fmla="+- 0 4596 1807"/>
                                <a:gd name="T85" fmla="*/ T84 w 6083"/>
                                <a:gd name="T86" fmla="+- 0 2956 531"/>
                                <a:gd name="T87" fmla="*/ 2956 h 3751"/>
                                <a:gd name="T88" fmla="+- 0 4581 1807"/>
                                <a:gd name="T89" fmla="*/ T88 w 6083"/>
                                <a:gd name="T90" fmla="+- 0 2797 531"/>
                                <a:gd name="T91" fmla="*/ 2797 h 3751"/>
                                <a:gd name="T92" fmla="+- 0 4566 1807"/>
                                <a:gd name="T93" fmla="*/ T92 w 6083"/>
                                <a:gd name="T94" fmla="+- 0 2625 531"/>
                                <a:gd name="T95" fmla="*/ 2625 h 3751"/>
                                <a:gd name="T96" fmla="+- 0 4552 1807"/>
                                <a:gd name="T97" fmla="*/ T96 w 6083"/>
                                <a:gd name="T98" fmla="+- 0 2439 531"/>
                                <a:gd name="T99" fmla="*/ 2439 h 3751"/>
                                <a:gd name="T100" fmla="+- 0 4538 1807"/>
                                <a:gd name="T101" fmla="*/ T100 w 6083"/>
                                <a:gd name="T102" fmla="+- 0 2254 531"/>
                                <a:gd name="T103" fmla="*/ 2254 h 3751"/>
                                <a:gd name="T104" fmla="+- 0 4524 1807"/>
                                <a:gd name="T105" fmla="*/ T104 w 6083"/>
                                <a:gd name="T106" fmla="+- 0 2055 531"/>
                                <a:gd name="T107" fmla="*/ 2055 h 3751"/>
                                <a:gd name="T108" fmla="+- 0 4510 1807"/>
                                <a:gd name="T109" fmla="*/ T108 w 6083"/>
                                <a:gd name="T110" fmla="+- 0 1856 531"/>
                                <a:gd name="T111" fmla="*/ 1856 h 3751"/>
                                <a:gd name="T112" fmla="+- 0 4483 1807"/>
                                <a:gd name="T113" fmla="*/ T112 w 6083"/>
                                <a:gd name="T114" fmla="+- 0 1459 531"/>
                                <a:gd name="T115" fmla="*/ 1459 h 3751"/>
                                <a:gd name="T116" fmla="+- 0 4469 1807"/>
                                <a:gd name="T117" fmla="*/ T116 w 6083"/>
                                <a:gd name="T118" fmla="+- 0 1286 531"/>
                                <a:gd name="T119" fmla="*/ 1286 h 3751"/>
                                <a:gd name="T120" fmla="+- 0 4456 1807"/>
                                <a:gd name="T121" fmla="*/ T120 w 6083"/>
                                <a:gd name="T122" fmla="+- 0 1114 531"/>
                                <a:gd name="T123" fmla="*/ 1114 h 3751"/>
                                <a:gd name="T124" fmla="+- 0 4442 1807"/>
                                <a:gd name="T125" fmla="*/ T124 w 6083"/>
                                <a:gd name="T126" fmla="+- 0 955 531"/>
                                <a:gd name="T127" fmla="*/ 955 h 3751"/>
                                <a:gd name="T128" fmla="+- 0 4428 1807"/>
                                <a:gd name="T129" fmla="*/ T128 w 6083"/>
                                <a:gd name="T130" fmla="+- 0 822 531"/>
                                <a:gd name="T131" fmla="*/ 822 h 3751"/>
                                <a:gd name="T132" fmla="+- 0 4413 1807"/>
                                <a:gd name="T133" fmla="*/ T132 w 6083"/>
                                <a:gd name="T134" fmla="+- 0 703 531"/>
                                <a:gd name="T135" fmla="*/ 703 h 3751"/>
                                <a:gd name="T136" fmla="+- 0 4398 1807"/>
                                <a:gd name="T137" fmla="*/ T136 w 6083"/>
                                <a:gd name="T138" fmla="+- 0 624 531"/>
                                <a:gd name="T139" fmla="*/ 624 h 3751"/>
                                <a:gd name="T140" fmla="+- 0 4383 1807"/>
                                <a:gd name="T141" fmla="*/ T140 w 6083"/>
                                <a:gd name="T142" fmla="+- 0 557 531"/>
                                <a:gd name="T143" fmla="*/ 557 h 3751"/>
                                <a:gd name="T144" fmla="+- 0 4367 1807"/>
                                <a:gd name="T145" fmla="*/ T144 w 6083"/>
                                <a:gd name="T146" fmla="+- 0 531 531"/>
                                <a:gd name="T147" fmla="*/ 531 h 3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6083" h="3751">
                                  <a:moveTo>
                                    <a:pt x="2560" y="0"/>
                                  </a:moveTo>
                                  <a:lnTo>
                                    <a:pt x="2527" y="53"/>
                                  </a:lnTo>
                                  <a:lnTo>
                                    <a:pt x="2511" y="119"/>
                                  </a:lnTo>
                                  <a:lnTo>
                                    <a:pt x="2494" y="212"/>
                                  </a:lnTo>
                                  <a:lnTo>
                                    <a:pt x="2477" y="331"/>
                                  </a:lnTo>
                                  <a:lnTo>
                                    <a:pt x="2460" y="477"/>
                                  </a:lnTo>
                                  <a:lnTo>
                                    <a:pt x="2443" y="623"/>
                                  </a:lnTo>
                                  <a:lnTo>
                                    <a:pt x="2425" y="795"/>
                                  </a:lnTo>
                                  <a:lnTo>
                                    <a:pt x="2408" y="967"/>
                                  </a:lnTo>
                                  <a:lnTo>
                                    <a:pt x="2390" y="1140"/>
                                  </a:lnTo>
                                  <a:lnTo>
                                    <a:pt x="2373" y="1325"/>
                                  </a:lnTo>
                                  <a:lnTo>
                                    <a:pt x="2355" y="1511"/>
                                  </a:lnTo>
                                  <a:lnTo>
                                    <a:pt x="2337" y="1683"/>
                                  </a:lnTo>
                                  <a:lnTo>
                                    <a:pt x="2319" y="1855"/>
                                  </a:lnTo>
                                  <a:lnTo>
                                    <a:pt x="2301" y="2001"/>
                                  </a:lnTo>
                                  <a:lnTo>
                                    <a:pt x="2283" y="2147"/>
                                  </a:lnTo>
                                  <a:lnTo>
                                    <a:pt x="2264" y="2279"/>
                                  </a:lnTo>
                                  <a:lnTo>
                                    <a:pt x="2246" y="2372"/>
                                  </a:lnTo>
                                  <a:lnTo>
                                    <a:pt x="2228" y="2452"/>
                                  </a:lnTo>
                                  <a:lnTo>
                                    <a:pt x="2192" y="2531"/>
                                  </a:lnTo>
                                  <a:lnTo>
                                    <a:pt x="2800" y="2531"/>
                                  </a:lnTo>
                                  <a:lnTo>
                                    <a:pt x="2789" y="2425"/>
                                  </a:lnTo>
                                  <a:lnTo>
                                    <a:pt x="2774" y="2266"/>
                                  </a:lnTo>
                                  <a:lnTo>
                                    <a:pt x="2759" y="2094"/>
                                  </a:lnTo>
                                  <a:lnTo>
                                    <a:pt x="2745" y="1908"/>
                                  </a:lnTo>
                                  <a:lnTo>
                                    <a:pt x="2731" y="1723"/>
                                  </a:lnTo>
                                  <a:lnTo>
                                    <a:pt x="2717" y="1524"/>
                                  </a:lnTo>
                                  <a:lnTo>
                                    <a:pt x="2703" y="1325"/>
                                  </a:lnTo>
                                  <a:lnTo>
                                    <a:pt x="2676" y="928"/>
                                  </a:lnTo>
                                  <a:lnTo>
                                    <a:pt x="2662" y="755"/>
                                  </a:lnTo>
                                  <a:lnTo>
                                    <a:pt x="2649" y="583"/>
                                  </a:lnTo>
                                  <a:lnTo>
                                    <a:pt x="2635" y="424"/>
                                  </a:lnTo>
                                  <a:lnTo>
                                    <a:pt x="2621" y="291"/>
                                  </a:lnTo>
                                  <a:lnTo>
                                    <a:pt x="2606" y="172"/>
                                  </a:lnTo>
                                  <a:lnTo>
                                    <a:pt x="2591" y="93"/>
                                  </a:lnTo>
                                  <a:lnTo>
                                    <a:pt x="2576" y="26"/>
                                  </a:lnTo>
                                  <a:lnTo>
                                    <a:pt x="25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7" name="Group 1280"/>
                        <wpg:cNvGrpSpPr>
                          <a:grpSpLocks/>
                        </wpg:cNvGrpSpPr>
                        <wpg:grpSpPr bwMode="auto">
                          <a:xfrm>
                            <a:off x="1807" y="527"/>
                            <a:ext cx="6083" cy="3755"/>
                            <a:chOff x="1807" y="527"/>
                            <a:chExt cx="6083" cy="3755"/>
                          </a:xfrm>
                        </wpg:grpSpPr>
                        <wps:wsp>
                          <wps:cNvPr id="1308" name="Freeform 1281"/>
                          <wps:cNvSpPr>
                            <a:spLocks/>
                          </wps:cNvSpPr>
                          <wps:spPr bwMode="auto">
                            <a:xfrm>
                              <a:off x="1807" y="527"/>
                              <a:ext cx="6083" cy="3755"/>
                            </a:xfrm>
                            <a:custGeom>
                              <a:avLst/>
                              <a:gdLst>
                                <a:gd name="T0" fmla="+- 0 1821 1807"/>
                                <a:gd name="T1" fmla="*/ T0 w 6083"/>
                                <a:gd name="T2" fmla="+- 0 4216 527"/>
                                <a:gd name="T3" fmla="*/ 4216 h 3755"/>
                                <a:gd name="T4" fmla="+- 0 1847 1807"/>
                                <a:gd name="T5" fmla="*/ T4 w 6083"/>
                                <a:gd name="T6" fmla="+- 0 4120 527"/>
                                <a:gd name="T7" fmla="*/ 4120 h 3755"/>
                                <a:gd name="T8" fmla="+- 0 1960 1807"/>
                                <a:gd name="T9" fmla="*/ T8 w 6083"/>
                                <a:gd name="T10" fmla="+- 0 3861 527"/>
                                <a:gd name="T11" fmla="*/ 3861 h 3755"/>
                                <a:gd name="T12" fmla="+- 0 2046 1807"/>
                                <a:gd name="T13" fmla="*/ T12 w 6083"/>
                                <a:gd name="T14" fmla="+- 0 4051 527"/>
                                <a:gd name="T15" fmla="*/ 4051 h 3755"/>
                                <a:gd name="T16" fmla="+- 0 2170 1807"/>
                                <a:gd name="T17" fmla="*/ T16 w 6083"/>
                                <a:gd name="T18" fmla="+- 0 4260 527"/>
                                <a:gd name="T19" fmla="*/ 4260 h 3755"/>
                                <a:gd name="T20" fmla="+- 0 2338 1807"/>
                                <a:gd name="T21" fmla="*/ T20 w 6083"/>
                                <a:gd name="T22" fmla="+- 0 4120 527"/>
                                <a:gd name="T23" fmla="*/ 4120 h 3755"/>
                                <a:gd name="T24" fmla="+- 0 2498 1807"/>
                                <a:gd name="T25" fmla="*/ T24 w 6083"/>
                                <a:gd name="T26" fmla="+- 0 4003 527"/>
                                <a:gd name="T27" fmla="*/ 4003 h 3755"/>
                                <a:gd name="T28" fmla="+- 0 2678 1807"/>
                                <a:gd name="T29" fmla="*/ T28 w 6083"/>
                                <a:gd name="T30" fmla="+- 0 4140 527"/>
                                <a:gd name="T31" fmla="*/ 4140 h 3755"/>
                                <a:gd name="T32" fmla="+- 0 2811 1807"/>
                                <a:gd name="T33" fmla="*/ T32 w 6083"/>
                                <a:gd name="T34" fmla="+- 0 4258 527"/>
                                <a:gd name="T35" fmla="*/ 4258 h 3755"/>
                                <a:gd name="T36" fmla="+- 0 2961 1807"/>
                                <a:gd name="T37" fmla="*/ T36 w 6083"/>
                                <a:gd name="T38" fmla="+- 0 4196 527"/>
                                <a:gd name="T39" fmla="*/ 4196 h 3755"/>
                                <a:gd name="T40" fmla="+- 0 3023 1807"/>
                                <a:gd name="T41" fmla="*/ T40 w 6083"/>
                                <a:gd name="T42" fmla="+- 0 4156 527"/>
                                <a:gd name="T43" fmla="*/ 4156 h 3755"/>
                                <a:gd name="T44" fmla="+- 0 3099 1807"/>
                                <a:gd name="T45" fmla="*/ T44 w 6083"/>
                                <a:gd name="T46" fmla="+- 0 4219 527"/>
                                <a:gd name="T47" fmla="*/ 4219 h 3755"/>
                                <a:gd name="T48" fmla="+- 0 3174 1807"/>
                                <a:gd name="T49" fmla="*/ T48 w 6083"/>
                                <a:gd name="T50" fmla="+- 0 4279 527"/>
                                <a:gd name="T51" fmla="*/ 4279 h 3755"/>
                                <a:gd name="T52" fmla="+- 0 3285 1807"/>
                                <a:gd name="T53" fmla="*/ T52 w 6083"/>
                                <a:gd name="T54" fmla="+- 0 3972 527"/>
                                <a:gd name="T55" fmla="*/ 3972 h 3755"/>
                                <a:gd name="T56" fmla="+- 0 3357 1807"/>
                                <a:gd name="T57" fmla="*/ T56 w 6083"/>
                                <a:gd name="T58" fmla="+- 0 3528 527"/>
                                <a:gd name="T59" fmla="*/ 3528 h 3755"/>
                                <a:gd name="T60" fmla="+- 0 3436 1807"/>
                                <a:gd name="T61" fmla="*/ T60 w 6083"/>
                                <a:gd name="T62" fmla="+- 0 2978 527"/>
                                <a:gd name="T63" fmla="*/ 2978 h 3755"/>
                                <a:gd name="T64" fmla="+- 0 3517 1807"/>
                                <a:gd name="T65" fmla="*/ T64 w 6083"/>
                                <a:gd name="T66" fmla="+- 0 2450 527"/>
                                <a:gd name="T67" fmla="*/ 2450 h 3755"/>
                                <a:gd name="T68" fmla="+- 0 3598 1807"/>
                                <a:gd name="T69" fmla="*/ T68 w 6083"/>
                                <a:gd name="T70" fmla="+- 0 2071 527"/>
                                <a:gd name="T71" fmla="*/ 2071 h 3755"/>
                                <a:gd name="T72" fmla="+- 0 3714 1807"/>
                                <a:gd name="T73" fmla="*/ T72 w 6083"/>
                                <a:gd name="T74" fmla="+- 0 2041 527"/>
                                <a:gd name="T75" fmla="*/ 2041 h 3755"/>
                                <a:gd name="T76" fmla="+- 0 3791 1807"/>
                                <a:gd name="T77" fmla="*/ T76 w 6083"/>
                                <a:gd name="T78" fmla="+- 0 2340 527"/>
                                <a:gd name="T79" fmla="*/ 2340 h 3755"/>
                                <a:gd name="T80" fmla="+- 0 3867 1807"/>
                                <a:gd name="T81" fmla="*/ T80 w 6083"/>
                                <a:gd name="T82" fmla="+- 0 2713 527"/>
                                <a:gd name="T83" fmla="*/ 2713 h 3755"/>
                                <a:gd name="T84" fmla="+- 0 3961 1807"/>
                                <a:gd name="T85" fmla="*/ T84 w 6083"/>
                                <a:gd name="T86" fmla="+- 0 3036 527"/>
                                <a:gd name="T87" fmla="*/ 3036 h 3755"/>
                                <a:gd name="T88" fmla="+- 0 4053 1807"/>
                                <a:gd name="T89" fmla="*/ T88 w 6083"/>
                                <a:gd name="T90" fmla="+- 0 2901 527"/>
                                <a:gd name="T91" fmla="*/ 2901 h 3755"/>
                                <a:gd name="T92" fmla="+- 0 4126 1807"/>
                                <a:gd name="T93" fmla="*/ T92 w 6083"/>
                                <a:gd name="T94" fmla="+- 0 2373 527"/>
                                <a:gd name="T95" fmla="*/ 2373 h 3755"/>
                                <a:gd name="T96" fmla="+- 0 4197 1807"/>
                                <a:gd name="T97" fmla="*/ T96 w 6083"/>
                                <a:gd name="T98" fmla="+- 0 1667 527"/>
                                <a:gd name="T99" fmla="*/ 1667 h 3755"/>
                                <a:gd name="T100" fmla="+- 0 4267 1807"/>
                                <a:gd name="T101" fmla="*/ T100 w 6083"/>
                                <a:gd name="T102" fmla="+- 0 997 527"/>
                                <a:gd name="T103" fmla="*/ 997 h 3755"/>
                                <a:gd name="T104" fmla="+- 0 4334 1807"/>
                                <a:gd name="T105" fmla="*/ T104 w 6083"/>
                                <a:gd name="T106" fmla="+- 0 577 527"/>
                                <a:gd name="T107" fmla="*/ 577 h 3755"/>
                                <a:gd name="T108" fmla="+- 0 4413 1807"/>
                                <a:gd name="T109" fmla="*/ T108 w 6083"/>
                                <a:gd name="T110" fmla="+- 0 699 527"/>
                                <a:gd name="T111" fmla="*/ 699 h 3755"/>
                                <a:gd name="T112" fmla="+- 0 4469 1807"/>
                                <a:gd name="T113" fmla="*/ T112 w 6083"/>
                                <a:gd name="T114" fmla="+- 0 1274 527"/>
                                <a:gd name="T115" fmla="*/ 1274 h 3755"/>
                                <a:gd name="T116" fmla="+- 0 4524 1807"/>
                                <a:gd name="T117" fmla="*/ T116 w 6083"/>
                                <a:gd name="T118" fmla="+- 0 2045 527"/>
                                <a:gd name="T119" fmla="*/ 2045 h 3755"/>
                                <a:gd name="T120" fmla="+- 0 4581 1807"/>
                                <a:gd name="T121" fmla="*/ T120 w 6083"/>
                                <a:gd name="T122" fmla="+- 0 2794 527"/>
                                <a:gd name="T123" fmla="*/ 2794 h 3755"/>
                                <a:gd name="T124" fmla="+- 0 4644 1807"/>
                                <a:gd name="T125" fmla="*/ T124 w 6083"/>
                                <a:gd name="T126" fmla="+- 0 3304 527"/>
                                <a:gd name="T127" fmla="*/ 3304 h 3755"/>
                                <a:gd name="T128" fmla="+- 0 4757 1807"/>
                                <a:gd name="T129" fmla="*/ T128 w 6083"/>
                                <a:gd name="T130" fmla="+- 0 3353 527"/>
                                <a:gd name="T131" fmla="*/ 3353 h 3755"/>
                                <a:gd name="T132" fmla="+- 0 4862 1807"/>
                                <a:gd name="T133" fmla="*/ T132 w 6083"/>
                                <a:gd name="T134" fmla="+- 0 3007 527"/>
                                <a:gd name="T135" fmla="*/ 3007 h 3755"/>
                                <a:gd name="T136" fmla="+- 0 4949 1807"/>
                                <a:gd name="T137" fmla="*/ T136 w 6083"/>
                                <a:gd name="T138" fmla="+- 0 2690 527"/>
                                <a:gd name="T139" fmla="*/ 2690 h 3755"/>
                                <a:gd name="T140" fmla="+- 0 5080 1807"/>
                                <a:gd name="T141" fmla="*/ T140 w 6083"/>
                                <a:gd name="T142" fmla="+- 0 2504 527"/>
                                <a:gd name="T143" fmla="*/ 2504 h 3755"/>
                                <a:gd name="T144" fmla="+- 0 5188 1807"/>
                                <a:gd name="T145" fmla="*/ T144 w 6083"/>
                                <a:gd name="T146" fmla="+- 0 2807 527"/>
                                <a:gd name="T147" fmla="*/ 2807 h 3755"/>
                                <a:gd name="T148" fmla="+- 0 5276 1807"/>
                                <a:gd name="T149" fmla="*/ T148 w 6083"/>
                                <a:gd name="T150" fmla="+- 0 3231 527"/>
                                <a:gd name="T151" fmla="*/ 3231 h 3755"/>
                                <a:gd name="T152" fmla="+- 0 5364 1807"/>
                                <a:gd name="T153" fmla="*/ T152 w 6083"/>
                                <a:gd name="T154" fmla="+- 0 3690 527"/>
                                <a:gd name="T155" fmla="*/ 3690 h 3755"/>
                                <a:gd name="T156" fmla="+- 0 5450 1807"/>
                                <a:gd name="T157" fmla="*/ T156 w 6083"/>
                                <a:gd name="T158" fmla="+- 0 4068 527"/>
                                <a:gd name="T159" fmla="*/ 4068 h 3755"/>
                                <a:gd name="T160" fmla="+- 0 5575 1807"/>
                                <a:gd name="T161" fmla="*/ T160 w 6083"/>
                                <a:gd name="T162" fmla="+- 0 4254 527"/>
                                <a:gd name="T163" fmla="*/ 4254 h 3755"/>
                                <a:gd name="T164" fmla="+- 0 5759 1807"/>
                                <a:gd name="T165" fmla="*/ T164 w 6083"/>
                                <a:gd name="T166" fmla="+- 0 3913 527"/>
                                <a:gd name="T167" fmla="*/ 3913 h 3755"/>
                                <a:gd name="T168" fmla="+- 0 5906 1807"/>
                                <a:gd name="T169" fmla="*/ T168 w 6083"/>
                                <a:gd name="T170" fmla="+- 0 3655 527"/>
                                <a:gd name="T171" fmla="*/ 3655 h 3755"/>
                                <a:gd name="T172" fmla="+- 0 6025 1807"/>
                                <a:gd name="T173" fmla="*/ T172 w 6083"/>
                                <a:gd name="T174" fmla="+- 0 3839 527"/>
                                <a:gd name="T175" fmla="*/ 3839 h 3755"/>
                                <a:gd name="T176" fmla="+- 0 6102 1807"/>
                                <a:gd name="T177" fmla="*/ T176 w 6083"/>
                                <a:gd name="T178" fmla="+- 0 4073 527"/>
                                <a:gd name="T179" fmla="*/ 4073 h 3755"/>
                                <a:gd name="T180" fmla="+- 0 6195 1807"/>
                                <a:gd name="T181" fmla="*/ T180 w 6083"/>
                                <a:gd name="T182" fmla="+- 0 4195 527"/>
                                <a:gd name="T183" fmla="*/ 4195 h 3755"/>
                                <a:gd name="T184" fmla="+- 0 6331 1807"/>
                                <a:gd name="T185" fmla="*/ T184 w 6083"/>
                                <a:gd name="T186" fmla="+- 0 3934 527"/>
                                <a:gd name="T187" fmla="*/ 3934 h 3755"/>
                                <a:gd name="T188" fmla="+- 0 6454 1807"/>
                                <a:gd name="T189" fmla="*/ T188 w 6083"/>
                                <a:gd name="T190" fmla="+- 0 3732 527"/>
                                <a:gd name="T191" fmla="*/ 3732 h 3755"/>
                                <a:gd name="T192" fmla="+- 0 6583 1807"/>
                                <a:gd name="T193" fmla="*/ T192 w 6083"/>
                                <a:gd name="T194" fmla="+- 0 3923 527"/>
                                <a:gd name="T195" fmla="*/ 3923 h 3755"/>
                                <a:gd name="T196" fmla="+- 0 6692 1807"/>
                                <a:gd name="T197" fmla="*/ T196 w 6083"/>
                                <a:gd name="T198" fmla="+- 0 4161 527"/>
                                <a:gd name="T199" fmla="*/ 4161 h 3755"/>
                                <a:gd name="T200" fmla="+- 0 6813 1807"/>
                                <a:gd name="T201" fmla="*/ T200 w 6083"/>
                                <a:gd name="T202" fmla="+- 0 4062 527"/>
                                <a:gd name="T203" fmla="*/ 4062 h 3755"/>
                                <a:gd name="T204" fmla="+- 0 6894 1807"/>
                                <a:gd name="T205" fmla="*/ T204 w 6083"/>
                                <a:gd name="T206" fmla="+- 0 3862 527"/>
                                <a:gd name="T207" fmla="*/ 3862 h 3755"/>
                                <a:gd name="T208" fmla="+- 0 6957 1807"/>
                                <a:gd name="T209" fmla="*/ T208 w 6083"/>
                                <a:gd name="T210" fmla="+- 0 4000 527"/>
                                <a:gd name="T211" fmla="*/ 4000 h 3755"/>
                                <a:gd name="T212" fmla="+- 0 7019 1807"/>
                                <a:gd name="T213" fmla="*/ T212 w 6083"/>
                                <a:gd name="T214" fmla="+- 0 4190 527"/>
                                <a:gd name="T215" fmla="*/ 4190 h 3755"/>
                                <a:gd name="T216" fmla="+- 0 7141 1807"/>
                                <a:gd name="T217" fmla="*/ T216 w 6083"/>
                                <a:gd name="T218" fmla="+- 0 4084 527"/>
                                <a:gd name="T219" fmla="*/ 4084 h 3755"/>
                                <a:gd name="T220" fmla="+- 0 7276 1807"/>
                                <a:gd name="T221" fmla="*/ T220 w 6083"/>
                                <a:gd name="T222" fmla="+- 0 3770 527"/>
                                <a:gd name="T223" fmla="*/ 3770 h 3755"/>
                                <a:gd name="T224" fmla="+- 0 7444 1807"/>
                                <a:gd name="T225" fmla="*/ T224 w 6083"/>
                                <a:gd name="T226" fmla="+- 0 3448 527"/>
                                <a:gd name="T227" fmla="*/ 3448 h 3755"/>
                                <a:gd name="T228" fmla="+- 0 7636 1807"/>
                                <a:gd name="T229" fmla="*/ T228 w 6083"/>
                                <a:gd name="T230" fmla="+- 0 3560 527"/>
                                <a:gd name="T231" fmla="*/ 3560 h 3755"/>
                                <a:gd name="T232" fmla="+- 0 7759 1807"/>
                                <a:gd name="T233" fmla="*/ T232 w 6083"/>
                                <a:gd name="T234" fmla="+- 0 3880 527"/>
                                <a:gd name="T235" fmla="*/ 3880 h 3755"/>
                                <a:gd name="T236" fmla="+- 0 7847 1807"/>
                                <a:gd name="T237" fmla="*/ T236 w 6083"/>
                                <a:gd name="T238" fmla="+- 0 4148 527"/>
                                <a:gd name="T239" fmla="*/ 4148 h 3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6083" h="3755">
                                  <a:moveTo>
                                    <a:pt x="0" y="3735"/>
                                  </a:moveTo>
                                  <a:lnTo>
                                    <a:pt x="4" y="3724"/>
                                  </a:lnTo>
                                  <a:lnTo>
                                    <a:pt x="9" y="3708"/>
                                  </a:lnTo>
                                  <a:lnTo>
                                    <a:pt x="14" y="3689"/>
                                  </a:lnTo>
                                  <a:lnTo>
                                    <a:pt x="20" y="3668"/>
                                  </a:lnTo>
                                  <a:lnTo>
                                    <a:pt x="26" y="3645"/>
                                  </a:lnTo>
                                  <a:lnTo>
                                    <a:pt x="33" y="3619"/>
                                  </a:lnTo>
                                  <a:lnTo>
                                    <a:pt x="40" y="3593"/>
                                  </a:lnTo>
                                  <a:lnTo>
                                    <a:pt x="64" y="3510"/>
                                  </a:lnTo>
                                  <a:lnTo>
                                    <a:pt x="90" y="3432"/>
                                  </a:lnTo>
                                  <a:lnTo>
                                    <a:pt x="117" y="3370"/>
                                  </a:lnTo>
                                  <a:lnTo>
                                    <a:pt x="153" y="3334"/>
                                  </a:lnTo>
                                  <a:lnTo>
                                    <a:pt x="162" y="3337"/>
                                  </a:lnTo>
                                  <a:lnTo>
                                    <a:pt x="196" y="3393"/>
                                  </a:lnTo>
                                  <a:lnTo>
                                    <a:pt x="221" y="3467"/>
                                  </a:lnTo>
                                  <a:lnTo>
                                    <a:pt x="239" y="3524"/>
                                  </a:lnTo>
                                  <a:lnTo>
                                    <a:pt x="249" y="3553"/>
                                  </a:lnTo>
                                  <a:lnTo>
                                    <a:pt x="278" y="3635"/>
                                  </a:lnTo>
                                  <a:lnTo>
                                    <a:pt x="312" y="3699"/>
                                  </a:lnTo>
                                  <a:lnTo>
                                    <a:pt x="363" y="3733"/>
                                  </a:lnTo>
                                  <a:lnTo>
                                    <a:pt x="378" y="3730"/>
                                  </a:lnTo>
                                  <a:lnTo>
                                    <a:pt x="442" y="3687"/>
                                  </a:lnTo>
                                  <a:lnTo>
                                    <a:pt x="495" y="3632"/>
                                  </a:lnTo>
                                  <a:lnTo>
                                    <a:pt x="531" y="3593"/>
                                  </a:lnTo>
                                  <a:lnTo>
                                    <a:pt x="549" y="3573"/>
                                  </a:lnTo>
                                  <a:lnTo>
                                    <a:pt x="604" y="3519"/>
                                  </a:lnTo>
                                  <a:lnTo>
                                    <a:pt x="657" y="3484"/>
                                  </a:lnTo>
                                  <a:lnTo>
                                    <a:pt x="691" y="3476"/>
                                  </a:lnTo>
                                  <a:lnTo>
                                    <a:pt x="707" y="3478"/>
                                  </a:lnTo>
                                  <a:lnTo>
                                    <a:pt x="774" y="3512"/>
                                  </a:lnTo>
                                  <a:lnTo>
                                    <a:pt x="823" y="3559"/>
                                  </a:lnTo>
                                  <a:lnTo>
                                    <a:pt x="871" y="3613"/>
                                  </a:lnTo>
                                  <a:lnTo>
                                    <a:pt x="887" y="3631"/>
                                  </a:lnTo>
                                  <a:lnTo>
                                    <a:pt x="903" y="3648"/>
                                  </a:lnTo>
                                  <a:lnTo>
                                    <a:pt x="948" y="3695"/>
                                  </a:lnTo>
                                  <a:lnTo>
                                    <a:pt x="1004" y="3731"/>
                                  </a:lnTo>
                                  <a:lnTo>
                                    <a:pt x="1024" y="3735"/>
                                  </a:lnTo>
                                  <a:lnTo>
                                    <a:pt x="1042" y="3734"/>
                                  </a:lnTo>
                                  <a:lnTo>
                                    <a:pt x="1108" y="3705"/>
                                  </a:lnTo>
                                  <a:lnTo>
                                    <a:pt x="1154" y="3669"/>
                                  </a:lnTo>
                                  <a:lnTo>
                                    <a:pt x="1169" y="3657"/>
                                  </a:lnTo>
                                  <a:lnTo>
                                    <a:pt x="1185" y="3646"/>
                                  </a:lnTo>
                                  <a:lnTo>
                                    <a:pt x="1200" y="3636"/>
                                  </a:lnTo>
                                  <a:lnTo>
                                    <a:pt x="1216" y="3629"/>
                                  </a:lnTo>
                                  <a:lnTo>
                                    <a:pt x="1228" y="3627"/>
                                  </a:lnTo>
                                  <a:lnTo>
                                    <a:pt x="1240" y="3631"/>
                                  </a:lnTo>
                                  <a:lnTo>
                                    <a:pt x="1282" y="3677"/>
                                  </a:lnTo>
                                  <a:lnTo>
                                    <a:pt x="1292" y="3692"/>
                                  </a:lnTo>
                                  <a:lnTo>
                                    <a:pt x="1303" y="3708"/>
                                  </a:lnTo>
                                  <a:lnTo>
                                    <a:pt x="1345" y="3752"/>
                                  </a:lnTo>
                                  <a:lnTo>
                                    <a:pt x="1356" y="3754"/>
                                  </a:lnTo>
                                  <a:lnTo>
                                    <a:pt x="1367" y="3752"/>
                                  </a:lnTo>
                                  <a:lnTo>
                                    <a:pt x="1418" y="3677"/>
                                  </a:lnTo>
                                  <a:lnTo>
                                    <a:pt x="1447" y="3588"/>
                                  </a:lnTo>
                                  <a:lnTo>
                                    <a:pt x="1462" y="3525"/>
                                  </a:lnTo>
                                  <a:lnTo>
                                    <a:pt x="1478" y="3445"/>
                                  </a:lnTo>
                                  <a:lnTo>
                                    <a:pt x="1495" y="3351"/>
                                  </a:lnTo>
                                  <a:lnTo>
                                    <a:pt x="1513" y="3244"/>
                                  </a:lnTo>
                                  <a:lnTo>
                                    <a:pt x="1531" y="3127"/>
                                  </a:lnTo>
                                  <a:lnTo>
                                    <a:pt x="1550" y="3001"/>
                                  </a:lnTo>
                                  <a:lnTo>
                                    <a:pt x="1569" y="2868"/>
                                  </a:lnTo>
                                  <a:lnTo>
                                    <a:pt x="1589" y="2731"/>
                                  </a:lnTo>
                                  <a:lnTo>
                                    <a:pt x="1608" y="2591"/>
                                  </a:lnTo>
                                  <a:lnTo>
                                    <a:pt x="1629" y="2451"/>
                                  </a:lnTo>
                                  <a:lnTo>
                                    <a:pt x="1649" y="2312"/>
                                  </a:lnTo>
                                  <a:lnTo>
                                    <a:pt x="1669" y="2176"/>
                                  </a:lnTo>
                                  <a:lnTo>
                                    <a:pt x="1690" y="2046"/>
                                  </a:lnTo>
                                  <a:lnTo>
                                    <a:pt x="1710" y="1923"/>
                                  </a:lnTo>
                                  <a:lnTo>
                                    <a:pt x="1731" y="1809"/>
                                  </a:lnTo>
                                  <a:lnTo>
                                    <a:pt x="1751" y="1707"/>
                                  </a:lnTo>
                                  <a:lnTo>
                                    <a:pt x="1771" y="1618"/>
                                  </a:lnTo>
                                  <a:lnTo>
                                    <a:pt x="1791" y="1544"/>
                                  </a:lnTo>
                                  <a:lnTo>
                                    <a:pt x="1830" y="1450"/>
                                  </a:lnTo>
                                  <a:lnTo>
                                    <a:pt x="1849" y="1435"/>
                                  </a:lnTo>
                                  <a:lnTo>
                                    <a:pt x="1868" y="1442"/>
                                  </a:lnTo>
                                  <a:lnTo>
                                    <a:pt x="1907" y="1514"/>
                                  </a:lnTo>
                                  <a:lnTo>
                                    <a:pt x="1926" y="1573"/>
                                  </a:lnTo>
                                  <a:lnTo>
                                    <a:pt x="1945" y="1644"/>
                                  </a:lnTo>
                                  <a:lnTo>
                                    <a:pt x="1964" y="1725"/>
                                  </a:lnTo>
                                  <a:lnTo>
                                    <a:pt x="1984" y="1813"/>
                                  </a:lnTo>
                                  <a:lnTo>
                                    <a:pt x="2003" y="1905"/>
                                  </a:lnTo>
                                  <a:lnTo>
                                    <a:pt x="2022" y="2000"/>
                                  </a:lnTo>
                                  <a:lnTo>
                                    <a:pt x="2041" y="2094"/>
                                  </a:lnTo>
                                  <a:lnTo>
                                    <a:pt x="2060" y="2186"/>
                                  </a:lnTo>
                                  <a:lnTo>
                                    <a:pt x="2079" y="2271"/>
                                  </a:lnTo>
                                  <a:lnTo>
                                    <a:pt x="2098" y="2349"/>
                                  </a:lnTo>
                                  <a:lnTo>
                                    <a:pt x="2117" y="2416"/>
                                  </a:lnTo>
                                  <a:lnTo>
                                    <a:pt x="2154" y="2509"/>
                                  </a:lnTo>
                                  <a:lnTo>
                                    <a:pt x="2173" y="2529"/>
                                  </a:lnTo>
                                  <a:lnTo>
                                    <a:pt x="2192" y="2528"/>
                                  </a:lnTo>
                                  <a:lnTo>
                                    <a:pt x="2228" y="2453"/>
                                  </a:lnTo>
                                  <a:lnTo>
                                    <a:pt x="2246" y="2374"/>
                                  </a:lnTo>
                                  <a:lnTo>
                                    <a:pt x="2264" y="2270"/>
                                  </a:lnTo>
                                  <a:lnTo>
                                    <a:pt x="2283" y="2146"/>
                                  </a:lnTo>
                                  <a:lnTo>
                                    <a:pt x="2301" y="2003"/>
                                  </a:lnTo>
                                  <a:lnTo>
                                    <a:pt x="2319" y="1846"/>
                                  </a:lnTo>
                                  <a:lnTo>
                                    <a:pt x="2337" y="1678"/>
                                  </a:lnTo>
                                  <a:lnTo>
                                    <a:pt x="2355" y="1502"/>
                                  </a:lnTo>
                                  <a:lnTo>
                                    <a:pt x="2373" y="1322"/>
                                  </a:lnTo>
                                  <a:lnTo>
                                    <a:pt x="2390" y="1140"/>
                                  </a:lnTo>
                                  <a:lnTo>
                                    <a:pt x="2408" y="961"/>
                                  </a:lnTo>
                                  <a:lnTo>
                                    <a:pt x="2425" y="787"/>
                                  </a:lnTo>
                                  <a:lnTo>
                                    <a:pt x="2443" y="623"/>
                                  </a:lnTo>
                                  <a:lnTo>
                                    <a:pt x="2460" y="470"/>
                                  </a:lnTo>
                                  <a:lnTo>
                                    <a:pt x="2477" y="333"/>
                                  </a:lnTo>
                                  <a:lnTo>
                                    <a:pt x="2494" y="215"/>
                                  </a:lnTo>
                                  <a:lnTo>
                                    <a:pt x="2511" y="120"/>
                                  </a:lnTo>
                                  <a:lnTo>
                                    <a:pt x="2527" y="50"/>
                                  </a:lnTo>
                                  <a:lnTo>
                                    <a:pt x="2560" y="0"/>
                                  </a:lnTo>
                                  <a:lnTo>
                                    <a:pt x="2576" y="26"/>
                                  </a:lnTo>
                                  <a:lnTo>
                                    <a:pt x="2591" y="84"/>
                                  </a:lnTo>
                                  <a:lnTo>
                                    <a:pt x="2606" y="172"/>
                                  </a:lnTo>
                                  <a:lnTo>
                                    <a:pt x="2621" y="285"/>
                                  </a:lnTo>
                                  <a:lnTo>
                                    <a:pt x="2635" y="421"/>
                                  </a:lnTo>
                                  <a:lnTo>
                                    <a:pt x="2649" y="576"/>
                                  </a:lnTo>
                                  <a:lnTo>
                                    <a:pt x="2662" y="747"/>
                                  </a:lnTo>
                                  <a:lnTo>
                                    <a:pt x="2676" y="930"/>
                                  </a:lnTo>
                                  <a:lnTo>
                                    <a:pt x="2690" y="1121"/>
                                  </a:lnTo>
                                  <a:lnTo>
                                    <a:pt x="2703" y="1318"/>
                                  </a:lnTo>
                                  <a:lnTo>
                                    <a:pt x="2717" y="1518"/>
                                  </a:lnTo>
                                  <a:lnTo>
                                    <a:pt x="2731" y="1715"/>
                                  </a:lnTo>
                                  <a:lnTo>
                                    <a:pt x="2745" y="1908"/>
                                  </a:lnTo>
                                  <a:lnTo>
                                    <a:pt x="2759" y="2093"/>
                                  </a:lnTo>
                                  <a:lnTo>
                                    <a:pt x="2774" y="2267"/>
                                  </a:lnTo>
                                  <a:lnTo>
                                    <a:pt x="2789" y="2425"/>
                                  </a:lnTo>
                                  <a:lnTo>
                                    <a:pt x="2804" y="2565"/>
                                  </a:lnTo>
                                  <a:lnTo>
                                    <a:pt x="2820" y="2684"/>
                                  </a:lnTo>
                                  <a:lnTo>
                                    <a:pt x="2837" y="2777"/>
                                  </a:lnTo>
                                  <a:lnTo>
                                    <a:pt x="2855" y="2842"/>
                                  </a:lnTo>
                                  <a:lnTo>
                                    <a:pt x="2891" y="2894"/>
                                  </a:lnTo>
                                  <a:lnTo>
                                    <a:pt x="2911" y="2888"/>
                                  </a:lnTo>
                                  <a:lnTo>
                                    <a:pt x="2950" y="2826"/>
                                  </a:lnTo>
                                  <a:lnTo>
                                    <a:pt x="2991" y="2710"/>
                                  </a:lnTo>
                                  <a:lnTo>
                                    <a:pt x="3012" y="2639"/>
                                  </a:lnTo>
                                  <a:lnTo>
                                    <a:pt x="3034" y="2561"/>
                                  </a:lnTo>
                                  <a:lnTo>
                                    <a:pt x="3055" y="2480"/>
                                  </a:lnTo>
                                  <a:lnTo>
                                    <a:pt x="3077" y="2397"/>
                                  </a:lnTo>
                                  <a:lnTo>
                                    <a:pt x="3099" y="2315"/>
                                  </a:lnTo>
                                  <a:lnTo>
                                    <a:pt x="3121" y="2236"/>
                                  </a:lnTo>
                                  <a:lnTo>
                                    <a:pt x="3142" y="2163"/>
                                  </a:lnTo>
                                  <a:lnTo>
                                    <a:pt x="3164" y="2098"/>
                                  </a:lnTo>
                                  <a:lnTo>
                                    <a:pt x="3208" y="2002"/>
                                  </a:lnTo>
                                  <a:lnTo>
                                    <a:pt x="3251" y="1966"/>
                                  </a:lnTo>
                                  <a:lnTo>
                                    <a:pt x="3273" y="1977"/>
                                  </a:lnTo>
                                  <a:lnTo>
                                    <a:pt x="3316" y="2055"/>
                                  </a:lnTo>
                                  <a:lnTo>
                                    <a:pt x="3337" y="2117"/>
                                  </a:lnTo>
                                  <a:lnTo>
                                    <a:pt x="3359" y="2193"/>
                                  </a:lnTo>
                                  <a:lnTo>
                                    <a:pt x="3381" y="2280"/>
                                  </a:lnTo>
                                  <a:lnTo>
                                    <a:pt x="3403" y="2376"/>
                                  </a:lnTo>
                                  <a:lnTo>
                                    <a:pt x="3425" y="2480"/>
                                  </a:lnTo>
                                  <a:lnTo>
                                    <a:pt x="3447" y="2590"/>
                                  </a:lnTo>
                                  <a:lnTo>
                                    <a:pt x="3469" y="2704"/>
                                  </a:lnTo>
                                  <a:lnTo>
                                    <a:pt x="3491" y="2820"/>
                                  </a:lnTo>
                                  <a:lnTo>
                                    <a:pt x="3513" y="2937"/>
                                  </a:lnTo>
                                  <a:lnTo>
                                    <a:pt x="3535" y="3052"/>
                                  </a:lnTo>
                                  <a:lnTo>
                                    <a:pt x="3557" y="3163"/>
                                  </a:lnTo>
                                  <a:lnTo>
                                    <a:pt x="3579" y="3270"/>
                                  </a:lnTo>
                                  <a:lnTo>
                                    <a:pt x="3600" y="3370"/>
                                  </a:lnTo>
                                  <a:lnTo>
                                    <a:pt x="3622" y="3460"/>
                                  </a:lnTo>
                                  <a:lnTo>
                                    <a:pt x="3643" y="3541"/>
                                  </a:lnTo>
                                  <a:lnTo>
                                    <a:pt x="3664" y="3609"/>
                                  </a:lnTo>
                                  <a:lnTo>
                                    <a:pt x="3706" y="3699"/>
                                  </a:lnTo>
                                  <a:lnTo>
                                    <a:pt x="3748" y="3730"/>
                                  </a:lnTo>
                                  <a:lnTo>
                                    <a:pt x="3768" y="3727"/>
                                  </a:lnTo>
                                  <a:lnTo>
                                    <a:pt x="3831" y="3662"/>
                                  </a:lnTo>
                                  <a:lnTo>
                                    <a:pt x="3872" y="3583"/>
                                  </a:lnTo>
                                  <a:lnTo>
                                    <a:pt x="3913" y="3487"/>
                                  </a:lnTo>
                                  <a:lnTo>
                                    <a:pt x="3952" y="3386"/>
                                  </a:lnTo>
                                  <a:lnTo>
                                    <a:pt x="3972" y="3337"/>
                                  </a:lnTo>
                                  <a:lnTo>
                                    <a:pt x="4010" y="3246"/>
                                  </a:lnTo>
                                  <a:lnTo>
                                    <a:pt x="4047" y="3175"/>
                                  </a:lnTo>
                                  <a:lnTo>
                                    <a:pt x="4099" y="3128"/>
                                  </a:lnTo>
                                  <a:lnTo>
                                    <a:pt x="4116" y="3131"/>
                                  </a:lnTo>
                                  <a:lnTo>
                                    <a:pt x="4162" y="3181"/>
                                  </a:lnTo>
                                  <a:lnTo>
                                    <a:pt x="4190" y="3240"/>
                                  </a:lnTo>
                                  <a:lnTo>
                                    <a:pt x="4218" y="3312"/>
                                  </a:lnTo>
                                  <a:lnTo>
                                    <a:pt x="4244" y="3392"/>
                                  </a:lnTo>
                                  <a:lnTo>
                                    <a:pt x="4257" y="3432"/>
                                  </a:lnTo>
                                  <a:lnTo>
                                    <a:pt x="4270" y="3472"/>
                                  </a:lnTo>
                                  <a:lnTo>
                                    <a:pt x="4295" y="3546"/>
                                  </a:lnTo>
                                  <a:lnTo>
                                    <a:pt x="4321" y="3607"/>
                                  </a:lnTo>
                                  <a:lnTo>
                                    <a:pt x="4360" y="3664"/>
                                  </a:lnTo>
                                  <a:lnTo>
                                    <a:pt x="4374" y="3669"/>
                                  </a:lnTo>
                                  <a:lnTo>
                                    <a:pt x="4388" y="3668"/>
                                  </a:lnTo>
                                  <a:lnTo>
                                    <a:pt x="4442" y="3602"/>
                                  </a:lnTo>
                                  <a:lnTo>
                                    <a:pt x="4470" y="3544"/>
                                  </a:lnTo>
                                  <a:lnTo>
                                    <a:pt x="4497" y="3477"/>
                                  </a:lnTo>
                                  <a:lnTo>
                                    <a:pt x="4524" y="3407"/>
                                  </a:lnTo>
                                  <a:lnTo>
                                    <a:pt x="4538" y="3372"/>
                                  </a:lnTo>
                                  <a:lnTo>
                                    <a:pt x="4565" y="3308"/>
                                  </a:lnTo>
                                  <a:lnTo>
                                    <a:pt x="4606" y="3234"/>
                                  </a:lnTo>
                                  <a:lnTo>
                                    <a:pt x="4647" y="3205"/>
                                  </a:lnTo>
                                  <a:lnTo>
                                    <a:pt x="4661" y="3209"/>
                                  </a:lnTo>
                                  <a:lnTo>
                                    <a:pt x="4704" y="3252"/>
                                  </a:lnTo>
                                  <a:lnTo>
                                    <a:pt x="4747" y="3331"/>
                                  </a:lnTo>
                                  <a:lnTo>
                                    <a:pt x="4776" y="3396"/>
                                  </a:lnTo>
                                  <a:lnTo>
                                    <a:pt x="4804" y="3463"/>
                                  </a:lnTo>
                                  <a:lnTo>
                                    <a:pt x="4818" y="3497"/>
                                  </a:lnTo>
                                  <a:lnTo>
                                    <a:pt x="4846" y="3560"/>
                                  </a:lnTo>
                                  <a:lnTo>
                                    <a:pt x="4885" y="3634"/>
                                  </a:lnTo>
                                  <a:lnTo>
                                    <a:pt x="4932" y="3670"/>
                                  </a:lnTo>
                                  <a:lnTo>
                                    <a:pt x="4942" y="3665"/>
                                  </a:lnTo>
                                  <a:lnTo>
                                    <a:pt x="4981" y="3606"/>
                                  </a:lnTo>
                                  <a:lnTo>
                                    <a:pt x="5006" y="3535"/>
                                  </a:lnTo>
                                  <a:lnTo>
                                    <a:pt x="5023" y="3483"/>
                                  </a:lnTo>
                                  <a:lnTo>
                                    <a:pt x="5031" y="3457"/>
                                  </a:lnTo>
                                  <a:lnTo>
                                    <a:pt x="5055" y="3388"/>
                                  </a:lnTo>
                                  <a:lnTo>
                                    <a:pt x="5087" y="3335"/>
                                  </a:lnTo>
                                  <a:lnTo>
                                    <a:pt x="5095" y="3333"/>
                                  </a:lnTo>
                                  <a:lnTo>
                                    <a:pt x="5104" y="3336"/>
                                  </a:lnTo>
                                  <a:lnTo>
                                    <a:pt x="5131" y="3396"/>
                                  </a:lnTo>
                                  <a:lnTo>
                                    <a:pt x="5150" y="3473"/>
                                  </a:lnTo>
                                  <a:lnTo>
                                    <a:pt x="5156" y="3501"/>
                                  </a:lnTo>
                                  <a:lnTo>
                                    <a:pt x="5162" y="3529"/>
                                  </a:lnTo>
                                  <a:lnTo>
                                    <a:pt x="5184" y="3608"/>
                                  </a:lnTo>
                                  <a:lnTo>
                                    <a:pt x="5212" y="3663"/>
                                  </a:lnTo>
                                  <a:lnTo>
                                    <a:pt x="5235" y="3678"/>
                                  </a:lnTo>
                                  <a:lnTo>
                                    <a:pt x="5248" y="3677"/>
                                  </a:lnTo>
                                  <a:lnTo>
                                    <a:pt x="5296" y="3629"/>
                                  </a:lnTo>
                                  <a:lnTo>
                                    <a:pt x="5334" y="3557"/>
                                  </a:lnTo>
                                  <a:lnTo>
                                    <a:pt x="5376" y="3464"/>
                                  </a:lnTo>
                                  <a:lnTo>
                                    <a:pt x="5422" y="3356"/>
                                  </a:lnTo>
                                  <a:lnTo>
                                    <a:pt x="5445" y="3300"/>
                                  </a:lnTo>
                                  <a:lnTo>
                                    <a:pt x="5469" y="3243"/>
                                  </a:lnTo>
                                  <a:lnTo>
                                    <a:pt x="5494" y="3186"/>
                                  </a:lnTo>
                                  <a:lnTo>
                                    <a:pt x="5542" y="3080"/>
                                  </a:lnTo>
                                  <a:lnTo>
                                    <a:pt x="5591" y="2989"/>
                                  </a:lnTo>
                                  <a:lnTo>
                                    <a:pt x="5637" y="2921"/>
                                  </a:lnTo>
                                  <a:lnTo>
                                    <a:pt x="5703" y="2881"/>
                                  </a:lnTo>
                                  <a:lnTo>
                                    <a:pt x="5724" y="2887"/>
                                  </a:lnTo>
                                  <a:lnTo>
                                    <a:pt x="5787" y="2955"/>
                                  </a:lnTo>
                                  <a:lnTo>
                                    <a:pt x="5829" y="3033"/>
                                  </a:lnTo>
                                  <a:lnTo>
                                    <a:pt x="5871" y="3130"/>
                                  </a:lnTo>
                                  <a:lnTo>
                                    <a:pt x="5912" y="3239"/>
                                  </a:lnTo>
                                  <a:lnTo>
                                    <a:pt x="5932" y="3296"/>
                                  </a:lnTo>
                                  <a:lnTo>
                                    <a:pt x="5952" y="3353"/>
                                  </a:lnTo>
                                  <a:lnTo>
                                    <a:pt x="5971" y="3410"/>
                                  </a:lnTo>
                                  <a:lnTo>
                                    <a:pt x="6007" y="3521"/>
                                  </a:lnTo>
                                  <a:lnTo>
                                    <a:pt x="6024" y="3572"/>
                                  </a:lnTo>
                                  <a:lnTo>
                                    <a:pt x="6040" y="3621"/>
                                  </a:lnTo>
                                  <a:lnTo>
                                    <a:pt x="6055" y="3664"/>
                                  </a:lnTo>
                                  <a:lnTo>
                                    <a:pt x="6069" y="3703"/>
                                  </a:lnTo>
                                  <a:lnTo>
                                    <a:pt x="6083" y="3735"/>
                                  </a:lnTo>
                                </a:path>
                              </a:pathLst>
                            </a:custGeom>
                            <a:noFill/>
                            <a:ln w="6077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" name="Group 1278"/>
                        <wpg:cNvGrpSpPr>
                          <a:grpSpLocks/>
                        </wpg:cNvGrpSpPr>
                        <wpg:grpSpPr bwMode="auto">
                          <a:xfrm>
                            <a:off x="1813" y="4529"/>
                            <a:ext cx="6077" cy="527"/>
                            <a:chOff x="1813" y="4529"/>
                            <a:chExt cx="6077" cy="527"/>
                          </a:xfrm>
                        </wpg:grpSpPr>
                        <wps:wsp>
                          <wps:cNvPr id="1310" name="Freeform 1279"/>
                          <wps:cNvSpPr>
                            <a:spLocks/>
                          </wps:cNvSpPr>
                          <wps:spPr bwMode="auto">
                            <a:xfrm>
                              <a:off x="1813" y="4529"/>
                              <a:ext cx="6077" cy="527"/>
                            </a:xfrm>
                            <a:custGeom>
                              <a:avLst/>
                              <a:gdLst>
                                <a:gd name="T0" fmla="+- 0 1813 1813"/>
                                <a:gd name="T1" fmla="*/ T0 w 6077"/>
                                <a:gd name="T2" fmla="+- 0 5055 4529"/>
                                <a:gd name="T3" fmla="*/ 5055 h 527"/>
                                <a:gd name="T4" fmla="+- 0 7890 1813"/>
                                <a:gd name="T5" fmla="*/ T4 w 6077"/>
                                <a:gd name="T6" fmla="+- 0 5055 4529"/>
                                <a:gd name="T7" fmla="*/ 5055 h 527"/>
                                <a:gd name="T8" fmla="+- 0 7890 1813"/>
                                <a:gd name="T9" fmla="*/ T8 w 6077"/>
                                <a:gd name="T10" fmla="+- 0 4529 4529"/>
                                <a:gd name="T11" fmla="*/ 4529 h 527"/>
                                <a:gd name="T12" fmla="+- 0 1813 1813"/>
                                <a:gd name="T13" fmla="*/ T12 w 6077"/>
                                <a:gd name="T14" fmla="+- 0 4529 4529"/>
                                <a:gd name="T15" fmla="*/ 4529 h 527"/>
                                <a:gd name="T16" fmla="+- 0 1813 1813"/>
                                <a:gd name="T17" fmla="*/ T16 w 6077"/>
                                <a:gd name="T18" fmla="+- 0 5055 4529"/>
                                <a:gd name="T19" fmla="*/ 5055 h 5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77" h="527">
                                  <a:moveTo>
                                    <a:pt x="0" y="526"/>
                                  </a:moveTo>
                                  <a:lnTo>
                                    <a:pt x="6077" y="526"/>
                                  </a:lnTo>
                                  <a:lnTo>
                                    <a:pt x="60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1" name="Group 1276"/>
                        <wpg:cNvGrpSpPr>
                          <a:grpSpLocks/>
                        </wpg:cNvGrpSpPr>
                        <wpg:grpSpPr bwMode="auto">
                          <a:xfrm>
                            <a:off x="1814" y="96"/>
                            <a:ext cx="6077" cy="4961"/>
                            <a:chOff x="1814" y="96"/>
                            <a:chExt cx="6077" cy="4961"/>
                          </a:xfrm>
                        </wpg:grpSpPr>
                        <wps:wsp>
                          <wps:cNvPr id="1312" name="Freeform 1277"/>
                          <wps:cNvSpPr>
                            <a:spLocks/>
                          </wps:cNvSpPr>
                          <wps:spPr bwMode="auto">
                            <a:xfrm>
                              <a:off x="1814" y="96"/>
                              <a:ext cx="6077" cy="4961"/>
                            </a:xfrm>
                            <a:custGeom>
                              <a:avLst/>
                              <a:gdLst>
                                <a:gd name="T0" fmla="+- 0 1814 1814"/>
                                <a:gd name="T1" fmla="*/ T0 w 6077"/>
                                <a:gd name="T2" fmla="+- 0 5056 96"/>
                                <a:gd name="T3" fmla="*/ 5056 h 4961"/>
                                <a:gd name="T4" fmla="+- 0 7890 1814"/>
                                <a:gd name="T5" fmla="*/ T4 w 6077"/>
                                <a:gd name="T6" fmla="+- 0 5056 96"/>
                                <a:gd name="T7" fmla="*/ 5056 h 4961"/>
                                <a:gd name="T8" fmla="+- 0 7890 1814"/>
                                <a:gd name="T9" fmla="*/ T8 w 6077"/>
                                <a:gd name="T10" fmla="+- 0 96 96"/>
                                <a:gd name="T11" fmla="*/ 96 h 4961"/>
                                <a:gd name="T12" fmla="+- 0 1814 1814"/>
                                <a:gd name="T13" fmla="*/ T12 w 6077"/>
                                <a:gd name="T14" fmla="+- 0 96 96"/>
                                <a:gd name="T15" fmla="*/ 96 h 4961"/>
                                <a:gd name="T16" fmla="+- 0 1814 1814"/>
                                <a:gd name="T17" fmla="*/ T16 w 6077"/>
                                <a:gd name="T18" fmla="+- 0 5056 96"/>
                                <a:gd name="T19" fmla="*/ 5056 h 49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77" h="4961">
                                  <a:moveTo>
                                    <a:pt x="0" y="4960"/>
                                  </a:moveTo>
                                  <a:lnTo>
                                    <a:pt x="6076" y="4960"/>
                                  </a:lnTo>
                                  <a:lnTo>
                                    <a:pt x="60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241">
                              <a:solidFill>
                                <a:srgbClr val="385D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1263"/>
                        <wpg:cNvGrpSpPr>
                          <a:grpSpLocks/>
                        </wpg:cNvGrpSpPr>
                        <wpg:grpSpPr bwMode="auto">
                          <a:xfrm>
                            <a:off x="1818" y="928"/>
                            <a:ext cx="6072" cy="3618"/>
                            <a:chOff x="1818" y="928"/>
                            <a:chExt cx="6072" cy="3618"/>
                          </a:xfrm>
                        </wpg:grpSpPr>
                        <wps:wsp>
                          <wps:cNvPr id="1314" name="Freeform 1275"/>
                          <wps:cNvSpPr>
                            <a:spLocks/>
                          </wps:cNvSpPr>
                          <wps:spPr bwMode="auto">
                            <a:xfrm>
                              <a:off x="1818" y="928"/>
                              <a:ext cx="6072" cy="3618"/>
                            </a:xfrm>
                            <a:custGeom>
                              <a:avLst/>
                              <a:gdLst>
                                <a:gd name="T0" fmla="+- 0 1976 1818"/>
                                <a:gd name="T1" fmla="*/ T0 w 6072"/>
                                <a:gd name="T2" fmla="+- 0 4215 928"/>
                                <a:gd name="T3" fmla="*/ 4215 h 3618"/>
                                <a:gd name="T4" fmla="+- 0 1960 1818"/>
                                <a:gd name="T5" fmla="*/ T4 w 6072"/>
                                <a:gd name="T6" fmla="+- 0 4215 928"/>
                                <a:gd name="T7" fmla="*/ 4215 h 3618"/>
                                <a:gd name="T8" fmla="+- 0 1951 1818"/>
                                <a:gd name="T9" fmla="*/ T8 w 6072"/>
                                <a:gd name="T10" fmla="+- 0 4228 928"/>
                                <a:gd name="T11" fmla="*/ 4228 h 3618"/>
                                <a:gd name="T12" fmla="+- 0 1942 1818"/>
                                <a:gd name="T13" fmla="*/ T12 w 6072"/>
                                <a:gd name="T14" fmla="+- 0 4241 928"/>
                                <a:gd name="T15" fmla="*/ 4241 h 3618"/>
                                <a:gd name="T16" fmla="+- 0 1933 1818"/>
                                <a:gd name="T17" fmla="*/ T16 w 6072"/>
                                <a:gd name="T18" fmla="+- 0 4255 928"/>
                                <a:gd name="T19" fmla="*/ 4255 h 3618"/>
                                <a:gd name="T20" fmla="+- 0 1924 1818"/>
                                <a:gd name="T21" fmla="*/ T20 w 6072"/>
                                <a:gd name="T22" fmla="+- 0 4268 928"/>
                                <a:gd name="T23" fmla="*/ 4268 h 3618"/>
                                <a:gd name="T24" fmla="+- 0 1914 1818"/>
                                <a:gd name="T25" fmla="*/ T24 w 6072"/>
                                <a:gd name="T26" fmla="+- 0 4294 928"/>
                                <a:gd name="T27" fmla="*/ 4294 h 3618"/>
                                <a:gd name="T28" fmla="+- 0 1905 1818"/>
                                <a:gd name="T29" fmla="*/ T28 w 6072"/>
                                <a:gd name="T30" fmla="+- 0 4308 928"/>
                                <a:gd name="T31" fmla="*/ 4308 h 3618"/>
                                <a:gd name="T32" fmla="+- 0 1895 1818"/>
                                <a:gd name="T33" fmla="*/ T32 w 6072"/>
                                <a:gd name="T34" fmla="+- 0 4334 928"/>
                                <a:gd name="T35" fmla="*/ 4334 h 3618"/>
                                <a:gd name="T36" fmla="+- 0 1886 1818"/>
                                <a:gd name="T37" fmla="*/ T36 w 6072"/>
                                <a:gd name="T38" fmla="+- 0 4361 928"/>
                                <a:gd name="T39" fmla="*/ 4361 h 3618"/>
                                <a:gd name="T40" fmla="+- 0 1877 1818"/>
                                <a:gd name="T41" fmla="*/ T40 w 6072"/>
                                <a:gd name="T42" fmla="+- 0 4374 928"/>
                                <a:gd name="T43" fmla="*/ 4374 h 3618"/>
                                <a:gd name="T44" fmla="+- 0 1868 1818"/>
                                <a:gd name="T45" fmla="*/ T44 w 6072"/>
                                <a:gd name="T46" fmla="+- 0 4400 928"/>
                                <a:gd name="T47" fmla="*/ 4400 h 3618"/>
                                <a:gd name="T48" fmla="+- 0 1859 1818"/>
                                <a:gd name="T49" fmla="*/ T48 w 6072"/>
                                <a:gd name="T50" fmla="+- 0 4427 928"/>
                                <a:gd name="T51" fmla="*/ 4427 h 3618"/>
                                <a:gd name="T52" fmla="+- 0 1851 1818"/>
                                <a:gd name="T53" fmla="*/ T52 w 6072"/>
                                <a:gd name="T54" fmla="+- 0 4453 928"/>
                                <a:gd name="T55" fmla="*/ 4453 h 3618"/>
                                <a:gd name="T56" fmla="+- 0 1836 1818"/>
                                <a:gd name="T57" fmla="*/ T56 w 6072"/>
                                <a:gd name="T58" fmla="+- 0 4493 928"/>
                                <a:gd name="T59" fmla="*/ 4493 h 3618"/>
                                <a:gd name="T60" fmla="+- 0 1829 1818"/>
                                <a:gd name="T61" fmla="*/ T60 w 6072"/>
                                <a:gd name="T62" fmla="+- 0 4506 928"/>
                                <a:gd name="T63" fmla="*/ 4506 h 3618"/>
                                <a:gd name="T64" fmla="+- 0 1823 1818"/>
                                <a:gd name="T65" fmla="*/ T64 w 6072"/>
                                <a:gd name="T66" fmla="+- 0 4533 928"/>
                                <a:gd name="T67" fmla="*/ 4533 h 3618"/>
                                <a:gd name="T68" fmla="+- 0 1818 1818"/>
                                <a:gd name="T69" fmla="*/ T68 w 6072"/>
                                <a:gd name="T70" fmla="+- 0 4546 928"/>
                                <a:gd name="T71" fmla="*/ 4546 h 3618"/>
                                <a:gd name="T72" fmla="+- 0 7890 1818"/>
                                <a:gd name="T73" fmla="*/ T72 w 6072"/>
                                <a:gd name="T74" fmla="+- 0 4546 928"/>
                                <a:gd name="T75" fmla="*/ 4546 h 3618"/>
                                <a:gd name="T76" fmla="+- 0 7883 1818"/>
                                <a:gd name="T77" fmla="*/ T76 w 6072"/>
                                <a:gd name="T78" fmla="+- 0 4533 928"/>
                                <a:gd name="T79" fmla="*/ 4533 h 3618"/>
                                <a:gd name="T80" fmla="+- 0 6252 1818"/>
                                <a:gd name="T81" fmla="*/ T80 w 6072"/>
                                <a:gd name="T82" fmla="+- 0 4533 928"/>
                                <a:gd name="T83" fmla="*/ 4533 h 3618"/>
                                <a:gd name="T84" fmla="+- 0 6235 1818"/>
                                <a:gd name="T85" fmla="*/ T84 w 6072"/>
                                <a:gd name="T86" fmla="+- 0 4520 928"/>
                                <a:gd name="T87" fmla="*/ 4520 h 3618"/>
                                <a:gd name="T88" fmla="+- 0 6217 1818"/>
                                <a:gd name="T89" fmla="*/ T88 w 6072"/>
                                <a:gd name="T90" fmla="+- 0 4520 928"/>
                                <a:gd name="T91" fmla="*/ 4520 h 3618"/>
                                <a:gd name="T92" fmla="+- 0 6183 1818"/>
                                <a:gd name="T93" fmla="*/ T92 w 6072"/>
                                <a:gd name="T94" fmla="+- 0 4493 928"/>
                                <a:gd name="T95" fmla="*/ 4493 h 3618"/>
                                <a:gd name="T96" fmla="+- 0 5576 1818"/>
                                <a:gd name="T97" fmla="*/ T96 w 6072"/>
                                <a:gd name="T98" fmla="+- 0 4493 928"/>
                                <a:gd name="T99" fmla="*/ 4493 h 3618"/>
                                <a:gd name="T100" fmla="+- 0 5556 1818"/>
                                <a:gd name="T101" fmla="*/ T100 w 6072"/>
                                <a:gd name="T102" fmla="+- 0 4480 928"/>
                                <a:gd name="T103" fmla="*/ 4480 h 3618"/>
                                <a:gd name="T104" fmla="+- 0 2069 1818"/>
                                <a:gd name="T105" fmla="*/ T104 w 6072"/>
                                <a:gd name="T106" fmla="+- 0 4480 928"/>
                                <a:gd name="T107" fmla="*/ 4480 h 3618"/>
                                <a:gd name="T108" fmla="+- 0 2061 1818"/>
                                <a:gd name="T109" fmla="*/ T108 w 6072"/>
                                <a:gd name="T110" fmla="+- 0 4467 928"/>
                                <a:gd name="T111" fmla="*/ 4467 h 3618"/>
                                <a:gd name="T112" fmla="+- 0 2053 1818"/>
                                <a:gd name="T113" fmla="*/ T112 w 6072"/>
                                <a:gd name="T114" fmla="+- 0 4467 928"/>
                                <a:gd name="T115" fmla="*/ 4467 h 3618"/>
                                <a:gd name="T116" fmla="+- 0 2045 1818"/>
                                <a:gd name="T117" fmla="*/ T116 w 6072"/>
                                <a:gd name="T118" fmla="+- 0 4440 928"/>
                                <a:gd name="T119" fmla="*/ 4440 h 3618"/>
                                <a:gd name="T120" fmla="+- 0 2038 1818"/>
                                <a:gd name="T121" fmla="*/ T120 w 6072"/>
                                <a:gd name="T122" fmla="+- 0 4427 928"/>
                                <a:gd name="T123" fmla="*/ 4427 h 3618"/>
                                <a:gd name="T124" fmla="+- 0 2031 1818"/>
                                <a:gd name="T125" fmla="*/ T124 w 6072"/>
                                <a:gd name="T126" fmla="+- 0 4400 928"/>
                                <a:gd name="T127" fmla="*/ 4400 h 3618"/>
                                <a:gd name="T128" fmla="+- 0 2025 1818"/>
                                <a:gd name="T129" fmla="*/ T128 w 6072"/>
                                <a:gd name="T130" fmla="+- 0 4374 928"/>
                                <a:gd name="T131" fmla="*/ 4374 h 3618"/>
                                <a:gd name="T132" fmla="+- 0 2011 1818"/>
                                <a:gd name="T133" fmla="*/ T132 w 6072"/>
                                <a:gd name="T134" fmla="+- 0 4321 928"/>
                                <a:gd name="T135" fmla="*/ 4321 h 3618"/>
                                <a:gd name="T136" fmla="+- 0 2005 1818"/>
                                <a:gd name="T137" fmla="*/ T136 w 6072"/>
                                <a:gd name="T138" fmla="+- 0 4294 928"/>
                                <a:gd name="T139" fmla="*/ 4294 h 3618"/>
                                <a:gd name="T140" fmla="+- 0 1998 1818"/>
                                <a:gd name="T141" fmla="*/ T140 w 6072"/>
                                <a:gd name="T142" fmla="+- 0 4268 928"/>
                                <a:gd name="T143" fmla="*/ 4268 h 3618"/>
                                <a:gd name="T144" fmla="+- 0 1991 1818"/>
                                <a:gd name="T145" fmla="*/ T144 w 6072"/>
                                <a:gd name="T146" fmla="+- 0 4241 928"/>
                                <a:gd name="T147" fmla="*/ 4241 h 3618"/>
                                <a:gd name="T148" fmla="+- 0 1983 1818"/>
                                <a:gd name="T149" fmla="*/ T148 w 6072"/>
                                <a:gd name="T150" fmla="+- 0 4228 928"/>
                                <a:gd name="T151" fmla="*/ 4228 h 3618"/>
                                <a:gd name="T152" fmla="+- 0 1976 1818"/>
                                <a:gd name="T153" fmla="*/ T152 w 6072"/>
                                <a:gd name="T154" fmla="+- 0 4215 928"/>
                                <a:gd name="T155" fmla="*/ 4215 h 36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6072" h="3618">
                                  <a:moveTo>
                                    <a:pt x="158" y="3287"/>
                                  </a:moveTo>
                                  <a:lnTo>
                                    <a:pt x="142" y="3287"/>
                                  </a:lnTo>
                                  <a:lnTo>
                                    <a:pt x="133" y="3300"/>
                                  </a:lnTo>
                                  <a:lnTo>
                                    <a:pt x="124" y="3313"/>
                                  </a:lnTo>
                                  <a:lnTo>
                                    <a:pt x="115" y="3327"/>
                                  </a:lnTo>
                                  <a:lnTo>
                                    <a:pt x="106" y="3340"/>
                                  </a:lnTo>
                                  <a:lnTo>
                                    <a:pt x="96" y="3366"/>
                                  </a:lnTo>
                                  <a:lnTo>
                                    <a:pt x="87" y="3380"/>
                                  </a:lnTo>
                                  <a:lnTo>
                                    <a:pt x="77" y="3406"/>
                                  </a:lnTo>
                                  <a:lnTo>
                                    <a:pt x="68" y="3433"/>
                                  </a:lnTo>
                                  <a:lnTo>
                                    <a:pt x="59" y="3446"/>
                                  </a:lnTo>
                                  <a:lnTo>
                                    <a:pt x="50" y="3472"/>
                                  </a:lnTo>
                                  <a:lnTo>
                                    <a:pt x="41" y="3499"/>
                                  </a:lnTo>
                                  <a:lnTo>
                                    <a:pt x="33" y="3525"/>
                                  </a:lnTo>
                                  <a:lnTo>
                                    <a:pt x="18" y="3565"/>
                                  </a:lnTo>
                                  <a:lnTo>
                                    <a:pt x="11" y="3578"/>
                                  </a:lnTo>
                                  <a:lnTo>
                                    <a:pt x="5" y="3605"/>
                                  </a:lnTo>
                                  <a:lnTo>
                                    <a:pt x="0" y="3618"/>
                                  </a:lnTo>
                                  <a:lnTo>
                                    <a:pt x="6072" y="3618"/>
                                  </a:lnTo>
                                  <a:lnTo>
                                    <a:pt x="6065" y="3605"/>
                                  </a:lnTo>
                                  <a:lnTo>
                                    <a:pt x="4434" y="3605"/>
                                  </a:lnTo>
                                  <a:lnTo>
                                    <a:pt x="4417" y="3592"/>
                                  </a:lnTo>
                                  <a:lnTo>
                                    <a:pt x="4399" y="3592"/>
                                  </a:lnTo>
                                  <a:lnTo>
                                    <a:pt x="4365" y="3565"/>
                                  </a:lnTo>
                                  <a:lnTo>
                                    <a:pt x="3758" y="3565"/>
                                  </a:lnTo>
                                  <a:lnTo>
                                    <a:pt x="3738" y="3552"/>
                                  </a:lnTo>
                                  <a:lnTo>
                                    <a:pt x="251" y="3552"/>
                                  </a:lnTo>
                                  <a:lnTo>
                                    <a:pt x="243" y="3539"/>
                                  </a:lnTo>
                                  <a:lnTo>
                                    <a:pt x="235" y="3539"/>
                                  </a:lnTo>
                                  <a:lnTo>
                                    <a:pt x="227" y="3512"/>
                                  </a:lnTo>
                                  <a:lnTo>
                                    <a:pt x="220" y="3499"/>
                                  </a:lnTo>
                                  <a:lnTo>
                                    <a:pt x="213" y="3472"/>
                                  </a:lnTo>
                                  <a:lnTo>
                                    <a:pt x="207" y="3446"/>
                                  </a:lnTo>
                                  <a:lnTo>
                                    <a:pt x="193" y="3393"/>
                                  </a:lnTo>
                                  <a:lnTo>
                                    <a:pt x="187" y="3366"/>
                                  </a:lnTo>
                                  <a:lnTo>
                                    <a:pt x="180" y="3340"/>
                                  </a:lnTo>
                                  <a:lnTo>
                                    <a:pt x="173" y="3313"/>
                                  </a:lnTo>
                                  <a:lnTo>
                                    <a:pt x="165" y="3300"/>
                                  </a:lnTo>
                                  <a:lnTo>
                                    <a:pt x="158" y="32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1274"/>
                          <wps:cNvSpPr>
                            <a:spLocks/>
                          </wps:cNvSpPr>
                          <wps:spPr bwMode="auto">
                            <a:xfrm>
                              <a:off x="1818" y="928"/>
                              <a:ext cx="6072" cy="3618"/>
                            </a:xfrm>
                            <a:custGeom>
                              <a:avLst/>
                              <a:gdLst>
                                <a:gd name="T0" fmla="+- 0 7510 1818"/>
                                <a:gd name="T1" fmla="*/ T0 w 6072"/>
                                <a:gd name="T2" fmla="+- 0 3817 928"/>
                                <a:gd name="T3" fmla="*/ 3817 h 3618"/>
                                <a:gd name="T4" fmla="+- 0 7489 1818"/>
                                <a:gd name="T5" fmla="*/ T4 w 6072"/>
                                <a:gd name="T6" fmla="+- 0 3831 928"/>
                                <a:gd name="T7" fmla="*/ 3831 h 3618"/>
                                <a:gd name="T8" fmla="+- 0 7468 1818"/>
                                <a:gd name="T9" fmla="*/ T8 w 6072"/>
                                <a:gd name="T10" fmla="+- 0 3831 928"/>
                                <a:gd name="T11" fmla="*/ 3831 h 3618"/>
                                <a:gd name="T12" fmla="+- 0 7445 1818"/>
                                <a:gd name="T13" fmla="*/ T12 w 6072"/>
                                <a:gd name="T14" fmla="+- 0 3857 928"/>
                                <a:gd name="T15" fmla="*/ 3857 h 3618"/>
                                <a:gd name="T16" fmla="+- 0 7422 1818"/>
                                <a:gd name="T17" fmla="*/ T16 w 6072"/>
                                <a:gd name="T18" fmla="+- 0 3884 928"/>
                                <a:gd name="T19" fmla="*/ 3884 h 3618"/>
                                <a:gd name="T20" fmla="+- 0 7398 1818"/>
                                <a:gd name="T21" fmla="*/ T20 w 6072"/>
                                <a:gd name="T22" fmla="+- 0 3910 928"/>
                                <a:gd name="T23" fmla="*/ 3910 h 3618"/>
                                <a:gd name="T24" fmla="+- 0 7374 1818"/>
                                <a:gd name="T25" fmla="*/ T24 w 6072"/>
                                <a:gd name="T26" fmla="+- 0 3950 928"/>
                                <a:gd name="T27" fmla="*/ 3950 h 3618"/>
                                <a:gd name="T28" fmla="+- 0 7326 1818"/>
                                <a:gd name="T29" fmla="*/ T28 w 6072"/>
                                <a:gd name="T30" fmla="+- 0 4029 928"/>
                                <a:gd name="T31" fmla="*/ 4029 h 3618"/>
                                <a:gd name="T32" fmla="+- 0 7301 1818"/>
                                <a:gd name="T33" fmla="*/ T32 w 6072"/>
                                <a:gd name="T34" fmla="+- 0 4082 928"/>
                                <a:gd name="T35" fmla="*/ 4082 h 3618"/>
                                <a:gd name="T36" fmla="+- 0 7277 1818"/>
                                <a:gd name="T37" fmla="*/ T36 w 6072"/>
                                <a:gd name="T38" fmla="+- 0 4135 928"/>
                                <a:gd name="T39" fmla="*/ 4135 h 3618"/>
                                <a:gd name="T40" fmla="+- 0 7253 1818"/>
                                <a:gd name="T41" fmla="*/ T40 w 6072"/>
                                <a:gd name="T42" fmla="+- 0 4175 928"/>
                                <a:gd name="T43" fmla="*/ 4175 h 3618"/>
                                <a:gd name="T44" fmla="+- 0 7230 1818"/>
                                <a:gd name="T45" fmla="*/ T44 w 6072"/>
                                <a:gd name="T46" fmla="+- 0 4228 928"/>
                                <a:gd name="T47" fmla="*/ 4228 h 3618"/>
                                <a:gd name="T48" fmla="+- 0 7206 1818"/>
                                <a:gd name="T49" fmla="*/ T48 w 6072"/>
                                <a:gd name="T50" fmla="+- 0 4281 928"/>
                                <a:gd name="T51" fmla="*/ 4281 h 3618"/>
                                <a:gd name="T52" fmla="+- 0 7184 1818"/>
                                <a:gd name="T53" fmla="*/ T52 w 6072"/>
                                <a:gd name="T54" fmla="+- 0 4321 928"/>
                                <a:gd name="T55" fmla="*/ 4321 h 3618"/>
                                <a:gd name="T56" fmla="+- 0 7162 1818"/>
                                <a:gd name="T57" fmla="*/ T56 w 6072"/>
                                <a:gd name="T58" fmla="+- 0 4361 928"/>
                                <a:gd name="T59" fmla="*/ 4361 h 3618"/>
                                <a:gd name="T60" fmla="+- 0 7142 1818"/>
                                <a:gd name="T61" fmla="*/ T60 w 6072"/>
                                <a:gd name="T62" fmla="+- 0 4400 928"/>
                                <a:gd name="T63" fmla="*/ 4400 h 3618"/>
                                <a:gd name="T64" fmla="+- 0 7122 1818"/>
                                <a:gd name="T65" fmla="*/ T64 w 6072"/>
                                <a:gd name="T66" fmla="+- 0 4427 928"/>
                                <a:gd name="T67" fmla="*/ 4427 h 3618"/>
                                <a:gd name="T68" fmla="+- 0 7103 1818"/>
                                <a:gd name="T69" fmla="*/ T68 w 6072"/>
                                <a:gd name="T70" fmla="+- 0 4467 928"/>
                                <a:gd name="T71" fmla="*/ 4467 h 3618"/>
                                <a:gd name="T72" fmla="+- 0 7086 1818"/>
                                <a:gd name="T73" fmla="*/ T72 w 6072"/>
                                <a:gd name="T74" fmla="+- 0 4480 928"/>
                                <a:gd name="T75" fmla="*/ 4480 h 3618"/>
                                <a:gd name="T76" fmla="+- 0 7070 1818"/>
                                <a:gd name="T77" fmla="*/ T76 w 6072"/>
                                <a:gd name="T78" fmla="+- 0 4493 928"/>
                                <a:gd name="T79" fmla="*/ 4493 h 3618"/>
                                <a:gd name="T80" fmla="+- 0 7056 1818"/>
                                <a:gd name="T81" fmla="*/ T80 w 6072"/>
                                <a:gd name="T82" fmla="+- 0 4506 928"/>
                                <a:gd name="T83" fmla="*/ 4506 h 3618"/>
                                <a:gd name="T84" fmla="+- 0 6692 1818"/>
                                <a:gd name="T85" fmla="*/ T84 w 6072"/>
                                <a:gd name="T86" fmla="+- 0 4506 928"/>
                                <a:gd name="T87" fmla="*/ 4506 h 3618"/>
                                <a:gd name="T88" fmla="+- 0 6674 1818"/>
                                <a:gd name="T89" fmla="*/ T88 w 6072"/>
                                <a:gd name="T90" fmla="+- 0 4520 928"/>
                                <a:gd name="T91" fmla="*/ 4520 h 3618"/>
                                <a:gd name="T92" fmla="+- 0 6302 1818"/>
                                <a:gd name="T93" fmla="*/ T92 w 6072"/>
                                <a:gd name="T94" fmla="+- 0 4520 928"/>
                                <a:gd name="T95" fmla="*/ 4520 h 3618"/>
                                <a:gd name="T96" fmla="+- 0 6285 1818"/>
                                <a:gd name="T97" fmla="*/ T96 w 6072"/>
                                <a:gd name="T98" fmla="+- 0 4533 928"/>
                                <a:gd name="T99" fmla="*/ 4533 h 3618"/>
                                <a:gd name="T100" fmla="+- 0 7883 1818"/>
                                <a:gd name="T101" fmla="*/ T100 w 6072"/>
                                <a:gd name="T102" fmla="+- 0 4533 928"/>
                                <a:gd name="T103" fmla="*/ 4533 h 3618"/>
                                <a:gd name="T104" fmla="+- 0 7876 1818"/>
                                <a:gd name="T105" fmla="*/ T104 w 6072"/>
                                <a:gd name="T106" fmla="+- 0 4520 928"/>
                                <a:gd name="T107" fmla="*/ 4520 h 3618"/>
                                <a:gd name="T108" fmla="+- 0 7862 1818"/>
                                <a:gd name="T109" fmla="*/ T108 w 6072"/>
                                <a:gd name="T110" fmla="+- 0 4493 928"/>
                                <a:gd name="T111" fmla="*/ 4493 h 3618"/>
                                <a:gd name="T112" fmla="+- 0 7847 1818"/>
                                <a:gd name="T113" fmla="*/ T112 w 6072"/>
                                <a:gd name="T114" fmla="+- 0 4453 928"/>
                                <a:gd name="T115" fmla="*/ 4453 h 3618"/>
                                <a:gd name="T116" fmla="+- 0 7831 1818"/>
                                <a:gd name="T117" fmla="*/ T116 w 6072"/>
                                <a:gd name="T118" fmla="+- 0 4414 928"/>
                                <a:gd name="T119" fmla="*/ 4414 h 3618"/>
                                <a:gd name="T120" fmla="+- 0 7814 1818"/>
                                <a:gd name="T121" fmla="*/ T120 w 6072"/>
                                <a:gd name="T122" fmla="+- 0 4374 928"/>
                                <a:gd name="T123" fmla="*/ 4374 h 3618"/>
                                <a:gd name="T124" fmla="+- 0 7796 1818"/>
                                <a:gd name="T125" fmla="*/ T124 w 6072"/>
                                <a:gd name="T126" fmla="+- 0 4321 928"/>
                                <a:gd name="T127" fmla="*/ 4321 h 3618"/>
                                <a:gd name="T128" fmla="+- 0 7778 1818"/>
                                <a:gd name="T129" fmla="*/ T128 w 6072"/>
                                <a:gd name="T130" fmla="+- 0 4268 928"/>
                                <a:gd name="T131" fmla="*/ 4268 h 3618"/>
                                <a:gd name="T132" fmla="+- 0 7759 1818"/>
                                <a:gd name="T133" fmla="*/ T132 w 6072"/>
                                <a:gd name="T134" fmla="+- 0 4228 928"/>
                                <a:gd name="T135" fmla="*/ 4228 h 3618"/>
                                <a:gd name="T136" fmla="+- 0 7739 1818"/>
                                <a:gd name="T137" fmla="*/ T136 w 6072"/>
                                <a:gd name="T138" fmla="+- 0 4175 928"/>
                                <a:gd name="T139" fmla="*/ 4175 h 3618"/>
                                <a:gd name="T140" fmla="+- 0 7719 1818"/>
                                <a:gd name="T141" fmla="*/ T140 w 6072"/>
                                <a:gd name="T142" fmla="+- 0 4122 928"/>
                                <a:gd name="T143" fmla="*/ 4122 h 3618"/>
                                <a:gd name="T144" fmla="+- 0 7699 1818"/>
                                <a:gd name="T145" fmla="*/ T144 w 6072"/>
                                <a:gd name="T146" fmla="+- 0 4082 928"/>
                                <a:gd name="T147" fmla="*/ 4082 h 3618"/>
                                <a:gd name="T148" fmla="+- 0 7678 1818"/>
                                <a:gd name="T149" fmla="*/ T148 w 6072"/>
                                <a:gd name="T150" fmla="+- 0 4029 928"/>
                                <a:gd name="T151" fmla="*/ 4029 h 3618"/>
                                <a:gd name="T152" fmla="+- 0 7658 1818"/>
                                <a:gd name="T153" fmla="*/ T152 w 6072"/>
                                <a:gd name="T154" fmla="+- 0 3990 928"/>
                                <a:gd name="T155" fmla="*/ 3990 h 3618"/>
                                <a:gd name="T156" fmla="+- 0 7615 1818"/>
                                <a:gd name="T157" fmla="*/ T156 w 6072"/>
                                <a:gd name="T158" fmla="+- 0 3910 928"/>
                                <a:gd name="T159" fmla="*/ 3910 h 3618"/>
                                <a:gd name="T160" fmla="+- 0 7573 1818"/>
                                <a:gd name="T161" fmla="*/ T160 w 6072"/>
                                <a:gd name="T162" fmla="+- 0 3857 928"/>
                                <a:gd name="T163" fmla="*/ 3857 h 3618"/>
                                <a:gd name="T164" fmla="+- 0 7531 1818"/>
                                <a:gd name="T165" fmla="*/ T164 w 6072"/>
                                <a:gd name="T166" fmla="+- 0 3831 928"/>
                                <a:gd name="T167" fmla="*/ 3831 h 3618"/>
                                <a:gd name="T168" fmla="+- 0 7510 1818"/>
                                <a:gd name="T169" fmla="*/ T168 w 6072"/>
                                <a:gd name="T170" fmla="+- 0 3817 928"/>
                                <a:gd name="T171" fmla="*/ 3817 h 36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6072" h="3618">
                                  <a:moveTo>
                                    <a:pt x="5692" y="2889"/>
                                  </a:moveTo>
                                  <a:lnTo>
                                    <a:pt x="5671" y="2903"/>
                                  </a:lnTo>
                                  <a:lnTo>
                                    <a:pt x="5650" y="2903"/>
                                  </a:lnTo>
                                  <a:lnTo>
                                    <a:pt x="5627" y="2929"/>
                                  </a:lnTo>
                                  <a:lnTo>
                                    <a:pt x="5604" y="2956"/>
                                  </a:lnTo>
                                  <a:lnTo>
                                    <a:pt x="5580" y="2982"/>
                                  </a:lnTo>
                                  <a:lnTo>
                                    <a:pt x="5556" y="3022"/>
                                  </a:lnTo>
                                  <a:lnTo>
                                    <a:pt x="5508" y="3101"/>
                                  </a:lnTo>
                                  <a:lnTo>
                                    <a:pt x="5483" y="3154"/>
                                  </a:lnTo>
                                  <a:lnTo>
                                    <a:pt x="5459" y="3207"/>
                                  </a:lnTo>
                                  <a:lnTo>
                                    <a:pt x="5435" y="3247"/>
                                  </a:lnTo>
                                  <a:lnTo>
                                    <a:pt x="5412" y="3300"/>
                                  </a:lnTo>
                                  <a:lnTo>
                                    <a:pt x="5388" y="3353"/>
                                  </a:lnTo>
                                  <a:lnTo>
                                    <a:pt x="5366" y="3393"/>
                                  </a:lnTo>
                                  <a:lnTo>
                                    <a:pt x="5344" y="3433"/>
                                  </a:lnTo>
                                  <a:lnTo>
                                    <a:pt x="5324" y="3472"/>
                                  </a:lnTo>
                                  <a:lnTo>
                                    <a:pt x="5304" y="3499"/>
                                  </a:lnTo>
                                  <a:lnTo>
                                    <a:pt x="5285" y="3539"/>
                                  </a:lnTo>
                                  <a:lnTo>
                                    <a:pt x="5268" y="3552"/>
                                  </a:lnTo>
                                  <a:lnTo>
                                    <a:pt x="5252" y="3565"/>
                                  </a:lnTo>
                                  <a:lnTo>
                                    <a:pt x="5238" y="3578"/>
                                  </a:lnTo>
                                  <a:lnTo>
                                    <a:pt x="4874" y="3578"/>
                                  </a:lnTo>
                                  <a:lnTo>
                                    <a:pt x="4856" y="3592"/>
                                  </a:lnTo>
                                  <a:lnTo>
                                    <a:pt x="4484" y="3592"/>
                                  </a:lnTo>
                                  <a:lnTo>
                                    <a:pt x="4467" y="3605"/>
                                  </a:lnTo>
                                  <a:lnTo>
                                    <a:pt x="6065" y="3605"/>
                                  </a:lnTo>
                                  <a:lnTo>
                                    <a:pt x="6058" y="3592"/>
                                  </a:lnTo>
                                  <a:lnTo>
                                    <a:pt x="6044" y="3565"/>
                                  </a:lnTo>
                                  <a:lnTo>
                                    <a:pt x="6029" y="3525"/>
                                  </a:lnTo>
                                  <a:lnTo>
                                    <a:pt x="6013" y="3486"/>
                                  </a:lnTo>
                                  <a:lnTo>
                                    <a:pt x="5996" y="3446"/>
                                  </a:lnTo>
                                  <a:lnTo>
                                    <a:pt x="5978" y="3393"/>
                                  </a:lnTo>
                                  <a:lnTo>
                                    <a:pt x="5960" y="3340"/>
                                  </a:lnTo>
                                  <a:lnTo>
                                    <a:pt x="5941" y="3300"/>
                                  </a:lnTo>
                                  <a:lnTo>
                                    <a:pt x="5921" y="3247"/>
                                  </a:lnTo>
                                  <a:lnTo>
                                    <a:pt x="5901" y="3194"/>
                                  </a:lnTo>
                                  <a:lnTo>
                                    <a:pt x="5881" y="3154"/>
                                  </a:lnTo>
                                  <a:lnTo>
                                    <a:pt x="5860" y="3101"/>
                                  </a:lnTo>
                                  <a:lnTo>
                                    <a:pt x="5840" y="3062"/>
                                  </a:lnTo>
                                  <a:lnTo>
                                    <a:pt x="5797" y="2982"/>
                                  </a:lnTo>
                                  <a:lnTo>
                                    <a:pt x="5755" y="2929"/>
                                  </a:lnTo>
                                  <a:lnTo>
                                    <a:pt x="5713" y="2903"/>
                                  </a:lnTo>
                                  <a:lnTo>
                                    <a:pt x="5692" y="2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1273"/>
                          <wps:cNvSpPr>
                            <a:spLocks/>
                          </wps:cNvSpPr>
                          <wps:spPr bwMode="auto">
                            <a:xfrm>
                              <a:off x="1818" y="928"/>
                              <a:ext cx="6072" cy="3618"/>
                            </a:xfrm>
                            <a:custGeom>
                              <a:avLst/>
                              <a:gdLst>
                                <a:gd name="T0" fmla="+- 0 6519 1818"/>
                                <a:gd name="T1" fmla="*/ T0 w 6072"/>
                                <a:gd name="T2" fmla="+- 0 4493 928"/>
                                <a:gd name="T3" fmla="*/ 4493 h 3618"/>
                                <a:gd name="T4" fmla="+- 0 6387 1818"/>
                                <a:gd name="T5" fmla="*/ T4 w 6072"/>
                                <a:gd name="T6" fmla="+- 0 4493 928"/>
                                <a:gd name="T7" fmla="*/ 4493 h 3618"/>
                                <a:gd name="T8" fmla="+- 0 6370 1818"/>
                                <a:gd name="T9" fmla="*/ T8 w 6072"/>
                                <a:gd name="T10" fmla="+- 0 4506 928"/>
                                <a:gd name="T11" fmla="*/ 4506 h 3618"/>
                                <a:gd name="T12" fmla="+- 0 6336 1818"/>
                                <a:gd name="T13" fmla="*/ T12 w 6072"/>
                                <a:gd name="T14" fmla="+- 0 4520 928"/>
                                <a:gd name="T15" fmla="*/ 4520 h 3618"/>
                                <a:gd name="T16" fmla="+- 0 6619 1818"/>
                                <a:gd name="T17" fmla="*/ T16 w 6072"/>
                                <a:gd name="T18" fmla="+- 0 4520 928"/>
                                <a:gd name="T19" fmla="*/ 4520 h 3618"/>
                                <a:gd name="T20" fmla="+- 0 6599 1818"/>
                                <a:gd name="T21" fmla="*/ T20 w 6072"/>
                                <a:gd name="T22" fmla="+- 0 4506 928"/>
                                <a:gd name="T23" fmla="*/ 4506 h 3618"/>
                                <a:gd name="T24" fmla="+- 0 6539 1818"/>
                                <a:gd name="T25" fmla="*/ T24 w 6072"/>
                                <a:gd name="T26" fmla="+- 0 4506 928"/>
                                <a:gd name="T27" fmla="*/ 4506 h 3618"/>
                                <a:gd name="T28" fmla="+- 0 6519 1818"/>
                                <a:gd name="T29" fmla="*/ T28 w 6072"/>
                                <a:gd name="T30" fmla="+- 0 4493 928"/>
                                <a:gd name="T31" fmla="*/ 4493 h 36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072" h="3618">
                                  <a:moveTo>
                                    <a:pt x="4701" y="3565"/>
                                  </a:moveTo>
                                  <a:lnTo>
                                    <a:pt x="4569" y="3565"/>
                                  </a:lnTo>
                                  <a:lnTo>
                                    <a:pt x="4552" y="3578"/>
                                  </a:lnTo>
                                  <a:lnTo>
                                    <a:pt x="4518" y="3592"/>
                                  </a:lnTo>
                                  <a:lnTo>
                                    <a:pt x="4801" y="3592"/>
                                  </a:lnTo>
                                  <a:lnTo>
                                    <a:pt x="4781" y="3578"/>
                                  </a:lnTo>
                                  <a:lnTo>
                                    <a:pt x="4721" y="3578"/>
                                  </a:lnTo>
                                  <a:lnTo>
                                    <a:pt x="4701" y="35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1272"/>
                          <wps:cNvSpPr>
                            <a:spLocks/>
                          </wps:cNvSpPr>
                          <wps:spPr bwMode="auto">
                            <a:xfrm>
                              <a:off x="1818" y="928"/>
                              <a:ext cx="6072" cy="3618"/>
                            </a:xfrm>
                            <a:custGeom>
                              <a:avLst/>
                              <a:gdLst>
                                <a:gd name="T0" fmla="+- 0 7031 1818"/>
                                <a:gd name="T1" fmla="*/ T0 w 6072"/>
                                <a:gd name="T2" fmla="+- 0 4493 928"/>
                                <a:gd name="T3" fmla="*/ 4493 h 3618"/>
                                <a:gd name="T4" fmla="+- 0 6724 1818"/>
                                <a:gd name="T5" fmla="*/ T4 w 6072"/>
                                <a:gd name="T6" fmla="+- 0 4493 928"/>
                                <a:gd name="T7" fmla="*/ 4493 h 3618"/>
                                <a:gd name="T8" fmla="+- 0 6708 1818"/>
                                <a:gd name="T9" fmla="*/ T8 w 6072"/>
                                <a:gd name="T10" fmla="+- 0 4506 928"/>
                                <a:gd name="T11" fmla="*/ 4506 h 3618"/>
                                <a:gd name="T12" fmla="+- 0 7043 1818"/>
                                <a:gd name="T13" fmla="*/ T12 w 6072"/>
                                <a:gd name="T14" fmla="+- 0 4506 928"/>
                                <a:gd name="T15" fmla="*/ 4506 h 3618"/>
                                <a:gd name="T16" fmla="+- 0 7031 1818"/>
                                <a:gd name="T17" fmla="*/ T16 w 6072"/>
                                <a:gd name="T18" fmla="+- 0 4493 928"/>
                                <a:gd name="T19" fmla="*/ 4493 h 36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72" h="3618">
                                  <a:moveTo>
                                    <a:pt x="5213" y="3565"/>
                                  </a:moveTo>
                                  <a:lnTo>
                                    <a:pt x="4906" y="3565"/>
                                  </a:lnTo>
                                  <a:lnTo>
                                    <a:pt x="4890" y="3578"/>
                                  </a:lnTo>
                                  <a:lnTo>
                                    <a:pt x="5225" y="3578"/>
                                  </a:lnTo>
                                  <a:lnTo>
                                    <a:pt x="5213" y="35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1271"/>
                          <wps:cNvSpPr>
                            <a:spLocks/>
                          </wps:cNvSpPr>
                          <wps:spPr bwMode="auto">
                            <a:xfrm>
                              <a:off x="1818" y="928"/>
                              <a:ext cx="6072" cy="3618"/>
                            </a:xfrm>
                            <a:custGeom>
                              <a:avLst/>
                              <a:gdLst>
                                <a:gd name="T0" fmla="+- 0 5908 1818"/>
                                <a:gd name="T1" fmla="*/ T0 w 6072"/>
                                <a:gd name="T2" fmla="+- 0 4029 928"/>
                                <a:gd name="T3" fmla="*/ 4029 h 3618"/>
                                <a:gd name="T4" fmla="+- 0 5892 1818"/>
                                <a:gd name="T5" fmla="*/ T4 w 6072"/>
                                <a:gd name="T6" fmla="+- 0 4029 928"/>
                                <a:gd name="T7" fmla="*/ 4029 h 3618"/>
                                <a:gd name="T8" fmla="+- 0 5875 1818"/>
                                <a:gd name="T9" fmla="*/ T8 w 6072"/>
                                <a:gd name="T10" fmla="+- 0 4043 928"/>
                                <a:gd name="T11" fmla="*/ 4043 h 3618"/>
                                <a:gd name="T12" fmla="+- 0 5858 1818"/>
                                <a:gd name="T13" fmla="*/ T12 w 6072"/>
                                <a:gd name="T14" fmla="+- 0 4069 928"/>
                                <a:gd name="T15" fmla="*/ 4069 h 3618"/>
                                <a:gd name="T16" fmla="+- 0 5841 1818"/>
                                <a:gd name="T17" fmla="*/ T16 w 6072"/>
                                <a:gd name="T18" fmla="+- 0 4096 928"/>
                                <a:gd name="T19" fmla="*/ 4096 h 3618"/>
                                <a:gd name="T20" fmla="+- 0 5824 1818"/>
                                <a:gd name="T21" fmla="*/ T20 w 6072"/>
                                <a:gd name="T22" fmla="+- 0 4122 928"/>
                                <a:gd name="T23" fmla="*/ 4122 h 3618"/>
                                <a:gd name="T24" fmla="+- 0 5806 1818"/>
                                <a:gd name="T25" fmla="*/ T24 w 6072"/>
                                <a:gd name="T26" fmla="+- 0 4149 928"/>
                                <a:gd name="T27" fmla="*/ 4149 h 3618"/>
                                <a:gd name="T28" fmla="+- 0 5788 1818"/>
                                <a:gd name="T29" fmla="*/ T28 w 6072"/>
                                <a:gd name="T30" fmla="+- 0 4188 928"/>
                                <a:gd name="T31" fmla="*/ 4188 h 3618"/>
                                <a:gd name="T32" fmla="+- 0 5751 1818"/>
                                <a:gd name="T33" fmla="*/ T32 w 6072"/>
                                <a:gd name="T34" fmla="+- 0 4268 928"/>
                                <a:gd name="T35" fmla="*/ 4268 h 3618"/>
                                <a:gd name="T36" fmla="+- 0 5714 1818"/>
                                <a:gd name="T37" fmla="*/ T36 w 6072"/>
                                <a:gd name="T38" fmla="+- 0 4347 928"/>
                                <a:gd name="T39" fmla="*/ 4347 h 3618"/>
                                <a:gd name="T40" fmla="+- 0 5695 1818"/>
                                <a:gd name="T41" fmla="*/ T40 w 6072"/>
                                <a:gd name="T42" fmla="+- 0 4374 928"/>
                                <a:gd name="T43" fmla="*/ 4374 h 3618"/>
                                <a:gd name="T44" fmla="+- 0 5675 1818"/>
                                <a:gd name="T45" fmla="*/ T44 w 6072"/>
                                <a:gd name="T46" fmla="+- 0 4414 928"/>
                                <a:gd name="T47" fmla="*/ 4414 h 3618"/>
                                <a:gd name="T48" fmla="+- 0 5656 1818"/>
                                <a:gd name="T49" fmla="*/ T48 w 6072"/>
                                <a:gd name="T50" fmla="+- 0 4440 928"/>
                                <a:gd name="T51" fmla="*/ 4440 h 3618"/>
                                <a:gd name="T52" fmla="+- 0 5636 1818"/>
                                <a:gd name="T53" fmla="*/ T52 w 6072"/>
                                <a:gd name="T54" fmla="+- 0 4467 928"/>
                                <a:gd name="T55" fmla="*/ 4467 h 3618"/>
                                <a:gd name="T56" fmla="+- 0 5596 1818"/>
                                <a:gd name="T57" fmla="*/ T56 w 6072"/>
                                <a:gd name="T58" fmla="+- 0 4493 928"/>
                                <a:gd name="T59" fmla="*/ 4493 h 3618"/>
                                <a:gd name="T60" fmla="+- 0 6183 1818"/>
                                <a:gd name="T61" fmla="*/ T60 w 6072"/>
                                <a:gd name="T62" fmla="+- 0 4493 928"/>
                                <a:gd name="T63" fmla="*/ 4493 h 3618"/>
                                <a:gd name="T64" fmla="+- 0 6143 1818"/>
                                <a:gd name="T65" fmla="*/ T64 w 6072"/>
                                <a:gd name="T66" fmla="+- 0 4440 928"/>
                                <a:gd name="T67" fmla="*/ 4440 h 3618"/>
                                <a:gd name="T68" fmla="+- 0 6078 1818"/>
                                <a:gd name="T69" fmla="*/ T68 w 6072"/>
                                <a:gd name="T70" fmla="+- 0 4308 928"/>
                                <a:gd name="T71" fmla="*/ 4308 h 3618"/>
                                <a:gd name="T72" fmla="+- 0 6065 1818"/>
                                <a:gd name="T73" fmla="*/ T72 w 6072"/>
                                <a:gd name="T74" fmla="+- 0 4268 928"/>
                                <a:gd name="T75" fmla="*/ 4268 h 3618"/>
                                <a:gd name="T76" fmla="+- 0 6052 1818"/>
                                <a:gd name="T77" fmla="*/ T76 w 6072"/>
                                <a:gd name="T78" fmla="+- 0 4241 928"/>
                                <a:gd name="T79" fmla="*/ 4241 h 3618"/>
                                <a:gd name="T80" fmla="+- 0 6026 1818"/>
                                <a:gd name="T81" fmla="*/ T80 w 6072"/>
                                <a:gd name="T82" fmla="+- 0 4175 928"/>
                                <a:gd name="T83" fmla="*/ 4175 h 3618"/>
                                <a:gd name="T84" fmla="+- 0 5984 1818"/>
                                <a:gd name="T85" fmla="*/ T84 w 6072"/>
                                <a:gd name="T86" fmla="+- 0 4096 928"/>
                                <a:gd name="T87" fmla="*/ 4096 h 3618"/>
                                <a:gd name="T88" fmla="+- 0 5940 1818"/>
                                <a:gd name="T89" fmla="*/ T88 w 6072"/>
                                <a:gd name="T90" fmla="+- 0 4043 928"/>
                                <a:gd name="T91" fmla="*/ 4043 h 3618"/>
                                <a:gd name="T92" fmla="+- 0 5924 1818"/>
                                <a:gd name="T93" fmla="*/ T92 w 6072"/>
                                <a:gd name="T94" fmla="+- 0 4043 928"/>
                                <a:gd name="T95" fmla="*/ 4043 h 3618"/>
                                <a:gd name="T96" fmla="+- 0 5908 1818"/>
                                <a:gd name="T97" fmla="*/ T96 w 6072"/>
                                <a:gd name="T98" fmla="+- 0 4029 928"/>
                                <a:gd name="T99" fmla="*/ 4029 h 36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072" h="3618">
                                  <a:moveTo>
                                    <a:pt x="4090" y="3101"/>
                                  </a:moveTo>
                                  <a:lnTo>
                                    <a:pt x="4074" y="3101"/>
                                  </a:lnTo>
                                  <a:lnTo>
                                    <a:pt x="4057" y="3115"/>
                                  </a:lnTo>
                                  <a:lnTo>
                                    <a:pt x="4040" y="3141"/>
                                  </a:lnTo>
                                  <a:lnTo>
                                    <a:pt x="4023" y="3168"/>
                                  </a:lnTo>
                                  <a:lnTo>
                                    <a:pt x="4006" y="3194"/>
                                  </a:lnTo>
                                  <a:lnTo>
                                    <a:pt x="3988" y="3221"/>
                                  </a:lnTo>
                                  <a:lnTo>
                                    <a:pt x="3970" y="3260"/>
                                  </a:lnTo>
                                  <a:lnTo>
                                    <a:pt x="3933" y="3340"/>
                                  </a:lnTo>
                                  <a:lnTo>
                                    <a:pt x="3896" y="3419"/>
                                  </a:lnTo>
                                  <a:lnTo>
                                    <a:pt x="3877" y="3446"/>
                                  </a:lnTo>
                                  <a:lnTo>
                                    <a:pt x="3857" y="3486"/>
                                  </a:lnTo>
                                  <a:lnTo>
                                    <a:pt x="3838" y="3512"/>
                                  </a:lnTo>
                                  <a:lnTo>
                                    <a:pt x="3818" y="3539"/>
                                  </a:lnTo>
                                  <a:lnTo>
                                    <a:pt x="3778" y="3565"/>
                                  </a:lnTo>
                                  <a:lnTo>
                                    <a:pt x="4365" y="3565"/>
                                  </a:lnTo>
                                  <a:lnTo>
                                    <a:pt x="4325" y="3512"/>
                                  </a:lnTo>
                                  <a:lnTo>
                                    <a:pt x="4260" y="3380"/>
                                  </a:lnTo>
                                  <a:lnTo>
                                    <a:pt x="4247" y="3340"/>
                                  </a:lnTo>
                                  <a:lnTo>
                                    <a:pt x="4234" y="3313"/>
                                  </a:lnTo>
                                  <a:lnTo>
                                    <a:pt x="4208" y="3247"/>
                                  </a:lnTo>
                                  <a:lnTo>
                                    <a:pt x="4166" y="3168"/>
                                  </a:lnTo>
                                  <a:lnTo>
                                    <a:pt x="4122" y="3115"/>
                                  </a:lnTo>
                                  <a:lnTo>
                                    <a:pt x="4106" y="3115"/>
                                  </a:lnTo>
                                  <a:lnTo>
                                    <a:pt x="4090" y="3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" name="Freeform 1270"/>
                          <wps:cNvSpPr>
                            <a:spLocks/>
                          </wps:cNvSpPr>
                          <wps:spPr bwMode="auto">
                            <a:xfrm>
                              <a:off x="1818" y="928"/>
                              <a:ext cx="6072" cy="3618"/>
                            </a:xfrm>
                            <a:custGeom>
                              <a:avLst/>
                              <a:gdLst>
                                <a:gd name="T0" fmla="+- 0 6918 1818"/>
                                <a:gd name="T1" fmla="*/ T0 w 6072"/>
                                <a:gd name="T2" fmla="+- 0 4215 928"/>
                                <a:gd name="T3" fmla="*/ 4215 h 3618"/>
                                <a:gd name="T4" fmla="+- 0 6883 1818"/>
                                <a:gd name="T5" fmla="*/ T4 w 6072"/>
                                <a:gd name="T6" fmla="+- 0 4215 928"/>
                                <a:gd name="T7" fmla="*/ 4215 h 3618"/>
                                <a:gd name="T8" fmla="+- 0 6874 1818"/>
                                <a:gd name="T9" fmla="*/ T8 w 6072"/>
                                <a:gd name="T10" fmla="+- 0 4228 928"/>
                                <a:gd name="T11" fmla="*/ 4228 h 3618"/>
                                <a:gd name="T12" fmla="+- 0 6855 1818"/>
                                <a:gd name="T13" fmla="*/ T12 w 6072"/>
                                <a:gd name="T14" fmla="+- 0 4255 928"/>
                                <a:gd name="T15" fmla="*/ 4255 h 3618"/>
                                <a:gd name="T16" fmla="+- 0 6846 1818"/>
                                <a:gd name="T17" fmla="*/ T16 w 6072"/>
                                <a:gd name="T18" fmla="+- 0 4281 928"/>
                                <a:gd name="T19" fmla="*/ 4281 h 3618"/>
                                <a:gd name="T20" fmla="+- 0 6837 1818"/>
                                <a:gd name="T21" fmla="*/ T20 w 6072"/>
                                <a:gd name="T22" fmla="+- 0 4308 928"/>
                                <a:gd name="T23" fmla="*/ 4308 h 3618"/>
                                <a:gd name="T24" fmla="+- 0 6827 1818"/>
                                <a:gd name="T25" fmla="*/ T24 w 6072"/>
                                <a:gd name="T26" fmla="+- 0 4321 928"/>
                                <a:gd name="T27" fmla="*/ 4321 h 3618"/>
                                <a:gd name="T28" fmla="+- 0 6817 1818"/>
                                <a:gd name="T29" fmla="*/ T28 w 6072"/>
                                <a:gd name="T30" fmla="+- 0 4347 928"/>
                                <a:gd name="T31" fmla="*/ 4347 h 3618"/>
                                <a:gd name="T32" fmla="+- 0 6807 1818"/>
                                <a:gd name="T33" fmla="*/ T32 w 6072"/>
                                <a:gd name="T34" fmla="+- 0 4374 928"/>
                                <a:gd name="T35" fmla="*/ 4374 h 3618"/>
                                <a:gd name="T36" fmla="+- 0 6797 1818"/>
                                <a:gd name="T37" fmla="*/ T36 w 6072"/>
                                <a:gd name="T38" fmla="+- 0 4400 928"/>
                                <a:gd name="T39" fmla="*/ 4400 h 3618"/>
                                <a:gd name="T40" fmla="+- 0 6786 1818"/>
                                <a:gd name="T41" fmla="*/ T40 w 6072"/>
                                <a:gd name="T42" fmla="+- 0 4414 928"/>
                                <a:gd name="T43" fmla="*/ 4414 h 3618"/>
                                <a:gd name="T44" fmla="+- 0 6775 1818"/>
                                <a:gd name="T45" fmla="*/ T44 w 6072"/>
                                <a:gd name="T46" fmla="+- 0 4440 928"/>
                                <a:gd name="T47" fmla="*/ 4440 h 3618"/>
                                <a:gd name="T48" fmla="+- 0 6763 1818"/>
                                <a:gd name="T49" fmla="*/ T48 w 6072"/>
                                <a:gd name="T50" fmla="+- 0 4453 928"/>
                                <a:gd name="T51" fmla="*/ 4453 h 3618"/>
                                <a:gd name="T52" fmla="+- 0 6751 1818"/>
                                <a:gd name="T53" fmla="*/ T52 w 6072"/>
                                <a:gd name="T54" fmla="+- 0 4480 928"/>
                                <a:gd name="T55" fmla="*/ 4480 h 3618"/>
                                <a:gd name="T56" fmla="+- 0 6738 1818"/>
                                <a:gd name="T57" fmla="*/ T56 w 6072"/>
                                <a:gd name="T58" fmla="+- 0 4493 928"/>
                                <a:gd name="T59" fmla="*/ 4493 h 3618"/>
                                <a:gd name="T60" fmla="+- 0 7020 1818"/>
                                <a:gd name="T61" fmla="*/ T60 w 6072"/>
                                <a:gd name="T62" fmla="+- 0 4493 928"/>
                                <a:gd name="T63" fmla="*/ 4493 h 3618"/>
                                <a:gd name="T64" fmla="+- 0 7010 1818"/>
                                <a:gd name="T65" fmla="*/ T64 w 6072"/>
                                <a:gd name="T66" fmla="+- 0 4480 928"/>
                                <a:gd name="T67" fmla="*/ 4480 h 3618"/>
                                <a:gd name="T68" fmla="+- 0 7000 1818"/>
                                <a:gd name="T69" fmla="*/ T68 w 6072"/>
                                <a:gd name="T70" fmla="+- 0 4467 928"/>
                                <a:gd name="T71" fmla="*/ 4467 h 3618"/>
                                <a:gd name="T72" fmla="+- 0 6992 1818"/>
                                <a:gd name="T73" fmla="*/ T72 w 6072"/>
                                <a:gd name="T74" fmla="+- 0 4440 928"/>
                                <a:gd name="T75" fmla="*/ 4440 h 3618"/>
                                <a:gd name="T76" fmla="+- 0 6984 1818"/>
                                <a:gd name="T77" fmla="*/ T76 w 6072"/>
                                <a:gd name="T78" fmla="+- 0 4427 928"/>
                                <a:gd name="T79" fmla="*/ 4427 h 3618"/>
                                <a:gd name="T80" fmla="+- 0 6977 1818"/>
                                <a:gd name="T81" fmla="*/ T80 w 6072"/>
                                <a:gd name="T82" fmla="+- 0 4400 928"/>
                                <a:gd name="T83" fmla="*/ 4400 h 3618"/>
                                <a:gd name="T84" fmla="+- 0 6970 1818"/>
                                <a:gd name="T85" fmla="*/ T84 w 6072"/>
                                <a:gd name="T86" fmla="+- 0 4374 928"/>
                                <a:gd name="T87" fmla="*/ 4374 h 3618"/>
                                <a:gd name="T88" fmla="+- 0 6964 1818"/>
                                <a:gd name="T89" fmla="*/ T88 w 6072"/>
                                <a:gd name="T90" fmla="+- 0 4347 928"/>
                                <a:gd name="T91" fmla="*/ 4347 h 3618"/>
                                <a:gd name="T92" fmla="+- 0 6957 1818"/>
                                <a:gd name="T93" fmla="*/ T92 w 6072"/>
                                <a:gd name="T94" fmla="+- 0 4334 928"/>
                                <a:gd name="T95" fmla="*/ 4334 h 3618"/>
                                <a:gd name="T96" fmla="+- 0 6945 1818"/>
                                <a:gd name="T97" fmla="*/ T96 w 6072"/>
                                <a:gd name="T98" fmla="+- 0 4281 928"/>
                                <a:gd name="T99" fmla="*/ 4281 h 3618"/>
                                <a:gd name="T100" fmla="+- 0 6939 1818"/>
                                <a:gd name="T101" fmla="*/ T100 w 6072"/>
                                <a:gd name="T102" fmla="+- 0 4268 928"/>
                                <a:gd name="T103" fmla="*/ 4268 h 3618"/>
                                <a:gd name="T104" fmla="+- 0 6932 1818"/>
                                <a:gd name="T105" fmla="*/ T104 w 6072"/>
                                <a:gd name="T106" fmla="+- 0 4241 928"/>
                                <a:gd name="T107" fmla="*/ 4241 h 3618"/>
                                <a:gd name="T108" fmla="+- 0 6926 1818"/>
                                <a:gd name="T109" fmla="*/ T108 w 6072"/>
                                <a:gd name="T110" fmla="+- 0 4228 928"/>
                                <a:gd name="T111" fmla="*/ 4228 h 3618"/>
                                <a:gd name="T112" fmla="+- 0 6918 1818"/>
                                <a:gd name="T113" fmla="*/ T112 w 6072"/>
                                <a:gd name="T114" fmla="+- 0 4215 928"/>
                                <a:gd name="T115" fmla="*/ 4215 h 36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6072" h="3618">
                                  <a:moveTo>
                                    <a:pt x="5100" y="3287"/>
                                  </a:moveTo>
                                  <a:lnTo>
                                    <a:pt x="5065" y="3287"/>
                                  </a:lnTo>
                                  <a:lnTo>
                                    <a:pt x="5056" y="3300"/>
                                  </a:lnTo>
                                  <a:lnTo>
                                    <a:pt x="5037" y="3327"/>
                                  </a:lnTo>
                                  <a:lnTo>
                                    <a:pt x="5028" y="3353"/>
                                  </a:lnTo>
                                  <a:lnTo>
                                    <a:pt x="5019" y="3380"/>
                                  </a:lnTo>
                                  <a:lnTo>
                                    <a:pt x="5009" y="3393"/>
                                  </a:lnTo>
                                  <a:lnTo>
                                    <a:pt x="4999" y="3419"/>
                                  </a:lnTo>
                                  <a:lnTo>
                                    <a:pt x="4989" y="3446"/>
                                  </a:lnTo>
                                  <a:lnTo>
                                    <a:pt x="4979" y="3472"/>
                                  </a:lnTo>
                                  <a:lnTo>
                                    <a:pt x="4968" y="3486"/>
                                  </a:lnTo>
                                  <a:lnTo>
                                    <a:pt x="4957" y="3512"/>
                                  </a:lnTo>
                                  <a:lnTo>
                                    <a:pt x="4945" y="3525"/>
                                  </a:lnTo>
                                  <a:lnTo>
                                    <a:pt x="4933" y="3552"/>
                                  </a:lnTo>
                                  <a:lnTo>
                                    <a:pt x="4920" y="3565"/>
                                  </a:lnTo>
                                  <a:lnTo>
                                    <a:pt x="5202" y="3565"/>
                                  </a:lnTo>
                                  <a:lnTo>
                                    <a:pt x="5192" y="3552"/>
                                  </a:lnTo>
                                  <a:lnTo>
                                    <a:pt x="5182" y="3539"/>
                                  </a:lnTo>
                                  <a:lnTo>
                                    <a:pt x="5174" y="3512"/>
                                  </a:lnTo>
                                  <a:lnTo>
                                    <a:pt x="5166" y="3499"/>
                                  </a:lnTo>
                                  <a:lnTo>
                                    <a:pt x="5159" y="3472"/>
                                  </a:lnTo>
                                  <a:lnTo>
                                    <a:pt x="5152" y="3446"/>
                                  </a:lnTo>
                                  <a:lnTo>
                                    <a:pt x="5146" y="3419"/>
                                  </a:lnTo>
                                  <a:lnTo>
                                    <a:pt x="5139" y="3406"/>
                                  </a:lnTo>
                                  <a:lnTo>
                                    <a:pt x="5127" y="3353"/>
                                  </a:lnTo>
                                  <a:lnTo>
                                    <a:pt x="5121" y="3340"/>
                                  </a:lnTo>
                                  <a:lnTo>
                                    <a:pt x="5114" y="3313"/>
                                  </a:lnTo>
                                  <a:lnTo>
                                    <a:pt x="5108" y="3300"/>
                                  </a:lnTo>
                                  <a:lnTo>
                                    <a:pt x="5100" y="32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Freeform 1269"/>
                          <wps:cNvSpPr>
                            <a:spLocks/>
                          </wps:cNvSpPr>
                          <wps:spPr bwMode="auto">
                            <a:xfrm>
                              <a:off x="1818" y="928"/>
                              <a:ext cx="6072" cy="3618"/>
                            </a:xfrm>
                            <a:custGeom>
                              <a:avLst/>
                              <a:gdLst>
                                <a:gd name="T0" fmla="+- 0 2421 1818"/>
                                <a:gd name="T1" fmla="*/ T0 w 6072"/>
                                <a:gd name="T2" fmla="+- 0 2426 928"/>
                                <a:gd name="T3" fmla="*/ 2426 h 3618"/>
                                <a:gd name="T4" fmla="+- 0 2387 1818"/>
                                <a:gd name="T5" fmla="*/ T4 w 6072"/>
                                <a:gd name="T6" fmla="+- 0 2492 928"/>
                                <a:gd name="T7" fmla="*/ 2492 h 3618"/>
                                <a:gd name="T8" fmla="+- 0 2353 1818"/>
                                <a:gd name="T9" fmla="*/ T8 w 6072"/>
                                <a:gd name="T10" fmla="+- 0 2625 928"/>
                                <a:gd name="T11" fmla="*/ 2625 h 3618"/>
                                <a:gd name="T12" fmla="+- 0 2336 1818"/>
                                <a:gd name="T13" fmla="*/ T12 w 6072"/>
                                <a:gd name="T14" fmla="+- 0 2717 928"/>
                                <a:gd name="T15" fmla="*/ 2717 h 3618"/>
                                <a:gd name="T16" fmla="+- 0 2320 1818"/>
                                <a:gd name="T17" fmla="*/ T16 w 6072"/>
                                <a:gd name="T18" fmla="+- 0 2810 928"/>
                                <a:gd name="T19" fmla="*/ 2810 h 3618"/>
                                <a:gd name="T20" fmla="+- 0 2303 1818"/>
                                <a:gd name="T21" fmla="*/ T20 w 6072"/>
                                <a:gd name="T22" fmla="+- 0 2929 928"/>
                                <a:gd name="T23" fmla="*/ 2929 h 3618"/>
                                <a:gd name="T24" fmla="+- 0 2287 1818"/>
                                <a:gd name="T25" fmla="*/ T24 w 6072"/>
                                <a:gd name="T26" fmla="+- 0 3049 928"/>
                                <a:gd name="T27" fmla="*/ 3049 h 3618"/>
                                <a:gd name="T28" fmla="+- 0 2271 1818"/>
                                <a:gd name="T29" fmla="*/ T28 w 6072"/>
                                <a:gd name="T30" fmla="+- 0 3181 928"/>
                                <a:gd name="T31" fmla="*/ 3181 h 3618"/>
                                <a:gd name="T32" fmla="+- 0 2255 1818"/>
                                <a:gd name="T33" fmla="*/ T32 w 6072"/>
                                <a:gd name="T34" fmla="+- 0 3314 928"/>
                                <a:gd name="T35" fmla="*/ 3314 h 3618"/>
                                <a:gd name="T36" fmla="+- 0 2239 1818"/>
                                <a:gd name="T37" fmla="*/ T36 w 6072"/>
                                <a:gd name="T38" fmla="+- 0 3446 928"/>
                                <a:gd name="T39" fmla="*/ 3446 h 3618"/>
                                <a:gd name="T40" fmla="+- 0 2224 1818"/>
                                <a:gd name="T41" fmla="*/ T40 w 6072"/>
                                <a:gd name="T42" fmla="+- 0 3579 928"/>
                                <a:gd name="T43" fmla="*/ 3579 h 3618"/>
                                <a:gd name="T44" fmla="+- 0 2209 1818"/>
                                <a:gd name="T45" fmla="*/ T44 w 6072"/>
                                <a:gd name="T46" fmla="+- 0 3711 928"/>
                                <a:gd name="T47" fmla="*/ 3711 h 3618"/>
                                <a:gd name="T48" fmla="+- 0 2195 1818"/>
                                <a:gd name="T49" fmla="*/ T48 w 6072"/>
                                <a:gd name="T50" fmla="+- 0 3844 928"/>
                                <a:gd name="T51" fmla="*/ 3844 h 3618"/>
                                <a:gd name="T52" fmla="+- 0 2181 1818"/>
                                <a:gd name="T53" fmla="*/ T52 w 6072"/>
                                <a:gd name="T54" fmla="+- 0 3963 928"/>
                                <a:gd name="T55" fmla="*/ 3963 h 3618"/>
                                <a:gd name="T56" fmla="+- 0 2167 1818"/>
                                <a:gd name="T57" fmla="*/ T56 w 6072"/>
                                <a:gd name="T58" fmla="+- 0 4069 928"/>
                                <a:gd name="T59" fmla="*/ 4069 h 3618"/>
                                <a:gd name="T60" fmla="+- 0 2154 1818"/>
                                <a:gd name="T61" fmla="*/ T60 w 6072"/>
                                <a:gd name="T62" fmla="+- 0 4175 928"/>
                                <a:gd name="T63" fmla="*/ 4175 h 3618"/>
                                <a:gd name="T64" fmla="+- 0 2141 1818"/>
                                <a:gd name="T65" fmla="*/ T64 w 6072"/>
                                <a:gd name="T66" fmla="+- 0 4255 928"/>
                                <a:gd name="T67" fmla="*/ 4255 h 3618"/>
                                <a:gd name="T68" fmla="+- 0 2129 1818"/>
                                <a:gd name="T69" fmla="*/ T68 w 6072"/>
                                <a:gd name="T70" fmla="+- 0 4334 928"/>
                                <a:gd name="T71" fmla="*/ 4334 h 3618"/>
                                <a:gd name="T72" fmla="+- 0 2106 1818"/>
                                <a:gd name="T73" fmla="*/ T72 w 6072"/>
                                <a:gd name="T74" fmla="+- 0 4427 928"/>
                                <a:gd name="T75" fmla="*/ 4427 h 3618"/>
                                <a:gd name="T76" fmla="+- 0 2086 1818"/>
                                <a:gd name="T77" fmla="*/ T76 w 6072"/>
                                <a:gd name="T78" fmla="+- 0 4467 928"/>
                                <a:gd name="T79" fmla="*/ 4467 h 3618"/>
                                <a:gd name="T80" fmla="+- 0 2077 1818"/>
                                <a:gd name="T81" fmla="*/ T80 w 6072"/>
                                <a:gd name="T82" fmla="+- 0 4480 928"/>
                                <a:gd name="T83" fmla="*/ 4480 h 3618"/>
                                <a:gd name="T84" fmla="+- 0 5556 1818"/>
                                <a:gd name="T85" fmla="*/ T84 w 6072"/>
                                <a:gd name="T86" fmla="+- 0 4480 928"/>
                                <a:gd name="T87" fmla="*/ 4480 h 3618"/>
                                <a:gd name="T88" fmla="+- 0 5535 1818"/>
                                <a:gd name="T89" fmla="*/ T88 w 6072"/>
                                <a:gd name="T90" fmla="+- 0 4467 928"/>
                                <a:gd name="T91" fmla="*/ 4467 h 3618"/>
                                <a:gd name="T92" fmla="+- 0 5514 1818"/>
                                <a:gd name="T93" fmla="*/ T92 w 6072"/>
                                <a:gd name="T94" fmla="+- 0 4427 928"/>
                                <a:gd name="T95" fmla="*/ 4427 h 3618"/>
                                <a:gd name="T96" fmla="+- 0 5493 1818"/>
                                <a:gd name="T97" fmla="*/ T96 w 6072"/>
                                <a:gd name="T98" fmla="+- 0 4387 928"/>
                                <a:gd name="T99" fmla="*/ 4387 h 3618"/>
                                <a:gd name="T100" fmla="+- 0 5471 1818"/>
                                <a:gd name="T101" fmla="*/ T100 w 6072"/>
                                <a:gd name="T102" fmla="+- 0 4334 928"/>
                                <a:gd name="T103" fmla="*/ 4334 h 3618"/>
                                <a:gd name="T104" fmla="+- 0 5449 1818"/>
                                <a:gd name="T105" fmla="*/ T104 w 6072"/>
                                <a:gd name="T106" fmla="+- 0 4268 928"/>
                                <a:gd name="T107" fmla="*/ 4268 h 3618"/>
                                <a:gd name="T108" fmla="+- 0 5438 1818"/>
                                <a:gd name="T109" fmla="*/ T108 w 6072"/>
                                <a:gd name="T110" fmla="+- 0 4228 928"/>
                                <a:gd name="T111" fmla="*/ 4228 h 3618"/>
                                <a:gd name="T112" fmla="+- 0 2857 1818"/>
                                <a:gd name="T113" fmla="*/ T112 w 6072"/>
                                <a:gd name="T114" fmla="+- 0 4228 928"/>
                                <a:gd name="T115" fmla="*/ 4228 h 3618"/>
                                <a:gd name="T116" fmla="+- 0 2844 1818"/>
                                <a:gd name="T117" fmla="*/ T116 w 6072"/>
                                <a:gd name="T118" fmla="+- 0 4215 928"/>
                                <a:gd name="T119" fmla="*/ 4215 h 3618"/>
                                <a:gd name="T120" fmla="+- 0 2830 1818"/>
                                <a:gd name="T121" fmla="*/ T120 w 6072"/>
                                <a:gd name="T122" fmla="+- 0 4215 928"/>
                                <a:gd name="T123" fmla="*/ 4215 h 3618"/>
                                <a:gd name="T124" fmla="+- 0 2816 1818"/>
                                <a:gd name="T125" fmla="*/ T124 w 6072"/>
                                <a:gd name="T126" fmla="+- 0 4188 928"/>
                                <a:gd name="T127" fmla="*/ 4188 h 3618"/>
                                <a:gd name="T128" fmla="+- 0 2801 1818"/>
                                <a:gd name="T129" fmla="*/ T128 w 6072"/>
                                <a:gd name="T130" fmla="+- 0 4162 928"/>
                                <a:gd name="T131" fmla="*/ 4162 h 3618"/>
                                <a:gd name="T132" fmla="+- 0 2785 1818"/>
                                <a:gd name="T133" fmla="*/ T132 w 6072"/>
                                <a:gd name="T134" fmla="+- 0 4109 928"/>
                                <a:gd name="T135" fmla="*/ 4109 h 3618"/>
                                <a:gd name="T136" fmla="+- 0 2769 1818"/>
                                <a:gd name="T137" fmla="*/ T136 w 6072"/>
                                <a:gd name="T138" fmla="+- 0 4056 928"/>
                                <a:gd name="T139" fmla="*/ 4056 h 3618"/>
                                <a:gd name="T140" fmla="+- 0 2751 1818"/>
                                <a:gd name="T141" fmla="*/ T140 w 6072"/>
                                <a:gd name="T142" fmla="+- 0 3976 928"/>
                                <a:gd name="T143" fmla="*/ 3976 h 3618"/>
                                <a:gd name="T144" fmla="+- 0 2733 1818"/>
                                <a:gd name="T145" fmla="*/ T144 w 6072"/>
                                <a:gd name="T146" fmla="+- 0 3884 928"/>
                                <a:gd name="T147" fmla="*/ 3884 h 3618"/>
                                <a:gd name="T148" fmla="+- 0 2715 1818"/>
                                <a:gd name="T149" fmla="*/ T148 w 6072"/>
                                <a:gd name="T150" fmla="+- 0 3791 928"/>
                                <a:gd name="T151" fmla="*/ 3791 h 3618"/>
                                <a:gd name="T152" fmla="+- 0 2696 1818"/>
                                <a:gd name="T153" fmla="*/ T152 w 6072"/>
                                <a:gd name="T154" fmla="+- 0 3672 928"/>
                                <a:gd name="T155" fmla="*/ 3672 h 3618"/>
                                <a:gd name="T156" fmla="+- 0 2676 1818"/>
                                <a:gd name="T157" fmla="*/ T156 w 6072"/>
                                <a:gd name="T158" fmla="+- 0 3552 928"/>
                                <a:gd name="T159" fmla="*/ 3552 h 3618"/>
                                <a:gd name="T160" fmla="+- 0 2656 1818"/>
                                <a:gd name="T161" fmla="*/ T160 w 6072"/>
                                <a:gd name="T162" fmla="+- 0 3433 928"/>
                                <a:gd name="T163" fmla="*/ 3433 h 3618"/>
                                <a:gd name="T164" fmla="+- 0 2636 1818"/>
                                <a:gd name="T165" fmla="*/ T164 w 6072"/>
                                <a:gd name="T166" fmla="+- 0 3314 928"/>
                                <a:gd name="T167" fmla="*/ 3314 h 3618"/>
                                <a:gd name="T168" fmla="+- 0 2616 1818"/>
                                <a:gd name="T169" fmla="*/ T168 w 6072"/>
                                <a:gd name="T170" fmla="+- 0 3194 928"/>
                                <a:gd name="T171" fmla="*/ 3194 h 3618"/>
                                <a:gd name="T172" fmla="+- 0 2575 1818"/>
                                <a:gd name="T173" fmla="*/ T172 w 6072"/>
                                <a:gd name="T174" fmla="+- 0 2956 928"/>
                                <a:gd name="T175" fmla="*/ 2956 h 3618"/>
                                <a:gd name="T176" fmla="+- 0 2554 1818"/>
                                <a:gd name="T177" fmla="*/ T176 w 6072"/>
                                <a:gd name="T178" fmla="+- 0 2850 928"/>
                                <a:gd name="T179" fmla="*/ 2850 h 3618"/>
                                <a:gd name="T180" fmla="+- 0 2534 1818"/>
                                <a:gd name="T181" fmla="*/ T180 w 6072"/>
                                <a:gd name="T182" fmla="+- 0 2744 928"/>
                                <a:gd name="T183" fmla="*/ 2744 h 3618"/>
                                <a:gd name="T184" fmla="+- 0 2514 1818"/>
                                <a:gd name="T185" fmla="*/ T184 w 6072"/>
                                <a:gd name="T186" fmla="+- 0 2651 928"/>
                                <a:gd name="T187" fmla="*/ 2651 h 3618"/>
                                <a:gd name="T188" fmla="+- 0 2495 1818"/>
                                <a:gd name="T189" fmla="*/ T188 w 6072"/>
                                <a:gd name="T190" fmla="+- 0 2572 928"/>
                                <a:gd name="T191" fmla="*/ 2572 h 3618"/>
                                <a:gd name="T192" fmla="+- 0 2475 1818"/>
                                <a:gd name="T193" fmla="*/ T192 w 6072"/>
                                <a:gd name="T194" fmla="+- 0 2505 928"/>
                                <a:gd name="T195" fmla="*/ 2505 h 3618"/>
                                <a:gd name="T196" fmla="+- 0 2439 1818"/>
                                <a:gd name="T197" fmla="*/ T196 w 6072"/>
                                <a:gd name="T198" fmla="+- 0 2439 928"/>
                                <a:gd name="T199" fmla="*/ 2439 h 3618"/>
                                <a:gd name="T200" fmla="+- 0 2421 1818"/>
                                <a:gd name="T201" fmla="*/ T200 w 6072"/>
                                <a:gd name="T202" fmla="+- 0 2426 928"/>
                                <a:gd name="T203" fmla="*/ 2426 h 36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6072" h="3618">
                                  <a:moveTo>
                                    <a:pt x="603" y="1498"/>
                                  </a:moveTo>
                                  <a:lnTo>
                                    <a:pt x="569" y="1564"/>
                                  </a:lnTo>
                                  <a:lnTo>
                                    <a:pt x="535" y="1697"/>
                                  </a:lnTo>
                                  <a:lnTo>
                                    <a:pt x="518" y="1789"/>
                                  </a:lnTo>
                                  <a:lnTo>
                                    <a:pt x="502" y="1882"/>
                                  </a:lnTo>
                                  <a:lnTo>
                                    <a:pt x="485" y="2001"/>
                                  </a:lnTo>
                                  <a:lnTo>
                                    <a:pt x="469" y="2121"/>
                                  </a:lnTo>
                                  <a:lnTo>
                                    <a:pt x="453" y="2253"/>
                                  </a:lnTo>
                                  <a:lnTo>
                                    <a:pt x="437" y="2386"/>
                                  </a:lnTo>
                                  <a:lnTo>
                                    <a:pt x="421" y="2518"/>
                                  </a:lnTo>
                                  <a:lnTo>
                                    <a:pt x="406" y="2651"/>
                                  </a:lnTo>
                                  <a:lnTo>
                                    <a:pt x="391" y="2783"/>
                                  </a:lnTo>
                                  <a:lnTo>
                                    <a:pt x="377" y="2916"/>
                                  </a:lnTo>
                                  <a:lnTo>
                                    <a:pt x="363" y="3035"/>
                                  </a:lnTo>
                                  <a:lnTo>
                                    <a:pt x="349" y="3141"/>
                                  </a:lnTo>
                                  <a:lnTo>
                                    <a:pt x="336" y="3247"/>
                                  </a:lnTo>
                                  <a:lnTo>
                                    <a:pt x="323" y="3327"/>
                                  </a:lnTo>
                                  <a:lnTo>
                                    <a:pt x="311" y="3406"/>
                                  </a:lnTo>
                                  <a:lnTo>
                                    <a:pt x="288" y="3499"/>
                                  </a:lnTo>
                                  <a:lnTo>
                                    <a:pt x="268" y="3539"/>
                                  </a:lnTo>
                                  <a:lnTo>
                                    <a:pt x="259" y="3552"/>
                                  </a:lnTo>
                                  <a:lnTo>
                                    <a:pt x="3738" y="3552"/>
                                  </a:lnTo>
                                  <a:lnTo>
                                    <a:pt x="3717" y="3539"/>
                                  </a:lnTo>
                                  <a:lnTo>
                                    <a:pt x="3696" y="3499"/>
                                  </a:lnTo>
                                  <a:lnTo>
                                    <a:pt x="3675" y="3459"/>
                                  </a:lnTo>
                                  <a:lnTo>
                                    <a:pt x="3653" y="3406"/>
                                  </a:lnTo>
                                  <a:lnTo>
                                    <a:pt x="3631" y="3340"/>
                                  </a:lnTo>
                                  <a:lnTo>
                                    <a:pt x="3620" y="3300"/>
                                  </a:lnTo>
                                  <a:lnTo>
                                    <a:pt x="1039" y="3300"/>
                                  </a:lnTo>
                                  <a:lnTo>
                                    <a:pt x="1026" y="3287"/>
                                  </a:lnTo>
                                  <a:lnTo>
                                    <a:pt x="1012" y="3287"/>
                                  </a:lnTo>
                                  <a:lnTo>
                                    <a:pt x="998" y="3260"/>
                                  </a:lnTo>
                                  <a:lnTo>
                                    <a:pt x="983" y="3234"/>
                                  </a:lnTo>
                                  <a:lnTo>
                                    <a:pt x="967" y="3181"/>
                                  </a:lnTo>
                                  <a:lnTo>
                                    <a:pt x="951" y="3128"/>
                                  </a:lnTo>
                                  <a:lnTo>
                                    <a:pt x="933" y="3048"/>
                                  </a:lnTo>
                                  <a:lnTo>
                                    <a:pt x="915" y="2956"/>
                                  </a:lnTo>
                                  <a:lnTo>
                                    <a:pt x="897" y="2863"/>
                                  </a:lnTo>
                                  <a:lnTo>
                                    <a:pt x="878" y="2744"/>
                                  </a:lnTo>
                                  <a:lnTo>
                                    <a:pt x="858" y="2624"/>
                                  </a:lnTo>
                                  <a:lnTo>
                                    <a:pt x="838" y="2505"/>
                                  </a:lnTo>
                                  <a:lnTo>
                                    <a:pt x="818" y="2386"/>
                                  </a:lnTo>
                                  <a:lnTo>
                                    <a:pt x="798" y="2266"/>
                                  </a:lnTo>
                                  <a:lnTo>
                                    <a:pt x="757" y="2028"/>
                                  </a:lnTo>
                                  <a:lnTo>
                                    <a:pt x="736" y="1922"/>
                                  </a:lnTo>
                                  <a:lnTo>
                                    <a:pt x="716" y="1816"/>
                                  </a:lnTo>
                                  <a:lnTo>
                                    <a:pt x="696" y="1723"/>
                                  </a:lnTo>
                                  <a:lnTo>
                                    <a:pt x="677" y="1644"/>
                                  </a:lnTo>
                                  <a:lnTo>
                                    <a:pt x="657" y="1577"/>
                                  </a:lnTo>
                                  <a:lnTo>
                                    <a:pt x="621" y="1511"/>
                                  </a:lnTo>
                                  <a:lnTo>
                                    <a:pt x="603" y="14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" name="Freeform 1268"/>
                          <wps:cNvSpPr>
                            <a:spLocks/>
                          </wps:cNvSpPr>
                          <wps:spPr bwMode="auto">
                            <a:xfrm>
                              <a:off x="1818" y="928"/>
                              <a:ext cx="6072" cy="3618"/>
                            </a:xfrm>
                            <a:custGeom>
                              <a:avLst/>
                              <a:gdLst>
                                <a:gd name="T0" fmla="+- 0 3038 1818"/>
                                <a:gd name="T1" fmla="*/ T0 w 6072"/>
                                <a:gd name="T2" fmla="+- 0 3857 928"/>
                                <a:gd name="T3" fmla="*/ 3857 h 3618"/>
                                <a:gd name="T4" fmla="+- 0 3029 1818"/>
                                <a:gd name="T5" fmla="*/ T4 w 6072"/>
                                <a:gd name="T6" fmla="+- 0 3857 928"/>
                                <a:gd name="T7" fmla="*/ 3857 h 3618"/>
                                <a:gd name="T8" fmla="+- 0 3010 1818"/>
                                <a:gd name="T9" fmla="*/ T8 w 6072"/>
                                <a:gd name="T10" fmla="+- 0 3884 928"/>
                                <a:gd name="T11" fmla="*/ 3884 h 3618"/>
                                <a:gd name="T12" fmla="+- 0 3000 1818"/>
                                <a:gd name="T13" fmla="*/ T12 w 6072"/>
                                <a:gd name="T14" fmla="+- 0 3897 928"/>
                                <a:gd name="T15" fmla="*/ 3897 h 3618"/>
                                <a:gd name="T16" fmla="+- 0 2990 1818"/>
                                <a:gd name="T17" fmla="*/ T16 w 6072"/>
                                <a:gd name="T18" fmla="+- 0 3923 928"/>
                                <a:gd name="T19" fmla="*/ 3923 h 3618"/>
                                <a:gd name="T20" fmla="+- 0 2981 1818"/>
                                <a:gd name="T21" fmla="*/ T20 w 6072"/>
                                <a:gd name="T22" fmla="+- 0 3950 928"/>
                                <a:gd name="T23" fmla="*/ 3950 h 3618"/>
                                <a:gd name="T24" fmla="+- 0 2971 1818"/>
                                <a:gd name="T25" fmla="*/ T24 w 6072"/>
                                <a:gd name="T26" fmla="+- 0 3976 928"/>
                                <a:gd name="T27" fmla="*/ 3976 h 3618"/>
                                <a:gd name="T28" fmla="+- 0 2961 1818"/>
                                <a:gd name="T29" fmla="*/ T28 w 6072"/>
                                <a:gd name="T30" fmla="+- 0 4003 928"/>
                                <a:gd name="T31" fmla="*/ 4003 h 3618"/>
                                <a:gd name="T32" fmla="+- 0 2950 1818"/>
                                <a:gd name="T33" fmla="*/ T32 w 6072"/>
                                <a:gd name="T34" fmla="+- 0 4043 928"/>
                                <a:gd name="T35" fmla="*/ 4043 h 3618"/>
                                <a:gd name="T36" fmla="+- 0 2940 1818"/>
                                <a:gd name="T37" fmla="*/ T36 w 6072"/>
                                <a:gd name="T38" fmla="+- 0 4069 928"/>
                                <a:gd name="T39" fmla="*/ 4069 h 3618"/>
                                <a:gd name="T40" fmla="+- 0 2929 1818"/>
                                <a:gd name="T41" fmla="*/ T40 w 6072"/>
                                <a:gd name="T42" fmla="+- 0 4109 928"/>
                                <a:gd name="T43" fmla="*/ 4109 h 3618"/>
                                <a:gd name="T44" fmla="+- 0 2918 1818"/>
                                <a:gd name="T45" fmla="*/ T44 w 6072"/>
                                <a:gd name="T46" fmla="+- 0 4135 928"/>
                                <a:gd name="T47" fmla="*/ 4135 h 3618"/>
                                <a:gd name="T48" fmla="+- 0 2883 1818"/>
                                <a:gd name="T49" fmla="*/ T48 w 6072"/>
                                <a:gd name="T50" fmla="+- 0 4202 928"/>
                                <a:gd name="T51" fmla="*/ 4202 h 3618"/>
                                <a:gd name="T52" fmla="+- 0 2857 1818"/>
                                <a:gd name="T53" fmla="*/ T52 w 6072"/>
                                <a:gd name="T54" fmla="+- 0 4228 928"/>
                                <a:gd name="T55" fmla="*/ 4228 h 3618"/>
                                <a:gd name="T56" fmla="+- 0 5438 1818"/>
                                <a:gd name="T57" fmla="*/ T56 w 6072"/>
                                <a:gd name="T58" fmla="+- 0 4228 928"/>
                                <a:gd name="T59" fmla="*/ 4228 h 3618"/>
                                <a:gd name="T60" fmla="+- 0 5427 1818"/>
                                <a:gd name="T61" fmla="*/ T60 w 6072"/>
                                <a:gd name="T62" fmla="+- 0 4188 928"/>
                                <a:gd name="T63" fmla="*/ 4188 h 3618"/>
                                <a:gd name="T64" fmla="+- 0 5412 1818"/>
                                <a:gd name="T65" fmla="*/ T64 w 6072"/>
                                <a:gd name="T66" fmla="+- 0 4135 928"/>
                                <a:gd name="T67" fmla="*/ 4135 h 3618"/>
                                <a:gd name="T68" fmla="+- 0 3123 1818"/>
                                <a:gd name="T69" fmla="*/ T68 w 6072"/>
                                <a:gd name="T70" fmla="+- 0 4135 928"/>
                                <a:gd name="T71" fmla="*/ 4135 h 3618"/>
                                <a:gd name="T72" fmla="+- 0 3115 1818"/>
                                <a:gd name="T73" fmla="*/ T72 w 6072"/>
                                <a:gd name="T74" fmla="+- 0 4122 928"/>
                                <a:gd name="T75" fmla="*/ 4122 h 3618"/>
                                <a:gd name="T76" fmla="+- 0 3090 1818"/>
                                <a:gd name="T77" fmla="*/ T76 w 6072"/>
                                <a:gd name="T78" fmla="+- 0 4043 928"/>
                                <a:gd name="T79" fmla="*/ 4043 h 3618"/>
                                <a:gd name="T80" fmla="+- 0 3075 1818"/>
                                <a:gd name="T81" fmla="*/ T80 w 6072"/>
                                <a:gd name="T82" fmla="+- 0 3963 928"/>
                                <a:gd name="T83" fmla="*/ 3963 h 3618"/>
                                <a:gd name="T84" fmla="+- 0 3070 1818"/>
                                <a:gd name="T85" fmla="*/ T84 w 6072"/>
                                <a:gd name="T86" fmla="+- 0 3937 928"/>
                                <a:gd name="T87" fmla="*/ 3937 h 3618"/>
                                <a:gd name="T88" fmla="+- 0 3065 1818"/>
                                <a:gd name="T89" fmla="*/ T88 w 6072"/>
                                <a:gd name="T90" fmla="+- 0 3923 928"/>
                                <a:gd name="T91" fmla="*/ 3923 h 3618"/>
                                <a:gd name="T92" fmla="+- 0 3059 1818"/>
                                <a:gd name="T93" fmla="*/ T92 w 6072"/>
                                <a:gd name="T94" fmla="+- 0 3897 928"/>
                                <a:gd name="T95" fmla="*/ 3897 h 3618"/>
                                <a:gd name="T96" fmla="+- 0 3053 1818"/>
                                <a:gd name="T97" fmla="*/ T96 w 6072"/>
                                <a:gd name="T98" fmla="+- 0 3884 928"/>
                                <a:gd name="T99" fmla="*/ 3884 h 3618"/>
                                <a:gd name="T100" fmla="+- 0 3046 1818"/>
                                <a:gd name="T101" fmla="*/ T100 w 6072"/>
                                <a:gd name="T102" fmla="+- 0 3870 928"/>
                                <a:gd name="T103" fmla="*/ 3870 h 3618"/>
                                <a:gd name="T104" fmla="+- 0 3038 1818"/>
                                <a:gd name="T105" fmla="*/ T104 w 6072"/>
                                <a:gd name="T106" fmla="+- 0 3857 928"/>
                                <a:gd name="T107" fmla="*/ 3857 h 36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6072" h="3618">
                                  <a:moveTo>
                                    <a:pt x="1220" y="2929"/>
                                  </a:moveTo>
                                  <a:lnTo>
                                    <a:pt x="1211" y="2929"/>
                                  </a:lnTo>
                                  <a:lnTo>
                                    <a:pt x="1192" y="2956"/>
                                  </a:lnTo>
                                  <a:lnTo>
                                    <a:pt x="1182" y="2969"/>
                                  </a:lnTo>
                                  <a:lnTo>
                                    <a:pt x="1172" y="2995"/>
                                  </a:lnTo>
                                  <a:lnTo>
                                    <a:pt x="1163" y="3022"/>
                                  </a:lnTo>
                                  <a:lnTo>
                                    <a:pt x="1153" y="3048"/>
                                  </a:lnTo>
                                  <a:lnTo>
                                    <a:pt x="1143" y="3075"/>
                                  </a:lnTo>
                                  <a:lnTo>
                                    <a:pt x="1132" y="3115"/>
                                  </a:lnTo>
                                  <a:lnTo>
                                    <a:pt x="1122" y="3141"/>
                                  </a:lnTo>
                                  <a:lnTo>
                                    <a:pt x="1111" y="3181"/>
                                  </a:lnTo>
                                  <a:lnTo>
                                    <a:pt x="1100" y="3207"/>
                                  </a:lnTo>
                                  <a:lnTo>
                                    <a:pt x="1065" y="3274"/>
                                  </a:lnTo>
                                  <a:lnTo>
                                    <a:pt x="1039" y="3300"/>
                                  </a:lnTo>
                                  <a:lnTo>
                                    <a:pt x="3620" y="3300"/>
                                  </a:lnTo>
                                  <a:lnTo>
                                    <a:pt x="3609" y="3260"/>
                                  </a:lnTo>
                                  <a:lnTo>
                                    <a:pt x="3594" y="3207"/>
                                  </a:lnTo>
                                  <a:lnTo>
                                    <a:pt x="1305" y="3207"/>
                                  </a:lnTo>
                                  <a:lnTo>
                                    <a:pt x="1297" y="3194"/>
                                  </a:lnTo>
                                  <a:lnTo>
                                    <a:pt x="1272" y="3115"/>
                                  </a:lnTo>
                                  <a:lnTo>
                                    <a:pt x="1257" y="3035"/>
                                  </a:lnTo>
                                  <a:lnTo>
                                    <a:pt x="1252" y="3009"/>
                                  </a:lnTo>
                                  <a:lnTo>
                                    <a:pt x="1247" y="2995"/>
                                  </a:lnTo>
                                  <a:lnTo>
                                    <a:pt x="1241" y="2969"/>
                                  </a:lnTo>
                                  <a:lnTo>
                                    <a:pt x="1235" y="2956"/>
                                  </a:lnTo>
                                  <a:lnTo>
                                    <a:pt x="1228" y="2942"/>
                                  </a:lnTo>
                                  <a:lnTo>
                                    <a:pt x="1220" y="29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Freeform 1267"/>
                          <wps:cNvSpPr>
                            <a:spLocks/>
                          </wps:cNvSpPr>
                          <wps:spPr bwMode="auto">
                            <a:xfrm>
                              <a:off x="1818" y="928"/>
                              <a:ext cx="6072" cy="3618"/>
                            </a:xfrm>
                            <a:custGeom>
                              <a:avLst/>
                              <a:gdLst>
                                <a:gd name="T0" fmla="+- 0 6902 1818"/>
                                <a:gd name="T1" fmla="*/ T0 w 6072"/>
                                <a:gd name="T2" fmla="+- 0 4202 928"/>
                                <a:gd name="T3" fmla="*/ 4202 h 3618"/>
                                <a:gd name="T4" fmla="+- 0 6893 1818"/>
                                <a:gd name="T5" fmla="*/ T4 w 6072"/>
                                <a:gd name="T6" fmla="+- 0 4215 928"/>
                                <a:gd name="T7" fmla="*/ 4215 h 3618"/>
                                <a:gd name="T8" fmla="+- 0 6911 1818"/>
                                <a:gd name="T9" fmla="*/ T8 w 6072"/>
                                <a:gd name="T10" fmla="+- 0 4215 928"/>
                                <a:gd name="T11" fmla="*/ 4215 h 3618"/>
                                <a:gd name="T12" fmla="+- 0 6902 1818"/>
                                <a:gd name="T13" fmla="*/ T12 w 6072"/>
                                <a:gd name="T14" fmla="+- 0 4202 928"/>
                                <a:gd name="T15" fmla="*/ 4202 h 36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072" h="3618">
                                  <a:moveTo>
                                    <a:pt x="5084" y="3274"/>
                                  </a:moveTo>
                                  <a:lnTo>
                                    <a:pt x="5075" y="3287"/>
                                  </a:lnTo>
                                  <a:lnTo>
                                    <a:pt x="5093" y="3287"/>
                                  </a:lnTo>
                                  <a:lnTo>
                                    <a:pt x="5084" y="3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Freeform 1266"/>
                          <wps:cNvSpPr>
                            <a:spLocks/>
                          </wps:cNvSpPr>
                          <wps:spPr bwMode="auto">
                            <a:xfrm>
                              <a:off x="1818" y="928"/>
                              <a:ext cx="6072" cy="3618"/>
                            </a:xfrm>
                            <a:custGeom>
                              <a:avLst/>
                              <a:gdLst>
                                <a:gd name="T0" fmla="+- 0 3683 1818"/>
                                <a:gd name="T1" fmla="*/ T0 w 6072"/>
                                <a:gd name="T2" fmla="+- 0 2572 928"/>
                                <a:gd name="T3" fmla="*/ 2572 h 3618"/>
                                <a:gd name="T4" fmla="+- 0 3662 1818"/>
                                <a:gd name="T5" fmla="*/ T4 w 6072"/>
                                <a:gd name="T6" fmla="+- 0 2572 928"/>
                                <a:gd name="T7" fmla="*/ 2572 h 3618"/>
                                <a:gd name="T8" fmla="+- 0 3642 1818"/>
                                <a:gd name="T9" fmla="*/ T8 w 6072"/>
                                <a:gd name="T10" fmla="+- 0 2598 928"/>
                                <a:gd name="T11" fmla="*/ 2598 h 3618"/>
                                <a:gd name="T12" fmla="+- 0 3620 1818"/>
                                <a:gd name="T13" fmla="*/ T12 w 6072"/>
                                <a:gd name="T14" fmla="+- 0 2625 928"/>
                                <a:gd name="T15" fmla="*/ 2625 h 3618"/>
                                <a:gd name="T16" fmla="+- 0 3598 1818"/>
                                <a:gd name="T17" fmla="*/ T16 w 6072"/>
                                <a:gd name="T18" fmla="+- 0 2678 928"/>
                                <a:gd name="T19" fmla="*/ 2678 h 3618"/>
                                <a:gd name="T20" fmla="+- 0 3574 1818"/>
                                <a:gd name="T21" fmla="*/ T20 w 6072"/>
                                <a:gd name="T22" fmla="+- 0 2731 928"/>
                                <a:gd name="T23" fmla="*/ 2731 h 3618"/>
                                <a:gd name="T24" fmla="+- 0 3550 1818"/>
                                <a:gd name="T25" fmla="*/ T24 w 6072"/>
                                <a:gd name="T26" fmla="+- 0 2797 928"/>
                                <a:gd name="T27" fmla="*/ 2797 h 3618"/>
                                <a:gd name="T28" fmla="+- 0 3525 1818"/>
                                <a:gd name="T29" fmla="*/ T28 w 6072"/>
                                <a:gd name="T30" fmla="+- 0 2876 928"/>
                                <a:gd name="T31" fmla="*/ 2876 h 3618"/>
                                <a:gd name="T32" fmla="+- 0 3500 1818"/>
                                <a:gd name="T33" fmla="*/ T32 w 6072"/>
                                <a:gd name="T34" fmla="+- 0 2956 928"/>
                                <a:gd name="T35" fmla="*/ 2956 h 3618"/>
                                <a:gd name="T36" fmla="+- 0 3474 1818"/>
                                <a:gd name="T37" fmla="*/ T36 w 6072"/>
                                <a:gd name="T38" fmla="+- 0 3049 928"/>
                                <a:gd name="T39" fmla="*/ 3049 h 3618"/>
                                <a:gd name="T40" fmla="+- 0 3449 1818"/>
                                <a:gd name="T41" fmla="*/ T40 w 6072"/>
                                <a:gd name="T42" fmla="+- 0 3128 928"/>
                                <a:gd name="T43" fmla="*/ 3128 h 3618"/>
                                <a:gd name="T44" fmla="+- 0 3423 1818"/>
                                <a:gd name="T45" fmla="*/ T44 w 6072"/>
                                <a:gd name="T46" fmla="+- 0 3234 928"/>
                                <a:gd name="T47" fmla="*/ 3234 h 3618"/>
                                <a:gd name="T48" fmla="+- 0 3397 1818"/>
                                <a:gd name="T49" fmla="*/ T48 w 6072"/>
                                <a:gd name="T50" fmla="+- 0 3327 928"/>
                                <a:gd name="T51" fmla="*/ 3327 h 3618"/>
                                <a:gd name="T52" fmla="+- 0 3372 1818"/>
                                <a:gd name="T53" fmla="*/ T52 w 6072"/>
                                <a:gd name="T54" fmla="+- 0 3420 928"/>
                                <a:gd name="T55" fmla="*/ 3420 h 3618"/>
                                <a:gd name="T56" fmla="+- 0 3347 1818"/>
                                <a:gd name="T57" fmla="*/ T56 w 6072"/>
                                <a:gd name="T58" fmla="+- 0 3526 928"/>
                                <a:gd name="T59" fmla="*/ 3526 h 3618"/>
                                <a:gd name="T60" fmla="+- 0 3323 1818"/>
                                <a:gd name="T61" fmla="*/ T60 w 6072"/>
                                <a:gd name="T62" fmla="+- 0 3619 928"/>
                                <a:gd name="T63" fmla="*/ 3619 h 3618"/>
                                <a:gd name="T64" fmla="+- 0 3299 1818"/>
                                <a:gd name="T65" fmla="*/ T64 w 6072"/>
                                <a:gd name="T66" fmla="+- 0 3698 928"/>
                                <a:gd name="T67" fmla="*/ 3698 h 3618"/>
                                <a:gd name="T68" fmla="+- 0 3276 1818"/>
                                <a:gd name="T69" fmla="*/ T68 w 6072"/>
                                <a:gd name="T70" fmla="+- 0 3791 928"/>
                                <a:gd name="T71" fmla="*/ 3791 h 3618"/>
                                <a:gd name="T72" fmla="+- 0 3254 1818"/>
                                <a:gd name="T73" fmla="*/ T72 w 6072"/>
                                <a:gd name="T74" fmla="+- 0 3870 928"/>
                                <a:gd name="T75" fmla="*/ 3870 h 3618"/>
                                <a:gd name="T76" fmla="+- 0 3234 1818"/>
                                <a:gd name="T77" fmla="*/ T76 w 6072"/>
                                <a:gd name="T78" fmla="+- 0 3937 928"/>
                                <a:gd name="T79" fmla="*/ 3937 h 3618"/>
                                <a:gd name="T80" fmla="+- 0 3215 1818"/>
                                <a:gd name="T81" fmla="*/ T80 w 6072"/>
                                <a:gd name="T82" fmla="+- 0 4003 928"/>
                                <a:gd name="T83" fmla="*/ 4003 h 3618"/>
                                <a:gd name="T84" fmla="+- 0 3197 1818"/>
                                <a:gd name="T85" fmla="*/ T84 w 6072"/>
                                <a:gd name="T86" fmla="+- 0 4043 928"/>
                                <a:gd name="T87" fmla="*/ 4043 h 3618"/>
                                <a:gd name="T88" fmla="+- 0 3181 1818"/>
                                <a:gd name="T89" fmla="*/ T88 w 6072"/>
                                <a:gd name="T90" fmla="+- 0 4082 928"/>
                                <a:gd name="T91" fmla="*/ 4082 h 3618"/>
                                <a:gd name="T92" fmla="+- 0 3166 1818"/>
                                <a:gd name="T93" fmla="*/ T92 w 6072"/>
                                <a:gd name="T94" fmla="+- 0 4109 928"/>
                                <a:gd name="T95" fmla="*/ 4109 h 3618"/>
                                <a:gd name="T96" fmla="+- 0 3153 1818"/>
                                <a:gd name="T97" fmla="*/ T96 w 6072"/>
                                <a:gd name="T98" fmla="+- 0 4135 928"/>
                                <a:gd name="T99" fmla="*/ 4135 h 3618"/>
                                <a:gd name="T100" fmla="+- 0 5412 1818"/>
                                <a:gd name="T101" fmla="*/ T100 w 6072"/>
                                <a:gd name="T102" fmla="+- 0 4135 928"/>
                                <a:gd name="T103" fmla="*/ 4135 h 3618"/>
                                <a:gd name="T104" fmla="+- 0 5404 1818"/>
                                <a:gd name="T105" fmla="*/ T104 w 6072"/>
                                <a:gd name="T106" fmla="+- 0 4109 928"/>
                                <a:gd name="T107" fmla="*/ 4109 h 3618"/>
                                <a:gd name="T108" fmla="+- 0 5381 1818"/>
                                <a:gd name="T109" fmla="*/ T108 w 6072"/>
                                <a:gd name="T110" fmla="+- 0 4016 928"/>
                                <a:gd name="T111" fmla="*/ 4016 h 3618"/>
                                <a:gd name="T112" fmla="+- 0 5358 1818"/>
                                <a:gd name="T113" fmla="*/ T112 w 6072"/>
                                <a:gd name="T114" fmla="+- 0 3923 928"/>
                                <a:gd name="T115" fmla="*/ 3923 h 3618"/>
                                <a:gd name="T116" fmla="+- 0 5342 1818"/>
                                <a:gd name="T117" fmla="*/ T116 w 6072"/>
                                <a:gd name="T118" fmla="+- 0 3857 928"/>
                                <a:gd name="T119" fmla="*/ 3857 h 3618"/>
                                <a:gd name="T120" fmla="+- 0 4724 1818"/>
                                <a:gd name="T121" fmla="*/ T120 w 6072"/>
                                <a:gd name="T122" fmla="+- 0 3857 928"/>
                                <a:gd name="T123" fmla="*/ 3857 h 3618"/>
                                <a:gd name="T124" fmla="+- 0 4684 1818"/>
                                <a:gd name="T125" fmla="*/ T124 w 6072"/>
                                <a:gd name="T126" fmla="+- 0 3831 928"/>
                                <a:gd name="T127" fmla="*/ 3831 h 3618"/>
                                <a:gd name="T128" fmla="+- 0 4646 1818"/>
                                <a:gd name="T129" fmla="*/ T128 w 6072"/>
                                <a:gd name="T130" fmla="+- 0 3725 928"/>
                                <a:gd name="T131" fmla="*/ 3725 h 3618"/>
                                <a:gd name="T132" fmla="+- 0 4628 1818"/>
                                <a:gd name="T133" fmla="*/ T132 w 6072"/>
                                <a:gd name="T134" fmla="+- 0 3619 928"/>
                                <a:gd name="T135" fmla="*/ 3619 h 3618"/>
                                <a:gd name="T136" fmla="+- 0 4609 1818"/>
                                <a:gd name="T137" fmla="*/ T136 w 6072"/>
                                <a:gd name="T138" fmla="+- 0 3512 928"/>
                                <a:gd name="T139" fmla="*/ 3512 h 3618"/>
                                <a:gd name="T140" fmla="+- 0 4591 1818"/>
                                <a:gd name="T141" fmla="*/ T140 w 6072"/>
                                <a:gd name="T142" fmla="+- 0 3367 928"/>
                                <a:gd name="T143" fmla="*/ 3367 h 3618"/>
                                <a:gd name="T144" fmla="+- 0 4573 1818"/>
                                <a:gd name="T145" fmla="*/ T144 w 6072"/>
                                <a:gd name="T146" fmla="+- 0 3208 928"/>
                                <a:gd name="T147" fmla="*/ 3208 h 3618"/>
                                <a:gd name="T148" fmla="+- 0 4560 1818"/>
                                <a:gd name="T149" fmla="*/ T148 w 6072"/>
                                <a:gd name="T150" fmla="+- 0 3088 928"/>
                                <a:gd name="T151" fmla="*/ 3088 h 3618"/>
                                <a:gd name="T152" fmla="+- 0 3965 1818"/>
                                <a:gd name="T153" fmla="*/ T152 w 6072"/>
                                <a:gd name="T154" fmla="+- 0 3088 928"/>
                                <a:gd name="T155" fmla="*/ 3088 h 3618"/>
                                <a:gd name="T156" fmla="+- 0 3929 1818"/>
                                <a:gd name="T157" fmla="*/ T156 w 6072"/>
                                <a:gd name="T158" fmla="+- 0 3062 928"/>
                                <a:gd name="T159" fmla="*/ 3062 h 3618"/>
                                <a:gd name="T160" fmla="+- 0 3912 1818"/>
                                <a:gd name="T161" fmla="*/ T160 w 6072"/>
                                <a:gd name="T162" fmla="+- 0 3022 928"/>
                                <a:gd name="T163" fmla="*/ 3022 h 3618"/>
                                <a:gd name="T164" fmla="+- 0 3894 1818"/>
                                <a:gd name="T165" fmla="*/ T164 w 6072"/>
                                <a:gd name="T166" fmla="+- 0 2996 928"/>
                                <a:gd name="T167" fmla="*/ 2996 h 3618"/>
                                <a:gd name="T168" fmla="+- 0 3875 1818"/>
                                <a:gd name="T169" fmla="*/ T168 w 6072"/>
                                <a:gd name="T170" fmla="+- 0 2943 928"/>
                                <a:gd name="T171" fmla="*/ 2943 h 3618"/>
                                <a:gd name="T172" fmla="+- 0 3857 1818"/>
                                <a:gd name="T173" fmla="*/ T172 w 6072"/>
                                <a:gd name="T174" fmla="+- 0 2903 928"/>
                                <a:gd name="T175" fmla="*/ 2903 h 3618"/>
                                <a:gd name="T176" fmla="+- 0 3839 1818"/>
                                <a:gd name="T177" fmla="*/ T176 w 6072"/>
                                <a:gd name="T178" fmla="+- 0 2850 928"/>
                                <a:gd name="T179" fmla="*/ 2850 h 3618"/>
                                <a:gd name="T180" fmla="+- 0 3820 1818"/>
                                <a:gd name="T181" fmla="*/ T180 w 6072"/>
                                <a:gd name="T182" fmla="+- 0 2797 928"/>
                                <a:gd name="T183" fmla="*/ 2797 h 3618"/>
                                <a:gd name="T184" fmla="+- 0 3801 1818"/>
                                <a:gd name="T185" fmla="*/ T184 w 6072"/>
                                <a:gd name="T186" fmla="+- 0 2757 928"/>
                                <a:gd name="T187" fmla="*/ 2757 h 3618"/>
                                <a:gd name="T188" fmla="+- 0 3782 1818"/>
                                <a:gd name="T189" fmla="*/ T188 w 6072"/>
                                <a:gd name="T190" fmla="+- 0 2704 928"/>
                                <a:gd name="T191" fmla="*/ 2704 h 3618"/>
                                <a:gd name="T192" fmla="+- 0 3763 1818"/>
                                <a:gd name="T193" fmla="*/ T192 w 6072"/>
                                <a:gd name="T194" fmla="+- 0 2664 928"/>
                                <a:gd name="T195" fmla="*/ 2664 h 3618"/>
                                <a:gd name="T196" fmla="+- 0 3743 1818"/>
                                <a:gd name="T197" fmla="*/ T196 w 6072"/>
                                <a:gd name="T198" fmla="+- 0 2625 928"/>
                                <a:gd name="T199" fmla="*/ 2625 h 3618"/>
                                <a:gd name="T200" fmla="+- 0 3723 1818"/>
                                <a:gd name="T201" fmla="*/ T200 w 6072"/>
                                <a:gd name="T202" fmla="+- 0 2598 928"/>
                                <a:gd name="T203" fmla="*/ 2598 h 3618"/>
                                <a:gd name="T204" fmla="+- 0 3683 1818"/>
                                <a:gd name="T205" fmla="*/ T204 w 6072"/>
                                <a:gd name="T206" fmla="+- 0 2572 928"/>
                                <a:gd name="T207" fmla="*/ 2572 h 36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6072" h="3618">
                                  <a:moveTo>
                                    <a:pt x="1865" y="1644"/>
                                  </a:moveTo>
                                  <a:lnTo>
                                    <a:pt x="1844" y="1644"/>
                                  </a:lnTo>
                                  <a:lnTo>
                                    <a:pt x="1824" y="1670"/>
                                  </a:lnTo>
                                  <a:lnTo>
                                    <a:pt x="1802" y="1697"/>
                                  </a:lnTo>
                                  <a:lnTo>
                                    <a:pt x="1780" y="1750"/>
                                  </a:lnTo>
                                  <a:lnTo>
                                    <a:pt x="1756" y="1803"/>
                                  </a:lnTo>
                                  <a:lnTo>
                                    <a:pt x="1732" y="1869"/>
                                  </a:lnTo>
                                  <a:lnTo>
                                    <a:pt x="1707" y="1948"/>
                                  </a:lnTo>
                                  <a:lnTo>
                                    <a:pt x="1682" y="2028"/>
                                  </a:lnTo>
                                  <a:lnTo>
                                    <a:pt x="1656" y="2121"/>
                                  </a:lnTo>
                                  <a:lnTo>
                                    <a:pt x="1631" y="2200"/>
                                  </a:lnTo>
                                  <a:lnTo>
                                    <a:pt x="1605" y="2306"/>
                                  </a:lnTo>
                                  <a:lnTo>
                                    <a:pt x="1579" y="2399"/>
                                  </a:lnTo>
                                  <a:lnTo>
                                    <a:pt x="1554" y="2492"/>
                                  </a:lnTo>
                                  <a:lnTo>
                                    <a:pt x="1529" y="2598"/>
                                  </a:lnTo>
                                  <a:lnTo>
                                    <a:pt x="1505" y="2691"/>
                                  </a:lnTo>
                                  <a:lnTo>
                                    <a:pt x="1481" y="2770"/>
                                  </a:lnTo>
                                  <a:lnTo>
                                    <a:pt x="1458" y="2863"/>
                                  </a:lnTo>
                                  <a:lnTo>
                                    <a:pt x="1436" y="2942"/>
                                  </a:lnTo>
                                  <a:lnTo>
                                    <a:pt x="1416" y="3009"/>
                                  </a:lnTo>
                                  <a:lnTo>
                                    <a:pt x="1397" y="3075"/>
                                  </a:lnTo>
                                  <a:lnTo>
                                    <a:pt x="1379" y="3115"/>
                                  </a:lnTo>
                                  <a:lnTo>
                                    <a:pt x="1363" y="3154"/>
                                  </a:lnTo>
                                  <a:lnTo>
                                    <a:pt x="1348" y="3181"/>
                                  </a:lnTo>
                                  <a:lnTo>
                                    <a:pt x="1335" y="3207"/>
                                  </a:lnTo>
                                  <a:lnTo>
                                    <a:pt x="3594" y="3207"/>
                                  </a:lnTo>
                                  <a:lnTo>
                                    <a:pt x="3586" y="3181"/>
                                  </a:lnTo>
                                  <a:lnTo>
                                    <a:pt x="3563" y="3088"/>
                                  </a:lnTo>
                                  <a:lnTo>
                                    <a:pt x="3540" y="2995"/>
                                  </a:lnTo>
                                  <a:lnTo>
                                    <a:pt x="3524" y="2929"/>
                                  </a:lnTo>
                                  <a:lnTo>
                                    <a:pt x="2906" y="2929"/>
                                  </a:lnTo>
                                  <a:lnTo>
                                    <a:pt x="2866" y="2903"/>
                                  </a:lnTo>
                                  <a:lnTo>
                                    <a:pt x="2828" y="2797"/>
                                  </a:lnTo>
                                  <a:lnTo>
                                    <a:pt x="2810" y="2691"/>
                                  </a:lnTo>
                                  <a:lnTo>
                                    <a:pt x="2791" y="2584"/>
                                  </a:lnTo>
                                  <a:lnTo>
                                    <a:pt x="2773" y="2439"/>
                                  </a:lnTo>
                                  <a:lnTo>
                                    <a:pt x="2755" y="2280"/>
                                  </a:lnTo>
                                  <a:lnTo>
                                    <a:pt x="2742" y="2160"/>
                                  </a:lnTo>
                                  <a:lnTo>
                                    <a:pt x="2147" y="2160"/>
                                  </a:lnTo>
                                  <a:lnTo>
                                    <a:pt x="2111" y="2134"/>
                                  </a:lnTo>
                                  <a:lnTo>
                                    <a:pt x="2094" y="2094"/>
                                  </a:lnTo>
                                  <a:lnTo>
                                    <a:pt x="2076" y="2068"/>
                                  </a:lnTo>
                                  <a:lnTo>
                                    <a:pt x="2057" y="2015"/>
                                  </a:lnTo>
                                  <a:lnTo>
                                    <a:pt x="2039" y="1975"/>
                                  </a:lnTo>
                                  <a:lnTo>
                                    <a:pt x="2021" y="1922"/>
                                  </a:lnTo>
                                  <a:lnTo>
                                    <a:pt x="2002" y="1869"/>
                                  </a:lnTo>
                                  <a:lnTo>
                                    <a:pt x="1983" y="1829"/>
                                  </a:lnTo>
                                  <a:lnTo>
                                    <a:pt x="1964" y="1776"/>
                                  </a:lnTo>
                                  <a:lnTo>
                                    <a:pt x="1945" y="1736"/>
                                  </a:lnTo>
                                  <a:lnTo>
                                    <a:pt x="1925" y="1697"/>
                                  </a:lnTo>
                                  <a:lnTo>
                                    <a:pt x="1905" y="1670"/>
                                  </a:lnTo>
                                  <a:lnTo>
                                    <a:pt x="1865" y="1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Freeform 1265"/>
                          <wps:cNvSpPr>
                            <a:spLocks/>
                          </wps:cNvSpPr>
                          <wps:spPr bwMode="auto">
                            <a:xfrm>
                              <a:off x="1818" y="928"/>
                              <a:ext cx="6072" cy="3618"/>
                            </a:xfrm>
                            <a:custGeom>
                              <a:avLst/>
                              <a:gdLst>
                                <a:gd name="T0" fmla="+- 0 5061 1818"/>
                                <a:gd name="T1" fmla="*/ T0 w 6072"/>
                                <a:gd name="T2" fmla="+- 0 3035 928"/>
                                <a:gd name="T3" fmla="*/ 3035 h 3618"/>
                                <a:gd name="T4" fmla="+- 0 4996 1818"/>
                                <a:gd name="T5" fmla="*/ T4 w 6072"/>
                                <a:gd name="T6" fmla="+- 0 3115 928"/>
                                <a:gd name="T7" fmla="*/ 3115 h 3618"/>
                                <a:gd name="T8" fmla="+- 0 4953 1818"/>
                                <a:gd name="T9" fmla="*/ T8 w 6072"/>
                                <a:gd name="T10" fmla="+- 0 3221 928"/>
                                <a:gd name="T11" fmla="*/ 3221 h 3618"/>
                                <a:gd name="T12" fmla="+- 0 4931 1818"/>
                                <a:gd name="T13" fmla="*/ T12 w 6072"/>
                                <a:gd name="T14" fmla="+- 0 3287 928"/>
                                <a:gd name="T15" fmla="*/ 3287 h 3618"/>
                                <a:gd name="T16" fmla="+- 0 4910 1818"/>
                                <a:gd name="T17" fmla="*/ T16 w 6072"/>
                                <a:gd name="T18" fmla="+- 0 3367 928"/>
                                <a:gd name="T19" fmla="*/ 3367 h 3618"/>
                                <a:gd name="T20" fmla="+- 0 4889 1818"/>
                                <a:gd name="T21" fmla="*/ T20 w 6072"/>
                                <a:gd name="T22" fmla="+- 0 3433 928"/>
                                <a:gd name="T23" fmla="*/ 3433 h 3618"/>
                                <a:gd name="T24" fmla="+- 0 4867 1818"/>
                                <a:gd name="T25" fmla="*/ T24 w 6072"/>
                                <a:gd name="T26" fmla="+- 0 3512 928"/>
                                <a:gd name="T27" fmla="*/ 3512 h 3618"/>
                                <a:gd name="T28" fmla="+- 0 4846 1818"/>
                                <a:gd name="T29" fmla="*/ T28 w 6072"/>
                                <a:gd name="T30" fmla="+- 0 3579 928"/>
                                <a:gd name="T31" fmla="*/ 3579 h 3618"/>
                                <a:gd name="T32" fmla="+- 0 4825 1818"/>
                                <a:gd name="T33" fmla="*/ T32 w 6072"/>
                                <a:gd name="T34" fmla="+- 0 3645 928"/>
                                <a:gd name="T35" fmla="*/ 3645 h 3618"/>
                                <a:gd name="T36" fmla="+- 0 4805 1818"/>
                                <a:gd name="T37" fmla="*/ T36 w 6072"/>
                                <a:gd name="T38" fmla="+- 0 3711 928"/>
                                <a:gd name="T39" fmla="*/ 3711 h 3618"/>
                                <a:gd name="T40" fmla="+- 0 4784 1818"/>
                                <a:gd name="T41" fmla="*/ T40 w 6072"/>
                                <a:gd name="T42" fmla="+- 0 3764 928"/>
                                <a:gd name="T43" fmla="*/ 3764 h 3618"/>
                                <a:gd name="T44" fmla="+- 0 4764 1818"/>
                                <a:gd name="T45" fmla="*/ T44 w 6072"/>
                                <a:gd name="T46" fmla="+- 0 3804 928"/>
                                <a:gd name="T47" fmla="*/ 3804 h 3618"/>
                                <a:gd name="T48" fmla="+- 0 4744 1818"/>
                                <a:gd name="T49" fmla="*/ T48 w 6072"/>
                                <a:gd name="T50" fmla="+- 0 3831 928"/>
                                <a:gd name="T51" fmla="*/ 3831 h 3618"/>
                                <a:gd name="T52" fmla="+- 0 4724 1818"/>
                                <a:gd name="T53" fmla="*/ T52 w 6072"/>
                                <a:gd name="T54" fmla="+- 0 3857 928"/>
                                <a:gd name="T55" fmla="*/ 3857 h 3618"/>
                                <a:gd name="T56" fmla="+- 0 5342 1818"/>
                                <a:gd name="T57" fmla="*/ T56 w 6072"/>
                                <a:gd name="T58" fmla="+- 0 3857 928"/>
                                <a:gd name="T59" fmla="*/ 3857 h 3618"/>
                                <a:gd name="T60" fmla="+- 0 5335 1818"/>
                                <a:gd name="T61" fmla="*/ T60 w 6072"/>
                                <a:gd name="T62" fmla="+- 0 3831 928"/>
                                <a:gd name="T63" fmla="*/ 3831 h 3618"/>
                                <a:gd name="T64" fmla="+- 0 5312 1818"/>
                                <a:gd name="T65" fmla="*/ T64 w 6072"/>
                                <a:gd name="T66" fmla="+- 0 3738 928"/>
                                <a:gd name="T67" fmla="*/ 3738 h 3618"/>
                                <a:gd name="T68" fmla="+- 0 5242 1818"/>
                                <a:gd name="T69" fmla="*/ T68 w 6072"/>
                                <a:gd name="T70" fmla="+- 0 3459 928"/>
                                <a:gd name="T71" fmla="*/ 3459 h 3618"/>
                                <a:gd name="T72" fmla="+- 0 5218 1818"/>
                                <a:gd name="T73" fmla="*/ T72 w 6072"/>
                                <a:gd name="T74" fmla="+- 0 3367 928"/>
                                <a:gd name="T75" fmla="*/ 3367 h 3618"/>
                                <a:gd name="T76" fmla="+- 0 5195 1818"/>
                                <a:gd name="T77" fmla="*/ T76 w 6072"/>
                                <a:gd name="T78" fmla="+- 0 3287 928"/>
                                <a:gd name="T79" fmla="*/ 3287 h 3618"/>
                                <a:gd name="T80" fmla="+- 0 5172 1818"/>
                                <a:gd name="T81" fmla="*/ T80 w 6072"/>
                                <a:gd name="T82" fmla="+- 0 3221 928"/>
                                <a:gd name="T83" fmla="*/ 3221 h 3618"/>
                                <a:gd name="T84" fmla="+- 0 5150 1818"/>
                                <a:gd name="T85" fmla="*/ T84 w 6072"/>
                                <a:gd name="T86" fmla="+- 0 3155 928"/>
                                <a:gd name="T87" fmla="*/ 3155 h 3618"/>
                                <a:gd name="T88" fmla="+- 0 5127 1818"/>
                                <a:gd name="T89" fmla="*/ T88 w 6072"/>
                                <a:gd name="T90" fmla="+- 0 3115 928"/>
                                <a:gd name="T91" fmla="*/ 3115 h 3618"/>
                                <a:gd name="T92" fmla="+- 0 5105 1818"/>
                                <a:gd name="T93" fmla="*/ T92 w 6072"/>
                                <a:gd name="T94" fmla="+- 0 3075 928"/>
                                <a:gd name="T95" fmla="*/ 3075 h 3618"/>
                                <a:gd name="T96" fmla="+- 0 5083 1818"/>
                                <a:gd name="T97" fmla="*/ T96 w 6072"/>
                                <a:gd name="T98" fmla="+- 0 3049 928"/>
                                <a:gd name="T99" fmla="*/ 3049 h 3618"/>
                                <a:gd name="T100" fmla="+- 0 5061 1818"/>
                                <a:gd name="T101" fmla="*/ T100 w 6072"/>
                                <a:gd name="T102" fmla="+- 0 3035 928"/>
                                <a:gd name="T103" fmla="*/ 3035 h 36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6072" h="3618">
                                  <a:moveTo>
                                    <a:pt x="3243" y="2107"/>
                                  </a:moveTo>
                                  <a:lnTo>
                                    <a:pt x="3178" y="2187"/>
                                  </a:lnTo>
                                  <a:lnTo>
                                    <a:pt x="3135" y="2293"/>
                                  </a:lnTo>
                                  <a:lnTo>
                                    <a:pt x="3113" y="2359"/>
                                  </a:lnTo>
                                  <a:lnTo>
                                    <a:pt x="3092" y="2439"/>
                                  </a:lnTo>
                                  <a:lnTo>
                                    <a:pt x="3071" y="2505"/>
                                  </a:lnTo>
                                  <a:lnTo>
                                    <a:pt x="3049" y="2584"/>
                                  </a:lnTo>
                                  <a:lnTo>
                                    <a:pt x="3028" y="2651"/>
                                  </a:lnTo>
                                  <a:lnTo>
                                    <a:pt x="3007" y="2717"/>
                                  </a:lnTo>
                                  <a:lnTo>
                                    <a:pt x="2987" y="2783"/>
                                  </a:lnTo>
                                  <a:lnTo>
                                    <a:pt x="2966" y="2836"/>
                                  </a:lnTo>
                                  <a:lnTo>
                                    <a:pt x="2946" y="2876"/>
                                  </a:lnTo>
                                  <a:lnTo>
                                    <a:pt x="2926" y="2903"/>
                                  </a:lnTo>
                                  <a:lnTo>
                                    <a:pt x="2906" y="2929"/>
                                  </a:lnTo>
                                  <a:lnTo>
                                    <a:pt x="3524" y="2929"/>
                                  </a:lnTo>
                                  <a:lnTo>
                                    <a:pt x="3517" y="2903"/>
                                  </a:lnTo>
                                  <a:lnTo>
                                    <a:pt x="3494" y="2810"/>
                                  </a:lnTo>
                                  <a:lnTo>
                                    <a:pt x="3424" y="2531"/>
                                  </a:lnTo>
                                  <a:lnTo>
                                    <a:pt x="3400" y="2439"/>
                                  </a:lnTo>
                                  <a:lnTo>
                                    <a:pt x="3377" y="2359"/>
                                  </a:lnTo>
                                  <a:lnTo>
                                    <a:pt x="3354" y="2293"/>
                                  </a:lnTo>
                                  <a:lnTo>
                                    <a:pt x="3332" y="2227"/>
                                  </a:lnTo>
                                  <a:lnTo>
                                    <a:pt x="3309" y="2187"/>
                                  </a:lnTo>
                                  <a:lnTo>
                                    <a:pt x="3287" y="2147"/>
                                  </a:lnTo>
                                  <a:lnTo>
                                    <a:pt x="3265" y="2121"/>
                                  </a:lnTo>
                                  <a:lnTo>
                                    <a:pt x="3243" y="2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Freeform 1264"/>
                          <wps:cNvSpPr>
                            <a:spLocks/>
                          </wps:cNvSpPr>
                          <wps:spPr bwMode="auto">
                            <a:xfrm>
                              <a:off x="1818" y="928"/>
                              <a:ext cx="6072" cy="3618"/>
                            </a:xfrm>
                            <a:custGeom>
                              <a:avLst/>
                              <a:gdLst>
                                <a:gd name="T0" fmla="+- 0 4320 1818"/>
                                <a:gd name="T1" fmla="*/ T0 w 6072"/>
                                <a:gd name="T2" fmla="+- 0 928 928"/>
                                <a:gd name="T3" fmla="*/ 928 h 3618"/>
                                <a:gd name="T4" fmla="+- 0 4304 1818"/>
                                <a:gd name="T5" fmla="*/ T4 w 6072"/>
                                <a:gd name="T6" fmla="+- 0 928 928"/>
                                <a:gd name="T7" fmla="*/ 928 h 3618"/>
                                <a:gd name="T8" fmla="+- 0 4288 1818"/>
                                <a:gd name="T9" fmla="*/ T8 w 6072"/>
                                <a:gd name="T10" fmla="+- 0 955 928"/>
                                <a:gd name="T11" fmla="*/ 955 h 3618"/>
                                <a:gd name="T12" fmla="+- 0 4258 1818"/>
                                <a:gd name="T13" fmla="*/ T12 w 6072"/>
                                <a:gd name="T14" fmla="+- 0 1074 928"/>
                                <a:gd name="T15" fmla="*/ 1074 h 3618"/>
                                <a:gd name="T16" fmla="+- 0 4243 1818"/>
                                <a:gd name="T17" fmla="*/ T16 w 6072"/>
                                <a:gd name="T18" fmla="+- 0 1167 928"/>
                                <a:gd name="T19" fmla="*/ 1167 h 3618"/>
                                <a:gd name="T20" fmla="+- 0 4228 1818"/>
                                <a:gd name="T21" fmla="*/ T20 w 6072"/>
                                <a:gd name="T22" fmla="+- 0 1273 928"/>
                                <a:gd name="T23" fmla="*/ 1273 h 3618"/>
                                <a:gd name="T24" fmla="+- 0 4213 1818"/>
                                <a:gd name="T25" fmla="*/ T24 w 6072"/>
                                <a:gd name="T26" fmla="+- 0 1405 928"/>
                                <a:gd name="T27" fmla="*/ 1405 h 3618"/>
                                <a:gd name="T28" fmla="+- 0 4199 1818"/>
                                <a:gd name="T29" fmla="*/ T28 w 6072"/>
                                <a:gd name="T30" fmla="+- 0 1538 928"/>
                                <a:gd name="T31" fmla="*/ 1538 h 3618"/>
                                <a:gd name="T32" fmla="+- 0 4170 1818"/>
                                <a:gd name="T33" fmla="*/ T32 w 6072"/>
                                <a:gd name="T34" fmla="+- 0 1829 928"/>
                                <a:gd name="T35" fmla="*/ 1829 h 3618"/>
                                <a:gd name="T36" fmla="+- 0 4155 1818"/>
                                <a:gd name="T37" fmla="*/ T36 w 6072"/>
                                <a:gd name="T38" fmla="+- 0 1988 928"/>
                                <a:gd name="T39" fmla="*/ 1988 h 3618"/>
                                <a:gd name="T40" fmla="+- 0 4141 1818"/>
                                <a:gd name="T41" fmla="*/ T40 w 6072"/>
                                <a:gd name="T42" fmla="+- 0 2134 928"/>
                                <a:gd name="T43" fmla="*/ 2134 h 3618"/>
                                <a:gd name="T44" fmla="+- 0 4126 1818"/>
                                <a:gd name="T45" fmla="*/ T44 w 6072"/>
                                <a:gd name="T46" fmla="+- 0 2293 928"/>
                                <a:gd name="T47" fmla="*/ 2293 h 3618"/>
                                <a:gd name="T48" fmla="+- 0 4111 1818"/>
                                <a:gd name="T49" fmla="*/ T48 w 6072"/>
                                <a:gd name="T50" fmla="+- 0 2426 928"/>
                                <a:gd name="T51" fmla="*/ 2426 h 3618"/>
                                <a:gd name="T52" fmla="+- 0 4096 1818"/>
                                <a:gd name="T53" fmla="*/ T52 w 6072"/>
                                <a:gd name="T54" fmla="+- 0 2572 928"/>
                                <a:gd name="T55" fmla="*/ 2572 h 3618"/>
                                <a:gd name="T56" fmla="+- 0 4081 1818"/>
                                <a:gd name="T57" fmla="*/ T56 w 6072"/>
                                <a:gd name="T58" fmla="+- 0 2691 928"/>
                                <a:gd name="T59" fmla="*/ 2691 h 3618"/>
                                <a:gd name="T60" fmla="+- 0 4065 1818"/>
                                <a:gd name="T61" fmla="*/ T60 w 6072"/>
                                <a:gd name="T62" fmla="+- 0 2810 928"/>
                                <a:gd name="T63" fmla="*/ 2810 h 3618"/>
                                <a:gd name="T64" fmla="+- 0 4049 1818"/>
                                <a:gd name="T65" fmla="*/ T64 w 6072"/>
                                <a:gd name="T66" fmla="+- 0 2903 928"/>
                                <a:gd name="T67" fmla="*/ 2903 h 3618"/>
                                <a:gd name="T68" fmla="+- 0 4033 1818"/>
                                <a:gd name="T69" fmla="*/ T68 w 6072"/>
                                <a:gd name="T70" fmla="+- 0 2982 928"/>
                                <a:gd name="T71" fmla="*/ 2982 h 3618"/>
                                <a:gd name="T72" fmla="+- 0 3999 1818"/>
                                <a:gd name="T73" fmla="*/ T72 w 6072"/>
                                <a:gd name="T74" fmla="+- 0 3062 928"/>
                                <a:gd name="T75" fmla="*/ 3062 h 3618"/>
                                <a:gd name="T76" fmla="+- 0 3982 1818"/>
                                <a:gd name="T77" fmla="*/ T76 w 6072"/>
                                <a:gd name="T78" fmla="+- 0 3088 928"/>
                                <a:gd name="T79" fmla="*/ 3088 h 3618"/>
                                <a:gd name="T80" fmla="+- 0 4560 1818"/>
                                <a:gd name="T81" fmla="*/ T80 w 6072"/>
                                <a:gd name="T82" fmla="+- 0 3088 928"/>
                                <a:gd name="T83" fmla="*/ 3088 h 3618"/>
                                <a:gd name="T84" fmla="+- 0 4555 1818"/>
                                <a:gd name="T85" fmla="*/ T84 w 6072"/>
                                <a:gd name="T86" fmla="+- 0 3035 928"/>
                                <a:gd name="T87" fmla="*/ 3035 h 3618"/>
                                <a:gd name="T88" fmla="+- 0 4537 1818"/>
                                <a:gd name="T89" fmla="*/ T88 w 6072"/>
                                <a:gd name="T90" fmla="+- 0 2850 928"/>
                                <a:gd name="T91" fmla="*/ 2850 h 3618"/>
                                <a:gd name="T92" fmla="+- 0 4520 1818"/>
                                <a:gd name="T93" fmla="*/ T92 w 6072"/>
                                <a:gd name="T94" fmla="+- 0 2664 928"/>
                                <a:gd name="T95" fmla="*/ 2664 h 3618"/>
                                <a:gd name="T96" fmla="+- 0 4503 1818"/>
                                <a:gd name="T97" fmla="*/ T96 w 6072"/>
                                <a:gd name="T98" fmla="+- 0 2466 928"/>
                                <a:gd name="T99" fmla="*/ 2466 h 3618"/>
                                <a:gd name="T100" fmla="+- 0 4468 1818"/>
                                <a:gd name="T101" fmla="*/ T100 w 6072"/>
                                <a:gd name="T102" fmla="+- 0 2081 928"/>
                                <a:gd name="T103" fmla="*/ 2081 h 3618"/>
                                <a:gd name="T104" fmla="+- 0 4452 1818"/>
                                <a:gd name="T105" fmla="*/ T104 w 6072"/>
                                <a:gd name="T106" fmla="+- 0 1882 928"/>
                                <a:gd name="T107" fmla="*/ 1882 h 3618"/>
                                <a:gd name="T108" fmla="+- 0 4435 1818"/>
                                <a:gd name="T109" fmla="*/ T108 w 6072"/>
                                <a:gd name="T110" fmla="+- 0 1710 928"/>
                                <a:gd name="T111" fmla="*/ 1710 h 3618"/>
                                <a:gd name="T112" fmla="+- 0 4418 1818"/>
                                <a:gd name="T113" fmla="*/ T112 w 6072"/>
                                <a:gd name="T114" fmla="+- 0 1538 928"/>
                                <a:gd name="T115" fmla="*/ 1538 h 3618"/>
                                <a:gd name="T116" fmla="+- 0 4402 1818"/>
                                <a:gd name="T117" fmla="*/ T116 w 6072"/>
                                <a:gd name="T118" fmla="+- 0 1379 928"/>
                                <a:gd name="T119" fmla="*/ 1379 h 3618"/>
                                <a:gd name="T120" fmla="+- 0 4385 1818"/>
                                <a:gd name="T121" fmla="*/ T120 w 6072"/>
                                <a:gd name="T122" fmla="+- 0 1246 928"/>
                                <a:gd name="T123" fmla="*/ 1246 h 3618"/>
                                <a:gd name="T124" fmla="+- 0 4369 1818"/>
                                <a:gd name="T125" fmla="*/ T124 w 6072"/>
                                <a:gd name="T126" fmla="+- 0 1127 928"/>
                                <a:gd name="T127" fmla="*/ 1127 h 3618"/>
                                <a:gd name="T128" fmla="+- 0 4352 1818"/>
                                <a:gd name="T129" fmla="*/ T128 w 6072"/>
                                <a:gd name="T130" fmla="+- 0 1034 928"/>
                                <a:gd name="T131" fmla="*/ 1034 h 3618"/>
                                <a:gd name="T132" fmla="+- 0 4336 1818"/>
                                <a:gd name="T133" fmla="*/ T132 w 6072"/>
                                <a:gd name="T134" fmla="+- 0 968 928"/>
                                <a:gd name="T135" fmla="*/ 968 h 3618"/>
                                <a:gd name="T136" fmla="+- 0 4320 1818"/>
                                <a:gd name="T137" fmla="*/ T136 w 6072"/>
                                <a:gd name="T138" fmla="+- 0 928 928"/>
                                <a:gd name="T139" fmla="*/ 928 h 36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6072" h="3618">
                                  <a:moveTo>
                                    <a:pt x="2502" y="0"/>
                                  </a:moveTo>
                                  <a:lnTo>
                                    <a:pt x="2486" y="0"/>
                                  </a:lnTo>
                                  <a:lnTo>
                                    <a:pt x="2470" y="27"/>
                                  </a:lnTo>
                                  <a:lnTo>
                                    <a:pt x="2440" y="146"/>
                                  </a:lnTo>
                                  <a:lnTo>
                                    <a:pt x="2425" y="239"/>
                                  </a:lnTo>
                                  <a:lnTo>
                                    <a:pt x="2410" y="345"/>
                                  </a:lnTo>
                                  <a:lnTo>
                                    <a:pt x="2395" y="477"/>
                                  </a:lnTo>
                                  <a:lnTo>
                                    <a:pt x="2381" y="610"/>
                                  </a:lnTo>
                                  <a:lnTo>
                                    <a:pt x="2352" y="901"/>
                                  </a:lnTo>
                                  <a:lnTo>
                                    <a:pt x="2337" y="1060"/>
                                  </a:lnTo>
                                  <a:lnTo>
                                    <a:pt x="2323" y="1206"/>
                                  </a:lnTo>
                                  <a:lnTo>
                                    <a:pt x="2308" y="1365"/>
                                  </a:lnTo>
                                  <a:lnTo>
                                    <a:pt x="2293" y="1498"/>
                                  </a:lnTo>
                                  <a:lnTo>
                                    <a:pt x="2278" y="1644"/>
                                  </a:lnTo>
                                  <a:lnTo>
                                    <a:pt x="2263" y="1763"/>
                                  </a:lnTo>
                                  <a:lnTo>
                                    <a:pt x="2247" y="1882"/>
                                  </a:lnTo>
                                  <a:lnTo>
                                    <a:pt x="2231" y="1975"/>
                                  </a:lnTo>
                                  <a:lnTo>
                                    <a:pt x="2215" y="2054"/>
                                  </a:lnTo>
                                  <a:lnTo>
                                    <a:pt x="2181" y="2134"/>
                                  </a:lnTo>
                                  <a:lnTo>
                                    <a:pt x="2164" y="2160"/>
                                  </a:lnTo>
                                  <a:lnTo>
                                    <a:pt x="2742" y="2160"/>
                                  </a:lnTo>
                                  <a:lnTo>
                                    <a:pt x="2737" y="2107"/>
                                  </a:lnTo>
                                  <a:lnTo>
                                    <a:pt x="2719" y="1922"/>
                                  </a:lnTo>
                                  <a:lnTo>
                                    <a:pt x="2702" y="1736"/>
                                  </a:lnTo>
                                  <a:lnTo>
                                    <a:pt x="2685" y="1538"/>
                                  </a:lnTo>
                                  <a:lnTo>
                                    <a:pt x="2650" y="1153"/>
                                  </a:lnTo>
                                  <a:lnTo>
                                    <a:pt x="2634" y="954"/>
                                  </a:lnTo>
                                  <a:lnTo>
                                    <a:pt x="2617" y="782"/>
                                  </a:lnTo>
                                  <a:lnTo>
                                    <a:pt x="2600" y="610"/>
                                  </a:lnTo>
                                  <a:lnTo>
                                    <a:pt x="2584" y="451"/>
                                  </a:lnTo>
                                  <a:lnTo>
                                    <a:pt x="2567" y="318"/>
                                  </a:lnTo>
                                  <a:lnTo>
                                    <a:pt x="2551" y="199"/>
                                  </a:lnTo>
                                  <a:lnTo>
                                    <a:pt x="2534" y="106"/>
                                  </a:lnTo>
                                  <a:lnTo>
                                    <a:pt x="2518" y="40"/>
                                  </a:lnTo>
                                  <a:lnTo>
                                    <a:pt x="25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6" name="Group 1261"/>
                        <wpg:cNvGrpSpPr>
                          <a:grpSpLocks/>
                        </wpg:cNvGrpSpPr>
                        <wpg:grpSpPr bwMode="auto">
                          <a:xfrm>
                            <a:off x="1813" y="918"/>
                            <a:ext cx="6077" cy="3628"/>
                            <a:chOff x="1813" y="918"/>
                            <a:chExt cx="6077" cy="3628"/>
                          </a:xfrm>
                        </wpg:grpSpPr>
                        <wps:wsp>
                          <wps:cNvPr id="1327" name="Freeform 1262"/>
                          <wps:cNvSpPr>
                            <a:spLocks/>
                          </wps:cNvSpPr>
                          <wps:spPr bwMode="auto">
                            <a:xfrm>
                              <a:off x="1813" y="918"/>
                              <a:ext cx="6077" cy="3628"/>
                            </a:xfrm>
                            <a:custGeom>
                              <a:avLst/>
                              <a:gdLst>
                                <a:gd name="T0" fmla="+- 0 1829 1813"/>
                                <a:gd name="T1" fmla="*/ T0 w 6077"/>
                                <a:gd name="T2" fmla="+- 0 4505 918"/>
                                <a:gd name="T3" fmla="*/ 4505 h 3628"/>
                                <a:gd name="T4" fmla="+- 0 1877 1813"/>
                                <a:gd name="T5" fmla="*/ T4 w 6077"/>
                                <a:gd name="T6" fmla="+- 0 4373 918"/>
                                <a:gd name="T7" fmla="*/ 4373 h 3628"/>
                                <a:gd name="T8" fmla="+- 0 1976 1813"/>
                                <a:gd name="T9" fmla="*/ T8 w 6077"/>
                                <a:gd name="T10" fmla="+- 0 4212 918"/>
                                <a:gd name="T11" fmla="*/ 4212 h 3628"/>
                                <a:gd name="T12" fmla="+- 0 2045 1813"/>
                                <a:gd name="T13" fmla="*/ T12 w 6077"/>
                                <a:gd name="T14" fmla="+- 0 4437 918"/>
                                <a:gd name="T15" fmla="*/ 4437 h 3628"/>
                                <a:gd name="T16" fmla="+- 0 2129 1813"/>
                                <a:gd name="T17" fmla="*/ T16 w 6077"/>
                                <a:gd name="T18" fmla="+- 0 4325 918"/>
                                <a:gd name="T19" fmla="*/ 4325 h 3628"/>
                                <a:gd name="T20" fmla="+- 0 2181 1813"/>
                                <a:gd name="T21" fmla="*/ T20 w 6077"/>
                                <a:gd name="T22" fmla="+- 0 3954 918"/>
                                <a:gd name="T23" fmla="*/ 3954 h 3628"/>
                                <a:gd name="T24" fmla="+- 0 2239 1813"/>
                                <a:gd name="T25" fmla="*/ T24 w 6077"/>
                                <a:gd name="T26" fmla="+- 0 3440 918"/>
                                <a:gd name="T27" fmla="*/ 3440 h 3628"/>
                                <a:gd name="T28" fmla="+- 0 2303 1813"/>
                                <a:gd name="T29" fmla="*/ T28 w 6077"/>
                                <a:gd name="T30" fmla="+- 0 2922 918"/>
                                <a:gd name="T31" fmla="*/ 2922 h 3628"/>
                                <a:gd name="T32" fmla="+- 0 2370 1813"/>
                                <a:gd name="T33" fmla="*/ T32 w 6077"/>
                                <a:gd name="T34" fmla="+- 0 2539 918"/>
                                <a:gd name="T35" fmla="*/ 2539 h 3628"/>
                                <a:gd name="T36" fmla="+- 0 2475 1813"/>
                                <a:gd name="T37" fmla="*/ T36 w 6077"/>
                                <a:gd name="T38" fmla="+- 0 2504 918"/>
                                <a:gd name="T39" fmla="*/ 2504 h 3628"/>
                                <a:gd name="T40" fmla="+- 0 2554 1813"/>
                                <a:gd name="T41" fmla="*/ T40 w 6077"/>
                                <a:gd name="T42" fmla="+- 0 2839 918"/>
                                <a:gd name="T43" fmla="*/ 2839 h 3628"/>
                                <a:gd name="T44" fmla="+- 0 2636 1813"/>
                                <a:gd name="T45" fmla="*/ T44 w 6077"/>
                                <a:gd name="T46" fmla="+- 0 3309 918"/>
                                <a:gd name="T47" fmla="*/ 3309 h 3628"/>
                                <a:gd name="T48" fmla="+- 0 2715 1813"/>
                                <a:gd name="T49" fmla="*/ T48 w 6077"/>
                                <a:gd name="T50" fmla="+- 0 3778 918"/>
                                <a:gd name="T51" fmla="*/ 3778 h 3628"/>
                                <a:gd name="T52" fmla="+- 0 2785 1813"/>
                                <a:gd name="T53" fmla="*/ T52 w 6077"/>
                                <a:gd name="T54" fmla="+- 0 4109 918"/>
                                <a:gd name="T55" fmla="*/ 4109 h 3628"/>
                                <a:gd name="T56" fmla="+- 0 2907 1813"/>
                                <a:gd name="T57" fmla="*/ T56 w 6077"/>
                                <a:gd name="T58" fmla="+- 0 4154 918"/>
                                <a:gd name="T59" fmla="*/ 4154 h 3628"/>
                                <a:gd name="T60" fmla="+- 0 2971 1813"/>
                                <a:gd name="T61" fmla="*/ T60 w 6077"/>
                                <a:gd name="T62" fmla="+- 0 3968 918"/>
                                <a:gd name="T63" fmla="*/ 3968 h 3628"/>
                                <a:gd name="T64" fmla="+- 0 3065 1813"/>
                                <a:gd name="T65" fmla="*/ T64 w 6077"/>
                                <a:gd name="T66" fmla="+- 0 3913 918"/>
                                <a:gd name="T67" fmla="*/ 3913 h 3628"/>
                                <a:gd name="T68" fmla="+- 0 3108 1813"/>
                                <a:gd name="T69" fmla="*/ T68 w 6077"/>
                                <a:gd name="T70" fmla="+- 0 4105 918"/>
                                <a:gd name="T71" fmla="*/ 4105 h 3628"/>
                                <a:gd name="T72" fmla="+- 0 3215 1813"/>
                                <a:gd name="T73" fmla="*/ T72 w 6077"/>
                                <a:gd name="T74" fmla="+- 0 3990 918"/>
                                <a:gd name="T75" fmla="*/ 3990 h 3628"/>
                                <a:gd name="T76" fmla="+- 0 3299 1813"/>
                                <a:gd name="T77" fmla="*/ T76 w 6077"/>
                                <a:gd name="T78" fmla="+- 0 3697 918"/>
                                <a:gd name="T79" fmla="*/ 3697 h 3628"/>
                                <a:gd name="T80" fmla="+- 0 3397 1813"/>
                                <a:gd name="T81" fmla="*/ T80 w 6077"/>
                                <a:gd name="T82" fmla="+- 0 3320 918"/>
                                <a:gd name="T83" fmla="*/ 3320 h 3628"/>
                                <a:gd name="T84" fmla="+- 0 3500 1813"/>
                                <a:gd name="T85" fmla="*/ T84 w 6077"/>
                                <a:gd name="T86" fmla="+- 0 2948 918"/>
                                <a:gd name="T87" fmla="*/ 2948 h 3628"/>
                                <a:gd name="T88" fmla="+- 0 3598 1813"/>
                                <a:gd name="T89" fmla="*/ T88 w 6077"/>
                                <a:gd name="T90" fmla="+- 0 2667 918"/>
                                <a:gd name="T91" fmla="*/ 2667 h 3628"/>
                                <a:gd name="T92" fmla="+- 0 3743 1813"/>
                                <a:gd name="T93" fmla="*/ T92 w 6077"/>
                                <a:gd name="T94" fmla="+- 0 2622 918"/>
                                <a:gd name="T95" fmla="*/ 2622 h 3628"/>
                                <a:gd name="T96" fmla="+- 0 3857 1813"/>
                                <a:gd name="T97" fmla="*/ T96 w 6077"/>
                                <a:gd name="T98" fmla="+- 0 2895 918"/>
                                <a:gd name="T99" fmla="*/ 2895 h 3628"/>
                                <a:gd name="T100" fmla="+- 0 3982 1813"/>
                                <a:gd name="T101" fmla="*/ T100 w 6077"/>
                                <a:gd name="T102" fmla="+- 0 3077 918"/>
                                <a:gd name="T103" fmla="*/ 3077 h 3628"/>
                                <a:gd name="T104" fmla="+- 0 4081 1813"/>
                                <a:gd name="T105" fmla="*/ T104 w 6077"/>
                                <a:gd name="T106" fmla="+- 0 2689 918"/>
                                <a:gd name="T107" fmla="*/ 2689 h 3628"/>
                                <a:gd name="T108" fmla="+- 0 4141 1813"/>
                                <a:gd name="T109" fmla="*/ T108 w 6077"/>
                                <a:gd name="T110" fmla="+- 0 2130 918"/>
                                <a:gd name="T111" fmla="*/ 2130 h 3628"/>
                                <a:gd name="T112" fmla="+- 0 4199 1813"/>
                                <a:gd name="T113" fmla="*/ T112 w 6077"/>
                                <a:gd name="T114" fmla="+- 0 1529 918"/>
                                <a:gd name="T115" fmla="*/ 1529 h 3628"/>
                                <a:gd name="T116" fmla="+- 0 4258 1813"/>
                                <a:gd name="T117" fmla="*/ T116 w 6077"/>
                                <a:gd name="T118" fmla="+- 0 1066 918"/>
                                <a:gd name="T119" fmla="*/ 1066 h 3628"/>
                                <a:gd name="T120" fmla="+- 0 4352 1813"/>
                                <a:gd name="T121" fmla="*/ T120 w 6077"/>
                                <a:gd name="T122" fmla="+- 0 1023 918"/>
                                <a:gd name="T123" fmla="*/ 1023 h 3628"/>
                                <a:gd name="T124" fmla="+- 0 4418 1813"/>
                                <a:gd name="T125" fmla="*/ T124 w 6077"/>
                                <a:gd name="T126" fmla="+- 0 1528 918"/>
                                <a:gd name="T127" fmla="*/ 1528 h 3628"/>
                                <a:gd name="T128" fmla="+- 0 4485 1813"/>
                                <a:gd name="T129" fmla="*/ T128 w 6077"/>
                                <a:gd name="T130" fmla="+- 0 2266 918"/>
                                <a:gd name="T131" fmla="*/ 2266 h 3628"/>
                                <a:gd name="T132" fmla="+- 0 4555 1813"/>
                                <a:gd name="T133" fmla="*/ T132 w 6077"/>
                                <a:gd name="T134" fmla="+- 0 3032 918"/>
                                <a:gd name="T135" fmla="*/ 3032 h 3628"/>
                                <a:gd name="T136" fmla="+- 0 4628 1813"/>
                                <a:gd name="T137" fmla="*/ T136 w 6077"/>
                                <a:gd name="T138" fmla="+- 0 3618 918"/>
                                <a:gd name="T139" fmla="*/ 3618 h 3628"/>
                                <a:gd name="T140" fmla="+- 0 4724 1813"/>
                                <a:gd name="T141" fmla="*/ T140 w 6077"/>
                                <a:gd name="T142" fmla="+- 0 3844 918"/>
                                <a:gd name="T143" fmla="*/ 3844 h 3628"/>
                                <a:gd name="T144" fmla="+- 0 4846 1813"/>
                                <a:gd name="T145" fmla="*/ T144 w 6077"/>
                                <a:gd name="T146" fmla="+- 0 3573 918"/>
                                <a:gd name="T147" fmla="*/ 3573 h 3628"/>
                                <a:gd name="T148" fmla="+- 0 4931 1813"/>
                                <a:gd name="T149" fmla="*/ T148 w 6077"/>
                                <a:gd name="T150" fmla="+- 0 3283 918"/>
                                <a:gd name="T151" fmla="*/ 3283 h 3628"/>
                                <a:gd name="T152" fmla="+- 0 5061 1813"/>
                                <a:gd name="T153" fmla="*/ T152 w 6077"/>
                                <a:gd name="T154" fmla="+- 0 3033 918"/>
                                <a:gd name="T155" fmla="*/ 3033 h 3628"/>
                                <a:gd name="T156" fmla="+- 0 5195 1813"/>
                                <a:gd name="T157" fmla="*/ T156 w 6077"/>
                                <a:gd name="T158" fmla="+- 0 3285 918"/>
                                <a:gd name="T159" fmla="*/ 3285 h 3628"/>
                                <a:gd name="T160" fmla="+- 0 5288 1813"/>
                                <a:gd name="T161" fmla="*/ T160 w 6077"/>
                                <a:gd name="T162" fmla="+- 0 3632 918"/>
                                <a:gd name="T163" fmla="*/ 3632 h 3628"/>
                                <a:gd name="T164" fmla="+- 0 5381 1813"/>
                                <a:gd name="T165" fmla="*/ T164 w 6077"/>
                                <a:gd name="T166" fmla="+- 0 4010 918"/>
                                <a:gd name="T167" fmla="*/ 4010 h 3628"/>
                                <a:gd name="T168" fmla="+- 0 5471 1813"/>
                                <a:gd name="T169" fmla="*/ T168 w 6077"/>
                                <a:gd name="T170" fmla="+- 0 4321 918"/>
                                <a:gd name="T171" fmla="*/ 4321 h 3628"/>
                                <a:gd name="T172" fmla="+- 0 5596 1813"/>
                                <a:gd name="T173" fmla="*/ T172 w 6077"/>
                                <a:gd name="T174" fmla="+- 0 4481 918"/>
                                <a:gd name="T175" fmla="*/ 4481 h 3628"/>
                                <a:gd name="T176" fmla="+- 0 5770 1813"/>
                                <a:gd name="T177" fmla="*/ T176 w 6077"/>
                                <a:gd name="T178" fmla="+- 0 4221 918"/>
                                <a:gd name="T179" fmla="*/ 4221 h 3628"/>
                                <a:gd name="T180" fmla="+- 0 5908 1813"/>
                                <a:gd name="T181" fmla="*/ T180 w 6077"/>
                                <a:gd name="T182" fmla="+- 0 4026 918"/>
                                <a:gd name="T183" fmla="*/ 4026 h 3628"/>
                                <a:gd name="T184" fmla="+- 0 6039 1813"/>
                                <a:gd name="T185" fmla="*/ T184 w 6077"/>
                                <a:gd name="T186" fmla="+- 0 4200 918"/>
                                <a:gd name="T187" fmla="*/ 4200 h 3628"/>
                                <a:gd name="T188" fmla="+- 0 6117 1813"/>
                                <a:gd name="T189" fmla="*/ T188 w 6077"/>
                                <a:gd name="T190" fmla="+- 0 4386 918"/>
                                <a:gd name="T191" fmla="*/ 4386 h 3628"/>
                                <a:gd name="T192" fmla="+- 0 6285 1813"/>
                                <a:gd name="T193" fmla="*/ T192 w 6077"/>
                                <a:gd name="T194" fmla="+- 0 4520 918"/>
                                <a:gd name="T195" fmla="*/ 4520 h 3628"/>
                                <a:gd name="T196" fmla="+- 0 6404 1813"/>
                                <a:gd name="T197" fmla="*/ T196 w 6077"/>
                                <a:gd name="T198" fmla="+- 0 4488 918"/>
                                <a:gd name="T199" fmla="*/ 4488 h 3628"/>
                                <a:gd name="T200" fmla="+- 0 6519 1813"/>
                                <a:gd name="T201" fmla="*/ T200 w 6077"/>
                                <a:gd name="T202" fmla="+- 0 4491 918"/>
                                <a:gd name="T203" fmla="*/ 4491 h 3628"/>
                                <a:gd name="T204" fmla="+- 0 6619 1813"/>
                                <a:gd name="T205" fmla="*/ T204 w 6077"/>
                                <a:gd name="T206" fmla="+- 0 4507 918"/>
                                <a:gd name="T207" fmla="*/ 4507 h 3628"/>
                                <a:gd name="T208" fmla="+- 0 6738 1813"/>
                                <a:gd name="T209" fmla="*/ T208 w 6077"/>
                                <a:gd name="T210" fmla="+- 0 4482 918"/>
                                <a:gd name="T211" fmla="*/ 4482 h 3628"/>
                                <a:gd name="T212" fmla="+- 0 6837 1813"/>
                                <a:gd name="T213" fmla="*/ T212 w 6077"/>
                                <a:gd name="T214" fmla="+- 0 4295 918"/>
                                <a:gd name="T215" fmla="*/ 4295 h 3628"/>
                                <a:gd name="T216" fmla="+- 0 6945 1813"/>
                                <a:gd name="T217" fmla="*/ T216 w 6077"/>
                                <a:gd name="T218" fmla="+- 0 4276 918"/>
                                <a:gd name="T219" fmla="*/ 4276 h 3628"/>
                                <a:gd name="T220" fmla="+- 0 7031 1813"/>
                                <a:gd name="T221" fmla="*/ T220 w 6077"/>
                                <a:gd name="T222" fmla="+- 0 4493 918"/>
                                <a:gd name="T223" fmla="*/ 4493 h 3628"/>
                                <a:gd name="T224" fmla="+- 0 7142 1813"/>
                                <a:gd name="T225" fmla="*/ T224 w 6077"/>
                                <a:gd name="T226" fmla="+- 0 4394 918"/>
                                <a:gd name="T227" fmla="*/ 4394 h 3628"/>
                                <a:gd name="T228" fmla="+- 0 7277 1813"/>
                                <a:gd name="T229" fmla="*/ T228 w 6077"/>
                                <a:gd name="T230" fmla="+- 0 4124 918"/>
                                <a:gd name="T231" fmla="*/ 4124 h 3628"/>
                                <a:gd name="T232" fmla="+- 0 7468 1813"/>
                                <a:gd name="T233" fmla="*/ T232 w 6077"/>
                                <a:gd name="T234" fmla="+- 0 3829 918"/>
                                <a:gd name="T235" fmla="*/ 3829 h 3628"/>
                                <a:gd name="T236" fmla="+- 0 7636 1813"/>
                                <a:gd name="T237" fmla="*/ T236 w 6077"/>
                                <a:gd name="T238" fmla="+- 0 3945 918"/>
                                <a:gd name="T239" fmla="*/ 3945 h 3628"/>
                                <a:gd name="T240" fmla="+- 0 7796 1813"/>
                                <a:gd name="T241" fmla="*/ T240 w 6077"/>
                                <a:gd name="T242" fmla="+- 0 4316 918"/>
                                <a:gd name="T243" fmla="*/ 4316 h 3628"/>
                                <a:gd name="T244" fmla="+- 0 7862 1813"/>
                                <a:gd name="T245" fmla="*/ T244 w 6077"/>
                                <a:gd name="T246" fmla="+- 0 4485 918"/>
                                <a:gd name="T247" fmla="*/ 4485 h 3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6077" h="3628">
                                  <a:moveTo>
                                    <a:pt x="0" y="3628"/>
                                  </a:moveTo>
                                  <a:lnTo>
                                    <a:pt x="5" y="3617"/>
                                  </a:lnTo>
                                  <a:lnTo>
                                    <a:pt x="10" y="3604"/>
                                  </a:lnTo>
                                  <a:lnTo>
                                    <a:pt x="16" y="3587"/>
                                  </a:lnTo>
                                  <a:lnTo>
                                    <a:pt x="23" y="3568"/>
                                  </a:lnTo>
                                  <a:lnTo>
                                    <a:pt x="30" y="3548"/>
                                  </a:lnTo>
                                  <a:lnTo>
                                    <a:pt x="38" y="3526"/>
                                  </a:lnTo>
                                  <a:lnTo>
                                    <a:pt x="64" y="3455"/>
                                  </a:lnTo>
                                  <a:lnTo>
                                    <a:pt x="92" y="3385"/>
                                  </a:lnTo>
                                  <a:lnTo>
                                    <a:pt x="120" y="3326"/>
                                  </a:lnTo>
                                  <a:lnTo>
                                    <a:pt x="155" y="3288"/>
                                  </a:lnTo>
                                  <a:lnTo>
                                    <a:pt x="163" y="3294"/>
                                  </a:lnTo>
                                  <a:lnTo>
                                    <a:pt x="192" y="3368"/>
                                  </a:lnTo>
                                  <a:lnTo>
                                    <a:pt x="205" y="3421"/>
                                  </a:lnTo>
                                  <a:lnTo>
                                    <a:pt x="212" y="3448"/>
                                  </a:lnTo>
                                  <a:lnTo>
                                    <a:pt x="232" y="3519"/>
                                  </a:lnTo>
                                  <a:lnTo>
                                    <a:pt x="256" y="3555"/>
                                  </a:lnTo>
                                  <a:lnTo>
                                    <a:pt x="264" y="3554"/>
                                  </a:lnTo>
                                  <a:lnTo>
                                    <a:pt x="293" y="3500"/>
                                  </a:lnTo>
                                  <a:lnTo>
                                    <a:pt x="316" y="3407"/>
                                  </a:lnTo>
                                  <a:lnTo>
                                    <a:pt x="328" y="3335"/>
                                  </a:lnTo>
                                  <a:lnTo>
                                    <a:pt x="341" y="3248"/>
                                  </a:lnTo>
                                  <a:lnTo>
                                    <a:pt x="354" y="3148"/>
                                  </a:lnTo>
                                  <a:lnTo>
                                    <a:pt x="368" y="3036"/>
                                  </a:lnTo>
                                  <a:lnTo>
                                    <a:pt x="382" y="2916"/>
                                  </a:lnTo>
                                  <a:lnTo>
                                    <a:pt x="396" y="2788"/>
                                  </a:lnTo>
                                  <a:lnTo>
                                    <a:pt x="411" y="2656"/>
                                  </a:lnTo>
                                  <a:lnTo>
                                    <a:pt x="426" y="2522"/>
                                  </a:lnTo>
                                  <a:lnTo>
                                    <a:pt x="442" y="2387"/>
                                  </a:lnTo>
                                  <a:lnTo>
                                    <a:pt x="458" y="2254"/>
                                  </a:lnTo>
                                  <a:lnTo>
                                    <a:pt x="474" y="2126"/>
                                  </a:lnTo>
                                  <a:lnTo>
                                    <a:pt x="490" y="2004"/>
                                  </a:lnTo>
                                  <a:lnTo>
                                    <a:pt x="507" y="1890"/>
                                  </a:lnTo>
                                  <a:lnTo>
                                    <a:pt x="523" y="1787"/>
                                  </a:lnTo>
                                  <a:lnTo>
                                    <a:pt x="540" y="1696"/>
                                  </a:lnTo>
                                  <a:lnTo>
                                    <a:pt x="557" y="1621"/>
                                  </a:lnTo>
                                  <a:lnTo>
                                    <a:pt x="574" y="1563"/>
                                  </a:lnTo>
                                  <a:lnTo>
                                    <a:pt x="608" y="1507"/>
                                  </a:lnTo>
                                  <a:lnTo>
                                    <a:pt x="626" y="1513"/>
                                  </a:lnTo>
                                  <a:lnTo>
                                    <a:pt x="662" y="1586"/>
                                  </a:lnTo>
                                  <a:lnTo>
                                    <a:pt x="682" y="1650"/>
                                  </a:lnTo>
                                  <a:lnTo>
                                    <a:pt x="701" y="1728"/>
                                  </a:lnTo>
                                  <a:lnTo>
                                    <a:pt x="721" y="1819"/>
                                  </a:lnTo>
                                  <a:lnTo>
                                    <a:pt x="741" y="1921"/>
                                  </a:lnTo>
                                  <a:lnTo>
                                    <a:pt x="762" y="2031"/>
                                  </a:lnTo>
                                  <a:lnTo>
                                    <a:pt x="782" y="2147"/>
                                  </a:lnTo>
                                  <a:lnTo>
                                    <a:pt x="803" y="2268"/>
                                  </a:lnTo>
                                  <a:lnTo>
                                    <a:pt x="823" y="2391"/>
                                  </a:lnTo>
                                  <a:lnTo>
                                    <a:pt x="843" y="2514"/>
                                  </a:lnTo>
                                  <a:lnTo>
                                    <a:pt x="863" y="2634"/>
                                  </a:lnTo>
                                  <a:lnTo>
                                    <a:pt x="883" y="2750"/>
                                  </a:lnTo>
                                  <a:lnTo>
                                    <a:pt x="902" y="2860"/>
                                  </a:lnTo>
                                  <a:lnTo>
                                    <a:pt x="920" y="2961"/>
                                  </a:lnTo>
                                  <a:lnTo>
                                    <a:pt x="938" y="3051"/>
                                  </a:lnTo>
                                  <a:lnTo>
                                    <a:pt x="956" y="3128"/>
                                  </a:lnTo>
                                  <a:lnTo>
                                    <a:pt x="972" y="3191"/>
                                  </a:lnTo>
                                  <a:lnTo>
                                    <a:pt x="1003" y="3266"/>
                                  </a:lnTo>
                                  <a:lnTo>
                                    <a:pt x="1044" y="3297"/>
                                  </a:lnTo>
                                  <a:lnTo>
                                    <a:pt x="1057" y="3291"/>
                                  </a:lnTo>
                                  <a:lnTo>
                                    <a:pt x="1094" y="3236"/>
                                  </a:lnTo>
                                  <a:lnTo>
                                    <a:pt x="1116" y="3179"/>
                                  </a:lnTo>
                                  <a:lnTo>
                                    <a:pt x="1137" y="3115"/>
                                  </a:lnTo>
                                  <a:lnTo>
                                    <a:pt x="1148" y="3082"/>
                                  </a:lnTo>
                                  <a:lnTo>
                                    <a:pt x="1158" y="3050"/>
                                  </a:lnTo>
                                  <a:lnTo>
                                    <a:pt x="1187" y="2971"/>
                                  </a:lnTo>
                                  <a:lnTo>
                                    <a:pt x="1216" y="2935"/>
                                  </a:lnTo>
                                  <a:lnTo>
                                    <a:pt x="1225" y="2937"/>
                                  </a:lnTo>
                                  <a:lnTo>
                                    <a:pt x="1252" y="2995"/>
                                  </a:lnTo>
                                  <a:lnTo>
                                    <a:pt x="1267" y="3070"/>
                                  </a:lnTo>
                                  <a:lnTo>
                                    <a:pt x="1272" y="3096"/>
                                  </a:lnTo>
                                  <a:lnTo>
                                    <a:pt x="1277" y="3122"/>
                                  </a:lnTo>
                                  <a:lnTo>
                                    <a:pt x="1295" y="3187"/>
                                  </a:lnTo>
                                  <a:lnTo>
                                    <a:pt x="1319" y="3217"/>
                                  </a:lnTo>
                                  <a:lnTo>
                                    <a:pt x="1329" y="3215"/>
                                  </a:lnTo>
                                  <a:lnTo>
                                    <a:pt x="1368" y="3161"/>
                                  </a:lnTo>
                                  <a:lnTo>
                                    <a:pt x="1402" y="3072"/>
                                  </a:lnTo>
                                  <a:lnTo>
                                    <a:pt x="1421" y="3012"/>
                                  </a:lnTo>
                                  <a:lnTo>
                                    <a:pt x="1441" y="2941"/>
                                  </a:lnTo>
                                  <a:lnTo>
                                    <a:pt x="1463" y="2863"/>
                                  </a:lnTo>
                                  <a:lnTo>
                                    <a:pt x="1486" y="2779"/>
                                  </a:lnTo>
                                  <a:lnTo>
                                    <a:pt x="1510" y="2689"/>
                                  </a:lnTo>
                                  <a:lnTo>
                                    <a:pt x="1534" y="2595"/>
                                  </a:lnTo>
                                  <a:lnTo>
                                    <a:pt x="1559" y="2499"/>
                                  </a:lnTo>
                                  <a:lnTo>
                                    <a:pt x="1584" y="2402"/>
                                  </a:lnTo>
                                  <a:lnTo>
                                    <a:pt x="1610" y="2305"/>
                                  </a:lnTo>
                                  <a:lnTo>
                                    <a:pt x="1636" y="2210"/>
                                  </a:lnTo>
                                  <a:lnTo>
                                    <a:pt x="1661" y="2118"/>
                                  </a:lnTo>
                                  <a:lnTo>
                                    <a:pt x="1687" y="2030"/>
                                  </a:lnTo>
                                  <a:lnTo>
                                    <a:pt x="1712" y="1948"/>
                                  </a:lnTo>
                                  <a:lnTo>
                                    <a:pt x="1737" y="1873"/>
                                  </a:lnTo>
                                  <a:lnTo>
                                    <a:pt x="1761" y="1806"/>
                                  </a:lnTo>
                                  <a:lnTo>
                                    <a:pt x="1785" y="1749"/>
                                  </a:lnTo>
                                  <a:lnTo>
                                    <a:pt x="1829" y="1671"/>
                                  </a:lnTo>
                                  <a:lnTo>
                                    <a:pt x="1870" y="1648"/>
                                  </a:lnTo>
                                  <a:lnTo>
                                    <a:pt x="1890" y="1656"/>
                                  </a:lnTo>
                                  <a:lnTo>
                                    <a:pt x="1930" y="1704"/>
                                  </a:lnTo>
                                  <a:lnTo>
                                    <a:pt x="1969" y="1782"/>
                                  </a:lnTo>
                                  <a:lnTo>
                                    <a:pt x="2007" y="1878"/>
                                  </a:lnTo>
                                  <a:lnTo>
                                    <a:pt x="2026" y="1928"/>
                                  </a:lnTo>
                                  <a:lnTo>
                                    <a:pt x="2044" y="1977"/>
                                  </a:lnTo>
                                  <a:lnTo>
                                    <a:pt x="2081" y="2066"/>
                                  </a:lnTo>
                                  <a:lnTo>
                                    <a:pt x="2116" y="2132"/>
                                  </a:lnTo>
                                  <a:lnTo>
                                    <a:pt x="2152" y="2162"/>
                                  </a:lnTo>
                                  <a:lnTo>
                                    <a:pt x="2169" y="2159"/>
                                  </a:lnTo>
                                  <a:lnTo>
                                    <a:pt x="2203" y="2108"/>
                                  </a:lnTo>
                                  <a:lnTo>
                                    <a:pt x="2236" y="1979"/>
                                  </a:lnTo>
                                  <a:lnTo>
                                    <a:pt x="2252" y="1883"/>
                                  </a:lnTo>
                                  <a:lnTo>
                                    <a:pt x="2268" y="1771"/>
                                  </a:lnTo>
                                  <a:lnTo>
                                    <a:pt x="2283" y="1645"/>
                                  </a:lnTo>
                                  <a:lnTo>
                                    <a:pt x="2298" y="1508"/>
                                  </a:lnTo>
                                  <a:lnTo>
                                    <a:pt x="2313" y="1362"/>
                                  </a:lnTo>
                                  <a:lnTo>
                                    <a:pt x="2328" y="1212"/>
                                  </a:lnTo>
                                  <a:lnTo>
                                    <a:pt x="2342" y="1058"/>
                                  </a:lnTo>
                                  <a:lnTo>
                                    <a:pt x="2357" y="905"/>
                                  </a:lnTo>
                                  <a:lnTo>
                                    <a:pt x="2371" y="755"/>
                                  </a:lnTo>
                                  <a:lnTo>
                                    <a:pt x="2386" y="611"/>
                                  </a:lnTo>
                                  <a:lnTo>
                                    <a:pt x="2400" y="475"/>
                                  </a:lnTo>
                                  <a:lnTo>
                                    <a:pt x="2415" y="351"/>
                                  </a:lnTo>
                                  <a:lnTo>
                                    <a:pt x="2430" y="241"/>
                                  </a:lnTo>
                                  <a:lnTo>
                                    <a:pt x="2445" y="148"/>
                                  </a:lnTo>
                                  <a:lnTo>
                                    <a:pt x="2460" y="75"/>
                                  </a:lnTo>
                                  <a:lnTo>
                                    <a:pt x="2491" y="0"/>
                                  </a:lnTo>
                                  <a:lnTo>
                                    <a:pt x="2507" y="4"/>
                                  </a:lnTo>
                                  <a:lnTo>
                                    <a:pt x="2539" y="105"/>
                                  </a:lnTo>
                                  <a:lnTo>
                                    <a:pt x="2556" y="199"/>
                                  </a:lnTo>
                                  <a:lnTo>
                                    <a:pt x="2572" y="316"/>
                                  </a:lnTo>
                                  <a:lnTo>
                                    <a:pt x="2589" y="454"/>
                                  </a:lnTo>
                                  <a:lnTo>
                                    <a:pt x="2605" y="610"/>
                                  </a:lnTo>
                                  <a:lnTo>
                                    <a:pt x="2622" y="781"/>
                                  </a:lnTo>
                                  <a:lnTo>
                                    <a:pt x="2639" y="963"/>
                                  </a:lnTo>
                                  <a:lnTo>
                                    <a:pt x="2655" y="1153"/>
                                  </a:lnTo>
                                  <a:lnTo>
                                    <a:pt x="2672" y="1348"/>
                                  </a:lnTo>
                                  <a:lnTo>
                                    <a:pt x="2690" y="1545"/>
                                  </a:lnTo>
                                  <a:lnTo>
                                    <a:pt x="2707" y="1740"/>
                                  </a:lnTo>
                                  <a:lnTo>
                                    <a:pt x="2724" y="1931"/>
                                  </a:lnTo>
                                  <a:lnTo>
                                    <a:pt x="2742" y="2114"/>
                                  </a:lnTo>
                                  <a:lnTo>
                                    <a:pt x="2760" y="2285"/>
                                  </a:lnTo>
                                  <a:lnTo>
                                    <a:pt x="2778" y="2442"/>
                                  </a:lnTo>
                                  <a:lnTo>
                                    <a:pt x="2796" y="2582"/>
                                  </a:lnTo>
                                  <a:lnTo>
                                    <a:pt x="2815" y="2700"/>
                                  </a:lnTo>
                                  <a:lnTo>
                                    <a:pt x="2833" y="2795"/>
                                  </a:lnTo>
                                  <a:lnTo>
                                    <a:pt x="2852" y="2863"/>
                                  </a:lnTo>
                                  <a:lnTo>
                                    <a:pt x="2891" y="2925"/>
                                  </a:lnTo>
                                  <a:lnTo>
                                    <a:pt x="2911" y="2926"/>
                                  </a:lnTo>
                                  <a:lnTo>
                                    <a:pt x="2931" y="2911"/>
                                  </a:lnTo>
                                  <a:lnTo>
                                    <a:pt x="2971" y="2837"/>
                                  </a:lnTo>
                                  <a:lnTo>
                                    <a:pt x="3012" y="2722"/>
                                  </a:lnTo>
                                  <a:lnTo>
                                    <a:pt x="3033" y="2655"/>
                                  </a:lnTo>
                                  <a:lnTo>
                                    <a:pt x="3054" y="2583"/>
                                  </a:lnTo>
                                  <a:lnTo>
                                    <a:pt x="3076" y="2509"/>
                                  </a:lnTo>
                                  <a:lnTo>
                                    <a:pt x="3097" y="2436"/>
                                  </a:lnTo>
                                  <a:lnTo>
                                    <a:pt x="3118" y="2365"/>
                                  </a:lnTo>
                                  <a:lnTo>
                                    <a:pt x="3140" y="2299"/>
                                  </a:lnTo>
                                  <a:lnTo>
                                    <a:pt x="3161" y="2240"/>
                                  </a:lnTo>
                                  <a:lnTo>
                                    <a:pt x="3205" y="2151"/>
                                  </a:lnTo>
                                  <a:lnTo>
                                    <a:pt x="3248" y="2115"/>
                                  </a:lnTo>
                                  <a:lnTo>
                                    <a:pt x="3270" y="2122"/>
                                  </a:lnTo>
                                  <a:lnTo>
                                    <a:pt x="3314" y="2184"/>
                                  </a:lnTo>
                                  <a:lnTo>
                                    <a:pt x="3359" y="2296"/>
                                  </a:lnTo>
                                  <a:lnTo>
                                    <a:pt x="3382" y="2367"/>
                                  </a:lnTo>
                                  <a:lnTo>
                                    <a:pt x="3405" y="2446"/>
                                  </a:lnTo>
                                  <a:lnTo>
                                    <a:pt x="3429" y="2531"/>
                                  </a:lnTo>
                                  <a:lnTo>
                                    <a:pt x="3452" y="2621"/>
                                  </a:lnTo>
                                  <a:lnTo>
                                    <a:pt x="3475" y="2714"/>
                                  </a:lnTo>
                                  <a:lnTo>
                                    <a:pt x="3499" y="2810"/>
                                  </a:lnTo>
                                  <a:lnTo>
                                    <a:pt x="3522" y="2905"/>
                                  </a:lnTo>
                                  <a:lnTo>
                                    <a:pt x="3545" y="3000"/>
                                  </a:lnTo>
                                  <a:lnTo>
                                    <a:pt x="3568" y="3092"/>
                                  </a:lnTo>
                                  <a:lnTo>
                                    <a:pt x="3591" y="3180"/>
                                  </a:lnTo>
                                  <a:lnTo>
                                    <a:pt x="3614" y="3262"/>
                                  </a:lnTo>
                                  <a:lnTo>
                                    <a:pt x="3636" y="3337"/>
                                  </a:lnTo>
                                  <a:lnTo>
                                    <a:pt x="3658" y="3403"/>
                                  </a:lnTo>
                                  <a:lnTo>
                                    <a:pt x="3680" y="3460"/>
                                  </a:lnTo>
                                  <a:lnTo>
                                    <a:pt x="3722" y="3536"/>
                                  </a:lnTo>
                                  <a:lnTo>
                                    <a:pt x="3763" y="3564"/>
                                  </a:lnTo>
                                  <a:lnTo>
                                    <a:pt x="3783" y="3563"/>
                                  </a:lnTo>
                                  <a:lnTo>
                                    <a:pt x="3843" y="3515"/>
                                  </a:lnTo>
                                  <a:lnTo>
                                    <a:pt x="3882" y="3455"/>
                                  </a:lnTo>
                                  <a:lnTo>
                                    <a:pt x="3920" y="3381"/>
                                  </a:lnTo>
                                  <a:lnTo>
                                    <a:pt x="3957" y="3303"/>
                                  </a:lnTo>
                                  <a:lnTo>
                                    <a:pt x="3975" y="3265"/>
                                  </a:lnTo>
                                  <a:lnTo>
                                    <a:pt x="4011" y="3195"/>
                                  </a:lnTo>
                                  <a:lnTo>
                                    <a:pt x="4045" y="3141"/>
                                  </a:lnTo>
                                  <a:lnTo>
                                    <a:pt x="4095" y="3108"/>
                                  </a:lnTo>
                                  <a:lnTo>
                                    <a:pt x="4111" y="3111"/>
                                  </a:lnTo>
                                  <a:lnTo>
                                    <a:pt x="4157" y="3151"/>
                                  </a:lnTo>
                                  <a:lnTo>
                                    <a:pt x="4199" y="3223"/>
                                  </a:lnTo>
                                  <a:lnTo>
                                    <a:pt x="4226" y="3282"/>
                                  </a:lnTo>
                                  <a:lnTo>
                                    <a:pt x="4252" y="3345"/>
                                  </a:lnTo>
                                  <a:lnTo>
                                    <a:pt x="4265" y="3377"/>
                                  </a:lnTo>
                                  <a:lnTo>
                                    <a:pt x="4278" y="3408"/>
                                  </a:lnTo>
                                  <a:lnTo>
                                    <a:pt x="4304" y="3468"/>
                                  </a:lnTo>
                                  <a:lnTo>
                                    <a:pt x="4343" y="3540"/>
                                  </a:lnTo>
                                  <a:lnTo>
                                    <a:pt x="4387" y="3584"/>
                                  </a:lnTo>
                                  <a:lnTo>
                                    <a:pt x="4455" y="3604"/>
                                  </a:lnTo>
                                  <a:lnTo>
                                    <a:pt x="4472" y="3602"/>
                                  </a:lnTo>
                                  <a:lnTo>
                                    <a:pt x="4540" y="3585"/>
                                  </a:lnTo>
                                  <a:lnTo>
                                    <a:pt x="4557" y="3579"/>
                                  </a:lnTo>
                                  <a:lnTo>
                                    <a:pt x="4574" y="3574"/>
                                  </a:lnTo>
                                  <a:lnTo>
                                    <a:pt x="4591" y="3570"/>
                                  </a:lnTo>
                                  <a:lnTo>
                                    <a:pt x="4609" y="3567"/>
                                  </a:lnTo>
                                  <a:lnTo>
                                    <a:pt x="4626" y="3565"/>
                                  </a:lnTo>
                                  <a:lnTo>
                                    <a:pt x="4646" y="3566"/>
                                  </a:lnTo>
                                  <a:lnTo>
                                    <a:pt x="4706" y="3573"/>
                                  </a:lnTo>
                                  <a:lnTo>
                                    <a:pt x="4746" y="3580"/>
                                  </a:lnTo>
                                  <a:lnTo>
                                    <a:pt x="4766" y="3584"/>
                                  </a:lnTo>
                                  <a:lnTo>
                                    <a:pt x="4786" y="3587"/>
                                  </a:lnTo>
                                  <a:lnTo>
                                    <a:pt x="4806" y="3589"/>
                                  </a:lnTo>
                                  <a:lnTo>
                                    <a:pt x="4825" y="3590"/>
                                  </a:lnTo>
                                  <a:lnTo>
                                    <a:pt x="4843" y="3591"/>
                                  </a:lnTo>
                                  <a:lnTo>
                                    <a:pt x="4861" y="3589"/>
                                  </a:lnTo>
                                  <a:lnTo>
                                    <a:pt x="4925" y="3564"/>
                                  </a:lnTo>
                                  <a:lnTo>
                                    <a:pt x="4962" y="3513"/>
                                  </a:lnTo>
                                  <a:lnTo>
                                    <a:pt x="4994" y="3447"/>
                                  </a:lnTo>
                                  <a:lnTo>
                                    <a:pt x="5014" y="3400"/>
                                  </a:lnTo>
                                  <a:lnTo>
                                    <a:pt x="5024" y="3377"/>
                                  </a:lnTo>
                                  <a:lnTo>
                                    <a:pt x="5051" y="3319"/>
                                  </a:lnTo>
                                  <a:lnTo>
                                    <a:pt x="5089" y="3283"/>
                                  </a:lnTo>
                                  <a:lnTo>
                                    <a:pt x="5098" y="3286"/>
                                  </a:lnTo>
                                  <a:lnTo>
                                    <a:pt x="5132" y="3358"/>
                                  </a:lnTo>
                                  <a:lnTo>
                                    <a:pt x="5151" y="3427"/>
                                  </a:lnTo>
                                  <a:lnTo>
                                    <a:pt x="5157" y="3452"/>
                                  </a:lnTo>
                                  <a:lnTo>
                                    <a:pt x="5179" y="3519"/>
                                  </a:lnTo>
                                  <a:lnTo>
                                    <a:pt x="5218" y="3575"/>
                                  </a:lnTo>
                                  <a:lnTo>
                                    <a:pt x="5230" y="3579"/>
                                  </a:lnTo>
                                  <a:lnTo>
                                    <a:pt x="5243" y="3578"/>
                                  </a:lnTo>
                                  <a:lnTo>
                                    <a:pt x="5290" y="3537"/>
                                  </a:lnTo>
                                  <a:lnTo>
                                    <a:pt x="5329" y="3476"/>
                                  </a:lnTo>
                                  <a:lnTo>
                                    <a:pt x="5371" y="3395"/>
                                  </a:lnTo>
                                  <a:lnTo>
                                    <a:pt x="5417" y="3303"/>
                                  </a:lnTo>
                                  <a:lnTo>
                                    <a:pt x="5440" y="3255"/>
                                  </a:lnTo>
                                  <a:lnTo>
                                    <a:pt x="5464" y="3206"/>
                                  </a:lnTo>
                                  <a:lnTo>
                                    <a:pt x="5513" y="3111"/>
                                  </a:lnTo>
                                  <a:lnTo>
                                    <a:pt x="5561" y="3026"/>
                                  </a:lnTo>
                                  <a:lnTo>
                                    <a:pt x="5609" y="2957"/>
                                  </a:lnTo>
                                  <a:lnTo>
                                    <a:pt x="5655" y="2911"/>
                                  </a:lnTo>
                                  <a:lnTo>
                                    <a:pt x="5697" y="2896"/>
                                  </a:lnTo>
                                  <a:lnTo>
                                    <a:pt x="5718" y="2902"/>
                                  </a:lnTo>
                                  <a:lnTo>
                                    <a:pt x="5781" y="2960"/>
                                  </a:lnTo>
                                  <a:lnTo>
                                    <a:pt x="5823" y="3027"/>
                                  </a:lnTo>
                                  <a:lnTo>
                                    <a:pt x="5865" y="3110"/>
                                  </a:lnTo>
                                  <a:lnTo>
                                    <a:pt x="5906" y="3203"/>
                                  </a:lnTo>
                                  <a:lnTo>
                                    <a:pt x="5946" y="3301"/>
                                  </a:lnTo>
                                  <a:lnTo>
                                    <a:pt x="5983" y="3398"/>
                                  </a:lnTo>
                                  <a:lnTo>
                                    <a:pt x="6001" y="3444"/>
                                  </a:lnTo>
                                  <a:lnTo>
                                    <a:pt x="6018" y="3489"/>
                                  </a:lnTo>
                                  <a:lnTo>
                                    <a:pt x="6034" y="3530"/>
                                  </a:lnTo>
                                  <a:lnTo>
                                    <a:pt x="6049" y="3567"/>
                                  </a:lnTo>
                                  <a:lnTo>
                                    <a:pt x="6063" y="3600"/>
                                  </a:lnTo>
                                  <a:lnTo>
                                    <a:pt x="6077" y="3628"/>
                                  </a:lnTo>
                                </a:path>
                              </a:pathLst>
                            </a:custGeom>
                            <a:noFill/>
                            <a:ln w="6076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8" name="Group 1259"/>
                        <wpg:cNvGrpSpPr>
                          <a:grpSpLocks/>
                        </wpg:cNvGrpSpPr>
                        <wpg:grpSpPr bwMode="auto">
                          <a:xfrm>
                            <a:off x="4168" y="436"/>
                            <a:ext cx="346" cy="1485"/>
                            <a:chOff x="4168" y="436"/>
                            <a:chExt cx="346" cy="1485"/>
                          </a:xfrm>
                        </wpg:grpSpPr>
                        <wps:wsp>
                          <wps:cNvPr id="1329" name="Freeform 1260"/>
                          <wps:cNvSpPr>
                            <a:spLocks/>
                          </wps:cNvSpPr>
                          <wps:spPr bwMode="auto">
                            <a:xfrm>
                              <a:off x="4168" y="436"/>
                              <a:ext cx="346" cy="1485"/>
                            </a:xfrm>
                            <a:custGeom>
                              <a:avLst/>
                              <a:gdLst>
                                <a:gd name="T0" fmla="+- 0 4369 4168"/>
                                <a:gd name="T1" fmla="*/ T0 w 346"/>
                                <a:gd name="T2" fmla="+- 0 436 436"/>
                                <a:gd name="T3" fmla="*/ 436 h 1485"/>
                                <a:gd name="T4" fmla="+- 0 4333 4168"/>
                                <a:gd name="T5" fmla="*/ T4 w 346"/>
                                <a:gd name="T6" fmla="+- 0 519 436"/>
                                <a:gd name="T7" fmla="*/ 519 h 1485"/>
                                <a:gd name="T8" fmla="+- 0 4314 4168"/>
                                <a:gd name="T9" fmla="*/ T8 w 346"/>
                                <a:gd name="T10" fmla="+- 0 616 436"/>
                                <a:gd name="T11" fmla="*/ 616 h 1485"/>
                                <a:gd name="T12" fmla="+- 0 4304 4168"/>
                                <a:gd name="T13" fmla="*/ T12 w 346"/>
                                <a:gd name="T14" fmla="+- 0 676 436"/>
                                <a:gd name="T15" fmla="*/ 676 h 1485"/>
                                <a:gd name="T16" fmla="+- 0 4294 4168"/>
                                <a:gd name="T17" fmla="*/ T16 w 346"/>
                                <a:gd name="T18" fmla="+- 0 744 436"/>
                                <a:gd name="T19" fmla="*/ 744 h 1485"/>
                                <a:gd name="T20" fmla="+- 0 4284 4168"/>
                                <a:gd name="T21" fmla="*/ T20 w 346"/>
                                <a:gd name="T22" fmla="+- 0 818 436"/>
                                <a:gd name="T23" fmla="*/ 818 h 1485"/>
                                <a:gd name="T24" fmla="+- 0 4274 4168"/>
                                <a:gd name="T25" fmla="*/ T24 w 346"/>
                                <a:gd name="T26" fmla="+- 0 898 436"/>
                                <a:gd name="T27" fmla="*/ 898 h 1485"/>
                                <a:gd name="T28" fmla="+- 0 4263 4168"/>
                                <a:gd name="T29" fmla="*/ T28 w 346"/>
                                <a:gd name="T30" fmla="+- 0 984 436"/>
                                <a:gd name="T31" fmla="*/ 984 h 1485"/>
                                <a:gd name="T32" fmla="+- 0 4253 4168"/>
                                <a:gd name="T33" fmla="*/ T32 w 346"/>
                                <a:gd name="T34" fmla="+- 0 1075 436"/>
                                <a:gd name="T35" fmla="*/ 1075 h 1485"/>
                                <a:gd name="T36" fmla="+- 0 4243 4168"/>
                                <a:gd name="T37" fmla="*/ T36 w 346"/>
                                <a:gd name="T38" fmla="+- 0 1170 436"/>
                                <a:gd name="T39" fmla="*/ 1170 h 1485"/>
                                <a:gd name="T40" fmla="+- 0 4232 4168"/>
                                <a:gd name="T41" fmla="*/ T40 w 346"/>
                                <a:gd name="T42" fmla="+- 0 1270 436"/>
                                <a:gd name="T43" fmla="*/ 1270 h 1485"/>
                                <a:gd name="T44" fmla="+- 0 4222 4168"/>
                                <a:gd name="T45" fmla="*/ T44 w 346"/>
                                <a:gd name="T46" fmla="+- 0 1372 436"/>
                                <a:gd name="T47" fmla="*/ 1372 h 1485"/>
                                <a:gd name="T48" fmla="+- 0 4211 4168"/>
                                <a:gd name="T49" fmla="*/ T48 w 346"/>
                                <a:gd name="T50" fmla="+- 0 1477 436"/>
                                <a:gd name="T51" fmla="*/ 1477 h 1485"/>
                                <a:gd name="T52" fmla="+- 0 4200 4168"/>
                                <a:gd name="T53" fmla="*/ T52 w 346"/>
                                <a:gd name="T54" fmla="+- 0 1585 436"/>
                                <a:gd name="T55" fmla="*/ 1585 h 1485"/>
                                <a:gd name="T56" fmla="+- 0 4190 4168"/>
                                <a:gd name="T57" fmla="*/ T56 w 346"/>
                                <a:gd name="T58" fmla="+- 0 1694 436"/>
                                <a:gd name="T59" fmla="*/ 1694 h 1485"/>
                                <a:gd name="T60" fmla="+- 0 4179 4168"/>
                                <a:gd name="T61" fmla="*/ T60 w 346"/>
                                <a:gd name="T62" fmla="+- 0 1805 436"/>
                                <a:gd name="T63" fmla="*/ 1805 h 1485"/>
                                <a:gd name="T64" fmla="+- 0 4168 4168"/>
                                <a:gd name="T65" fmla="*/ T64 w 346"/>
                                <a:gd name="T66" fmla="+- 0 1916 436"/>
                                <a:gd name="T67" fmla="*/ 1916 h 1485"/>
                                <a:gd name="T68" fmla="+- 0 4514 4168"/>
                                <a:gd name="T69" fmla="*/ T68 w 346"/>
                                <a:gd name="T70" fmla="+- 0 1921 436"/>
                                <a:gd name="T71" fmla="*/ 1921 h 1485"/>
                                <a:gd name="T72" fmla="+- 0 4507 4168"/>
                                <a:gd name="T73" fmla="*/ T72 w 346"/>
                                <a:gd name="T74" fmla="+- 0 1810 436"/>
                                <a:gd name="T75" fmla="*/ 1810 h 1485"/>
                                <a:gd name="T76" fmla="+- 0 4501 4168"/>
                                <a:gd name="T77" fmla="*/ T76 w 346"/>
                                <a:gd name="T78" fmla="+- 0 1699 436"/>
                                <a:gd name="T79" fmla="*/ 1699 h 1485"/>
                                <a:gd name="T80" fmla="+- 0 4494 4168"/>
                                <a:gd name="T81" fmla="*/ T80 w 346"/>
                                <a:gd name="T82" fmla="+- 0 1590 436"/>
                                <a:gd name="T83" fmla="*/ 1590 h 1485"/>
                                <a:gd name="T84" fmla="+- 0 4488 4168"/>
                                <a:gd name="T85" fmla="*/ T84 w 346"/>
                                <a:gd name="T86" fmla="+- 0 1482 436"/>
                                <a:gd name="T87" fmla="*/ 1482 h 1485"/>
                                <a:gd name="T88" fmla="+- 0 4481 4168"/>
                                <a:gd name="T89" fmla="*/ T88 w 346"/>
                                <a:gd name="T90" fmla="+- 0 1376 436"/>
                                <a:gd name="T91" fmla="*/ 1376 h 1485"/>
                                <a:gd name="T92" fmla="+- 0 4474 4168"/>
                                <a:gd name="T93" fmla="*/ T92 w 346"/>
                                <a:gd name="T94" fmla="+- 0 1273 436"/>
                                <a:gd name="T95" fmla="*/ 1273 h 1485"/>
                                <a:gd name="T96" fmla="+- 0 4467 4168"/>
                                <a:gd name="T97" fmla="*/ T96 w 346"/>
                                <a:gd name="T98" fmla="+- 0 1174 436"/>
                                <a:gd name="T99" fmla="*/ 1174 h 1485"/>
                                <a:gd name="T100" fmla="+- 0 4460 4168"/>
                                <a:gd name="T101" fmla="*/ T100 w 346"/>
                                <a:gd name="T102" fmla="+- 0 1078 436"/>
                                <a:gd name="T103" fmla="*/ 1078 h 1485"/>
                                <a:gd name="T104" fmla="+- 0 4454 4168"/>
                                <a:gd name="T105" fmla="*/ T104 w 346"/>
                                <a:gd name="T106" fmla="+- 0 987 436"/>
                                <a:gd name="T107" fmla="*/ 987 h 1485"/>
                                <a:gd name="T108" fmla="+- 0 4447 4168"/>
                                <a:gd name="T109" fmla="*/ T108 w 346"/>
                                <a:gd name="T110" fmla="+- 0 901 436"/>
                                <a:gd name="T111" fmla="*/ 901 h 1485"/>
                                <a:gd name="T112" fmla="+- 0 4439 4168"/>
                                <a:gd name="T113" fmla="*/ T112 w 346"/>
                                <a:gd name="T114" fmla="+- 0 820 436"/>
                                <a:gd name="T115" fmla="*/ 820 h 1485"/>
                                <a:gd name="T116" fmla="+- 0 4432 4168"/>
                                <a:gd name="T117" fmla="*/ T116 w 346"/>
                                <a:gd name="T118" fmla="+- 0 746 436"/>
                                <a:gd name="T119" fmla="*/ 746 h 1485"/>
                                <a:gd name="T120" fmla="+- 0 4425 4168"/>
                                <a:gd name="T121" fmla="*/ T120 w 346"/>
                                <a:gd name="T122" fmla="+- 0 678 436"/>
                                <a:gd name="T123" fmla="*/ 678 h 1485"/>
                                <a:gd name="T124" fmla="+- 0 4417 4168"/>
                                <a:gd name="T125" fmla="*/ T124 w 346"/>
                                <a:gd name="T126" fmla="+- 0 617 436"/>
                                <a:gd name="T127" fmla="*/ 617 h 1485"/>
                                <a:gd name="T128" fmla="+- 0 4402 4168"/>
                                <a:gd name="T129" fmla="*/ T128 w 346"/>
                                <a:gd name="T130" fmla="+- 0 520 436"/>
                                <a:gd name="T131" fmla="*/ 520 h 1485"/>
                                <a:gd name="T132" fmla="+- 0 4386 4168"/>
                                <a:gd name="T133" fmla="*/ T132 w 346"/>
                                <a:gd name="T134" fmla="+- 0 458 436"/>
                                <a:gd name="T135" fmla="*/ 458 h 1485"/>
                                <a:gd name="T136" fmla="+- 0 4369 4168"/>
                                <a:gd name="T137" fmla="*/ T136 w 346"/>
                                <a:gd name="T138" fmla="+- 0 436 436"/>
                                <a:gd name="T139" fmla="*/ 436 h 1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46" h="1485">
                                  <a:moveTo>
                                    <a:pt x="201" y="0"/>
                                  </a:moveTo>
                                  <a:lnTo>
                                    <a:pt x="165" y="83"/>
                                  </a:lnTo>
                                  <a:lnTo>
                                    <a:pt x="146" y="180"/>
                                  </a:lnTo>
                                  <a:lnTo>
                                    <a:pt x="136" y="240"/>
                                  </a:lnTo>
                                  <a:lnTo>
                                    <a:pt x="126" y="308"/>
                                  </a:lnTo>
                                  <a:lnTo>
                                    <a:pt x="116" y="382"/>
                                  </a:lnTo>
                                  <a:lnTo>
                                    <a:pt x="106" y="462"/>
                                  </a:lnTo>
                                  <a:lnTo>
                                    <a:pt x="95" y="548"/>
                                  </a:lnTo>
                                  <a:lnTo>
                                    <a:pt x="85" y="639"/>
                                  </a:lnTo>
                                  <a:lnTo>
                                    <a:pt x="75" y="734"/>
                                  </a:lnTo>
                                  <a:lnTo>
                                    <a:pt x="64" y="834"/>
                                  </a:lnTo>
                                  <a:lnTo>
                                    <a:pt x="54" y="936"/>
                                  </a:lnTo>
                                  <a:lnTo>
                                    <a:pt x="43" y="1041"/>
                                  </a:lnTo>
                                  <a:lnTo>
                                    <a:pt x="32" y="1149"/>
                                  </a:lnTo>
                                  <a:lnTo>
                                    <a:pt x="22" y="1258"/>
                                  </a:lnTo>
                                  <a:lnTo>
                                    <a:pt x="11" y="1369"/>
                                  </a:lnTo>
                                  <a:lnTo>
                                    <a:pt x="0" y="1480"/>
                                  </a:lnTo>
                                  <a:lnTo>
                                    <a:pt x="346" y="1485"/>
                                  </a:lnTo>
                                  <a:lnTo>
                                    <a:pt x="339" y="1374"/>
                                  </a:lnTo>
                                  <a:lnTo>
                                    <a:pt x="333" y="1263"/>
                                  </a:lnTo>
                                  <a:lnTo>
                                    <a:pt x="326" y="1154"/>
                                  </a:lnTo>
                                  <a:lnTo>
                                    <a:pt x="320" y="1046"/>
                                  </a:lnTo>
                                  <a:lnTo>
                                    <a:pt x="313" y="940"/>
                                  </a:lnTo>
                                  <a:lnTo>
                                    <a:pt x="306" y="837"/>
                                  </a:lnTo>
                                  <a:lnTo>
                                    <a:pt x="299" y="738"/>
                                  </a:lnTo>
                                  <a:lnTo>
                                    <a:pt x="292" y="642"/>
                                  </a:lnTo>
                                  <a:lnTo>
                                    <a:pt x="286" y="551"/>
                                  </a:lnTo>
                                  <a:lnTo>
                                    <a:pt x="279" y="465"/>
                                  </a:lnTo>
                                  <a:lnTo>
                                    <a:pt x="271" y="384"/>
                                  </a:lnTo>
                                  <a:lnTo>
                                    <a:pt x="264" y="310"/>
                                  </a:lnTo>
                                  <a:lnTo>
                                    <a:pt x="257" y="242"/>
                                  </a:lnTo>
                                  <a:lnTo>
                                    <a:pt x="249" y="181"/>
                                  </a:lnTo>
                                  <a:lnTo>
                                    <a:pt x="234" y="84"/>
                                  </a:lnTo>
                                  <a:lnTo>
                                    <a:pt x="218" y="22"/>
                                  </a:lnTo>
                                  <a:lnTo>
                                    <a:pt x="2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" name="Group 1254"/>
                        <wpg:cNvGrpSpPr>
                          <a:grpSpLocks/>
                        </wpg:cNvGrpSpPr>
                        <wpg:grpSpPr bwMode="auto">
                          <a:xfrm>
                            <a:off x="4168" y="436"/>
                            <a:ext cx="346" cy="1485"/>
                            <a:chOff x="4168" y="436"/>
                            <a:chExt cx="346" cy="1485"/>
                          </a:xfrm>
                        </wpg:grpSpPr>
                        <wps:wsp>
                          <wps:cNvPr id="1331" name="Freeform 1258"/>
                          <wps:cNvSpPr>
                            <a:spLocks/>
                          </wps:cNvSpPr>
                          <wps:spPr bwMode="auto">
                            <a:xfrm>
                              <a:off x="4168" y="436"/>
                              <a:ext cx="346" cy="1485"/>
                            </a:xfrm>
                            <a:custGeom>
                              <a:avLst/>
                              <a:gdLst>
                                <a:gd name="T0" fmla="+- 0 4168 4168"/>
                                <a:gd name="T1" fmla="*/ T0 w 346"/>
                                <a:gd name="T2" fmla="+- 0 1916 436"/>
                                <a:gd name="T3" fmla="*/ 1916 h 1485"/>
                                <a:gd name="T4" fmla="+- 0 4179 4168"/>
                                <a:gd name="T5" fmla="*/ T4 w 346"/>
                                <a:gd name="T6" fmla="+- 0 1805 436"/>
                                <a:gd name="T7" fmla="*/ 1805 h 1485"/>
                                <a:gd name="T8" fmla="+- 0 4190 4168"/>
                                <a:gd name="T9" fmla="*/ T8 w 346"/>
                                <a:gd name="T10" fmla="+- 0 1694 436"/>
                                <a:gd name="T11" fmla="*/ 1694 h 1485"/>
                                <a:gd name="T12" fmla="+- 0 4200 4168"/>
                                <a:gd name="T13" fmla="*/ T12 w 346"/>
                                <a:gd name="T14" fmla="+- 0 1585 436"/>
                                <a:gd name="T15" fmla="*/ 1585 h 1485"/>
                                <a:gd name="T16" fmla="+- 0 4211 4168"/>
                                <a:gd name="T17" fmla="*/ T16 w 346"/>
                                <a:gd name="T18" fmla="+- 0 1477 436"/>
                                <a:gd name="T19" fmla="*/ 1477 h 1485"/>
                                <a:gd name="T20" fmla="+- 0 4222 4168"/>
                                <a:gd name="T21" fmla="*/ T20 w 346"/>
                                <a:gd name="T22" fmla="+- 0 1372 436"/>
                                <a:gd name="T23" fmla="*/ 1372 h 1485"/>
                                <a:gd name="T24" fmla="+- 0 4232 4168"/>
                                <a:gd name="T25" fmla="*/ T24 w 346"/>
                                <a:gd name="T26" fmla="+- 0 1270 436"/>
                                <a:gd name="T27" fmla="*/ 1270 h 1485"/>
                                <a:gd name="T28" fmla="+- 0 4243 4168"/>
                                <a:gd name="T29" fmla="*/ T28 w 346"/>
                                <a:gd name="T30" fmla="+- 0 1170 436"/>
                                <a:gd name="T31" fmla="*/ 1170 h 1485"/>
                                <a:gd name="T32" fmla="+- 0 4253 4168"/>
                                <a:gd name="T33" fmla="*/ T32 w 346"/>
                                <a:gd name="T34" fmla="+- 0 1075 436"/>
                                <a:gd name="T35" fmla="*/ 1075 h 1485"/>
                                <a:gd name="T36" fmla="+- 0 4263 4168"/>
                                <a:gd name="T37" fmla="*/ T36 w 346"/>
                                <a:gd name="T38" fmla="+- 0 984 436"/>
                                <a:gd name="T39" fmla="*/ 984 h 1485"/>
                                <a:gd name="T40" fmla="+- 0 4274 4168"/>
                                <a:gd name="T41" fmla="*/ T40 w 346"/>
                                <a:gd name="T42" fmla="+- 0 898 436"/>
                                <a:gd name="T43" fmla="*/ 898 h 1485"/>
                                <a:gd name="T44" fmla="+- 0 4284 4168"/>
                                <a:gd name="T45" fmla="*/ T44 w 346"/>
                                <a:gd name="T46" fmla="+- 0 818 436"/>
                                <a:gd name="T47" fmla="*/ 818 h 1485"/>
                                <a:gd name="T48" fmla="+- 0 4294 4168"/>
                                <a:gd name="T49" fmla="*/ T48 w 346"/>
                                <a:gd name="T50" fmla="+- 0 744 436"/>
                                <a:gd name="T51" fmla="*/ 744 h 1485"/>
                                <a:gd name="T52" fmla="+- 0 4304 4168"/>
                                <a:gd name="T53" fmla="*/ T52 w 346"/>
                                <a:gd name="T54" fmla="+- 0 676 436"/>
                                <a:gd name="T55" fmla="*/ 676 h 1485"/>
                                <a:gd name="T56" fmla="+- 0 4314 4168"/>
                                <a:gd name="T57" fmla="*/ T56 w 346"/>
                                <a:gd name="T58" fmla="+- 0 616 436"/>
                                <a:gd name="T59" fmla="*/ 616 h 1485"/>
                                <a:gd name="T60" fmla="+- 0 4333 4168"/>
                                <a:gd name="T61" fmla="*/ T60 w 346"/>
                                <a:gd name="T62" fmla="+- 0 519 436"/>
                                <a:gd name="T63" fmla="*/ 519 h 1485"/>
                                <a:gd name="T64" fmla="+- 0 4351 4168"/>
                                <a:gd name="T65" fmla="*/ T64 w 346"/>
                                <a:gd name="T66" fmla="+- 0 458 436"/>
                                <a:gd name="T67" fmla="*/ 458 h 1485"/>
                                <a:gd name="T68" fmla="+- 0 4369 4168"/>
                                <a:gd name="T69" fmla="*/ T68 w 346"/>
                                <a:gd name="T70" fmla="+- 0 436 436"/>
                                <a:gd name="T71" fmla="*/ 436 h 1485"/>
                                <a:gd name="T72" fmla="+- 0 4377 4168"/>
                                <a:gd name="T73" fmla="*/ T72 w 346"/>
                                <a:gd name="T74" fmla="+- 0 442 436"/>
                                <a:gd name="T75" fmla="*/ 442 h 1485"/>
                                <a:gd name="T76" fmla="+- 0 4402 4168"/>
                                <a:gd name="T77" fmla="*/ T76 w 346"/>
                                <a:gd name="T78" fmla="+- 0 520 436"/>
                                <a:gd name="T79" fmla="*/ 520 h 1485"/>
                                <a:gd name="T80" fmla="+- 0 4417 4168"/>
                                <a:gd name="T81" fmla="*/ T80 w 346"/>
                                <a:gd name="T82" fmla="+- 0 617 436"/>
                                <a:gd name="T83" fmla="*/ 617 h 1485"/>
                                <a:gd name="T84" fmla="+- 0 4425 4168"/>
                                <a:gd name="T85" fmla="*/ T84 w 346"/>
                                <a:gd name="T86" fmla="+- 0 678 436"/>
                                <a:gd name="T87" fmla="*/ 678 h 1485"/>
                                <a:gd name="T88" fmla="+- 0 4432 4168"/>
                                <a:gd name="T89" fmla="*/ T88 w 346"/>
                                <a:gd name="T90" fmla="+- 0 746 436"/>
                                <a:gd name="T91" fmla="*/ 746 h 1485"/>
                                <a:gd name="T92" fmla="+- 0 4439 4168"/>
                                <a:gd name="T93" fmla="*/ T92 w 346"/>
                                <a:gd name="T94" fmla="+- 0 820 436"/>
                                <a:gd name="T95" fmla="*/ 820 h 1485"/>
                                <a:gd name="T96" fmla="+- 0 4447 4168"/>
                                <a:gd name="T97" fmla="*/ T96 w 346"/>
                                <a:gd name="T98" fmla="+- 0 901 436"/>
                                <a:gd name="T99" fmla="*/ 901 h 1485"/>
                                <a:gd name="T100" fmla="+- 0 4454 4168"/>
                                <a:gd name="T101" fmla="*/ T100 w 346"/>
                                <a:gd name="T102" fmla="+- 0 987 436"/>
                                <a:gd name="T103" fmla="*/ 987 h 1485"/>
                                <a:gd name="T104" fmla="+- 0 4460 4168"/>
                                <a:gd name="T105" fmla="*/ T104 w 346"/>
                                <a:gd name="T106" fmla="+- 0 1078 436"/>
                                <a:gd name="T107" fmla="*/ 1078 h 1485"/>
                                <a:gd name="T108" fmla="+- 0 4467 4168"/>
                                <a:gd name="T109" fmla="*/ T108 w 346"/>
                                <a:gd name="T110" fmla="+- 0 1174 436"/>
                                <a:gd name="T111" fmla="*/ 1174 h 1485"/>
                                <a:gd name="T112" fmla="+- 0 4474 4168"/>
                                <a:gd name="T113" fmla="*/ T112 w 346"/>
                                <a:gd name="T114" fmla="+- 0 1273 436"/>
                                <a:gd name="T115" fmla="*/ 1273 h 1485"/>
                                <a:gd name="T116" fmla="+- 0 4481 4168"/>
                                <a:gd name="T117" fmla="*/ T116 w 346"/>
                                <a:gd name="T118" fmla="+- 0 1376 436"/>
                                <a:gd name="T119" fmla="*/ 1376 h 1485"/>
                                <a:gd name="T120" fmla="+- 0 4488 4168"/>
                                <a:gd name="T121" fmla="*/ T120 w 346"/>
                                <a:gd name="T122" fmla="+- 0 1482 436"/>
                                <a:gd name="T123" fmla="*/ 1482 h 1485"/>
                                <a:gd name="T124" fmla="+- 0 4494 4168"/>
                                <a:gd name="T125" fmla="*/ T124 w 346"/>
                                <a:gd name="T126" fmla="+- 0 1590 436"/>
                                <a:gd name="T127" fmla="*/ 1590 h 1485"/>
                                <a:gd name="T128" fmla="+- 0 4501 4168"/>
                                <a:gd name="T129" fmla="*/ T128 w 346"/>
                                <a:gd name="T130" fmla="+- 0 1699 436"/>
                                <a:gd name="T131" fmla="*/ 1699 h 1485"/>
                                <a:gd name="T132" fmla="+- 0 4507 4168"/>
                                <a:gd name="T133" fmla="*/ T132 w 346"/>
                                <a:gd name="T134" fmla="+- 0 1810 436"/>
                                <a:gd name="T135" fmla="*/ 1810 h 1485"/>
                                <a:gd name="T136" fmla="+- 0 4514 4168"/>
                                <a:gd name="T137" fmla="*/ T136 w 346"/>
                                <a:gd name="T138" fmla="+- 0 1921 436"/>
                                <a:gd name="T139" fmla="*/ 1921 h 1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46" h="1485">
                                  <a:moveTo>
                                    <a:pt x="0" y="1480"/>
                                  </a:moveTo>
                                  <a:lnTo>
                                    <a:pt x="11" y="1369"/>
                                  </a:lnTo>
                                  <a:lnTo>
                                    <a:pt x="22" y="1258"/>
                                  </a:lnTo>
                                  <a:lnTo>
                                    <a:pt x="32" y="1149"/>
                                  </a:lnTo>
                                  <a:lnTo>
                                    <a:pt x="43" y="1041"/>
                                  </a:lnTo>
                                  <a:lnTo>
                                    <a:pt x="54" y="936"/>
                                  </a:lnTo>
                                  <a:lnTo>
                                    <a:pt x="64" y="834"/>
                                  </a:lnTo>
                                  <a:lnTo>
                                    <a:pt x="75" y="734"/>
                                  </a:lnTo>
                                  <a:lnTo>
                                    <a:pt x="85" y="639"/>
                                  </a:lnTo>
                                  <a:lnTo>
                                    <a:pt x="95" y="548"/>
                                  </a:lnTo>
                                  <a:lnTo>
                                    <a:pt x="106" y="462"/>
                                  </a:lnTo>
                                  <a:lnTo>
                                    <a:pt x="116" y="382"/>
                                  </a:lnTo>
                                  <a:lnTo>
                                    <a:pt x="126" y="308"/>
                                  </a:lnTo>
                                  <a:lnTo>
                                    <a:pt x="136" y="240"/>
                                  </a:lnTo>
                                  <a:lnTo>
                                    <a:pt x="146" y="180"/>
                                  </a:lnTo>
                                  <a:lnTo>
                                    <a:pt x="165" y="83"/>
                                  </a:lnTo>
                                  <a:lnTo>
                                    <a:pt x="183" y="22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209" y="6"/>
                                  </a:lnTo>
                                  <a:lnTo>
                                    <a:pt x="234" y="84"/>
                                  </a:lnTo>
                                  <a:lnTo>
                                    <a:pt x="249" y="181"/>
                                  </a:lnTo>
                                  <a:lnTo>
                                    <a:pt x="257" y="242"/>
                                  </a:lnTo>
                                  <a:lnTo>
                                    <a:pt x="264" y="310"/>
                                  </a:lnTo>
                                  <a:lnTo>
                                    <a:pt x="271" y="384"/>
                                  </a:lnTo>
                                  <a:lnTo>
                                    <a:pt x="279" y="465"/>
                                  </a:lnTo>
                                  <a:lnTo>
                                    <a:pt x="286" y="551"/>
                                  </a:lnTo>
                                  <a:lnTo>
                                    <a:pt x="292" y="642"/>
                                  </a:lnTo>
                                  <a:lnTo>
                                    <a:pt x="299" y="738"/>
                                  </a:lnTo>
                                  <a:lnTo>
                                    <a:pt x="306" y="837"/>
                                  </a:lnTo>
                                  <a:lnTo>
                                    <a:pt x="313" y="940"/>
                                  </a:lnTo>
                                  <a:lnTo>
                                    <a:pt x="320" y="1046"/>
                                  </a:lnTo>
                                  <a:lnTo>
                                    <a:pt x="326" y="1154"/>
                                  </a:lnTo>
                                  <a:lnTo>
                                    <a:pt x="333" y="1263"/>
                                  </a:lnTo>
                                  <a:lnTo>
                                    <a:pt x="339" y="1374"/>
                                  </a:lnTo>
                                  <a:lnTo>
                                    <a:pt x="346" y="1485"/>
                                  </a:lnTo>
                                </a:path>
                              </a:pathLst>
                            </a:custGeom>
                            <a:noFill/>
                            <a:ln w="6121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Text Box 12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69" y="559"/>
                              <a:ext cx="1804" cy="9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059BA8" w14:textId="77777777" w:rsidR="00700F7C" w:rsidRDefault="002F10C5">
                                <w:pPr>
                                  <w:spacing w:line="214" w:lineRule="exact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1"/>
                                  </w:rPr>
                                  <w:t>Demands</w:t>
                                </w:r>
                                <w:r>
                                  <w:rPr>
                                    <w:rFonts w:ascii="Calibri"/>
                                    <w:spacing w:val="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1"/>
                                  </w:rPr>
                                  <w:t>met</w:t>
                                </w:r>
                                <w:r>
                                  <w:rPr>
                                    <w:rFonts w:ascii="Calibri"/>
                                    <w:spacing w:val="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1"/>
                                  </w:rPr>
                                  <w:t>by</w:t>
                                </w:r>
                              </w:p>
                              <w:p w14:paraId="04059BA9" w14:textId="77777777" w:rsidR="00700F7C" w:rsidRDefault="002F10C5">
                                <w:pPr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1"/>
                                  </w:rPr>
                                  <w:t>unregulated/</w:t>
                                </w:r>
                                <w:r>
                                  <w:rPr>
                                    <w:rFonts w:ascii="Calibri"/>
                                    <w:spacing w:val="1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1"/>
                                  </w:rPr>
                                  <w:t>natural</w:t>
                                </w:r>
                                <w:r>
                                  <w:rPr>
                                    <w:rFonts w:ascii="Calibri"/>
                                    <w:spacing w:val="29"/>
                                    <w:w w:val="102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1"/>
                                  </w:rPr>
                                  <w:t>flows,</w:t>
                                </w:r>
                                <w:r>
                                  <w:rPr>
                                    <w:rFonts w:ascii="Calibri"/>
                                    <w:spacing w:val="7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1"/>
                                  </w:rPr>
                                  <w:t>or</w:t>
                                </w:r>
                                <w:r>
                                  <w:rPr>
                                    <w:rFonts w:ascii="Calibri"/>
                                    <w:spacing w:val="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1"/>
                                  </w:rPr>
                                  <w:t>above</w:t>
                                </w:r>
                                <w:r>
                                  <w:rPr>
                                    <w:rFonts w:ascii="Calibri"/>
                                    <w:spacing w:val="24"/>
                                    <w:w w:val="10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1"/>
                                  </w:rPr>
                                  <w:t>delivery</w:t>
                                </w:r>
                                <w:r>
                                  <w:rPr>
                                    <w:rFonts w:ascii="Calibri"/>
                                    <w:spacing w:val="18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1"/>
                                  </w:rPr>
                                  <w:t>constraints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33" name="Text Box 12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5" y="2924"/>
                              <a:ext cx="1821" cy="7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059BAA" w14:textId="77777777" w:rsidR="00700F7C" w:rsidRDefault="002F10C5">
                                <w:pPr>
                                  <w:spacing w:line="214" w:lineRule="exact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1"/>
                                  </w:rPr>
                                  <w:t>Demands</w:t>
                                </w:r>
                                <w:r>
                                  <w:rPr>
                                    <w:rFonts w:ascii="Calibri"/>
                                    <w:spacing w:val="1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1"/>
                                  </w:rPr>
                                  <w:t>that</w:t>
                                </w:r>
                              </w:p>
                              <w:p w14:paraId="04059BAB" w14:textId="77777777" w:rsidR="00700F7C" w:rsidRDefault="002F10C5">
                                <w:pPr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2"/>
                                    <w:sz w:val="21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Calibri"/>
                                    <w:spacing w:val="2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1"/>
                                  </w:rPr>
                                  <w:t>water</w:t>
                                </w:r>
                                <w:r>
                                  <w:rPr>
                                    <w:rFonts w:ascii="Calibri"/>
                                    <w:spacing w:val="30"/>
                                    <w:w w:val="10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1"/>
                                  </w:rPr>
                                  <w:t>may</w:t>
                                </w:r>
                                <w:r>
                                  <w:rPr>
                                    <w:rFonts w:ascii="Calibri"/>
                                    <w:spacing w:val="7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1"/>
                                  </w:rPr>
                                  <w:t>contribute</w:t>
                                </w:r>
                                <w:r>
                                  <w:rPr>
                                    <w:rFonts w:ascii="Calibri"/>
                                    <w:spacing w:val="7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1"/>
                                  </w:rPr>
                                  <w:t>to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34" name="Text Box 12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4" y="4534"/>
                              <a:ext cx="4278" cy="4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059BAC" w14:textId="77777777" w:rsidR="00700F7C" w:rsidRDefault="002F10C5">
                                <w:pPr>
                                  <w:spacing w:line="214" w:lineRule="exact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1"/>
                                  </w:rPr>
                                  <w:t>Demands</w:t>
                                </w:r>
                                <w:r>
                                  <w:rPr>
                                    <w:rFonts w:ascii="Calibri"/>
                                    <w:spacing w:val="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1"/>
                                  </w:rPr>
                                  <w:t>that</w:t>
                                </w:r>
                                <w:r>
                                  <w:rPr>
                                    <w:rFonts w:ascii="Calibri"/>
                                    <w:spacing w:val="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1"/>
                                  </w:rPr>
                                  <w:t>are</w:t>
                                </w:r>
                                <w:r>
                                  <w:rPr>
                                    <w:rFonts w:ascii="Calibri"/>
                                    <w:spacing w:val="1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1"/>
                                  </w:rPr>
                                  <w:t>met</w:t>
                                </w:r>
                                <w:r>
                                  <w:rPr>
                                    <w:rFonts w:ascii="Calibri"/>
                                    <w:spacing w:val="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1"/>
                                  </w:rPr>
                                  <w:t>by</w:t>
                                </w:r>
                                <w:r>
                                  <w:rPr>
                                    <w:rFonts w:ascii="Calibri"/>
                                    <w:spacing w:val="8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1"/>
                                  </w:rPr>
                                  <w:t>planned</w:t>
                                </w:r>
                                <w:r>
                                  <w:rPr>
                                    <w:rFonts w:ascii="Calibri"/>
                                    <w:spacing w:val="5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1"/>
                                  </w:rPr>
                                  <w:t>environmental</w:t>
                                </w:r>
                              </w:p>
                              <w:p w14:paraId="04059BAD" w14:textId="77777777" w:rsidR="00700F7C" w:rsidRDefault="002F10C5">
                                <w:pPr>
                                  <w:spacing w:line="252" w:lineRule="exact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2"/>
                                    <w:sz w:val="21"/>
                                  </w:rPr>
                                  <w:t>water</w:t>
                                </w:r>
                                <w:r>
                                  <w:rPr>
                                    <w:rFonts w:ascii="Calibri"/>
                                    <w:spacing w:val="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1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7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1"/>
                                  </w:rPr>
                                  <w:t>delivery</w:t>
                                </w:r>
                                <w:r>
                                  <w:rPr>
                                    <w:rFonts w:ascii="Calibri"/>
                                    <w:spacing w:val="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1"/>
                                  </w:rPr>
                                  <w:t>for</w:t>
                                </w:r>
                                <w:r>
                                  <w:rPr>
                                    <w:rFonts w:ascii="Calibri"/>
                                    <w:spacing w:val="10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1"/>
                                  </w:rPr>
                                  <w:t>consumptive</w:t>
                                </w:r>
                                <w:r>
                                  <w:rPr>
                                    <w:rFonts w:ascii="Calibri"/>
                                    <w:spacing w:val="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1"/>
                                  </w:rPr>
                                  <w:t>use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059AE4" id="Group 1253" o:spid="_x0000_s1026" style="position:absolute;left:0;text-align:left;margin-left:87.55pt;margin-top:4.1pt;width:307.65pt;height:249.4pt;z-index:1360;mso-position-horizontal-relative:page" coordorigin="1751,82" coordsize="6153,4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">
                <v:group id="Group 1296" o:spid="_x0000_s1027" style="position:absolute;left:1764;top:4267;width:6096;height:527" coordorigin="1764,4267" coordsize="6096,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g3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X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YN57FAAAA3QAA&#10;AA8AAAAAAAAAAAAAAAAAqgIAAGRycy9kb3ducmV2LnhtbFBLBQYAAAAABAAEAPoAAACcAwAAAAA=&#10;">
                  <v:shape id="Freeform 1297" o:spid="_x0000_s1028" style="position:absolute;left:1764;top:4267;width:6096;height:527;visibility:visible;mso-wrap-style:square;v-text-anchor:top" coordsize="6096,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fvOMQA&#10;AADdAAAADwAAAGRycy9kb3ducmV2LnhtbERPTWsCMRC9C/6HMIVepCbuobVbo4hQaOtBXEvPw2aa&#10;3bqZLJt0XfvrjVDwNo/3OYvV4BrRUxdqzxpmUwWCuPSmZqvh8/D6MAcRIrLBxjNpOFOA1XI8WmBu&#10;/In31BfRihTCIUcNVYxtLmUoK3IYpr4lTty37xzGBDsrTYenFO4amSn1KB3WnBoqbGlTUXksfp2G&#10;/Y9Sx6/BWi93H5OnrTu///WF1vd3w/oFRKQh3sT/7jeT5mfPGVy/SSf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37zjEAAAA3QAAAA8AAAAAAAAAAAAAAAAAmAIAAGRycy9k&#10;b3ducmV2LnhtbFBLBQYAAAAABAAEAPUAAACJAwAAAAA=&#10;" path="m,527r6096,l6096,,,,,527xe" fillcolor="#00af50" stroked="f">
                    <v:path arrowok="t" o:connecttype="custom" o:connectlocs="0,4794;6096,4794;6096,4267;0,4267;0,4794" o:connectangles="0,0,0,0,0"/>
                  </v:shape>
                </v:group>
                <v:group id="Group 1294" o:spid="_x0000_s1029" style="position:absolute;left:1764;top:4267;width:6096;height:527" coordorigin="1764,4267" coordsize="6096,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shape id="Freeform 1295" o:spid="_x0000_s1030" style="position:absolute;left:1764;top:4267;width:6096;height:527;visibility:visible;mso-wrap-style:square;v-text-anchor:top" coordsize="6096,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3YIMQA&#10;AADdAAAADwAAAGRycy9kb3ducmV2LnhtbERPTWvCQBC9F/wPywi9FN0klBJTV5FCUZqDmJach+w0&#10;CWZnY3bVtL++KxS8zeN9znI9mk5caHCtZQXxPAJBXFndcq3g6/N9loJwHlljZ5kU/JCD9WrysMRM&#10;2ysf6FL4WoQQdhkqaLzvMyld1ZBBN7c9ceC+7WDQBzjUUg94DeGmk0kUvUiDLYeGBnt6a6g6Fmej&#10;IN3u4qQ8PsUfJ8+R3mP+S2Wu1ON03LyC8DT6u/jfvdNhfrJ4hts34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d2CDEAAAA3QAAAA8AAAAAAAAAAAAAAAAAmAIAAGRycy9k&#10;b3ducmV2LnhtbFBLBQYAAAAABAAEAPUAAACJAwAAAAA=&#10;" path="m,527r6096,l6096,,,,,527xe" filled="f" strokecolor="#00af50" strokeweight=".47692mm">
                    <v:path arrowok="t" o:connecttype="custom" o:connectlocs="0,4794;6096,4794;6096,4267;0,4267;0,4794" o:connectangles="0,0,0,0,0"/>
                  </v:shape>
                </v:group>
                <v:group id="Group 1282" o:spid="_x0000_s1031" style="position:absolute;left:1807;top:531;width:6083;height:3751" coordorigin="1807,531" coordsize="6083,3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Mx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jMZ3FAAAA3QAA&#10;AA8AAAAAAAAAAAAAAAAAqgIAAGRycy9kb3ducmV2LnhtbFBLBQYAAAAABAAEAPoAAACcAwAAAAA=&#10;">
                  <v:shape id="Freeform 1293" o:spid="_x0000_s1032" style="position:absolute;left:1807;top:531;width:6083;height:3751;visibility:visible;mso-wrap-style:square;v-text-anchor:top" coordsize="6083,3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uGYsMA&#10;AADdAAAADwAAAGRycy9kb3ducmV2LnhtbERPTWvCQBC9C/6HZQredKPW1EZXUUFQCJSqvQ/ZMUnN&#10;zobsqum/dwWht3m8z5kvW1OJGzWutKxgOIhAEGdWl5wrOB23/SkI55E1VpZJwR85WC66nTkm2t75&#10;m24Hn4sQwi5BBYX3dSKlywoy6Aa2Jg7c2TYGfYBNLnWD9xBuKjmKolgaLDk0FFjTpqDscrgaBfJr&#10;nKbp8OcD99v41+nT/r1aT5TqvbWrGQhPrf8Xv9w7HeaPPmN4fh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uGYsMAAADdAAAADwAAAAAAAAAAAAAAAACYAgAAZHJzL2Rv&#10;d25yZXYueG1sUEsFBgAAAAAEAAQA9QAAAIgDAAAAAA==&#10;" path="m1391,3737r-68,l1334,3750r45,l1391,3737xe" fillcolor="#00af50" stroked="f">
                    <v:path arrowok="t" o:connecttype="custom" o:connectlocs="1391,4268;1323,4268;1334,4281;1379,4281;1391,4268" o:connectangles="0,0,0,0,0"/>
                  </v:shape>
                  <v:shape id="Freeform 1292" o:spid="_x0000_s1033" style="position:absolute;left:1807;top:531;width:6083;height:3751;visibility:visible;mso-wrap-style:square;v-text-anchor:top" coordsize="6083,3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cj+cQA&#10;AADdAAAADwAAAGRycy9kb3ducmV2LnhtbERP32vCMBB+H/g/hBN8m6l16laNZRsIEwqic+9Hc7bV&#10;5FKaTLv/3gwGe7uP7+et8t4acaXON44VTMYJCOLS6YYrBcfPzeMzCB+QNRrHpOCHPOTrwcMKM+1u&#10;vKfrIVQihrDPUEEdQptJ6cuaLPqxa4kjd3KdxRBhV0nd4S2GWyPTJJlLiw3Hhhpbeq+pvBy+rQK5&#10;mxZFMfla4HYzP3t93D6Zt5lSo2H/ugQRqA//4j/3h47z05cF/H4TT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XI/nEAAAA3QAAAA8AAAAAAAAAAAAAAAAAmAIAAGRycy9k&#10;b3ducmV2LnhtbFBLBQYAAAAABAAEAPUAAACJAwAAAAA=&#10;" path="m162,3340r-18,l135,3353r-9,l117,3366r-9,27l99,3406r-26,79l48,3565,20,3671r-6,26l9,3711r-5,13l,3737r349,l336,3724r-12,-13l312,3697r-12,-13l289,3658r-11,-27l268,3618r-10,-40l249,3552r-10,-27l213,3446r-17,-53l170,3353r-8,-13xe" fillcolor="#00af50" stroked="f">
                    <v:path arrowok="t" o:connecttype="custom" o:connectlocs="162,3871;144,3871;135,3884;126,3884;117,3897;108,3924;99,3937;73,4016;48,4096;20,4202;14,4228;9,4242;4,4255;0,4268;349,4268;336,4255;324,4242;312,4228;300,4215;289,4189;278,4162;268,4149;258,4109;249,4083;239,4056;213,3977;196,3924;170,3884;162,3871" o:connectangles="0,0,0,0,0,0,0,0,0,0,0,0,0,0,0,0,0,0,0,0,0,0,0,0,0,0,0,0,0"/>
                  </v:shape>
                  <v:shape id="Freeform 1291" o:spid="_x0000_s1034" style="position:absolute;left:1807;top:531;width:6083;height:3751;visibility:visible;mso-wrap-style:square;v-text-anchor:top" coordsize="6083,3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i3i8YA&#10;AADdAAAADwAAAGRycy9kb3ducmV2LnhtbESPW2vCQBCF3wv+h2UKfasbbeslukpbEBQC4u19yI5J&#10;anY2ZLea/nvnoeDbDOfMOd/Ml52r1ZXaUHk2MOgnoIhzbysuDBwPq9cJqBCRLdaeycAfBVguek9z&#10;TK2/8Y6u+1goCeGQooEyxibVOuQlOQx93xCLdvatwyhrW2jb4k3CXa2HSTLSDiuWhhIb+i4pv+x/&#10;nQG9fcuybHAa42Y1+gn2uHmvvz6MeXnuPmegInXxYf6/XlvBH04FV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i3i8YAAADdAAAADwAAAAAAAAAAAAAAAACYAgAAZHJz&#10;L2Rvd25yZXYueG1sUEsFBgAAAAAEAAQA9QAAAIsDAAAAAA==&#10;" path="m724,3485r-67,l640,3499r-18,13l568,3552r-19,26l531,3591r-36,40l477,3658r-18,13l409,3711r-31,26l1004,3737r-13,-13l977,3724r-14,-13l948,3697r-15,-13l918,3671r-15,-27l887,3631r-16,-13l855,3591r-32,-26l807,3538r-50,-39l740,3499r-16,-14xe" fillcolor="#00af50" stroked="f">
                    <v:path arrowok="t" o:connecttype="custom" o:connectlocs="724,4016;657,4016;640,4030;622,4043;568,4083;549,4109;531,4122;495,4162;477,4189;459,4202;409,4242;378,4268;1004,4268;991,4255;977,4255;963,4242;948,4228;933,4215;918,4202;903,4175;887,4162;871,4149;855,4122;823,4096;807,4069;757,4030;740,4030;724,4016" o:connectangles="0,0,0,0,0,0,0,0,0,0,0,0,0,0,0,0,0,0,0,0,0,0,0,0,0,0,0,0"/>
                  </v:shape>
                  <v:shape id="Freeform 1290" o:spid="_x0000_s1035" style="position:absolute;left:1807;top:531;width:6083;height:3751;visibility:visible;mso-wrap-style:square;v-text-anchor:top" coordsize="6083,3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SEMQA&#10;AADdAAAADwAAAGRycy9kb3ducmV2LnhtbERP32vCMBB+H/g/hBN8m6l1ulmNZRsIEwqic+9Hc7bV&#10;5FKaTLv/3gwGe7uP7+et8t4acaXON44VTMYJCOLS6YYrBcfPzeMLCB+QNRrHpOCHPOTrwcMKM+1u&#10;vKfrIVQihrDPUEEdQptJ6cuaLPqxa4kjd3KdxRBhV0nd4S2GWyPTJJlLiw3Hhhpbeq+pvBy+rQK5&#10;mxZFMfl6xu1mfvb6uH0ybzOlRsP+dQkiUB/+xX/uDx3np4sF/H4TT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EEhDEAAAA3QAAAA8AAAAAAAAAAAAAAAAAmAIAAGRycy9k&#10;b3ducmV2LnhtbFBLBQYAAAAABAAEAPUAAACJAwAAAAA=&#10;" path="m1240,3631r-24,l1200,3644r-15,l1124,3697r-16,14l1093,3724r-17,l1060,3737r263,l1313,3724r-31,-40l1272,3671r-11,-13l1251,3644r-11,-13xe" fillcolor="#00af50" stroked="f">
                    <v:path arrowok="t" o:connecttype="custom" o:connectlocs="1240,4162;1216,4162;1200,4175;1185,4175;1124,4228;1108,4242;1093,4255;1076,4255;1060,4268;1323,4268;1313,4255;1282,4215;1272,4202;1261,4189;1251,4175;1240,4162" o:connectangles="0,0,0,0,0,0,0,0,0,0,0,0,0,0,0,0"/>
                  </v:shape>
                  <v:shape id="Freeform 1289" o:spid="_x0000_s1036" style="position:absolute;left:1807;top:531;width:6083;height:3751;visibility:visible;mso-wrap-style:square;v-text-anchor:top" coordsize="6083,3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Uhl8UA&#10;AADdAAAADwAAAGRycy9kb3ducmV2LnhtbESPT2vCQBDF7wW/wzJCb7rxbyW6ihaECgGptfchO01S&#10;s7Mhu9X47Z2D0NsM7817v1ltOlerK7Wh8mxgNExAEefeVlwYOH/tBwtQISJbrD2TgTsF2Kx7LytM&#10;rb/xJ11PsVASwiFFA2WMTap1yEtyGIa+IRbtx7cOo6xtoW2LNwl3tR4nyVw7rFgaSmzovaT8cvpz&#10;BvRxkmXZ6PsND/v5b7Dnw7TezYx57XfbJahIXfw3P68/rOBPEuGXb2QEv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SGXxQAAAN0AAAAPAAAAAAAAAAAAAAAAAJgCAABkcnMv&#10;ZG93bnJldi54bWxQSwUGAAAAAAQABAD1AAAAigMAAAAA&#10;" path="m1849,1431r-19,27l1811,1484r-20,66l1771,1617r-20,92l1731,1816r-21,106l1690,2054r-21,119l1649,2319r-20,133l1608,2597r-19,133l1569,2876r-19,132l1531,3128r-18,119l1495,3353r-17,93l1462,3525r-15,66l1418,3684r-14,27l1391,3737r2357,l3727,3724r-42,-53l3664,3605r-21,-67l3622,3459r-22,-93l3579,3273r-22,-106l3535,3048r-22,-106l3506,2902r-615,l2873,2876r-36,-93l2820,2690r-16,-119l2800,2531r-627,l2136,2478r-19,-53l2098,2346r-19,-67l2060,2187r-19,-93l2022,2001r-19,-93l1964,1723r-19,-80l1907,1511r-39,-67l1849,1431xe" fillcolor="#00af50" stroked="f">
                    <v:path arrowok="t" o:connecttype="custom" o:connectlocs="1849,1962;1830,1989;1811,2015;1791,2081;1771,2148;1751,2240;1731,2347;1710,2453;1690,2585;1669,2704;1649,2850;1629,2983;1608,3128;1589,3261;1569,3407;1550,3539;1531,3659;1513,3778;1495,3884;1478,3977;1462,4056;1447,4122;1418,4215;1404,4242;1391,4268;3748,4268;3727,4255;3685,4202;3664,4136;3643,4069;3622,3990;3600,3897;3579,3804;3557,3698;3535,3579;3513,3473;3506,3433;2891,3433;2873,3407;2837,3314;2820,3221;2804,3102;2800,3062;2173,3062;2136,3009;2117,2956;2098,2877;2079,2810;2060,2718;2041,2625;2022,2532;2003,2439;1964,2254;1945,2174;1907,2042;1868,1975;1849,1962" o:connectangles="0,0,0,0,0,0,0,0,0,0,0,0,0,0,0,0,0,0,0,0,0,0,0,0,0,0,0,0,0,0,0,0,0,0,0,0,0,0,0,0,0,0,0,0,0,0,0,0,0,0,0,0,0,0,0,0,0"/>
                  </v:shape>
                  <v:shape id="Freeform 1288" o:spid="_x0000_s1037" style="position:absolute;left:1807;top:531;width:6083;height:3751;visibility:visible;mso-wrap-style:square;v-text-anchor:top" coordsize="6083,3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mEDMMA&#10;AADdAAAADwAAAGRycy9kb3ducmV2LnhtbERPTWvCQBC9F/oflin0VjfRmkp0FVsQGgiIqd6H7Jik&#10;zc6G7NbEf+8Khd7m8T5ntRlNKy7Uu8aygngSgSAurW64UnD82r0sQDiPrLG1TAqu5GCzfnxYYart&#10;wAe6FL4SIYRdigpq77tUSlfWZNBNbEccuLPtDfoA+0rqHocQblo5jaJEGmw4NNTY0UdN5U/xaxTI&#10;/SzP8/j0htku+Xb6mL2273Olnp/G7RKEp9H/i//cnzrMn0Ux3L8JJ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mEDMMAAADdAAAADwAAAAAAAAAAAAAAAACYAgAAZHJzL2Rv&#10;d25yZXYueG1sUEsFBgAAAAAEAAQA9QAAAIgDAAAAAA==&#10;" path="m4116,3128r-17,l4082,3141r-17,13l4047,3181r-18,26l4010,3247r-19,40l3972,3340r-20,53l3933,3446r-20,39l3892,3538r-20,53l3851,3631r-20,27l3810,3697r-62,40l6083,3737r-14,-26l6060,3684r-825,l5223,3671r-863,l4321,3605r-51,-133l4257,3432r-26,-79l4204,3273r-14,-26l4176,3207r-14,-26l4147,3167r-15,-26l4116,3128xe" fillcolor="#00af50" stroked="f">
                    <v:path arrowok="t" o:connecttype="custom" o:connectlocs="4116,3659;4099,3659;4082,3672;4065,3685;4047,3712;4029,3738;4010,3778;3991,3818;3972,3871;3952,3924;3933,3977;3913,4016;3892,4069;3872,4122;3851,4162;3831,4189;3810,4228;3748,4268;6083,4268;6069,4242;6060,4215;5235,4215;5223,4202;4360,4202;4321,4136;4270,4003;4257,3963;4231,3884;4204,3804;4190,3778;4176,3738;4162,3712;4147,3698;4132,3672;4116,3659" o:connectangles="0,0,0,0,0,0,0,0,0,0,0,0,0,0,0,0,0,0,0,0,0,0,0,0,0,0,0,0,0,0,0,0,0,0,0"/>
                  </v:shape>
                  <v:shape id="Freeform 1287" o:spid="_x0000_s1038" style="position:absolute;left:1807;top:531;width:6083;height:3751;visibility:visible;mso-wrap-style:square;v-text-anchor:top" coordsize="6083,3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sae8EA&#10;AADdAAAADwAAAGRycy9kb3ducmV2LnhtbERP24rCMBB9F/yHMAu+ramXValGUUFQKIi396EZ27rN&#10;pDRR69+bhQXf5nCuM1s0phQPql1hWUGvG4EgTq0uOFNwPm2+JyCcR9ZYWiYFL3KwmLdbM4y1ffKB&#10;HkefiRDCLkYFufdVLKVLczLourYiDtzV1gZ9gHUmdY3PEG5K2Y+ikTRYcGjIsaJ1Tunv8W4UyP0g&#10;SZLeZYy7zejm9Hk3LFc/SnW+muUUhKfGf8T/7q0O8wdRH/6+CS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LGnvBAAAA3QAAAA8AAAAAAAAAAAAAAAAAmAIAAGRycy9kb3du&#10;cmV2LnhtbFBLBQYAAAAABAAEAPUAAACGAwAAAAA=&#10;" path="m5724,2889r-42,l5660,2902r-23,27l5614,2955r-23,40l5567,3035r-73,159l5469,3247r-24,53l5422,3353r-23,66l5376,3472r-21,40l5334,3565r-20,40l5296,3631r-18,27l5262,3671r-14,13l6060,3684r-5,-13l6040,3618r-16,-40l6007,3525r-18,-53l5971,3419r-19,-66l5932,3300r-20,-53l5892,3181r-21,-53l5850,3088r-21,-53l5787,2955r-43,-53l5724,2889xe" fillcolor="#00af50" stroked="f">
                    <v:path arrowok="t" o:connecttype="custom" o:connectlocs="5724,3420;5682,3420;5660,3433;5637,3460;5614,3486;5591,3526;5567,3566;5494,3725;5469,3778;5445,3831;5422,3884;5399,3950;5376,4003;5355,4043;5334,4096;5314,4136;5296,4162;5278,4189;5262,4202;5248,4215;6060,4215;6055,4202;6040,4149;6024,4109;6007,4056;5989,4003;5971,3950;5952,3884;5932,3831;5912,3778;5892,3712;5871,3659;5850,3619;5829,3566;5787,3486;5744,3433;5724,3420" o:connectangles="0,0,0,0,0,0,0,0,0,0,0,0,0,0,0,0,0,0,0,0,0,0,0,0,0,0,0,0,0,0,0,0,0,0,0,0,0"/>
                  </v:shape>
                  <v:shape id="Freeform 1286" o:spid="_x0000_s1039" style="position:absolute;left:1807;top:531;width:6083;height:3751;visibility:visible;mso-wrap-style:square;v-text-anchor:top" coordsize="6083,3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/4MMA&#10;AADdAAAADwAAAGRycy9kb3ducmV2LnhtbERPTWvCQBC9C/0PyxR6041GbUldRYWAgUCptfchO03S&#10;ZmdDdpuk/74rCN7m8T5nsxtNI3rqXG1ZwXwWgSAurK65VHD5SKcvIJxH1thYJgV/5GC3fZhsMNF2&#10;4Hfqz74UIYRdggoq79tESldUZNDNbEscuC/bGfQBdqXUHQ4h3DRyEUVrabDm0FBhS8eKip/zr1Eg&#10;3+I8z+efz5il62+nL9myOayUenoc968gPI3+Lr65TzrMj6MYrt+EE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e/4MMAAADdAAAADwAAAAAAAAAAAAAAAACYAgAAZHJzL2Rv&#10;d25yZXYueG1sUEsFBgAAAAAEAAQA9QAAAIgDAAAAAA==&#10;" path="m4661,3207r-27,l4606,3234r-54,106l4538,3379r-14,27l4497,3485r-14,27l4470,3552r-41,79l4388,3671r521,l4897,3658r-12,-27l4872,3618r-13,-27l4846,3565r-14,-40l4818,3499r-14,-27l4790,3432r-14,-39l4747,3340r-15,-40l4718,3273r-14,-13l4689,3234r-14,-14l4661,3207xe" fillcolor="#00af50" stroked="f">
                    <v:path arrowok="t" o:connecttype="custom" o:connectlocs="4661,3738;4634,3738;4606,3765;4552,3871;4538,3910;4524,3937;4497,4016;4483,4043;4470,4083;4429,4162;4388,4202;4909,4202;4897,4189;4885,4162;4872,4149;4859,4122;4846,4096;4832,4056;4818,4030;4804,4003;4790,3963;4776,3924;4747,3871;4732,3831;4718,3804;4704,3791;4689,3765;4675,3751;4661,3738" o:connectangles="0,0,0,0,0,0,0,0,0,0,0,0,0,0,0,0,0,0,0,0,0,0,0,0,0,0,0,0,0"/>
                  </v:shape>
                  <v:shape id="Freeform 1285" o:spid="_x0000_s1040" style="position:absolute;left:1807;top:531;width:6083;height:3751;visibility:visible;mso-wrap-style:square;v-text-anchor:top" coordsize="6083,3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4nlMEA&#10;AADdAAAADwAAAGRycy9kb3ducmV2LnhtbERP24rCMBB9X/Afwgi+aepdqlFUEFYoiLf3oRnbajMp&#10;TVa7f78RhH2bw7nOYtWYUjypdoVlBf1eBII4tbrgTMHlvOvOQDiPrLG0TAp+ycFq2fpaYKzti4/0&#10;PPlMhBB2MSrIva9iKV2ak0HXsxVx4G62NugDrDOpa3yFcFPKQRRNpMGCQ0OOFW1zSh+nH6NAHoZJ&#10;kvSvU9zvJnenL/tRuRkr1Wk36zkIT43/F3/c3zrMH0YjeH8TTp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uJ5TBAAAA3QAAAA8AAAAAAAAAAAAAAAAAmAIAAGRycy9kb3du&#10;cmV2LnhtbFBLBQYAAAAABAAEAPUAAACGAwAAAAA=&#10;" path="m5104,3340r-25,l5070,3353r-8,13l5055,3393r-8,13l5015,3512r-26,79l4981,3605r-9,26l4962,3644r-10,14l4942,3671r270,l5202,3658r-10,-27l5184,3605r-8,-14l5169,3565r-7,-27l5156,3499r-6,-27l5131,3393r-20,-40l5104,3340xe" fillcolor="#00af50" stroked="f">
                    <v:path arrowok="t" o:connecttype="custom" o:connectlocs="5104,3871;5079,3871;5070,3884;5062,3897;5055,3924;5047,3937;5015,4043;4989,4122;4981,4136;4972,4162;4962,4175;4952,4189;4942,4202;5212,4202;5202,4189;5192,4162;5184,4136;5176,4122;5169,4096;5162,4069;5156,4030;5150,4003;5131,3924;5111,3884;5104,3871" o:connectangles="0,0,0,0,0,0,0,0,0,0,0,0,0,0,0,0,0,0,0,0,0,0,0,0,0"/>
                  </v:shape>
                  <v:shape id="Freeform 1284" o:spid="_x0000_s1041" style="position:absolute;left:1807;top:531;width:6083;height:3751;visibility:visible;mso-wrap-style:square;v-text-anchor:top" coordsize="6083,3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KCD8MA&#10;AADdAAAADwAAAGRycy9kb3ducmV2LnhtbERP22rCQBB9L/gPywh9qxubeiG6BlsIVAhIrb4P2TGJ&#10;ZmdDdhvTv3eFQt/mcK6zTgfTiJ46V1tWMJ1EIIgLq2suFRy/s5clCOeRNTaWScEvOUg3o6c1Jtre&#10;+Iv6gy9FCGGXoILK+zaR0hUVGXQT2xIH7mw7gz7ArpS6w1sIN418jaK5NFhzaKiwpY+KiuvhxyiQ&#10;+zjP8+lpgbtsfnH6uHtr3mdKPY+H7QqEp8H/i//cnzrMj6MZPL4JJ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KCD8MAAADdAAAADwAAAAAAAAAAAAAAAACYAgAAZHJzL2Rv&#10;d25yZXYueG1sUEsFBgAAAAAEAAQA9QAAAIgDAAAAAA==&#10;" path="m3273,1975r-43,l3208,2001r-22,40l3164,2107r-22,53l3099,2319r-22,80l3055,2478r-21,80l3012,2637r-21,80l2971,2770r-21,53l2930,2862r-19,27l2891,2902r615,l3469,2703r-22,-106l3425,2478r-22,-106l3381,2279r-22,-79l3337,2120r-21,-66l3294,2014r-21,-39xe" fillcolor="#00af50" stroked="f">
                    <v:path arrowok="t" o:connecttype="custom" o:connectlocs="3273,2506;3230,2506;3208,2532;3186,2572;3164,2638;3142,2691;3099,2850;3077,2930;3055,3009;3034,3089;3012,3168;2991,3248;2971,3301;2950,3354;2930,3393;2911,3420;2891,3433;3506,3433;3469,3234;3447,3128;3425,3009;3403,2903;3381,2810;3359,2731;3337,2651;3316,2585;3294,2545;3273,2506" o:connectangles="0,0,0,0,0,0,0,0,0,0,0,0,0,0,0,0,0,0,0,0,0,0,0,0,0,0,0,0"/>
                  </v:shape>
                  <v:shape id="Freeform 1283" o:spid="_x0000_s1042" style="position:absolute;left:1807;top:531;width:6083;height:3751;visibility:visible;mso-wrap-style:square;v-text-anchor:top" coordsize="6083,3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AceMMA&#10;AADdAAAADwAAAGRycy9kb3ducmV2LnhtbERPTWvCQBC9F/oflin0Vjeamkp0DbYQqBAQrd6H7Jik&#10;zc6G7DbGf+8Khd7m8T5nlY2mFQP1rrGsYDqJQBCXVjdcKTh+5S8LEM4ja2wtk4IrOcjWjw8rTLW9&#10;8J6Gg69ECGGXooLa+y6V0pU1GXQT2xEH7mx7gz7AvpK6x0sIN62cRVEiDTYcGmrs6KOm8ufwaxTI&#10;XVwUxfT0hts8+Xb6uH1t3+dKPT+NmyUIT6P/F/+5P3WYH0cJ3L8JJ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AceMMAAADdAAAADwAAAAAAAAAAAAAAAACYAgAAZHJzL2Rv&#10;d25yZXYueG1sUEsFBgAAAAAEAAQA9QAAAIgDAAAAAA==&#10;" path="m2560,r-33,53l2511,119r-17,93l2477,331r-17,146l2443,623r-18,172l2408,967r-18,173l2373,1325r-18,186l2337,1683r-18,172l2301,2001r-18,146l2264,2279r-18,93l2228,2452r-36,79l2800,2531r-11,-106l2774,2266r-15,-172l2745,1908r-14,-185l2717,1524r-14,-199l2676,928,2662,755,2649,583,2635,424,2621,291,2606,172,2591,93,2576,26,2560,xe" fillcolor="#00af50" stroked="f">
                    <v:path arrowok="t" o:connecttype="custom" o:connectlocs="2560,531;2527,584;2511,650;2494,743;2477,862;2460,1008;2443,1154;2425,1326;2408,1498;2390,1671;2373,1856;2355,2042;2337,2214;2319,2386;2301,2532;2283,2678;2264,2810;2246,2903;2228,2983;2192,3062;2800,3062;2789,2956;2774,2797;2759,2625;2745,2439;2731,2254;2717,2055;2703,1856;2676,1459;2662,1286;2649,1114;2635,955;2621,822;2606,703;2591,624;2576,557;2560,531" o:connectangles="0,0,0,0,0,0,0,0,0,0,0,0,0,0,0,0,0,0,0,0,0,0,0,0,0,0,0,0,0,0,0,0,0,0,0,0,0"/>
                  </v:shape>
                </v:group>
                <v:group id="Group 1280" o:spid="_x0000_s1043" style="position:absolute;left:1807;top:527;width:6083;height:3755" coordorigin="1807,527" coordsize="6083,37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aQa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VpBrwwAAAN0AAAAP&#10;AAAAAAAAAAAAAAAAAKoCAABkcnMvZG93bnJldi54bWxQSwUGAAAAAAQABAD6AAAAmgMAAAAA&#10;">
                  <v:shape id="Freeform 1281" o:spid="_x0000_s1044" style="position:absolute;left:1807;top:527;width:6083;height:3755;visibility:visible;mso-wrap-style:square;v-text-anchor:top" coordsize="6083,3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+DrMUA&#10;AADdAAAADwAAAGRycy9kb3ducmV2LnhtbESP0WrCQBBF3wv+wzJC3+qmLaiNrqKCKBSlTf2AITsm&#10;odnZsLvV+PedB8G3Ge6de8/Ml71r1YVCbDwbeB1loIhLbxuuDJx+ti9TUDEhW2w9k4EbRVguBk9z&#10;zK2/8jddilQpCeGYo4E6pS7XOpY1OYwj3xGLdvbBYZI1VNoGvEq4a/Vblo21w4alocaONjWVv8Wf&#10;M3A4ToKeFvqrC3T+bLcfxa5ab4x5HvarGahEfXqY79d7K/jvmeDKNzKCX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74OsxQAAAN0AAAAPAAAAAAAAAAAAAAAAAJgCAABkcnMv&#10;ZG93bnJldi54bWxQSwUGAAAAAAQABAD1AAAAigMAAAAA&#10;" path="m,3735r4,-11l9,3708r5,-19l20,3668r6,-23l33,3619r7,-26l64,3510r26,-78l117,3370r36,-36l162,3337r34,56l221,3467r18,57l249,3553r29,82l312,3699r51,34l378,3730r64,-43l495,3632r36,-39l549,3573r55,-54l657,3484r34,-8l707,3478r67,34l823,3559r48,54l887,3631r16,17l948,3695r56,36l1024,3735r18,-1l1108,3705r46,-36l1169,3657r16,-11l1200,3636r16,-7l1228,3627r12,4l1282,3677r10,15l1303,3708r42,44l1356,3754r11,-2l1418,3677r29,-89l1462,3525r16,-80l1495,3351r18,-107l1531,3127r19,-126l1569,2868r20,-137l1608,2591r21,-140l1649,2312r20,-136l1690,2046r20,-123l1731,1809r20,-102l1771,1618r20,-74l1830,1450r19,-15l1868,1442r39,72l1926,1573r19,71l1964,1725r20,88l2003,1905r19,95l2041,2094r19,92l2079,2271r19,78l2117,2416r37,93l2173,2529r19,-1l2228,2453r18,-79l2264,2270r19,-124l2301,2003r18,-157l2337,1678r18,-176l2373,1322r17,-182l2408,961r17,-174l2443,623r17,-153l2477,333r17,-118l2511,120r16,-70l2560,r16,26l2591,84r15,88l2621,285r14,136l2649,576r13,171l2676,930r14,191l2703,1318r14,200l2731,1715r14,193l2759,2093r15,174l2789,2425r15,140l2820,2684r17,93l2855,2842r36,52l2911,2888r39,-62l2991,2710r21,-71l3034,2561r21,-81l3077,2397r22,-82l3121,2236r21,-73l3164,2098r44,-96l3251,1966r22,11l3316,2055r21,62l3359,2193r22,87l3403,2376r22,104l3447,2590r22,114l3491,2820r22,117l3535,3052r22,111l3579,3270r21,100l3622,3460r21,81l3664,3609r42,90l3748,3730r20,-3l3831,3662r41,-79l3913,3487r39,-101l3972,3337r38,-91l4047,3175r52,-47l4116,3131r46,50l4190,3240r28,72l4244,3392r13,40l4270,3472r25,74l4321,3607r39,57l4374,3669r14,-1l4442,3602r28,-58l4497,3477r27,-70l4538,3372r27,-64l4606,3234r41,-29l4661,3209r43,43l4747,3331r29,65l4804,3463r14,34l4846,3560r39,74l4932,3670r10,-5l4981,3606r25,-71l5023,3483r8,-26l5055,3388r32,-53l5095,3333r9,3l5131,3396r19,77l5156,3501r6,28l5184,3608r28,55l5235,3678r13,-1l5296,3629r38,-72l5376,3464r46,-108l5445,3300r24,-57l5494,3186r48,-106l5591,2989r46,-68l5703,2881r21,6l5787,2955r42,78l5871,3130r41,109l5932,3296r20,57l5971,3410r36,111l6024,3572r16,49l6055,3664r14,39l6083,3735e" filled="f" strokecolor="#497dba" strokeweight=".16881mm">
                    <v:path arrowok="t" o:connecttype="custom" o:connectlocs="14,4216;40,4120;153,3861;239,4051;363,4260;531,4120;691,4003;871,4140;1004,4258;1154,4196;1216,4156;1292,4219;1367,4279;1478,3972;1550,3528;1629,2978;1710,2450;1791,2071;1907,2041;1984,2340;2060,2713;2154,3036;2246,2901;2319,2373;2390,1667;2460,997;2527,577;2606,699;2662,1274;2717,2045;2774,2794;2837,3304;2950,3353;3055,3007;3142,2690;3273,2504;3381,2807;3469,3231;3557,3690;3643,4068;3768,4254;3952,3913;4099,3655;4218,3839;4295,4073;4388,4195;4524,3934;4647,3732;4776,3923;4885,4161;5006,4062;5087,3862;5150,4000;5212,4190;5334,4084;5469,3770;5637,3448;5829,3560;5952,3880;6040,4148" o:connectangles="0,0,0,0,0,0,0,0,0,0,0,0,0,0,0,0,0,0,0,0,0,0,0,0,0,0,0,0,0,0,0,0,0,0,0,0,0,0,0,0,0,0,0,0,0,0,0,0,0,0,0,0,0,0,0,0,0,0,0,0"/>
                  </v:shape>
                </v:group>
                <v:group id="Group 1278" o:spid="_x0000_s1045" style="position:absolute;left:1813;top:4529;width:6077;height:527" coordorigin="1813,4529" coordsize="6077,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Whg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S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haGCwwAAAN0AAAAP&#10;AAAAAAAAAAAAAAAAAKoCAABkcnMvZG93bnJldi54bWxQSwUGAAAAAAQABAD6AAAAmgMAAAAA&#10;">
                  <v:shape id="Freeform 1279" o:spid="_x0000_s1046" style="position:absolute;left:1813;top:4529;width:6077;height:527;visibility:visible;mso-wrap-style:square;v-text-anchor:top" coordsize="6077,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89escA&#10;AADdAAAADwAAAGRycy9kb3ducmV2LnhtbESPTUvDQBCG7wX/wzKCt3YThVJit6VUpEqhNPEDvA3Z&#10;MQlmZ0N2TaK/vnMQvM0w78cz6+3kWjVQHxrPBtJFAoq49LbhysDry+N8BSpEZIutZzLwQwG2m6vZ&#10;GjPrR85pKGKlJIRDhgbqGLtM61DW5DAsfEcst0/fO4yy9pW2PY4S7lp9myRL7bBhaaixo31N5Vfx&#10;7aSk+D0O7/s3l+cPh9Nz+jHuzofRmJvraXcPKtIU/8V/7icr+Hep8Ms3MoLe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PPXrHAAAA3QAAAA8AAAAAAAAAAAAAAAAAmAIAAGRy&#10;cy9kb3ducmV2LnhtbFBLBQYAAAAABAAEAPUAAACMAwAAAAA=&#10;" path="m,526r6077,l6077,,,,,526xe" fillcolor="#94b3d6" stroked="f">
                    <v:path arrowok="t" o:connecttype="custom" o:connectlocs="0,5055;6077,5055;6077,4529;0,4529;0,5055" o:connectangles="0,0,0,0,0"/>
                  </v:shape>
                </v:group>
                <v:group id="Group 1276" o:spid="_x0000_s1047" style="position:absolute;left:1814;top:96;width:6077;height:4961" coordorigin="1814,96" coordsize="6077,49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7Wc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T5S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KjtZwwAAAN0AAAAP&#10;AAAAAAAAAAAAAAAAAKoCAABkcnMvZG93bnJldi54bWxQSwUGAAAAAAQABAD6AAAAmgMAAAAA&#10;">
                  <v:shape id="Freeform 1277" o:spid="_x0000_s1048" style="position:absolute;left:1814;top:96;width:6077;height:4961;visibility:visible;mso-wrap-style:square;v-text-anchor:top" coordsize="6077,4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WuirwA&#10;AADdAAAADwAAAGRycy9kb3ducmV2LnhtbERPyQrCMBC9C/5DGMGbplpwqUYRQfDqcvE2NGNTbCal&#10;ibX+vREEb/N466y3na1ES40vHSuYjBMQxLnTJRcKrpfDaAHCB2SNlWNS8CYP202/t8ZMuxefqD2H&#10;QsQQ9hkqMCHUmZQ+N2TRj11NHLm7ayyGCJtC6gZfMdxWcpokM2mx5NhgsKa9ofxxfloFrUu729Xm&#10;xh/0nuePVL+lXio1HHS7FYhAXfiLf+6jjvPTyRS+38QT5OY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c1a6KvAAAAN0AAAAPAAAAAAAAAAAAAAAAAJgCAABkcnMvZG93bnJldi54&#10;bWxQSwUGAAAAAAQABAD1AAAAgQMAAAAA&#10;" path="m,4960r6076,l6076,,,,,4960xe" filled="f" strokecolor="#385d89" strokeweight=".47892mm">
                    <v:path arrowok="t" o:connecttype="custom" o:connectlocs="0,5056;6076,5056;6076,96;0,96;0,5056" o:connectangles="0,0,0,0,0"/>
                  </v:shape>
                </v:group>
                <v:group id="Group 1263" o:spid="_x0000_s1049" style="position:absolute;left:1818;top:928;width:6072;height:3618" coordorigin="1818,928" coordsize="6072,36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    <v:shape id="Freeform 1275" o:spid="_x0000_s1050" style="position:absolute;left:1818;top:928;width:6072;height:3618;visibility:visible;mso-wrap-style:square;v-text-anchor:top" coordsize="6072,3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6tLcIA&#10;AADdAAAADwAAAGRycy9kb3ducmV2LnhtbERPTYvCMBC9L/gfwgje1lQri3SNIoog6mVVBG9DM9t2&#10;t5mUJrb13xtB8DaP9zmzRWdK0VDtCssKRsMIBHFqdcGZgvNp8zkF4TyyxtIyKbiTg8W89zHDRNuW&#10;f6g5+kyEEHYJKsi9rxIpXZqTQTe0FXHgfm1t0AdYZ1LX2IZwU8pxFH1JgwWHhhwrWuWU/h9vRgHG&#10;zWR7beN1u7+kh79rhNztUKlBv1t+g/DU+bf45d7qMD8eTeD5TTh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Xq0twgAAAN0AAAAPAAAAAAAAAAAAAAAAAJgCAABkcnMvZG93&#10;bnJldi54bWxQSwUGAAAAAAQABAD1AAAAhwMAAAAA&#10;" path="m158,3287r-16,l133,3300r-9,13l115,3327r-9,13l96,3366r-9,14l77,3406r-9,27l59,3446r-9,26l41,3499r-8,26l18,3565r-7,13l5,3605,,3618r6072,l6065,3605r-1631,l4417,3592r-18,l4365,3565r-607,l3738,3552r-3487,l243,3539r-8,l227,3512r-7,-13l213,3472r-6,-26l193,3393r-6,-27l180,3340r-7,-27l165,3300r-7,-13xe" fillcolor="#94b3d6" stroked="f">
                    <v:path arrowok="t" o:connecttype="custom" o:connectlocs="158,4215;142,4215;133,4228;124,4241;115,4255;106,4268;96,4294;87,4308;77,4334;68,4361;59,4374;50,4400;41,4427;33,4453;18,4493;11,4506;5,4533;0,4546;6072,4546;6065,4533;4434,4533;4417,4520;4399,4520;4365,4493;3758,4493;3738,4480;251,4480;243,4467;235,4467;227,4440;220,4427;213,4400;207,4374;193,4321;187,4294;180,4268;173,4241;165,4228;158,4215" o:connectangles="0,0,0,0,0,0,0,0,0,0,0,0,0,0,0,0,0,0,0,0,0,0,0,0,0,0,0,0,0,0,0,0,0,0,0,0,0,0,0"/>
                  </v:shape>
                  <v:shape id="Freeform 1274" o:spid="_x0000_s1051" style="position:absolute;left:1818;top:928;width:6072;height:3618;visibility:visible;mso-wrap-style:square;v-text-anchor:top" coordsize="6072,3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IItsMA&#10;AADdAAAADwAAAGRycy9kb3ducmV2LnhtbERPTWvCQBC9C/6HZQq96UZTS4muIpaCVC+mRfA2ZMck&#10;Njsbstsk/ntXELzN433OYtWbSrTUuNKygsk4AkGcWV1yruD352v0AcJ5ZI2VZVJwJQer5XCwwETb&#10;jg/Upj4XIYRdggoK7+tESpcVZNCNbU0cuLNtDPoAm1zqBrsQbio5jaJ3abDk0FBgTZuCsr/03yjA&#10;uH3bnrr4s9sds/3lFCH336jU60u/noPw1Pun+OHe6jA/nszg/k04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IItsMAAADdAAAADwAAAAAAAAAAAAAAAACYAgAAZHJzL2Rv&#10;d25yZXYueG1sUEsFBgAAAAAEAAQA9QAAAIgDAAAAAA==&#10;" path="m5692,2889r-21,14l5650,2903r-23,26l5604,2956r-24,26l5556,3022r-48,79l5483,3154r-24,53l5435,3247r-23,53l5388,3353r-22,40l5344,3433r-20,39l5304,3499r-19,40l5268,3552r-16,13l5238,3578r-364,l4856,3592r-372,l4467,3605r1598,l6058,3592r-14,-27l6029,3525r-16,-39l5996,3446r-18,-53l5960,3340r-19,-40l5921,3247r-20,-53l5881,3154r-21,-53l5840,3062r-43,-80l5755,2929r-42,-26l5692,2889xe" fillcolor="#94b3d6" stroked="f">
                    <v:path arrowok="t" o:connecttype="custom" o:connectlocs="5692,3817;5671,3831;5650,3831;5627,3857;5604,3884;5580,3910;5556,3950;5508,4029;5483,4082;5459,4135;5435,4175;5412,4228;5388,4281;5366,4321;5344,4361;5324,4400;5304,4427;5285,4467;5268,4480;5252,4493;5238,4506;4874,4506;4856,4520;4484,4520;4467,4533;6065,4533;6058,4520;6044,4493;6029,4453;6013,4414;5996,4374;5978,4321;5960,4268;5941,4228;5921,4175;5901,4122;5881,4082;5860,4029;5840,3990;5797,3910;5755,3857;5713,3831;5692,3817" o:connectangles="0,0,0,0,0,0,0,0,0,0,0,0,0,0,0,0,0,0,0,0,0,0,0,0,0,0,0,0,0,0,0,0,0,0,0,0,0,0,0,0,0,0,0"/>
                  </v:shape>
                  <v:shape id="Freeform 1273" o:spid="_x0000_s1052" style="position:absolute;left:1818;top:928;width:6072;height:3618;visibility:visible;mso-wrap-style:square;v-text-anchor:top" coordsize="6072,3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CWwcMA&#10;AADdAAAADwAAAGRycy9kb3ducmV2LnhtbERPTWvCQBC9F/wPyxR6azaaEiR1laIUQvWilkJuQ3aa&#10;pM3Ohuw2if++Kwje5vE+Z7WZTCsG6l1jWcE8ikEQl1Y3XCn4PL8/L0E4j6yxtUwKLuRgs549rDDT&#10;duQjDSdfiRDCLkMFtfddJqUrazLoItsRB+7b9gZ9gH0ldY9jCDetXMRxKg02HBpq7GhbU/l7+jMK&#10;MBle8mJMduP+qzz8FDHy9IFKPT1Ob68gPE3+Lr65cx3mJ/MUrt+EE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CWwcMAAADdAAAADwAAAAAAAAAAAAAAAACYAgAAZHJzL2Rv&#10;d25yZXYueG1sUEsFBgAAAAAEAAQA9QAAAIgDAAAAAA==&#10;" path="m4701,3565r-132,l4552,3578r-34,14l4801,3592r-20,-14l4721,3578r-20,-13xe" fillcolor="#94b3d6" stroked="f">
                    <v:path arrowok="t" o:connecttype="custom" o:connectlocs="4701,4493;4569,4493;4552,4506;4518,4520;4801,4520;4781,4506;4721,4506;4701,4493" o:connectangles="0,0,0,0,0,0,0,0"/>
                  </v:shape>
                  <v:shape id="Freeform 1272" o:spid="_x0000_s1053" style="position:absolute;left:1818;top:928;width:6072;height:3618;visibility:visible;mso-wrap-style:square;v-text-anchor:top" coordsize="6072,3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wzWsMA&#10;AADdAAAADwAAAGRycy9kb3ducmV2LnhtbERPTWvCQBC9C/6HZQq96UZTbImuIpaCVC+mRfA2ZMck&#10;Njsbstsk/ntXELzN433OYtWbSrTUuNKygsk4AkGcWV1yruD352v0AcJ5ZI2VZVJwJQer5XCwwETb&#10;jg/Upj4XIYRdggoK7+tESpcVZNCNbU0cuLNtDPoAm1zqBrsQbio5jaKZNFhyaCiwpk1B2V/6bxRg&#10;3L5tT1382e2O2f5yipD7b1Tq9aVfz0F46v1T/HBvdZgfT97h/k04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wzWsMAAADdAAAADwAAAAAAAAAAAAAAAACYAgAAZHJzL2Rv&#10;d25yZXYueG1sUEsFBgAAAAAEAAQA9QAAAIgDAAAAAA==&#10;" path="m5213,3565r-307,l4890,3578r335,l5213,3565xe" fillcolor="#94b3d6" stroked="f">
                    <v:path arrowok="t" o:connecttype="custom" o:connectlocs="5213,4493;4906,4493;4890,4506;5225,4506;5213,4493" o:connectangles="0,0,0,0,0"/>
                  </v:shape>
                  <v:shape id="Freeform 1271" o:spid="_x0000_s1054" style="position:absolute;left:1818;top:928;width:6072;height:3618;visibility:visible;mso-wrap-style:square;v-text-anchor:top" coordsize="6072,3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OnKMUA&#10;AADdAAAADwAAAGRycy9kb3ducmV2LnhtbESPQWvCQBCF70L/wzKF3nSjKVKiq0iLILYXtQjehuyY&#10;RLOzIbtN4r/vHAq9zfDevPfNcj24WnXUhsqzgekkAUWce1txYeD7tB2/gQoR2WLtmQw8KMB69TRa&#10;YmZ9zwfqjrFQEsIhQwNljE2mdchLchgmviEW7epbh1HWttC2xV7CXa1nSTLXDiuWhhIbei8pvx9/&#10;nAFMu9fdpU8/+s9z/nW7JMjDHo15eR42C1CRhvhv/rveWcFPp4Ir38gI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E6coxQAAAN0AAAAPAAAAAAAAAAAAAAAAAJgCAABkcnMv&#10;ZG93bnJldi54bWxQSwUGAAAAAAQABAD1AAAAigMAAAAA&#10;" path="m4090,3101r-16,l4057,3115r-17,26l4023,3168r-17,26l3988,3221r-18,39l3933,3340r-37,79l3877,3446r-20,40l3838,3512r-20,27l3778,3565r587,l4325,3512r-65,-132l4247,3340r-13,-27l4208,3247r-42,-79l4122,3115r-16,l4090,3101xe" fillcolor="#94b3d6" stroked="f">
                    <v:path arrowok="t" o:connecttype="custom" o:connectlocs="4090,4029;4074,4029;4057,4043;4040,4069;4023,4096;4006,4122;3988,4149;3970,4188;3933,4268;3896,4347;3877,4374;3857,4414;3838,4440;3818,4467;3778,4493;4365,4493;4325,4440;4260,4308;4247,4268;4234,4241;4208,4175;4166,4096;4122,4043;4106,4043;4090,4029" o:connectangles="0,0,0,0,0,0,0,0,0,0,0,0,0,0,0,0,0,0,0,0,0,0,0,0,0"/>
                  </v:shape>
                  <v:shape id="Freeform 1270" o:spid="_x0000_s1055" style="position:absolute;left:1818;top:928;width:6072;height:3618;visibility:visible;mso-wrap-style:square;v-text-anchor:top" coordsize="6072,3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8Cs8MA&#10;AADdAAAADwAAAGRycy9kb3ducmV2LnhtbERPTWvCQBC9C/6HZQq96UZTpI2uIpaCVC+mRfA2ZMck&#10;Njsbstsk/ntXELzN433OYtWbSrTUuNKygsk4AkGcWV1yruD352v0DsJ5ZI2VZVJwJQer5XCwwETb&#10;jg/Upj4XIYRdggoK7+tESpcVZNCNbU0cuLNtDPoAm1zqBrsQbio5jaKZNFhyaCiwpk1B2V/6bxRg&#10;3L5tT1382e2O2f5yipD7b1Tq9aVfz0F46v1T/HBvdZgfTz7g/k04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8Cs8MAAADdAAAADwAAAAAAAAAAAAAAAACYAgAAZHJzL2Rv&#10;d25yZXYueG1sUEsFBgAAAAAEAAQA9QAAAIgDAAAAAA==&#10;" path="m5100,3287r-35,l5056,3300r-19,27l5028,3353r-9,27l5009,3393r-10,26l4989,3446r-10,26l4968,3486r-11,26l4945,3525r-12,27l4920,3565r282,l5192,3552r-10,-13l5174,3512r-8,-13l5159,3472r-7,-26l5146,3419r-7,-13l5127,3353r-6,-13l5114,3313r-6,-13l5100,3287xe" fillcolor="#94b3d6" stroked="f">
                    <v:path arrowok="t" o:connecttype="custom" o:connectlocs="5100,4215;5065,4215;5056,4228;5037,4255;5028,4281;5019,4308;5009,4321;4999,4347;4989,4374;4979,4400;4968,4414;4957,4440;4945,4453;4933,4480;4920,4493;5202,4493;5192,4480;5182,4467;5174,4440;5166,4427;5159,4400;5152,4374;5146,4347;5139,4334;5127,4281;5121,4268;5114,4241;5108,4228;5100,4215" o:connectangles="0,0,0,0,0,0,0,0,0,0,0,0,0,0,0,0,0,0,0,0,0,0,0,0,0,0,0,0,0"/>
                  </v:shape>
                  <v:shape id="Freeform 1269" o:spid="_x0000_s1056" style="position:absolute;left:1818;top:928;width:6072;height:3618;visibility:visible;mso-wrap-style:square;v-text-anchor:top" coordsize="6072,3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lhk8UA&#10;AADdAAAADwAAAGRycy9kb3ducmV2LnhtbESPQWvCQBCF7wX/wzKCt7rRlCLRVcRSkLaXqgjehuyY&#10;RLOzIbsm6b/vHAq9zfDevPfNajO4WnXUhsqzgdk0AUWce1txYeB0fH9egAoR2WLtmQz8UIDNevS0&#10;wsz6nr+pO8RCSQiHDA2UMTaZ1iEvyWGY+oZYtKtvHUZZ20LbFnsJd7WeJ8mrdlixNJTY0K6k/H54&#10;OAOYdi/7S5++9Z/n/Ot2SZCHDzRmMh62S1CRhvhv/rveW8FP58Iv38gI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CWGTxQAAAN0AAAAPAAAAAAAAAAAAAAAAAJgCAABkcnMv&#10;ZG93bnJldi54bWxQSwUGAAAAAAQABAD1AAAAigMAAAAA&#10;" path="m603,1498r-34,66l535,1697r-17,92l502,1882r-17,119l469,2121r-16,132l437,2386r-16,132l406,2651r-15,132l377,2916r-14,119l349,3141r-13,106l323,3327r-12,79l288,3499r-20,40l259,3552r3479,l3717,3539r-21,-40l3675,3459r-22,-53l3631,3340r-11,-40l1039,3300r-13,-13l1012,3287r-14,-27l983,3234r-16,-53l951,3128r-18,-80l915,2956r-18,-93l878,2744,858,2624,838,2505,818,2386,798,2266,757,2028,736,1922,716,1816r-20,-93l677,1644r-20,-67l621,1511r-18,-13xe" fillcolor="#94b3d6" stroked="f">
                    <v:path arrowok="t" o:connecttype="custom" o:connectlocs="603,2426;569,2492;535,2625;518,2717;502,2810;485,2929;469,3049;453,3181;437,3314;421,3446;406,3579;391,3711;377,3844;363,3963;349,4069;336,4175;323,4255;311,4334;288,4427;268,4467;259,4480;3738,4480;3717,4467;3696,4427;3675,4387;3653,4334;3631,4268;3620,4228;1039,4228;1026,4215;1012,4215;998,4188;983,4162;967,4109;951,4056;933,3976;915,3884;897,3791;878,3672;858,3552;838,3433;818,3314;798,3194;757,2956;736,2850;716,2744;696,2651;677,2572;657,2505;621,2439;603,2426" o:connectangles="0,0,0,0,0,0,0,0,0,0,0,0,0,0,0,0,0,0,0,0,0,0,0,0,0,0,0,0,0,0,0,0,0,0,0,0,0,0,0,0,0,0,0,0,0,0,0,0,0,0,0"/>
                  </v:shape>
                  <v:shape id="Freeform 1268" o:spid="_x0000_s1057" style="position:absolute;left:1818;top:928;width:6072;height:3618;visibility:visible;mso-wrap-style:square;v-text-anchor:top" coordsize="6072,3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XECMIA&#10;AADdAAAADwAAAGRycy9kb3ducmV2LnhtbERPTYvCMBC9C/6HMAt701QrItUoiyLI6kVdFrwNzdhW&#10;m0lpsm333xtB8DaP9zmLVWdK0VDtCssKRsMIBHFqdcGZgp/zdjAD4TyyxtIyKfgnB6tlv7fARNuW&#10;j9ScfCZCCLsEFeTeV4mULs3JoBvaijhwV1sb9AHWmdQ1tiHclHIcRVNpsODQkGNF65zS++nPKMC4&#10;mewubbxp97/p4XaJkLtvVOrzo/uag/DU+bf45d7pMD8ej+D5TTh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RcQIwgAAAN0AAAAPAAAAAAAAAAAAAAAAAJgCAABkcnMvZG93&#10;bnJldi54bWxQSwUGAAAAAAQABAD1AAAAhwMAAAAA&#10;" path="m1220,2929r-9,l1192,2956r-10,13l1172,2995r-9,27l1153,3048r-10,27l1132,3115r-10,26l1111,3181r-11,26l1065,3274r-26,26l3620,3300r-11,-40l3594,3207r-2289,l1297,3194r-25,-79l1257,3035r-5,-26l1247,2995r-6,-26l1235,2956r-7,-14l1220,2929xe" fillcolor="#94b3d6" stroked="f">
                    <v:path arrowok="t" o:connecttype="custom" o:connectlocs="1220,3857;1211,3857;1192,3884;1182,3897;1172,3923;1163,3950;1153,3976;1143,4003;1132,4043;1122,4069;1111,4109;1100,4135;1065,4202;1039,4228;3620,4228;3609,4188;3594,4135;1305,4135;1297,4122;1272,4043;1257,3963;1252,3937;1247,3923;1241,3897;1235,3884;1228,3870;1220,3857" o:connectangles="0,0,0,0,0,0,0,0,0,0,0,0,0,0,0,0,0,0,0,0,0,0,0,0,0,0,0"/>
                  </v:shape>
                  <v:shape id="Freeform 1267" o:spid="_x0000_s1058" style="position:absolute;left:1818;top:928;width:6072;height:3618;visibility:visible;mso-wrap-style:square;v-text-anchor:top" coordsize="6072,3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daf8IA&#10;AADdAAAADwAAAGRycy9kb3ducmV2LnhtbERPTWvCQBC9F/wPywje6sakFImuIpaCWC9VEbwN2TGJ&#10;ZmdDdk3iv3cLBW/zeJ8zX/amEi01rrSsYDKOQBBnVpecKzgevt+nIJxH1lhZJgUPcrBcDN7mmGrb&#10;8S+1e5+LEMIuRQWF93UqpcsKMujGtiYO3MU2Bn2ATS51g10IN5WMo+hTGiw5NBRY07qg7La/GwWY&#10;tB+bc5d8dT+nbHc9R8j9FpUaDfvVDISn3r/E/+6NDvOTOIa/b8IJ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l1p/wgAAAN0AAAAPAAAAAAAAAAAAAAAAAJgCAABkcnMvZG93&#10;bnJldi54bWxQSwUGAAAAAAQABAD1AAAAhwMAAAAA&#10;" path="m5084,3274r-9,13l5093,3287r-9,-13xe" fillcolor="#94b3d6" stroked="f">
                    <v:path arrowok="t" o:connecttype="custom" o:connectlocs="5084,4202;5075,4215;5093,4215;5084,4202" o:connectangles="0,0,0,0"/>
                  </v:shape>
                  <v:shape id="Freeform 1266" o:spid="_x0000_s1059" style="position:absolute;left:1818;top:928;width:6072;height:3618;visibility:visible;mso-wrap-style:square;v-text-anchor:top" coordsize="6072,3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v/5MMA&#10;AADdAAAADwAAAGRycy9kb3ducmV2LnhtbERPTWvCQBC9F/wPywi9NRuNlJK6SlGEUL00LYXchuyY&#10;xGZnQ3abpP/eFYTe5vE+Z72dTCsG6l1jWcEiikEQl1Y3XCn4+jw8vYBwHllja5kU/JGD7Wb2sMZU&#10;25E/aMh9JUIIuxQV1N53qZSurMmgi2xHHLiz7Q36APtK6h7HEG5auYzjZ2mw4dBQY0e7msqf/Nco&#10;wGRYZcWY7Mfjd3m6FDHy9I5KPc6nt1cQnib/L767Mx3mJ8sEbt+EE+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v/5MMAAADdAAAADwAAAAAAAAAAAAAAAACYAgAAZHJzL2Rv&#10;d25yZXYueG1sUEsFBgAAAAAEAAQA9QAAAIgDAAAAAA==&#10;" path="m1865,1644r-21,l1824,1670r-22,27l1780,1750r-24,53l1732,1869r-25,79l1682,2028r-26,93l1631,2200r-26,106l1579,2399r-25,93l1529,2598r-24,93l1481,2770r-23,93l1436,2942r-20,67l1397,3075r-18,40l1363,3154r-15,27l1335,3207r2259,l3586,3181r-23,-93l3540,2995r-16,-66l2906,2929r-40,-26l2828,2797r-18,-106l2791,2584r-18,-145l2755,2280r-13,-120l2147,2160r-36,-26l2094,2094r-18,-26l2057,2015r-18,-40l2021,1922r-19,-53l1983,1829r-19,-53l1945,1736r-20,-39l1905,1670r-40,-26xe" fillcolor="#94b3d6" stroked="f">
                    <v:path arrowok="t" o:connecttype="custom" o:connectlocs="1865,2572;1844,2572;1824,2598;1802,2625;1780,2678;1756,2731;1732,2797;1707,2876;1682,2956;1656,3049;1631,3128;1605,3234;1579,3327;1554,3420;1529,3526;1505,3619;1481,3698;1458,3791;1436,3870;1416,3937;1397,4003;1379,4043;1363,4082;1348,4109;1335,4135;3594,4135;3586,4109;3563,4016;3540,3923;3524,3857;2906,3857;2866,3831;2828,3725;2810,3619;2791,3512;2773,3367;2755,3208;2742,3088;2147,3088;2111,3062;2094,3022;2076,2996;2057,2943;2039,2903;2021,2850;2002,2797;1983,2757;1964,2704;1945,2664;1925,2625;1905,2598;1865,2572" o:connectangles="0,0,0,0,0,0,0,0,0,0,0,0,0,0,0,0,0,0,0,0,0,0,0,0,0,0,0,0,0,0,0,0,0,0,0,0,0,0,0,0,0,0,0,0,0,0,0,0,0,0,0,0"/>
                  </v:shape>
                  <v:shape id="Freeform 1265" o:spid="_x0000_s1060" style="position:absolute;left:1818;top:928;width:6072;height:3618;visibility:visible;mso-wrap-style:square;v-text-anchor:top" coordsize="6072,3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JnkMIA&#10;AADdAAAADwAAAGRycy9kb3ducmV2LnhtbERPTYvCMBC9L/gfwgje1lQri1SjiCKI62VVBG9DM7bV&#10;ZlKa2Hb/vVlY8DaP9znzZWdK0VDtCssKRsMIBHFqdcGZgvNp+zkF4TyyxtIyKfglB8tF72OOibYt&#10;/1Bz9JkIIewSVJB7XyVSujQng25oK+LA3Wxt0AdYZ1LX2IZwU8pxFH1JgwWHhhwrWueUPo5PowDj&#10;ZrK7tvGm/b6kh/s1Qu72qNSg361mIDx1/i3+d+90mB+PJ/D3TTh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MmeQwgAAAN0AAAAPAAAAAAAAAAAAAAAAAJgCAABkcnMvZG93&#10;bnJldi54bWxQSwUGAAAAAAQABAD1AAAAhwMAAAAA&#10;" path="m3243,2107r-65,80l3135,2293r-22,66l3092,2439r-21,66l3049,2584r-21,67l3007,2717r-20,66l2966,2836r-20,40l2926,2903r-20,26l3524,2929r-7,-26l3494,2810r-70,-279l3400,2439r-23,-80l3354,2293r-22,-66l3309,2187r-22,-40l3265,2121r-22,-14xe" fillcolor="#94b3d6" stroked="f">
                    <v:path arrowok="t" o:connecttype="custom" o:connectlocs="3243,3035;3178,3115;3135,3221;3113,3287;3092,3367;3071,3433;3049,3512;3028,3579;3007,3645;2987,3711;2966,3764;2946,3804;2926,3831;2906,3857;3524,3857;3517,3831;3494,3738;3424,3459;3400,3367;3377,3287;3354,3221;3332,3155;3309,3115;3287,3075;3265,3049;3243,3035" o:connectangles="0,0,0,0,0,0,0,0,0,0,0,0,0,0,0,0,0,0,0,0,0,0,0,0,0,0"/>
                  </v:shape>
                  <v:shape id="Freeform 1264" o:spid="_x0000_s1061" style="position:absolute;left:1818;top:928;width:6072;height:3618;visibility:visible;mso-wrap-style:square;v-text-anchor:top" coordsize="6072,3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7CC8MA&#10;AADdAAAADwAAAGRycy9kb3ducmV2LnhtbERPS2vCQBC+F/wPywjedKOpIqmriCJI9eKDgrchO01S&#10;s7Mhuybpv+8KQm/z8T1nsepMKRqqXWFZwXgUgSBOrS44U3C97IZzEM4jaywtk4JfcrBa9t4WmGjb&#10;8omas89ECGGXoILc+yqR0qU5GXQjWxEH7tvWBn2AdSZ1jW0IN6WcRNFMGiw4NORY0San9H5+GAUY&#10;N+/7Wxtv28NXevy5RcjdJyo16HfrDxCeOv8vfrn3OsyPJ1N4fhNO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7CC8MAAADdAAAADwAAAAAAAAAAAAAAAACYAgAAZHJzL2Rv&#10;d25yZXYueG1sUEsFBgAAAAAEAAQA9QAAAIgDAAAAAA==&#10;" path="m2502,r-16,l2470,27r-30,119l2425,239r-15,106l2395,477r-14,133l2352,901r-15,159l2323,1206r-15,159l2293,1498r-15,146l2263,1763r-16,119l2231,1975r-16,79l2181,2134r-17,26l2742,2160r-5,-53l2719,1922r-17,-186l2685,1538r-35,-385l2634,954,2617,782,2600,610,2584,451,2567,318,2551,199r-17,-93l2518,40,2502,xe" fillcolor="#94b3d6" stroked="f">
                    <v:path arrowok="t" o:connecttype="custom" o:connectlocs="2502,928;2486,928;2470,955;2440,1074;2425,1167;2410,1273;2395,1405;2381,1538;2352,1829;2337,1988;2323,2134;2308,2293;2293,2426;2278,2572;2263,2691;2247,2810;2231,2903;2215,2982;2181,3062;2164,3088;2742,3088;2737,3035;2719,2850;2702,2664;2685,2466;2650,2081;2634,1882;2617,1710;2600,1538;2584,1379;2567,1246;2551,1127;2534,1034;2518,968;2502,928" o:connectangles="0,0,0,0,0,0,0,0,0,0,0,0,0,0,0,0,0,0,0,0,0,0,0,0,0,0,0,0,0,0,0,0,0,0,0"/>
                  </v:shape>
                </v:group>
                <v:group id="Group 1261" o:spid="_x0000_s1062" style="position:absolute;left:1813;top:918;width:6077;height:3628" coordorigin="1813,918" coordsize="6077,36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9pk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0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+vaZDCAAAA3QAAAA8A&#10;AAAAAAAAAAAAAAAAqgIAAGRycy9kb3ducmV2LnhtbFBLBQYAAAAABAAEAPoAAACZAwAAAAA=&#10;">
                  <v:shape id="Freeform 1262" o:spid="_x0000_s1063" style="position:absolute;left:1813;top:918;width:6077;height:3628;visibility:visible;mso-wrap-style:square;v-text-anchor:top" coordsize="6077,3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cWb8UA&#10;AADdAAAADwAAAGRycy9kb3ducmV2LnhtbERPTWvCQBC9C/6HZYTedKNFG6KriFpoC4K1peJtyI5J&#10;MDubZrdJ+u/dgtDbPN7nLFadKUVDtSssKxiPIhDEqdUFZwo+P56HMQjnkTWWlknBLzlYLfu9BSba&#10;tvxOzdFnIoSwS1BB7n2VSOnSnAy6ka2IA3extUEfYJ1JXWMbwk0pJ1E0kwYLDg05VrTJKb0ef4yC&#10;8+5VxvH69LYff2+/ptcq25E9KPUw6NZzEJ46/y++u190mP84eYK/b8IJ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xZvxQAAAN0AAAAPAAAAAAAAAAAAAAAAAJgCAABkcnMv&#10;ZG93bnJldi54bWxQSwUGAAAAAAQABAD1AAAAigMAAAAA&#10;" path="m,3628r5,-11l10,3604r6,-17l23,3568r7,-20l38,3526r26,-71l92,3385r28,-59l155,3288r8,6l192,3368r13,53l212,3448r20,71l256,3555r8,-1l293,3500r23,-93l328,3335r13,-87l354,3148r14,-112l382,2916r14,-128l411,2656r15,-134l442,2387r16,-133l474,2126r16,-122l507,1890r16,-103l540,1696r17,-75l574,1563r34,-56l626,1513r36,73l682,1650r19,78l721,1819r20,102l762,2031r20,116l803,2268r20,123l843,2514r20,120l883,2750r19,110l920,2961r18,90l956,3128r16,63l1003,3266r41,31l1057,3291r37,-55l1116,3179r21,-64l1148,3082r10,-32l1187,2971r29,-36l1225,2937r27,58l1267,3070r5,26l1277,3122r18,65l1319,3217r10,-2l1368,3161r34,-89l1421,3012r20,-71l1463,2863r23,-84l1510,2689r24,-94l1559,2499r25,-97l1610,2305r26,-95l1661,2118r26,-88l1712,1948r25,-75l1761,1806r24,-57l1829,1671r41,-23l1890,1656r40,48l1969,1782r38,96l2026,1928r18,49l2081,2066r35,66l2152,2162r17,-3l2203,2108r33,-129l2252,1883r16,-112l2283,1645r15,-137l2313,1362r15,-150l2342,1058r15,-153l2371,755r15,-144l2400,475r15,-124l2430,241r15,-93l2460,75,2491,r16,4l2539,105r17,94l2572,316r17,138l2605,610r17,171l2639,963r16,190l2672,1348r18,197l2707,1740r17,191l2742,2114r18,171l2778,2442r18,140l2815,2700r18,95l2852,2863r39,62l2911,2926r20,-15l2971,2837r41,-115l3033,2655r21,-72l3076,2509r21,-73l3118,2365r22,-66l3161,2240r44,-89l3248,2115r22,7l3314,2184r45,112l3382,2367r23,79l3429,2531r23,90l3475,2714r24,96l3522,2905r23,95l3568,3092r23,88l3614,3262r22,75l3658,3403r22,57l3722,3536r41,28l3783,3563r60,-48l3882,3455r38,-74l3957,3303r18,-38l4011,3195r34,-54l4095,3108r16,3l4157,3151r42,72l4226,3282r26,63l4265,3377r13,31l4304,3468r39,72l4387,3584r68,20l4472,3602r68,-17l4557,3579r17,-5l4591,3570r18,-3l4626,3565r20,1l4706,3573r40,7l4766,3584r20,3l4806,3589r19,1l4843,3591r18,-2l4925,3564r37,-51l4994,3447r20,-47l5024,3377r27,-58l5089,3283r9,3l5132,3358r19,69l5157,3452r22,67l5218,3575r12,4l5243,3578r47,-41l5329,3476r42,-81l5417,3303r23,-48l5464,3206r49,-95l5561,3026r48,-69l5655,2911r42,-15l5718,2902r63,58l5823,3027r42,83l5906,3203r40,98l5983,3398r18,46l6018,3489r16,41l6049,3567r14,33l6077,3628e" filled="f" strokecolor="#497dba" strokeweight=".16878mm">
                    <v:path arrowok="t" o:connecttype="custom" o:connectlocs="16,4505;64,4373;163,4212;232,4437;316,4325;368,3954;426,3440;490,2922;557,2539;662,2504;741,2839;823,3309;902,3778;972,4109;1094,4154;1158,3968;1252,3913;1295,4105;1402,3990;1486,3697;1584,3320;1687,2948;1785,2667;1930,2622;2044,2895;2169,3077;2268,2689;2328,2130;2386,1529;2445,1066;2539,1023;2605,1528;2672,2266;2742,3032;2815,3618;2911,3844;3033,3573;3118,3283;3248,3033;3382,3285;3475,3632;3568,4010;3658,4321;3783,4481;3957,4221;4095,4026;4226,4200;4304,4386;4472,4520;4591,4488;4706,4491;4806,4507;4925,4482;5024,4295;5132,4276;5218,4493;5329,4394;5464,4124;5655,3829;5823,3945;5983,4316;6049,4485" o:connectangles="0,0,0,0,0,0,0,0,0,0,0,0,0,0,0,0,0,0,0,0,0,0,0,0,0,0,0,0,0,0,0,0,0,0,0,0,0,0,0,0,0,0,0,0,0,0,0,0,0,0,0,0,0,0,0,0,0,0,0,0,0,0"/>
                  </v:shape>
                </v:group>
                <v:group id="Group 1259" o:spid="_x0000_s1064" style="position:absolute;left:4168;top:436;width:346;height:1485" coordorigin="4168,436" coordsize="346,1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    <v:shape id="Freeform 1260" o:spid="_x0000_s1065" style="position:absolute;left:4168;top:436;width:346;height:1485;visibility:visible;mso-wrap-style:square;v-text-anchor:top" coordsize="346,1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0vEMIA&#10;AADdAAAADwAAAGRycy9kb3ducmV2LnhtbERPS4vCMBC+C/sfwix401RXVts1iq4InsTXxdvYzLbF&#10;ZlKaWOu/N8KCt/n4njOdt6YUDdWusKxg0I9AEKdWF5wpOB3XvQkI55E1lpZJwYMczGcfnSkm2t55&#10;T83BZyKEsEtQQe59lUjp0pwMur6tiAP3Z2uDPsA6k7rGewg3pRxG0bc0WHBoyLGi35zS6+FmFKAZ&#10;P+KtP7fp6Li/xKvljpvRTqnuZ7v4AeGp9W/xv3ujw/yvYQyvb8IJ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S8QwgAAAN0AAAAPAAAAAAAAAAAAAAAAAJgCAABkcnMvZG93&#10;bnJldi54bWxQSwUGAAAAAAQABAD1AAAAhwMAAAAA&#10;" path="m201,l165,83r-19,97l136,240r-10,68l116,382r-10,80l95,548,85,639,75,734,64,834,54,936,43,1041,32,1149,22,1258,11,1369,,1480r346,5l339,1374r-6,-111l326,1154r-6,-108l313,940,306,837r-7,-99l292,642r-6,-91l279,465r-8,-81l264,310r-7,-68l249,181,234,84,218,22,201,xe" fillcolor="#e36c09" stroked="f">
                    <v:path arrowok="t" o:connecttype="custom" o:connectlocs="201,436;165,519;146,616;136,676;126,744;116,818;106,898;95,984;85,1075;75,1170;64,1270;54,1372;43,1477;32,1585;22,1694;11,1805;0,1916;346,1921;339,1810;333,1699;326,1590;320,1482;313,1376;306,1273;299,1174;292,1078;286,987;279,901;271,820;264,746;257,678;249,617;234,520;218,458;201,436" o:connectangles="0,0,0,0,0,0,0,0,0,0,0,0,0,0,0,0,0,0,0,0,0,0,0,0,0,0,0,0,0,0,0,0,0,0,0"/>
                  </v:shape>
                </v:group>
                <v:group id="Group 1254" o:spid="_x0000_s1066" style="position:absolute;left:4168;top:436;width:346;height:1485" coordorigin="4168,436" coordsize="346,1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    <v:shape id="Freeform 1258" o:spid="_x0000_s1067" style="position:absolute;left:4168;top:436;width:346;height:1485;visibility:visible;mso-wrap-style:square;v-text-anchor:top" coordsize="346,1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8UHcMA&#10;AADdAAAADwAAAGRycy9kb3ducmV2LnhtbERPTYvCMBC9L/gfwgje1tQWZK1GUWGpyF5WPehtaMam&#10;2ExKk9X6783Cwt7m8T5nseptI+7U+dqxgsk4AUFcOl1zpeB0/Hz/AOEDssbGMSl4kofVcvC2wFy7&#10;B3/T/RAqEUPY56jAhNDmUvrSkEU/di1x5K6usxgi7CqpO3zEcNvINEmm0mLNscFgS1tD5e3wYxVU&#10;J1Ps++c5vXxttr5I94WfpZlSo2G/noMI1Id/8Z97p+P8LJvA7zfxBL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8UHcMAAADdAAAADwAAAAAAAAAAAAAAAACYAgAAZHJzL2Rv&#10;d25yZXYueG1sUEsFBgAAAAAEAAQA9QAAAIgDAAAAAA==&#10;" path="m,1480l11,1369,22,1258,32,1149,43,1041,54,936,64,834,75,734,85,639,95,548r11,-86l116,382r10,-74l136,240r10,-60l165,83,183,22,201,r8,6l234,84r15,97l257,242r7,68l271,384r8,81l286,551r6,91l299,738r7,99l313,940r7,106l326,1154r7,109l339,1374r7,111e" filled="f" strokecolor="#497dba" strokeweight=".17003mm">
                    <v:path arrowok="t" o:connecttype="custom" o:connectlocs="0,1916;11,1805;22,1694;32,1585;43,1477;54,1372;64,1270;75,1170;85,1075;95,984;106,898;116,818;126,744;136,676;146,616;165,519;183,458;201,436;209,442;234,520;249,617;257,678;264,746;271,820;279,901;286,987;292,1078;299,1174;306,1273;313,1376;320,1482;326,1590;333,1699;339,1810;346,1921" o:connectangles="0,0,0,0,0,0,0,0,0,0,0,0,0,0,0,0,0,0,0,0,0,0,0,0,0,0,0,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57" o:spid="_x0000_s1068" type="#_x0000_t202" style="position:absolute;left:4569;top:559;width:1804;height: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/xlcQA&#10;AADdAAAADwAAAGRycy9kb3ducmV2LnhtbERPTWvCQBC9F/wPyxR6q5sqSJu6ERGFglCM8eBxmh2T&#10;JdnZmF01/vuuUOhtHu9z5ovBtuJKvTeOFbyNExDEpdOGKwWHYvP6DsIHZI2tY1JwJw+LbPQ0x1S7&#10;G+d03YdKxBD2KSqoQ+hSKX1Zk0U/dh1x5E6utxgi7Cupe7zFcNvKSZLMpEXDsaHGjlY1lc3+YhUs&#10;j5yvzfn7Z5efclMUHwlvZ41SL8/D8hNEoCH8i//cXzrOn04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P8ZXEAAAA3QAAAA8AAAAAAAAAAAAAAAAAmAIAAGRycy9k&#10;b3ducmV2LnhtbFBLBQYAAAAABAAEAPUAAACJAwAAAAA=&#10;" filled="f" stroked="f">
                    <v:textbox inset="0,0,0,0">
                      <w:txbxContent>
                        <w:p w14:paraId="04059BA8" w14:textId="77777777" w:rsidR="00700F7C" w:rsidRDefault="002F10C5">
                          <w:pPr>
                            <w:spacing w:line="214" w:lineRule="exact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1"/>
                            </w:rPr>
                            <w:t>Demands</w:t>
                          </w:r>
                          <w:r>
                            <w:rPr>
                              <w:rFonts w:ascii="Calibri"/>
                              <w:spacing w:val="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1"/>
                            </w:rPr>
                            <w:t>met</w:t>
                          </w:r>
                          <w:r>
                            <w:rPr>
                              <w:rFonts w:ascii="Calibri"/>
                              <w:spacing w:val="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1"/>
                            </w:rPr>
                            <w:t>by</w:t>
                          </w:r>
                        </w:p>
                        <w:p w14:paraId="04059BA9" w14:textId="77777777" w:rsidR="00700F7C" w:rsidRDefault="002F10C5">
                          <w:pPr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1"/>
                            </w:rPr>
                            <w:t>unregulated/</w:t>
                          </w:r>
                          <w:r>
                            <w:rPr>
                              <w:rFonts w:ascii="Calibri"/>
                              <w:spacing w:val="1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1"/>
                            </w:rPr>
                            <w:t>natural</w:t>
                          </w:r>
                          <w:r>
                            <w:rPr>
                              <w:rFonts w:ascii="Calibri"/>
                              <w:spacing w:val="29"/>
                              <w:w w:val="10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1"/>
                            </w:rPr>
                            <w:t>flows,</w:t>
                          </w:r>
                          <w:r>
                            <w:rPr>
                              <w:rFonts w:ascii="Calibri"/>
                              <w:spacing w:val="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1"/>
                            </w:rPr>
                            <w:t>or</w:t>
                          </w:r>
                          <w:r>
                            <w:rPr>
                              <w:rFonts w:ascii="Calibri"/>
                              <w:spacing w:val="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1"/>
                            </w:rPr>
                            <w:t>above</w:t>
                          </w:r>
                          <w:r>
                            <w:rPr>
                              <w:rFonts w:ascii="Calibri"/>
                              <w:spacing w:val="24"/>
                              <w:w w:val="10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1"/>
                            </w:rPr>
                            <w:t>delivery</w:t>
                          </w:r>
                          <w:r>
                            <w:rPr>
                              <w:rFonts w:ascii="Calibri"/>
                              <w:spacing w:val="18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1"/>
                            </w:rPr>
                            <w:t>constraints</w:t>
                          </w:r>
                        </w:p>
                      </w:txbxContent>
                    </v:textbox>
                  </v:shape>
                  <v:shape id="Text Box 1256" o:spid="_x0000_s1069" type="#_x0000_t202" style="position:absolute;left:5405;top:2924;width:1821;height: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NUDsQA&#10;AADdAAAADwAAAGRycy9kb3ducmV2LnhtbERPTWvCQBC9F/oflin0Vjc2IBrdiEgLhYI0xkOP0+wk&#10;WczOxuxW03/vFgRv83ifs1qPthNnGrxxrGA6SUAQV04bbhQcyveXOQgfkDV2jknBH3lY548PK8y0&#10;u3BB531oRAxhn6GCNoQ+k9JXLVn0E9cTR652g8UQ4dBIPeAlhttOvibJTFo0HBta7GnbUnXc/1oF&#10;m28u3sxp9/NV1IUpy0XCn7OjUs9P42YJItAY7uKb+0PH+Wma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DVA7EAAAA3QAAAA8AAAAAAAAAAAAAAAAAmAIAAGRycy9k&#10;b3ducmV2LnhtbFBLBQYAAAAABAAEAPUAAACJAwAAAAA=&#10;" filled="f" stroked="f">
                    <v:textbox inset="0,0,0,0">
                      <w:txbxContent>
                        <w:p w14:paraId="04059BAA" w14:textId="77777777" w:rsidR="00700F7C" w:rsidRDefault="002F10C5">
                          <w:pPr>
                            <w:spacing w:line="214" w:lineRule="exact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1"/>
                            </w:rPr>
                            <w:t>Demands</w:t>
                          </w:r>
                          <w:r>
                            <w:rPr>
                              <w:rFonts w:ascii="Calibri"/>
                              <w:spacing w:val="1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1"/>
                            </w:rPr>
                            <w:t>that</w:t>
                          </w:r>
                        </w:p>
                        <w:p w14:paraId="04059BAB" w14:textId="77777777" w:rsidR="00700F7C" w:rsidRDefault="002F10C5">
                          <w:pPr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sz w:val="21"/>
                            </w:rPr>
                            <w:t>environmental</w:t>
                          </w:r>
                          <w:r>
                            <w:rPr>
                              <w:rFonts w:ascii="Calibri"/>
                              <w:spacing w:val="2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1"/>
                            </w:rPr>
                            <w:t>water</w:t>
                          </w:r>
                          <w:r>
                            <w:rPr>
                              <w:rFonts w:ascii="Calibri"/>
                              <w:spacing w:val="30"/>
                              <w:w w:val="10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1"/>
                            </w:rPr>
                            <w:t>may</w:t>
                          </w:r>
                          <w:r>
                            <w:rPr>
                              <w:rFonts w:ascii="Calibri"/>
                              <w:spacing w:val="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1"/>
                            </w:rPr>
                            <w:t>contribute</w:t>
                          </w:r>
                          <w:r>
                            <w:rPr>
                              <w:rFonts w:ascii="Calibri"/>
                              <w:spacing w:val="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1"/>
                            </w:rPr>
                            <w:t>to</w:t>
                          </w:r>
                        </w:p>
                      </w:txbxContent>
                    </v:textbox>
                  </v:shape>
                  <v:shape id="Text Box 1255" o:spid="_x0000_s1070" type="#_x0000_t202" style="position:absolute;left:2594;top:4534;width:4278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MesMA&#10;AADdAAAADwAAAGRycy9kb3ducmV2LnhtbERPTWvCQBC9F/oflil4q5vWIpq6ihQFoSCN8eBxzI7J&#10;YnY2ZleN/94VCt7m8T5nMutsLS7UeuNYwUc/AUFcOG24VLDNl+8jED4ga6wdk4IbeZhNX18mmGp3&#10;5Ywum1CKGMI+RQVVCE0qpS8qsuj7riGO3MG1FkOEbSl1i9cYbmv5mSRDadFwbKiwoZ+KiuPmbBXM&#10;d5wtzGm9/8sOmcnzccK/w6NSvbdu/g0iUBee4n/3Ssf5g8EXPL6JJ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rMesMAAADdAAAADwAAAAAAAAAAAAAAAACYAgAAZHJzL2Rv&#10;d25yZXYueG1sUEsFBgAAAAAEAAQA9QAAAIgDAAAAAA==&#10;" filled="f" stroked="f">
                    <v:textbox inset="0,0,0,0">
                      <w:txbxContent>
                        <w:p w14:paraId="04059BAC" w14:textId="77777777" w:rsidR="00700F7C" w:rsidRDefault="002F10C5">
                          <w:pPr>
                            <w:spacing w:line="214" w:lineRule="exact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1"/>
                            </w:rPr>
                            <w:t>Demands</w:t>
                          </w:r>
                          <w:r>
                            <w:rPr>
                              <w:rFonts w:ascii="Calibri"/>
                              <w:spacing w:val="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1"/>
                            </w:rPr>
                            <w:t>that</w:t>
                          </w:r>
                          <w:r>
                            <w:rPr>
                              <w:rFonts w:ascii="Calibri"/>
                              <w:spacing w:val="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1"/>
                            </w:rPr>
                            <w:t>are</w:t>
                          </w:r>
                          <w:r>
                            <w:rPr>
                              <w:rFonts w:ascii="Calibri"/>
                              <w:spacing w:val="1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1"/>
                            </w:rPr>
                            <w:t>met</w:t>
                          </w:r>
                          <w:r>
                            <w:rPr>
                              <w:rFonts w:ascii="Calibri"/>
                              <w:spacing w:val="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1"/>
                            </w:rPr>
                            <w:t>by</w:t>
                          </w:r>
                          <w:r>
                            <w:rPr>
                              <w:rFonts w:ascii="Calibri"/>
                              <w:spacing w:val="8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1"/>
                            </w:rPr>
                            <w:t>planned</w:t>
                          </w:r>
                          <w:r>
                            <w:rPr>
                              <w:rFonts w:ascii="Calibri"/>
                              <w:spacing w:val="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1"/>
                            </w:rPr>
                            <w:t>environmental</w:t>
                          </w:r>
                        </w:p>
                        <w:p w14:paraId="04059BAD" w14:textId="77777777" w:rsidR="00700F7C" w:rsidRDefault="002F10C5">
                          <w:pPr>
                            <w:spacing w:line="252" w:lineRule="exact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sz w:val="21"/>
                            </w:rPr>
                            <w:t>water</w:t>
                          </w:r>
                          <w:r>
                            <w:rPr>
                              <w:rFonts w:ascii="Calibri"/>
                              <w:spacing w:val="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1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1"/>
                            </w:rPr>
                            <w:t>delivery</w:t>
                          </w:r>
                          <w:r>
                            <w:rPr>
                              <w:rFonts w:ascii="Calibri"/>
                              <w:spacing w:val="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1"/>
                            </w:rPr>
                            <w:t>for</w:t>
                          </w:r>
                          <w:r>
                            <w:rPr>
                              <w:rFonts w:ascii="Calibri"/>
                              <w:spacing w:val="1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1"/>
                            </w:rPr>
                            <w:t>consumptive</w:t>
                          </w:r>
                          <w:r>
                            <w:rPr>
                              <w:rFonts w:ascii="Calibri"/>
                              <w:spacing w:val="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1"/>
                            </w:rPr>
                            <w:t>use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/>
          <w:b/>
          <w:color w:val="E36C09"/>
          <w:spacing w:val="-1"/>
          <w:sz w:val="16"/>
        </w:rPr>
        <w:t>Commonwealth</w:t>
      </w:r>
      <w:r>
        <w:rPr>
          <w:rFonts w:ascii="Calibri"/>
          <w:b/>
          <w:color w:val="E36C09"/>
          <w:spacing w:val="3"/>
          <w:sz w:val="16"/>
        </w:rPr>
        <w:t xml:space="preserve"> </w:t>
      </w:r>
      <w:r>
        <w:rPr>
          <w:rFonts w:ascii="Calibri"/>
          <w:b/>
          <w:color w:val="E36C09"/>
          <w:spacing w:val="-1"/>
          <w:sz w:val="16"/>
        </w:rPr>
        <w:t>environmental</w:t>
      </w:r>
      <w:r>
        <w:rPr>
          <w:rFonts w:ascii="Calibri"/>
          <w:b/>
          <w:color w:val="E36C09"/>
          <w:spacing w:val="26"/>
          <w:sz w:val="16"/>
        </w:rPr>
        <w:t xml:space="preserve"> </w:t>
      </w:r>
      <w:r>
        <w:rPr>
          <w:rFonts w:ascii="Calibri"/>
          <w:b/>
          <w:color w:val="E36C09"/>
          <w:spacing w:val="-2"/>
          <w:sz w:val="16"/>
        </w:rPr>
        <w:t xml:space="preserve">water </w:t>
      </w:r>
      <w:r>
        <w:rPr>
          <w:rFonts w:ascii="Calibri"/>
          <w:b/>
          <w:color w:val="E36C09"/>
          <w:spacing w:val="-1"/>
          <w:sz w:val="16"/>
        </w:rPr>
        <w:t>contribution</w:t>
      </w:r>
      <w:r>
        <w:rPr>
          <w:rFonts w:ascii="Calibri"/>
          <w:b/>
          <w:color w:val="E36C09"/>
          <w:spacing w:val="1"/>
          <w:sz w:val="16"/>
        </w:rPr>
        <w:t xml:space="preserve"> </w:t>
      </w:r>
      <w:r>
        <w:rPr>
          <w:rFonts w:ascii="Calibri"/>
          <w:b/>
          <w:color w:val="E36C09"/>
          <w:spacing w:val="-1"/>
          <w:sz w:val="16"/>
          <w:u w:val="single" w:color="E36C09"/>
        </w:rPr>
        <w:t>unlikely</w:t>
      </w:r>
      <w:r>
        <w:rPr>
          <w:rFonts w:ascii="Calibri"/>
          <w:b/>
          <w:color w:val="E36C09"/>
          <w:spacing w:val="-1"/>
          <w:sz w:val="16"/>
        </w:rPr>
        <w:t>:</w:t>
      </w:r>
    </w:p>
    <w:p w14:paraId="04058B91" w14:textId="77777777" w:rsidR="00700F7C" w:rsidRDefault="002F10C5">
      <w:pPr>
        <w:numPr>
          <w:ilvl w:val="2"/>
          <w:numId w:val="8"/>
        </w:numPr>
        <w:tabs>
          <w:tab w:val="left" w:pos="7722"/>
        </w:tabs>
        <w:spacing w:before="1" w:line="190" w:lineRule="exact"/>
        <w:ind w:right="1455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E36C09"/>
          <w:spacing w:val="-1"/>
          <w:sz w:val="16"/>
        </w:rPr>
        <w:t>Flows</w:t>
      </w:r>
      <w:r>
        <w:rPr>
          <w:rFonts w:ascii="Calibri"/>
          <w:color w:val="E36C09"/>
          <w:spacing w:val="2"/>
          <w:sz w:val="16"/>
        </w:rPr>
        <w:t xml:space="preserve"> </w:t>
      </w:r>
      <w:r>
        <w:rPr>
          <w:rFonts w:ascii="Calibri"/>
          <w:color w:val="E36C09"/>
          <w:spacing w:val="-1"/>
          <w:sz w:val="16"/>
        </w:rPr>
        <w:t xml:space="preserve">to </w:t>
      </w:r>
      <w:r>
        <w:rPr>
          <w:rFonts w:ascii="Calibri"/>
          <w:color w:val="E36C09"/>
          <w:sz w:val="16"/>
        </w:rPr>
        <w:t>higher</w:t>
      </w:r>
      <w:r>
        <w:rPr>
          <w:rFonts w:ascii="Calibri"/>
          <w:color w:val="E36C09"/>
          <w:spacing w:val="-3"/>
          <w:sz w:val="16"/>
        </w:rPr>
        <w:t xml:space="preserve"> </w:t>
      </w:r>
      <w:r>
        <w:rPr>
          <w:rFonts w:ascii="Calibri"/>
          <w:color w:val="E36C09"/>
          <w:sz w:val="16"/>
        </w:rPr>
        <w:t>mid-</w:t>
      </w:r>
      <w:r>
        <w:rPr>
          <w:rFonts w:ascii="Calibri"/>
          <w:color w:val="E36C09"/>
          <w:spacing w:val="22"/>
          <w:sz w:val="16"/>
        </w:rPr>
        <w:t xml:space="preserve"> </w:t>
      </w:r>
      <w:r>
        <w:rPr>
          <w:rFonts w:ascii="Calibri"/>
          <w:color w:val="E36C09"/>
          <w:spacing w:val="-1"/>
          <w:sz w:val="16"/>
        </w:rPr>
        <w:t>Murrumbidgee</w:t>
      </w:r>
      <w:r>
        <w:rPr>
          <w:rFonts w:ascii="Calibri"/>
          <w:color w:val="E36C09"/>
          <w:spacing w:val="-4"/>
          <w:sz w:val="16"/>
        </w:rPr>
        <w:t xml:space="preserve"> </w:t>
      </w:r>
      <w:r>
        <w:rPr>
          <w:rFonts w:ascii="Calibri"/>
          <w:color w:val="E36C09"/>
          <w:spacing w:val="-1"/>
          <w:sz w:val="16"/>
        </w:rPr>
        <w:t xml:space="preserve">wetlands </w:t>
      </w:r>
      <w:r>
        <w:rPr>
          <w:rFonts w:ascii="Calibri"/>
          <w:color w:val="E36C09"/>
          <w:spacing w:val="-2"/>
          <w:sz w:val="16"/>
        </w:rPr>
        <w:t>(except</w:t>
      </w:r>
      <w:r>
        <w:rPr>
          <w:rFonts w:ascii="Calibri"/>
          <w:color w:val="E36C09"/>
          <w:spacing w:val="35"/>
          <w:sz w:val="16"/>
        </w:rPr>
        <w:t xml:space="preserve"> </w:t>
      </w:r>
      <w:r>
        <w:rPr>
          <w:rFonts w:ascii="Calibri"/>
          <w:color w:val="E36C09"/>
          <w:spacing w:val="-1"/>
          <w:sz w:val="16"/>
        </w:rPr>
        <w:t>where delivery</w:t>
      </w:r>
      <w:r>
        <w:rPr>
          <w:rFonts w:ascii="Calibri"/>
          <w:color w:val="E36C09"/>
          <w:spacing w:val="-3"/>
          <w:sz w:val="16"/>
        </w:rPr>
        <w:t xml:space="preserve"> </w:t>
      </w:r>
      <w:r>
        <w:rPr>
          <w:rFonts w:ascii="Calibri"/>
          <w:color w:val="E36C09"/>
          <w:sz w:val="16"/>
        </w:rPr>
        <w:t xml:space="preserve">via </w:t>
      </w:r>
      <w:r>
        <w:rPr>
          <w:rFonts w:ascii="Calibri"/>
          <w:color w:val="E36C09"/>
          <w:spacing w:val="-1"/>
          <w:sz w:val="16"/>
        </w:rPr>
        <w:t>infrastructure</w:t>
      </w:r>
      <w:r>
        <w:rPr>
          <w:rFonts w:ascii="Calibri"/>
          <w:color w:val="E36C09"/>
          <w:spacing w:val="21"/>
          <w:sz w:val="16"/>
        </w:rPr>
        <w:t xml:space="preserve"> </w:t>
      </w:r>
      <w:r>
        <w:rPr>
          <w:rFonts w:ascii="Calibri"/>
          <w:color w:val="E36C09"/>
          <w:sz w:val="16"/>
        </w:rPr>
        <w:t xml:space="preserve">is </w:t>
      </w:r>
      <w:r>
        <w:rPr>
          <w:rFonts w:ascii="Calibri"/>
          <w:color w:val="E36C09"/>
          <w:spacing w:val="-1"/>
          <w:sz w:val="16"/>
        </w:rPr>
        <w:t>possible)</w:t>
      </w:r>
    </w:p>
    <w:p w14:paraId="04058B92" w14:textId="77777777" w:rsidR="00700F7C" w:rsidRDefault="002F10C5">
      <w:pPr>
        <w:numPr>
          <w:ilvl w:val="2"/>
          <w:numId w:val="8"/>
        </w:numPr>
        <w:tabs>
          <w:tab w:val="left" w:pos="7722"/>
        </w:tabs>
        <w:spacing w:before="1" w:line="190" w:lineRule="exact"/>
        <w:ind w:right="2077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E36C09"/>
          <w:spacing w:val="-2"/>
          <w:sz w:val="16"/>
        </w:rPr>
        <w:t>Large</w:t>
      </w:r>
      <w:r>
        <w:rPr>
          <w:rFonts w:ascii="Calibri"/>
          <w:color w:val="E36C09"/>
          <w:spacing w:val="-1"/>
          <w:sz w:val="16"/>
        </w:rPr>
        <w:t xml:space="preserve"> flows</w:t>
      </w:r>
      <w:r>
        <w:rPr>
          <w:rFonts w:ascii="Calibri"/>
          <w:color w:val="E36C09"/>
          <w:sz w:val="16"/>
        </w:rPr>
        <w:t xml:space="preserve"> </w:t>
      </w:r>
      <w:r>
        <w:rPr>
          <w:rFonts w:ascii="Calibri"/>
          <w:color w:val="E36C09"/>
          <w:spacing w:val="-1"/>
          <w:sz w:val="16"/>
        </w:rPr>
        <w:t>onto entire</w:t>
      </w:r>
      <w:r>
        <w:rPr>
          <w:rFonts w:ascii="Calibri"/>
          <w:color w:val="E36C09"/>
          <w:spacing w:val="30"/>
          <w:sz w:val="16"/>
        </w:rPr>
        <w:t xml:space="preserve"> </w:t>
      </w:r>
      <w:r>
        <w:rPr>
          <w:rFonts w:ascii="Calibri"/>
          <w:color w:val="E36C09"/>
          <w:spacing w:val="-1"/>
          <w:sz w:val="16"/>
        </w:rPr>
        <w:t>Lowbidgee</w:t>
      </w:r>
      <w:r>
        <w:rPr>
          <w:rFonts w:ascii="Calibri"/>
          <w:color w:val="E36C09"/>
          <w:spacing w:val="-2"/>
          <w:sz w:val="16"/>
        </w:rPr>
        <w:t xml:space="preserve"> </w:t>
      </w:r>
      <w:r>
        <w:rPr>
          <w:rFonts w:ascii="Calibri"/>
          <w:color w:val="E36C09"/>
          <w:sz w:val="16"/>
        </w:rPr>
        <w:t>floodplain</w:t>
      </w:r>
    </w:p>
    <w:p w14:paraId="04058B93" w14:textId="77777777" w:rsidR="00700F7C" w:rsidRDefault="00700F7C">
      <w:pPr>
        <w:spacing w:before="5"/>
        <w:rPr>
          <w:rFonts w:ascii="Calibri" w:eastAsia="Calibri" w:hAnsi="Calibri" w:cs="Calibri"/>
          <w:sz w:val="23"/>
          <w:szCs w:val="23"/>
        </w:rPr>
      </w:pPr>
    </w:p>
    <w:p w14:paraId="04058B94" w14:textId="1B570A3C" w:rsidR="00700F7C" w:rsidRDefault="002F10C5">
      <w:pPr>
        <w:spacing w:before="67" w:line="190" w:lineRule="exact"/>
        <w:ind w:left="7539" w:right="1455"/>
        <w:rPr>
          <w:rFonts w:ascii="Calibri" w:eastAsia="Calibri" w:hAnsi="Calibri" w:cs="Calibri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384" behindDoc="0" locked="0" layoutInCell="1" allowOverlap="1" wp14:anchorId="04059AE5" wp14:editId="67ED72B9">
                <wp:simplePos x="0" y="0"/>
                <wp:positionH relativeFrom="page">
                  <wp:posOffset>884555</wp:posOffset>
                </wp:positionH>
                <wp:positionV relativeFrom="paragraph">
                  <wp:posOffset>146050</wp:posOffset>
                </wp:positionV>
                <wp:extent cx="145415" cy="471170"/>
                <wp:effectExtent l="0" t="0" r="0" b="0"/>
                <wp:wrapNone/>
                <wp:docPr id="1289" name="Text Box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47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059BAE" w14:textId="77777777" w:rsidR="00700F7C" w:rsidRDefault="002F10C5">
                            <w:pPr>
                              <w:spacing w:line="212" w:lineRule="exact"/>
                              <w:ind w:left="20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8"/>
                                <w:sz w:val="19"/>
                              </w:rPr>
                              <w:t>Fl</w:t>
                            </w:r>
                            <w:r>
                              <w:rPr>
                                <w:rFonts w:ascii="Calibri"/>
                                <w:spacing w:val="-1"/>
                                <w:w w:val="97"/>
                                <w:sz w:val="19"/>
                              </w:rPr>
                              <w:t>ow</w:t>
                            </w:r>
                            <w:r>
                              <w:rPr>
                                <w:rFonts w:ascii="Calibri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w w:val="97"/>
                                <w:sz w:val="19"/>
                              </w:rPr>
                              <w:t>rate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59AE5" id="Text Box 1252" o:spid="_x0000_s1071" type="#_x0000_t202" style="position:absolute;left:0;text-align:left;margin-left:69.65pt;margin-top:11.5pt;width:11.45pt;height:37.1pt;z-index: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" filled="f" stroked="f">
                <v:textbox style="layout-flow:vertical;mso-layout-flow-alt:bottom-to-top" inset="0,0,0,0">
                  <w:txbxContent>
                    <w:p w14:paraId="04059BAE" w14:textId="77777777" w:rsidR="00700F7C" w:rsidRDefault="002F10C5">
                      <w:pPr>
                        <w:spacing w:line="212" w:lineRule="exact"/>
                        <w:ind w:left="20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spacing w:val="-1"/>
                          <w:w w:val="98"/>
                          <w:sz w:val="19"/>
                        </w:rPr>
                        <w:t>Fl</w:t>
                      </w:r>
                      <w:r>
                        <w:rPr>
                          <w:rFonts w:ascii="Calibri"/>
                          <w:spacing w:val="-1"/>
                          <w:w w:val="97"/>
                          <w:sz w:val="19"/>
                        </w:rPr>
                        <w:t>ow</w:t>
                      </w:r>
                      <w:r>
                        <w:rPr>
                          <w:rFonts w:ascii="Calibri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w w:val="97"/>
                          <w:sz w:val="19"/>
                        </w:rPr>
                        <w:t>rate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b/>
          <w:color w:val="00AF50"/>
          <w:spacing w:val="-1"/>
          <w:sz w:val="16"/>
        </w:rPr>
        <w:t>Focus for</w:t>
      </w:r>
      <w:r>
        <w:rPr>
          <w:rFonts w:ascii="Calibri"/>
          <w:b/>
          <w:color w:val="00AF50"/>
          <w:spacing w:val="-2"/>
          <w:sz w:val="16"/>
        </w:rPr>
        <w:t xml:space="preserve"> </w:t>
      </w:r>
      <w:r>
        <w:rPr>
          <w:rFonts w:ascii="Calibri"/>
          <w:b/>
          <w:color w:val="00AF50"/>
          <w:spacing w:val="-1"/>
          <w:sz w:val="16"/>
        </w:rPr>
        <w:t xml:space="preserve">environmental </w:t>
      </w:r>
      <w:r>
        <w:rPr>
          <w:rFonts w:ascii="Calibri"/>
          <w:b/>
          <w:color w:val="00AF50"/>
          <w:spacing w:val="-2"/>
          <w:sz w:val="16"/>
        </w:rPr>
        <w:t>water</w:t>
      </w:r>
      <w:r>
        <w:rPr>
          <w:rFonts w:ascii="Calibri"/>
          <w:b/>
          <w:color w:val="00AF50"/>
          <w:spacing w:val="28"/>
          <w:sz w:val="16"/>
        </w:rPr>
        <w:t xml:space="preserve"> </w:t>
      </w:r>
      <w:r>
        <w:rPr>
          <w:rFonts w:ascii="Calibri"/>
          <w:b/>
          <w:color w:val="00AF50"/>
          <w:spacing w:val="-1"/>
          <w:sz w:val="16"/>
        </w:rPr>
        <w:t>contribution</w:t>
      </w:r>
      <w:r>
        <w:rPr>
          <w:rFonts w:ascii="Calibri"/>
          <w:b/>
          <w:color w:val="00AF50"/>
          <w:spacing w:val="-2"/>
          <w:sz w:val="16"/>
        </w:rPr>
        <w:t xml:space="preserve"> </w:t>
      </w:r>
      <w:r>
        <w:rPr>
          <w:rFonts w:ascii="Calibri"/>
          <w:b/>
          <w:color w:val="00AF50"/>
          <w:spacing w:val="-1"/>
          <w:sz w:val="16"/>
        </w:rPr>
        <w:t>subject to</w:t>
      </w:r>
      <w:r>
        <w:rPr>
          <w:rFonts w:ascii="Calibri"/>
          <w:b/>
          <w:color w:val="00AF50"/>
          <w:spacing w:val="1"/>
          <w:sz w:val="16"/>
        </w:rPr>
        <w:t xml:space="preserve"> </w:t>
      </w:r>
      <w:r>
        <w:rPr>
          <w:rFonts w:ascii="Calibri"/>
          <w:b/>
          <w:color w:val="00AF50"/>
          <w:spacing w:val="-1"/>
          <w:sz w:val="16"/>
        </w:rPr>
        <w:t>seasonal</w:t>
      </w:r>
      <w:r>
        <w:rPr>
          <w:rFonts w:ascii="Calibri"/>
          <w:b/>
          <w:color w:val="00AF50"/>
          <w:spacing w:val="45"/>
          <w:sz w:val="16"/>
        </w:rPr>
        <w:t xml:space="preserve"> </w:t>
      </w:r>
      <w:r>
        <w:rPr>
          <w:rFonts w:ascii="Calibri"/>
          <w:b/>
          <w:color w:val="00AF50"/>
          <w:sz w:val="16"/>
        </w:rPr>
        <w:t>conditions:</w:t>
      </w:r>
    </w:p>
    <w:p w14:paraId="04058B95" w14:textId="77777777" w:rsidR="00700F7C" w:rsidRDefault="002F10C5">
      <w:pPr>
        <w:numPr>
          <w:ilvl w:val="2"/>
          <w:numId w:val="8"/>
        </w:numPr>
        <w:tabs>
          <w:tab w:val="left" w:pos="7731"/>
        </w:tabs>
        <w:spacing w:before="1" w:line="190" w:lineRule="exact"/>
        <w:ind w:left="7730" w:right="1839" w:hanging="191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00AF50"/>
          <w:spacing w:val="-1"/>
          <w:sz w:val="16"/>
        </w:rPr>
        <w:t>Small</w:t>
      </w:r>
      <w:r>
        <w:rPr>
          <w:rFonts w:ascii="Calibri"/>
          <w:color w:val="00AF50"/>
          <w:sz w:val="16"/>
        </w:rPr>
        <w:t xml:space="preserve"> </w:t>
      </w:r>
      <w:r>
        <w:rPr>
          <w:rFonts w:ascii="Calibri"/>
          <w:color w:val="00AF50"/>
          <w:spacing w:val="-1"/>
          <w:sz w:val="16"/>
        </w:rPr>
        <w:t>to moderate</w:t>
      </w:r>
      <w:r>
        <w:rPr>
          <w:rFonts w:ascii="Calibri"/>
          <w:color w:val="00AF50"/>
          <w:spacing w:val="27"/>
          <w:sz w:val="16"/>
        </w:rPr>
        <w:t xml:space="preserve"> </w:t>
      </w:r>
      <w:r>
        <w:rPr>
          <w:rFonts w:ascii="Calibri"/>
          <w:color w:val="00AF50"/>
          <w:spacing w:val="-1"/>
          <w:sz w:val="16"/>
        </w:rPr>
        <w:t>Murrumbidgee</w:t>
      </w:r>
      <w:r>
        <w:rPr>
          <w:rFonts w:ascii="Calibri"/>
          <w:color w:val="00AF50"/>
          <w:spacing w:val="-4"/>
          <w:sz w:val="16"/>
        </w:rPr>
        <w:t xml:space="preserve"> </w:t>
      </w:r>
      <w:r>
        <w:rPr>
          <w:rFonts w:ascii="Calibri"/>
          <w:color w:val="00AF50"/>
          <w:spacing w:val="-1"/>
          <w:sz w:val="16"/>
        </w:rPr>
        <w:t>River flows</w:t>
      </w:r>
    </w:p>
    <w:p w14:paraId="04058B96" w14:textId="77777777" w:rsidR="00700F7C" w:rsidRDefault="002F10C5">
      <w:pPr>
        <w:numPr>
          <w:ilvl w:val="2"/>
          <w:numId w:val="8"/>
        </w:numPr>
        <w:tabs>
          <w:tab w:val="left" w:pos="7731"/>
        </w:tabs>
        <w:spacing w:line="193" w:lineRule="exact"/>
        <w:ind w:left="7730" w:right="2034" w:hanging="191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00AF50"/>
          <w:spacing w:val="-1"/>
          <w:sz w:val="16"/>
        </w:rPr>
        <w:t>Small</w:t>
      </w:r>
      <w:r>
        <w:rPr>
          <w:rFonts w:ascii="Calibri"/>
          <w:color w:val="00AF50"/>
          <w:sz w:val="16"/>
        </w:rPr>
        <w:t xml:space="preserve"> </w:t>
      </w:r>
      <w:r>
        <w:rPr>
          <w:rFonts w:ascii="Calibri"/>
          <w:color w:val="00AF50"/>
          <w:spacing w:val="-1"/>
          <w:sz w:val="16"/>
        </w:rPr>
        <w:t>to moderate</w:t>
      </w:r>
      <w:r>
        <w:rPr>
          <w:rFonts w:ascii="Calibri"/>
          <w:color w:val="00AF50"/>
          <w:spacing w:val="-3"/>
          <w:sz w:val="16"/>
        </w:rPr>
        <w:t xml:space="preserve"> </w:t>
      </w:r>
      <w:r>
        <w:rPr>
          <w:rFonts w:ascii="Calibri"/>
          <w:color w:val="00AF50"/>
          <w:sz w:val="16"/>
        </w:rPr>
        <w:t>mid-</w:t>
      </w:r>
    </w:p>
    <w:p w14:paraId="04058B97" w14:textId="77777777" w:rsidR="00700F7C" w:rsidRDefault="002F10C5">
      <w:pPr>
        <w:spacing w:line="191" w:lineRule="exact"/>
        <w:ind w:right="2206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00AF50"/>
          <w:spacing w:val="-1"/>
          <w:sz w:val="16"/>
        </w:rPr>
        <w:t>Murrumbidgee</w:t>
      </w:r>
      <w:r>
        <w:rPr>
          <w:rFonts w:ascii="Calibri"/>
          <w:color w:val="00AF50"/>
          <w:spacing w:val="-4"/>
          <w:sz w:val="16"/>
        </w:rPr>
        <w:t xml:space="preserve"> </w:t>
      </w:r>
      <w:r>
        <w:rPr>
          <w:rFonts w:ascii="Calibri"/>
          <w:color w:val="00AF50"/>
          <w:spacing w:val="-1"/>
          <w:sz w:val="16"/>
        </w:rPr>
        <w:t>flows</w:t>
      </w:r>
    </w:p>
    <w:p w14:paraId="04058B98" w14:textId="77777777" w:rsidR="00700F7C" w:rsidRDefault="002F10C5">
      <w:pPr>
        <w:numPr>
          <w:ilvl w:val="2"/>
          <w:numId w:val="8"/>
        </w:numPr>
        <w:tabs>
          <w:tab w:val="left" w:pos="7731"/>
        </w:tabs>
        <w:spacing w:before="1" w:line="234" w:lineRule="auto"/>
        <w:ind w:left="7730" w:right="1626" w:hanging="191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00AF50"/>
          <w:spacing w:val="-1"/>
          <w:sz w:val="16"/>
        </w:rPr>
        <w:t>Small</w:t>
      </w:r>
      <w:r>
        <w:rPr>
          <w:rFonts w:ascii="Calibri"/>
          <w:color w:val="00AF50"/>
          <w:sz w:val="16"/>
        </w:rPr>
        <w:t xml:space="preserve"> </w:t>
      </w:r>
      <w:r>
        <w:rPr>
          <w:rFonts w:ascii="Calibri"/>
          <w:color w:val="00AF50"/>
          <w:spacing w:val="-1"/>
          <w:sz w:val="16"/>
        </w:rPr>
        <w:t>to moderate</w:t>
      </w:r>
      <w:r>
        <w:rPr>
          <w:rFonts w:ascii="Calibri"/>
          <w:color w:val="00AF50"/>
          <w:spacing w:val="-2"/>
          <w:sz w:val="16"/>
        </w:rPr>
        <w:t xml:space="preserve"> </w:t>
      </w:r>
      <w:r>
        <w:rPr>
          <w:rFonts w:ascii="Calibri"/>
          <w:color w:val="00AF50"/>
          <w:spacing w:val="-1"/>
          <w:sz w:val="16"/>
        </w:rPr>
        <w:t>Lowbidgee</w:t>
      </w:r>
      <w:r>
        <w:rPr>
          <w:rFonts w:ascii="Calibri"/>
          <w:color w:val="00AF50"/>
          <w:spacing w:val="21"/>
          <w:sz w:val="16"/>
        </w:rPr>
        <w:t xml:space="preserve"> </w:t>
      </w:r>
      <w:r>
        <w:rPr>
          <w:rFonts w:ascii="Calibri"/>
          <w:color w:val="00AF50"/>
          <w:sz w:val="16"/>
        </w:rPr>
        <w:t>floodplain</w:t>
      </w:r>
      <w:r>
        <w:rPr>
          <w:rFonts w:ascii="Calibri"/>
          <w:color w:val="00AF50"/>
          <w:spacing w:val="-5"/>
          <w:sz w:val="16"/>
        </w:rPr>
        <w:t xml:space="preserve"> </w:t>
      </w:r>
      <w:r>
        <w:rPr>
          <w:rFonts w:ascii="Calibri"/>
          <w:color w:val="00AF50"/>
          <w:spacing w:val="-1"/>
          <w:sz w:val="16"/>
        </w:rPr>
        <w:t>events</w:t>
      </w:r>
    </w:p>
    <w:p w14:paraId="04058B99" w14:textId="77777777" w:rsidR="00700F7C" w:rsidRDefault="002F10C5">
      <w:pPr>
        <w:numPr>
          <w:ilvl w:val="2"/>
          <w:numId w:val="8"/>
        </w:numPr>
        <w:tabs>
          <w:tab w:val="left" w:pos="7731"/>
        </w:tabs>
        <w:spacing w:line="234" w:lineRule="auto"/>
        <w:ind w:left="7730" w:right="1954" w:hanging="191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00AF50"/>
          <w:spacing w:val="-1"/>
          <w:sz w:val="16"/>
        </w:rPr>
        <w:t>River-wetland-floodplain</w:t>
      </w:r>
      <w:r>
        <w:rPr>
          <w:rFonts w:ascii="Calibri"/>
          <w:color w:val="00AF50"/>
          <w:spacing w:val="29"/>
          <w:sz w:val="16"/>
        </w:rPr>
        <w:t xml:space="preserve"> </w:t>
      </w:r>
      <w:r>
        <w:rPr>
          <w:rFonts w:ascii="Calibri"/>
          <w:color w:val="00AF50"/>
          <w:spacing w:val="-1"/>
          <w:sz w:val="16"/>
        </w:rPr>
        <w:t>connectivity</w:t>
      </w:r>
    </w:p>
    <w:p w14:paraId="04058B9A" w14:textId="77777777" w:rsidR="00700F7C" w:rsidRDefault="00700F7C">
      <w:pPr>
        <w:spacing w:before="3"/>
        <w:rPr>
          <w:rFonts w:ascii="Calibri" w:eastAsia="Calibri" w:hAnsi="Calibri" w:cs="Calibri"/>
          <w:sz w:val="19"/>
          <w:szCs w:val="19"/>
        </w:rPr>
      </w:pPr>
    </w:p>
    <w:p w14:paraId="04058B9B" w14:textId="77777777" w:rsidR="00700F7C" w:rsidRDefault="00700F7C">
      <w:pPr>
        <w:rPr>
          <w:rFonts w:ascii="Calibri" w:eastAsia="Calibri" w:hAnsi="Calibri" w:cs="Calibri"/>
          <w:sz w:val="19"/>
          <w:szCs w:val="19"/>
        </w:rPr>
        <w:sectPr w:rsidR="00700F7C">
          <w:pgSz w:w="11910" w:h="16840"/>
          <w:pgMar w:top="820" w:right="0" w:bottom="880" w:left="600" w:header="0" w:footer="686" w:gutter="0"/>
          <w:cols w:space="720"/>
        </w:sectPr>
      </w:pPr>
    </w:p>
    <w:p w14:paraId="04058B9C" w14:textId="77777777" w:rsidR="00700F7C" w:rsidRDefault="00700F7C">
      <w:pPr>
        <w:rPr>
          <w:rFonts w:ascii="Calibri" w:eastAsia="Calibri" w:hAnsi="Calibri" w:cs="Calibri"/>
          <w:sz w:val="18"/>
          <w:szCs w:val="18"/>
        </w:rPr>
      </w:pPr>
    </w:p>
    <w:p w14:paraId="04058B9D" w14:textId="77777777" w:rsidR="00700F7C" w:rsidRDefault="00700F7C">
      <w:pPr>
        <w:rPr>
          <w:rFonts w:ascii="Calibri" w:eastAsia="Calibri" w:hAnsi="Calibri" w:cs="Calibri"/>
          <w:sz w:val="18"/>
          <w:szCs w:val="18"/>
        </w:rPr>
      </w:pPr>
    </w:p>
    <w:p w14:paraId="04058B9E" w14:textId="77777777" w:rsidR="00700F7C" w:rsidRDefault="00700F7C">
      <w:pPr>
        <w:spacing w:before="4"/>
        <w:rPr>
          <w:rFonts w:ascii="Calibri" w:eastAsia="Calibri" w:hAnsi="Calibri" w:cs="Calibri"/>
          <w:sz w:val="25"/>
          <w:szCs w:val="25"/>
        </w:rPr>
      </w:pPr>
    </w:p>
    <w:p w14:paraId="04058B9F" w14:textId="77777777" w:rsidR="00700F7C" w:rsidRDefault="002F10C5">
      <w:pPr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Time</w:t>
      </w:r>
    </w:p>
    <w:p w14:paraId="04058BA0" w14:textId="77777777" w:rsidR="00700F7C" w:rsidRDefault="002F10C5">
      <w:pPr>
        <w:spacing w:before="67" w:line="190" w:lineRule="exact"/>
        <w:ind w:left="3151" w:right="1700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alibri"/>
          <w:b/>
          <w:color w:val="548ED4"/>
          <w:spacing w:val="-1"/>
          <w:sz w:val="16"/>
        </w:rPr>
        <w:t>Demands</w:t>
      </w:r>
      <w:r>
        <w:rPr>
          <w:rFonts w:ascii="Calibri"/>
          <w:b/>
          <w:color w:val="548ED4"/>
          <w:spacing w:val="3"/>
          <w:sz w:val="16"/>
        </w:rPr>
        <w:t xml:space="preserve"> </w:t>
      </w:r>
      <w:r>
        <w:rPr>
          <w:rFonts w:ascii="Calibri"/>
          <w:b/>
          <w:color w:val="548ED4"/>
          <w:spacing w:val="-1"/>
          <w:sz w:val="16"/>
        </w:rPr>
        <w:t>likely</w:t>
      </w:r>
      <w:r>
        <w:rPr>
          <w:rFonts w:ascii="Calibri"/>
          <w:b/>
          <w:color w:val="548ED4"/>
          <w:sz w:val="16"/>
        </w:rPr>
        <w:t xml:space="preserve"> </w:t>
      </w:r>
      <w:r>
        <w:rPr>
          <w:rFonts w:ascii="Calibri"/>
          <w:b/>
          <w:color w:val="548ED4"/>
          <w:spacing w:val="-1"/>
          <w:sz w:val="16"/>
        </w:rPr>
        <w:t xml:space="preserve">to </w:t>
      </w:r>
      <w:r>
        <w:rPr>
          <w:rFonts w:ascii="Calibri"/>
          <w:b/>
          <w:color w:val="548ED4"/>
          <w:sz w:val="16"/>
        </w:rPr>
        <w:t xml:space="preserve">be </w:t>
      </w:r>
      <w:r>
        <w:rPr>
          <w:rFonts w:ascii="Calibri"/>
          <w:b/>
          <w:color w:val="548ED4"/>
          <w:spacing w:val="-2"/>
          <w:sz w:val="16"/>
        </w:rPr>
        <w:t>met</w:t>
      </w:r>
      <w:r>
        <w:rPr>
          <w:rFonts w:ascii="Calibri"/>
          <w:b/>
          <w:color w:val="548ED4"/>
          <w:spacing w:val="2"/>
          <w:sz w:val="16"/>
        </w:rPr>
        <w:t xml:space="preserve"> </w:t>
      </w:r>
      <w:r>
        <w:rPr>
          <w:rFonts w:ascii="Calibri"/>
          <w:b/>
          <w:color w:val="548ED4"/>
          <w:spacing w:val="-1"/>
          <w:sz w:val="16"/>
        </w:rPr>
        <w:t>by</w:t>
      </w:r>
      <w:r>
        <w:rPr>
          <w:rFonts w:ascii="Calibri"/>
          <w:b/>
          <w:color w:val="548ED4"/>
          <w:spacing w:val="27"/>
          <w:sz w:val="16"/>
        </w:rPr>
        <w:t xml:space="preserve"> </w:t>
      </w:r>
      <w:r>
        <w:rPr>
          <w:rFonts w:ascii="Calibri"/>
          <w:b/>
          <w:color w:val="548ED4"/>
          <w:spacing w:val="-1"/>
          <w:sz w:val="16"/>
        </w:rPr>
        <w:t>other sources:</w:t>
      </w:r>
    </w:p>
    <w:p w14:paraId="04058BA1" w14:textId="77777777" w:rsidR="00700F7C" w:rsidRDefault="002F10C5">
      <w:pPr>
        <w:numPr>
          <w:ilvl w:val="0"/>
          <w:numId w:val="7"/>
        </w:numPr>
        <w:tabs>
          <w:tab w:val="left" w:pos="3344"/>
        </w:tabs>
        <w:spacing w:before="1" w:line="190" w:lineRule="exact"/>
        <w:ind w:right="1700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548ED4"/>
          <w:spacing w:val="-1"/>
          <w:sz w:val="16"/>
        </w:rPr>
        <w:t>Base</w:t>
      </w:r>
      <w:r>
        <w:rPr>
          <w:rFonts w:ascii="Calibri"/>
          <w:color w:val="548ED4"/>
          <w:spacing w:val="2"/>
          <w:sz w:val="16"/>
        </w:rPr>
        <w:t xml:space="preserve"> </w:t>
      </w:r>
      <w:r>
        <w:rPr>
          <w:rFonts w:ascii="Calibri"/>
          <w:color w:val="548ED4"/>
          <w:spacing w:val="-1"/>
          <w:sz w:val="16"/>
        </w:rPr>
        <w:t>flows</w:t>
      </w:r>
      <w:r>
        <w:rPr>
          <w:rFonts w:ascii="Calibri"/>
          <w:color w:val="548ED4"/>
          <w:sz w:val="16"/>
        </w:rPr>
        <w:t xml:space="preserve"> in</w:t>
      </w:r>
      <w:r>
        <w:rPr>
          <w:rFonts w:ascii="Calibri"/>
          <w:color w:val="548ED4"/>
          <w:spacing w:val="-1"/>
          <w:sz w:val="16"/>
        </w:rPr>
        <w:t xml:space="preserve"> Murrumbidgee</w:t>
      </w:r>
      <w:r>
        <w:rPr>
          <w:rFonts w:ascii="Calibri"/>
          <w:color w:val="548ED4"/>
          <w:spacing w:val="25"/>
          <w:sz w:val="16"/>
        </w:rPr>
        <w:t xml:space="preserve"> </w:t>
      </w:r>
      <w:r>
        <w:rPr>
          <w:rFonts w:ascii="Calibri"/>
          <w:color w:val="548ED4"/>
          <w:spacing w:val="-1"/>
          <w:sz w:val="16"/>
        </w:rPr>
        <w:t>River</w:t>
      </w:r>
    </w:p>
    <w:p w14:paraId="04058BA2" w14:textId="77777777" w:rsidR="00700F7C" w:rsidRDefault="00700F7C">
      <w:pPr>
        <w:spacing w:line="190" w:lineRule="exact"/>
        <w:rPr>
          <w:rFonts w:ascii="Calibri" w:eastAsia="Calibri" w:hAnsi="Calibri" w:cs="Calibri"/>
          <w:sz w:val="16"/>
          <w:szCs w:val="16"/>
        </w:rPr>
        <w:sectPr w:rsidR="00700F7C">
          <w:type w:val="continuous"/>
          <w:pgSz w:w="11910" w:h="16840"/>
          <w:pgMar w:top="1140" w:right="0" w:bottom="280" w:left="600" w:header="720" w:footer="720" w:gutter="0"/>
          <w:cols w:num="2" w:space="720" w:equalWidth="0">
            <w:col w:w="4348" w:space="40"/>
            <w:col w:w="6922"/>
          </w:cols>
        </w:sectPr>
      </w:pPr>
    </w:p>
    <w:p w14:paraId="04058BA3" w14:textId="77777777" w:rsidR="00700F7C" w:rsidRDefault="00700F7C">
      <w:pPr>
        <w:spacing w:before="5"/>
        <w:rPr>
          <w:rFonts w:ascii="Calibri" w:eastAsia="Calibri" w:hAnsi="Calibri" w:cs="Calibri"/>
        </w:rPr>
      </w:pPr>
    </w:p>
    <w:p w14:paraId="04058BA4" w14:textId="77777777" w:rsidR="00700F7C" w:rsidRDefault="002F10C5">
      <w:pPr>
        <w:pStyle w:val="BodyText"/>
        <w:spacing w:before="62"/>
      </w:pPr>
      <w:bookmarkStart w:id="13" w:name="_bookmark12"/>
      <w:bookmarkEnd w:id="13"/>
      <w:r>
        <w:rPr>
          <w:b/>
        </w:rPr>
        <w:t>Figure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2:</w:t>
      </w:r>
      <w:r>
        <w:rPr>
          <w:b/>
          <w:spacing w:val="-6"/>
        </w:rPr>
        <w:t xml:space="preserve"> </w:t>
      </w:r>
      <w:r>
        <w:t>Scope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demands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rPr>
          <w:spacing w:val="-1"/>
        </w:rPr>
        <w:t>contribute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Murrumbidgee</w:t>
      </w:r>
      <w:r>
        <w:rPr>
          <w:spacing w:val="-8"/>
        </w:rPr>
        <w:t xml:space="preserve"> </w:t>
      </w:r>
      <w:r>
        <w:t>catchment</w:t>
      </w:r>
    </w:p>
    <w:p w14:paraId="04058BA5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8BA6" w14:textId="77777777" w:rsidR="00700F7C" w:rsidRDefault="002F10C5">
      <w:pPr>
        <w:pStyle w:val="BodyText"/>
        <w:ind w:right="873"/>
      </w:pPr>
      <w:r>
        <w:rPr>
          <w:spacing w:val="-1"/>
        </w:rPr>
        <w:t>Based</w:t>
      </w:r>
      <w:r>
        <w:rPr>
          <w:spacing w:val="-9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above</w:t>
      </w:r>
      <w:r>
        <w:rPr>
          <w:spacing w:val="-4"/>
        </w:rPr>
        <w:t xml:space="preserve"> </w:t>
      </w:r>
      <w:r>
        <w:rPr>
          <w:spacing w:val="-1"/>
        </w:rPr>
        <w:t>objectives</w:t>
      </w:r>
      <w:r>
        <w:rPr>
          <w:spacing w:val="-8"/>
        </w:rPr>
        <w:t xml:space="preserve"> </w:t>
      </w:r>
      <w:r>
        <w:rPr>
          <w:spacing w:val="-1"/>
        </w:rPr>
        <w:t>sought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t>constraints,</w:t>
      </w:r>
      <w:r>
        <w:rPr>
          <w:spacing w:val="-10"/>
        </w:rPr>
        <w:t xml:space="preserve"> </w:t>
      </w:r>
      <w:r>
        <w:rPr>
          <w:spacing w:val="-1"/>
        </w:rPr>
        <w:t>specific</w:t>
      </w:r>
      <w:r>
        <w:rPr>
          <w:spacing w:val="-8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t>requirements</w:t>
      </w:r>
      <w:r>
        <w:rPr>
          <w:spacing w:val="-7"/>
        </w:rPr>
        <w:t xml:space="preserve"> </w:t>
      </w:r>
      <w:r>
        <w:rPr>
          <w:spacing w:val="-1"/>
        </w:rPr>
        <w:t>(flow</w:t>
      </w:r>
      <w:r>
        <w:rPr>
          <w:spacing w:val="67"/>
          <w:w w:val="99"/>
        </w:rPr>
        <w:t xml:space="preserve"> </w:t>
      </w:r>
      <w:r>
        <w:t>magnitude,</w:t>
      </w:r>
      <w:r>
        <w:rPr>
          <w:spacing w:val="-10"/>
        </w:rPr>
        <w:t xml:space="preserve"> </w:t>
      </w:r>
      <w:r>
        <w:t>duration,</w:t>
      </w:r>
      <w:r>
        <w:rPr>
          <w:spacing w:val="-10"/>
        </w:rPr>
        <w:t xml:space="preserve"> </w:t>
      </w:r>
      <w:r>
        <w:t>timing</w:t>
      </w:r>
      <w:r>
        <w:rPr>
          <w:spacing w:val="-8"/>
        </w:rPr>
        <w:t xml:space="preserve"> </w:t>
      </w:r>
      <w:r>
        <w:rPr>
          <w:spacing w:val="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frequency)</w:t>
      </w:r>
      <w:r>
        <w:rPr>
          <w:spacing w:val="-9"/>
        </w:rPr>
        <w:t xml:space="preserve"> </w:t>
      </w:r>
      <w:r>
        <w:rPr>
          <w:spacing w:val="-1"/>
        </w:rPr>
        <w:t>have</w:t>
      </w:r>
      <w:r>
        <w:rPr>
          <w:spacing w:val="-5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identified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rPr>
          <w:spacing w:val="-1"/>
        </w:rPr>
        <w:t>being</w:t>
      </w:r>
      <w:r>
        <w:rPr>
          <w:spacing w:val="-10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scope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Commonwealth</w:t>
      </w:r>
      <w:r>
        <w:rPr>
          <w:spacing w:val="62"/>
          <w:w w:val="9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water.</w:t>
      </w:r>
      <w:r>
        <w:rPr>
          <w:spacing w:val="-9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requirements</w:t>
      </w:r>
      <w:r>
        <w:rPr>
          <w:spacing w:val="-3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rPr>
          <w:spacing w:val="-1"/>
        </w:rPr>
        <w:t>described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hyperlink w:anchor="_bookmark23" w:history="1">
        <w:r>
          <w:rPr>
            <w:spacing w:val="-1"/>
          </w:rPr>
          <w:t>Table</w:t>
        </w:r>
        <w:r>
          <w:rPr>
            <w:spacing w:val="-7"/>
          </w:rPr>
          <w:t xml:space="preserve"> </w:t>
        </w:r>
        <w:r>
          <w:rPr>
            <w:spacing w:val="1"/>
          </w:rPr>
          <w:t>3.</w:t>
        </w:r>
      </w:hyperlink>
      <w:r>
        <w:rPr>
          <w:spacing w:val="-7"/>
        </w:rPr>
        <w:t xml:space="preserve"> </w:t>
      </w:r>
      <w:r>
        <w:rPr>
          <w:spacing w:val="-2"/>
        </w:rPr>
        <w:t>As</w:t>
      </w:r>
      <w:r>
        <w:rPr>
          <w:spacing w:val="-6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objectives,</w:t>
      </w:r>
      <w:r>
        <w:rPr>
          <w:spacing w:val="-9"/>
        </w:rPr>
        <w:t xml:space="preserve"> </w:t>
      </w:r>
      <w:r>
        <w:t>the</w:t>
      </w:r>
      <w:r>
        <w:rPr>
          <w:spacing w:val="82"/>
          <w:w w:val="9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requirements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continue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reviewed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revised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response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knowledge.</w:t>
      </w:r>
    </w:p>
    <w:p w14:paraId="04058BA7" w14:textId="77777777" w:rsidR="00700F7C" w:rsidRDefault="00700F7C">
      <w:pPr>
        <w:spacing w:before="10"/>
        <w:rPr>
          <w:rFonts w:ascii="Century Gothic" w:eastAsia="Century Gothic" w:hAnsi="Century Gothic" w:cs="Century Gothic"/>
          <w:sz w:val="19"/>
          <w:szCs w:val="19"/>
        </w:rPr>
      </w:pPr>
    </w:p>
    <w:p w14:paraId="04058BA8" w14:textId="77777777" w:rsidR="00700F7C" w:rsidRDefault="002F10C5">
      <w:pPr>
        <w:pStyle w:val="Heading2"/>
        <w:numPr>
          <w:ilvl w:val="1"/>
          <w:numId w:val="8"/>
        </w:numPr>
        <w:tabs>
          <w:tab w:val="left" w:pos="961"/>
        </w:tabs>
        <w:ind w:hanging="852"/>
        <w:rPr>
          <w:b w:val="0"/>
          <w:bCs w:val="0"/>
        </w:rPr>
      </w:pPr>
      <w:bookmarkStart w:id="14" w:name="_bookmark13"/>
      <w:bookmarkEnd w:id="14"/>
      <w:r>
        <w:rPr>
          <w:color w:val="5F4879"/>
        </w:rPr>
        <w:t>Monitoring</w:t>
      </w:r>
      <w:r>
        <w:rPr>
          <w:color w:val="5F4879"/>
          <w:spacing w:val="-6"/>
        </w:rPr>
        <w:t xml:space="preserve"> </w:t>
      </w:r>
      <w:r>
        <w:rPr>
          <w:color w:val="5F4879"/>
          <w:spacing w:val="-1"/>
        </w:rPr>
        <w:t>and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adaptive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management</w:t>
      </w:r>
    </w:p>
    <w:p w14:paraId="04058BA9" w14:textId="77777777" w:rsidR="00700F7C" w:rsidRDefault="00700F7C">
      <w:pPr>
        <w:spacing w:before="5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04058BAA" w14:textId="77777777" w:rsidR="00700F7C" w:rsidRDefault="002F10C5">
      <w:pPr>
        <w:pStyle w:val="BodyText"/>
        <w:ind w:right="807"/>
      </w:pPr>
      <w:r>
        <w:rPr>
          <w:spacing w:val="-1"/>
        </w:rPr>
        <w:t>Operational</w:t>
      </w:r>
      <w:r>
        <w:rPr>
          <w:spacing w:val="-9"/>
        </w:rPr>
        <w:t xml:space="preserve"> </w:t>
      </w:r>
      <w:r>
        <w:t>monitoring</w:t>
      </w:r>
      <w:r>
        <w:rPr>
          <w:spacing w:val="-10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undertaken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9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t>actions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involves</w:t>
      </w:r>
      <w:r>
        <w:rPr>
          <w:spacing w:val="81"/>
          <w:w w:val="99"/>
        </w:rPr>
        <w:t xml:space="preserve"> </w:t>
      </w:r>
      <w:r>
        <w:t>collecting</w:t>
      </w:r>
      <w:r>
        <w:rPr>
          <w:spacing w:val="-9"/>
        </w:rPr>
        <w:t xml:space="preserve"> </w:t>
      </w:r>
      <w:r>
        <w:t>on-ground</w:t>
      </w:r>
      <w:r>
        <w:rPr>
          <w:spacing w:val="-8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regard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10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rPr>
          <w:spacing w:val="-1"/>
        </w:rPr>
        <w:t>volumes</w:t>
      </w:r>
      <w:r>
        <w:rPr>
          <w:spacing w:val="-9"/>
        </w:rPr>
        <w:t xml:space="preserve"> </w:t>
      </w:r>
      <w:r>
        <w:rPr>
          <w:spacing w:val="-1"/>
        </w:rPr>
        <w:t>delivered,</w:t>
      </w:r>
      <w:r>
        <w:rPr>
          <w:spacing w:val="-8"/>
        </w:rPr>
        <w:t xml:space="preserve"> </w:t>
      </w:r>
      <w:r>
        <w:t>impact</w:t>
      </w:r>
      <w:r>
        <w:rPr>
          <w:spacing w:val="46"/>
          <w:w w:val="99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system</w:t>
      </w:r>
      <w:r>
        <w:rPr>
          <w:rFonts w:cs="Century Gothic"/>
        </w:rPr>
        <w:t>’</w:t>
      </w:r>
      <w:r>
        <w:t>s</w:t>
      </w:r>
      <w:r>
        <w:rPr>
          <w:spacing w:val="-6"/>
        </w:rPr>
        <w:t xml:space="preserve"> </w:t>
      </w:r>
      <w:r>
        <w:t>hydrograph,</w:t>
      </w:r>
      <w:r>
        <w:rPr>
          <w:spacing w:val="-9"/>
        </w:rPr>
        <w:t xml:space="preserve"> </w:t>
      </w:r>
      <w:r>
        <w:t>area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inundation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levels.</w:t>
      </w:r>
      <w:r>
        <w:rPr>
          <w:spacing w:val="-4"/>
        </w:rPr>
        <w:t xml:space="preserve"> </w:t>
      </w:r>
      <w:r>
        <w:rPr>
          <w:spacing w:val="1"/>
        </w:rPr>
        <w:t>It</w:t>
      </w:r>
      <w:r>
        <w:rPr>
          <w:spacing w:val="-5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rPr>
          <w:spacing w:val="-1"/>
        </w:rPr>
        <w:t>include</w:t>
      </w:r>
      <w:r>
        <w:rPr>
          <w:spacing w:val="-7"/>
        </w:rPr>
        <w:t xml:space="preserve"> </w:t>
      </w:r>
      <w:r>
        <w:rPr>
          <w:spacing w:val="-1"/>
        </w:rPr>
        <w:t>observations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83"/>
          <w:w w:val="99"/>
        </w:rPr>
        <w:t xml:space="preserve"> </w:t>
      </w:r>
      <w:r>
        <w:t>environmental</w:t>
      </w:r>
      <w:r>
        <w:rPr>
          <w:spacing w:val="-25"/>
        </w:rPr>
        <w:t xml:space="preserve"> </w:t>
      </w:r>
      <w:r>
        <w:rPr>
          <w:spacing w:val="-1"/>
        </w:rPr>
        <w:t>outcomes.</w:t>
      </w:r>
    </w:p>
    <w:p w14:paraId="04058BAB" w14:textId="77777777" w:rsidR="00700F7C" w:rsidRDefault="00700F7C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04058BAC" w14:textId="77777777" w:rsidR="00700F7C" w:rsidRDefault="002F10C5">
      <w:pPr>
        <w:pStyle w:val="BodyText"/>
        <w:ind w:right="873"/>
      </w:pPr>
      <w:r>
        <w:t>Intervention</w:t>
      </w:r>
      <w:r>
        <w:rPr>
          <w:spacing w:val="-8"/>
        </w:rPr>
        <w:t xml:space="preserve"> </w:t>
      </w:r>
      <w:r>
        <w:t>monitoring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also</w:t>
      </w:r>
      <w:r>
        <w:rPr>
          <w:spacing w:val="-10"/>
        </w:rPr>
        <w:t xml:space="preserve"> </w:t>
      </w:r>
      <w:r>
        <w:t>being</w:t>
      </w:r>
      <w:r>
        <w:rPr>
          <w:spacing w:val="-9"/>
        </w:rPr>
        <w:t xml:space="preserve"> </w:t>
      </w:r>
      <w:r>
        <w:t>undertaken</w:t>
      </w:r>
      <w:r>
        <w:rPr>
          <w:spacing w:val="-8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sites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mid-Murrumbidgee</w:t>
      </w:r>
      <w:r>
        <w:rPr>
          <w:spacing w:val="-9"/>
        </w:rPr>
        <w:t xml:space="preserve"> </w:t>
      </w:r>
      <w:r>
        <w:t>Wetlands,</w:t>
      </w:r>
      <w:r>
        <w:rPr>
          <w:spacing w:val="-10"/>
        </w:rPr>
        <w:t xml:space="preserve"> </w:t>
      </w:r>
      <w:r>
        <w:t>Lowbidgee</w:t>
      </w:r>
      <w:r>
        <w:rPr>
          <w:spacing w:val="29"/>
          <w:w w:val="99"/>
        </w:rPr>
        <w:t xml:space="preserve"> </w:t>
      </w:r>
      <w:r>
        <w:rPr>
          <w:spacing w:val="-1"/>
        </w:rPr>
        <w:t>Floodplain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Murrumbidgee</w:t>
      </w:r>
      <w:r>
        <w:rPr>
          <w:spacing w:val="-9"/>
        </w:rPr>
        <w:t xml:space="preserve"> </w:t>
      </w:r>
      <w:r>
        <w:rPr>
          <w:spacing w:val="-1"/>
        </w:rPr>
        <w:t>River.</w:t>
      </w:r>
      <w:r>
        <w:rPr>
          <w:spacing w:val="-6"/>
        </w:rPr>
        <w:t xml:space="preserve"> </w:t>
      </w:r>
      <w:r>
        <w:rPr>
          <w:spacing w:val="1"/>
        </w:rPr>
        <w:t>It</w:t>
      </w:r>
      <w:r>
        <w:rPr>
          <w:spacing w:val="-7"/>
        </w:rPr>
        <w:t xml:space="preserve"> </w:t>
      </w:r>
      <w:r>
        <w:t>aims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understand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response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54"/>
          <w:w w:val="99"/>
        </w:rPr>
        <w:t xml:space="preserve"> </w:t>
      </w:r>
      <w:r>
        <w:t>Commonwealth</w:t>
      </w:r>
      <w:r>
        <w:rPr>
          <w:spacing w:val="-10"/>
        </w:rPr>
        <w:t xml:space="preserve"> </w:t>
      </w:r>
      <w:r>
        <w:t>environmental</w:t>
      </w:r>
      <w:r>
        <w:rPr>
          <w:spacing w:val="-11"/>
        </w:rPr>
        <w:t xml:space="preserve"> </w:t>
      </w:r>
      <w:r>
        <w:t>watering</w:t>
      </w:r>
      <w:r>
        <w:rPr>
          <w:spacing w:val="-6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respect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targeted</w:t>
      </w:r>
      <w:r>
        <w:rPr>
          <w:spacing w:val="-8"/>
        </w:rPr>
        <w:t xml:space="preserve"> </w:t>
      </w:r>
      <w:r>
        <w:rPr>
          <w:spacing w:val="-1"/>
        </w:rPr>
        <w:t>objectives.</w:t>
      </w:r>
    </w:p>
    <w:p w14:paraId="04058BAD" w14:textId="77777777" w:rsidR="00700F7C" w:rsidRDefault="00700F7C">
      <w:pPr>
        <w:spacing w:before="5"/>
        <w:rPr>
          <w:rFonts w:ascii="Century Gothic" w:eastAsia="Century Gothic" w:hAnsi="Century Gothic" w:cs="Century Gothic"/>
          <w:sz w:val="16"/>
          <w:szCs w:val="16"/>
        </w:rPr>
      </w:pPr>
    </w:p>
    <w:p w14:paraId="04058BAE" w14:textId="77777777" w:rsidR="00700F7C" w:rsidRDefault="002F10C5">
      <w:pPr>
        <w:pStyle w:val="BodyText"/>
        <w:ind w:right="873"/>
      </w:pPr>
      <w:r>
        <w:t>Information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monitoring</w:t>
      </w:r>
      <w:r>
        <w:rPr>
          <w:spacing w:val="-8"/>
        </w:rPr>
        <w:t xml:space="preserve"> </w:t>
      </w:r>
      <w:r>
        <w:rPr>
          <w:spacing w:val="-1"/>
        </w:rPr>
        <w:t>activities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available</w:t>
      </w:r>
      <w:r>
        <w:rPr>
          <w:spacing w:val="-7"/>
        </w:rPr>
        <w:t xml:space="preserve"> </w:t>
      </w:r>
      <w:r>
        <w:t>at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19">
        <w:r>
          <w:rPr>
            <w:color w:val="0000FF"/>
            <w:w w:val="95"/>
            <w:u w:val="single" w:color="0000FF"/>
          </w:rPr>
          <w:t>http://www.environment.gov.au/water/cewo/catchment/murrumbidgee/monitoring</w:t>
        </w:r>
        <w:r>
          <w:rPr>
            <w:color w:val="FF0000"/>
            <w:w w:val="95"/>
          </w:rPr>
          <w:t>.</w:t>
        </w:r>
      </w:hyperlink>
      <w:r>
        <w:rPr>
          <w:color w:val="FF0000"/>
          <w:w w:val="95"/>
        </w:rPr>
        <w:t xml:space="preserve">       </w:t>
      </w:r>
      <w:r>
        <w:rPr>
          <w:color w:val="FF0000"/>
          <w:spacing w:val="5"/>
          <w:w w:val="95"/>
        </w:rPr>
        <w:t xml:space="preserve"> </w:t>
      </w:r>
      <w:r>
        <w:rPr>
          <w:w w:val="95"/>
        </w:rPr>
        <w:t>Monitoring</w:t>
      </w:r>
      <w:r>
        <w:rPr>
          <w:spacing w:val="27"/>
          <w:w w:val="99"/>
        </w:rPr>
        <w:t xml:space="preserve"> </w:t>
      </w:r>
      <w:r>
        <w:rPr>
          <w:spacing w:val="-1"/>
        </w:rPr>
        <w:t>information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rPr>
          <w:spacing w:val="-1"/>
        </w:rPr>
        <w:t>also</w:t>
      </w:r>
      <w:r>
        <w:rPr>
          <w:spacing w:val="-9"/>
        </w:rPr>
        <w:t xml:space="preserve"> </w:t>
      </w:r>
      <w:r>
        <w:t>provided</w:t>
      </w:r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governments.</w:t>
      </w:r>
    </w:p>
    <w:p w14:paraId="04058BAF" w14:textId="77777777" w:rsidR="00700F7C" w:rsidRDefault="00700F7C">
      <w:pPr>
        <w:spacing w:before="5"/>
        <w:rPr>
          <w:rFonts w:ascii="Century Gothic" w:eastAsia="Century Gothic" w:hAnsi="Century Gothic" w:cs="Century Gothic"/>
          <w:sz w:val="16"/>
          <w:szCs w:val="16"/>
        </w:rPr>
      </w:pPr>
    </w:p>
    <w:p w14:paraId="04058BB0" w14:textId="77777777" w:rsidR="00700F7C" w:rsidRDefault="002F10C5">
      <w:pPr>
        <w:pStyle w:val="BodyText"/>
        <w:ind w:right="873"/>
      </w:pPr>
      <w:r>
        <w:t>Ke</w:t>
      </w:r>
      <w:r>
        <w:t>y</w:t>
      </w:r>
      <w:r>
        <w:rPr>
          <w:spacing w:val="-9"/>
        </w:rPr>
        <w:t xml:space="preserve"> </w:t>
      </w:r>
      <w:r>
        <w:t>findings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recommendations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first</w:t>
      </w:r>
      <w:r>
        <w:rPr>
          <w:spacing w:val="-6"/>
        </w:rPr>
        <w:t xml:space="preserve"> </w:t>
      </w:r>
      <w:r>
        <w:rPr>
          <w:spacing w:val="1"/>
        </w:rPr>
        <w:t>two</w:t>
      </w:r>
      <w:r>
        <w:rPr>
          <w:spacing w:val="-7"/>
        </w:rPr>
        <w:t xml:space="preserve"> </w:t>
      </w:r>
      <w:r>
        <w:rPr>
          <w:spacing w:val="-1"/>
        </w:rPr>
        <w:t>years</w:t>
      </w:r>
      <w:r>
        <w:rPr>
          <w:spacing w:val="-6"/>
        </w:rPr>
        <w:t xml:space="preserve"> </w:t>
      </w:r>
      <w:r>
        <w:rPr>
          <w:spacing w:val="-1"/>
        </w:rPr>
        <w:t>(2014</w:t>
      </w:r>
      <w:r>
        <w:rPr>
          <w:rFonts w:cs="Century Gothic"/>
          <w:spacing w:val="-1"/>
        </w:rPr>
        <w:t>–</w:t>
      </w:r>
      <w:r>
        <w:rPr>
          <w:spacing w:val="-1"/>
        </w:rPr>
        <w:t>16)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Long-term</w:t>
      </w:r>
      <w:r>
        <w:rPr>
          <w:spacing w:val="-6"/>
        </w:rPr>
        <w:t xml:space="preserve"> </w:t>
      </w:r>
      <w:r>
        <w:t>monitoring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68"/>
          <w:w w:val="99"/>
        </w:rPr>
        <w:t xml:space="preserve"> </w:t>
      </w:r>
      <w:r>
        <w:rPr>
          <w:spacing w:val="-1"/>
        </w:rPr>
        <w:t>Murrumbidgee</w:t>
      </w:r>
      <w:r>
        <w:rPr>
          <w:spacing w:val="-9"/>
        </w:rPr>
        <w:t xml:space="preserve"> </w:t>
      </w:r>
      <w:r>
        <w:t>catchment</w:t>
      </w:r>
      <w:r>
        <w:rPr>
          <w:spacing w:val="-5"/>
        </w:rPr>
        <w:t xml:space="preserve"> </w:t>
      </w:r>
      <w:r>
        <w:rPr>
          <w:spacing w:val="-1"/>
        </w:rPr>
        <w:t>(Wassens</w:t>
      </w:r>
      <w:r>
        <w:rPr>
          <w:spacing w:val="-9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rPr>
          <w:spacing w:val="-1"/>
        </w:rPr>
        <w:t>2015,</w:t>
      </w:r>
      <w:r>
        <w:rPr>
          <w:spacing w:val="-10"/>
        </w:rPr>
        <w:t xml:space="preserve"> </w:t>
      </w:r>
      <w:r>
        <w:rPr>
          <w:spacing w:val="-1"/>
        </w:rPr>
        <w:t>2016)</w:t>
      </w:r>
      <w:r>
        <w:rPr>
          <w:spacing w:val="-8"/>
        </w:rPr>
        <w:t xml:space="preserve"> </w:t>
      </w:r>
      <w:r>
        <w:t>include:</w:t>
      </w:r>
    </w:p>
    <w:p w14:paraId="04058BB1" w14:textId="77777777" w:rsidR="00700F7C" w:rsidRDefault="00700F7C">
      <w:pPr>
        <w:spacing w:before="5"/>
        <w:rPr>
          <w:rFonts w:ascii="Century Gothic" w:eastAsia="Century Gothic" w:hAnsi="Century Gothic" w:cs="Century Gothic"/>
          <w:sz w:val="16"/>
          <w:szCs w:val="16"/>
        </w:rPr>
      </w:pPr>
    </w:p>
    <w:p w14:paraId="04058BB2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ind w:right="920" w:hanging="369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delivery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flows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wetland</w:t>
      </w:r>
      <w:r>
        <w:rPr>
          <w:spacing w:val="-7"/>
        </w:rPr>
        <w:t xml:space="preserve"> </w:t>
      </w:r>
      <w:r>
        <w:rPr>
          <w:spacing w:val="-1"/>
        </w:rPr>
        <w:t>assets</w:t>
      </w:r>
      <w:r>
        <w:rPr>
          <w:spacing w:val="-6"/>
        </w:rPr>
        <w:t xml:space="preserve"> </w:t>
      </w:r>
      <w:r>
        <w:t>can,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transit,</w:t>
      </w:r>
      <w:r>
        <w:rPr>
          <w:spacing w:val="-8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positive</w:t>
      </w:r>
      <w:r>
        <w:rPr>
          <w:spacing w:val="-7"/>
        </w:rPr>
        <w:t xml:space="preserve"> </w:t>
      </w:r>
      <w:r>
        <w:t>influence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in-</w:t>
      </w:r>
      <w:r>
        <w:rPr>
          <w:spacing w:val="74"/>
          <w:w w:val="99"/>
        </w:rPr>
        <w:t xml:space="preserve"> </w:t>
      </w:r>
      <w:r>
        <w:t>channel</w:t>
      </w:r>
      <w:r>
        <w:rPr>
          <w:spacing w:val="-7"/>
        </w:rPr>
        <w:t xml:space="preserve"> </w:t>
      </w:r>
      <w:r>
        <w:rPr>
          <w:spacing w:val="-1"/>
        </w:rPr>
        <w:t>outcomes.</w:t>
      </w:r>
      <w:r>
        <w:rPr>
          <w:spacing w:val="-7"/>
        </w:rPr>
        <w:t xml:space="preserve"> </w:t>
      </w:r>
      <w:r>
        <w:t>Monitoring</w:t>
      </w:r>
      <w:r>
        <w:rPr>
          <w:spacing w:val="-7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detected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spawning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eight</w:t>
      </w:r>
      <w:r>
        <w:rPr>
          <w:spacing w:val="-5"/>
        </w:rPr>
        <w:t xml:space="preserve"> </w:t>
      </w:r>
      <w:r>
        <w:rPr>
          <w:spacing w:val="-1"/>
        </w:rPr>
        <w:t>species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68"/>
          <w:w w:val="99"/>
        </w:rPr>
        <w:t xml:space="preserve"> </w:t>
      </w:r>
      <w:r>
        <w:rPr>
          <w:spacing w:val="-1"/>
        </w:rPr>
        <w:t>Murrumbidgee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9"/>
        </w:rPr>
        <w:t xml:space="preserve"> </w:t>
      </w:r>
      <w:r>
        <w:rPr>
          <w:spacing w:val="-1"/>
        </w:rPr>
        <w:t>including</w:t>
      </w:r>
      <w:r>
        <w:rPr>
          <w:spacing w:val="-8"/>
        </w:rPr>
        <w:t xml:space="preserve"> </w:t>
      </w:r>
      <w:r>
        <w:rPr>
          <w:spacing w:val="-1"/>
        </w:rPr>
        <w:t>golden</w:t>
      </w:r>
      <w:r>
        <w:rPr>
          <w:spacing w:val="-7"/>
        </w:rPr>
        <w:t xml:space="preserve"> </w:t>
      </w:r>
      <w:r>
        <w:t>perch,</w:t>
      </w:r>
      <w:r>
        <w:rPr>
          <w:spacing w:val="-11"/>
        </w:rPr>
        <w:t xml:space="preserve"> </w:t>
      </w:r>
      <w:r>
        <w:t>silver</w:t>
      </w:r>
      <w:r>
        <w:rPr>
          <w:spacing w:val="-4"/>
        </w:rPr>
        <w:t xml:space="preserve"> </w:t>
      </w:r>
      <w:r>
        <w:t>perch</w:t>
      </w:r>
      <w:r>
        <w:rPr>
          <w:spacing w:val="-6"/>
        </w:rPr>
        <w:t xml:space="preserve"> </w:t>
      </w:r>
      <w:r>
        <w:rPr>
          <w:spacing w:val="-1"/>
        </w:rPr>
        <w:t>(EPBC</w:t>
      </w:r>
      <w:r>
        <w:rPr>
          <w:spacing w:val="-5"/>
        </w:rPr>
        <w:t xml:space="preserve"> </w:t>
      </w:r>
      <w:r>
        <w:rPr>
          <w:spacing w:val="-2"/>
        </w:rPr>
        <w:t>Act</w:t>
      </w:r>
      <w:r>
        <w:rPr>
          <w:spacing w:val="-7"/>
        </w:rPr>
        <w:t xml:space="preserve"> </w:t>
      </w:r>
      <w:r>
        <w:rPr>
          <w:spacing w:val="-1"/>
        </w:rPr>
        <w:t>critically</w:t>
      </w:r>
      <w:r>
        <w:rPr>
          <w:spacing w:val="-9"/>
        </w:rPr>
        <w:t xml:space="preserve"> </w:t>
      </w:r>
      <w:r>
        <w:t>endangered)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Murray</w:t>
      </w:r>
      <w:r>
        <w:rPr>
          <w:spacing w:val="87"/>
          <w:w w:val="99"/>
        </w:rPr>
        <w:t xml:space="preserve"> </w:t>
      </w:r>
      <w:r>
        <w:rPr>
          <w:spacing w:val="-1"/>
        </w:rPr>
        <w:t>cod</w:t>
      </w:r>
      <w:r>
        <w:rPr>
          <w:spacing w:val="-4"/>
        </w:rPr>
        <w:t xml:space="preserve"> </w:t>
      </w:r>
      <w:r>
        <w:rPr>
          <w:spacing w:val="-1"/>
        </w:rPr>
        <w:t>(EPBC</w:t>
      </w:r>
      <w:r>
        <w:rPr>
          <w:spacing w:val="-3"/>
        </w:rPr>
        <w:t xml:space="preserve"> </w:t>
      </w:r>
      <w:r>
        <w:rPr>
          <w:spacing w:val="-2"/>
        </w:rPr>
        <w:t>Act</w:t>
      </w:r>
      <w:r>
        <w:rPr>
          <w:spacing w:val="-5"/>
        </w:rPr>
        <w:t xml:space="preserve"> </w:t>
      </w:r>
      <w:r>
        <w:rPr>
          <w:spacing w:val="-1"/>
        </w:rPr>
        <w:t>vulnerable),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capture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young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year</w:t>
      </w:r>
      <w:r>
        <w:rPr>
          <w:spacing w:val="-7"/>
        </w:rPr>
        <w:t xml:space="preserve"> </w:t>
      </w:r>
      <w:r>
        <w:t>Murray</w:t>
      </w:r>
      <w:r>
        <w:rPr>
          <w:spacing w:val="-7"/>
        </w:rPr>
        <w:t xml:space="preserve"> </w:t>
      </w:r>
      <w:r>
        <w:t>cod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golden</w:t>
      </w:r>
      <w:r>
        <w:rPr>
          <w:spacing w:val="-4"/>
        </w:rPr>
        <w:t xml:space="preserve"> </w:t>
      </w:r>
      <w:r>
        <w:t>perch.</w:t>
      </w:r>
    </w:p>
    <w:p w14:paraId="04058BB3" w14:textId="77777777" w:rsidR="00700F7C" w:rsidRDefault="00700F7C">
      <w:pPr>
        <w:spacing w:before="5"/>
        <w:rPr>
          <w:rFonts w:ascii="Century Gothic" w:eastAsia="Century Gothic" w:hAnsi="Century Gothic" w:cs="Century Gothic"/>
          <w:sz w:val="16"/>
          <w:szCs w:val="16"/>
        </w:rPr>
      </w:pPr>
    </w:p>
    <w:p w14:paraId="04058BB4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ind w:right="758" w:hanging="369"/>
      </w:pP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rPr>
          <w:spacing w:val="-1"/>
        </w:rPr>
        <w:t>improved</w:t>
      </w:r>
      <w:r>
        <w:rPr>
          <w:spacing w:val="-9"/>
        </w:rPr>
        <w:t xml:space="preserve"> </w:t>
      </w:r>
      <w:r>
        <w:t>habitat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breeding</w:t>
      </w:r>
      <w:r>
        <w:rPr>
          <w:spacing w:val="-10"/>
        </w:rPr>
        <w:t xml:space="preserve"> </w:t>
      </w:r>
      <w:r>
        <w:rPr>
          <w:spacing w:val="-1"/>
        </w:rPr>
        <w:t>success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range</w:t>
      </w:r>
      <w:r>
        <w:rPr>
          <w:spacing w:val="-9"/>
        </w:rPr>
        <w:t xml:space="preserve"> </w:t>
      </w:r>
      <w:r>
        <w:t>of</w:t>
      </w:r>
      <w:r>
        <w:rPr>
          <w:spacing w:val="32"/>
          <w:w w:val="99"/>
        </w:rPr>
        <w:t xml:space="preserve"> </w:t>
      </w:r>
      <w:r>
        <w:t>waterbird</w:t>
      </w:r>
      <w:r>
        <w:rPr>
          <w:spacing w:val="-10"/>
        </w:rPr>
        <w:t xml:space="preserve"> </w:t>
      </w:r>
      <w:r>
        <w:rPr>
          <w:spacing w:val="-1"/>
        </w:rPr>
        <w:t>species</w:t>
      </w:r>
      <w:r>
        <w:rPr>
          <w:spacing w:val="-7"/>
        </w:rPr>
        <w:t xml:space="preserve"> </w:t>
      </w:r>
      <w:r>
        <w:rPr>
          <w:spacing w:val="-1"/>
        </w:rPr>
        <w:t>(little</w:t>
      </w:r>
      <w:r>
        <w:rPr>
          <w:spacing w:val="-10"/>
        </w:rPr>
        <w:t xml:space="preserve"> </w:t>
      </w:r>
      <w:r>
        <w:rPr>
          <w:spacing w:val="-1"/>
        </w:rPr>
        <w:t>pied</w:t>
      </w:r>
      <w:r>
        <w:rPr>
          <w:spacing w:val="-6"/>
        </w:rPr>
        <w:t xml:space="preserve"> </w:t>
      </w:r>
      <w:r>
        <w:t>cormorants,</w:t>
      </w:r>
      <w:r>
        <w:rPr>
          <w:spacing w:val="-11"/>
        </w:rPr>
        <w:t xml:space="preserve"> </w:t>
      </w:r>
      <w:r>
        <w:t>little</w:t>
      </w:r>
      <w:r>
        <w:rPr>
          <w:spacing w:val="-9"/>
        </w:rPr>
        <w:t xml:space="preserve"> </w:t>
      </w:r>
      <w:r>
        <w:rPr>
          <w:spacing w:val="-1"/>
        </w:rPr>
        <w:t>black</w:t>
      </w:r>
      <w:r>
        <w:rPr>
          <w:spacing w:val="-9"/>
        </w:rPr>
        <w:t xml:space="preserve"> </w:t>
      </w:r>
      <w:r>
        <w:t>cormorants,</w:t>
      </w:r>
      <w:r>
        <w:rPr>
          <w:spacing w:val="-11"/>
        </w:rPr>
        <w:t xml:space="preserve"> </w:t>
      </w:r>
      <w:r>
        <w:t>great</w:t>
      </w:r>
      <w:r>
        <w:rPr>
          <w:spacing w:val="-7"/>
        </w:rPr>
        <w:t xml:space="preserve"> </w:t>
      </w:r>
      <w:r>
        <w:t>cormorant,</w:t>
      </w:r>
      <w:r>
        <w:rPr>
          <w:spacing w:val="-7"/>
        </w:rPr>
        <w:t xml:space="preserve"> </w:t>
      </w:r>
      <w:r>
        <w:rPr>
          <w:spacing w:val="-1"/>
        </w:rPr>
        <w:t>Australasian</w:t>
      </w:r>
      <w:r>
        <w:rPr>
          <w:spacing w:val="-9"/>
        </w:rPr>
        <w:t xml:space="preserve"> </w:t>
      </w:r>
      <w:r>
        <w:t>darters,</w:t>
      </w:r>
      <w:r>
        <w:rPr>
          <w:spacing w:val="63"/>
          <w:w w:val="99"/>
        </w:rPr>
        <w:t xml:space="preserve"> </w:t>
      </w:r>
      <w:r>
        <w:t>Eastern</w:t>
      </w:r>
      <w:r>
        <w:rPr>
          <w:spacing w:val="-8"/>
        </w:rPr>
        <w:t xml:space="preserve"> </w:t>
      </w:r>
      <w:r>
        <w:t>great</w:t>
      </w:r>
      <w:r>
        <w:rPr>
          <w:spacing w:val="-6"/>
        </w:rPr>
        <w:t xml:space="preserve"> </w:t>
      </w:r>
      <w:r>
        <w:t>egrets</w:t>
      </w:r>
      <w:r>
        <w:rPr>
          <w:spacing w:val="-8"/>
        </w:rPr>
        <w:t xml:space="preserve"> </w:t>
      </w:r>
      <w:r>
        <w:rPr>
          <w:spacing w:val="-1"/>
        </w:rPr>
        <w:t>(EPBC</w:t>
      </w:r>
      <w:r>
        <w:rPr>
          <w:spacing w:val="-7"/>
        </w:rPr>
        <w:t xml:space="preserve"> </w:t>
      </w:r>
      <w:r>
        <w:rPr>
          <w:spacing w:val="-2"/>
        </w:rPr>
        <w:t>Act</w:t>
      </w:r>
      <w:r>
        <w:rPr>
          <w:spacing w:val="-6"/>
        </w:rPr>
        <w:t xml:space="preserve"> </w:t>
      </w:r>
      <w:r>
        <w:t>migratory),</w:t>
      </w:r>
      <w:r>
        <w:rPr>
          <w:spacing w:val="-10"/>
        </w:rPr>
        <w:t xml:space="preserve"> </w:t>
      </w:r>
      <w:r>
        <w:rPr>
          <w:spacing w:val="-1"/>
        </w:rPr>
        <w:t>royal</w:t>
      </w:r>
      <w:r>
        <w:rPr>
          <w:spacing w:val="-7"/>
        </w:rPr>
        <w:t xml:space="preserve"> </w:t>
      </w:r>
      <w:r>
        <w:rPr>
          <w:spacing w:val="-1"/>
        </w:rPr>
        <w:t>spoonbills,</w:t>
      </w:r>
      <w:r>
        <w:rPr>
          <w:spacing w:val="-2"/>
        </w:rPr>
        <w:t xml:space="preserve"> </w:t>
      </w:r>
      <w:r>
        <w:t>straw-necked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Australian</w:t>
      </w:r>
      <w:r>
        <w:rPr>
          <w:spacing w:val="-9"/>
        </w:rPr>
        <w:t xml:space="preserve"> </w:t>
      </w:r>
      <w:r>
        <w:t>white</w:t>
      </w:r>
      <w:r>
        <w:rPr>
          <w:spacing w:val="-8"/>
        </w:rPr>
        <w:t xml:space="preserve"> </w:t>
      </w:r>
      <w:r>
        <w:rPr>
          <w:spacing w:val="-1"/>
        </w:rPr>
        <w:t>ibis</w:t>
      </w:r>
      <w:r>
        <w:rPr>
          <w:spacing w:val="-8"/>
        </w:rPr>
        <w:t xml:space="preserve"> </w:t>
      </w:r>
      <w:r>
        <w:rPr>
          <w:spacing w:val="-1"/>
        </w:rPr>
        <w:t>(EPBC</w:t>
      </w:r>
      <w:r>
        <w:rPr>
          <w:spacing w:val="68"/>
          <w:w w:val="99"/>
        </w:rPr>
        <w:t xml:space="preserve"> </w:t>
      </w:r>
      <w:r>
        <w:rPr>
          <w:spacing w:val="-2"/>
        </w:rPr>
        <w:t>Act</w:t>
      </w:r>
      <w:r>
        <w:rPr>
          <w:spacing w:val="-7"/>
        </w:rPr>
        <w:t xml:space="preserve"> </w:t>
      </w:r>
      <w:r>
        <w:t>marine)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nankeen</w:t>
      </w:r>
      <w:r>
        <w:rPr>
          <w:spacing w:val="-6"/>
        </w:rPr>
        <w:t xml:space="preserve"> </w:t>
      </w:r>
      <w:r>
        <w:t>night</w:t>
      </w:r>
      <w:r>
        <w:rPr>
          <w:spacing w:val="-7"/>
        </w:rPr>
        <w:t xml:space="preserve"> </w:t>
      </w:r>
      <w:r>
        <w:t>herons)</w:t>
      </w:r>
      <w:r>
        <w:rPr>
          <w:spacing w:val="-9"/>
        </w:rPr>
        <w:t xml:space="preserve"> </w:t>
      </w:r>
      <w:r>
        <w:t>across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catchment.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rPr>
          <w:spacing w:val="-1"/>
        </w:rPr>
        <w:t>seasonal</w:t>
      </w:r>
      <w:r>
        <w:rPr>
          <w:spacing w:val="-5"/>
        </w:rPr>
        <w:t xml:space="preserve"> </w:t>
      </w:r>
      <w:r>
        <w:t>foraging</w:t>
      </w:r>
      <w:r>
        <w:rPr>
          <w:spacing w:val="42"/>
          <w:w w:val="99"/>
        </w:rPr>
        <w:t xml:space="preserve"> </w:t>
      </w:r>
      <w:r>
        <w:t>habitat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migratory</w:t>
      </w:r>
      <w:r>
        <w:rPr>
          <w:spacing w:val="-9"/>
        </w:rPr>
        <w:t xml:space="preserve"> </w:t>
      </w:r>
      <w:r>
        <w:rPr>
          <w:spacing w:val="-1"/>
        </w:rPr>
        <w:t>shorebirds</w:t>
      </w:r>
      <w:r>
        <w:rPr>
          <w:spacing w:val="-6"/>
        </w:rPr>
        <w:t xml:space="preserve"> </w:t>
      </w:r>
      <w:r>
        <w:rPr>
          <w:spacing w:val="-1"/>
        </w:rPr>
        <w:t>(unvegetated</w:t>
      </w:r>
      <w:r>
        <w:rPr>
          <w:spacing w:val="-9"/>
        </w:rPr>
        <w:t xml:space="preserve"> </w:t>
      </w:r>
      <w:r>
        <w:t>muddy</w:t>
      </w:r>
      <w:r>
        <w:rPr>
          <w:spacing w:val="-9"/>
        </w:rPr>
        <w:t xml:space="preserve"> </w:t>
      </w:r>
      <w:r>
        <w:t>shorelines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open</w:t>
      </w:r>
      <w:r>
        <w:rPr>
          <w:spacing w:val="-5"/>
        </w:rPr>
        <w:t xml:space="preserve"> </w:t>
      </w:r>
      <w:r>
        <w:rPr>
          <w:spacing w:val="-1"/>
        </w:rPr>
        <w:t>shallow</w:t>
      </w:r>
      <w:r>
        <w:rPr>
          <w:spacing w:val="-6"/>
        </w:rPr>
        <w:t xml:space="preserve"> </w:t>
      </w:r>
      <w:r>
        <w:rPr>
          <w:spacing w:val="-1"/>
        </w:rPr>
        <w:t>lagoons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lakes)</w:t>
      </w:r>
      <w:r>
        <w:rPr>
          <w:spacing w:val="-10"/>
        </w:rPr>
        <w:t xml:space="preserve"> </w:t>
      </w:r>
      <w:r>
        <w:t>in</w:t>
      </w:r>
      <w:r>
        <w:rPr>
          <w:spacing w:val="63"/>
          <w:w w:val="99"/>
        </w:rPr>
        <w:t xml:space="preserve"> </w:t>
      </w:r>
      <w:r>
        <w:rPr>
          <w:spacing w:val="-1"/>
        </w:rPr>
        <w:t>spring</w:t>
      </w:r>
      <w:r>
        <w:rPr>
          <w:spacing w:val="-10"/>
        </w:rPr>
        <w:t xml:space="preserve"> </w:t>
      </w:r>
      <w:r>
        <w:t>(August-November)</w:t>
      </w:r>
      <w:r>
        <w:rPr>
          <w:spacing w:val="-12"/>
        </w:rPr>
        <w:t xml:space="preserve"> </w:t>
      </w:r>
      <w:r>
        <w:rPr>
          <w:spacing w:val="-1"/>
        </w:rPr>
        <w:t>should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targeted.</w:t>
      </w:r>
    </w:p>
    <w:p w14:paraId="04058BB5" w14:textId="77777777" w:rsidR="00700F7C" w:rsidRDefault="00700F7C">
      <w:pPr>
        <w:sectPr w:rsidR="00700F7C">
          <w:type w:val="continuous"/>
          <w:pgSz w:w="11910" w:h="16840"/>
          <w:pgMar w:top="1140" w:right="0" w:bottom="280" w:left="600" w:header="720" w:footer="720" w:gutter="0"/>
          <w:cols w:space="720"/>
        </w:sectPr>
      </w:pPr>
    </w:p>
    <w:p w14:paraId="04058BB6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before="46"/>
        <w:ind w:right="109" w:hanging="369"/>
      </w:pPr>
      <w:r>
        <w:rPr>
          <w:spacing w:val="-1"/>
        </w:rPr>
        <w:lastRenderedPageBreak/>
        <w:t>Adult,</w:t>
      </w:r>
      <w:r>
        <w:rPr>
          <w:spacing w:val="-10"/>
        </w:rPr>
        <w:t xml:space="preserve"> </w:t>
      </w:r>
      <w:r>
        <w:t>tadpole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juvenile</w:t>
      </w:r>
      <w:r>
        <w:rPr>
          <w:spacing w:val="-8"/>
        </w:rPr>
        <w:t xml:space="preserve"> </w:t>
      </w:r>
      <w:r>
        <w:rPr>
          <w:spacing w:val="-1"/>
        </w:rPr>
        <w:t>southern</w:t>
      </w:r>
      <w:r>
        <w:rPr>
          <w:spacing w:val="-6"/>
        </w:rPr>
        <w:t xml:space="preserve"> </w:t>
      </w:r>
      <w:r>
        <w:t>bell</w:t>
      </w:r>
      <w:r>
        <w:rPr>
          <w:spacing w:val="-6"/>
        </w:rPr>
        <w:t xml:space="preserve"> </w:t>
      </w:r>
      <w:r>
        <w:rPr>
          <w:spacing w:val="-1"/>
        </w:rPr>
        <w:t>frogs</w:t>
      </w:r>
      <w:r>
        <w:rPr>
          <w:spacing w:val="-6"/>
        </w:rPr>
        <w:t xml:space="preserve"> </w:t>
      </w:r>
      <w:r>
        <w:rPr>
          <w:spacing w:val="-1"/>
        </w:rPr>
        <w:t>(EPBC</w:t>
      </w:r>
      <w:r>
        <w:rPr>
          <w:spacing w:val="-6"/>
        </w:rPr>
        <w:t xml:space="preserve"> </w:t>
      </w:r>
      <w:r>
        <w:rPr>
          <w:spacing w:val="-2"/>
        </w:rPr>
        <w:t>Act</w:t>
      </w:r>
      <w:r>
        <w:rPr>
          <w:spacing w:val="-6"/>
        </w:rPr>
        <w:t xml:space="preserve"> </w:t>
      </w:r>
      <w:r>
        <w:t>vulnerable)</w:t>
      </w:r>
      <w:r>
        <w:rPr>
          <w:spacing w:val="-1"/>
        </w:rPr>
        <w:t xml:space="preserve"> have</w:t>
      </w:r>
      <w:r>
        <w:rPr>
          <w:spacing w:val="-5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detected</w:t>
      </w:r>
      <w:r>
        <w:rPr>
          <w:spacing w:val="-8"/>
        </w:rPr>
        <w:t xml:space="preserve"> </w:t>
      </w:r>
      <w:r>
        <w:rPr>
          <w:spacing w:val="-1"/>
        </w:rPr>
        <w:t>across</w:t>
      </w:r>
      <w:r>
        <w:rPr>
          <w:spacing w:val="-8"/>
        </w:rPr>
        <w:t xml:space="preserve"> </w:t>
      </w:r>
      <w:r>
        <w:t>the</w:t>
      </w:r>
      <w:r>
        <w:rPr>
          <w:spacing w:val="67"/>
          <w:w w:val="99"/>
        </w:rPr>
        <w:t xml:space="preserve"> </w:t>
      </w:r>
      <w:r>
        <w:t>Lowbidgee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mid-Murrumbidgee</w:t>
      </w:r>
      <w:r>
        <w:rPr>
          <w:spacing w:val="-8"/>
        </w:rPr>
        <w:t xml:space="preserve"> </w:t>
      </w:r>
      <w:r>
        <w:t>wetlands.</w:t>
      </w:r>
      <w:r>
        <w:rPr>
          <w:spacing w:val="-10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includes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first</w:t>
      </w:r>
      <w:r>
        <w:rPr>
          <w:spacing w:val="-7"/>
        </w:rPr>
        <w:t xml:space="preserve"> </w:t>
      </w:r>
      <w:r>
        <w:rPr>
          <w:spacing w:val="-1"/>
        </w:rPr>
        <w:t>record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southern</w:t>
      </w:r>
      <w:r>
        <w:rPr>
          <w:spacing w:val="-7"/>
        </w:rPr>
        <w:t xml:space="preserve"> </w:t>
      </w:r>
      <w:r>
        <w:t>bell</w:t>
      </w:r>
      <w:r>
        <w:rPr>
          <w:spacing w:val="-8"/>
        </w:rPr>
        <w:t xml:space="preserve"> </w:t>
      </w:r>
      <w:r>
        <w:rPr>
          <w:spacing w:val="-1"/>
        </w:rPr>
        <w:t>frogs</w:t>
      </w:r>
      <w:r>
        <w:rPr>
          <w:spacing w:val="-7"/>
        </w:rPr>
        <w:t xml:space="preserve"> </w:t>
      </w:r>
      <w:r>
        <w:t>breeding</w:t>
      </w:r>
      <w:r>
        <w:rPr>
          <w:spacing w:val="5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mid-Murrumbidgee</w:t>
      </w:r>
      <w:r>
        <w:rPr>
          <w:spacing w:val="-6"/>
        </w:rPr>
        <w:t xml:space="preserve"> </w:t>
      </w:r>
      <w:r>
        <w:t>wetlands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40</w:t>
      </w:r>
      <w:r>
        <w:rPr>
          <w:spacing w:val="-7"/>
        </w:rPr>
        <w:t xml:space="preserve"> </w:t>
      </w:r>
      <w:r>
        <w:rPr>
          <w:spacing w:val="-1"/>
        </w:rPr>
        <w:t>years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first</w:t>
      </w:r>
      <w:r>
        <w:rPr>
          <w:spacing w:val="-5"/>
        </w:rPr>
        <w:t xml:space="preserve"> </w:t>
      </w:r>
      <w:r>
        <w:t>recording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Yanga</w:t>
      </w:r>
      <w:r>
        <w:rPr>
          <w:spacing w:val="-5"/>
        </w:rPr>
        <w:t xml:space="preserve"> </w:t>
      </w:r>
      <w:r>
        <w:rPr>
          <w:spacing w:val="-1"/>
        </w:rPr>
        <w:t>National</w:t>
      </w:r>
      <w:r>
        <w:rPr>
          <w:spacing w:val="-6"/>
        </w:rPr>
        <w:t xml:space="preserve"> </w:t>
      </w:r>
      <w:r>
        <w:rPr>
          <w:spacing w:val="-1"/>
        </w:rPr>
        <w:t>Park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many</w:t>
      </w:r>
      <w:r>
        <w:rPr>
          <w:spacing w:val="46"/>
        </w:rPr>
        <w:t xml:space="preserve"> </w:t>
      </w:r>
      <w:r>
        <w:t>years.</w:t>
      </w:r>
      <w:r>
        <w:rPr>
          <w:spacing w:val="-10"/>
        </w:rPr>
        <w:t xml:space="preserve"> </w:t>
      </w:r>
      <w:r>
        <w:rPr>
          <w:spacing w:val="1"/>
        </w:rPr>
        <w:t>It</w:t>
      </w:r>
      <w:r>
        <w:rPr>
          <w:spacing w:val="-6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recommended</w:t>
      </w:r>
      <w:r>
        <w:rPr>
          <w:spacing w:val="-6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continue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support</w:t>
      </w:r>
      <w:r>
        <w:rPr>
          <w:spacing w:val="-7"/>
        </w:rPr>
        <w:t xml:space="preserve"> </w:t>
      </w:r>
      <w:r>
        <w:rPr>
          <w:spacing w:val="-1"/>
        </w:rPr>
        <w:t>critical</w:t>
      </w:r>
      <w:r>
        <w:rPr>
          <w:spacing w:val="-7"/>
        </w:rPr>
        <w:t xml:space="preserve"> </w:t>
      </w:r>
      <w:r>
        <w:rPr>
          <w:spacing w:val="-1"/>
        </w:rPr>
        <w:t>habitat</w:t>
      </w:r>
      <w:r>
        <w:rPr>
          <w:spacing w:val="-6"/>
        </w:rPr>
        <w:t xml:space="preserve"> </w:t>
      </w:r>
      <w:r>
        <w:rPr>
          <w:spacing w:val="-1"/>
        </w:rPr>
        <w:t>refuge.</w:t>
      </w:r>
    </w:p>
    <w:p w14:paraId="04058BB7" w14:textId="77777777" w:rsidR="00700F7C" w:rsidRDefault="00700F7C">
      <w:pPr>
        <w:spacing w:before="5"/>
        <w:rPr>
          <w:rFonts w:ascii="Century Gothic" w:eastAsia="Century Gothic" w:hAnsi="Century Gothic" w:cs="Century Gothic"/>
          <w:sz w:val="16"/>
          <w:szCs w:val="16"/>
        </w:rPr>
      </w:pPr>
    </w:p>
    <w:p w14:paraId="04058BB8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ind w:right="118" w:hanging="369"/>
      </w:pPr>
      <w:r>
        <w:rPr>
          <w:spacing w:val="-1"/>
        </w:rPr>
        <w:t>Repeat</w:t>
      </w:r>
      <w:r>
        <w:rPr>
          <w:spacing w:val="-6"/>
        </w:rPr>
        <w:t xml:space="preserve"> </w:t>
      </w:r>
      <w:r>
        <w:rPr>
          <w:spacing w:val="-1"/>
        </w:rPr>
        <w:t>seasonal</w:t>
      </w:r>
      <w:r>
        <w:rPr>
          <w:spacing w:val="-7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degraded</w:t>
      </w:r>
      <w:r>
        <w:rPr>
          <w:spacing w:val="-8"/>
        </w:rPr>
        <w:t xml:space="preserve"> </w:t>
      </w:r>
      <w:r>
        <w:t>wetland</w:t>
      </w:r>
      <w:r>
        <w:rPr>
          <w:spacing w:val="-7"/>
        </w:rPr>
        <w:t xml:space="preserve"> </w:t>
      </w:r>
      <w:r>
        <w:rPr>
          <w:spacing w:val="-1"/>
        </w:rPr>
        <w:t>sites</w:t>
      </w:r>
      <w:r>
        <w:rPr>
          <w:spacing w:val="-8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required.</w:t>
      </w:r>
      <w:r>
        <w:rPr>
          <w:spacing w:val="-3"/>
        </w:rPr>
        <w:t xml:space="preserve"> </w:t>
      </w:r>
      <w:r>
        <w:t>Yarradda</w:t>
      </w:r>
      <w:r>
        <w:rPr>
          <w:spacing w:val="-7"/>
        </w:rPr>
        <w:t xml:space="preserve"> </w:t>
      </w:r>
      <w:r>
        <w:t>Lagoon,</w:t>
      </w:r>
      <w:r>
        <w:rPr>
          <w:spacing w:val="-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1"/>
        </w:rPr>
        <w:t>mid-</w:t>
      </w:r>
      <w:r>
        <w:rPr>
          <w:spacing w:val="52"/>
          <w:w w:val="99"/>
        </w:rPr>
        <w:t xml:space="preserve"> </w:t>
      </w:r>
      <w:r>
        <w:rPr>
          <w:spacing w:val="-1"/>
        </w:rPr>
        <w:t>Murrumbidgee</w:t>
      </w:r>
      <w:r>
        <w:rPr>
          <w:spacing w:val="-6"/>
        </w:rPr>
        <w:t xml:space="preserve"> </w:t>
      </w:r>
      <w:r>
        <w:t>zone,</w:t>
      </w:r>
      <w:r>
        <w:rPr>
          <w:spacing w:val="-8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experienced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steady</w:t>
      </w:r>
      <w:r>
        <w:rPr>
          <w:spacing w:val="-9"/>
        </w:rPr>
        <w:t xml:space="preserve"> </w:t>
      </w:r>
      <w:r>
        <w:rPr>
          <w:spacing w:val="-1"/>
        </w:rPr>
        <w:t>increase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species</w:t>
      </w:r>
      <w:r>
        <w:rPr>
          <w:spacing w:val="-8"/>
        </w:rPr>
        <w:t xml:space="preserve"> </w:t>
      </w:r>
      <w:r>
        <w:rPr>
          <w:spacing w:val="-1"/>
        </w:rPr>
        <w:t>diversity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percentage</w:t>
      </w:r>
      <w:r>
        <w:rPr>
          <w:spacing w:val="-8"/>
        </w:rPr>
        <w:t xml:space="preserve"> </w:t>
      </w:r>
      <w:r>
        <w:rPr>
          <w:spacing w:val="-1"/>
        </w:rPr>
        <w:t>cover</w:t>
      </w:r>
      <w:r>
        <w:t xml:space="preserve"> with</w:t>
      </w:r>
      <w:r>
        <w:rPr>
          <w:spacing w:val="78"/>
          <w:w w:val="99"/>
        </w:rPr>
        <w:t xml:space="preserve"> </w:t>
      </w:r>
      <w:r>
        <w:t>repeated</w:t>
      </w:r>
      <w:r>
        <w:rPr>
          <w:spacing w:val="-9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watering.</w:t>
      </w:r>
      <w:r>
        <w:rPr>
          <w:spacing w:val="-11"/>
        </w:rPr>
        <w:t xml:space="preserve"> </w:t>
      </w:r>
      <w:r>
        <w:rPr>
          <w:spacing w:val="-1"/>
        </w:rPr>
        <w:t>Future</w:t>
      </w:r>
      <w:r>
        <w:rPr>
          <w:spacing w:val="-8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t>actions</w:t>
      </w:r>
      <w:r>
        <w:rPr>
          <w:spacing w:val="-8"/>
        </w:rPr>
        <w:t xml:space="preserve"> </w:t>
      </w:r>
      <w:r>
        <w:rPr>
          <w:spacing w:val="-1"/>
        </w:rPr>
        <w:t>should</w:t>
      </w:r>
      <w:r>
        <w:rPr>
          <w:spacing w:val="-6"/>
        </w:rPr>
        <w:t xml:space="preserve"> </w:t>
      </w:r>
      <w:r>
        <w:rPr>
          <w:spacing w:val="-1"/>
        </w:rPr>
        <w:t>occur</w:t>
      </w:r>
      <w:r>
        <w:rPr>
          <w:spacing w:val="-9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late</w:t>
      </w:r>
      <w:r>
        <w:rPr>
          <w:spacing w:val="-10"/>
        </w:rPr>
        <w:t xml:space="preserve"> </w:t>
      </w:r>
      <w:r>
        <w:t>winter-spring,</w:t>
      </w:r>
      <w:r>
        <w:rPr>
          <w:spacing w:val="-10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is</w:t>
      </w:r>
      <w:r>
        <w:rPr>
          <w:w w:val="99"/>
        </w:rPr>
        <w:t xml:space="preserve"> </w:t>
      </w:r>
      <w:r>
        <w:rPr>
          <w:spacing w:val="36"/>
          <w:w w:val="9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ideal</w:t>
      </w:r>
      <w:r>
        <w:rPr>
          <w:spacing w:val="-9"/>
        </w:rPr>
        <w:t xml:space="preserve"> </w:t>
      </w:r>
      <w:r>
        <w:t>time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rPr>
          <w:spacing w:val="-1"/>
        </w:rPr>
        <w:t>aquatic</w:t>
      </w:r>
      <w:r>
        <w:rPr>
          <w:spacing w:val="-7"/>
        </w:rPr>
        <w:t xml:space="preserve"> </w:t>
      </w:r>
      <w:r>
        <w:rPr>
          <w:spacing w:val="-1"/>
        </w:rPr>
        <w:t>plant</w:t>
      </w:r>
      <w:r>
        <w:rPr>
          <w:spacing w:val="-6"/>
        </w:rPr>
        <w:t xml:space="preserve"> </w:t>
      </w:r>
      <w:r>
        <w:rPr>
          <w:spacing w:val="-1"/>
        </w:rPr>
        <w:t>communities.</w:t>
      </w:r>
    </w:p>
    <w:p w14:paraId="04058BB9" w14:textId="77777777" w:rsidR="00700F7C" w:rsidRDefault="00700F7C">
      <w:pPr>
        <w:spacing w:before="5"/>
        <w:rPr>
          <w:rFonts w:ascii="Century Gothic" w:eastAsia="Century Gothic" w:hAnsi="Century Gothic" w:cs="Century Gothic"/>
          <w:sz w:val="16"/>
          <w:szCs w:val="16"/>
        </w:rPr>
      </w:pPr>
    </w:p>
    <w:p w14:paraId="04058BBA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ind w:right="258" w:hanging="369"/>
      </w:pPr>
      <w:r>
        <w:rPr>
          <w:spacing w:val="-1"/>
        </w:rPr>
        <w:t>Following</w:t>
      </w:r>
      <w:r>
        <w:rPr>
          <w:spacing w:val="-9"/>
        </w:rPr>
        <w:t xml:space="preserve"> </w:t>
      </w:r>
      <w:r>
        <w:rPr>
          <w:spacing w:val="-1"/>
        </w:rPr>
        <w:t>colonial</w:t>
      </w:r>
      <w:r>
        <w:rPr>
          <w:spacing w:val="-8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bird</w:t>
      </w:r>
      <w:r>
        <w:rPr>
          <w:spacing w:val="-8"/>
        </w:rPr>
        <w:t xml:space="preserve"> </w:t>
      </w:r>
      <w:r>
        <w:t>breeding</w:t>
      </w:r>
      <w:r>
        <w:rPr>
          <w:spacing w:val="-9"/>
        </w:rPr>
        <w:t xml:space="preserve"> </w:t>
      </w:r>
      <w:r>
        <w:t>events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Lowbidgee</w:t>
      </w:r>
      <w:r>
        <w:rPr>
          <w:spacing w:val="-9"/>
        </w:rPr>
        <w:t xml:space="preserve"> </w:t>
      </w:r>
      <w:r>
        <w:t>floodplain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neighbouring</w:t>
      </w:r>
      <w:r>
        <w:rPr>
          <w:spacing w:val="-9"/>
        </w:rPr>
        <w:t xml:space="preserve"> </w:t>
      </w:r>
      <w:r>
        <w:rPr>
          <w:spacing w:val="1"/>
        </w:rPr>
        <w:t>wetlands</w:t>
      </w:r>
      <w:r>
        <w:rPr>
          <w:spacing w:val="65"/>
          <w:w w:val="99"/>
        </w:rPr>
        <w:t xml:space="preserve"> </w:t>
      </w:r>
      <w:r>
        <w:t>(i.e.</w:t>
      </w:r>
      <w:r>
        <w:rPr>
          <w:spacing w:val="-11"/>
        </w:rPr>
        <w:t xml:space="preserve"> </w:t>
      </w:r>
      <w:r>
        <w:t>Lower</w:t>
      </w:r>
      <w:r>
        <w:rPr>
          <w:spacing w:val="-9"/>
        </w:rPr>
        <w:t xml:space="preserve"> </w:t>
      </w:r>
      <w:r>
        <w:rPr>
          <w:spacing w:val="-1"/>
        </w:rPr>
        <w:t>Lachlan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mid-Murray),</w:t>
      </w:r>
      <w:r>
        <w:rPr>
          <w:spacing w:val="-9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should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prioritised</w:t>
      </w:r>
      <w:r>
        <w:rPr>
          <w:spacing w:val="-9"/>
        </w:rPr>
        <w:t xml:space="preserve"> </w:t>
      </w:r>
      <w:r>
        <w:t>for</w:t>
      </w:r>
      <w:r>
        <w:rPr>
          <w:spacing w:val="82"/>
          <w:w w:val="99"/>
        </w:rPr>
        <w:t xml:space="preserve"> </w:t>
      </w:r>
      <w:r>
        <w:rPr>
          <w:spacing w:val="-1"/>
        </w:rPr>
        <w:t>delivery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key</w:t>
      </w:r>
      <w:r>
        <w:rPr>
          <w:spacing w:val="-6"/>
        </w:rPr>
        <w:t xml:space="preserve"> </w:t>
      </w:r>
      <w:r>
        <w:t>foraging</w:t>
      </w:r>
      <w:r>
        <w:rPr>
          <w:spacing w:val="-4"/>
        </w:rPr>
        <w:t xml:space="preserve"> </w:t>
      </w:r>
      <w:r>
        <w:t>areas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months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year</w:t>
      </w:r>
      <w:r>
        <w:rPr>
          <w:spacing w:val="-7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t>breeding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promote</w:t>
      </w:r>
      <w:r>
        <w:rPr>
          <w:spacing w:val="-6"/>
        </w:rPr>
        <w:t xml:space="preserve"> </w:t>
      </w:r>
      <w:r>
        <w:t>survival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26"/>
          <w:w w:val="99"/>
        </w:rPr>
        <w:t xml:space="preserve"> </w:t>
      </w:r>
      <w:r>
        <w:rPr>
          <w:spacing w:val="-1"/>
        </w:rPr>
        <w:t>first</w:t>
      </w:r>
      <w:r>
        <w:rPr>
          <w:spacing w:val="-6"/>
        </w:rPr>
        <w:t xml:space="preserve"> </w:t>
      </w:r>
      <w:r>
        <w:rPr>
          <w:spacing w:val="-1"/>
        </w:rPr>
        <w:t>year</w:t>
      </w:r>
      <w:r>
        <w:rPr>
          <w:spacing w:val="-7"/>
        </w:rPr>
        <w:t xml:space="preserve"> </w:t>
      </w:r>
      <w:r>
        <w:t>birds.</w:t>
      </w:r>
    </w:p>
    <w:p w14:paraId="04058BBB" w14:textId="77777777" w:rsidR="00700F7C" w:rsidRDefault="00700F7C">
      <w:pPr>
        <w:spacing w:before="5"/>
        <w:rPr>
          <w:rFonts w:ascii="Century Gothic" w:eastAsia="Century Gothic" w:hAnsi="Century Gothic" w:cs="Century Gothic"/>
          <w:sz w:val="16"/>
          <w:szCs w:val="16"/>
        </w:rPr>
      </w:pPr>
    </w:p>
    <w:p w14:paraId="04058BBC" w14:textId="77777777" w:rsidR="00700F7C" w:rsidRDefault="002F10C5">
      <w:pPr>
        <w:pStyle w:val="BodyText"/>
        <w:ind w:right="684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outcomes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monitoring</w:t>
      </w:r>
      <w:r>
        <w:rPr>
          <w:spacing w:val="-8"/>
        </w:rPr>
        <w:t xml:space="preserve"> </w:t>
      </w:r>
      <w:r>
        <w:t>activities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rPr>
          <w:spacing w:val="-1"/>
        </w:rPr>
        <w:t>used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inform</w:t>
      </w:r>
      <w:r>
        <w:rPr>
          <w:spacing w:val="-8"/>
        </w:rPr>
        <w:t xml:space="preserve"> </w:t>
      </w:r>
      <w:r>
        <w:t>portfolio</w:t>
      </w:r>
      <w:r>
        <w:rPr>
          <w:spacing w:val="-6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rPr>
          <w:spacing w:val="-1"/>
        </w:rPr>
        <w:t>planning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54"/>
          <w:w w:val="99"/>
        </w:rPr>
        <w:t xml:space="preserve"> </w:t>
      </w:r>
      <w:r>
        <w:t>adaptive</w:t>
      </w:r>
      <w:r>
        <w:rPr>
          <w:spacing w:val="-10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rPr>
          <w:spacing w:val="-1"/>
        </w:rPr>
        <w:t>decision-making</w:t>
      </w:r>
      <w:r>
        <w:rPr>
          <w:spacing w:val="-8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rPr>
          <w:spacing w:val="-1"/>
        </w:rPr>
        <w:t>outlined</w:t>
      </w:r>
      <w:r>
        <w:rPr>
          <w:spacing w:val="-1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Section</w:t>
      </w:r>
      <w:r>
        <w:rPr>
          <w:spacing w:val="-8"/>
        </w:rPr>
        <w:t xml:space="preserve"> </w:t>
      </w:r>
      <w:r>
        <w:rPr>
          <w:spacing w:val="1"/>
        </w:rPr>
        <w:t>2.</w:t>
      </w:r>
    </w:p>
    <w:p w14:paraId="04058BBD" w14:textId="77777777" w:rsidR="00700F7C" w:rsidRDefault="00700F7C">
      <w:pPr>
        <w:sectPr w:rsidR="00700F7C">
          <w:pgSz w:w="11910" w:h="16840"/>
          <w:pgMar w:top="860" w:right="640" w:bottom="880" w:left="600" w:header="0" w:footer="686" w:gutter="0"/>
          <w:cols w:space="720"/>
        </w:sectPr>
      </w:pPr>
    </w:p>
    <w:p w14:paraId="04058BBE" w14:textId="77777777" w:rsidR="00700F7C" w:rsidRDefault="002F10C5">
      <w:pPr>
        <w:pStyle w:val="Heading1"/>
        <w:numPr>
          <w:ilvl w:val="0"/>
          <w:numId w:val="6"/>
        </w:numPr>
        <w:tabs>
          <w:tab w:val="left" w:pos="675"/>
        </w:tabs>
        <w:ind w:hanging="566"/>
        <w:rPr>
          <w:b w:val="0"/>
          <w:bCs w:val="0"/>
        </w:rPr>
      </w:pPr>
      <w:bookmarkStart w:id="15" w:name="_bookmark14"/>
      <w:bookmarkEnd w:id="15"/>
      <w:r>
        <w:rPr>
          <w:color w:val="5F4879"/>
          <w:spacing w:val="-1"/>
        </w:rPr>
        <w:lastRenderedPageBreak/>
        <w:t>Portfolio</w:t>
      </w:r>
      <w:r>
        <w:rPr>
          <w:color w:val="5F4879"/>
          <w:spacing w:val="-8"/>
        </w:rPr>
        <w:t xml:space="preserve"> </w:t>
      </w:r>
      <w:r>
        <w:rPr>
          <w:color w:val="5F4879"/>
          <w:spacing w:val="-1"/>
        </w:rPr>
        <w:t>management</w:t>
      </w:r>
      <w:r>
        <w:rPr>
          <w:color w:val="5F4879"/>
          <w:spacing w:val="-8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9"/>
        </w:rPr>
        <w:t xml:space="preserve"> </w:t>
      </w:r>
      <w:r>
        <w:rPr>
          <w:color w:val="5F4879"/>
          <w:spacing w:val="-1"/>
        </w:rPr>
        <w:t>2017</w:t>
      </w:r>
      <w:r>
        <w:rPr>
          <w:rFonts w:cs="Century Gothic"/>
          <w:color w:val="5F4879"/>
          <w:spacing w:val="-1"/>
        </w:rPr>
        <w:t>–</w:t>
      </w:r>
      <w:r>
        <w:rPr>
          <w:color w:val="5F4879"/>
          <w:spacing w:val="-1"/>
        </w:rPr>
        <w:t>18</w:t>
      </w:r>
    </w:p>
    <w:p w14:paraId="04058BBF" w14:textId="77777777" w:rsidR="00700F7C" w:rsidRDefault="002F10C5">
      <w:pPr>
        <w:pStyle w:val="BodyText"/>
        <w:spacing w:before="244"/>
        <w:ind w:right="307"/>
      </w:pPr>
      <w:r>
        <w:rPr>
          <w:spacing w:val="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planning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10"/>
        </w:rPr>
        <w:t xml:space="preserve"> </w:t>
      </w:r>
      <w:r>
        <w:rPr>
          <w:spacing w:val="1"/>
        </w:rPr>
        <w:t>water,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Commonwealth</w:t>
      </w:r>
      <w:r>
        <w:rPr>
          <w:spacing w:val="70"/>
          <w:w w:val="9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Water</w:t>
      </w:r>
      <w:r>
        <w:rPr>
          <w:spacing w:val="-8"/>
        </w:rPr>
        <w:t xml:space="preserve"> </w:t>
      </w:r>
      <w:r>
        <w:rPr>
          <w:spacing w:val="-1"/>
        </w:rPr>
        <w:t>Office</w:t>
      </w:r>
      <w:r>
        <w:rPr>
          <w:spacing w:val="-8"/>
        </w:rPr>
        <w:t xml:space="preserve"> </w:t>
      </w:r>
      <w:r>
        <w:t>aims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maximise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outcomes</w:t>
      </w:r>
      <w:r>
        <w:rPr>
          <w:spacing w:val="-8"/>
        </w:rPr>
        <w:t xml:space="preserve"> </w:t>
      </w:r>
      <w:r>
        <w:rPr>
          <w:spacing w:val="-1"/>
        </w:rPr>
        <w:t>achieved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available</w:t>
      </w:r>
      <w:r>
        <w:rPr>
          <w:spacing w:val="-8"/>
        </w:rPr>
        <w:t xml:space="preserve"> </w:t>
      </w:r>
      <w:r>
        <w:t>water.</w:t>
      </w:r>
      <w:r>
        <w:rPr>
          <w:spacing w:val="-10"/>
        </w:rPr>
        <w:t xml:space="preserve"> </w:t>
      </w:r>
      <w:r>
        <w:t>This</w:t>
      </w:r>
      <w:r>
        <w:rPr>
          <w:spacing w:val="74"/>
          <w:w w:val="99"/>
        </w:rPr>
        <w:t xml:space="preserve"> </w:t>
      </w:r>
      <w:r>
        <w:rPr>
          <w:spacing w:val="-1"/>
        </w:rPr>
        <w:t>includes</w:t>
      </w:r>
      <w:r>
        <w:rPr>
          <w:spacing w:val="-9"/>
        </w:rPr>
        <w:t xml:space="preserve"> </w:t>
      </w:r>
      <w:r>
        <w:rPr>
          <w:spacing w:val="-1"/>
        </w:rPr>
        <w:t>consideration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urgency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demands</w:t>
      </w:r>
      <w:r>
        <w:rPr>
          <w:spacing w:val="-6"/>
        </w:rPr>
        <w:t xml:space="preserve"> </w:t>
      </w:r>
      <w:r>
        <w:rPr>
          <w:spacing w:val="-1"/>
        </w:rPr>
        <w:t>(based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targeted</w:t>
      </w:r>
      <w:r>
        <w:rPr>
          <w:spacing w:val="-5"/>
        </w:rPr>
        <w:t xml:space="preserve"> </w:t>
      </w:r>
      <w:r>
        <w:t>objectives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watering</w:t>
      </w:r>
      <w:r>
        <w:rPr>
          <w:spacing w:val="54"/>
          <w:w w:val="99"/>
        </w:rPr>
        <w:t xml:space="preserve"> </w:t>
      </w:r>
      <w:r>
        <w:t>requirements,</w:t>
      </w:r>
      <w:r>
        <w:rPr>
          <w:spacing w:val="-9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rPr>
          <w:spacing w:val="-1"/>
        </w:rPr>
        <w:t>history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asset</w:t>
      </w:r>
      <w:r>
        <w:rPr>
          <w:spacing w:val="-7"/>
        </w:rPr>
        <w:t xml:space="preserve"> </w:t>
      </w:r>
      <w:r>
        <w:t>condition)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available</w:t>
      </w:r>
      <w:r>
        <w:rPr>
          <w:spacing w:val="-9"/>
        </w:rPr>
        <w:t xml:space="preserve"> </w:t>
      </w:r>
      <w:r>
        <w:rPr>
          <w:spacing w:val="-1"/>
        </w:rPr>
        <w:t>supply</w:t>
      </w:r>
      <w:r>
        <w:rPr>
          <w:spacing w:val="-9"/>
        </w:rPr>
        <w:t xml:space="preserve"> </w:t>
      </w:r>
      <w:r>
        <w:t>under</w:t>
      </w:r>
      <w:r>
        <w:rPr>
          <w:spacing w:val="-9"/>
        </w:rPr>
        <w:t xml:space="preserve"> </w:t>
      </w:r>
      <w:r>
        <w:t>different</w:t>
      </w:r>
      <w:r>
        <w:rPr>
          <w:spacing w:val="-7"/>
        </w:rPr>
        <w:t xml:space="preserve"> </w:t>
      </w:r>
      <w:r>
        <w:t>resource</w:t>
      </w:r>
      <w:r>
        <w:rPr>
          <w:spacing w:val="54"/>
          <w:w w:val="99"/>
        </w:rPr>
        <w:t xml:space="preserve"> </w:t>
      </w:r>
      <w:r>
        <w:rPr>
          <w:spacing w:val="-1"/>
        </w:rPr>
        <w:t>scenarios.</w:t>
      </w:r>
      <w:r>
        <w:rPr>
          <w:spacing w:val="-8"/>
        </w:rPr>
        <w:t xml:space="preserve"> </w:t>
      </w:r>
      <w:r>
        <w:t>Plans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deli</w:t>
      </w:r>
      <w:r>
        <w:rPr>
          <w:spacing w:val="-1"/>
        </w:rPr>
        <w:t>very,</w:t>
      </w:r>
      <w:r>
        <w:rPr>
          <w:spacing w:val="-8"/>
        </w:rPr>
        <w:t xml:space="preserve"> </w:t>
      </w:r>
      <w:r>
        <w:t>trade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carryover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then</w:t>
      </w:r>
      <w:r>
        <w:rPr>
          <w:spacing w:val="-6"/>
        </w:rPr>
        <w:t xml:space="preserve"> </w:t>
      </w:r>
      <w:r>
        <w:rPr>
          <w:spacing w:val="-1"/>
        </w:rPr>
        <w:t>made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multi-year</w:t>
      </w:r>
      <w:r>
        <w:rPr>
          <w:spacing w:val="-6"/>
        </w:rPr>
        <w:t xml:space="preserve"> </w:t>
      </w:r>
      <w:r>
        <w:t>context,</w:t>
      </w:r>
      <w:r>
        <w:rPr>
          <w:spacing w:val="-9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rPr>
          <w:spacing w:val="82"/>
          <w:w w:val="99"/>
        </w:rPr>
        <w:t xml:space="preserve"> </w:t>
      </w:r>
      <w:r>
        <w:rPr>
          <w:spacing w:val="-1"/>
        </w:rPr>
        <w:t>assessment</w:t>
      </w:r>
      <w:r>
        <w:rPr>
          <w:spacing w:val="-6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t>undertaken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future</w:t>
      </w:r>
      <w:r>
        <w:rPr>
          <w:spacing w:val="-5"/>
        </w:rPr>
        <w:t xml:space="preserve"> </w:t>
      </w:r>
      <w:r>
        <w:rPr>
          <w:spacing w:val="-1"/>
        </w:rPr>
        <w:t>years.</w:t>
      </w:r>
    </w:p>
    <w:p w14:paraId="04058BC0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8BC1" w14:textId="77777777" w:rsidR="00700F7C" w:rsidRDefault="002F10C5">
      <w:pPr>
        <w:pStyle w:val="BodyText"/>
      </w:pPr>
      <w:r>
        <w:rPr>
          <w:spacing w:val="-1"/>
        </w:rPr>
        <w:t>This</w:t>
      </w:r>
      <w:r>
        <w:rPr>
          <w:spacing w:val="-6"/>
        </w:rPr>
        <w:t xml:space="preserve"> </w:t>
      </w:r>
      <w:r>
        <w:t>planning</w:t>
      </w:r>
      <w:r>
        <w:rPr>
          <w:spacing w:val="-6"/>
        </w:rPr>
        <w:t xml:space="preserve"> </w:t>
      </w:r>
      <w:r>
        <w:t>process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outlined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full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hyperlink w:anchor="_bookmark23" w:history="1">
        <w:r>
          <w:rPr>
            <w:spacing w:val="-1"/>
          </w:rPr>
          <w:t>Table</w:t>
        </w:r>
        <w:r>
          <w:rPr>
            <w:spacing w:val="-5"/>
          </w:rPr>
          <w:t xml:space="preserve"> </w:t>
        </w:r>
        <w:r>
          <w:t>3</w:t>
        </w:r>
      </w:hyperlink>
      <w:r>
        <w:rPr>
          <w:spacing w:val="-6"/>
        </w:rPr>
        <w:t xml:space="preserve"> </w:t>
      </w:r>
      <w:r>
        <w:rPr>
          <w:spacing w:val="-1"/>
        </w:rPr>
        <w:t>below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summarised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sections</w:t>
      </w:r>
      <w:r>
        <w:rPr>
          <w:spacing w:val="-6"/>
        </w:rPr>
        <w:t xml:space="preserve"> </w:t>
      </w:r>
      <w:r>
        <w:t>below.</w:t>
      </w:r>
    </w:p>
    <w:p w14:paraId="04058BC2" w14:textId="77777777" w:rsidR="00700F7C" w:rsidRDefault="00700F7C">
      <w:pPr>
        <w:spacing w:before="10"/>
        <w:rPr>
          <w:rFonts w:ascii="Century Gothic" w:eastAsia="Century Gothic" w:hAnsi="Century Gothic" w:cs="Century Gothic"/>
          <w:sz w:val="19"/>
          <w:szCs w:val="19"/>
        </w:rPr>
      </w:pPr>
    </w:p>
    <w:p w14:paraId="04058BC3" w14:textId="77777777" w:rsidR="00700F7C" w:rsidRDefault="002F10C5">
      <w:pPr>
        <w:pStyle w:val="Heading2"/>
        <w:numPr>
          <w:ilvl w:val="1"/>
          <w:numId w:val="6"/>
        </w:numPr>
        <w:tabs>
          <w:tab w:val="left" w:pos="961"/>
        </w:tabs>
        <w:ind w:right="201" w:hanging="852"/>
        <w:jc w:val="left"/>
        <w:rPr>
          <w:b w:val="0"/>
          <w:bCs w:val="0"/>
        </w:rPr>
      </w:pPr>
      <w:bookmarkStart w:id="16" w:name="_bookmark15"/>
      <w:bookmarkEnd w:id="16"/>
      <w:r>
        <w:rPr>
          <w:color w:val="5F4879"/>
        </w:rPr>
        <w:t>Antecedent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and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current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catchment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conditions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and</w:t>
      </w:r>
      <w:r>
        <w:rPr>
          <w:color w:val="5F4879"/>
          <w:spacing w:val="-2"/>
        </w:rPr>
        <w:t xml:space="preserve"> </w:t>
      </w:r>
      <w:r>
        <w:rPr>
          <w:color w:val="5F4879"/>
        </w:rPr>
        <w:t>the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demand</w:t>
      </w:r>
      <w:r>
        <w:rPr>
          <w:color w:val="5F4879"/>
          <w:spacing w:val="-3"/>
        </w:rPr>
        <w:t xml:space="preserve"> </w:t>
      </w:r>
      <w:r>
        <w:rPr>
          <w:color w:val="5F4879"/>
        </w:rPr>
        <w:t>for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26"/>
          <w:w w:val="99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5"/>
        </w:rPr>
        <w:t xml:space="preserve"> </w:t>
      </w:r>
      <w:r>
        <w:rPr>
          <w:color w:val="5F4879"/>
        </w:rPr>
        <w:t>2017</w:t>
      </w:r>
      <w:r>
        <w:rPr>
          <w:rFonts w:cs="Century Gothic"/>
          <w:color w:val="5F4879"/>
        </w:rPr>
        <w:t>–</w:t>
      </w:r>
      <w:r>
        <w:rPr>
          <w:color w:val="5F4879"/>
        </w:rPr>
        <w:t>18</w:t>
      </w:r>
    </w:p>
    <w:p w14:paraId="04058BC4" w14:textId="77777777" w:rsidR="00700F7C" w:rsidRDefault="00700F7C">
      <w:pPr>
        <w:spacing w:before="3"/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4058BC5" w14:textId="77777777" w:rsidR="00700F7C" w:rsidRDefault="002F10C5">
      <w:pPr>
        <w:pStyle w:val="BodyText"/>
        <w:spacing w:line="242" w:lineRule="exact"/>
        <w:ind w:right="197"/>
      </w:pPr>
      <w:r>
        <w:rPr>
          <w:spacing w:val="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2016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Murrumbidgee</w:t>
      </w:r>
      <w:r>
        <w:rPr>
          <w:spacing w:val="-8"/>
        </w:rPr>
        <w:t xml:space="preserve"> </w:t>
      </w:r>
      <w:r>
        <w:t>catchment</w:t>
      </w:r>
      <w:r>
        <w:rPr>
          <w:spacing w:val="-5"/>
        </w:rPr>
        <w:t xml:space="preserve"> </w:t>
      </w:r>
      <w:r>
        <w:t>experienced</w:t>
      </w:r>
      <w:r>
        <w:rPr>
          <w:spacing w:val="-8"/>
        </w:rPr>
        <w:t xml:space="preserve"> </w:t>
      </w:r>
      <w:r>
        <w:t>high</w:t>
      </w:r>
      <w:r>
        <w:rPr>
          <w:spacing w:val="-8"/>
        </w:rPr>
        <w:t xml:space="preserve"> </w:t>
      </w:r>
      <w:r>
        <w:t>winter</w:t>
      </w:r>
      <w:r>
        <w:rPr>
          <w:spacing w:val="-8"/>
        </w:rPr>
        <w:t xml:space="preserve"> </w:t>
      </w:r>
      <w:r>
        <w:rPr>
          <w:spacing w:val="-1"/>
        </w:rPr>
        <w:t>rainfall</w:t>
      </w:r>
      <w:r>
        <w:rPr>
          <w:spacing w:val="-8"/>
        </w:rPr>
        <w:t xml:space="preserve"> </w:t>
      </w:r>
      <w:r>
        <w:rPr>
          <w:spacing w:val="-1"/>
        </w:rPr>
        <w:t>resulting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widespread</w:t>
      </w:r>
      <w:r>
        <w:rPr>
          <w:spacing w:val="-3"/>
        </w:rPr>
        <w:t xml:space="preserve"> </w:t>
      </w:r>
      <w:r>
        <w:rPr>
          <w:spacing w:val="-1"/>
        </w:rPr>
        <w:t>natural</w:t>
      </w:r>
      <w:r>
        <w:rPr>
          <w:spacing w:val="58"/>
          <w:w w:val="99"/>
        </w:rPr>
        <w:t xml:space="preserve"> </w:t>
      </w:r>
      <w:r>
        <w:rPr>
          <w:spacing w:val="-1"/>
        </w:rPr>
        <w:t>flooding</w:t>
      </w:r>
      <w:r>
        <w:rPr>
          <w:spacing w:val="-9"/>
        </w:rPr>
        <w:t xml:space="preserve"> </w:t>
      </w:r>
      <w:r>
        <w:rPr>
          <w:spacing w:val="-1"/>
        </w:rPr>
        <w:t>along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Murrumbidgee</w:t>
      </w:r>
      <w:r>
        <w:rPr>
          <w:spacing w:val="-8"/>
        </w:rPr>
        <w:t xml:space="preserve"> </w:t>
      </w:r>
      <w:r>
        <w:rPr>
          <w:spacing w:val="-1"/>
        </w:rPr>
        <w:t>system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winter,</w:t>
      </w:r>
      <w:r>
        <w:rPr>
          <w:spacing w:val="-8"/>
        </w:rPr>
        <w:t xml:space="preserve"> </w:t>
      </w:r>
      <w:r>
        <w:rPr>
          <w:spacing w:val="-1"/>
        </w:rPr>
        <w:t>spring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summer.</w:t>
      </w:r>
    </w:p>
    <w:p w14:paraId="04058BC6" w14:textId="77777777" w:rsidR="00700F7C" w:rsidRDefault="00700F7C">
      <w:pPr>
        <w:spacing w:before="10"/>
        <w:rPr>
          <w:rFonts w:ascii="Century Gothic" w:eastAsia="Century Gothic" w:hAnsi="Century Gothic" w:cs="Century Gothic"/>
          <w:sz w:val="17"/>
          <w:szCs w:val="17"/>
        </w:rPr>
      </w:pPr>
    </w:p>
    <w:p w14:paraId="04058BC7" w14:textId="77777777" w:rsidR="00700F7C" w:rsidRDefault="002F10C5">
      <w:pPr>
        <w:pStyle w:val="BodyText"/>
        <w:spacing w:line="239" w:lineRule="auto"/>
        <w:ind w:right="113"/>
      </w:pP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natural</w:t>
      </w:r>
      <w:r>
        <w:rPr>
          <w:spacing w:val="-9"/>
        </w:rPr>
        <w:t xml:space="preserve"> </w:t>
      </w:r>
      <w:r>
        <w:t>flooding</w:t>
      </w:r>
      <w:r>
        <w:rPr>
          <w:spacing w:val="-9"/>
        </w:rPr>
        <w:t xml:space="preserve"> </w:t>
      </w:r>
      <w:r>
        <w:t>resulted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widespread</w:t>
      </w:r>
      <w:r>
        <w:rPr>
          <w:spacing w:val="-8"/>
        </w:rPr>
        <w:t xml:space="preserve"> </w:t>
      </w:r>
      <w:r>
        <w:rPr>
          <w:spacing w:val="-1"/>
        </w:rPr>
        <w:t>wetland/floodplain</w:t>
      </w:r>
      <w:r>
        <w:rPr>
          <w:spacing w:val="-9"/>
        </w:rPr>
        <w:t xml:space="preserve"> </w:t>
      </w:r>
      <w:r>
        <w:rPr>
          <w:spacing w:val="-1"/>
        </w:rPr>
        <w:t>inundation</w:t>
      </w:r>
      <w:r>
        <w:rPr>
          <w:spacing w:val="-10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rPr>
          <w:spacing w:val="-1"/>
        </w:rPr>
        <w:t>associated</w:t>
      </w:r>
      <w:r>
        <w:rPr>
          <w:spacing w:val="-9"/>
        </w:rPr>
        <w:t xml:space="preserve"> </w:t>
      </w:r>
      <w:r>
        <w:rPr>
          <w:spacing w:val="-1"/>
        </w:rPr>
        <w:t>positive</w:t>
      </w:r>
      <w:r>
        <w:rPr>
          <w:spacing w:val="104"/>
          <w:w w:val="99"/>
        </w:rPr>
        <w:t xml:space="preserve"> </w:t>
      </w:r>
      <w:r>
        <w:rPr>
          <w:spacing w:val="-1"/>
        </w:rPr>
        <w:t>vegetation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rPr>
          <w:spacing w:val="-1"/>
        </w:rPr>
        <w:t>waterbird</w:t>
      </w:r>
      <w:r>
        <w:rPr>
          <w:spacing w:val="-11"/>
        </w:rPr>
        <w:t xml:space="preserve"> </w:t>
      </w:r>
      <w:r>
        <w:t>response.</w:t>
      </w:r>
      <w:r>
        <w:rPr>
          <w:spacing w:val="-9"/>
        </w:rPr>
        <w:t xml:space="preserve"> </w:t>
      </w:r>
      <w:r>
        <w:t>Commonwealth</w:t>
      </w:r>
      <w:r>
        <w:rPr>
          <w:spacing w:val="-10"/>
        </w:rPr>
        <w:t xml:space="preserve"> </w:t>
      </w:r>
      <w:r>
        <w:rPr>
          <w:spacing w:val="-1"/>
        </w:rPr>
        <w:t>environmental</w:t>
      </w:r>
      <w:r>
        <w:rPr>
          <w:spacing w:val="-12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rPr>
          <w:spacing w:val="-1"/>
        </w:rPr>
        <w:t>(together</w:t>
      </w:r>
      <w:r>
        <w:rPr>
          <w:spacing w:val="-1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rPr>
          <w:spacing w:val="-1"/>
        </w:rPr>
        <w:t>NSW</w:t>
      </w:r>
      <w:r>
        <w:rPr>
          <w:spacing w:val="-10"/>
        </w:rPr>
        <w:t xml:space="preserve"> </w:t>
      </w:r>
      <w:r>
        <w:t>environmental</w:t>
      </w:r>
      <w:r>
        <w:rPr>
          <w:spacing w:val="90"/>
        </w:rPr>
        <w:t xml:space="preserve"> </w:t>
      </w:r>
      <w:r>
        <w:t>water)</w:t>
      </w:r>
      <w:r>
        <w:rPr>
          <w:spacing w:val="-11"/>
        </w:rPr>
        <w:t xml:space="preserve"> </w:t>
      </w:r>
      <w:r>
        <w:rPr>
          <w:spacing w:val="-1"/>
        </w:rPr>
        <w:t>successfully</w:t>
      </w:r>
      <w:r>
        <w:rPr>
          <w:spacing w:val="-10"/>
        </w:rPr>
        <w:t xml:space="preserve"> </w:t>
      </w:r>
      <w:r>
        <w:rPr>
          <w:spacing w:val="-1"/>
        </w:rPr>
        <w:t>provided</w:t>
      </w:r>
      <w:r>
        <w:rPr>
          <w:spacing w:val="-7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t</w:t>
      </w:r>
      <w:r>
        <w:t>o</w:t>
      </w:r>
      <w:r>
        <w:rPr>
          <w:spacing w:val="-9"/>
        </w:rPr>
        <w:t xml:space="preserve"> </w:t>
      </w:r>
      <w:r>
        <w:rPr>
          <w:spacing w:val="-1"/>
        </w:rPr>
        <w:t>support</w:t>
      </w:r>
      <w:r>
        <w:rPr>
          <w:spacing w:val="-8"/>
        </w:rPr>
        <w:t xml:space="preserve"> </w:t>
      </w:r>
      <w:r>
        <w:t>largescale</w:t>
      </w:r>
      <w:r>
        <w:rPr>
          <w:spacing w:val="-9"/>
        </w:rPr>
        <w:t xml:space="preserve"> </w:t>
      </w:r>
      <w:r>
        <w:t>waterbird</w:t>
      </w:r>
      <w:r>
        <w:rPr>
          <w:spacing w:val="-9"/>
        </w:rPr>
        <w:t xml:space="preserve"> </w:t>
      </w:r>
      <w:r>
        <w:t>breeding</w:t>
      </w:r>
      <w:r>
        <w:rPr>
          <w:spacing w:val="-10"/>
        </w:rPr>
        <w:t xml:space="preserve"> </w:t>
      </w:r>
      <w:r>
        <w:t>events</w:t>
      </w:r>
      <w:r>
        <w:rPr>
          <w:spacing w:val="-9"/>
        </w:rPr>
        <w:t xml:space="preserve"> </w:t>
      </w:r>
      <w:r>
        <w:rPr>
          <w:spacing w:val="-1"/>
        </w:rPr>
        <w:t>(including</w:t>
      </w:r>
      <w:r>
        <w:rPr>
          <w:w w:val="99"/>
        </w:rPr>
        <w:t xml:space="preserve"> </w:t>
      </w:r>
      <w:r>
        <w:rPr>
          <w:spacing w:val="19"/>
          <w:w w:val="99"/>
        </w:rPr>
        <w:t xml:space="preserve">    </w:t>
      </w:r>
      <w:r>
        <w:t>straw-necked</w:t>
      </w:r>
      <w:r>
        <w:rPr>
          <w:spacing w:val="-9"/>
        </w:rPr>
        <w:t xml:space="preserve"> </w:t>
      </w:r>
      <w:r>
        <w:t>ibis,</w:t>
      </w:r>
      <w:r>
        <w:rPr>
          <w:spacing w:val="-8"/>
        </w:rPr>
        <w:t xml:space="preserve"> </w:t>
      </w:r>
      <w:r>
        <w:rPr>
          <w:spacing w:val="-1"/>
        </w:rPr>
        <w:t>Australian</w:t>
      </w:r>
      <w:r>
        <w:rPr>
          <w:spacing w:val="-8"/>
        </w:rPr>
        <w:t xml:space="preserve"> </w:t>
      </w:r>
      <w:r>
        <w:t>white</w:t>
      </w:r>
      <w:r>
        <w:rPr>
          <w:spacing w:val="-10"/>
        </w:rPr>
        <w:t xml:space="preserve"> </w:t>
      </w:r>
      <w:r>
        <w:rPr>
          <w:spacing w:val="-1"/>
        </w:rPr>
        <w:t>ibis,</w:t>
      </w:r>
      <w:r>
        <w:rPr>
          <w:spacing w:val="-10"/>
        </w:rPr>
        <w:t xml:space="preserve"> </w:t>
      </w:r>
      <w:r>
        <w:t>eastern</w:t>
      </w:r>
      <w:r>
        <w:rPr>
          <w:spacing w:val="-7"/>
        </w:rPr>
        <w:t xml:space="preserve"> </w:t>
      </w:r>
      <w:r>
        <w:t>great</w:t>
      </w:r>
      <w:r>
        <w:rPr>
          <w:spacing w:val="-7"/>
        </w:rPr>
        <w:t xml:space="preserve"> </w:t>
      </w:r>
      <w:r>
        <w:t>egret,</w:t>
      </w:r>
      <w:r>
        <w:rPr>
          <w:spacing w:val="-4"/>
        </w:rPr>
        <w:t xml:space="preserve"> </w:t>
      </w:r>
      <w:r>
        <w:rPr>
          <w:spacing w:val="-1"/>
        </w:rPr>
        <w:t>royal</w:t>
      </w:r>
      <w:r>
        <w:rPr>
          <w:spacing w:val="-7"/>
        </w:rPr>
        <w:t xml:space="preserve"> </w:t>
      </w:r>
      <w:r>
        <w:rPr>
          <w:spacing w:val="-1"/>
        </w:rPr>
        <w:t>spoonbill,</w:t>
      </w:r>
      <w:r>
        <w:rPr>
          <w:spacing w:val="-7"/>
        </w:rPr>
        <w:t xml:space="preserve"> </w:t>
      </w:r>
      <w:r>
        <w:t>pelicans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numerous</w:t>
      </w:r>
      <w:r>
        <w:rPr>
          <w:spacing w:val="65"/>
          <w:w w:val="99"/>
        </w:rPr>
        <w:t xml:space="preserve"> </w:t>
      </w:r>
      <w:r>
        <w:rPr>
          <w:spacing w:val="-1"/>
        </w:rPr>
        <w:t>cormorant</w:t>
      </w:r>
      <w:r>
        <w:rPr>
          <w:spacing w:val="-7"/>
        </w:rPr>
        <w:t xml:space="preserve"> </w:t>
      </w:r>
      <w:r>
        <w:t>rookeries).</w:t>
      </w:r>
      <w:r>
        <w:rPr>
          <w:spacing w:val="-8"/>
        </w:rPr>
        <w:t xml:space="preserve"> </w:t>
      </w:r>
      <w:r>
        <w:rPr>
          <w:spacing w:val="-1"/>
        </w:rPr>
        <w:t>Floodplain</w:t>
      </w:r>
      <w:r>
        <w:rPr>
          <w:spacing w:val="-8"/>
        </w:rPr>
        <w:t xml:space="preserve"> </w:t>
      </w:r>
      <w:r>
        <w:rPr>
          <w:spacing w:val="-1"/>
        </w:rPr>
        <w:t>inundation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10"/>
        </w:rPr>
        <w:t xml:space="preserve"> </w:t>
      </w:r>
      <w:r>
        <w:rPr>
          <w:spacing w:val="-1"/>
        </w:rPr>
        <w:t>resulted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hypoxic</w:t>
      </w:r>
      <w:r>
        <w:rPr>
          <w:spacing w:val="-7"/>
        </w:rPr>
        <w:t xml:space="preserve"> </w:t>
      </w:r>
      <w:r>
        <w:t>blackwater</w:t>
      </w:r>
      <w:r>
        <w:rPr>
          <w:spacing w:val="-9"/>
        </w:rPr>
        <w:t xml:space="preserve"> </w:t>
      </w:r>
      <w:r>
        <w:t>event,</w:t>
      </w:r>
      <w:r>
        <w:rPr>
          <w:spacing w:val="-10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overbank</w:t>
      </w:r>
      <w:r>
        <w:rPr>
          <w:spacing w:val="-8"/>
        </w:rPr>
        <w:t xml:space="preserve"> </w:t>
      </w:r>
      <w:r>
        <w:t>flows</w:t>
      </w:r>
      <w:r>
        <w:rPr>
          <w:spacing w:val="98"/>
          <w:w w:val="99"/>
        </w:rPr>
        <w:t xml:space="preserve"> </w:t>
      </w:r>
      <w:r>
        <w:t>returned</w:t>
      </w:r>
      <w:r>
        <w:rPr>
          <w:spacing w:val="-7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rPr>
          <w:spacing w:val="-1"/>
        </w:rPr>
        <w:t>carbon</w:t>
      </w:r>
      <w:r>
        <w:rPr>
          <w:spacing w:val="-6"/>
        </w:rPr>
        <w:t xml:space="preserve"> </w:t>
      </w:r>
      <w:r>
        <w:rPr>
          <w:spacing w:val="-1"/>
        </w:rPr>
        <w:t>loads</w:t>
      </w:r>
      <w:r>
        <w:rPr>
          <w:spacing w:val="-7"/>
        </w:rPr>
        <w:t xml:space="preserve"> </w:t>
      </w:r>
      <w:r>
        <w:t>back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3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t>Murrumbidgee.</w:t>
      </w:r>
      <w:r>
        <w:rPr>
          <w:spacing w:val="-4"/>
        </w:rPr>
        <w:t xml:space="preserve"> </w:t>
      </w:r>
      <w:r>
        <w:t>Commonwealth,</w:t>
      </w:r>
      <w:r>
        <w:rPr>
          <w:spacing w:val="-9"/>
        </w:rPr>
        <w:t xml:space="preserve"> </w:t>
      </w:r>
      <w:r>
        <w:t>NSW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TLM</w:t>
      </w:r>
      <w:r>
        <w:rPr>
          <w:spacing w:val="40"/>
          <w:w w:val="9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rPr>
          <w:spacing w:val="-1"/>
        </w:rPr>
        <w:t>provided</w:t>
      </w:r>
      <w:r>
        <w:rPr>
          <w:spacing w:val="-6"/>
        </w:rPr>
        <w:t xml:space="preserve"> </w:t>
      </w:r>
      <w:r>
        <w:t>refuge</w:t>
      </w:r>
      <w:r>
        <w:rPr>
          <w:spacing w:val="-8"/>
        </w:rPr>
        <w:t xml:space="preserve"> </w:t>
      </w:r>
      <w:r>
        <w:rPr>
          <w:spacing w:val="-1"/>
        </w:rPr>
        <w:t>habitat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rPr>
          <w:spacing w:val="-1"/>
        </w:rPr>
        <w:t>aquatic</w:t>
      </w:r>
      <w:r>
        <w:rPr>
          <w:spacing w:val="-6"/>
        </w:rPr>
        <w:t xml:space="preserve"> </w:t>
      </w:r>
      <w:r>
        <w:rPr>
          <w:spacing w:val="-1"/>
        </w:rPr>
        <w:t>fauna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reduced</w:t>
      </w:r>
      <w:r>
        <w:rPr>
          <w:spacing w:val="-5"/>
        </w:rPr>
        <w:t xml:space="preserve"> </w:t>
      </w:r>
      <w:r>
        <w:t>the</w:t>
      </w:r>
      <w:r>
        <w:rPr>
          <w:spacing w:val="69"/>
          <w:w w:val="99"/>
        </w:rPr>
        <w:t xml:space="preserve"> </w:t>
      </w:r>
      <w:r>
        <w:rPr>
          <w:spacing w:val="-1"/>
        </w:rPr>
        <w:t>severity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duration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hypoxic</w:t>
      </w:r>
      <w:r>
        <w:rPr>
          <w:spacing w:val="-7"/>
        </w:rPr>
        <w:t xml:space="preserve"> </w:t>
      </w:r>
      <w:r>
        <w:t>blackwater</w:t>
      </w:r>
      <w:r>
        <w:rPr>
          <w:spacing w:val="-8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t>Murrumbidgee</w:t>
      </w:r>
      <w:r>
        <w:rPr>
          <w:spacing w:val="-7"/>
        </w:rPr>
        <w:t xml:space="preserve"> </w:t>
      </w:r>
      <w:r>
        <w:rPr>
          <w:spacing w:val="-1"/>
        </w:rPr>
        <w:t>River.</w:t>
      </w:r>
    </w:p>
    <w:p w14:paraId="04058BC8" w14:textId="77777777" w:rsidR="00700F7C" w:rsidRDefault="00700F7C">
      <w:pPr>
        <w:spacing w:before="2"/>
        <w:rPr>
          <w:rFonts w:ascii="Century Gothic" w:eastAsia="Century Gothic" w:hAnsi="Century Gothic" w:cs="Century Gothic"/>
          <w:sz w:val="18"/>
          <w:szCs w:val="18"/>
        </w:rPr>
      </w:pPr>
    </w:p>
    <w:p w14:paraId="04058BC9" w14:textId="77777777" w:rsidR="00700F7C" w:rsidRDefault="002F10C5">
      <w:pPr>
        <w:pStyle w:val="BodyText"/>
        <w:ind w:right="110"/>
      </w:pP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assets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Murrumbidgee</w:t>
      </w:r>
      <w:r>
        <w:rPr>
          <w:spacing w:val="-9"/>
        </w:rPr>
        <w:t xml:space="preserve"> </w:t>
      </w:r>
      <w:r>
        <w:t>catchment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2017</w:t>
      </w:r>
      <w:r>
        <w:rPr>
          <w:rFonts w:cs="Century Gothic"/>
          <w:spacing w:val="-1"/>
        </w:rPr>
        <w:t>–</w:t>
      </w:r>
      <w:r>
        <w:rPr>
          <w:spacing w:val="-1"/>
        </w:rPr>
        <w:t>18</w:t>
      </w:r>
      <w:r>
        <w:rPr>
          <w:spacing w:val="-9"/>
        </w:rPr>
        <w:t xml:space="preserve"> </w:t>
      </w:r>
      <w:r>
        <w:t>are</w:t>
      </w:r>
      <w:r>
        <w:rPr>
          <w:spacing w:val="74"/>
          <w:w w:val="99"/>
        </w:rPr>
        <w:t xml:space="preserve"> </w:t>
      </w:r>
      <w:r>
        <w:t>represented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hyperlink w:anchor="_bookmark23" w:history="1">
        <w:r>
          <w:rPr>
            <w:spacing w:val="-1"/>
          </w:rPr>
          <w:t>Table</w:t>
        </w:r>
        <w:r>
          <w:rPr>
            <w:spacing w:val="-7"/>
          </w:rPr>
          <w:t xml:space="preserve"> </w:t>
        </w:r>
        <w:r>
          <w:t>3</w:t>
        </w:r>
      </w:hyperlink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summarised</w:t>
      </w:r>
      <w:r>
        <w:rPr>
          <w:spacing w:val="-7"/>
        </w:rPr>
        <w:t xml:space="preserve"> </w:t>
      </w:r>
      <w:r>
        <w:t>below:</w:t>
      </w:r>
    </w:p>
    <w:p w14:paraId="04058BCA" w14:textId="77777777" w:rsidR="00700F7C" w:rsidRDefault="00700F7C">
      <w:pPr>
        <w:spacing w:before="4"/>
        <w:rPr>
          <w:rFonts w:ascii="Century Gothic" w:eastAsia="Century Gothic" w:hAnsi="Century Gothic" w:cs="Century Gothic"/>
          <w:sz w:val="19"/>
          <w:szCs w:val="19"/>
        </w:rPr>
      </w:pPr>
    </w:p>
    <w:p w14:paraId="04058BCB" w14:textId="77777777" w:rsidR="00700F7C" w:rsidRDefault="002F10C5">
      <w:pPr>
        <w:pStyle w:val="BodyText"/>
        <w:ind w:left="335" w:right="307"/>
      </w:pPr>
      <w:r>
        <w:rPr>
          <w:b/>
          <w:i/>
          <w:spacing w:val="-1"/>
        </w:rPr>
        <w:t>Mid-Murrumbidgee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wetlands</w:t>
      </w:r>
      <w:r>
        <w:rPr>
          <w:b/>
        </w:rPr>
        <w:t>:</w:t>
      </w:r>
      <w:r>
        <w:rPr>
          <w:b/>
          <w:spacing w:val="-11"/>
        </w:rPr>
        <w:t xml:space="preserve"> </w:t>
      </w:r>
      <w:r>
        <w:t>High</w:t>
      </w:r>
      <w:r>
        <w:rPr>
          <w:spacing w:val="-9"/>
        </w:rPr>
        <w:t xml:space="preserve"> </w:t>
      </w:r>
      <w:r>
        <w:t>demand.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mid-Murrumbidgee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Wetlands</w:t>
      </w:r>
      <w:r>
        <w:rPr>
          <w:spacing w:val="-7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key</w:t>
      </w:r>
      <w:r>
        <w:rPr>
          <w:spacing w:val="50"/>
          <w:w w:val="9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asset</w:t>
      </w:r>
      <w:r>
        <w:rPr>
          <w:spacing w:val="-6"/>
        </w:rPr>
        <w:t xml:space="preserve"> </w:t>
      </w:r>
      <w:r>
        <w:rPr>
          <w:spacing w:val="-1"/>
        </w:rPr>
        <w:t>within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Basin.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condition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mid-Murrumbidgee</w:t>
      </w:r>
      <w:r>
        <w:rPr>
          <w:spacing w:val="-8"/>
        </w:rPr>
        <w:t xml:space="preserve"> </w:t>
      </w:r>
      <w:r>
        <w:t>wetlands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generally</w:t>
      </w:r>
      <w:r>
        <w:rPr>
          <w:spacing w:val="-11"/>
        </w:rPr>
        <w:t xml:space="preserve"> </w:t>
      </w:r>
      <w:r>
        <w:rPr>
          <w:spacing w:val="-1"/>
        </w:rPr>
        <w:t>poor</w:t>
      </w:r>
      <w:r>
        <w:rPr>
          <w:spacing w:val="62"/>
          <w:w w:val="99"/>
        </w:rPr>
        <w:t xml:space="preserve"> </w:t>
      </w:r>
      <w:r>
        <w:rPr>
          <w:spacing w:val="-1"/>
        </w:rPr>
        <w:t>due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lack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inundation.</w:t>
      </w:r>
      <w:r>
        <w:rPr>
          <w:spacing w:val="-5"/>
        </w:rPr>
        <w:t xml:space="preserve"> </w:t>
      </w:r>
      <w:r>
        <w:rPr>
          <w:spacing w:val="-1"/>
        </w:rPr>
        <w:t>Natural</w:t>
      </w:r>
      <w:r>
        <w:rPr>
          <w:spacing w:val="-7"/>
        </w:rPr>
        <w:t xml:space="preserve"> </w:t>
      </w:r>
      <w:r>
        <w:t>flooding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September-October</w:t>
      </w:r>
      <w:r>
        <w:rPr>
          <w:spacing w:val="-7"/>
        </w:rPr>
        <w:t xml:space="preserve"> </w:t>
      </w:r>
      <w:r>
        <w:rPr>
          <w:spacing w:val="-1"/>
        </w:rPr>
        <w:t>2016</w:t>
      </w:r>
      <w:r>
        <w:rPr>
          <w:spacing w:val="-8"/>
        </w:rPr>
        <w:t xml:space="preserve"> </w:t>
      </w:r>
      <w:r>
        <w:rPr>
          <w:spacing w:val="-1"/>
        </w:rPr>
        <w:t>inundated</w:t>
      </w:r>
      <w:r>
        <w:rPr>
          <w:spacing w:val="-8"/>
        </w:rPr>
        <w:t xml:space="preserve"> </w:t>
      </w:r>
      <w:r>
        <w:t>many</w:t>
      </w:r>
      <w:r>
        <w:rPr>
          <w:spacing w:val="-8"/>
        </w:rPr>
        <w:t xml:space="preserve"> </w:t>
      </w:r>
      <w:r>
        <w:t>wetland</w:t>
      </w:r>
      <w:r>
        <w:rPr>
          <w:spacing w:val="74"/>
          <w:w w:val="99"/>
        </w:rPr>
        <w:t xml:space="preserve"> </w:t>
      </w:r>
      <w:r>
        <w:rPr>
          <w:spacing w:val="-1"/>
        </w:rPr>
        <w:t>assets,</w:t>
      </w:r>
      <w:r>
        <w:rPr>
          <w:spacing w:val="-6"/>
        </w:rPr>
        <w:t xml:space="preserve"> </w:t>
      </w:r>
      <w:r>
        <w:rPr>
          <w:spacing w:val="-1"/>
        </w:rPr>
        <w:t>some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over</w:t>
      </w:r>
      <w:r>
        <w:rPr>
          <w:spacing w:val="-4"/>
        </w:rPr>
        <w:t xml:space="preserve"> </w:t>
      </w:r>
      <w:r>
        <w:t>four</w:t>
      </w:r>
      <w:r>
        <w:rPr>
          <w:spacing w:val="-4"/>
        </w:rPr>
        <w:t xml:space="preserve"> </w:t>
      </w:r>
      <w:r>
        <w:t>years.</w:t>
      </w:r>
    </w:p>
    <w:p w14:paraId="04058BCC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8BCD" w14:textId="77777777" w:rsidR="00700F7C" w:rsidRDefault="002F10C5">
      <w:pPr>
        <w:pStyle w:val="BodyText"/>
        <w:ind w:left="335" w:right="197"/>
      </w:pP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required</w:t>
      </w:r>
      <w:r>
        <w:rPr>
          <w:spacing w:val="-6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rPr>
          <w:spacing w:val="-1"/>
        </w:rPr>
        <w:t>year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reconnect</w:t>
      </w:r>
      <w:r>
        <w:rPr>
          <w:spacing w:val="-5"/>
        </w:rPr>
        <w:t xml:space="preserve"> </w:t>
      </w:r>
      <w:r>
        <w:rPr>
          <w:spacing w:val="-1"/>
        </w:rPr>
        <w:t>low</w:t>
      </w:r>
      <w:r>
        <w:rPr>
          <w:spacing w:val="-7"/>
        </w:rPr>
        <w:t xml:space="preserve"> </w:t>
      </w:r>
      <w:r>
        <w:t>level</w:t>
      </w:r>
      <w:r>
        <w:rPr>
          <w:spacing w:val="-6"/>
        </w:rPr>
        <w:t xml:space="preserve"> </w:t>
      </w:r>
      <w:r>
        <w:rPr>
          <w:spacing w:val="-1"/>
        </w:rPr>
        <w:t>wetlands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main</w:t>
      </w:r>
      <w:r>
        <w:rPr>
          <w:spacing w:val="4"/>
        </w:rPr>
        <w:t xml:space="preserve"> </w:t>
      </w:r>
      <w:r>
        <w:rPr>
          <w:spacing w:val="-1"/>
        </w:rPr>
        <w:t>channel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58"/>
          <w:w w:val="99"/>
        </w:rPr>
        <w:t xml:space="preserve"> </w:t>
      </w:r>
      <w:r>
        <w:rPr>
          <w:spacing w:val="-1"/>
        </w:rPr>
        <w:t>continue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recent</w:t>
      </w:r>
      <w:r>
        <w:rPr>
          <w:spacing w:val="-9"/>
        </w:rPr>
        <w:t xml:space="preserve"> </w:t>
      </w:r>
      <w:r>
        <w:rPr>
          <w:spacing w:val="-1"/>
        </w:rPr>
        <w:t>improvements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wetland</w:t>
      </w:r>
      <w:r>
        <w:rPr>
          <w:spacing w:val="-8"/>
        </w:rPr>
        <w:t xml:space="preserve"> </w:t>
      </w:r>
      <w:r>
        <w:rPr>
          <w:spacing w:val="-1"/>
        </w:rPr>
        <w:t>vegetation</w:t>
      </w:r>
      <w:r>
        <w:rPr>
          <w:spacing w:val="-8"/>
        </w:rPr>
        <w:t xml:space="preserve"> </w:t>
      </w:r>
      <w:r>
        <w:t>condition;</w:t>
      </w:r>
      <w:r>
        <w:rPr>
          <w:spacing w:val="-11"/>
        </w:rPr>
        <w:t xml:space="preserve"> </w:t>
      </w:r>
      <w:r>
        <w:t>provide</w:t>
      </w:r>
      <w:r>
        <w:rPr>
          <w:spacing w:val="-9"/>
        </w:rPr>
        <w:t xml:space="preserve"> </w:t>
      </w:r>
      <w:r>
        <w:t>habitat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waterbirds,</w:t>
      </w:r>
      <w:r>
        <w:rPr>
          <w:spacing w:val="-11"/>
        </w:rPr>
        <w:t xml:space="preserve"> </w:t>
      </w:r>
      <w:r>
        <w:t>fish,</w:t>
      </w:r>
      <w:r>
        <w:rPr>
          <w:spacing w:val="65"/>
          <w:w w:val="99"/>
        </w:rPr>
        <w:t xml:space="preserve"> </w:t>
      </w:r>
      <w:r>
        <w:t>turtles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frogs;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allow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movement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dispersal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aquatic</w:t>
      </w:r>
      <w:r>
        <w:rPr>
          <w:spacing w:val="-6"/>
        </w:rPr>
        <w:t xml:space="preserve"> </w:t>
      </w:r>
      <w:r>
        <w:rPr>
          <w:spacing w:val="-1"/>
        </w:rPr>
        <w:t>animals.</w:t>
      </w:r>
    </w:p>
    <w:p w14:paraId="04058BCE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8BCF" w14:textId="77777777" w:rsidR="00700F7C" w:rsidRDefault="002F10C5">
      <w:pPr>
        <w:pStyle w:val="BodyText"/>
        <w:ind w:left="335" w:right="197"/>
      </w:pPr>
      <w:r>
        <w:t>Monitoring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ecological</w:t>
      </w:r>
      <w:r>
        <w:rPr>
          <w:spacing w:val="-7"/>
        </w:rPr>
        <w:t xml:space="preserve"> </w:t>
      </w:r>
      <w:r>
        <w:rPr>
          <w:spacing w:val="-1"/>
        </w:rPr>
        <w:t>response</w:t>
      </w:r>
      <w:r>
        <w:rPr>
          <w:spacing w:val="-8"/>
        </w:rPr>
        <w:t xml:space="preserve"> </w:t>
      </w:r>
      <w:r>
        <w:rPr>
          <w:spacing w:val="-1"/>
        </w:rPr>
        <w:t>at</w:t>
      </w:r>
      <w:r>
        <w:rPr>
          <w:spacing w:val="-5"/>
        </w:rPr>
        <w:t xml:space="preserve"> </w:t>
      </w:r>
      <w:r>
        <w:t>Yarradda</w:t>
      </w:r>
      <w:r>
        <w:rPr>
          <w:spacing w:val="-7"/>
        </w:rPr>
        <w:t xml:space="preserve"> </w:t>
      </w:r>
      <w:r>
        <w:rPr>
          <w:spacing w:val="-1"/>
        </w:rPr>
        <w:t>Lagoon</w:t>
      </w:r>
      <w:r>
        <w:rPr>
          <w:spacing w:val="-7"/>
        </w:rPr>
        <w:t xml:space="preserve"> </w:t>
      </w:r>
      <w:r>
        <w:t>demonstrates</w:t>
      </w:r>
      <w:r>
        <w:rPr>
          <w:spacing w:val="-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capacity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assets</w:t>
      </w:r>
      <w:r>
        <w:rPr>
          <w:spacing w:val="-8"/>
        </w:rPr>
        <w:t xml:space="preserve"> </w:t>
      </w:r>
      <w:r>
        <w:t>to</w:t>
      </w:r>
      <w:r>
        <w:rPr>
          <w:spacing w:val="80"/>
          <w:w w:val="99"/>
        </w:rPr>
        <w:t xml:space="preserve"> </w:t>
      </w:r>
      <w:r>
        <w:rPr>
          <w:spacing w:val="-1"/>
        </w:rPr>
        <w:t>recover</w:t>
      </w:r>
      <w:r>
        <w:rPr>
          <w:spacing w:val="-10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rPr>
          <w:u w:val="single" w:color="000000"/>
        </w:rPr>
        <w:t>repeat</w:t>
      </w:r>
      <w:r>
        <w:rPr>
          <w:spacing w:val="-9"/>
          <w:u w:val="single" w:color="000000"/>
        </w:rPr>
        <w:t xml:space="preserve"> </w:t>
      </w:r>
      <w:r>
        <w:rPr>
          <w:spacing w:val="-1"/>
        </w:rPr>
        <w:t>years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seasonal</w:t>
      </w:r>
      <w:r>
        <w:rPr>
          <w:spacing w:val="-8"/>
        </w:rPr>
        <w:t xml:space="preserve"> </w:t>
      </w:r>
      <w:r>
        <w:t>inundation.</w:t>
      </w:r>
    </w:p>
    <w:p w14:paraId="04058BD0" w14:textId="77777777" w:rsidR="00700F7C" w:rsidRDefault="00700F7C">
      <w:pPr>
        <w:spacing w:before="6"/>
        <w:rPr>
          <w:rFonts w:ascii="Century Gothic" w:eastAsia="Century Gothic" w:hAnsi="Century Gothic" w:cs="Century Gothic"/>
          <w:sz w:val="14"/>
          <w:szCs w:val="14"/>
        </w:rPr>
      </w:pPr>
    </w:p>
    <w:p w14:paraId="04058BD1" w14:textId="77777777" w:rsidR="00700F7C" w:rsidRDefault="002F10C5">
      <w:pPr>
        <w:pStyle w:val="BodyText"/>
        <w:spacing w:before="62"/>
        <w:ind w:left="335" w:right="307"/>
      </w:pPr>
      <w:r>
        <w:rPr>
          <w:spacing w:val="-1"/>
        </w:rPr>
        <w:t>Despite</w:t>
      </w:r>
      <w:r>
        <w:rPr>
          <w:spacing w:val="-10"/>
        </w:rPr>
        <w:t xml:space="preserve"> </w:t>
      </w:r>
      <w:r>
        <w:t>widespread</w:t>
      </w:r>
      <w:r>
        <w:rPr>
          <w:spacing w:val="-8"/>
        </w:rPr>
        <w:t xml:space="preserve"> </w:t>
      </w:r>
      <w:r>
        <w:rPr>
          <w:spacing w:val="-1"/>
        </w:rPr>
        <w:t>natural</w:t>
      </w:r>
      <w:r>
        <w:rPr>
          <w:spacing w:val="-8"/>
        </w:rPr>
        <w:t xml:space="preserve"> </w:t>
      </w:r>
      <w:r>
        <w:rPr>
          <w:spacing w:val="-1"/>
        </w:rPr>
        <w:t>flooding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1"/>
        </w:rPr>
        <w:t>2016</w:t>
      </w:r>
      <w:r>
        <w:rPr>
          <w:rFonts w:cs="Century Gothic"/>
          <w:spacing w:val="-1"/>
        </w:rPr>
        <w:t>–</w:t>
      </w:r>
      <w:r>
        <w:rPr>
          <w:spacing w:val="-1"/>
        </w:rPr>
        <w:t>17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mid-Murrumbidgee</w:t>
      </w:r>
      <w:r>
        <w:rPr>
          <w:spacing w:val="-9"/>
        </w:rPr>
        <w:t xml:space="preserve"> </w:t>
      </w:r>
      <w:r>
        <w:t>wetlands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Lowbidgee</w:t>
      </w:r>
      <w:r>
        <w:rPr>
          <w:spacing w:val="72"/>
          <w:w w:val="99"/>
        </w:rPr>
        <w:t xml:space="preserve"> </w:t>
      </w:r>
      <w:r>
        <w:rPr>
          <w:spacing w:val="-1"/>
        </w:rPr>
        <w:t>floodplain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requirements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t>currently</w:t>
      </w:r>
      <w:r>
        <w:rPr>
          <w:spacing w:val="-9"/>
        </w:rPr>
        <w:t xml:space="preserve"> </w:t>
      </w:r>
      <w:r>
        <w:rPr>
          <w:spacing w:val="-1"/>
        </w:rPr>
        <w:t>out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phase.</w:t>
      </w:r>
      <w:r>
        <w:rPr>
          <w:spacing w:val="-8"/>
        </w:rPr>
        <w:t xml:space="preserve"> </w:t>
      </w:r>
      <w:r>
        <w:rPr>
          <w:spacing w:val="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future,</w:t>
      </w:r>
      <w:r>
        <w:rPr>
          <w:spacing w:val="-8"/>
        </w:rPr>
        <w:t xml:space="preserve"> </w:t>
      </w:r>
      <w:r>
        <w:rPr>
          <w:spacing w:val="1"/>
        </w:rPr>
        <w:t>following</w:t>
      </w:r>
      <w:r>
        <w:rPr>
          <w:spacing w:val="-8"/>
        </w:rPr>
        <w:t xml:space="preserve"> </w:t>
      </w:r>
      <w:r>
        <w:rPr>
          <w:spacing w:val="-1"/>
        </w:rPr>
        <w:t>successful</w:t>
      </w:r>
      <w:r>
        <w:rPr>
          <w:spacing w:val="-7"/>
        </w:rPr>
        <w:t xml:space="preserve"> </w:t>
      </w:r>
      <w:r>
        <w:rPr>
          <w:spacing w:val="-1"/>
        </w:rPr>
        <w:t>inundation</w:t>
      </w:r>
      <w:r>
        <w:rPr>
          <w:spacing w:val="-7"/>
        </w:rPr>
        <w:t xml:space="preserve"> </w:t>
      </w:r>
      <w:r>
        <w:t>and</w:t>
      </w:r>
      <w:r>
        <w:rPr>
          <w:spacing w:val="97"/>
          <w:w w:val="99"/>
        </w:rPr>
        <w:t xml:space="preserve"> </w:t>
      </w:r>
      <w:r>
        <w:rPr>
          <w:spacing w:val="-1"/>
        </w:rPr>
        <w:t>improvements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condition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mid-Murrumbidgee</w:t>
      </w:r>
      <w:r>
        <w:rPr>
          <w:spacing w:val="-9"/>
        </w:rPr>
        <w:t xml:space="preserve"> </w:t>
      </w:r>
      <w:r>
        <w:t>wetlands,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constraints</w:t>
      </w:r>
      <w:r>
        <w:rPr>
          <w:spacing w:val="-9"/>
        </w:rPr>
        <w:t xml:space="preserve"> </w:t>
      </w:r>
      <w:r>
        <w:rPr>
          <w:spacing w:val="-1"/>
        </w:rPr>
        <w:t>being</w:t>
      </w:r>
      <w:r>
        <w:rPr>
          <w:spacing w:val="-9"/>
        </w:rPr>
        <w:t xml:space="preserve"> </w:t>
      </w:r>
      <w:r>
        <w:t>management,</w:t>
      </w:r>
      <w:r>
        <w:rPr>
          <w:spacing w:val="-10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is</w:t>
      </w:r>
      <w:r>
        <w:rPr>
          <w:spacing w:val="66"/>
          <w:w w:val="99"/>
        </w:rPr>
        <w:t xml:space="preserve"> </w:t>
      </w:r>
      <w:r>
        <w:rPr>
          <w:spacing w:val="-1"/>
        </w:rPr>
        <w:t>anticipated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demand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assets</w:t>
      </w:r>
      <w:r>
        <w:rPr>
          <w:spacing w:val="-8"/>
        </w:rPr>
        <w:t xml:space="preserve"> </w:t>
      </w:r>
      <w:r>
        <w:rPr>
          <w:spacing w:val="-1"/>
        </w:rPr>
        <w:t>will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rPr>
          <w:spacing w:val="-1"/>
        </w:rPr>
        <w:t>closely</w:t>
      </w:r>
      <w:r>
        <w:rPr>
          <w:spacing w:val="-7"/>
        </w:rPr>
        <w:t xml:space="preserve"> </w:t>
      </w:r>
      <w:r>
        <w:t>aligned</w:t>
      </w:r>
      <w:r>
        <w:rPr>
          <w:spacing w:val="-8"/>
        </w:rPr>
        <w:t xml:space="preserve"> </w:t>
      </w:r>
      <w:r>
        <w:t>allowing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rPr>
          <w:spacing w:val="-1"/>
        </w:rPr>
        <w:t>whole</w:t>
      </w:r>
      <w:r>
        <w:rPr>
          <w:spacing w:val="84"/>
          <w:w w:val="99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system</w:t>
      </w:r>
      <w:r>
        <w:rPr>
          <w:spacing w:val="-9"/>
        </w:rPr>
        <w:t xml:space="preserve"> </w:t>
      </w:r>
      <w:r>
        <w:t>watering</w:t>
      </w:r>
      <w:r>
        <w:rPr>
          <w:spacing w:val="-10"/>
        </w:rPr>
        <w:t xml:space="preserve"> </w:t>
      </w:r>
      <w:r>
        <w:rPr>
          <w:spacing w:val="-1"/>
        </w:rPr>
        <w:t>strategy.</w:t>
      </w:r>
    </w:p>
    <w:p w14:paraId="04058BD2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8BD3" w14:textId="77777777" w:rsidR="00700F7C" w:rsidRDefault="002F10C5">
      <w:pPr>
        <w:pStyle w:val="BodyText"/>
        <w:ind w:left="335" w:right="197"/>
      </w:pPr>
      <w:r>
        <w:rPr>
          <w:rFonts w:cs="Century Gothic"/>
          <w:b/>
          <w:bCs/>
          <w:i/>
          <w:spacing w:val="-1"/>
        </w:rPr>
        <w:t>Yanco</w:t>
      </w:r>
      <w:r>
        <w:rPr>
          <w:rFonts w:cs="Century Gothic"/>
          <w:b/>
          <w:bCs/>
          <w:i/>
          <w:spacing w:val="-8"/>
        </w:rPr>
        <w:t xml:space="preserve"> </w:t>
      </w:r>
      <w:r>
        <w:rPr>
          <w:rFonts w:cs="Century Gothic"/>
          <w:b/>
          <w:bCs/>
          <w:i/>
          <w:spacing w:val="-1"/>
        </w:rPr>
        <w:t>Creek</w:t>
      </w:r>
      <w:r>
        <w:rPr>
          <w:rFonts w:cs="Century Gothic"/>
          <w:b/>
          <w:bCs/>
          <w:i/>
          <w:spacing w:val="-9"/>
        </w:rPr>
        <w:t xml:space="preserve"> </w:t>
      </w:r>
      <w:r>
        <w:rPr>
          <w:rFonts w:cs="Century Gothic"/>
          <w:b/>
          <w:bCs/>
          <w:i/>
        </w:rPr>
        <w:t>system</w:t>
      </w:r>
      <w:r>
        <w:rPr>
          <w:rFonts w:cs="Century Gothic"/>
          <w:b/>
          <w:bCs/>
        </w:rPr>
        <w:t>:</w:t>
      </w:r>
      <w:r>
        <w:rPr>
          <w:rFonts w:cs="Century Gothic"/>
          <w:b/>
          <w:bCs/>
          <w:spacing w:val="-10"/>
        </w:rPr>
        <w:t xml:space="preserve"> </w:t>
      </w:r>
      <w:r>
        <w:t>Moderate</w:t>
      </w:r>
      <w:r>
        <w:rPr>
          <w:spacing w:val="-10"/>
        </w:rPr>
        <w:t xml:space="preserve"> </w:t>
      </w:r>
      <w:r>
        <w:t>demand.</w:t>
      </w:r>
      <w:r>
        <w:rPr>
          <w:spacing w:val="-9"/>
        </w:rPr>
        <w:t xml:space="preserve"> </w:t>
      </w:r>
      <w:r>
        <w:t>In-channel</w:t>
      </w:r>
      <w:r>
        <w:rPr>
          <w:spacing w:val="-8"/>
        </w:rPr>
        <w:t xml:space="preserve"> </w:t>
      </w:r>
      <w:r>
        <w:t>environmental</w:t>
      </w:r>
      <w:r>
        <w:rPr>
          <w:spacing w:val="-11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rPr>
          <w:spacing w:val="-1"/>
        </w:rPr>
        <w:t>deliveries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rPr>
          <w:spacing w:val="-1"/>
        </w:rPr>
        <w:t>contribute</w:t>
      </w:r>
      <w:r>
        <w:rPr>
          <w:spacing w:val="-11"/>
        </w:rPr>
        <w:t xml:space="preserve"> </w:t>
      </w:r>
      <w:r>
        <w:t>to</w:t>
      </w:r>
      <w:r>
        <w:rPr>
          <w:spacing w:val="72"/>
          <w:w w:val="99"/>
        </w:rPr>
        <w:t xml:space="preserve"> </w:t>
      </w:r>
      <w:r>
        <w:rPr>
          <w:spacing w:val="-1"/>
        </w:rPr>
        <w:t>recovery</w:t>
      </w:r>
      <w:r>
        <w:rPr>
          <w:spacing w:val="-9"/>
        </w:rPr>
        <w:t xml:space="preserve"> </w:t>
      </w:r>
      <w:r>
        <w:t>after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hypoxic</w:t>
      </w:r>
      <w:r>
        <w:rPr>
          <w:spacing w:val="-7"/>
        </w:rPr>
        <w:t xml:space="preserve"> </w:t>
      </w:r>
      <w:r>
        <w:t>blackwater</w:t>
      </w:r>
      <w:r>
        <w:rPr>
          <w:spacing w:val="-8"/>
        </w:rPr>
        <w:t xml:space="preserve"> </w:t>
      </w:r>
      <w:r>
        <w:t>event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2016</w:t>
      </w:r>
      <w:r>
        <w:rPr>
          <w:rFonts w:cs="Century Gothic"/>
        </w:rPr>
        <w:t>–</w:t>
      </w:r>
      <w:r>
        <w:t>17.</w:t>
      </w:r>
      <w:r>
        <w:rPr>
          <w:spacing w:val="-8"/>
        </w:rPr>
        <w:t xml:space="preserve"> </w:t>
      </w:r>
      <w:r>
        <w:t>Wetland</w:t>
      </w:r>
      <w:r>
        <w:rPr>
          <w:spacing w:val="-8"/>
        </w:rPr>
        <w:t xml:space="preserve"> </w:t>
      </w:r>
      <w:r>
        <w:rPr>
          <w:spacing w:val="-1"/>
        </w:rPr>
        <w:t>vegetation</w:t>
      </w:r>
      <w:r>
        <w:rPr>
          <w:spacing w:val="-6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generally</w:t>
      </w:r>
      <w:r>
        <w:rPr>
          <w:spacing w:val="-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good</w:t>
      </w:r>
      <w:r>
        <w:rPr>
          <w:spacing w:val="54"/>
          <w:w w:val="99"/>
        </w:rPr>
        <w:t xml:space="preserve"> </w:t>
      </w:r>
      <w:r>
        <w:t>condition,</w:t>
      </w:r>
      <w:r>
        <w:rPr>
          <w:spacing w:val="-9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inundation</w:t>
      </w:r>
      <w:r>
        <w:rPr>
          <w:spacing w:val="-4"/>
        </w:rPr>
        <w:t xml:space="preserve"> </w:t>
      </w:r>
      <w:r>
        <w:rPr>
          <w:spacing w:val="-1"/>
        </w:rPr>
        <w:t>required</w:t>
      </w:r>
      <w:r>
        <w:rPr>
          <w:spacing w:val="-7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rPr>
          <w:spacing w:val="-1"/>
        </w:rPr>
        <w:t>year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t>next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maintain</w:t>
      </w:r>
      <w:r>
        <w:rPr>
          <w:spacing w:val="-6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rPr>
          <w:spacing w:val="-1"/>
        </w:rPr>
        <w:t>condition.</w:t>
      </w:r>
    </w:p>
    <w:p w14:paraId="04058BD4" w14:textId="77777777" w:rsidR="00700F7C" w:rsidRDefault="00700F7C">
      <w:pPr>
        <w:spacing w:before="6"/>
        <w:rPr>
          <w:rFonts w:ascii="Century Gothic" w:eastAsia="Century Gothic" w:hAnsi="Century Gothic" w:cs="Century Gothic"/>
        </w:rPr>
      </w:pPr>
    </w:p>
    <w:p w14:paraId="04058BD5" w14:textId="77777777" w:rsidR="00700F7C" w:rsidRDefault="002F10C5">
      <w:pPr>
        <w:pStyle w:val="BodyText"/>
        <w:ind w:left="335" w:right="186"/>
      </w:pPr>
      <w:r>
        <w:rPr>
          <w:b/>
          <w:i/>
          <w:spacing w:val="-1"/>
        </w:rPr>
        <w:t>Lowbidgee</w:t>
      </w:r>
      <w:r>
        <w:rPr>
          <w:b/>
          <w:i/>
          <w:spacing w:val="-8"/>
        </w:rPr>
        <w:t xml:space="preserve"> </w:t>
      </w:r>
      <w:r>
        <w:rPr>
          <w:b/>
          <w:i/>
          <w:spacing w:val="-1"/>
        </w:rPr>
        <w:t>floodplain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wetlands</w:t>
      </w:r>
      <w:r>
        <w:rPr>
          <w:b/>
        </w:rPr>
        <w:t>:</w:t>
      </w:r>
      <w:r>
        <w:rPr>
          <w:b/>
          <w:spacing w:val="-9"/>
        </w:rPr>
        <w:t xml:space="preserve"> </w:t>
      </w:r>
      <w:r>
        <w:rPr>
          <w:spacing w:val="-1"/>
        </w:rPr>
        <w:t>Generally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moderate</w:t>
      </w:r>
      <w:r>
        <w:rPr>
          <w:spacing w:val="-9"/>
        </w:rPr>
        <w:t xml:space="preserve"> </w:t>
      </w:r>
      <w:r>
        <w:t>condition;</w:t>
      </w:r>
      <w:r>
        <w:rPr>
          <w:spacing w:val="-11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demand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2017-18</w:t>
      </w:r>
      <w:r>
        <w:rPr>
          <w:spacing w:val="-9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a</w:t>
      </w:r>
      <w:r>
        <w:rPr>
          <w:spacing w:val="68"/>
          <w:w w:val="99"/>
        </w:rPr>
        <w:t xml:space="preserve"> </w:t>
      </w:r>
      <w:r>
        <w:rPr>
          <w:spacing w:val="-1"/>
        </w:rPr>
        <w:t>system</w:t>
      </w:r>
      <w:r>
        <w:rPr>
          <w:spacing w:val="-7"/>
        </w:rPr>
        <w:t xml:space="preserve"> </w:t>
      </w:r>
      <w:r>
        <w:rPr>
          <w:spacing w:val="-1"/>
        </w:rPr>
        <w:t>scale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driven</w:t>
      </w:r>
      <w:r>
        <w:rPr>
          <w:spacing w:val="-5"/>
        </w:rPr>
        <w:t xml:space="preserve"> </w:t>
      </w:r>
      <w:r>
        <w:rPr>
          <w:spacing w:val="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natural</w:t>
      </w:r>
      <w:r>
        <w:rPr>
          <w:spacing w:val="-6"/>
        </w:rPr>
        <w:t xml:space="preserve"> </w:t>
      </w:r>
      <w:r>
        <w:rPr>
          <w:spacing w:val="-1"/>
        </w:rPr>
        <w:t>cues.</w:t>
      </w:r>
      <w:r>
        <w:rPr>
          <w:spacing w:val="-6"/>
        </w:rPr>
        <w:t xml:space="preserve"> </w:t>
      </w:r>
      <w:r>
        <w:rPr>
          <w:spacing w:val="-1"/>
        </w:rPr>
        <w:t>Natural</w:t>
      </w:r>
      <w:r>
        <w:rPr>
          <w:spacing w:val="-6"/>
        </w:rPr>
        <w:t xml:space="preserve"> </w:t>
      </w:r>
      <w:r>
        <w:t>flooding</w:t>
      </w:r>
      <w:r>
        <w:rPr>
          <w:spacing w:val="-7"/>
        </w:rPr>
        <w:t xml:space="preserve"> </w:t>
      </w:r>
      <w:r>
        <w:t>inundated</w:t>
      </w:r>
      <w:r>
        <w:rPr>
          <w:spacing w:val="-7"/>
        </w:rPr>
        <w:t xml:space="preserve"> </w:t>
      </w:r>
      <w:r>
        <w:t>large</w:t>
      </w:r>
      <w:r>
        <w:rPr>
          <w:spacing w:val="-7"/>
        </w:rPr>
        <w:t xml:space="preserve"> </w:t>
      </w:r>
      <w:r>
        <w:rPr>
          <w:spacing w:val="-1"/>
        </w:rPr>
        <w:t>areas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Lowbidgee</w:t>
      </w:r>
      <w:r>
        <w:rPr>
          <w:spacing w:val="75"/>
          <w:w w:val="99"/>
        </w:rPr>
        <w:t xml:space="preserve"> </w:t>
      </w:r>
      <w:r>
        <w:rPr>
          <w:spacing w:val="-1"/>
        </w:rPr>
        <w:t>Floodplain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spring-summer</w:t>
      </w:r>
      <w:r>
        <w:rPr>
          <w:spacing w:val="-8"/>
        </w:rPr>
        <w:t xml:space="preserve"> </w:t>
      </w:r>
      <w:r>
        <w:t>2016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positive</w:t>
      </w:r>
      <w:r>
        <w:rPr>
          <w:spacing w:val="-9"/>
        </w:rPr>
        <w:t xml:space="preserve"> </w:t>
      </w:r>
      <w:r>
        <w:rPr>
          <w:spacing w:val="-1"/>
        </w:rPr>
        <w:t>outcomes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vegetation,</w:t>
      </w:r>
      <w:r>
        <w:rPr>
          <w:spacing w:val="-10"/>
        </w:rPr>
        <w:t xml:space="preserve"> </w:t>
      </w:r>
      <w:r>
        <w:t>waterbirds,</w:t>
      </w:r>
      <w:r>
        <w:rPr>
          <w:spacing w:val="-11"/>
        </w:rPr>
        <w:t xml:space="preserve"> </w:t>
      </w:r>
      <w:r>
        <w:t>wetland</w:t>
      </w:r>
      <w:r>
        <w:rPr>
          <w:spacing w:val="-8"/>
        </w:rPr>
        <w:t xml:space="preserve"> </w:t>
      </w:r>
      <w:r>
        <w:rPr>
          <w:spacing w:val="-1"/>
        </w:rPr>
        <w:t>fish,</w:t>
      </w:r>
      <w:r>
        <w:rPr>
          <w:spacing w:val="-10"/>
        </w:rPr>
        <w:t xml:space="preserve"> </w:t>
      </w:r>
      <w:r>
        <w:rPr>
          <w:spacing w:val="-1"/>
        </w:rPr>
        <w:t>frogs</w:t>
      </w:r>
      <w:r>
        <w:rPr>
          <w:spacing w:val="117"/>
          <w:w w:val="9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turtles.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use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recent</w:t>
      </w:r>
      <w:r>
        <w:rPr>
          <w:spacing w:val="-5"/>
        </w:rPr>
        <w:t xml:space="preserve"> </w:t>
      </w:r>
      <w:r>
        <w:t>years</w:t>
      </w:r>
      <w:r>
        <w:rPr>
          <w:spacing w:val="-7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rPr>
          <w:spacing w:val="-1"/>
        </w:rPr>
        <w:t>improved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condition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resilience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water</w:t>
      </w:r>
      <w:r>
        <w:rPr>
          <w:spacing w:val="44"/>
          <w:w w:val="99"/>
        </w:rPr>
        <w:t xml:space="preserve"> </w:t>
      </w:r>
      <w:r>
        <w:t>dependent</w:t>
      </w:r>
      <w:r>
        <w:rPr>
          <w:spacing w:val="-7"/>
        </w:rPr>
        <w:t xml:space="preserve"> </w:t>
      </w:r>
      <w:r>
        <w:rPr>
          <w:spacing w:val="-1"/>
        </w:rPr>
        <w:t>vegetation</w:t>
      </w:r>
      <w:r>
        <w:rPr>
          <w:spacing w:val="-6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many</w:t>
      </w:r>
      <w:r>
        <w:rPr>
          <w:spacing w:val="-9"/>
        </w:rPr>
        <w:t xml:space="preserve"> </w:t>
      </w:r>
      <w:r>
        <w:t>wetlands</w:t>
      </w:r>
      <w:r>
        <w:rPr>
          <w:spacing w:val="-8"/>
        </w:rPr>
        <w:t xml:space="preserve"> </w:t>
      </w:r>
      <w:r>
        <w:rPr>
          <w:spacing w:val="-1"/>
        </w:rPr>
        <w:t>across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Lowbidgee</w:t>
      </w:r>
      <w:r>
        <w:rPr>
          <w:spacing w:val="-8"/>
        </w:rPr>
        <w:t xml:space="preserve"> </w:t>
      </w:r>
      <w:r>
        <w:t>allowing</w:t>
      </w:r>
      <w:r>
        <w:rPr>
          <w:spacing w:val="-8"/>
        </w:rPr>
        <w:t xml:space="preserve"> </w:t>
      </w:r>
      <w:r>
        <w:t>them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1"/>
        </w:rPr>
        <w:t>respond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natural</w:t>
      </w:r>
      <w:r>
        <w:rPr>
          <w:spacing w:val="-7"/>
        </w:rPr>
        <w:t xml:space="preserve"> </w:t>
      </w:r>
      <w:r>
        <w:rPr>
          <w:spacing w:val="-1"/>
        </w:rPr>
        <w:t>flood</w:t>
      </w:r>
      <w:r>
        <w:rPr>
          <w:spacing w:val="55"/>
        </w:rPr>
        <w:t xml:space="preserve"> </w:t>
      </w:r>
      <w:r>
        <w:rPr>
          <w:spacing w:val="-1"/>
        </w:rPr>
        <w:t>events.</w:t>
      </w:r>
    </w:p>
    <w:p w14:paraId="04058BD6" w14:textId="77777777" w:rsidR="00700F7C" w:rsidRDefault="00700F7C">
      <w:pPr>
        <w:sectPr w:rsidR="00700F7C">
          <w:pgSz w:w="11910" w:h="16840"/>
          <w:pgMar w:top="900" w:right="600" w:bottom="880" w:left="600" w:header="0" w:footer="686" w:gutter="0"/>
          <w:cols w:space="720"/>
        </w:sectPr>
      </w:pPr>
    </w:p>
    <w:p w14:paraId="04058BD7" w14:textId="77777777" w:rsidR="00700F7C" w:rsidRDefault="002F10C5">
      <w:pPr>
        <w:pStyle w:val="BodyText"/>
        <w:spacing w:before="46"/>
        <w:ind w:left="335" w:right="197"/>
      </w:pPr>
      <w:r>
        <w:rPr>
          <w:spacing w:val="-1"/>
        </w:rPr>
        <w:lastRenderedPageBreak/>
        <w:t>Under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drier</w:t>
      </w:r>
      <w:r>
        <w:rPr>
          <w:spacing w:val="-6"/>
        </w:rPr>
        <w:t xml:space="preserve"> </w:t>
      </w:r>
      <w:r>
        <w:rPr>
          <w:spacing w:val="-1"/>
        </w:rPr>
        <w:t>inflow</w:t>
      </w:r>
      <w:r>
        <w:rPr>
          <w:spacing w:val="-3"/>
        </w:rPr>
        <w:t xml:space="preserve"> </w:t>
      </w:r>
      <w:r>
        <w:rPr>
          <w:spacing w:val="-1"/>
        </w:rPr>
        <w:t>scenario,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focus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maintain</w:t>
      </w:r>
      <w:r>
        <w:rPr>
          <w:spacing w:val="-3"/>
        </w:rPr>
        <w:t xml:space="preserve"> </w:t>
      </w:r>
      <w:r>
        <w:rPr>
          <w:spacing w:val="-1"/>
        </w:rPr>
        <w:t>core</w:t>
      </w:r>
      <w:r>
        <w:rPr>
          <w:spacing w:val="-6"/>
        </w:rPr>
        <w:t xml:space="preserve"> </w:t>
      </w:r>
      <w:r>
        <w:rPr>
          <w:spacing w:val="-1"/>
        </w:rPr>
        <w:t>refuge</w:t>
      </w:r>
      <w:r>
        <w:rPr>
          <w:spacing w:val="-3"/>
        </w:rPr>
        <w:t xml:space="preserve"> </w:t>
      </w:r>
      <w:r>
        <w:t>sites</w:t>
      </w:r>
      <w:r>
        <w:rPr>
          <w:spacing w:val="-7"/>
        </w:rPr>
        <w:t xml:space="preserve"> </w:t>
      </w:r>
      <w:r>
        <w:rPr>
          <w:spacing w:val="-3"/>
        </w:rPr>
        <w:t>(a</w:t>
      </w:r>
      <w:r>
        <w:rPr>
          <w:spacing w:val="-5"/>
        </w:rPr>
        <w:t xml:space="preserve"> </w:t>
      </w:r>
      <w:r>
        <w:t>key</w:t>
      </w:r>
      <w:r>
        <w:rPr>
          <w:spacing w:val="-7"/>
        </w:rPr>
        <w:t xml:space="preserve"> </w:t>
      </w:r>
      <w:r>
        <w:t>recommendation</w:t>
      </w:r>
      <w:r>
        <w:rPr>
          <w:spacing w:val="86"/>
          <w:w w:val="99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>LTIM</w:t>
      </w:r>
      <w:r>
        <w:rPr>
          <w:spacing w:val="-4"/>
        </w:rPr>
        <w:t xml:space="preserve"> </w:t>
      </w:r>
      <w:r>
        <w:t>reporting</w:t>
      </w:r>
      <w:r>
        <w:rPr>
          <w:spacing w:val="-6"/>
        </w:rPr>
        <w:t xml:space="preserve"> </w:t>
      </w:r>
      <w:r>
        <w:rPr>
          <w:spacing w:val="-1"/>
        </w:rPr>
        <w:t>(Wassens</w:t>
      </w:r>
      <w:r>
        <w:rPr>
          <w:spacing w:val="-6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rPr>
          <w:spacing w:val="-1"/>
        </w:rPr>
        <w:t>2016).</w:t>
      </w:r>
      <w:r>
        <w:rPr>
          <w:spacing w:val="44"/>
        </w:rPr>
        <w:t xml:space="preserve"> </w:t>
      </w:r>
      <w:r>
        <w:rPr>
          <w:spacing w:val="-1"/>
        </w:rPr>
        <w:t>Under</w:t>
      </w:r>
      <w:r>
        <w:rPr>
          <w:spacing w:val="-6"/>
        </w:rPr>
        <w:t xml:space="preserve"> </w:t>
      </w:r>
      <w:r>
        <w:t>moderate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wetter</w:t>
      </w:r>
      <w:r>
        <w:rPr>
          <w:spacing w:val="-6"/>
        </w:rPr>
        <w:t xml:space="preserve"> </w:t>
      </w:r>
      <w:r>
        <w:t>conditions,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aim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continue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70"/>
          <w:w w:val="99"/>
        </w:rPr>
        <w:t xml:space="preserve"> </w:t>
      </w:r>
      <w:r>
        <w:rPr>
          <w:spacing w:val="-1"/>
        </w:rPr>
        <w:t>maintain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build</w:t>
      </w:r>
      <w:r>
        <w:rPr>
          <w:spacing w:val="-7"/>
        </w:rPr>
        <w:t xml:space="preserve"> </w:t>
      </w:r>
      <w:r>
        <w:rPr>
          <w:spacing w:val="-1"/>
        </w:rPr>
        <w:t>resilience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wetland</w:t>
      </w:r>
      <w:r>
        <w:rPr>
          <w:spacing w:val="-8"/>
        </w:rPr>
        <w:t xml:space="preserve"> </w:t>
      </w:r>
      <w:r>
        <w:rPr>
          <w:spacing w:val="-1"/>
        </w:rPr>
        <w:t>sites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Redbank</w:t>
      </w:r>
      <w:r>
        <w:rPr>
          <w:spacing w:val="-5"/>
        </w:rPr>
        <w:t xml:space="preserve"> </w:t>
      </w:r>
      <w:r>
        <w:rPr>
          <w:spacing w:val="-1"/>
        </w:rPr>
        <w:t>(including</w:t>
      </w:r>
      <w:r>
        <w:rPr>
          <w:spacing w:val="-7"/>
        </w:rPr>
        <w:t xml:space="preserve"> </w:t>
      </w:r>
      <w:r>
        <w:t>Yanga</w:t>
      </w:r>
      <w:r>
        <w:rPr>
          <w:spacing w:val="-7"/>
        </w:rPr>
        <w:t xml:space="preserve"> </w:t>
      </w:r>
      <w:r>
        <w:rPr>
          <w:spacing w:val="-1"/>
        </w:rPr>
        <w:t>National</w:t>
      </w:r>
      <w:r>
        <w:rPr>
          <w:spacing w:val="-7"/>
        </w:rPr>
        <w:t xml:space="preserve"> </w:t>
      </w:r>
      <w:r>
        <w:rPr>
          <w:spacing w:val="-1"/>
        </w:rPr>
        <w:t>Park),</w:t>
      </w:r>
      <w:r>
        <w:rPr>
          <w:spacing w:val="-7"/>
        </w:rPr>
        <w:t xml:space="preserve"> </w:t>
      </w:r>
      <w:r>
        <w:rPr>
          <w:spacing w:val="1"/>
        </w:rPr>
        <w:t>Nimmie-</w:t>
      </w:r>
      <w:r>
        <w:rPr>
          <w:spacing w:val="91"/>
          <w:w w:val="99"/>
        </w:rPr>
        <w:t xml:space="preserve"> </w:t>
      </w:r>
      <w:r>
        <w:rPr>
          <w:spacing w:val="-1"/>
        </w:rPr>
        <w:t>Caira,</w:t>
      </w:r>
      <w:r>
        <w:rPr>
          <w:spacing w:val="-10"/>
        </w:rPr>
        <w:t xml:space="preserve"> </w:t>
      </w:r>
      <w:r>
        <w:t>Fiddlers-Uara</w:t>
      </w:r>
      <w:r>
        <w:rPr>
          <w:spacing w:val="-10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Western</w:t>
      </w:r>
      <w:r>
        <w:rPr>
          <w:spacing w:val="-9"/>
        </w:rPr>
        <w:t xml:space="preserve"> </w:t>
      </w:r>
      <w:r>
        <w:rPr>
          <w:spacing w:val="-1"/>
        </w:rPr>
        <w:t>Lakes</w:t>
      </w:r>
      <w:r>
        <w:rPr>
          <w:spacing w:val="-10"/>
        </w:rPr>
        <w:t xml:space="preserve"> </w:t>
      </w:r>
      <w:r>
        <w:t>management</w:t>
      </w:r>
      <w:r>
        <w:rPr>
          <w:spacing w:val="-9"/>
        </w:rPr>
        <w:t xml:space="preserve"> </w:t>
      </w:r>
      <w:r>
        <w:rPr>
          <w:spacing w:val="-1"/>
        </w:rPr>
        <w:t>areas.</w:t>
      </w:r>
    </w:p>
    <w:p w14:paraId="04058BD8" w14:textId="77777777" w:rsidR="00700F7C" w:rsidRDefault="00700F7C">
      <w:pPr>
        <w:spacing w:before="4"/>
        <w:rPr>
          <w:rFonts w:ascii="Century Gothic" w:eastAsia="Century Gothic" w:hAnsi="Century Gothic" w:cs="Century Gothic"/>
          <w:sz w:val="19"/>
          <w:szCs w:val="19"/>
        </w:rPr>
      </w:pPr>
    </w:p>
    <w:p w14:paraId="04058BD9" w14:textId="77777777" w:rsidR="00700F7C" w:rsidRDefault="002F10C5">
      <w:pPr>
        <w:pStyle w:val="BodyText"/>
        <w:ind w:left="335" w:right="320"/>
      </w:pPr>
      <w:r>
        <w:rPr>
          <w:b/>
          <w:i/>
          <w:spacing w:val="-1"/>
        </w:rPr>
        <w:t>Murrumbidgee</w:t>
      </w:r>
      <w:r>
        <w:rPr>
          <w:b/>
          <w:i/>
          <w:spacing w:val="-11"/>
        </w:rPr>
        <w:t xml:space="preserve"> </w:t>
      </w:r>
      <w:r>
        <w:rPr>
          <w:b/>
          <w:i/>
          <w:spacing w:val="-1"/>
        </w:rPr>
        <w:t>River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Channel,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distributaries</w:t>
      </w:r>
      <w:r>
        <w:rPr>
          <w:b/>
          <w:i/>
          <w:spacing w:val="-9"/>
        </w:rPr>
        <w:t xml:space="preserve"> </w:t>
      </w:r>
      <w:r>
        <w:rPr>
          <w:b/>
          <w:i/>
          <w:spacing w:val="-1"/>
        </w:rPr>
        <w:t>and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anabranches</w:t>
      </w:r>
      <w:r>
        <w:rPr>
          <w:b/>
        </w:rPr>
        <w:t>:</w:t>
      </w:r>
      <w:r>
        <w:rPr>
          <w:b/>
          <w:spacing w:val="-12"/>
        </w:rPr>
        <w:t xml:space="preserve"> </w:t>
      </w:r>
      <w:r>
        <w:t>Moderate</w:t>
      </w:r>
      <w:r>
        <w:rPr>
          <w:spacing w:val="-10"/>
        </w:rPr>
        <w:t xml:space="preserve"> </w:t>
      </w:r>
      <w:r>
        <w:t>demand</w:t>
      </w:r>
      <w:r>
        <w:rPr>
          <w:spacing w:val="-9"/>
        </w:rPr>
        <w:t xml:space="preserve"> </w:t>
      </w:r>
      <w:r>
        <w:t>overall;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condition</w:t>
      </w:r>
      <w:r>
        <w:rPr>
          <w:spacing w:val="50"/>
          <w:w w:val="99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native</w:t>
      </w:r>
      <w:r>
        <w:rPr>
          <w:spacing w:val="-6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rPr>
          <w:spacing w:val="-1"/>
        </w:rPr>
        <w:t>population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rPr>
          <w:spacing w:val="-1"/>
        </w:rPr>
        <w:t>Murrumbidgee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1"/>
        </w:rPr>
        <w:t>poor.</w:t>
      </w:r>
      <w:r>
        <w:rPr>
          <w:spacing w:val="-4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large</w:t>
      </w:r>
      <w:r>
        <w:rPr>
          <w:spacing w:val="-7"/>
        </w:rPr>
        <w:t xml:space="preserve"> </w:t>
      </w:r>
      <w:r>
        <w:rPr>
          <w:spacing w:val="-1"/>
        </w:rPr>
        <w:t>scale</w:t>
      </w:r>
      <w:r>
        <w:rPr>
          <w:spacing w:val="-5"/>
        </w:rPr>
        <w:t xml:space="preserve"> </w:t>
      </w:r>
      <w:r>
        <w:rPr>
          <w:spacing w:val="-1"/>
        </w:rPr>
        <w:t>hypoxic</w:t>
      </w:r>
      <w:r>
        <w:rPr>
          <w:spacing w:val="-5"/>
        </w:rPr>
        <w:t xml:space="preserve"> </w:t>
      </w:r>
      <w:r>
        <w:t>blackwater</w:t>
      </w:r>
      <w:r>
        <w:rPr>
          <w:spacing w:val="86"/>
          <w:w w:val="99"/>
        </w:rPr>
        <w:t xml:space="preserve"> </w:t>
      </w:r>
      <w:r>
        <w:t>event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spring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summer</w:t>
      </w:r>
      <w:r>
        <w:rPr>
          <w:spacing w:val="-4"/>
        </w:rPr>
        <w:t xml:space="preserve"> </w:t>
      </w:r>
      <w:r>
        <w:rPr>
          <w:spacing w:val="-1"/>
        </w:rPr>
        <w:t>2016</w:t>
      </w:r>
      <w:r>
        <w:rPr>
          <w:spacing w:val="-7"/>
        </w:rPr>
        <w:t xml:space="preserve"> </w:t>
      </w:r>
      <w:r>
        <w:t>resulted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some</w:t>
      </w:r>
      <w:r>
        <w:rPr>
          <w:spacing w:val="-6"/>
        </w:rPr>
        <w:t xml:space="preserve"> </w:t>
      </w:r>
      <w:r>
        <w:rPr>
          <w:spacing w:val="-1"/>
        </w:rPr>
        <w:t>fish</w:t>
      </w:r>
      <w:r>
        <w:rPr>
          <w:spacing w:val="-6"/>
        </w:rPr>
        <w:t xml:space="preserve"> </w:t>
      </w:r>
      <w:r>
        <w:t>deaths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lower</w:t>
      </w:r>
      <w:r>
        <w:rPr>
          <w:spacing w:val="-3"/>
        </w:rPr>
        <w:t xml:space="preserve"> </w:t>
      </w:r>
      <w:r>
        <w:t>reaches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Murrumbidgee</w:t>
      </w:r>
      <w:r>
        <w:rPr>
          <w:spacing w:val="47"/>
          <w:w w:val="99"/>
        </w:rPr>
        <w:t xml:space="preserve"> </w:t>
      </w:r>
      <w:r>
        <w:t>system.</w:t>
      </w:r>
      <w:r>
        <w:rPr>
          <w:spacing w:val="-11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deliveries</w:t>
      </w:r>
      <w:r>
        <w:rPr>
          <w:spacing w:val="-9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focus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t>native</w:t>
      </w:r>
      <w:r>
        <w:rPr>
          <w:spacing w:val="-3"/>
        </w:rPr>
        <w:t xml:space="preserve"> </w:t>
      </w:r>
      <w:r>
        <w:rPr>
          <w:spacing w:val="-1"/>
        </w:rPr>
        <w:t>fish</w:t>
      </w:r>
      <w:r>
        <w:rPr>
          <w:spacing w:val="-8"/>
        </w:rPr>
        <w:t xml:space="preserve"> </w:t>
      </w:r>
      <w:r>
        <w:t>condition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recruitment</w:t>
      </w:r>
      <w:r>
        <w:rPr>
          <w:spacing w:val="-8"/>
        </w:rPr>
        <w:t xml:space="preserve"> </w:t>
      </w:r>
      <w:r>
        <w:rPr>
          <w:spacing w:val="-1"/>
        </w:rPr>
        <w:t>through</w:t>
      </w:r>
      <w:r>
        <w:rPr>
          <w:spacing w:val="41"/>
          <w:w w:val="99"/>
        </w:rPr>
        <w:t xml:space="preserve"> </w:t>
      </w:r>
      <w:r>
        <w:rPr>
          <w:spacing w:val="-1"/>
        </w:rPr>
        <w:t>improvements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fish</w:t>
      </w:r>
      <w:r>
        <w:rPr>
          <w:spacing w:val="-9"/>
        </w:rPr>
        <w:t xml:space="preserve"> </w:t>
      </w:r>
      <w:r>
        <w:rPr>
          <w:spacing w:val="-1"/>
        </w:rPr>
        <w:t>passage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connectivity,</w:t>
      </w:r>
      <w:r>
        <w:rPr>
          <w:spacing w:val="-11"/>
        </w:rPr>
        <w:t xml:space="preserve"> </w:t>
      </w:r>
      <w:r>
        <w:t>aquatic</w:t>
      </w:r>
      <w:r>
        <w:rPr>
          <w:spacing w:val="-8"/>
        </w:rPr>
        <w:t xml:space="preserve"> </w:t>
      </w:r>
      <w:r>
        <w:rPr>
          <w:spacing w:val="-1"/>
        </w:rPr>
        <w:t>habitat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riverine</w:t>
      </w:r>
      <w:r>
        <w:rPr>
          <w:spacing w:val="-9"/>
        </w:rPr>
        <w:t xml:space="preserve"> </w:t>
      </w:r>
      <w:r>
        <w:rPr>
          <w:spacing w:val="-1"/>
        </w:rPr>
        <w:t>productivity.</w:t>
      </w:r>
    </w:p>
    <w:p w14:paraId="04058BDA" w14:textId="77777777" w:rsidR="00700F7C" w:rsidRDefault="00700F7C">
      <w:pPr>
        <w:spacing w:before="6"/>
        <w:rPr>
          <w:rFonts w:ascii="Century Gothic" w:eastAsia="Century Gothic" w:hAnsi="Century Gothic" w:cs="Century Gothic"/>
          <w:sz w:val="19"/>
          <w:szCs w:val="19"/>
        </w:rPr>
      </w:pPr>
    </w:p>
    <w:p w14:paraId="04058BDB" w14:textId="77777777" w:rsidR="00700F7C" w:rsidRDefault="002F10C5">
      <w:pPr>
        <w:pStyle w:val="BodyText"/>
        <w:ind w:left="335" w:right="197"/>
      </w:pPr>
      <w:r>
        <w:rPr>
          <w:spacing w:val="-1"/>
        </w:rPr>
        <w:t>Under</w:t>
      </w:r>
      <w:r>
        <w:rPr>
          <w:spacing w:val="-8"/>
        </w:rPr>
        <w:t xml:space="preserve"> </w:t>
      </w:r>
      <w:r>
        <w:t>very</w:t>
      </w:r>
      <w:r>
        <w:rPr>
          <w:spacing w:val="-9"/>
        </w:rPr>
        <w:t xml:space="preserve"> </w:t>
      </w:r>
      <w:r>
        <w:rPr>
          <w:spacing w:val="-1"/>
        </w:rPr>
        <w:t>low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t>very</w:t>
      </w:r>
      <w:r>
        <w:rPr>
          <w:spacing w:val="-9"/>
        </w:rPr>
        <w:t xml:space="preserve"> </w:t>
      </w:r>
      <w:r>
        <w:t>high</w:t>
      </w:r>
      <w:r>
        <w:rPr>
          <w:spacing w:val="-7"/>
        </w:rPr>
        <w:t xml:space="preserve"> </w:t>
      </w:r>
      <w:r>
        <w:rPr>
          <w:spacing w:val="-1"/>
        </w:rPr>
        <w:t>inflow</w:t>
      </w:r>
      <w:r>
        <w:rPr>
          <w:spacing w:val="-6"/>
        </w:rPr>
        <w:t xml:space="preserve"> </w:t>
      </w:r>
      <w:r>
        <w:rPr>
          <w:spacing w:val="-1"/>
        </w:rPr>
        <w:t>scenarios</w:t>
      </w:r>
      <w:r>
        <w:rPr>
          <w:spacing w:val="-8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rPr>
          <w:spacing w:val="-1"/>
        </w:rPr>
        <w:t>contribute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92"/>
          <w:w w:val="99"/>
        </w:rPr>
        <w:t xml:space="preserve"> </w:t>
      </w:r>
      <w:r>
        <w:rPr>
          <w:spacing w:val="-1"/>
        </w:rPr>
        <w:t>aquatic</w:t>
      </w:r>
      <w:r>
        <w:rPr>
          <w:spacing w:val="-11"/>
        </w:rPr>
        <w:t xml:space="preserve"> </w:t>
      </w:r>
      <w:r>
        <w:rPr>
          <w:spacing w:val="-1"/>
        </w:rPr>
        <w:t>habitat</w:t>
      </w:r>
      <w:r>
        <w:rPr>
          <w:spacing w:val="-10"/>
        </w:rPr>
        <w:t xml:space="preserve"> </w:t>
      </w:r>
      <w:r>
        <w:rPr>
          <w:spacing w:val="-1"/>
        </w:rPr>
        <w:t>refuge.</w:t>
      </w:r>
    </w:p>
    <w:p w14:paraId="04058BDC" w14:textId="77777777" w:rsidR="00700F7C" w:rsidRDefault="00700F7C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04058BDD" w14:textId="77777777" w:rsidR="00700F7C" w:rsidRDefault="002F10C5">
      <w:pPr>
        <w:pStyle w:val="BodyText"/>
        <w:ind w:left="335" w:right="197"/>
      </w:pPr>
      <w:r>
        <w:rPr>
          <w:rFonts w:cs="Century Gothic"/>
          <w:b/>
          <w:bCs/>
        </w:rPr>
        <w:t>Junction</w:t>
      </w:r>
      <w:r>
        <w:rPr>
          <w:rFonts w:cs="Century Gothic"/>
          <w:b/>
          <w:bCs/>
          <w:spacing w:val="-10"/>
        </w:rPr>
        <w:t xml:space="preserve"> </w:t>
      </w:r>
      <w:r>
        <w:rPr>
          <w:rFonts w:cs="Century Gothic"/>
          <w:b/>
          <w:bCs/>
          <w:spacing w:val="-1"/>
        </w:rPr>
        <w:t>Wetlands:</w:t>
      </w:r>
      <w:r>
        <w:rPr>
          <w:rFonts w:cs="Century Gothic"/>
          <w:b/>
          <w:bCs/>
          <w:spacing w:val="-10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t>demand.</w:t>
      </w:r>
      <w:r>
        <w:rPr>
          <w:spacing w:val="-11"/>
        </w:rPr>
        <w:t xml:space="preserve"> </w:t>
      </w:r>
      <w:r>
        <w:t>Despite</w:t>
      </w:r>
      <w:r>
        <w:rPr>
          <w:spacing w:val="-7"/>
        </w:rPr>
        <w:t xml:space="preserve"> </w:t>
      </w:r>
      <w:r>
        <w:t>early</w:t>
      </w:r>
      <w:r>
        <w:rPr>
          <w:spacing w:val="-11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watering,</w:t>
      </w:r>
      <w:r>
        <w:rPr>
          <w:spacing w:val="-11"/>
        </w:rPr>
        <w:t xml:space="preserve"> </w:t>
      </w:r>
      <w:r>
        <w:t>followed</w:t>
      </w:r>
      <w:r>
        <w:rPr>
          <w:spacing w:val="-10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widespread</w:t>
      </w:r>
      <w:r>
        <w:rPr>
          <w:spacing w:val="-8"/>
        </w:rPr>
        <w:t xml:space="preserve"> </w:t>
      </w:r>
      <w:r>
        <w:rPr>
          <w:spacing w:val="-1"/>
        </w:rPr>
        <w:t>natural</w:t>
      </w:r>
      <w:r>
        <w:rPr>
          <w:spacing w:val="64"/>
          <w:w w:val="99"/>
        </w:rPr>
        <w:t xml:space="preserve"> </w:t>
      </w:r>
      <w:r>
        <w:rPr>
          <w:spacing w:val="-1"/>
        </w:rPr>
        <w:t>flooding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2016</w:t>
      </w:r>
      <w:r>
        <w:rPr>
          <w:rFonts w:cs="Century Gothic"/>
          <w:spacing w:val="-1"/>
        </w:rPr>
        <w:t>–</w:t>
      </w:r>
      <w:r>
        <w:rPr>
          <w:spacing w:val="-1"/>
        </w:rPr>
        <w:t>17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condition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Junction</w:t>
      </w:r>
      <w:r>
        <w:rPr>
          <w:spacing w:val="-5"/>
        </w:rPr>
        <w:t xml:space="preserve"> </w:t>
      </w:r>
      <w:r>
        <w:t>Wetlands</w:t>
      </w:r>
      <w:r>
        <w:rPr>
          <w:spacing w:val="-2"/>
        </w:rPr>
        <w:t xml:space="preserve"> </w:t>
      </w:r>
      <w:r>
        <w:t>remains</w:t>
      </w:r>
      <w:r>
        <w:rPr>
          <w:spacing w:val="-5"/>
        </w:rPr>
        <w:t xml:space="preserve"> </w:t>
      </w:r>
      <w:r>
        <w:rPr>
          <w:spacing w:val="-1"/>
        </w:rPr>
        <w:t>very</w:t>
      </w:r>
      <w:r>
        <w:rPr>
          <w:spacing w:val="-7"/>
        </w:rPr>
        <w:t xml:space="preserve"> </w:t>
      </w:r>
      <w:r>
        <w:t>poor</w:t>
      </w:r>
      <w:r>
        <w:rPr>
          <w:spacing w:val="-7"/>
        </w:rPr>
        <w:t xml:space="preserve"> </w:t>
      </w:r>
      <w:r>
        <w:t>due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lack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repeated</w:t>
      </w:r>
      <w:r>
        <w:rPr>
          <w:spacing w:val="66"/>
          <w:w w:val="99"/>
        </w:rPr>
        <w:t xml:space="preserve"> </w:t>
      </w:r>
      <w:r>
        <w:t>inundation.</w:t>
      </w:r>
      <w:r>
        <w:rPr>
          <w:spacing w:val="-9"/>
        </w:rPr>
        <w:t xml:space="preserve"> </w:t>
      </w:r>
      <w:r>
        <w:rPr>
          <w:spacing w:val="-1"/>
        </w:rPr>
        <w:t>Any</w:t>
      </w:r>
      <w:r>
        <w:rPr>
          <w:spacing w:val="-9"/>
        </w:rPr>
        <w:t xml:space="preserve"> </w:t>
      </w:r>
      <w:r>
        <w:t>opportunity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rPr>
          <w:spacing w:val="-1"/>
        </w:rPr>
        <w:t>inundation</w:t>
      </w:r>
      <w:r>
        <w:rPr>
          <w:spacing w:val="-7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rPr>
          <w:spacing w:val="-1"/>
        </w:rPr>
        <w:t>help</w:t>
      </w:r>
      <w:r>
        <w:rPr>
          <w:spacing w:val="-7"/>
        </w:rPr>
        <w:t xml:space="preserve"> </w:t>
      </w:r>
      <w:r>
        <w:t>consolidate</w:t>
      </w:r>
      <w:r>
        <w:rPr>
          <w:spacing w:val="-9"/>
        </w:rPr>
        <w:t xml:space="preserve"> </w:t>
      </w:r>
      <w:r>
        <w:t>responses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2016-17.</w:t>
      </w:r>
    </w:p>
    <w:p w14:paraId="04058BDE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8BDF" w14:textId="77777777" w:rsidR="00700F7C" w:rsidRDefault="002F10C5">
      <w:pPr>
        <w:pStyle w:val="Heading3"/>
        <w:rPr>
          <w:b w:val="0"/>
          <w:bCs w:val="0"/>
        </w:rPr>
      </w:pPr>
      <w:r>
        <w:t>Murray-Darling</w:t>
      </w:r>
      <w:r>
        <w:rPr>
          <w:spacing w:val="-11"/>
        </w:rPr>
        <w:t xml:space="preserve"> </w:t>
      </w:r>
      <w:r>
        <w:t>Basin-wide</w:t>
      </w:r>
      <w:r>
        <w:rPr>
          <w:spacing w:val="-12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rPr>
          <w:spacing w:val="-1"/>
        </w:rPr>
        <w:t>watering</w:t>
      </w:r>
      <w:r>
        <w:rPr>
          <w:spacing w:val="-11"/>
        </w:rPr>
        <w:t xml:space="preserve"> </w:t>
      </w:r>
      <w:r>
        <w:rPr>
          <w:spacing w:val="-1"/>
        </w:rPr>
        <w:t>strategy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12"/>
        </w:rPr>
        <w:t xml:space="preserve"> </w:t>
      </w:r>
      <w:r>
        <w:t>annual</w:t>
      </w:r>
      <w:r>
        <w:rPr>
          <w:spacing w:val="-11"/>
        </w:rPr>
        <w:t xml:space="preserve"> </w:t>
      </w:r>
      <w:r>
        <w:rPr>
          <w:spacing w:val="-1"/>
        </w:rPr>
        <w:t>priorities</w:t>
      </w:r>
    </w:p>
    <w:p w14:paraId="04058BE0" w14:textId="77777777" w:rsidR="00700F7C" w:rsidRDefault="00700F7C">
      <w:pPr>
        <w:spacing w:before="11"/>
        <w:rPr>
          <w:rFonts w:ascii="Century Gothic" w:eastAsia="Century Gothic" w:hAnsi="Century Gothic" w:cs="Century Gothic"/>
          <w:b/>
          <w:bCs/>
        </w:rPr>
      </w:pPr>
    </w:p>
    <w:p w14:paraId="04058BE1" w14:textId="77777777" w:rsidR="00700F7C" w:rsidRDefault="002F10C5">
      <w:pPr>
        <w:pStyle w:val="BodyText"/>
        <w:ind w:right="533"/>
      </w:pPr>
      <w:r>
        <w:rPr>
          <w:spacing w:val="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contributing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these</w:t>
      </w:r>
      <w:r>
        <w:rPr>
          <w:spacing w:val="-7"/>
        </w:rPr>
        <w:t xml:space="preserve"> </w:t>
      </w:r>
      <w:r>
        <w:t>demands,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rPr>
          <w:spacing w:val="-1"/>
        </w:rPr>
        <w:t>Water</w:t>
      </w:r>
      <w:r>
        <w:rPr>
          <w:spacing w:val="-7"/>
        </w:rPr>
        <w:t xml:space="preserve"> </w:t>
      </w:r>
      <w:r>
        <w:rPr>
          <w:spacing w:val="-1"/>
        </w:rPr>
        <w:t>Office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aiming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92"/>
          <w:w w:val="99"/>
        </w:rPr>
        <w:t xml:space="preserve"> </w:t>
      </w:r>
      <w:r>
        <w:rPr>
          <w:spacing w:val="-1"/>
        </w:rPr>
        <w:t>contribute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expected</w:t>
      </w:r>
      <w:r>
        <w:rPr>
          <w:spacing w:val="-9"/>
        </w:rPr>
        <w:t xml:space="preserve"> </w:t>
      </w:r>
      <w:r>
        <w:rPr>
          <w:spacing w:val="-1"/>
        </w:rPr>
        <w:t>outcomes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Basin-wide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t>strategy</w:t>
      </w:r>
      <w:r>
        <w:rPr>
          <w:spacing w:val="-10"/>
        </w:rPr>
        <w:t xml:space="preserve"> </w:t>
      </w:r>
      <w:r>
        <w:rPr>
          <w:spacing w:val="-2"/>
        </w:rPr>
        <w:t>(see</w:t>
      </w:r>
      <w:r>
        <w:rPr>
          <w:spacing w:val="77"/>
          <w:w w:val="99"/>
        </w:rPr>
        <w:t xml:space="preserve"> </w:t>
      </w:r>
      <w:r>
        <w:rPr>
          <w:spacing w:val="-1"/>
          <w:u w:val="single" w:color="000000"/>
        </w:rPr>
        <w:t>Attachment</w:t>
      </w:r>
      <w:r>
        <w:rPr>
          <w:spacing w:val="-3"/>
          <w:u w:val="single" w:color="000000"/>
        </w:rPr>
        <w:t xml:space="preserve"> </w:t>
      </w:r>
      <w:r>
        <w:rPr>
          <w:spacing w:val="-2"/>
          <w:u w:val="single" w:color="000000"/>
        </w:rPr>
        <w:t>A</w:t>
      </w:r>
      <w:r>
        <w:rPr>
          <w:spacing w:val="-2"/>
        </w:rPr>
        <w:t>)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following</w:t>
      </w:r>
      <w:r>
        <w:rPr>
          <w:spacing w:val="-8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6"/>
        </w:rPr>
        <w:t xml:space="preserve"> </w:t>
      </w:r>
      <w:r>
        <w:rPr>
          <w:spacing w:val="-1"/>
        </w:rPr>
        <w:t>annual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t>priorities</w:t>
      </w:r>
      <w:r>
        <w:rPr>
          <w:spacing w:val="-8"/>
        </w:rPr>
        <w:t xml:space="preserve"> </w:t>
      </w:r>
      <w:r>
        <w:t>relevant</w:t>
      </w:r>
      <w:r>
        <w:rPr>
          <w:spacing w:val="-8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45"/>
          <w:w w:val="99"/>
        </w:rPr>
        <w:t xml:space="preserve"> </w:t>
      </w:r>
      <w:r>
        <w:rPr>
          <w:spacing w:val="-1"/>
        </w:rPr>
        <w:t>Murrumbidgee</w:t>
      </w:r>
      <w:r>
        <w:rPr>
          <w:spacing w:val="-12"/>
        </w:rPr>
        <w:t xml:space="preserve"> </w:t>
      </w:r>
      <w:r>
        <w:rPr>
          <w:spacing w:val="-1"/>
        </w:rPr>
        <w:t>River</w:t>
      </w:r>
      <w:r>
        <w:rPr>
          <w:spacing w:val="-11"/>
        </w:rPr>
        <w:t xml:space="preserve"> </w:t>
      </w:r>
      <w:r>
        <w:t>Region.</w:t>
      </w:r>
    </w:p>
    <w:p w14:paraId="04058BE2" w14:textId="77777777" w:rsidR="00700F7C" w:rsidRDefault="00700F7C">
      <w:pPr>
        <w:spacing w:before="11"/>
        <w:rPr>
          <w:rFonts w:ascii="Century Gothic" w:eastAsia="Century Gothic" w:hAnsi="Century Gothic" w:cs="Century Gothic"/>
        </w:rPr>
      </w:pPr>
    </w:p>
    <w:p w14:paraId="04058BE3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ind w:right="320" w:hanging="369"/>
      </w:pPr>
      <w:r>
        <w:rPr>
          <w:spacing w:val="-1"/>
        </w:rPr>
        <w:t>Support</w:t>
      </w:r>
      <w:r>
        <w:rPr>
          <w:spacing w:val="-7"/>
        </w:rPr>
        <w:t xml:space="preserve"> </w:t>
      </w:r>
      <w:r>
        <w:rPr>
          <w:spacing w:val="-1"/>
        </w:rPr>
        <w:t>Basin-scale</w:t>
      </w:r>
      <w:r>
        <w:rPr>
          <w:spacing w:val="-8"/>
        </w:rPr>
        <w:t xml:space="preserve"> </w:t>
      </w:r>
      <w:r>
        <w:rPr>
          <w:spacing w:val="-1"/>
        </w:rPr>
        <w:t>population</w:t>
      </w:r>
      <w:r>
        <w:rPr>
          <w:spacing w:val="-7"/>
        </w:rPr>
        <w:t xml:space="preserve"> </w:t>
      </w:r>
      <w:r>
        <w:rPr>
          <w:spacing w:val="-1"/>
        </w:rPr>
        <w:t>recovery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native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8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reinstating</w:t>
      </w:r>
      <w:r>
        <w:rPr>
          <w:spacing w:val="-8"/>
        </w:rPr>
        <w:t xml:space="preserve"> </w:t>
      </w:r>
      <w:r>
        <w:t>flows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t>promote</w:t>
      </w:r>
      <w:r>
        <w:rPr>
          <w:spacing w:val="-8"/>
        </w:rPr>
        <w:t xml:space="preserve"> </w:t>
      </w:r>
      <w:r>
        <w:t>key</w:t>
      </w:r>
      <w:r>
        <w:rPr>
          <w:spacing w:val="-9"/>
        </w:rPr>
        <w:t xml:space="preserve"> </w:t>
      </w:r>
      <w:r>
        <w:t>ecological</w:t>
      </w:r>
      <w:r>
        <w:rPr>
          <w:spacing w:val="79"/>
          <w:w w:val="99"/>
        </w:rPr>
        <w:t xml:space="preserve"> </w:t>
      </w:r>
      <w:r>
        <w:t>processes</w:t>
      </w:r>
      <w:r>
        <w:rPr>
          <w:spacing w:val="-8"/>
        </w:rPr>
        <w:t xml:space="preserve"> </w:t>
      </w:r>
      <w:r>
        <w:rPr>
          <w:spacing w:val="-1"/>
        </w:rPr>
        <w:t>across</w:t>
      </w:r>
      <w:r>
        <w:rPr>
          <w:spacing w:val="-9"/>
        </w:rPr>
        <w:t xml:space="preserve"> </w:t>
      </w:r>
      <w:r>
        <w:t>local,</w:t>
      </w:r>
      <w:r>
        <w:rPr>
          <w:spacing w:val="-10"/>
        </w:rPr>
        <w:t xml:space="preserve"> </w:t>
      </w:r>
      <w:r>
        <w:t>regional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system</w:t>
      </w:r>
      <w:r>
        <w:rPr>
          <w:spacing w:val="-7"/>
        </w:rPr>
        <w:t xml:space="preserve"> </w:t>
      </w:r>
      <w:r>
        <w:rPr>
          <w:spacing w:val="-1"/>
        </w:rPr>
        <w:t>scales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southern</w:t>
      </w:r>
      <w:r>
        <w:rPr>
          <w:spacing w:val="-7"/>
        </w:rPr>
        <w:t xml:space="preserve"> </w:t>
      </w:r>
      <w:r>
        <w:t>connected</w:t>
      </w:r>
      <w:r>
        <w:rPr>
          <w:spacing w:val="-8"/>
        </w:rPr>
        <w:t xml:space="preserve"> </w:t>
      </w:r>
      <w:r>
        <w:rPr>
          <w:spacing w:val="1"/>
        </w:rPr>
        <w:t>Basin.</w:t>
      </w:r>
    </w:p>
    <w:p w14:paraId="04058BE4" w14:textId="77777777" w:rsidR="00700F7C" w:rsidRDefault="00700F7C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04058BE5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ind w:right="533" w:hanging="369"/>
      </w:pPr>
      <w:r>
        <w:rPr>
          <w:spacing w:val="-1"/>
        </w:rPr>
        <w:t>Support</w:t>
      </w:r>
      <w:r>
        <w:rPr>
          <w:spacing w:val="-7"/>
        </w:rPr>
        <w:t xml:space="preserve"> </w:t>
      </w:r>
      <w:r>
        <w:rPr>
          <w:spacing w:val="-1"/>
        </w:rPr>
        <w:t>viable</w:t>
      </w:r>
      <w:r>
        <w:rPr>
          <w:spacing w:val="-9"/>
        </w:rPr>
        <w:t xml:space="preserve"> </w:t>
      </w:r>
      <w:r>
        <w:rPr>
          <w:spacing w:val="-1"/>
        </w:rPr>
        <w:t>populations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threatened</w:t>
      </w:r>
      <w:r>
        <w:rPr>
          <w:spacing w:val="-8"/>
        </w:rPr>
        <w:t xml:space="preserve"> </w:t>
      </w:r>
      <w:r>
        <w:t>native</w:t>
      </w:r>
      <w:r>
        <w:rPr>
          <w:spacing w:val="-9"/>
        </w:rPr>
        <w:t xml:space="preserve"> </w:t>
      </w:r>
      <w:r>
        <w:rPr>
          <w:spacing w:val="-1"/>
        </w:rPr>
        <w:t>fish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maximise</w:t>
      </w:r>
      <w:r>
        <w:rPr>
          <w:spacing w:val="-9"/>
        </w:rPr>
        <w:t xml:space="preserve"> </w:t>
      </w:r>
      <w:r>
        <w:t>opportunities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range</w:t>
      </w:r>
      <w:r>
        <w:rPr>
          <w:spacing w:val="-8"/>
        </w:rPr>
        <w:t xml:space="preserve"> </w:t>
      </w:r>
      <w:r>
        <w:t>expansion</w:t>
      </w:r>
      <w:r>
        <w:rPr>
          <w:spacing w:val="43"/>
          <w:w w:val="9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establishment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rPr>
          <w:spacing w:val="-1"/>
        </w:rPr>
        <w:t>populations.</w:t>
      </w:r>
    </w:p>
    <w:p w14:paraId="04058BE6" w14:textId="77777777" w:rsidR="00700F7C" w:rsidRDefault="00700F7C">
      <w:pPr>
        <w:spacing w:before="5"/>
        <w:rPr>
          <w:rFonts w:ascii="Century Gothic" w:eastAsia="Century Gothic" w:hAnsi="Century Gothic" w:cs="Century Gothic"/>
          <w:sz w:val="16"/>
          <w:szCs w:val="16"/>
        </w:rPr>
      </w:pPr>
    </w:p>
    <w:p w14:paraId="04058BE7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ind w:hanging="369"/>
      </w:pPr>
      <w:r>
        <w:rPr>
          <w:rFonts w:cs="Century Gothic"/>
        </w:rPr>
        <w:t>Improve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abundance</w:t>
      </w:r>
      <w:r>
        <w:rPr>
          <w:rFonts w:cs="Century Gothic"/>
          <w:spacing w:val="-11"/>
        </w:rPr>
        <w:t xml:space="preserve"> </w:t>
      </w:r>
      <w:r>
        <w:rPr>
          <w:rFonts w:cs="Century Gothic"/>
        </w:rPr>
        <w:t>and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diversity</w:t>
      </w:r>
      <w:r>
        <w:rPr>
          <w:rFonts w:cs="Century Gothic"/>
          <w:spacing w:val="-9"/>
        </w:rPr>
        <w:t xml:space="preserve"> </w:t>
      </w:r>
      <w:r>
        <w:rPr>
          <w:rFonts w:cs="Century Gothic"/>
          <w:spacing w:val="-1"/>
        </w:rPr>
        <w:t>of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Basin’s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waterbird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population</w:t>
      </w:r>
      <w:r>
        <w:t>.</w:t>
      </w:r>
    </w:p>
    <w:p w14:paraId="04058BE8" w14:textId="77777777" w:rsidR="00700F7C" w:rsidRDefault="00700F7C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04058BE9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ind w:right="397" w:hanging="369"/>
        <w:jc w:val="both"/>
      </w:pPr>
      <w:r>
        <w:t>Enable</w:t>
      </w:r>
      <w:r>
        <w:rPr>
          <w:spacing w:val="-7"/>
        </w:rPr>
        <w:t xml:space="preserve"> </w:t>
      </w:r>
      <w:r>
        <w:rPr>
          <w:spacing w:val="-1"/>
        </w:rPr>
        <w:t>recruitment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trees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4"/>
        </w:rPr>
        <w:t xml:space="preserve"> </w:t>
      </w:r>
      <w:r>
        <w:t>growth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understorey</w:t>
      </w:r>
      <w:r>
        <w:rPr>
          <w:spacing w:val="-7"/>
        </w:rPr>
        <w:t xml:space="preserve"> </w:t>
      </w:r>
      <w:r>
        <w:t>species</w:t>
      </w:r>
      <w:r>
        <w:rPr>
          <w:spacing w:val="-6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red</w:t>
      </w:r>
      <w:r>
        <w:rPr>
          <w:spacing w:val="-6"/>
        </w:rPr>
        <w:t xml:space="preserve"> </w:t>
      </w:r>
      <w:r>
        <w:t>gum,</w:t>
      </w:r>
      <w:r>
        <w:rPr>
          <w:spacing w:val="-8"/>
        </w:rPr>
        <w:t xml:space="preserve"> </w:t>
      </w:r>
      <w:r>
        <w:t>black</w:t>
      </w:r>
      <w:r>
        <w:rPr>
          <w:spacing w:val="-5"/>
        </w:rPr>
        <w:t xml:space="preserve"> </w:t>
      </w:r>
      <w:r>
        <w:rPr>
          <w:spacing w:val="-1"/>
        </w:rPr>
        <w:t>box</w:t>
      </w:r>
      <w:r>
        <w:rPr>
          <w:spacing w:val="53"/>
          <w:w w:val="9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coolibah</w:t>
      </w:r>
      <w:r>
        <w:rPr>
          <w:spacing w:val="-7"/>
        </w:rPr>
        <w:t xml:space="preserve"> </w:t>
      </w:r>
      <w:r>
        <w:rPr>
          <w:spacing w:val="-1"/>
        </w:rPr>
        <w:t>communities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floodplains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1"/>
        </w:rPr>
        <w:t>received</w:t>
      </w:r>
      <w:r>
        <w:rPr>
          <w:spacing w:val="-7"/>
        </w:rPr>
        <w:t xml:space="preserve"> </w:t>
      </w:r>
      <w:r>
        <w:t>overbank</w:t>
      </w:r>
      <w:r>
        <w:rPr>
          <w:spacing w:val="1"/>
        </w:rPr>
        <w:t xml:space="preserve"> </w:t>
      </w:r>
      <w:r>
        <w:t>flooding</w:t>
      </w:r>
      <w:r>
        <w:rPr>
          <w:spacing w:val="-4"/>
        </w:rPr>
        <w:t xml:space="preserve"> </w:t>
      </w:r>
      <w:r>
        <w:rPr>
          <w:spacing w:val="-1"/>
        </w:rPr>
        <w:t>during</w:t>
      </w:r>
      <w:r>
        <w:rPr>
          <w:spacing w:val="-7"/>
        </w:rPr>
        <w:t xml:space="preserve"> </w:t>
      </w:r>
      <w:r>
        <w:rPr>
          <w:spacing w:val="-1"/>
        </w:rPr>
        <w:t>2016</w:t>
      </w:r>
      <w:r>
        <w:rPr>
          <w:spacing w:val="-7"/>
        </w:rPr>
        <w:t xml:space="preserve"> </w:t>
      </w:r>
      <w:r>
        <w:rPr>
          <w:spacing w:val="1"/>
        </w:rPr>
        <w:t>by</w:t>
      </w:r>
      <w:r>
        <w:rPr>
          <w:spacing w:val="-8"/>
        </w:rPr>
        <w:t xml:space="preserve"> </w:t>
      </w:r>
      <w:r>
        <w:rPr>
          <w:spacing w:val="-1"/>
        </w:rPr>
        <w:t>inundating</w:t>
      </w:r>
      <w:r>
        <w:rPr>
          <w:spacing w:val="77"/>
          <w:w w:val="9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floodplains</w:t>
      </w:r>
      <w:r>
        <w:rPr>
          <w:spacing w:val="-11"/>
        </w:rPr>
        <w:t xml:space="preserve"> </w:t>
      </w:r>
      <w:r>
        <w:t>again.</w:t>
      </w:r>
    </w:p>
    <w:p w14:paraId="04058BEA" w14:textId="77777777" w:rsidR="00700F7C" w:rsidRDefault="00700F7C">
      <w:pPr>
        <w:spacing w:before="8"/>
        <w:rPr>
          <w:rFonts w:ascii="Century Gothic" w:eastAsia="Century Gothic" w:hAnsi="Century Gothic" w:cs="Century Gothic"/>
        </w:rPr>
      </w:pPr>
    </w:p>
    <w:p w14:paraId="04058BEB" w14:textId="77777777" w:rsidR="00700F7C" w:rsidRDefault="002F10C5">
      <w:pPr>
        <w:pStyle w:val="BodyText"/>
        <w:ind w:right="197"/>
      </w:pPr>
      <w:r>
        <w:rPr>
          <w:spacing w:val="-1"/>
        </w:rPr>
        <w:t>The</w:t>
      </w:r>
      <w:r>
        <w:rPr>
          <w:spacing w:val="-9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Holder</w:t>
      </w:r>
      <w:r>
        <w:rPr>
          <w:spacing w:val="-8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rPr>
          <w:spacing w:val="-1"/>
        </w:rPr>
        <w:t>not</w:t>
      </w:r>
      <w:r>
        <w:rPr>
          <w:spacing w:val="-6"/>
        </w:rPr>
        <w:t xml:space="preserve"> </w:t>
      </w:r>
      <w:r>
        <w:rPr>
          <w:spacing w:val="-1"/>
        </w:rPr>
        <w:t>inundate</w:t>
      </w:r>
      <w:r>
        <w:rPr>
          <w:spacing w:val="-9"/>
        </w:rPr>
        <w:t xml:space="preserve"> </w:t>
      </w:r>
      <w:r>
        <w:t>private</w:t>
      </w:r>
      <w:r>
        <w:rPr>
          <w:spacing w:val="-10"/>
        </w:rPr>
        <w:t xml:space="preserve"> </w:t>
      </w:r>
      <w:r>
        <w:rPr>
          <w:spacing w:val="-1"/>
        </w:rPr>
        <w:t>land</w:t>
      </w:r>
      <w:r>
        <w:rPr>
          <w:spacing w:val="-8"/>
        </w:rPr>
        <w:t xml:space="preserve"> </w:t>
      </w:r>
      <w:r>
        <w:rPr>
          <w:spacing w:val="-1"/>
        </w:rPr>
        <w:t>without</w:t>
      </w:r>
      <w:r>
        <w:rPr>
          <w:spacing w:val="-7"/>
        </w:rPr>
        <w:t xml:space="preserve"> </w:t>
      </w:r>
      <w:r>
        <w:rPr>
          <w:spacing w:val="-1"/>
        </w:rPr>
        <w:t>prior</w:t>
      </w:r>
      <w:r>
        <w:rPr>
          <w:spacing w:val="-8"/>
        </w:rPr>
        <w:t xml:space="preserve"> </w:t>
      </w:r>
      <w:r>
        <w:rPr>
          <w:spacing w:val="-1"/>
        </w:rPr>
        <w:t>approval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99"/>
          <w:w w:val="99"/>
        </w:rPr>
        <w:t xml:space="preserve"> </w:t>
      </w:r>
      <w:r>
        <w:t>land</w:t>
      </w:r>
      <w:r>
        <w:rPr>
          <w:spacing w:val="-9"/>
        </w:rPr>
        <w:t xml:space="preserve"> </w:t>
      </w:r>
      <w:r>
        <w:rPr>
          <w:spacing w:val="-1"/>
        </w:rPr>
        <w:t>holders</w:t>
      </w:r>
      <w:r>
        <w:rPr>
          <w:spacing w:val="-9"/>
        </w:rPr>
        <w:t xml:space="preserve"> </w:t>
      </w:r>
      <w:r>
        <w:t>while</w:t>
      </w:r>
      <w:r>
        <w:rPr>
          <w:spacing w:val="-8"/>
        </w:rPr>
        <w:t xml:space="preserve"> </w:t>
      </w:r>
      <w:r>
        <w:rPr>
          <w:spacing w:val="-1"/>
        </w:rPr>
        <w:t>contributing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7"/>
        </w:rPr>
        <w:t xml:space="preserve"> </w:t>
      </w:r>
      <w:r>
        <w:rPr>
          <w:spacing w:val="-1"/>
        </w:rPr>
        <w:t>annual</w:t>
      </w:r>
      <w:r>
        <w:rPr>
          <w:spacing w:val="-7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rPr>
          <w:spacing w:val="-1"/>
        </w:rPr>
        <w:t>watering</w:t>
      </w:r>
      <w:r>
        <w:rPr>
          <w:spacing w:val="-8"/>
        </w:rPr>
        <w:t xml:space="preserve"> </w:t>
      </w:r>
      <w:r>
        <w:t>priorities.</w:t>
      </w:r>
    </w:p>
    <w:p w14:paraId="04058BEC" w14:textId="77777777" w:rsidR="00700F7C" w:rsidRDefault="00700F7C">
      <w:pPr>
        <w:spacing w:before="11"/>
        <w:rPr>
          <w:rFonts w:ascii="Century Gothic" w:eastAsia="Century Gothic" w:hAnsi="Century Gothic" w:cs="Century Gothic"/>
        </w:rPr>
      </w:pPr>
    </w:p>
    <w:p w14:paraId="04058BED" w14:textId="77777777" w:rsidR="00700F7C" w:rsidRDefault="002F10C5">
      <w:pPr>
        <w:pStyle w:val="Heading2"/>
        <w:numPr>
          <w:ilvl w:val="1"/>
          <w:numId w:val="6"/>
        </w:numPr>
        <w:tabs>
          <w:tab w:val="left" w:pos="961"/>
        </w:tabs>
        <w:ind w:hanging="852"/>
        <w:jc w:val="left"/>
        <w:rPr>
          <w:b w:val="0"/>
          <w:bCs w:val="0"/>
        </w:rPr>
      </w:pPr>
      <w:bookmarkStart w:id="17" w:name="_bookmark16"/>
      <w:bookmarkEnd w:id="17"/>
      <w:r>
        <w:rPr>
          <w:color w:val="5F4879"/>
        </w:rPr>
        <w:t>Water</w:t>
      </w:r>
      <w:r>
        <w:rPr>
          <w:color w:val="5F4879"/>
          <w:spacing w:val="56"/>
        </w:rPr>
        <w:t xml:space="preserve"> </w:t>
      </w:r>
      <w:r>
        <w:rPr>
          <w:color w:val="5F4879"/>
          <w:spacing w:val="-1"/>
        </w:rPr>
        <w:t>availability</w:t>
      </w:r>
      <w:r>
        <w:rPr>
          <w:color w:val="5F4879"/>
          <w:spacing w:val="-5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2017</w:t>
      </w:r>
      <w:r>
        <w:rPr>
          <w:rFonts w:cs="Century Gothic"/>
          <w:color w:val="5F4879"/>
        </w:rPr>
        <w:t>–</w:t>
      </w:r>
      <w:r>
        <w:rPr>
          <w:color w:val="5F4879"/>
        </w:rPr>
        <w:t>18</w:t>
      </w:r>
    </w:p>
    <w:p w14:paraId="04058BEE" w14:textId="77777777" w:rsidR="00700F7C" w:rsidRDefault="00700F7C">
      <w:pPr>
        <w:spacing w:before="8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04058BEF" w14:textId="77777777" w:rsidR="00700F7C" w:rsidRDefault="002F10C5">
      <w:pPr>
        <w:pStyle w:val="Heading3"/>
        <w:rPr>
          <w:b w:val="0"/>
          <w:bCs w:val="0"/>
        </w:rPr>
      </w:pPr>
      <w:r>
        <w:rPr>
          <w:spacing w:val="-1"/>
        </w:rPr>
        <w:t>Forecasts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t>Commonwealth</w:t>
      </w:r>
      <w:r>
        <w:rPr>
          <w:spacing w:val="-10"/>
        </w:rPr>
        <w:t xml:space="preserve"> </w:t>
      </w:r>
      <w:r>
        <w:rPr>
          <w:spacing w:val="-1"/>
        </w:rPr>
        <w:t>water</w:t>
      </w:r>
      <w:r>
        <w:rPr>
          <w:spacing w:val="-11"/>
        </w:rPr>
        <w:t xml:space="preserve"> </w:t>
      </w:r>
      <w:r>
        <w:rPr>
          <w:spacing w:val="-1"/>
        </w:rPr>
        <w:t>allocations</w:t>
      </w:r>
    </w:p>
    <w:p w14:paraId="04058BF0" w14:textId="77777777" w:rsidR="00700F7C" w:rsidRDefault="00700F7C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04058BF1" w14:textId="77777777" w:rsidR="00700F7C" w:rsidRDefault="002F10C5">
      <w:pPr>
        <w:pStyle w:val="BodyText"/>
        <w:ind w:right="201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volume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likely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carried</w:t>
      </w:r>
      <w:r>
        <w:rPr>
          <w:spacing w:val="-7"/>
        </w:rPr>
        <w:t xml:space="preserve"> </w:t>
      </w:r>
      <w:r>
        <w:t>over</w:t>
      </w:r>
      <w:r>
        <w:rPr>
          <w:spacing w:val="-8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Murrumbidgee</w:t>
      </w:r>
      <w:r>
        <w:rPr>
          <w:spacing w:val="46"/>
          <w:w w:val="99"/>
        </w:rPr>
        <w:t xml:space="preserve"> </w:t>
      </w:r>
      <w:r>
        <w:t>catchment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estimated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2"/>
        </w:rPr>
        <w:t>83.6</w:t>
      </w:r>
      <w:r>
        <w:rPr>
          <w:spacing w:val="-4"/>
        </w:rPr>
        <w:t xml:space="preserve"> </w:t>
      </w:r>
      <w:r>
        <w:t>GL.</w:t>
      </w:r>
      <w:r>
        <w:rPr>
          <w:spacing w:val="-8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rPr>
          <w:spacing w:val="-1"/>
        </w:rPr>
        <w:t>carryover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southern-connected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5"/>
        </w:rPr>
        <w:t xml:space="preserve"> </w:t>
      </w:r>
      <w:r>
        <w:t>is</w:t>
      </w:r>
      <w:r>
        <w:rPr>
          <w:spacing w:val="47"/>
          <w:w w:val="99"/>
        </w:rPr>
        <w:t xml:space="preserve"> </w:t>
      </w:r>
      <w:r>
        <w:t>estimated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264.2</w:t>
      </w:r>
      <w:r>
        <w:rPr>
          <w:spacing w:val="-4"/>
        </w:rPr>
        <w:t xml:space="preserve"> </w:t>
      </w:r>
      <w:r>
        <w:t>GL.</w:t>
      </w:r>
    </w:p>
    <w:p w14:paraId="04058BF2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8BF3" w14:textId="77777777" w:rsidR="00700F7C" w:rsidRDefault="002F10C5">
      <w:pPr>
        <w:pStyle w:val="BodyText"/>
        <w:ind w:right="112"/>
        <w:jc w:val="both"/>
      </w:pPr>
      <w:r>
        <w:rPr>
          <w:spacing w:val="-1"/>
        </w:rPr>
        <w:t>Allocations</w:t>
      </w:r>
      <w:r>
        <w:rPr>
          <w:spacing w:val="-8"/>
        </w:rPr>
        <w:t xml:space="preserve"> </w:t>
      </w:r>
      <w:r>
        <w:rPr>
          <w:spacing w:val="-1"/>
        </w:rPr>
        <w:t>against</w:t>
      </w:r>
      <w:r>
        <w:rPr>
          <w:spacing w:val="-7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entitlements</w:t>
      </w:r>
      <w:r>
        <w:rPr>
          <w:spacing w:val="-8"/>
        </w:rPr>
        <w:t xml:space="preserve"> </w:t>
      </w:r>
      <w:r>
        <w:rPr>
          <w:spacing w:val="-1"/>
        </w:rPr>
        <w:t xml:space="preserve">in </w:t>
      </w:r>
      <w:r>
        <w:t>the</w:t>
      </w:r>
      <w:r>
        <w:rPr>
          <w:spacing w:val="-8"/>
        </w:rPr>
        <w:t xml:space="preserve"> </w:t>
      </w:r>
      <w:r>
        <w:t>Murrumbidgee</w:t>
      </w:r>
      <w:r>
        <w:rPr>
          <w:spacing w:val="-8"/>
        </w:rPr>
        <w:t xml:space="preserve"> </w:t>
      </w:r>
      <w:r>
        <w:t>catchment</w:t>
      </w:r>
      <w:r>
        <w:rPr>
          <w:spacing w:val="-3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determined</w:t>
      </w:r>
      <w:r>
        <w:rPr>
          <w:spacing w:val="-8"/>
        </w:rPr>
        <w:t xml:space="preserve"> </w:t>
      </w:r>
      <w:r>
        <w:t>by</w:t>
      </w:r>
      <w:r>
        <w:rPr>
          <w:spacing w:val="44"/>
          <w:w w:val="9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NSW</w:t>
      </w:r>
      <w:r>
        <w:rPr>
          <w:spacing w:val="-4"/>
        </w:rPr>
        <w:t xml:space="preserve"> </w:t>
      </w:r>
      <w:r>
        <w:t>government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vary</w:t>
      </w:r>
      <w:r>
        <w:rPr>
          <w:spacing w:val="-7"/>
        </w:rPr>
        <w:t xml:space="preserve"> </w:t>
      </w:r>
      <w:r>
        <w:t>depending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inflows.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forecasts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Table</w:t>
      </w:r>
      <w:r>
        <w:rPr>
          <w:spacing w:val="-6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based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t>the</w:t>
      </w:r>
      <w:r>
        <w:rPr>
          <w:spacing w:val="62"/>
          <w:w w:val="99"/>
        </w:rPr>
        <w:t xml:space="preserve"> </w:t>
      </w:r>
      <w:r>
        <w:t>best</w:t>
      </w:r>
      <w:r>
        <w:rPr>
          <w:spacing w:val="-8"/>
        </w:rPr>
        <w:t xml:space="preserve"> </w:t>
      </w:r>
      <w:r>
        <w:rPr>
          <w:spacing w:val="-1"/>
        </w:rPr>
        <w:t>available</w:t>
      </w:r>
      <w:r>
        <w:rPr>
          <w:spacing w:val="-11"/>
        </w:rPr>
        <w:t xml:space="preserve"> </w:t>
      </w:r>
      <w:r>
        <w:rPr>
          <w:spacing w:val="-1"/>
        </w:rPr>
        <w:t>information</w:t>
      </w:r>
      <w:r>
        <w:rPr>
          <w:spacing w:val="-8"/>
        </w:rPr>
        <w:t xml:space="preserve"> </w:t>
      </w:r>
      <w:r>
        <w:rPr>
          <w:spacing w:val="-1"/>
        </w:rPr>
        <w:t>including</w:t>
      </w:r>
      <w:r>
        <w:rPr>
          <w:spacing w:val="-10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forecasts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historical</w:t>
      </w:r>
      <w:r>
        <w:rPr>
          <w:spacing w:val="-10"/>
        </w:rPr>
        <w:t xml:space="preserve"> </w:t>
      </w:r>
      <w:r>
        <w:rPr>
          <w:spacing w:val="-1"/>
        </w:rPr>
        <w:t>inflow</w:t>
      </w:r>
      <w:r>
        <w:rPr>
          <w:spacing w:val="-8"/>
        </w:rPr>
        <w:t xml:space="preserve"> </w:t>
      </w:r>
      <w:r>
        <w:rPr>
          <w:spacing w:val="-1"/>
        </w:rPr>
        <w:t>scenarios.</w:t>
      </w:r>
    </w:p>
    <w:p w14:paraId="04058BF4" w14:textId="77777777" w:rsidR="00700F7C" w:rsidRDefault="00700F7C">
      <w:pPr>
        <w:jc w:val="both"/>
        <w:sectPr w:rsidR="00700F7C">
          <w:pgSz w:w="11910" w:h="16840"/>
          <w:pgMar w:top="860" w:right="600" w:bottom="880" w:left="600" w:header="0" w:footer="686" w:gutter="0"/>
          <w:cols w:space="720"/>
        </w:sectPr>
      </w:pPr>
    </w:p>
    <w:p w14:paraId="04058BF5" w14:textId="42FD9E94" w:rsidR="00700F7C" w:rsidRDefault="002F10C5">
      <w:pPr>
        <w:pStyle w:val="BodyText"/>
        <w:spacing w:before="51"/>
        <w:ind w:left="187" w:right="563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088728" behindDoc="1" locked="0" layoutInCell="1" allowOverlap="1" wp14:anchorId="04059AE6" wp14:editId="3D6ABDBC">
                <wp:simplePos x="0" y="0"/>
                <wp:positionH relativeFrom="page">
                  <wp:posOffset>2712085</wp:posOffset>
                </wp:positionH>
                <wp:positionV relativeFrom="paragraph">
                  <wp:posOffset>692785</wp:posOffset>
                </wp:positionV>
                <wp:extent cx="3312160" cy="76200"/>
                <wp:effectExtent l="6985" t="635" r="5080" b="8890"/>
                <wp:wrapNone/>
                <wp:docPr id="1283" name="Group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2160" cy="76200"/>
                          <a:chOff x="4271" y="1091"/>
                          <a:chExt cx="5216" cy="120"/>
                        </a:xfrm>
                      </wpg:grpSpPr>
                      <wps:wsp>
                        <wps:cNvPr id="1284" name="Freeform 1251"/>
                        <wps:cNvSpPr>
                          <a:spLocks/>
                        </wps:cNvSpPr>
                        <wps:spPr bwMode="auto">
                          <a:xfrm>
                            <a:off x="4271" y="1091"/>
                            <a:ext cx="5216" cy="120"/>
                          </a:xfrm>
                          <a:custGeom>
                            <a:avLst/>
                            <a:gdLst>
                              <a:gd name="T0" fmla="+- 0 4391 4271"/>
                              <a:gd name="T1" fmla="*/ T0 w 5216"/>
                              <a:gd name="T2" fmla="+- 0 1091 1091"/>
                              <a:gd name="T3" fmla="*/ 1091 h 120"/>
                              <a:gd name="T4" fmla="+- 0 4271 4271"/>
                              <a:gd name="T5" fmla="*/ T4 w 5216"/>
                              <a:gd name="T6" fmla="+- 0 1151 1091"/>
                              <a:gd name="T7" fmla="*/ 1151 h 120"/>
                              <a:gd name="T8" fmla="+- 0 4391 4271"/>
                              <a:gd name="T9" fmla="*/ T8 w 5216"/>
                              <a:gd name="T10" fmla="+- 0 1211 1091"/>
                              <a:gd name="T11" fmla="*/ 1211 h 120"/>
                              <a:gd name="T12" fmla="+- 0 4391 4271"/>
                              <a:gd name="T13" fmla="*/ T12 w 5216"/>
                              <a:gd name="T14" fmla="+- 0 1159 1091"/>
                              <a:gd name="T15" fmla="*/ 1159 h 120"/>
                              <a:gd name="T16" fmla="+- 0 4371 4271"/>
                              <a:gd name="T17" fmla="*/ T16 w 5216"/>
                              <a:gd name="T18" fmla="+- 0 1159 1091"/>
                              <a:gd name="T19" fmla="*/ 1159 h 120"/>
                              <a:gd name="T20" fmla="+- 0 4371 4271"/>
                              <a:gd name="T21" fmla="*/ T20 w 5216"/>
                              <a:gd name="T22" fmla="+- 0 1144 1091"/>
                              <a:gd name="T23" fmla="*/ 1144 h 120"/>
                              <a:gd name="T24" fmla="+- 0 4391 4271"/>
                              <a:gd name="T25" fmla="*/ T24 w 5216"/>
                              <a:gd name="T26" fmla="+- 0 1144 1091"/>
                              <a:gd name="T27" fmla="*/ 1144 h 120"/>
                              <a:gd name="T28" fmla="+- 0 4391 4271"/>
                              <a:gd name="T29" fmla="*/ T28 w 5216"/>
                              <a:gd name="T30" fmla="+- 0 1091 1091"/>
                              <a:gd name="T31" fmla="*/ 109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16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8"/>
                                </a:lnTo>
                                <a:lnTo>
                                  <a:pt x="100" y="68"/>
                                </a:lnTo>
                                <a:lnTo>
                                  <a:pt x="100" y="53"/>
                                </a:lnTo>
                                <a:lnTo>
                                  <a:pt x="120" y="53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Freeform 1250"/>
                        <wps:cNvSpPr>
                          <a:spLocks/>
                        </wps:cNvSpPr>
                        <wps:spPr bwMode="auto">
                          <a:xfrm>
                            <a:off x="4271" y="1091"/>
                            <a:ext cx="5216" cy="120"/>
                          </a:xfrm>
                          <a:custGeom>
                            <a:avLst/>
                            <a:gdLst>
                              <a:gd name="T0" fmla="+- 0 9367 4271"/>
                              <a:gd name="T1" fmla="*/ T0 w 5216"/>
                              <a:gd name="T2" fmla="+- 0 1091 1091"/>
                              <a:gd name="T3" fmla="*/ 1091 h 120"/>
                              <a:gd name="T4" fmla="+- 0 9367 4271"/>
                              <a:gd name="T5" fmla="*/ T4 w 5216"/>
                              <a:gd name="T6" fmla="+- 0 1211 1091"/>
                              <a:gd name="T7" fmla="*/ 1211 h 120"/>
                              <a:gd name="T8" fmla="+- 0 9472 4271"/>
                              <a:gd name="T9" fmla="*/ T8 w 5216"/>
                              <a:gd name="T10" fmla="+- 0 1159 1091"/>
                              <a:gd name="T11" fmla="*/ 1159 h 120"/>
                              <a:gd name="T12" fmla="+- 0 9387 4271"/>
                              <a:gd name="T13" fmla="*/ T12 w 5216"/>
                              <a:gd name="T14" fmla="+- 0 1159 1091"/>
                              <a:gd name="T15" fmla="*/ 1159 h 120"/>
                              <a:gd name="T16" fmla="+- 0 9387 4271"/>
                              <a:gd name="T17" fmla="*/ T16 w 5216"/>
                              <a:gd name="T18" fmla="+- 0 1144 1091"/>
                              <a:gd name="T19" fmla="*/ 1144 h 120"/>
                              <a:gd name="T20" fmla="+- 0 9472 4271"/>
                              <a:gd name="T21" fmla="*/ T20 w 5216"/>
                              <a:gd name="T22" fmla="+- 0 1144 1091"/>
                              <a:gd name="T23" fmla="*/ 1144 h 120"/>
                              <a:gd name="T24" fmla="+- 0 9367 4271"/>
                              <a:gd name="T25" fmla="*/ T24 w 5216"/>
                              <a:gd name="T26" fmla="+- 0 1091 1091"/>
                              <a:gd name="T27" fmla="*/ 109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16" h="120">
                                <a:moveTo>
                                  <a:pt x="5096" y="0"/>
                                </a:moveTo>
                                <a:lnTo>
                                  <a:pt x="5096" y="120"/>
                                </a:lnTo>
                                <a:lnTo>
                                  <a:pt x="5201" y="68"/>
                                </a:lnTo>
                                <a:lnTo>
                                  <a:pt x="5116" y="68"/>
                                </a:lnTo>
                                <a:lnTo>
                                  <a:pt x="5116" y="53"/>
                                </a:lnTo>
                                <a:lnTo>
                                  <a:pt x="5201" y="53"/>
                                </a:lnTo>
                                <a:lnTo>
                                  <a:pt x="5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1249"/>
                        <wps:cNvSpPr>
                          <a:spLocks/>
                        </wps:cNvSpPr>
                        <wps:spPr bwMode="auto">
                          <a:xfrm>
                            <a:off x="4271" y="1091"/>
                            <a:ext cx="5216" cy="120"/>
                          </a:xfrm>
                          <a:custGeom>
                            <a:avLst/>
                            <a:gdLst>
                              <a:gd name="T0" fmla="+- 0 4391 4271"/>
                              <a:gd name="T1" fmla="*/ T0 w 5216"/>
                              <a:gd name="T2" fmla="+- 0 1144 1091"/>
                              <a:gd name="T3" fmla="*/ 1144 h 120"/>
                              <a:gd name="T4" fmla="+- 0 4371 4271"/>
                              <a:gd name="T5" fmla="*/ T4 w 5216"/>
                              <a:gd name="T6" fmla="+- 0 1144 1091"/>
                              <a:gd name="T7" fmla="*/ 1144 h 120"/>
                              <a:gd name="T8" fmla="+- 0 4371 4271"/>
                              <a:gd name="T9" fmla="*/ T8 w 5216"/>
                              <a:gd name="T10" fmla="+- 0 1159 1091"/>
                              <a:gd name="T11" fmla="*/ 1159 h 120"/>
                              <a:gd name="T12" fmla="+- 0 4391 4271"/>
                              <a:gd name="T13" fmla="*/ T12 w 5216"/>
                              <a:gd name="T14" fmla="+- 0 1159 1091"/>
                              <a:gd name="T15" fmla="*/ 1159 h 120"/>
                              <a:gd name="T16" fmla="+- 0 4391 4271"/>
                              <a:gd name="T17" fmla="*/ T16 w 5216"/>
                              <a:gd name="T18" fmla="+- 0 1144 1091"/>
                              <a:gd name="T19" fmla="*/ 114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16" h="120">
                                <a:moveTo>
                                  <a:pt x="120" y="53"/>
                                </a:moveTo>
                                <a:lnTo>
                                  <a:pt x="100" y="53"/>
                                </a:lnTo>
                                <a:lnTo>
                                  <a:pt x="100" y="68"/>
                                </a:lnTo>
                                <a:lnTo>
                                  <a:pt x="120" y="68"/>
                                </a:lnTo>
                                <a:lnTo>
                                  <a:pt x="12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reeform 1248"/>
                        <wps:cNvSpPr>
                          <a:spLocks/>
                        </wps:cNvSpPr>
                        <wps:spPr bwMode="auto">
                          <a:xfrm>
                            <a:off x="4271" y="1091"/>
                            <a:ext cx="5216" cy="120"/>
                          </a:xfrm>
                          <a:custGeom>
                            <a:avLst/>
                            <a:gdLst>
                              <a:gd name="T0" fmla="+- 0 9367 4271"/>
                              <a:gd name="T1" fmla="*/ T0 w 5216"/>
                              <a:gd name="T2" fmla="+- 0 1144 1091"/>
                              <a:gd name="T3" fmla="*/ 1144 h 120"/>
                              <a:gd name="T4" fmla="+- 0 4391 4271"/>
                              <a:gd name="T5" fmla="*/ T4 w 5216"/>
                              <a:gd name="T6" fmla="+- 0 1144 1091"/>
                              <a:gd name="T7" fmla="*/ 1144 h 120"/>
                              <a:gd name="T8" fmla="+- 0 4391 4271"/>
                              <a:gd name="T9" fmla="*/ T8 w 5216"/>
                              <a:gd name="T10" fmla="+- 0 1159 1091"/>
                              <a:gd name="T11" fmla="*/ 1159 h 120"/>
                              <a:gd name="T12" fmla="+- 0 9367 4271"/>
                              <a:gd name="T13" fmla="*/ T12 w 5216"/>
                              <a:gd name="T14" fmla="+- 0 1159 1091"/>
                              <a:gd name="T15" fmla="*/ 1159 h 120"/>
                              <a:gd name="T16" fmla="+- 0 9367 4271"/>
                              <a:gd name="T17" fmla="*/ T16 w 5216"/>
                              <a:gd name="T18" fmla="+- 0 1144 1091"/>
                              <a:gd name="T19" fmla="*/ 114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16" h="120">
                                <a:moveTo>
                                  <a:pt x="5096" y="53"/>
                                </a:moveTo>
                                <a:lnTo>
                                  <a:pt x="120" y="53"/>
                                </a:lnTo>
                                <a:lnTo>
                                  <a:pt x="120" y="68"/>
                                </a:lnTo>
                                <a:lnTo>
                                  <a:pt x="5096" y="68"/>
                                </a:lnTo>
                                <a:lnTo>
                                  <a:pt x="5096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Freeform 1247"/>
                        <wps:cNvSpPr>
                          <a:spLocks/>
                        </wps:cNvSpPr>
                        <wps:spPr bwMode="auto">
                          <a:xfrm>
                            <a:off x="4271" y="1091"/>
                            <a:ext cx="5216" cy="120"/>
                          </a:xfrm>
                          <a:custGeom>
                            <a:avLst/>
                            <a:gdLst>
                              <a:gd name="T0" fmla="+- 0 9472 4271"/>
                              <a:gd name="T1" fmla="*/ T0 w 5216"/>
                              <a:gd name="T2" fmla="+- 0 1144 1091"/>
                              <a:gd name="T3" fmla="*/ 1144 h 120"/>
                              <a:gd name="T4" fmla="+- 0 9387 4271"/>
                              <a:gd name="T5" fmla="*/ T4 w 5216"/>
                              <a:gd name="T6" fmla="+- 0 1144 1091"/>
                              <a:gd name="T7" fmla="*/ 1144 h 120"/>
                              <a:gd name="T8" fmla="+- 0 9387 4271"/>
                              <a:gd name="T9" fmla="*/ T8 w 5216"/>
                              <a:gd name="T10" fmla="+- 0 1159 1091"/>
                              <a:gd name="T11" fmla="*/ 1159 h 120"/>
                              <a:gd name="T12" fmla="+- 0 9472 4271"/>
                              <a:gd name="T13" fmla="*/ T12 w 5216"/>
                              <a:gd name="T14" fmla="+- 0 1159 1091"/>
                              <a:gd name="T15" fmla="*/ 1159 h 120"/>
                              <a:gd name="T16" fmla="+- 0 9487 4271"/>
                              <a:gd name="T17" fmla="*/ T16 w 5216"/>
                              <a:gd name="T18" fmla="+- 0 1151 1091"/>
                              <a:gd name="T19" fmla="*/ 1151 h 120"/>
                              <a:gd name="T20" fmla="+- 0 9472 4271"/>
                              <a:gd name="T21" fmla="*/ T20 w 5216"/>
                              <a:gd name="T22" fmla="+- 0 1144 1091"/>
                              <a:gd name="T23" fmla="*/ 114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16" h="120">
                                <a:moveTo>
                                  <a:pt x="5201" y="53"/>
                                </a:moveTo>
                                <a:lnTo>
                                  <a:pt x="5116" y="53"/>
                                </a:lnTo>
                                <a:lnTo>
                                  <a:pt x="5116" y="68"/>
                                </a:lnTo>
                                <a:lnTo>
                                  <a:pt x="5201" y="68"/>
                                </a:lnTo>
                                <a:lnTo>
                                  <a:pt x="5216" y="60"/>
                                </a:lnTo>
                                <a:lnTo>
                                  <a:pt x="5201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49CDD2" id="Group 1246" o:spid="_x0000_s1026" style="position:absolute;margin-left:213.55pt;margin-top:54.55pt;width:260.8pt;height:6pt;z-index:-227752;mso-position-horizontal-relative:page" coordorigin="4271,1091" coordsize="5216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">
                <v:shape id="Freeform 1251" o:spid="_x0000_s1027" style="position:absolute;left:4271;top:1091;width:5216;height:120;visibility:visible;mso-wrap-style:square;v-text-anchor:top" coordsize="521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Kcb8MA&#10;AADdAAAADwAAAGRycy9kb3ducmV2LnhtbERPyWrDMBC9F/oPYgq9NXJCG4IT2aSFgC892AnkOlhT&#10;y401Mpbi5e+rQqG3ebx1DvlsOzHS4FvHCtarBARx7XTLjYLL+fSyA+EDssbOMSlYyEOePT4cMNVu&#10;4pLGKjQihrBPUYEJoU+l9LUhi37leuLIfbnBYohwaKQecIrhtpObJNlKiy3HBoM9fRiqb9XdKni/&#10;uu21OJc2HN++bfWZzMvkjFLPT/NxDyLQHP7Ff+5Cx/mb3Sv8fhNPk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Kcb8MAAADdAAAADwAAAAAAAAAAAAAAAACYAgAAZHJzL2Rv&#10;d25yZXYueG1sUEsFBgAAAAAEAAQA9QAAAIgDAAAAAA==&#10;" path="m120,l,60r120,60l120,68r-20,l100,53r20,l120,xe" fillcolor="black" stroked="f">
                  <v:path arrowok="t" o:connecttype="custom" o:connectlocs="120,1091;0,1151;120,1211;120,1159;100,1159;100,1144;120,1144;120,1091" o:connectangles="0,0,0,0,0,0,0,0"/>
                </v:shape>
                <v:shape id="Freeform 1250" o:spid="_x0000_s1028" style="position:absolute;left:4271;top:1091;width:5216;height:120;visibility:visible;mso-wrap-style:square;v-text-anchor:top" coordsize="521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459MAA&#10;AADdAAAADwAAAGRycy9kb3ducmV2LnhtbERPTYvCMBC9C/6HMII3TRUU6RpFhQUve7AKvQ7NbFNt&#10;JqWJtv57Iwje5vE+Z73tbS0e1PrKsYLZNAFBXDhdcangcv6drED4gKyxdkwKnuRhuxkO1phq1/GJ&#10;HlkoRQxhn6ICE0KTSukLQxb91DXEkft3rcUQYVtK3WIXw20t50mylBYrjg0GGzoYKm7Z3SrY526Z&#10;H88nG3aLq83+kv7ZOaPUeNTvfkAE6sNX/HEfdZw/Xy3g/U08QW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p459MAAAADdAAAADwAAAAAAAAAAAAAAAACYAgAAZHJzL2Rvd25y&#10;ZXYueG1sUEsFBgAAAAAEAAQA9QAAAIUDAAAAAA==&#10;" path="m5096,r,120l5201,68r-85,l5116,53r85,l5096,xe" fillcolor="black" stroked="f">
                  <v:path arrowok="t" o:connecttype="custom" o:connectlocs="5096,1091;5096,1211;5201,1159;5116,1159;5116,1144;5201,1144;5096,1091" o:connectangles="0,0,0,0,0,0,0"/>
                </v:shape>
                <v:shape id="Freeform 1249" o:spid="_x0000_s1029" style="position:absolute;left:4271;top:1091;width:5216;height:120;visibility:visible;mso-wrap-style:square;v-text-anchor:top" coordsize="521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yng8EA&#10;AADdAAAADwAAAGRycy9kb3ducmV2LnhtbERPTYvCMBC9C/sfwix403SFLVKNpS4IXvZgFbwOzWzT&#10;tZmUJtr6740geJvH+5x1PtpW3Kj3jWMFX/MEBHHldMO1gtNxN1uC8AFZY+uYFNzJQ775mKwx027g&#10;A93KUIsYwj5DBSaELpPSV4Ys+rnriCP353qLIcK+lrrHIYbbVi6SJJUWG44NBjv6MVRdyqtVsD27&#10;9Lw/Hmwovv9t+ZuM98EZpaafY7ECEWgMb/HLvddx/mKZwvObeIL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Mp4PBAAAA3QAAAA8AAAAAAAAAAAAAAAAAmAIAAGRycy9kb3du&#10;cmV2LnhtbFBLBQYAAAAABAAEAPUAAACGAwAAAAA=&#10;" path="m120,53r-20,l100,68r20,l120,53xe" fillcolor="black" stroked="f">
                  <v:path arrowok="t" o:connecttype="custom" o:connectlocs="120,1144;100,1144;100,1159;120,1159;120,1144" o:connectangles="0,0,0,0,0"/>
                </v:shape>
                <v:shape id="Freeform 1248" o:spid="_x0000_s1030" style="position:absolute;left:4271;top:1091;width:5216;height:120;visibility:visible;mso-wrap-style:square;v-text-anchor:top" coordsize="521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ACGMMA&#10;AADdAAAADwAAAGRycy9kb3ducmV2LnhtbERPTWuDQBC9F/oflin01qwJ1IrJKmkhkEsPMQGvgzt1&#10;bdxZcTdR/323UOhtHu9zduVse3Gn0XeOFaxXCQjixumOWwWX8+ElA+EDssbeMSlYyENZPD7sMNdu&#10;4hPdq9CKGMI+RwUmhCGX0jeGLPqVG4gj9+VGiyHCsZV6xCmG215ukiSVFjuODQYH+jDUXKubVfBe&#10;u7Q+nk827F+/bfWZzMvkjFLPT/N+CyLQHP7Ff+6jjvM32Rv8fhNP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ACGMMAAADdAAAADwAAAAAAAAAAAAAAAACYAgAAZHJzL2Rv&#10;d25yZXYueG1sUEsFBgAAAAAEAAQA9QAAAIgDAAAAAA==&#10;" path="m5096,53l120,53r,15l5096,68r,-15xe" fillcolor="black" stroked="f">
                  <v:path arrowok="t" o:connecttype="custom" o:connectlocs="5096,1144;120,1144;120,1159;5096,1159;5096,1144" o:connectangles="0,0,0,0,0"/>
                </v:shape>
                <v:shape id="Freeform 1247" o:spid="_x0000_s1031" style="position:absolute;left:4271;top:1091;width:5216;height:120;visibility:visible;mso-wrap-style:square;v-text-anchor:top" coordsize="521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+WasMA&#10;AADdAAAADwAAAGRycy9kb3ducmV2LnhtbESPQYvCMBCF7wv7H8IseFtTBUWqUVQQvHiwCl6HZmy6&#10;20xKE2399zuHBW8zvDfvfbPaDL5RT+piHdjAZJyBIi6DrbkycL0cvhegYkK22AQmAy+KsFl/fqww&#10;t6HnMz2LVCkJ4ZijAZdSm2sdS0ce4zi0xKLdQ+cxydpV2nbYS7hv9DTL5tpjzdLgsKW9o/K3eHgD&#10;u1uY346Xs0/b2Y8vTtnw6oMzZvQ1bJegEg3pbf6/PlrBny4EV76REf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+WasMAAADdAAAADwAAAAAAAAAAAAAAAACYAgAAZHJzL2Rv&#10;d25yZXYueG1sUEsFBgAAAAAEAAQA9QAAAIgDAAAAAA==&#10;" path="m5201,53r-85,l5116,68r85,l5216,60r-15,-7xe" fillcolor="black" stroked="f">
                  <v:path arrowok="t" o:connecttype="custom" o:connectlocs="5201,1144;5116,1144;5116,1159;5201,1159;5216,1151;5201,1144" o:connectangles="0,0,0,0,0,0"/>
                </v:shape>
                <w10:wrap anchorx="page"/>
              </v:group>
            </w:pict>
          </mc:Fallback>
        </mc:AlternateContent>
      </w:r>
      <w:r>
        <w:rPr>
          <w:b/>
          <w:spacing w:val="-1"/>
        </w:rPr>
        <w:t>Table</w:t>
      </w:r>
      <w:r>
        <w:rPr>
          <w:b/>
          <w:spacing w:val="-9"/>
        </w:rPr>
        <w:t xml:space="preserve"> </w:t>
      </w:r>
      <w:r>
        <w:rPr>
          <w:b/>
        </w:rPr>
        <w:t>2</w:t>
      </w:r>
      <w:r>
        <w:t>:</w:t>
      </w:r>
      <w:r>
        <w:rPr>
          <w:spacing w:val="-9"/>
        </w:rPr>
        <w:t xml:space="preserve"> </w:t>
      </w:r>
      <w:r>
        <w:t>Forecasts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allocations</w:t>
      </w:r>
      <w:r>
        <w:rPr>
          <w:spacing w:val="-8"/>
        </w:rPr>
        <w:t xml:space="preserve"> </w:t>
      </w:r>
      <w:r>
        <w:rPr>
          <w:spacing w:val="-1"/>
        </w:rPr>
        <w:t>(including</w:t>
      </w:r>
      <w:r>
        <w:rPr>
          <w:spacing w:val="-9"/>
        </w:rPr>
        <w:t xml:space="preserve"> </w:t>
      </w:r>
      <w:r>
        <w:t>carryover)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1"/>
        </w:rPr>
        <w:t>2017-18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Murrumbidgee</w:t>
      </w:r>
      <w:r>
        <w:rPr>
          <w:spacing w:val="78"/>
          <w:w w:val="99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Valley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31</w:t>
      </w:r>
      <w:r>
        <w:rPr>
          <w:spacing w:val="-5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2017</w:t>
      </w:r>
    </w:p>
    <w:p w14:paraId="04058BF6" w14:textId="77777777" w:rsidR="00700F7C" w:rsidRDefault="00700F7C">
      <w:pPr>
        <w:spacing w:before="7"/>
        <w:rPr>
          <w:rFonts w:ascii="Century Gothic" w:eastAsia="Century Gothic" w:hAnsi="Century Gothic" w:cs="Century Gothic"/>
          <w:sz w:val="4"/>
          <w:szCs w:val="4"/>
        </w:rPr>
      </w:pPr>
    </w:p>
    <w:tbl>
      <w:tblPr>
        <w:tblW w:w="0" w:type="auto"/>
        <w:tblInd w:w="1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5"/>
        <w:gridCol w:w="1474"/>
        <w:gridCol w:w="1474"/>
        <w:gridCol w:w="1474"/>
        <w:gridCol w:w="1474"/>
        <w:gridCol w:w="1477"/>
        <w:gridCol w:w="1471"/>
      </w:tblGrid>
      <w:tr w:rsidR="00700F7C" w14:paraId="04058BF9" w14:textId="77777777">
        <w:trPr>
          <w:trHeight w:hRule="exact" w:val="377"/>
        </w:trPr>
        <w:tc>
          <w:tcPr>
            <w:tcW w:w="205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1A0C6"/>
          </w:tcPr>
          <w:p w14:paraId="04058BF7" w14:textId="77777777" w:rsidR="00700F7C" w:rsidRDefault="002F10C5">
            <w:pPr>
              <w:pStyle w:val="TableParagraph"/>
              <w:spacing w:before="62"/>
              <w:ind w:left="24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006FC0"/>
                <w:sz w:val="20"/>
              </w:rPr>
              <w:t>Entitlement</w:t>
            </w:r>
            <w:r>
              <w:rPr>
                <w:rFonts w:ascii="Century Gothic"/>
                <w:b/>
                <w:color w:val="006FC0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b/>
                <w:color w:val="006FC0"/>
                <w:spacing w:val="-1"/>
                <w:sz w:val="20"/>
              </w:rPr>
              <w:t>type</w:t>
            </w:r>
          </w:p>
        </w:tc>
        <w:tc>
          <w:tcPr>
            <w:tcW w:w="884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4058BF8" w14:textId="77777777" w:rsidR="00700F7C" w:rsidRDefault="002F10C5">
            <w:pPr>
              <w:pStyle w:val="TableParagraph"/>
              <w:spacing w:before="62"/>
              <w:ind w:left="332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6FC0"/>
                <w:spacing w:val="-1"/>
                <w:sz w:val="20"/>
                <w:szCs w:val="20"/>
              </w:rPr>
              <w:t>Forecasts</w:t>
            </w:r>
            <w:r>
              <w:rPr>
                <w:rFonts w:ascii="Century Gothic" w:eastAsia="Century Gothic" w:hAnsi="Century Gothic" w:cs="Century Gothic"/>
                <w:b/>
                <w:bCs/>
                <w:color w:val="006FC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006FC0"/>
                <w:spacing w:val="-1"/>
                <w:sz w:val="20"/>
                <w:szCs w:val="20"/>
              </w:rPr>
              <w:t>of</w:t>
            </w:r>
            <w:r>
              <w:rPr>
                <w:rFonts w:ascii="Century Gothic" w:eastAsia="Century Gothic" w:hAnsi="Century Gothic" w:cs="Century Gothic"/>
                <w:b/>
                <w:bCs/>
                <w:color w:val="006FC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006FC0"/>
                <w:sz w:val="20"/>
                <w:szCs w:val="20"/>
              </w:rPr>
              <w:t>Commonwealth</w:t>
            </w:r>
            <w:r>
              <w:rPr>
                <w:rFonts w:ascii="Century Gothic" w:eastAsia="Century Gothic" w:hAnsi="Century Gothic" w:cs="Century Gothic"/>
                <w:b/>
                <w:bCs/>
                <w:color w:val="006FC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006FC0"/>
                <w:spacing w:val="-1"/>
                <w:sz w:val="20"/>
                <w:szCs w:val="20"/>
              </w:rPr>
              <w:t>water</w:t>
            </w:r>
            <w:r>
              <w:rPr>
                <w:rFonts w:ascii="Century Gothic" w:eastAsia="Century Gothic" w:hAnsi="Century Gothic" w:cs="Century Gothic"/>
                <w:b/>
                <w:bCs/>
                <w:color w:val="006FC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006FC0"/>
                <w:spacing w:val="-1"/>
                <w:sz w:val="20"/>
                <w:szCs w:val="20"/>
              </w:rPr>
              <w:t>allocations</w:t>
            </w:r>
            <w:r>
              <w:rPr>
                <w:rFonts w:ascii="Century Gothic" w:eastAsia="Century Gothic" w:hAnsi="Century Gothic" w:cs="Century Gothic"/>
                <w:b/>
                <w:bCs/>
                <w:color w:val="006FC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006FC0"/>
                <w:spacing w:val="-1"/>
                <w:sz w:val="20"/>
                <w:szCs w:val="20"/>
              </w:rPr>
              <w:t>(including</w:t>
            </w:r>
            <w:r>
              <w:rPr>
                <w:rFonts w:ascii="Century Gothic" w:eastAsia="Century Gothic" w:hAnsi="Century Gothic" w:cs="Century Gothic"/>
                <w:b/>
                <w:bCs/>
                <w:color w:val="006FC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006FC0"/>
                <w:spacing w:val="-1"/>
                <w:sz w:val="20"/>
                <w:szCs w:val="20"/>
              </w:rPr>
              <w:t>carryover)</w:t>
            </w:r>
            <w:r>
              <w:rPr>
                <w:rFonts w:ascii="Century Gothic" w:eastAsia="Century Gothic" w:hAnsi="Century Gothic" w:cs="Century Gothic"/>
                <w:b/>
                <w:bCs/>
                <w:color w:val="006FC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006FC0"/>
                <w:sz w:val="20"/>
                <w:szCs w:val="20"/>
              </w:rPr>
              <w:t>in</w:t>
            </w:r>
            <w:r>
              <w:rPr>
                <w:rFonts w:ascii="Century Gothic" w:eastAsia="Century Gothic" w:hAnsi="Century Gothic" w:cs="Century Gothic"/>
                <w:b/>
                <w:bCs/>
                <w:color w:val="006FC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006FC0"/>
                <w:spacing w:val="1"/>
                <w:sz w:val="20"/>
                <w:szCs w:val="20"/>
              </w:rPr>
              <w:t>2017–18</w:t>
            </w:r>
            <w:r>
              <w:rPr>
                <w:rFonts w:ascii="Century Gothic" w:eastAsia="Century Gothic" w:hAnsi="Century Gothic" w:cs="Century Gothic"/>
                <w:b/>
                <w:bCs/>
                <w:color w:val="006FC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006FC0"/>
                <w:sz w:val="20"/>
                <w:szCs w:val="20"/>
              </w:rPr>
              <w:t>(GL)</w:t>
            </w:r>
            <w:r>
              <w:rPr>
                <w:rFonts w:ascii="Century Gothic" w:eastAsia="Century Gothic" w:hAnsi="Century Gothic" w:cs="Century Gothic"/>
                <w:b/>
                <w:bCs/>
                <w:color w:val="006FC0"/>
                <w:position w:val="5"/>
                <w:sz w:val="13"/>
                <w:szCs w:val="13"/>
              </w:rPr>
              <w:t>2</w:t>
            </w:r>
          </w:p>
        </w:tc>
      </w:tr>
      <w:tr w:rsidR="00700F7C" w14:paraId="04058C00" w14:textId="77777777">
        <w:trPr>
          <w:trHeight w:hRule="exact" w:val="374"/>
        </w:trPr>
        <w:tc>
          <w:tcPr>
            <w:tcW w:w="2055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1A0C6"/>
          </w:tcPr>
          <w:p w14:paraId="04058BFA" w14:textId="77777777" w:rsidR="00700F7C" w:rsidRDefault="00700F7C"/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B1A0C6"/>
          </w:tcPr>
          <w:p w14:paraId="04058BFB" w14:textId="77777777" w:rsidR="00700F7C" w:rsidRDefault="002F10C5">
            <w:pPr>
              <w:pStyle w:val="TableParagraph"/>
              <w:spacing w:before="62"/>
              <w:ind w:left="1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006FC0"/>
                <w:spacing w:val="-1"/>
                <w:sz w:val="20"/>
              </w:rPr>
              <w:t>Very</w:t>
            </w:r>
            <w:r>
              <w:rPr>
                <w:rFonts w:ascii="Century Gothic"/>
                <w:b/>
                <w:color w:val="006FC0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b/>
                <w:color w:val="006FC0"/>
                <w:sz w:val="20"/>
              </w:rPr>
              <w:t>dry</w:t>
            </w:r>
          </w:p>
        </w:tc>
        <w:tc>
          <w:tcPr>
            <w:tcW w:w="147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1A0C6"/>
          </w:tcPr>
          <w:p w14:paraId="04058BFC" w14:textId="77777777" w:rsidR="00700F7C" w:rsidRDefault="00700F7C"/>
        </w:tc>
        <w:tc>
          <w:tcPr>
            <w:tcW w:w="147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1A0C6"/>
          </w:tcPr>
          <w:p w14:paraId="04058BFD" w14:textId="77777777" w:rsidR="00700F7C" w:rsidRDefault="00700F7C"/>
        </w:tc>
        <w:tc>
          <w:tcPr>
            <w:tcW w:w="147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1A0C6"/>
          </w:tcPr>
          <w:p w14:paraId="04058BFE" w14:textId="77777777" w:rsidR="00700F7C" w:rsidRDefault="00700F7C"/>
        </w:tc>
        <w:tc>
          <w:tcPr>
            <w:tcW w:w="2948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4058BFF" w14:textId="77777777" w:rsidR="00700F7C" w:rsidRDefault="002F10C5">
            <w:pPr>
              <w:pStyle w:val="TableParagraph"/>
              <w:spacing w:before="62"/>
              <w:ind w:left="140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006FC0"/>
                <w:spacing w:val="-1"/>
                <w:sz w:val="20"/>
              </w:rPr>
              <w:t>Very</w:t>
            </w:r>
            <w:r>
              <w:rPr>
                <w:rFonts w:ascii="Century Gothic"/>
                <w:b/>
                <w:color w:val="006FC0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b/>
                <w:color w:val="006FC0"/>
                <w:spacing w:val="-1"/>
                <w:sz w:val="20"/>
              </w:rPr>
              <w:t>wet</w:t>
            </w:r>
          </w:p>
        </w:tc>
      </w:tr>
      <w:tr w:rsidR="00700F7C" w14:paraId="04058C0E" w14:textId="77777777">
        <w:trPr>
          <w:trHeight w:hRule="exact" w:val="619"/>
        </w:trPr>
        <w:tc>
          <w:tcPr>
            <w:tcW w:w="205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4058C01" w14:textId="77777777" w:rsidR="00700F7C" w:rsidRDefault="00700F7C"/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4058C02" w14:textId="77777777" w:rsidR="00700F7C" w:rsidRDefault="002F10C5">
            <w:pPr>
              <w:pStyle w:val="TableParagraph"/>
              <w:spacing w:before="62" w:line="245" w:lineRule="exact"/>
              <w:ind w:right="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006FC0"/>
                <w:spacing w:val="-1"/>
                <w:sz w:val="20"/>
              </w:rPr>
              <w:t>95</w:t>
            </w:r>
          </w:p>
          <w:p w14:paraId="04058C03" w14:textId="77777777" w:rsidR="00700F7C" w:rsidRDefault="002F10C5">
            <w:pPr>
              <w:pStyle w:val="TableParagraph"/>
              <w:spacing w:line="245" w:lineRule="exact"/>
              <w:ind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006FC0"/>
                <w:spacing w:val="-1"/>
                <w:sz w:val="20"/>
              </w:rPr>
              <w:t>percentile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4058C04" w14:textId="77777777" w:rsidR="00700F7C" w:rsidRDefault="002F10C5">
            <w:pPr>
              <w:pStyle w:val="TableParagraph"/>
              <w:spacing w:before="62" w:line="245" w:lineRule="exact"/>
              <w:ind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006FC0"/>
                <w:spacing w:val="-1"/>
                <w:sz w:val="20"/>
              </w:rPr>
              <w:t>90</w:t>
            </w:r>
          </w:p>
          <w:p w14:paraId="04058C05" w14:textId="77777777" w:rsidR="00700F7C" w:rsidRDefault="002F10C5">
            <w:pPr>
              <w:pStyle w:val="TableParagraph"/>
              <w:spacing w:line="245" w:lineRule="exac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006FC0"/>
                <w:spacing w:val="-1"/>
                <w:sz w:val="20"/>
              </w:rPr>
              <w:t>percentile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4058C06" w14:textId="77777777" w:rsidR="00700F7C" w:rsidRDefault="002F10C5">
            <w:pPr>
              <w:pStyle w:val="TableParagraph"/>
              <w:spacing w:before="62" w:line="245" w:lineRule="exact"/>
              <w:ind w:right="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006FC0"/>
                <w:spacing w:val="-1"/>
                <w:sz w:val="20"/>
              </w:rPr>
              <w:t>75</w:t>
            </w:r>
          </w:p>
          <w:p w14:paraId="04058C07" w14:textId="77777777" w:rsidR="00700F7C" w:rsidRDefault="002F10C5">
            <w:pPr>
              <w:pStyle w:val="TableParagraph"/>
              <w:spacing w:line="245" w:lineRule="exact"/>
              <w:ind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006FC0"/>
                <w:spacing w:val="-1"/>
                <w:sz w:val="20"/>
              </w:rPr>
              <w:t>percentile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4058C08" w14:textId="77777777" w:rsidR="00700F7C" w:rsidRDefault="002F10C5">
            <w:pPr>
              <w:pStyle w:val="TableParagraph"/>
              <w:spacing w:before="62" w:line="245" w:lineRule="exact"/>
              <w:ind w:lef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006FC0"/>
                <w:spacing w:val="-1"/>
                <w:sz w:val="20"/>
              </w:rPr>
              <w:t>50</w:t>
            </w:r>
          </w:p>
          <w:p w14:paraId="04058C09" w14:textId="77777777" w:rsidR="00700F7C" w:rsidRDefault="002F10C5">
            <w:pPr>
              <w:pStyle w:val="TableParagraph"/>
              <w:spacing w:line="245" w:lineRule="exact"/>
              <w:ind w:lef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006FC0"/>
                <w:spacing w:val="-1"/>
                <w:sz w:val="20"/>
              </w:rPr>
              <w:t>percentile</w:t>
            </w:r>
          </w:p>
        </w:tc>
        <w:tc>
          <w:tcPr>
            <w:tcW w:w="14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4058C0A" w14:textId="77777777" w:rsidR="00700F7C" w:rsidRDefault="002F10C5">
            <w:pPr>
              <w:pStyle w:val="TableParagraph"/>
              <w:spacing w:before="62" w:line="245" w:lineRule="exact"/>
              <w:ind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006FC0"/>
                <w:spacing w:val="-1"/>
                <w:sz w:val="20"/>
              </w:rPr>
              <w:t>25</w:t>
            </w:r>
          </w:p>
          <w:p w14:paraId="04058C0B" w14:textId="77777777" w:rsidR="00700F7C" w:rsidRDefault="002F10C5">
            <w:pPr>
              <w:pStyle w:val="TableParagraph"/>
              <w:spacing w:line="245" w:lineRule="exact"/>
              <w:ind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006FC0"/>
                <w:spacing w:val="-1"/>
                <w:sz w:val="20"/>
              </w:rPr>
              <w:t>percentile</w:t>
            </w:r>
          </w:p>
        </w:tc>
        <w:tc>
          <w:tcPr>
            <w:tcW w:w="1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4058C0C" w14:textId="77777777" w:rsidR="00700F7C" w:rsidRDefault="002F10C5">
            <w:pPr>
              <w:pStyle w:val="TableParagraph"/>
              <w:spacing w:before="62" w:line="245" w:lineRule="exact"/>
              <w:ind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006FC0"/>
                <w:spacing w:val="-1"/>
                <w:sz w:val="20"/>
              </w:rPr>
              <w:t>10</w:t>
            </w:r>
          </w:p>
          <w:p w14:paraId="04058C0D" w14:textId="77777777" w:rsidR="00700F7C" w:rsidRDefault="002F10C5">
            <w:pPr>
              <w:pStyle w:val="TableParagraph"/>
              <w:spacing w:line="245" w:lineRule="exact"/>
              <w:ind w:righ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006FC0"/>
                <w:spacing w:val="-1"/>
                <w:sz w:val="20"/>
              </w:rPr>
              <w:t>percentile</w:t>
            </w:r>
          </w:p>
        </w:tc>
      </w:tr>
      <w:tr w:rsidR="00700F7C" w14:paraId="04058C22" w14:textId="77777777">
        <w:trPr>
          <w:trHeight w:hRule="exact" w:val="1128"/>
        </w:trPr>
        <w:tc>
          <w:tcPr>
            <w:tcW w:w="2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8C0F" w14:textId="77777777" w:rsidR="00700F7C" w:rsidRDefault="002F10C5">
            <w:pPr>
              <w:pStyle w:val="TableParagraph"/>
              <w:spacing w:before="64"/>
              <w:ind w:left="102" w:right="49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006FC0"/>
                <w:spacing w:val="-1"/>
                <w:sz w:val="20"/>
              </w:rPr>
              <w:t>Murrumbidgee</w:t>
            </w:r>
            <w:r>
              <w:rPr>
                <w:rFonts w:ascii="Century Gothic"/>
                <w:color w:val="006FC0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color w:val="006FC0"/>
                <w:spacing w:val="-1"/>
                <w:sz w:val="20"/>
              </w:rPr>
              <w:t>(general/high</w:t>
            </w:r>
            <w:r>
              <w:rPr>
                <w:rFonts w:ascii="Century Gothic"/>
                <w:color w:val="006FC0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color w:val="006FC0"/>
                <w:spacing w:val="-1"/>
                <w:sz w:val="20"/>
              </w:rPr>
              <w:t>security</w:t>
            </w:r>
            <w:r>
              <w:rPr>
                <w:rFonts w:ascii="Century Gothic"/>
                <w:color w:val="006FC0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color w:val="006FC0"/>
                <w:sz w:val="20"/>
              </w:rPr>
              <w:t>and</w:t>
            </w:r>
            <w:r>
              <w:rPr>
                <w:rFonts w:ascii="Century Gothic"/>
                <w:color w:val="006FC0"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color w:val="006FC0"/>
                <w:spacing w:val="-1"/>
                <w:sz w:val="20"/>
              </w:rPr>
              <w:t>conveyance)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8C10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4058C11" w14:textId="77777777" w:rsidR="00700F7C" w:rsidRDefault="00700F7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04058C12" w14:textId="77777777" w:rsidR="00700F7C" w:rsidRDefault="002F10C5">
            <w:pPr>
              <w:pStyle w:val="TableParagraph"/>
              <w:ind w:righ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006FC0"/>
                <w:sz w:val="20"/>
              </w:rPr>
              <w:t>146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8C13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4058C14" w14:textId="77777777" w:rsidR="00700F7C" w:rsidRDefault="00700F7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04058C15" w14:textId="77777777" w:rsidR="00700F7C" w:rsidRDefault="002F10C5">
            <w:pPr>
              <w:pStyle w:val="TableParagraph"/>
              <w:ind w:right="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006FC0"/>
                <w:sz w:val="20"/>
              </w:rPr>
              <w:t>192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8C16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4058C17" w14:textId="77777777" w:rsidR="00700F7C" w:rsidRDefault="00700F7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04058C18" w14:textId="77777777" w:rsidR="00700F7C" w:rsidRDefault="002F10C5">
            <w:pPr>
              <w:pStyle w:val="TableParagraph"/>
              <w:ind w:righ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006FC0"/>
                <w:sz w:val="20"/>
              </w:rPr>
              <w:t>263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8C19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4058C1A" w14:textId="77777777" w:rsidR="00700F7C" w:rsidRDefault="00700F7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04058C1B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006FC0"/>
                <w:sz w:val="20"/>
              </w:rPr>
              <w:t>302</w:t>
            </w:r>
          </w:p>
        </w:tc>
        <w:tc>
          <w:tcPr>
            <w:tcW w:w="14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8C1C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4058C1D" w14:textId="77777777" w:rsidR="00700F7C" w:rsidRDefault="00700F7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04058C1E" w14:textId="77777777" w:rsidR="00700F7C" w:rsidRDefault="002F10C5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006FC0"/>
                <w:sz w:val="20"/>
              </w:rPr>
              <w:t>303</w:t>
            </w:r>
          </w:p>
        </w:tc>
        <w:tc>
          <w:tcPr>
            <w:tcW w:w="1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8C1F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4058C20" w14:textId="77777777" w:rsidR="00700F7C" w:rsidRDefault="00700F7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04058C21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006FC0"/>
                <w:sz w:val="20"/>
              </w:rPr>
              <w:t>303</w:t>
            </w:r>
          </w:p>
        </w:tc>
      </w:tr>
      <w:tr w:rsidR="00700F7C" w14:paraId="04058C30" w14:textId="77777777">
        <w:trPr>
          <w:trHeight w:hRule="exact" w:val="620"/>
        </w:trPr>
        <w:tc>
          <w:tcPr>
            <w:tcW w:w="2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4058C23" w14:textId="77777777" w:rsidR="00700F7C" w:rsidRDefault="002F10C5">
            <w:pPr>
              <w:pStyle w:val="TableParagraph"/>
              <w:spacing w:before="62"/>
              <w:ind w:left="102" w:right="229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  <w:r>
              <w:rPr>
                <w:rFonts w:ascii="Century Gothic"/>
                <w:color w:val="006FC0"/>
                <w:spacing w:val="-1"/>
                <w:sz w:val="20"/>
              </w:rPr>
              <w:t>Murrumbidgee</w:t>
            </w:r>
            <w:r>
              <w:rPr>
                <w:rFonts w:ascii="Century Gothic"/>
                <w:color w:val="006FC0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color w:val="006FC0"/>
                <w:spacing w:val="-1"/>
                <w:sz w:val="20"/>
              </w:rPr>
              <w:t>(supplementary)</w:t>
            </w:r>
            <w:r>
              <w:rPr>
                <w:rFonts w:ascii="Century Gothic"/>
                <w:color w:val="006FC0"/>
                <w:spacing w:val="-34"/>
                <w:sz w:val="20"/>
              </w:rPr>
              <w:t xml:space="preserve"> </w:t>
            </w:r>
            <w:r>
              <w:rPr>
                <w:rFonts w:ascii="Century Gothic"/>
                <w:b/>
                <w:color w:val="006FC0"/>
                <w:position w:val="5"/>
                <w:sz w:val="13"/>
              </w:rPr>
              <w:t>3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4058C24" w14:textId="77777777" w:rsidR="00700F7C" w:rsidRDefault="00700F7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04058C25" w14:textId="77777777" w:rsidR="00700F7C" w:rsidRDefault="002F10C5">
            <w:pPr>
              <w:pStyle w:val="TableParagraph"/>
              <w:ind w:right="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006FC0"/>
                <w:spacing w:val="-1"/>
                <w:sz w:val="20"/>
              </w:rPr>
              <w:t>Nil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4058C26" w14:textId="77777777" w:rsidR="00700F7C" w:rsidRDefault="00700F7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04058C27" w14:textId="77777777" w:rsidR="00700F7C" w:rsidRDefault="002F10C5">
            <w:pPr>
              <w:pStyle w:val="TableParagraph"/>
              <w:ind w:left="38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006FC0"/>
                <w:spacing w:val="-1"/>
                <w:sz w:val="20"/>
              </w:rPr>
              <w:t>Up</w:t>
            </w:r>
            <w:r>
              <w:rPr>
                <w:rFonts w:ascii="Century Gothic"/>
                <w:color w:val="006FC0"/>
                <w:spacing w:val="-3"/>
                <w:sz w:val="20"/>
              </w:rPr>
              <w:t xml:space="preserve"> </w:t>
            </w:r>
            <w:r>
              <w:rPr>
                <w:rFonts w:ascii="Century Gothic"/>
                <w:color w:val="006FC0"/>
                <w:spacing w:val="1"/>
                <w:sz w:val="20"/>
              </w:rPr>
              <w:t>to</w:t>
            </w:r>
            <w:r>
              <w:rPr>
                <w:rFonts w:ascii="Century Gothic"/>
                <w:color w:val="006FC0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color w:val="006FC0"/>
                <w:sz w:val="20"/>
              </w:rPr>
              <w:t>5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4058C28" w14:textId="77777777" w:rsidR="00700F7C" w:rsidRDefault="00700F7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04058C29" w14:textId="77777777" w:rsidR="00700F7C" w:rsidRDefault="002F10C5">
            <w:pPr>
              <w:pStyle w:val="TableParagraph"/>
              <w:ind w:left="33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006FC0"/>
                <w:spacing w:val="-1"/>
                <w:sz w:val="20"/>
              </w:rPr>
              <w:t>Up</w:t>
            </w:r>
            <w:r>
              <w:rPr>
                <w:rFonts w:ascii="Century Gothic"/>
                <w:color w:val="006FC0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color w:val="006FC0"/>
                <w:spacing w:val="1"/>
                <w:sz w:val="20"/>
              </w:rPr>
              <w:t>to</w:t>
            </w:r>
            <w:r>
              <w:rPr>
                <w:rFonts w:ascii="Century Gothic"/>
                <w:color w:val="006FC0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color w:val="006FC0"/>
                <w:spacing w:val="-1"/>
                <w:sz w:val="20"/>
              </w:rPr>
              <w:t>10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4058C2A" w14:textId="77777777" w:rsidR="00700F7C" w:rsidRDefault="00700F7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04058C2B" w14:textId="77777777" w:rsidR="00700F7C" w:rsidRDefault="002F10C5">
            <w:pPr>
              <w:pStyle w:val="TableParagraph"/>
              <w:ind w:left="41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6FC0"/>
                <w:spacing w:val="-1"/>
                <w:sz w:val="20"/>
                <w:szCs w:val="20"/>
              </w:rPr>
              <w:t>10</w:t>
            </w:r>
            <w:r>
              <w:rPr>
                <w:rFonts w:ascii="Century Gothic" w:eastAsia="Century Gothic" w:hAnsi="Century Gothic" w:cs="Century Gothic"/>
                <w:color w:val="006FC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006FC0"/>
                <w:sz w:val="18"/>
                <w:szCs w:val="18"/>
              </w:rPr>
              <w:t>–</w:t>
            </w:r>
            <w:r>
              <w:rPr>
                <w:rFonts w:ascii="Century Gothic" w:eastAsia="Century Gothic" w:hAnsi="Century Gothic" w:cs="Century Gothic"/>
                <w:color w:val="006FC0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006FC0"/>
                <w:sz w:val="20"/>
                <w:szCs w:val="20"/>
              </w:rPr>
              <w:t>20</w:t>
            </w:r>
          </w:p>
        </w:tc>
        <w:tc>
          <w:tcPr>
            <w:tcW w:w="14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4058C2C" w14:textId="77777777" w:rsidR="00700F7C" w:rsidRDefault="00700F7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04058C2D" w14:textId="77777777" w:rsidR="00700F7C" w:rsidRDefault="002F10C5">
            <w:pPr>
              <w:pStyle w:val="TableParagraph"/>
              <w:ind w:left="25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006FC0"/>
                <w:spacing w:val="-1"/>
                <w:sz w:val="20"/>
              </w:rPr>
              <w:t>Up</w:t>
            </w:r>
            <w:r>
              <w:rPr>
                <w:rFonts w:ascii="Century Gothic"/>
                <w:color w:val="006FC0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color w:val="006FC0"/>
                <w:spacing w:val="1"/>
                <w:sz w:val="20"/>
              </w:rPr>
              <w:t>to</w:t>
            </w:r>
            <w:r>
              <w:rPr>
                <w:rFonts w:ascii="Century Gothic"/>
                <w:color w:val="006FC0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color w:val="006FC0"/>
                <w:spacing w:val="-1"/>
                <w:sz w:val="20"/>
              </w:rPr>
              <w:t>21.9</w:t>
            </w:r>
          </w:p>
        </w:tc>
        <w:tc>
          <w:tcPr>
            <w:tcW w:w="1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4058C2E" w14:textId="77777777" w:rsidR="00700F7C" w:rsidRDefault="00700F7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04058C2F" w14:textId="77777777" w:rsidR="00700F7C" w:rsidRDefault="002F10C5">
            <w:pPr>
              <w:pStyle w:val="TableParagraph"/>
              <w:ind w:left="44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006FC0"/>
                <w:sz w:val="20"/>
              </w:rPr>
              <w:t>~</w:t>
            </w:r>
            <w:r>
              <w:rPr>
                <w:rFonts w:ascii="Century Gothic"/>
                <w:color w:val="006FC0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color w:val="006FC0"/>
                <w:spacing w:val="-2"/>
                <w:sz w:val="20"/>
              </w:rPr>
              <w:t>21.9</w:t>
            </w:r>
          </w:p>
        </w:tc>
      </w:tr>
      <w:tr w:rsidR="00700F7C" w14:paraId="04058C3E" w14:textId="77777777">
        <w:trPr>
          <w:trHeight w:hRule="exact" w:val="622"/>
        </w:trPr>
        <w:tc>
          <w:tcPr>
            <w:tcW w:w="2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4058C31" w14:textId="77777777" w:rsidR="00700F7C" w:rsidRDefault="002F10C5">
            <w:pPr>
              <w:pStyle w:val="TableParagraph"/>
              <w:spacing w:before="62"/>
              <w:ind w:left="102" w:right="229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  <w:r>
              <w:rPr>
                <w:rFonts w:ascii="Century Gothic"/>
                <w:color w:val="006FC0"/>
                <w:sz w:val="20"/>
              </w:rPr>
              <w:t>Lowbidgee</w:t>
            </w:r>
            <w:r>
              <w:rPr>
                <w:rFonts w:ascii="Century Gothic"/>
                <w:color w:val="006FC0"/>
                <w:w w:val="99"/>
                <w:sz w:val="20"/>
              </w:rPr>
              <w:t xml:space="preserve"> </w:t>
            </w:r>
            <w:r>
              <w:rPr>
                <w:rFonts w:ascii="Century Gothic"/>
                <w:color w:val="006FC0"/>
                <w:spacing w:val="-1"/>
                <w:sz w:val="20"/>
              </w:rPr>
              <w:t>(supplementary)</w:t>
            </w:r>
            <w:r>
              <w:rPr>
                <w:rFonts w:ascii="Century Gothic"/>
                <w:color w:val="006FC0"/>
                <w:spacing w:val="-34"/>
                <w:sz w:val="20"/>
              </w:rPr>
              <w:t xml:space="preserve"> </w:t>
            </w:r>
            <w:r>
              <w:rPr>
                <w:rFonts w:ascii="Century Gothic"/>
                <w:b/>
                <w:color w:val="006FC0"/>
                <w:position w:val="5"/>
                <w:sz w:val="13"/>
              </w:rPr>
              <w:t>3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4058C32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04058C33" w14:textId="77777777" w:rsidR="00700F7C" w:rsidRDefault="002F10C5">
            <w:pPr>
              <w:pStyle w:val="TableParagraph"/>
              <w:ind w:right="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006FC0"/>
                <w:spacing w:val="-1"/>
                <w:sz w:val="20"/>
              </w:rPr>
              <w:t>Nil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4058C34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04058C35" w14:textId="77777777" w:rsidR="00700F7C" w:rsidRDefault="002F10C5">
            <w:pPr>
              <w:pStyle w:val="TableParagraph"/>
              <w:ind w:left="33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006FC0"/>
                <w:spacing w:val="-1"/>
                <w:sz w:val="20"/>
              </w:rPr>
              <w:t>Up</w:t>
            </w:r>
            <w:r>
              <w:rPr>
                <w:rFonts w:ascii="Century Gothic"/>
                <w:color w:val="006FC0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color w:val="006FC0"/>
                <w:spacing w:val="1"/>
                <w:sz w:val="20"/>
              </w:rPr>
              <w:t>to</w:t>
            </w:r>
            <w:r>
              <w:rPr>
                <w:rFonts w:ascii="Century Gothic"/>
                <w:color w:val="006FC0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color w:val="006FC0"/>
                <w:spacing w:val="-1"/>
                <w:sz w:val="20"/>
              </w:rPr>
              <w:t>50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4058C36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04058C37" w14:textId="77777777" w:rsidR="00700F7C" w:rsidRDefault="002F10C5">
            <w:pPr>
              <w:pStyle w:val="TableParagraph"/>
              <w:ind w:left="35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6FC0"/>
                <w:spacing w:val="-1"/>
                <w:sz w:val="20"/>
                <w:szCs w:val="20"/>
              </w:rPr>
              <w:t>50</w:t>
            </w:r>
            <w:r>
              <w:rPr>
                <w:rFonts w:ascii="Century Gothic" w:eastAsia="Century Gothic" w:hAnsi="Century Gothic" w:cs="Century Gothic"/>
                <w:color w:val="006FC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006FC0"/>
                <w:sz w:val="18"/>
                <w:szCs w:val="18"/>
              </w:rPr>
              <w:t>–</w:t>
            </w:r>
            <w:r>
              <w:rPr>
                <w:rFonts w:ascii="Century Gothic" w:eastAsia="Century Gothic" w:hAnsi="Century Gothic" w:cs="Century Gothic"/>
                <w:color w:val="006FC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006FC0"/>
                <w:sz w:val="20"/>
                <w:szCs w:val="20"/>
              </w:rPr>
              <w:t>100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4058C38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04058C39" w14:textId="77777777" w:rsidR="00700F7C" w:rsidRDefault="002F10C5">
            <w:pPr>
              <w:pStyle w:val="TableParagraph"/>
              <w:ind w:left="47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006FC0"/>
                <w:sz w:val="20"/>
              </w:rPr>
              <w:t>&gt;</w:t>
            </w:r>
            <w:r>
              <w:rPr>
                <w:rFonts w:ascii="Century Gothic"/>
                <w:color w:val="006FC0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color w:val="006FC0"/>
                <w:spacing w:val="-1"/>
                <w:sz w:val="20"/>
              </w:rPr>
              <w:t>100</w:t>
            </w:r>
          </w:p>
        </w:tc>
        <w:tc>
          <w:tcPr>
            <w:tcW w:w="14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4058C3A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04058C3B" w14:textId="77777777" w:rsidR="00700F7C" w:rsidRDefault="002F10C5">
            <w:pPr>
              <w:pStyle w:val="TableParagraph"/>
              <w:ind w:left="27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006FC0"/>
                <w:spacing w:val="-1"/>
                <w:sz w:val="20"/>
              </w:rPr>
              <w:t>Up</w:t>
            </w:r>
            <w:r>
              <w:rPr>
                <w:rFonts w:ascii="Century Gothic"/>
                <w:color w:val="006FC0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color w:val="006FC0"/>
                <w:spacing w:val="1"/>
                <w:sz w:val="20"/>
              </w:rPr>
              <w:t>to</w:t>
            </w:r>
            <w:r>
              <w:rPr>
                <w:rFonts w:ascii="Century Gothic"/>
                <w:color w:val="006FC0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color w:val="006FC0"/>
                <w:sz w:val="20"/>
              </w:rPr>
              <w:t>393</w:t>
            </w:r>
          </w:p>
        </w:tc>
        <w:tc>
          <w:tcPr>
            <w:tcW w:w="1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4058C3C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04058C3D" w14:textId="77777777" w:rsidR="00700F7C" w:rsidRDefault="002F10C5">
            <w:pPr>
              <w:pStyle w:val="TableParagraph"/>
              <w:ind w:left="47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006FC0"/>
                <w:sz w:val="20"/>
              </w:rPr>
              <w:t>~</w:t>
            </w:r>
            <w:r>
              <w:rPr>
                <w:rFonts w:ascii="Century Gothic"/>
                <w:color w:val="006FC0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color w:val="006FC0"/>
                <w:sz w:val="20"/>
              </w:rPr>
              <w:t>393</w:t>
            </w:r>
          </w:p>
        </w:tc>
      </w:tr>
      <w:tr w:rsidR="00700F7C" w14:paraId="04058C4C" w14:textId="77777777">
        <w:trPr>
          <w:trHeight w:hRule="exact" w:val="864"/>
        </w:trPr>
        <w:tc>
          <w:tcPr>
            <w:tcW w:w="2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04058C3F" w14:textId="77777777" w:rsidR="00700F7C" w:rsidRDefault="002F10C5">
            <w:pPr>
              <w:pStyle w:val="TableParagraph"/>
              <w:spacing w:before="62"/>
              <w:ind w:left="102" w:right="347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6FC0"/>
                <w:sz w:val="20"/>
                <w:szCs w:val="20"/>
              </w:rPr>
              <w:t>Total</w:t>
            </w:r>
            <w:r>
              <w:rPr>
                <w:rFonts w:ascii="Century Gothic" w:eastAsia="Century Gothic" w:hAnsi="Century Gothic" w:cs="Century Gothic"/>
                <w:b/>
                <w:bCs/>
                <w:color w:val="006FC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006FC0"/>
                <w:sz w:val="20"/>
                <w:szCs w:val="20"/>
              </w:rPr>
              <w:t>–</w:t>
            </w:r>
            <w:r>
              <w:rPr>
                <w:rFonts w:ascii="Century Gothic" w:eastAsia="Century Gothic" w:hAnsi="Century Gothic" w:cs="Century Gothic"/>
                <w:b/>
                <w:bCs/>
                <w:color w:val="006FC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006FC0"/>
                <w:sz w:val="20"/>
                <w:szCs w:val="20"/>
              </w:rPr>
              <w:t>Southern-</w:t>
            </w:r>
            <w:r>
              <w:rPr>
                <w:rFonts w:ascii="Century Gothic" w:eastAsia="Century Gothic" w:hAnsi="Century Gothic" w:cs="Century Gothic"/>
                <w:b/>
                <w:bCs/>
                <w:color w:val="006FC0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006FC0"/>
                <w:spacing w:val="-1"/>
                <w:sz w:val="20"/>
                <w:szCs w:val="20"/>
              </w:rPr>
              <w:t>Connected</w:t>
            </w:r>
            <w:r>
              <w:rPr>
                <w:rFonts w:ascii="Century Gothic" w:eastAsia="Century Gothic" w:hAnsi="Century Gothic" w:cs="Century Gothic"/>
                <w:b/>
                <w:bCs/>
                <w:color w:val="006FC0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006FC0"/>
                <w:sz w:val="20"/>
                <w:szCs w:val="20"/>
              </w:rPr>
              <w:t>Basin</w:t>
            </w:r>
            <w:r>
              <w:rPr>
                <w:rFonts w:ascii="Century Gothic" w:eastAsia="Century Gothic" w:hAnsi="Century Gothic" w:cs="Century Gothic"/>
                <w:b/>
                <w:bCs/>
                <w:color w:val="006FC0"/>
                <w:position w:val="5"/>
                <w:sz w:val="13"/>
                <w:szCs w:val="13"/>
              </w:rPr>
              <w:t>1,4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04058C40" w14:textId="77777777" w:rsidR="00700F7C" w:rsidRDefault="00700F7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04058C41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006FC0"/>
                <w:spacing w:val="-1"/>
                <w:sz w:val="20"/>
              </w:rPr>
              <w:t>861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04058C42" w14:textId="77777777" w:rsidR="00700F7C" w:rsidRDefault="00700F7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04058C43" w14:textId="77777777" w:rsidR="00700F7C" w:rsidRDefault="002F10C5">
            <w:pPr>
              <w:pStyle w:val="TableParagraph"/>
              <w:ind w:right="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006FC0"/>
                <w:sz w:val="20"/>
              </w:rPr>
              <w:t>1273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04058C44" w14:textId="77777777" w:rsidR="00700F7C" w:rsidRDefault="00700F7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04058C45" w14:textId="77777777" w:rsidR="00700F7C" w:rsidRDefault="002F10C5">
            <w:pPr>
              <w:pStyle w:val="TableParagraph"/>
              <w:ind w:right="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006FC0"/>
                <w:sz w:val="20"/>
              </w:rPr>
              <w:t>1376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04058C46" w14:textId="77777777" w:rsidR="00700F7C" w:rsidRDefault="00700F7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04058C47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006FC0"/>
                <w:sz w:val="20"/>
              </w:rPr>
              <w:t>1614</w:t>
            </w:r>
          </w:p>
        </w:tc>
        <w:tc>
          <w:tcPr>
            <w:tcW w:w="14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04058C48" w14:textId="77777777" w:rsidR="00700F7C" w:rsidRDefault="00700F7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04058C49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006FC0"/>
                <w:sz w:val="20"/>
              </w:rPr>
              <w:t>1577</w:t>
            </w:r>
          </w:p>
        </w:tc>
        <w:tc>
          <w:tcPr>
            <w:tcW w:w="1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04058C4A" w14:textId="77777777" w:rsidR="00700F7C" w:rsidRDefault="00700F7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04058C4B" w14:textId="77777777" w:rsidR="00700F7C" w:rsidRDefault="002F10C5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006FC0"/>
                <w:sz w:val="20"/>
              </w:rPr>
              <w:t>1526</w:t>
            </w:r>
          </w:p>
        </w:tc>
      </w:tr>
    </w:tbl>
    <w:p w14:paraId="04058C4D" w14:textId="77777777" w:rsidR="00700F7C" w:rsidRDefault="002F10C5">
      <w:pPr>
        <w:spacing w:line="219" w:lineRule="exact"/>
        <w:ind w:left="471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pacing w:val="-1"/>
          <w:sz w:val="18"/>
        </w:rPr>
        <w:t>Notes:</w:t>
      </w:r>
    </w:p>
    <w:p w14:paraId="04058C4E" w14:textId="77777777" w:rsidR="00700F7C" w:rsidRDefault="002F10C5">
      <w:pPr>
        <w:numPr>
          <w:ilvl w:val="0"/>
          <w:numId w:val="5"/>
        </w:numPr>
        <w:tabs>
          <w:tab w:val="left" w:pos="472"/>
        </w:tabs>
        <w:ind w:right="634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pacing w:val="-1"/>
          <w:sz w:val="18"/>
        </w:rPr>
        <w:t>The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southern-connected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pacing w:val="-1"/>
          <w:sz w:val="18"/>
        </w:rPr>
        <w:t>Basin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pacing w:val="-1"/>
          <w:sz w:val="18"/>
        </w:rPr>
        <w:t>includes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pacing w:val="-1"/>
          <w:sz w:val="18"/>
        </w:rPr>
        <w:t>the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pacing w:val="-1"/>
          <w:sz w:val="18"/>
        </w:rPr>
        <w:t>Murrumbidgee,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pacing w:val="-1"/>
          <w:sz w:val="18"/>
        </w:rPr>
        <w:t>Murray,</w:t>
      </w:r>
      <w:r>
        <w:rPr>
          <w:rFonts w:ascii="Century Gothic"/>
          <w:spacing w:val="-9"/>
          <w:sz w:val="18"/>
        </w:rPr>
        <w:t xml:space="preserve"> </w:t>
      </w:r>
      <w:r>
        <w:rPr>
          <w:rFonts w:ascii="Century Gothic"/>
          <w:spacing w:val="-1"/>
          <w:sz w:val="18"/>
        </w:rPr>
        <w:t>Lower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Darling,</w:t>
      </w:r>
      <w:r>
        <w:rPr>
          <w:rFonts w:ascii="Century Gothic"/>
          <w:spacing w:val="-8"/>
          <w:sz w:val="18"/>
        </w:rPr>
        <w:t xml:space="preserve"> </w:t>
      </w:r>
      <w:r>
        <w:rPr>
          <w:rFonts w:ascii="Century Gothic"/>
          <w:spacing w:val="-1"/>
          <w:sz w:val="18"/>
        </w:rPr>
        <w:t>Goulburn,</w:t>
      </w:r>
      <w:r>
        <w:rPr>
          <w:rFonts w:ascii="Century Gothic"/>
          <w:spacing w:val="-8"/>
          <w:sz w:val="18"/>
        </w:rPr>
        <w:t xml:space="preserve"> </w:t>
      </w:r>
      <w:r>
        <w:rPr>
          <w:rFonts w:ascii="Century Gothic"/>
          <w:spacing w:val="-1"/>
          <w:sz w:val="18"/>
        </w:rPr>
        <w:t>Campaspe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(excluding</w:t>
      </w:r>
      <w:r>
        <w:rPr>
          <w:rFonts w:ascii="Century Gothic"/>
          <w:spacing w:val="91"/>
          <w:w w:val="99"/>
          <w:sz w:val="18"/>
        </w:rPr>
        <w:t xml:space="preserve"> </w:t>
      </w:r>
      <w:r>
        <w:rPr>
          <w:rFonts w:ascii="Century Gothic"/>
          <w:spacing w:val="-1"/>
          <w:sz w:val="18"/>
        </w:rPr>
        <w:t>Coliban)</w:t>
      </w:r>
      <w:r>
        <w:rPr>
          <w:rFonts w:ascii="Century Gothic"/>
          <w:spacing w:val="-9"/>
          <w:sz w:val="18"/>
        </w:rPr>
        <w:t xml:space="preserve"> </w:t>
      </w:r>
      <w:r>
        <w:rPr>
          <w:rFonts w:ascii="Century Gothic"/>
          <w:sz w:val="18"/>
        </w:rPr>
        <w:t>and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pacing w:val="-1"/>
          <w:sz w:val="18"/>
        </w:rPr>
        <w:t>Loddon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entitlements.</w:t>
      </w:r>
    </w:p>
    <w:p w14:paraId="04058C4F" w14:textId="77777777" w:rsidR="00700F7C" w:rsidRDefault="002F10C5">
      <w:pPr>
        <w:numPr>
          <w:ilvl w:val="0"/>
          <w:numId w:val="5"/>
        </w:numPr>
        <w:tabs>
          <w:tab w:val="left" w:pos="472"/>
        </w:tabs>
        <w:ind w:right="756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pacing w:val="-1"/>
          <w:sz w:val="18"/>
        </w:rPr>
        <w:t>Forecasts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z w:val="18"/>
        </w:rPr>
        <w:t>for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regulated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catchments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z w:val="18"/>
        </w:rPr>
        <w:t>are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given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z w:val="18"/>
        </w:rPr>
        <w:t>to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z w:val="18"/>
        </w:rPr>
        <w:t>the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nearest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z w:val="18"/>
        </w:rPr>
        <w:t>whole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gigalitre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except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z w:val="18"/>
        </w:rPr>
        <w:t>where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z w:val="18"/>
        </w:rPr>
        <w:t>the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entitlement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pacing w:val="-1"/>
          <w:sz w:val="18"/>
        </w:rPr>
        <w:t>held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by</w:t>
      </w:r>
      <w:r>
        <w:rPr>
          <w:rFonts w:ascii="Century Gothic"/>
          <w:spacing w:val="50"/>
          <w:sz w:val="18"/>
        </w:rPr>
        <w:t xml:space="preserve"> </w:t>
      </w:r>
      <w:r>
        <w:rPr>
          <w:rFonts w:ascii="Century Gothic"/>
          <w:spacing w:val="-1"/>
          <w:sz w:val="18"/>
        </w:rPr>
        <w:t>the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Commonwealth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1"/>
          <w:sz w:val="18"/>
        </w:rPr>
        <w:t>is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below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z w:val="18"/>
        </w:rPr>
        <w:t>1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z w:val="18"/>
        </w:rPr>
        <w:t>GL.</w:t>
      </w:r>
    </w:p>
    <w:p w14:paraId="04058C50" w14:textId="77777777" w:rsidR="00700F7C" w:rsidRDefault="002F10C5">
      <w:pPr>
        <w:numPr>
          <w:ilvl w:val="0"/>
          <w:numId w:val="5"/>
        </w:numPr>
        <w:tabs>
          <w:tab w:val="left" w:pos="472"/>
        </w:tabs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pacing w:val="-1"/>
          <w:sz w:val="18"/>
        </w:rPr>
        <w:t>Forecasts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z w:val="18"/>
        </w:rPr>
        <w:t>for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 xml:space="preserve">Supplementary </w:t>
      </w:r>
      <w:r>
        <w:rPr>
          <w:rFonts w:ascii="Century Gothic"/>
          <w:spacing w:val="-2"/>
          <w:sz w:val="18"/>
        </w:rPr>
        <w:t>Access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z w:val="18"/>
        </w:rPr>
        <w:t>are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indicative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2"/>
          <w:sz w:val="18"/>
        </w:rPr>
        <w:t>estimates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only.</w:t>
      </w:r>
    </w:p>
    <w:p w14:paraId="04058C51" w14:textId="77777777" w:rsidR="00700F7C" w:rsidRDefault="002F10C5">
      <w:pPr>
        <w:numPr>
          <w:ilvl w:val="0"/>
          <w:numId w:val="5"/>
        </w:numPr>
        <w:tabs>
          <w:tab w:val="left" w:pos="472"/>
        </w:tabs>
        <w:ind w:right="484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pacing w:val="-1"/>
          <w:sz w:val="18"/>
        </w:rPr>
        <w:t>Total</w:t>
      </w:r>
      <w:r>
        <w:rPr>
          <w:rFonts w:ascii="Century Gothic"/>
          <w:spacing w:val="2"/>
          <w:sz w:val="18"/>
        </w:rPr>
        <w:t xml:space="preserve"> </w:t>
      </w:r>
      <w:r>
        <w:rPr>
          <w:rFonts w:ascii="Century Gothic"/>
          <w:spacing w:val="-1"/>
          <w:sz w:val="18"/>
        </w:rPr>
        <w:t>forecast</w:t>
      </w:r>
      <w:r>
        <w:rPr>
          <w:rFonts w:ascii="Century Gothic"/>
          <w:spacing w:val="2"/>
          <w:sz w:val="18"/>
        </w:rPr>
        <w:t xml:space="preserve"> </w:t>
      </w:r>
      <w:r>
        <w:rPr>
          <w:rFonts w:ascii="Century Gothic"/>
          <w:spacing w:val="-1"/>
          <w:sz w:val="18"/>
        </w:rPr>
        <w:t>water</w:t>
      </w:r>
      <w:r>
        <w:rPr>
          <w:rFonts w:ascii="Century Gothic"/>
          <w:spacing w:val="3"/>
          <w:sz w:val="18"/>
        </w:rPr>
        <w:t xml:space="preserve"> </w:t>
      </w:r>
      <w:r>
        <w:rPr>
          <w:rFonts w:ascii="Century Gothic"/>
          <w:spacing w:val="-1"/>
          <w:sz w:val="18"/>
        </w:rPr>
        <w:t>available</w:t>
      </w:r>
      <w:r>
        <w:rPr>
          <w:rFonts w:ascii="Century Gothic"/>
          <w:spacing w:val="1"/>
          <w:sz w:val="18"/>
        </w:rPr>
        <w:t xml:space="preserve"> in</w:t>
      </w:r>
      <w:r>
        <w:rPr>
          <w:rFonts w:ascii="Century Gothic"/>
          <w:spacing w:val="2"/>
          <w:sz w:val="18"/>
        </w:rPr>
        <w:t xml:space="preserve"> </w:t>
      </w:r>
      <w:r>
        <w:rPr>
          <w:rFonts w:ascii="Century Gothic"/>
          <w:spacing w:val="-1"/>
          <w:sz w:val="18"/>
        </w:rPr>
        <w:t>the</w:t>
      </w:r>
      <w:r>
        <w:rPr>
          <w:rFonts w:ascii="Century Gothic"/>
          <w:spacing w:val="1"/>
          <w:sz w:val="18"/>
        </w:rPr>
        <w:t xml:space="preserve"> </w:t>
      </w:r>
      <w:r>
        <w:rPr>
          <w:rFonts w:ascii="Century Gothic"/>
          <w:spacing w:val="-1"/>
          <w:sz w:val="18"/>
        </w:rPr>
        <w:t>southern-connected</w:t>
      </w:r>
      <w:r>
        <w:rPr>
          <w:rFonts w:ascii="Century Gothic"/>
          <w:spacing w:val="2"/>
          <w:sz w:val="18"/>
        </w:rPr>
        <w:t xml:space="preserve"> </w:t>
      </w:r>
      <w:r>
        <w:rPr>
          <w:rFonts w:ascii="Century Gothic"/>
          <w:spacing w:val="-1"/>
          <w:sz w:val="18"/>
        </w:rPr>
        <w:t>Basin</w:t>
      </w:r>
      <w:r>
        <w:rPr>
          <w:rFonts w:ascii="Century Gothic"/>
          <w:sz w:val="18"/>
        </w:rPr>
        <w:t xml:space="preserve"> </w:t>
      </w:r>
      <w:r>
        <w:rPr>
          <w:rFonts w:ascii="Century Gothic"/>
          <w:spacing w:val="-1"/>
          <w:sz w:val="18"/>
        </w:rPr>
        <w:t>assumes</w:t>
      </w:r>
      <w:r>
        <w:rPr>
          <w:rFonts w:ascii="Century Gothic"/>
          <w:spacing w:val="2"/>
          <w:sz w:val="18"/>
        </w:rPr>
        <w:t xml:space="preserve"> </w:t>
      </w:r>
      <w:r>
        <w:rPr>
          <w:rFonts w:ascii="Century Gothic"/>
          <w:spacing w:val="-1"/>
          <w:sz w:val="18"/>
        </w:rPr>
        <w:t>that</w:t>
      </w:r>
      <w:r>
        <w:rPr>
          <w:rFonts w:ascii="Century Gothic"/>
          <w:spacing w:val="2"/>
          <w:sz w:val="18"/>
        </w:rPr>
        <w:t xml:space="preserve"> </w:t>
      </w:r>
      <w:r>
        <w:rPr>
          <w:rFonts w:ascii="Century Gothic"/>
          <w:spacing w:val="1"/>
          <w:sz w:val="18"/>
        </w:rPr>
        <w:t>in</w:t>
      </w:r>
      <w:r>
        <w:rPr>
          <w:rFonts w:ascii="Century Gothic"/>
          <w:spacing w:val="2"/>
          <w:sz w:val="18"/>
        </w:rPr>
        <w:t xml:space="preserve"> </w:t>
      </w:r>
      <w:r>
        <w:rPr>
          <w:rFonts w:ascii="Century Gothic"/>
          <w:spacing w:val="-1"/>
          <w:sz w:val="18"/>
        </w:rPr>
        <w:t>Victoria</w:t>
      </w:r>
      <w:r>
        <w:rPr>
          <w:rFonts w:ascii="Century Gothic"/>
          <w:sz w:val="18"/>
        </w:rPr>
        <w:t xml:space="preserve"> </w:t>
      </w:r>
      <w:r>
        <w:rPr>
          <w:rFonts w:ascii="Century Gothic"/>
          <w:spacing w:val="-1"/>
          <w:sz w:val="18"/>
        </w:rPr>
        <w:t>100</w:t>
      </w:r>
      <w:r>
        <w:rPr>
          <w:rFonts w:ascii="Century Gothic"/>
          <w:spacing w:val="3"/>
          <w:sz w:val="18"/>
        </w:rPr>
        <w:t xml:space="preserve"> </w:t>
      </w:r>
      <w:r>
        <w:rPr>
          <w:rFonts w:ascii="Century Gothic"/>
          <w:spacing w:val="-2"/>
          <w:sz w:val="18"/>
        </w:rPr>
        <w:t>per</w:t>
      </w:r>
      <w:r>
        <w:rPr>
          <w:rFonts w:ascii="Century Gothic"/>
          <w:spacing w:val="1"/>
          <w:sz w:val="18"/>
        </w:rPr>
        <w:t xml:space="preserve"> </w:t>
      </w:r>
      <w:r>
        <w:rPr>
          <w:rFonts w:ascii="Century Gothic"/>
          <w:sz w:val="18"/>
        </w:rPr>
        <w:t>cent</w:t>
      </w:r>
      <w:r>
        <w:rPr>
          <w:rFonts w:ascii="Century Gothic"/>
          <w:spacing w:val="2"/>
          <w:sz w:val="18"/>
        </w:rPr>
        <w:t xml:space="preserve"> </w:t>
      </w:r>
      <w:r>
        <w:rPr>
          <w:rFonts w:ascii="Century Gothic"/>
          <w:spacing w:val="-2"/>
          <w:sz w:val="18"/>
        </w:rPr>
        <w:t>of</w:t>
      </w:r>
      <w:r>
        <w:rPr>
          <w:rFonts w:ascii="Century Gothic"/>
          <w:spacing w:val="3"/>
          <w:sz w:val="18"/>
        </w:rPr>
        <w:t xml:space="preserve"> </w:t>
      </w:r>
      <w:r>
        <w:rPr>
          <w:rFonts w:ascii="Century Gothic"/>
          <w:spacing w:val="-1"/>
          <w:sz w:val="18"/>
        </w:rPr>
        <w:t>water</w:t>
      </w:r>
      <w:r>
        <w:rPr>
          <w:rFonts w:ascii="Century Gothic"/>
          <w:spacing w:val="1"/>
          <w:sz w:val="18"/>
        </w:rPr>
        <w:t xml:space="preserve"> </w:t>
      </w:r>
      <w:r>
        <w:rPr>
          <w:rFonts w:ascii="Century Gothic"/>
          <w:spacing w:val="-1"/>
          <w:sz w:val="18"/>
        </w:rPr>
        <w:t>held</w:t>
      </w:r>
      <w:r>
        <w:rPr>
          <w:rFonts w:ascii="Century Gothic"/>
          <w:spacing w:val="-2"/>
          <w:sz w:val="18"/>
        </w:rPr>
        <w:t xml:space="preserve"> </w:t>
      </w:r>
      <w:r>
        <w:rPr>
          <w:rFonts w:ascii="Century Gothic"/>
          <w:spacing w:val="-1"/>
          <w:sz w:val="18"/>
        </w:rPr>
        <w:t>in</w:t>
      </w:r>
      <w:r>
        <w:rPr>
          <w:rFonts w:ascii="Century Gothic"/>
          <w:spacing w:val="76"/>
          <w:sz w:val="18"/>
        </w:rPr>
        <w:t xml:space="preserve"> </w:t>
      </w:r>
      <w:r>
        <w:rPr>
          <w:rFonts w:ascii="Century Gothic"/>
          <w:spacing w:val="-1"/>
          <w:sz w:val="18"/>
        </w:rPr>
        <w:t>spillable</w:t>
      </w:r>
      <w:r>
        <w:rPr>
          <w:rFonts w:ascii="Century Gothic"/>
          <w:spacing w:val="16"/>
          <w:sz w:val="18"/>
        </w:rPr>
        <w:t xml:space="preserve"> </w:t>
      </w:r>
      <w:r>
        <w:rPr>
          <w:rFonts w:ascii="Century Gothic"/>
          <w:spacing w:val="-1"/>
          <w:sz w:val="18"/>
        </w:rPr>
        <w:t>accounts</w:t>
      </w:r>
      <w:r>
        <w:rPr>
          <w:rFonts w:ascii="Century Gothic"/>
          <w:spacing w:val="17"/>
          <w:sz w:val="18"/>
        </w:rPr>
        <w:t xml:space="preserve"> </w:t>
      </w:r>
      <w:r>
        <w:rPr>
          <w:rFonts w:ascii="Century Gothic"/>
          <w:spacing w:val="-1"/>
          <w:sz w:val="18"/>
        </w:rPr>
        <w:t>becomes</w:t>
      </w:r>
      <w:r>
        <w:rPr>
          <w:rFonts w:ascii="Century Gothic"/>
          <w:spacing w:val="17"/>
          <w:sz w:val="18"/>
        </w:rPr>
        <w:t xml:space="preserve"> </w:t>
      </w:r>
      <w:r>
        <w:rPr>
          <w:rFonts w:ascii="Century Gothic"/>
          <w:spacing w:val="-1"/>
          <w:sz w:val="18"/>
        </w:rPr>
        <w:t>available</w:t>
      </w:r>
      <w:r>
        <w:rPr>
          <w:rFonts w:ascii="Century Gothic"/>
          <w:spacing w:val="17"/>
          <w:sz w:val="18"/>
        </w:rPr>
        <w:t xml:space="preserve"> </w:t>
      </w:r>
      <w:r>
        <w:rPr>
          <w:rFonts w:ascii="Century Gothic"/>
          <w:spacing w:val="-1"/>
          <w:sz w:val="18"/>
        </w:rPr>
        <w:t>under</w:t>
      </w:r>
      <w:r>
        <w:rPr>
          <w:rFonts w:ascii="Century Gothic"/>
          <w:spacing w:val="16"/>
          <w:sz w:val="18"/>
        </w:rPr>
        <w:t xml:space="preserve"> </w:t>
      </w:r>
      <w:r>
        <w:rPr>
          <w:rFonts w:ascii="Century Gothic"/>
          <w:sz w:val="18"/>
        </w:rPr>
        <w:t>a</w:t>
      </w:r>
      <w:r>
        <w:rPr>
          <w:rFonts w:ascii="Century Gothic"/>
          <w:spacing w:val="21"/>
          <w:sz w:val="18"/>
        </w:rPr>
        <w:t xml:space="preserve"> </w:t>
      </w:r>
      <w:r>
        <w:rPr>
          <w:rFonts w:ascii="Century Gothic"/>
          <w:spacing w:val="-1"/>
          <w:sz w:val="18"/>
        </w:rPr>
        <w:t>median</w:t>
      </w:r>
      <w:r>
        <w:rPr>
          <w:rFonts w:ascii="Century Gothic"/>
          <w:spacing w:val="17"/>
          <w:sz w:val="18"/>
        </w:rPr>
        <w:t xml:space="preserve"> </w:t>
      </w:r>
      <w:r>
        <w:rPr>
          <w:rFonts w:ascii="Century Gothic"/>
          <w:sz w:val="18"/>
        </w:rPr>
        <w:t>or</w:t>
      </w:r>
      <w:r>
        <w:rPr>
          <w:rFonts w:ascii="Century Gothic"/>
          <w:spacing w:val="18"/>
          <w:sz w:val="18"/>
        </w:rPr>
        <w:t xml:space="preserve"> </w:t>
      </w:r>
      <w:r>
        <w:rPr>
          <w:rFonts w:ascii="Century Gothic"/>
          <w:spacing w:val="-1"/>
          <w:sz w:val="18"/>
        </w:rPr>
        <w:t>dry</w:t>
      </w:r>
      <w:r>
        <w:rPr>
          <w:rFonts w:ascii="Century Gothic"/>
          <w:spacing w:val="14"/>
          <w:sz w:val="18"/>
        </w:rPr>
        <w:t xml:space="preserve"> </w:t>
      </w:r>
      <w:r>
        <w:rPr>
          <w:rFonts w:ascii="Century Gothic"/>
          <w:spacing w:val="-1"/>
          <w:sz w:val="18"/>
        </w:rPr>
        <w:t>scenario</w:t>
      </w:r>
      <w:r>
        <w:rPr>
          <w:rFonts w:ascii="Century Gothic"/>
          <w:spacing w:val="17"/>
          <w:sz w:val="18"/>
        </w:rPr>
        <w:t xml:space="preserve"> </w:t>
      </w:r>
      <w:r>
        <w:rPr>
          <w:rFonts w:ascii="Century Gothic"/>
          <w:spacing w:val="-1"/>
          <w:sz w:val="18"/>
        </w:rPr>
        <w:t>and</w:t>
      </w:r>
      <w:r>
        <w:rPr>
          <w:rFonts w:ascii="Century Gothic"/>
          <w:spacing w:val="14"/>
          <w:sz w:val="18"/>
        </w:rPr>
        <w:t xml:space="preserve"> </w:t>
      </w:r>
      <w:r>
        <w:rPr>
          <w:rFonts w:ascii="Century Gothic"/>
          <w:sz w:val="18"/>
        </w:rPr>
        <w:t>50</w:t>
      </w:r>
      <w:r>
        <w:rPr>
          <w:rFonts w:ascii="Century Gothic"/>
          <w:spacing w:val="18"/>
          <w:sz w:val="18"/>
        </w:rPr>
        <w:t xml:space="preserve"> </w:t>
      </w:r>
      <w:r>
        <w:rPr>
          <w:rFonts w:ascii="Century Gothic"/>
          <w:spacing w:val="-1"/>
          <w:sz w:val="18"/>
        </w:rPr>
        <w:t>per</w:t>
      </w:r>
      <w:r>
        <w:rPr>
          <w:rFonts w:ascii="Century Gothic"/>
          <w:spacing w:val="16"/>
          <w:sz w:val="18"/>
        </w:rPr>
        <w:t xml:space="preserve"> </w:t>
      </w:r>
      <w:r>
        <w:rPr>
          <w:rFonts w:ascii="Century Gothic"/>
          <w:sz w:val="18"/>
        </w:rPr>
        <w:t>cent</w:t>
      </w:r>
      <w:r>
        <w:rPr>
          <w:rFonts w:ascii="Century Gothic"/>
          <w:spacing w:val="15"/>
          <w:sz w:val="18"/>
        </w:rPr>
        <w:t xml:space="preserve"> </w:t>
      </w:r>
      <w:r>
        <w:rPr>
          <w:rFonts w:ascii="Century Gothic"/>
          <w:sz w:val="18"/>
        </w:rPr>
        <w:t>or</w:t>
      </w:r>
      <w:r>
        <w:rPr>
          <w:rFonts w:ascii="Century Gothic"/>
          <w:spacing w:val="16"/>
          <w:sz w:val="18"/>
        </w:rPr>
        <w:t xml:space="preserve"> </w:t>
      </w:r>
      <w:r>
        <w:rPr>
          <w:rFonts w:ascii="Century Gothic"/>
          <w:spacing w:val="-1"/>
          <w:sz w:val="18"/>
        </w:rPr>
        <w:t>less</w:t>
      </w:r>
      <w:r>
        <w:rPr>
          <w:rFonts w:ascii="Century Gothic"/>
          <w:spacing w:val="17"/>
          <w:sz w:val="18"/>
        </w:rPr>
        <w:t xml:space="preserve"> </w:t>
      </w:r>
      <w:r>
        <w:rPr>
          <w:rFonts w:ascii="Century Gothic"/>
          <w:spacing w:val="-2"/>
          <w:sz w:val="18"/>
        </w:rPr>
        <w:t>becomes</w:t>
      </w:r>
      <w:r>
        <w:rPr>
          <w:rFonts w:ascii="Century Gothic"/>
          <w:spacing w:val="24"/>
          <w:sz w:val="18"/>
        </w:rPr>
        <w:t xml:space="preserve"> </w:t>
      </w:r>
      <w:r>
        <w:rPr>
          <w:rFonts w:ascii="Century Gothic"/>
          <w:spacing w:val="-1"/>
          <w:sz w:val="18"/>
        </w:rPr>
        <w:t>available</w:t>
      </w:r>
      <w:r>
        <w:rPr>
          <w:rFonts w:ascii="Century Gothic"/>
          <w:spacing w:val="73"/>
          <w:w w:val="99"/>
          <w:sz w:val="18"/>
        </w:rPr>
        <w:t xml:space="preserve"> </w:t>
      </w:r>
      <w:r>
        <w:rPr>
          <w:rFonts w:ascii="Century Gothic"/>
          <w:spacing w:val="-1"/>
          <w:sz w:val="18"/>
        </w:rPr>
        <w:t>under</w:t>
      </w:r>
      <w:r>
        <w:rPr>
          <w:rFonts w:ascii="Century Gothic"/>
          <w:spacing w:val="21"/>
          <w:sz w:val="18"/>
        </w:rPr>
        <w:t xml:space="preserve"> </w:t>
      </w:r>
      <w:r>
        <w:rPr>
          <w:rFonts w:ascii="Century Gothic"/>
          <w:spacing w:val="-1"/>
          <w:sz w:val="18"/>
        </w:rPr>
        <w:t>wetter</w:t>
      </w:r>
      <w:r>
        <w:rPr>
          <w:rFonts w:ascii="Century Gothic"/>
          <w:spacing w:val="21"/>
          <w:sz w:val="18"/>
        </w:rPr>
        <w:t xml:space="preserve"> </w:t>
      </w:r>
      <w:r>
        <w:rPr>
          <w:rFonts w:ascii="Century Gothic"/>
          <w:spacing w:val="-1"/>
          <w:sz w:val="18"/>
        </w:rPr>
        <w:t>scenarios.</w:t>
      </w:r>
      <w:r>
        <w:rPr>
          <w:rFonts w:ascii="Century Gothic"/>
          <w:spacing w:val="19"/>
          <w:sz w:val="18"/>
        </w:rPr>
        <w:t xml:space="preserve"> </w:t>
      </w:r>
      <w:r>
        <w:rPr>
          <w:rFonts w:ascii="Century Gothic"/>
          <w:spacing w:val="-1"/>
          <w:sz w:val="18"/>
        </w:rPr>
        <w:t>These</w:t>
      </w:r>
      <w:r>
        <w:rPr>
          <w:rFonts w:ascii="Century Gothic"/>
          <w:spacing w:val="20"/>
          <w:sz w:val="18"/>
        </w:rPr>
        <w:t xml:space="preserve"> </w:t>
      </w:r>
      <w:r>
        <w:rPr>
          <w:rFonts w:ascii="Century Gothic"/>
          <w:spacing w:val="-1"/>
          <w:sz w:val="18"/>
        </w:rPr>
        <w:t>figures</w:t>
      </w:r>
      <w:r>
        <w:rPr>
          <w:rFonts w:ascii="Century Gothic"/>
          <w:spacing w:val="21"/>
          <w:sz w:val="18"/>
        </w:rPr>
        <w:t xml:space="preserve"> </w:t>
      </w:r>
      <w:r>
        <w:rPr>
          <w:rFonts w:ascii="Century Gothic"/>
          <w:spacing w:val="-1"/>
          <w:sz w:val="18"/>
        </w:rPr>
        <w:t>do</w:t>
      </w:r>
      <w:r>
        <w:rPr>
          <w:rFonts w:ascii="Century Gothic"/>
          <w:spacing w:val="20"/>
          <w:sz w:val="18"/>
        </w:rPr>
        <w:t xml:space="preserve"> </w:t>
      </w:r>
      <w:r>
        <w:rPr>
          <w:rFonts w:ascii="Century Gothic"/>
          <w:sz w:val="18"/>
        </w:rPr>
        <w:t>not</w:t>
      </w:r>
      <w:r>
        <w:rPr>
          <w:rFonts w:ascii="Century Gothic"/>
          <w:spacing w:val="17"/>
          <w:sz w:val="18"/>
        </w:rPr>
        <w:t xml:space="preserve"> </w:t>
      </w:r>
      <w:r>
        <w:rPr>
          <w:rFonts w:ascii="Century Gothic"/>
          <w:spacing w:val="-1"/>
          <w:sz w:val="18"/>
        </w:rPr>
        <w:t>include</w:t>
      </w:r>
      <w:r>
        <w:rPr>
          <w:rFonts w:ascii="Century Gothic"/>
          <w:spacing w:val="18"/>
          <w:sz w:val="18"/>
        </w:rPr>
        <w:t xml:space="preserve"> </w:t>
      </w:r>
      <w:r>
        <w:rPr>
          <w:rFonts w:ascii="Century Gothic"/>
          <w:spacing w:val="-1"/>
          <w:sz w:val="18"/>
        </w:rPr>
        <w:t>supplementary,</w:t>
      </w:r>
      <w:r>
        <w:rPr>
          <w:rFonts w:ascii="Century Gothic"/>
          <w:spacing w:val="19"/>
          <w:sz w:val="18"/>
        </w:rPr>
        <w:t xml:space="preserve"> </w:t>
      </w:r>
      <w:r>
        <w:rPr>
          <w:rFonts w:ascii="Century Gothic"/>
          <w:spacing w:val="-1"/>
          <w:sz w:val="18"/>
        </w:rPr>
        <w:t>unregulated</w:t>
      </w:r>
      <w:r>
        <w:rPr>
          <w:rFonts w:ascii="Century Gothic"/>
          <w:spacing w:val="20"/>
          <w:sz w:val="18"/>
        </w:rPr>
        <w:t xml:space="preserve"> </w:t>
      </w:r>
      <w:r>
        <w:rPr>
          <w:rFonts w:ascii="Century Gothic"/>
          <w:sz w:val="18"/>
        </w:rPr>
        <w:t>or</w:t>
      </w:r>
      <w:r>
        <w:rPr>
          <w:rFonts w:ascii="Century Gothic"/>
          <w:spacing w:val="20"/>
          <w:sz w:val="18"/>
        </w:rPr>
        <w:t xml:space="preserve"> </w:t>
      </w:r>
      <w:r>
        <w:rPr>
          <w:rFonts w:ascii="Century Gothic"/>
          <w:spacing w:val="-1"/>
          <w:sz w:val="18"/>
        </w:rPr>
        <w:t>ground</w:t>
      </w:r>
      <w:r>
        <w:rPr>
          <w:rFonts w:ascii="Century Gothic"/>
          <w:spacing w:val="20"/>
          <w:sz w:val="18"/>
        </w:rPr>
        <w:t xml:space="preserve"> </w:t>
      </w:r>
      <w:r>
        <w:rPr>
          <w:rFonts w:ascii="Century Gothic"/>
          <w:spacing w:val="-1"/>
          <w:sz w:val="18"/>
        </w:rPr>
        <w:t>water</w:t>
      </w:r>
      <w:r>
        <w:rPr>
          <w:rFonts w:ascii="Century Gothic"/>
          <w:spacing w:val="21"/>
          <w:sz w:val="18"/>
        </w:rPr>
        <w:t xml:space="preserve"> </w:t>
      </w:r>
      <w:r>
        <w:rPr>
          <w:rFonts w:ascii="Century Gothic"/>
          <w:spacing w:val="-2"/>
          <w:sz w:val="18"/>
        </w:rPr>
        <w:t>accruals</w:t>
      </w:r>
      <w:r>
        <w:rPr>
          <w:rFonts w:ascii="Century Gothic"/>
          <w:spacing w:val="20"/>
          <w:sz w:val="18"/>
        </w:rPr>
        <w:t xml:space="preserve"> </w:t>
      </w:r>
      <w:r>
        <w:rPr>
          <w:rFonts w:ascii="Century Gothic"/>
          <w:spacing w:val="1"/>
          <w:sz w:val="18"/>
        </w:rPr>
        <w:t>in</w:t>
      </w:r>
      <w:r>
        <w:rPr>
          <w:rFonts w:ascii="Century Gothic"/>
          <w:spacing w:val="19"/>
          <w:sz w:val="18"/>
        </w:rPr>
        <w:t xml:space="preserve"> </w:t>
      </w:r>
      <w:r>
        <w:rPr>
          <w:rFonts w:ascii="Century Gothic"/>
          <w:spacing w:val="-2"/>
          <w:sz w:val="18"/>
        </w:rPr>
        <w:t>the</w:t>
      </w:r>
      <w:r>
        <w:rPr>
          <w:rFonts w:ascii="Century Gothic"/>
          <w:spacing w:val="87"/>
          <w:w w:val="99"/>
          <w:sz w:val="18"/>
        </w:rPr>
        <w:t xml:space="preserve"> </w:t>
      </w:r>
      <w:r>
        <w:rPr>
          <w:rFonts w:ascii="Century Gothic"/>
          <w:spacing w:val="-1"/>
          <w:sz w:val="18"/>
        </w:rPr>
        <w:t>southern-connected</w:t>
      </w:r>
      <w:r>
        <w:rPr>
          <w:rFonts w:ascii="Century Gothic"/>
          <w:spacing w:val="-19"/>
          <w:sz w:val="18"/>
        </w:rPr>
        <w:t xml:space="preserve"> </w:t>
      </w:r>
      <w:r>
        <w:rPr>
          <w:rFonts w:ascii="Century Gothic"/>
          <w:spacing w:val="-1"/>
          <w:sz w:val="18"/>
        </w:rPr>
        <w:t>Basin.</w:t>
      </w:r>
    </w:p>
    <w:p w14:paraId="04058C52" w14:textId="77777777" w:rsidR="00700F7C" w:rsidRDefault="00700F7C">
      <w:pPr>
        <w:spacing w:before="4"/>
        <w:rPr>
          <w:rFonts w:ascii="Century Gothic" w:eastAsia="Century Gothic" w:hAnsi="Century Gothic" w:cs="Century Gothic"/>
          <w:sz w:val="18"/>
          <w:szCs w:val="18"/>
        </w:rPr>
      </w:pPr>
    </w:p>
    <w:p w14:paraId="04058C53" w14:textId="77777777" w:rsidR="00700F7C" w:rsidRDefault="002F10C5">
      <w:pPr>
        <w:pStyle w:val="BodyText"/>
        <w:ind w:left="187" w:right="1847"/>
      </w:pPr>
      <w:r>
        <w:t>Information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rPr>
          <w:spacing w:val="-1"/>
        </w:rPr>
        <w:t>allocations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holdings</w:t>
      </w:r>
      <w:r>
        <w:rPr>
          <w:spacing w:val="-9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found</w:t>
      </w:r>
      <w:r>
        <w:rPr>
          <w:spacing w:val="-8"/>
        </w:rPr>
        <w:t xml:space="preserve"> </w:t>
      </w:r>
      <w:r>
        <w:t>at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20">
        <w:r>
          <w:rPr>
            <w:color w:val="0000FF"/>
            <w:u w:val="single" w:color="0000FF"/>
          </w:rPr>
          <w:t>http://www.environment.gov.au/water/cewo/about/water-holdings</w:t>
        </w:r>
        <w:r>
          <w:rPr>
            <w:color w:val="0000FF"/>
            <w:spacing w:val="19"/>
            <w:u w:val="single" w:color="0000FF"/>
          </w:rPr>
          <w:t xml:space="preserve"> </w:t>
        </w:r>
      </w:hyperlink>
      <w:r>
        <w:t>and</w:t>
      </w:r>
      <w:r>
        <w:rPr>
          <w:spacing w:val="-18"/>
        </w:rPr>
        <w:t xml:space="preserve"> </w:t>
      </w:r>
      <w:r>
        <w:rPr>
          <w:spacing w:val="-1"/>
        </w:rPr>
        <w:t>is</w:t>
      </w:r>
      <w:r>
        <w:rPr>
          <w:spacing w:val="-19"/>
        </w:rPr>
        <w:t xml:space="preserve"> </w:t>
      </w:r>
      <w:r>
        <w:rPr>
          <w:spacing w:val="-1"/>
        </w:rPr>
        <w:t>updated</w:t>
      </w:r>
      <w:r>
        <w:rPr>
          <w:spacing w:val="-19"/>
        </w:rPr>
        <w:t xml:space="preserve"> </w:t>
      </w:r>
      <w:r>
        <w:t>monthly.</w:t>
      </w:r>
    </w:p>
    <w:p w14:paraId="04058C54" w14:textId="77777777" w:rsidR="00700F7C" w:rsidRDefault="00700F7C">
      <w:pPr>
        <w:spacing w:before="6"/>
        <w:rPr>
          <w:rFonts w:ascii="Century Gothic" w:eastAsia="Century Gothic" w:hAnsi="Century Gothic" w:cs="Century Gothic"/>
          <w:sz w:val="14"/>
          <w:szCs w:val="14"/>
        </w:rPr>
      </w:pPr>
    </w:p>
    <w:p w14:paraId="04058C55" w14:textId="77777777" w:rsidR="00700F7C" w:rsidRDefault="002F10C5">
      <w:pPr>
        <w:pStyle w:val="Heading3"/>
        <w:spacing w:before="62"/>
        <w:ind w:left="187"/>
        <w:rPr>
          <w:b w:val="0"/>
          <w:bCs w:val="0"/>
        </w:rPr>
      </w:pPr>
      <w:r>
        <w:rPr>
          <w:spacing w:val="-1"/>
        </w:rPr>
        <w:t>Water</w:t>
      </w:r>
      <w:r>
        <w:rPr>
          <w:spacing w:val="-12"/>
        </w:rPr>
        <w:t xml:space="preserve"> </w:t>
      </w:r>
      <w:r>
        <w:rPr>
          <w:spacing w:val="-1"/>
        </w:rPr>
        <w:t>resource</w:t>
      </w:r>
      <w:r>
        <w:rPr>
          <w:spacing w:val="-13"/>
        </w:rPr>
        <w:t xml:space="preserve"> </w:t>
      </w:r>
      <w:r>
        <w:t>availability</w:t>
      </w:r>
      <w:r>
        <w:rPr>
          <w:spacing w:val="-12"/>
        </w:rPr>
        <w:t xml:space="preserve"> </w:t>
      </w:r>
      <w:r>
        <w:rPr>
          <w:spacing w:val="-1"/>
        </w:rPr>
        <w:t>scenarios</w:t>
      </w:r>
    </w:p>
    <w:p w14:paraId="04058C56" w14:textId="77777777" w:rsidR="00700F7C" w:rsidRDefault="00700F7C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04058C57" w14:textId="77777777" w:rsidR="00700F7C" w:rsidRDefault="002F10C5">
      <w:pPr>
        <w:pStyle w:val="BodyText"/>
        <w:ind w:left="187" w:right="563"/>
      </w:pPr>
      <w:r>
        <w:t>Commonwealth</w:t>
      </w:r>
      <w:r>
        <w:rPr>
          <w:spacing w:val="-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rPr>
          <w:spacing w:val="-1"/>
        </w:rPr>
        <w:t>managed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1"/>
        </w:rPr>
        <w:t>isolation.</w:t>
      </w:r>
      <w:r>
        <w:rPr>
          <w:spacing w:val="-10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rPr>
          <w:spacing w:val="-1"/>
        </w:rPr>
        <w:t>considering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available</w:t>
      </w:r>
      <w:r>
        <w:rPr>
          <w:spacing w:val="-9"/>
        </w:rPr>
        <w:t xml:space="preserve"> </w:t>
      </w:r>
      <w:r>
        <w:rPr>
          <w:spacing w:val="-1"/>
        </w:rPr>
        <w:t>resource</w:t>
      </w:r>
      <w:r>
        <w:rPr>
          <w:spacing w:val="88"/>
          <w:w w:val="9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meet</w:t>
      </w:r>
      <w:r>
        <w:rPr>
          <w:spacing w:val="-5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rPr>
          <w:spacing w:val="-1"/>
        </w:rPr>
        <w:t>demands,</w:t>
      </w:r>
      <w:r>
        <w:rPr>
          <w:spacing w:val="-8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necessary</w:t>
      </w:r>
      <w:r>
        <w:rPr>
          <w:spacing w:val="-8"/>
        </w:rPr>
        <w:t xml:space="preserve"> </w:t>
      </w:r>
      <w:r>
        <w:rPr>
          <w:spacing w:val="2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factor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resources</w:t>
      </w:r>
      <w:r>
        <w:rPr>
          <w:spacing w:val="-6"/>
        </w:rPr>
        <w:t xml:space="preserve"> </w:t>
      </w:r>
      <w:r>
        <w:t>managed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entities</w:t>
      </w:r>
      <w:r>
        <w:rPr>
          <w:spacing w:val="30"/>
          <w:w w:val="9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available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rPr>
          <w:spacing w:val="-1"/>
        </w:rPr>
        <w:t>contribute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10"/>
        </w:rPr>
        <w:t xml:space="preserve"> </w:t>
      </w:r>
      <w:r>
        <w:t>environmental</w:t>
      </w:r>
      <w:r>
        <w:rPr>
          <w:spacing w:val="-4"/>
        </w:rPr>
        <w:t xml:space="preserve"> </w:t>
      </w:r>
      <w:r>
        <w:rPr>
          <w:spacing w:val="-1"/>
        </w:rPr>
        <w:t>objectives.</w:t>
      </w:r>
      <w:r>
        <w:rPr>
          <w:spacing w:val="-11"/>
        </w:rPr>
        <w:t xml:space="preserve"> </w:t>
      </w:r>
      <w:r>
        <w:t>Relevant</w:t>
      </w:r>
      <w:r>
        <w:rPr>
          <w:spacing w:val="-8"/>
        </w:rPr>
        <w:t xml:space="preserve"> </w:t>
      </w:r>
      <w:r>
        <w:t>resources</w:t>
      </w:r>
      <w:r>
        <w:rPr>
          <w:spacing w:val="-8"/>
        </w:rPr>
        <w:t xml:space="preserve"> </w:t>
      </w:r>
      <w:r>
        <w:rPr>
          <w:spacing w:val="-1"/>
        </w:rPr>
        <w:t>include</w:t>
      </w:r>
      <w:r>
        <w:rPr>
          <w:spacing w:val="-9"/>
        </w:rPr>
        <w:t xml:space="preserve"> </w:t>
      </w:r>
      <w:r>
        <w:t>held</w:t>
      </w:r>
      <w:r>
        <w:rPr>
          <w:spacing w:val="-7"/>
        </w:rPr>
        <w:t xml:space="preserve"> </w:t>
      </w:r>
      <w:r>
        <w:t>environmental</w:t>
      </w:r>
      <w:r>
        <w:rPr>
          <w:spacing w:val="65"/>
          <w:w w:val="99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managed</w:t>
      </w:r>
      <w:r>
        <w:rPr>
          <w:spacing w:val="-9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state</w:t>
      </w:r>
      <w:r>
        <w:rPr>
          <w:spacing w:val="-10"/>
        </w:rPr>
        <w:t xml:space="preserve"> </w:t>
      </w:r>
      <w:r>
        <w:t>government</w:t>
      </w:r>
      <w:r>
        <w:rPr>
          <w:spacing w:val="-7"/>
        </w:rPr>
        <w:t xml:space="preserve"> </w:t>
      </w:r>
      <w:r>
        <w:t>agencies,</w:t>
      </w:r>
      <w:r>
        <w:rPr>
          <w:spacing w:val="-12"/>
        </w:rPr>
        <w:t xml:space="preserve"> </w:t>
      </w:r>
      <w:r>
        <w:t>planned</w:t>
      </w:r>
      <w:r>
        <w:rPr>
          <w:spacing w:val="-9"/>
        </w:rPr>
        <w:t xml:space="preserve"> </w:t>
      </w:r>
      <w:r>
        <w:t>environmental</w:t>
      </w:r>
      <w:r>
        <w:rPr>
          <w:spacing w:val="-11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rPr>
          <w:spacing w:val="-1"/>
        </w:rPr>
        <w:t>including</w:t>
      </w:r>
      <w:r>
        <w:rPr>
          <w:spacing w:val="-9"/>
        </w:rPr>
        <w:t xml:space="preserve"> </w:t>
      </w:r>
      <w:r>
        <w:rPr>
          <w:spacing w:val="-1"/>
        </w:rPr>
        <w:t>account</w:t>
      </w:r>
      <w:r>
        <w:rPr>
          <w:spacing w:val="-8"/>
        </w:rPr>
        <w:t xml:space="preserve"> </w:t>
      </w:r>
      <w:r>
        <w:rPr>
          <w:spacing w:val="-1"/>
        </w:rPr>
        <w:t>based</w:t>
      </w:r>
      <w:r>
        <w:rPr>
          <w:spacing w:val="41"/>
          <w:w w:val="9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unregulated</w:t>
      </w:r>
      <w:r>
        <w:rPr>
          <w:spacing w:val="-8"/>
        </w:rPr>
        <w:t xml:space="preserve"> </w:t>
      </w:r>
      <w:r>
        <w:t>flows,</w:t>
      </w:r>
      <w:r>
        <w:rPr>
          <w:spacing w:val="-10"/>
        </w:rPr>
        <w:t xml:space="preserve"> </w:t>
      </w:r>
      <w:r>
        <w:rPr>
          <w:spacing w:val="-1"/>
        </w:rPr>
        <w:t>conveyance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consumptive</w:t>
      </w:r>
      <w:r>
        <w:rPr>
          <w:spacing w:val="-8"/>
        </w:rPr>
        <w:t xml:space="preserve"> </w:t>
      </w:r>
      <w:r>
        <w:t>water.</w:t>
      </w:r>
      <w:r>
        <w:rPr>
          <w:spacing w:val="-10"/>
        </w:rPr>
        <w:t xml:space="preserve"> </w:t>
      </w:r>
      <w:r>
        <w:t>Further</w:t>
      </w:r>
      <w:r>
        <w:rPr>
          <w:spacing w:val="-8"/>
        </w:rPr>
        <w:t xml:space="preserve"> </w:t>
      </w:r>
      <w:r>
        <w:t xml:space="preserve">detail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sources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84"/>
          <w:w w:val="99"/>
        </w:rPr>
        <w:t xml:space="preserve"> </w:t>
      </w:r>
      <w:r>
        <w:t>environmen</w:t>
      </w:r>
      <w:r>
        <w:t>tal</w:t>
      </w:r>
      <w:r>
        <w:rPr>
          <w:spacing w:val="-8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Murrumbidgee</w:t>
      </w:r>
      <w:r>
        <w:rPr>
          <w:spacing w:val="-9"/>
        </w:rPr>
        <w:t xml:space="preserve"> </w:t>
      </w:r>
      <w:r>
        <w:t>catchment</w:t>
      </w:r>
      <w:r>
        <w:rPr>
          <w:spacing w:val="-4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provided</w:t>
      </w:r>
      <w:r>
        <w:rPr>
          <w:spacing w:val="-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  <w:u w:val="single" w:color="000000"/>
        </w:rPr>
        <w:t>Attachment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C</w:t>
      </w:r>
      <w:r>
        <w:t>.</w:t>
      </w:r>
    </w:p>
    <w:p w14:paraId="04058C58" w14:textId="77777777" w:rsidR="00700F7C" w:rsidRDefault="00700F7C">
      <w:pPr>
        <w:spacing w:before="6"/>
        <w:rPr>
          <w:rFonts w:ascii="Century Gothic" w:eastAsia="Century Gothic" w:hAnsi="Century Gothic" w:cs="Century Gothic"/>
          <w:sz w:val="14"/>
          <w:szCs w:val="14"/>
        </w:rPr>
      </w:pPr>
    </w:p>
    <w:p w14:paraId="04058C59" w14:textId="77777777" w:rsidR="00700F7C" w:rsidRDefault="002F10C5">
      <w:pPr>
        <w:pStyle w:val="BodyText"/>
        <w:spacing w:before="62"/>
        <w:ind w:left="187" w:right="487"/>
      </w:pPr>
      <w:r>
        <w:t>By</w:t>
      </w:r>
      <w:r>
        <w:rPr>
          <w:spacing w:val="-8"/>
        </w:rPr>
        <w:t xml:space="preserve"> </w:t>
      </w:r>
      <w:r>
        <w:t>combining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forecasts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held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Commonwealth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streamflow</w:t>
      </w:r>
      <w:r>
        <w:rPr>
          <w:spacing w:val="-5"/>
        </w:rPr>
        <w:t xml:space="preserve"> </w:t>
      </w:r>
      <w:r>
        <w:t>forecasts,</w:t>
      </w:r>
      <w:r>
        <w:rPr>
          <w:spacing w:val="-9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well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taking</w:t>
      </w:r>
      <w:r>
        <w:rPr>
          <w:spacing w:val="58"/>
          <w:w w:val="99"/>
        </w:rPr>
        <w:t xml:space="preserve"> </w:t>
      </w:r>
      <w:r>
        <w:t>into</w:t>
      </w:r>
      <w:r>
        <w:rPr>
          <w:spacing w:val="-10"/>
        </w:rPr>
        <w:t xml:space="preserve"> </w:t>
      </w:r>
      <w:r>
        <w:rPr>
          <w:spacing w:val="-1"/>
        </w:rPr>
        <w:t>account</w:t>
      </w:r>
      <w:r>
        <w:rPr>
          <w:spacing w:val="-8"/>
        </w:rPr>
        <w:t xml:space="preserve"> </w:t>
      </w:r>
      <w:r>
        <w:rPr>
          <w:spacing w:val="-1"/>
        </w:rPr>
        <w:t>operational</w:t>
      </w:r>
      <w:r>
        <w:rPr>
          <w:spacing w:val="-11"/>
        </w:rPr>
        <w:t xml:space="preserve"> </w:t>
      </w:r>
      <w:r>
        <w:rPr>
          <w:spacing w:val="-1"/>
        </w:rPr>
        <w:t>considerations,</w:t>
      </w:r>
      <w:r>
        <w:rPr>
          <w:spacing w:val="-11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resource</w:t>
      </w:r>
      <w:r>
        <w:rPr>
          <w:spacing w:val="-10"/>
        </w:rPr>
        <w:t xml:space="preserve"> </w:t>
      </w:r>
      <w:r>
        <w:t>availability</w:t>
      </w:r>
      <w:r>
        <w:rPr>
          <w:spacing w:val="-10"/>
        </w:rPr>
        <w:t xml:space="preserve"> </w:t>
      </w:r>
      <w:r>
        <w:rPr>
          <w:spacing w:val="-1"/>
        </w:rPr>
        <w:t>scenarios</w:t>
      </w:r>
      <w:r>
        <w:rPr>
          <w:spacing w:val="-10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rPr>
          <w:spacing w:val="1"/>
        </w:rPr>
        <w:t>developed</w:t>
      </w:r>
      <w:r>
        <w:rPr>
          <w:spacing w:val="-10"/>
        </w:rPr>
        <w:t xml:space="preserve"> </w:t>
      </w:r>
      <w:r>
        <w:t>ranging</w:t>
      </w:r>
      <w:r>
        <w:rPr>
          <w:spacing w:val="95"/>
          <w:w w:val="99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very</w:t>
      </w:r>
      <w:r>
        <w:rPr>
          <w:spacing w:val="-8"/>
        </w:rPr>
        <w:t xml:space="preserve"> </w:t>
      </w:r>
      <w:r>
        <w:rPr>
          <w:spacing w:val="-1"/>
        </w:rPr>
        <w:t>low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very</w:t>
      </w:r>
      <w:r>
        <w:rPr>
          <w:spacing w:val="-7"/>
        </w:rPr>
        <w:t xml:space="preserve"> </w:t>
      </w:r>
      <w:r>
        <w:t>high.</w:t>
      </w:r>
      <w:r>
        <w:rPr>
          <w:spacing w:val="-9"/>
        </w:rPr>
        <w:t xml:space="preserve"> </w:t>
      </w:r>
      <w:r>
        <w:rPr>
          <w:spacing w:val="-1"/>
        </w:rPr>
        <w:t>Based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rPr>
          <w:spacing w:val="-1"/>
        </w:rPr>
        <w:t>available</w:t>
      </w:r>
      <w:r>
        <w:rPr>
          <w:spacing w:val="-7"/>
        </w:rPr>
        <w:t xml:space="preserve"> </w:t>
      </w:r>
      <w:r>
        <w:t>information,</w:t>
      </w:r>
      <w:r>
        <w:rPr>
          <w:spacing w:val="-8"/>
        </w:rPr>
        <w:t xml:space="preserve"> </w:t>
      </w:r>
      <w:r>
        <w:t>moderate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very</w:t>
      </w:r>
      <w:r>
        <w:rPr>
          <w:spacing w:val="-7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rPr>
          <w:spacing w:val="-1"/>
        </w:rPr>
        <w:t>resource</w:t>
      </w:r>
      <w:r>
        <w:rPr>
          <w:spacing w:val="-3"/>
        </w:rPr>
        <w:t xml:space="preserve"> </w:t>
      </w:r>
      <w:r>
        <w:rPr>
          <w:spacing w:val="-1"/>
        </w:rPr>
        <w:t>availability</w:t>
      </w:r>
      <w:r>
        <w:rPr>
          <w:spacing w:val="90"/>
          <w:w w:val="99"/>
        </w:rPr>
        <w:t xml:space="preserve"> </w:t>
      </w:r>
      <w:r>
        <w:rPr>
          <w:spacing w:val="-1"/>
        </w:rPr>
        <w:t>scenarios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scope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2017</w:t>
      </w:r>
      <w:r>
        <w:rPr>
          <w:rFonts w:cs="Century Gothic"/>
        </w:rPr>
        <w:t>–</w:t>
      </w:r>
      <w:r>
        <w:t>18.</w:t>
      </w:r>
    </w:p>
    <w:p w14:paraId="04058C5A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8C5B" w14:textId="77777777" w:rsidR="00700F7C" w:rsidRDefault="002F10C5">
      <w:pPr>
        <w:pStyle w:val="Heading2"/>
        <w:numPr>
          <w:ilvl w:val="1"/>
          <w:numId w:val="6"/>
        </w:numPr>
        <w:tabs>
          <w:tab w:val="left" w:pos="1041"/>
        </w:tabs>
        <w:ind w:left="1040" w:hanging="852"/>
        <w:jc w:val="left"/>
        <w:rPr>
          <w:b w:val="0"/>
          <w:bCs w:val="0"/>
        </w:rPr>
      </w:pPr>
      <w:bookmarkStart w:id="18" w:name="_bookmark17"/>
      <w:bookmarkEnd w:id="18"/>
      <w:r>
        <w:rPr>
          <w:color w:val="5F4879"/>
        </w:rPr>
        <w:t>Overall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purpose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of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managing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3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based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on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supply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and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demand</w:t>
      </w:r>
    </w:p>
    <w:p w14:paraId="04058C5C" w14:textId="77777777" w:rsidR="00700F7C" w:rsidRDefault="00700F7C">
      <w:pPr>
        <w:spacing w:before="9"/>
        <w:rPr>
          <w:rFonts w:ascii="Century Gothic" w:eastAsia="Century Gothic" w:hAnsi="Century Gothic" w:cs="Century Gothic"/>
          <w:b/>
          <w:bCs/>
        </w:rPr>
      </w:pPr>
    </w:p>
    <w:p w14:paraId="04058C5D" w14:textId="77777777" w:rsidR="00700F7C" w:rsidRDefault="002F10C5">
      <w:pPr>
        <w:pStyle w:val="BodyText"/>
        <w:spacing w:line="239" w:lineRule="auto"/>
        <w:ind w:left="187" w:right="484"/>
        <w:jc w:val="both"/>
      </w:pPr>
      <w:r>
        <w:t>Environmental</w:t>
      </w:r>
      <w:r>
        <w:rPr>
          <w:spacing w:val="7"/>
        </w:rPr>
        <w:t xml:space="preserve"> </w:t>
      </w:r>
      <w:r>
        <w:t>water</w:t>
      </w:r>
      <w:r>
        <w:rPr>
          <w:spacing w:val="5"/>
        </w:rPr>
        <w:t xml:space="preserve"> </w:t>
      </w:r>
      <w:r>
        <w:t>needs</w:t>
      </w:r>
      <w:r>
        <w:rPr>
          <w:spacing w:val="7"/>
        </w:rPr>
        <w:t xml:space="preserve"> </w:t>
      </w:r>
      <w:r>
        <w:t>(demand)</w:t>
      </w:r>
      <w:r>
        <w:rPr>
          <w:spacing w:val="6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water</w:t>
      </w:r>
      <w:r>
        <w:rPr>
          <w:spacing w:val="5"/>
        </w:rPr>
        <w:t xml:space="preserve"> </w:t>
      </w:r>
      <w:r>
        <w:t>availability</w:t>
      </w:r>
      <w:r>
        <w:rPr>
          <w:spacing w:val="6"/>
        </w:rPr>
        <w:t xml:space="preserve"> </w:t>
      </w:r>
      <w:r>
        <w:rPr>
          <w:spacing w:val="-1"/>
        </w:rPr>
        <w:t>(supply)</w:t>
      </w:r>
      <w:r>
        <w:rPr>
          <w:spacing w:val="5"/>
        </w:rPr>
        <w:t xml:space="preserve"> </w:t>
      </w:r>
      <w:r>
        <w:t>both</w:t>
      </w:r>
      <w:r>
        <w:rPr>
          <w:spacing w:val="9"/>
        </w:rPr>
        <w:t xml:space="preserve"> </w:t>
      </w:r>
      <w:r>
        <w:rPr>
          <w:spacing w:val="-1"/>
        </w:rPr>
        <w:t>influence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overall</w:t>
      </w:r>
      <w:r>
        <w:rPr>
          <w:spacing w:val="7"/>
        </w:rPr>
        <w:t xml:space="preserve"> </w:t>
      </w:r>
      <w:r>
        <w:t>purpose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52"/>
          <w:w w:val="99"/>
        </w:rPr>
        <w:t xml:space="preserve"> </w:t>
      </w:r>
      <w:r>
        <w:t>Commonwealth</w:t>
      </w:r>
      <w:r>
        <w:rPr>
          <w:spacing w:val="15"/>
        </w:rPr>
        <w:t xml:space="preserve"> </w:t>
      </w:r>
      <w:r>
        <w:rPr>
          <w:spacing w:val="-1"/>
        </w:rPr>
        <w:t>environmental</w:t>
      </w:r>
      <w:r>
        <w:rPr>
          <w:spacing w:val="14"/>
        </w:rPr>
        <w:t xml:space="preserve"> </w:t>
      </w:r>
      <w:r>
        <w:t>water</w:t>
      </w:r>
      <w:r>
        <w:rPr>
          <w:spacing w:val="15"/>
        </w:rPr>
        <w:t xml:space="preserve"> </w:t>
      </w:r>
      <w:r>
        <w:t>management.</w:t>
      </w:r>
      <w:r>
        <w:rPr>
          <w:spacing w:val="13"/>
        </w:rPr>
        <w:t xml:space="preserve"> </w:t>
      </w:r>
      <w:r>
        <w:rPr>
          <w:spacing w:val="-1"/>
        </w:rPr>
        <w:t>Under</w:t>
      </w:r>
      <w:r>
        <w:rPr>
          <w:spacing w:val="16"/>
        </w:rPr>
        <w:t xml:space="preserve"> </w:t>
      </w:r>
      <w:r>
        <w:t>different</w:t>
      </w:r>
      <w:r>
        <w:rPr>
          <w:spacing w:val="16"/>
        </w:rPr>
        <w:t xml:space="preserve"> </w:t>
      </w:r>
      <w:r>
        <w:rPr>
          <w:spacing w:val="-1"/>
        </w:rPr>
        <w:t>combinations,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management</w:t>
      </w:r>
      <w:r>
        <w:rPr>
          <w:spacing w:val="88"/>
          <w:w w:val="99"/>
        </w:rPr>
        <w:t xml:space="preserve"> </w:t>
      </w:r>
      <w:r>
        <w:rPr>
          <w:rFonts w:cs="Century Gothic"/>
          <w:spacing w:val="-1"/>
        </w:rPr>
        <w:t>purpose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can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range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from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‘avoiding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damage’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to</w:t>
      </w:r>
      <w:r>
        <w:rPr>
          <w:rFonts w:cs="Century Gothic"/>
          <w:spacing w:val="-10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environment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to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‘improving’</w:t>
      </w:r>
      <w:r>
        <w:rPr>
          <w:rFonts w:cs="Century Gothic"/>
          <w:spacing w:val="-9"/>
        </w:rPr>
        <w:t xml:space="preserve"> </w:t>
      </w:r>
      <w:r>
        <w:rPr>
          <w:rFonts w:cs="Century Gothic"/>
          <w:spacing w:val="-1"/>
        </w:rPr>
        <w:t>ecological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1"/>
        </w:rPr>
        <w:t>he</w:t>
      </w:r>
      <w:r>
        <w:rPr>
          <w:spacing w:val="1"/>
        </w:rPr>
        <w:t>alth.</w:t>
      </w:r>
      <w:r>
        <w:rPr>
          <w:spacing w:val="-8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turn</w:t>
      </w:r>
      <w:r>
        <w:rPr>
          <w:spacing w:val="58"/>
          <w:w w:val="99"/>
        </w:rPr>
        <w:t xml:space="preserve"> </w:t>
      </w:r>
      <w:r>
        <w:rPr>
          <w:spacing w:val="-1"/>
        </w:rPr>
        <w:t>informs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mix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portfolio</w:t>
      </w:r>
      <w:r>
        <w:rPr>
          <w:spacing w:val="-8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rPr>
          <w:spacing w:val="-1"/>
        </w:rPr>
        <w:t>options</w:t>
      </w:r>
      <w:r>
        <w:rPr>
          <w:spacing w:val="-8"/>
        </w:rPr>
        <w:t xml:space="preserve"> </w:t>
      </w:r>
      <w:r>
        <w:t>that are</w:t>
      </w:r>
      <w:r>
        <w:rPr>
          <w:spacing w:val="-7"/>
        </w:rPr>
        <w:t xml:space="preserve"> </w:t>
      </w:r>
      <w:r>
        <w:rPr>
          <w:spacing w:val="-1"/>
        </w:rPr>
        <w:t>suitable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maximising</w:t>
      </w:r>
      <w:r>
        <w:rPr>
          <w:spacing w:val="-6"/>
        </w:rPr>
        <w:t xml:space="preserve"> </w:t>
      </w:r>
      <w:r>
        <w:t>outcomes.</w:t>
      </w:r>
    </w:p>
    <w:p w14:paraId="04058C5E" w14:textId="77777777" w:rsidR="00700F7C" w:rsidRDefault="00700F7C">
      <w:pPr>
        <w:spacing w:before="1"/>
        <w:rPr>
          <w:rFonts w:ascii="Century Gothic" w:eastAsia="Century Gothic" w:hAnsi="Century Gothic" w:cs="Century Gothic"/>
          <w:sz w:val="23"/>
          <w:szCs w:val="23"/>
        </w:rPr>
      </w:pPr>
    </w:p>
    <w:p w14:paraId="04058C5F" w14:textId="77777777" w:rsidR="00700F7C" w:rsidRDefault="002F10C5">
      <w:pPr>
        <w:pStyle w:val="BodyText"/>
        <w:ind w:left="187"/>
      </w:pPr>
      <w:hyperlink w:anchor="_bookmark18" w:history="1">
        <w:r>
          <w:rPr>
            <w:spacing w:val="-1"/>
          </w:rPr>
          <w:t>Figure</w:t>
        </w:r>
        <w:r>
          <w:rPr>
            <w:spacing w:val="-7"/>
          </w:rPr>
          <w:t xml:space="preserve"> </w:t>
        </w:r>
        <w:r>
          <w:t>3</w:t>
        </w:r>
      </w:hyperlink>
      <w:r>
        <w:rPr>
          <w:spacing w:val="-6"/>
        </w:rPr>
        <w:t xml:space="preserve"> </w:t>
      </w:r>
      <w:r>
        <w:rPr>
          <w:spacing w:val="-1"/>
        </w:rPr>
        <w:t>shows</w:t>
      </w:r>
      <w:r>
        <w:rPr>
          <w:spacing w:val="-8"/>
        </w:rPr>
        <w:t xml:space="preserve"> </w:t>
      </w:r>
      <w:r>
        <w:rPr>
          <w:spacing w:val="-1"/>
        </w:rPr>
        <w:t>how</w:t>
      </w:r>
      <w:r>
        <w:rPr>
          <w:spacing w:val="-5"/>
        </w:rPr>
        <w:t xml:space="preserve"> </w:t>
      </w:r>
      <w:r>
        <w:t>current</w:t>
      </w:r>
      <w:r>
        <w:rPr>
          <w:spacing w:val="-6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forecasted</w:t>
      </w:r>
      <w:r>
        <w:rPr>
          <w:spacing w:val="-8"/>
        </w:rPr>
        <w:t xml:space="preserve"> </w:t>
      </w:r>
      <w:r>
        <w:rPr>
          <w:spacing w:val="-1"/>
        </w:rPr>
        <w:t>supply</w:t>
      </w:r>
      <w:r>
        <w:rPr>
          <w:spacing w:val="-5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considered</w:t>
      </w:r>
      <w:r>
        <w:rPr>
          <w:spacing w:val="-8"/>
        </w:rPr>
        <w:t xml:space="preserve"> </w:t>
      </w:r>
      <w:r>
        <w:t>together.</w:t>
      </w:r>
    </w:p>
    <w:p w14:paraId="04058C60" w14:textId="77777777" w:rsidR="00700F7C" w:rsidRDefault="00700F7C">
      <w:pPr>
        <w:sectPr w:rsidR="00700F7C">
          <w:footerReference w:type="default" r:id="rId21"/>
          <w:pgSz w:w="11910" w:h="16840"/>
          <w:pgMar w:top="1340" w:right="220" w:bottom="880" w:left="520" w:header="0" w:footer="686" w:gutter="0"/>
          <w:cols w:space="720"/>
        </w:sectPr>
      </w:pPr>
    </w:p>
    <w:p w14:paraId="04058C61" w14:textId="77777777" w:rsidR="00700F7C" w:rsidRDefault="002F10C5">
      <w:pPr>
        <w:pStyle w:val="BodyText"/>
        <w:spacing w:before="46"/>
        <w:ind w:right="144"/>
      </w:pPr>
      <w:r>
        <w:rPr>
          <w:rFonts w:cs="Century Gothic"/>
          <w:spacing w:val="-1"/>
        </w:rPr>
        <w:lastRenderedPageBreak/>
        <w:t>The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overall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‘purpose’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for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managing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Commonwealth’s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water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portfolio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in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2"/>
        </w:rPr>
        <w:t xml:space="preserve"> </w:t>
      </w:r>
      <w:r>
        <w:rPr>
          <w:spacing w:val="-1"/>
        </w:rPr>
        <w:t>Murrumbidgee</w:t>
      </w:r>
      <w:r>
        <w:rPr>
          <w:spacing w:val="-9"/>
        </w:rPr>
        <w:t xml:space="preserve"> </w:t>
      </w:r>
      <w:r>
        <w:t>catchment</w:t>
      </w:r>
      <w:r>
        <w:rPr>
          <w:spacing w:val="68"/>
          <w:w w:val="99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protect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mid-Murrumbidgee</w:t>
      </w:r>
      <w:r>
        <w:rPr>
          <w:spacing w:val="-8"/>
        </w:rPr>
        <w:t xml:space="preserve"> </w:t>
      </w:r>
      <w:r>
        <w:t>wetlands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ensuring</w:t>
      </w:r>
      <w:r>
        <w:rPr>
          <w:spacing w:val="-8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rPr>
          <w:spacing w:val="-1"/>
        </w:rPr>
        <w:t>ecological</w:t>
      </w:r>
      <w:r>
        <w:rPr>
          <w:spacing w:val="-7"/>
        </w:rPr>
        <w:t xml:space="preserve"> </w:t>
      </w:r>
      <w:r>
        <w:t>capacity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52"/>
          <w:w w:val="99"/>
        </w:rPr>
        <w:t xml:space="preserve"> </w:t>
      </w:r>
      <w:r>
        <w:rPr>
          <w:spacing w:val="-1"/>
        </w:rPr>
        <w:t>recovery,</w:t>
      </w:r>
      <w:r>
        <w:rPr>
          <w:spacing w:val="-10"/>
        </w:rPr>
        <w:t xml:space="preserve"> </w:t>
      </w:r>
      <w:r>
        <w:t>while</w:t>
      </w:r>
      <w:r>
        <w:rPr>
          <w:spacing w:val="-8"/>
        </w:rPr>
        <w:t xml:space="preserve"> </w:t>
      </w:r>
      <w:r>
        <w:rPr>
          <w:spacing w:val="-1"/>
        </w:rPr>
        <w:t>maintaining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ecological</w:t>
      </w:r>
      <w:r>
        <w:rPr>
          <w:spacing w:val="-7"/>
        </w:rPr>
        <w:t xml:space="preserve"> </w:t>
      </w:r>
      <w:r>
        <w:rPr>
          <w:spacing w:val="-1"/>
        </w:rPr>
        <w:t>health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resilience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rPr>
          <w:spacing w:val="-1"/>
        </w:rPr>
        <w:t>sites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1"/>
        </w:rPr>
        <w:t>catchment.</w:t>
      </w:r>
      <w:r>
        <w:rPr>
          <w:spacing w:val="92"/>
          <w:w w:val="99"/>
        </w:rPr>
        <w:t xml:space="preserve"> </w:t>
      </w:r>
      <w:r>
        <w:rPr>
          <w:spacing w:val="-1"/>
        </w:rPr>
        <w:t>Under</w:t>
      </w:r>
      <w:r>
        <w:rPr>
          <w:spacing w:val="-8"/>
        </w:rPr>
        <w:t xml:space="preserve"> </w:t>
      </w:r>
      <w:r>
        <w:t>wetter</w:t>
      </w:r>
      <w:r>
        <w:rPr>
          <w:spacing w:val="-7"/>
        </w:rPr>
        <w:t xml:space="preserve"> </w:t>
      </w:r>
      <w:r>
        <w:rPr>
          <w:spacing w:val="-1"/>
        </w:rPr>
        <w:t>conditions,</w:t>
      </w:r>
      <w:r>
        <w:rPr>
          <w:spacing w:val="-7"/>
        </w:rPr>
        <w:t xml:space="preserve"> </w:t>
      </w:r>
      <w:r>
        <w:rPr>
          <w:spacing w:val="-1"/>
        </w:rPr>
        <w:t>improve</w:t>
      </w:r>
      <w:r>
        <w:rPr>
          <w:spacing w:val="-8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scope.</w:t>
      </w:r>
    </w:p>
    <w:p w14:paraId="04058C62" w14:textId="77777777" w:rsidR="00700F7C" w:rsidRDefault="00700F7C">
      <w:pPr>
        <w:spacing w:before="4"/>
        <w:rPr>
          <w:rFonts w:ascii="Century Gothic" w:eastAsia="Century Gothic" w:hAnsi="Century Gothic" w:cs="Century Gothic"/>
          <w:sz w:val="19"/>
          <w:szCs w:val="19"/>
        </w:rPr>
      </w:pPr>
    </w:p>
    <w:p w14:paraId="04058C63" w14:textId="77777777" w:rsidR="00700F7C" w:rsidRDefault="002F10C5">
      <w:pPr>
        <w:spacing w:line="200" w:lineRule="atLeast"/>
        <w:ind w:left="14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AU" w:eastAsia="en-AU"/>
        </w:rPr>
        <w:drawing>
          <wp:inline distT="0" distB="0" distL="0" distR="0" wp14:anchorId="04059AE7" wp14:editId="04059AE8">
            <wp:extent cx="6330353" cy="4635627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353" cy="463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58C64" w14:textId="77777777" w:rsidR="00700F7C" w:rsidRDefault="002F10C5">
      <w:pPr>
        <w:pStyle w:val="BodyText"/>
        <w:spacing w:before="85"/>
        <w:ind w:left="141" w:right="144"/>
      </w:pPr>
      <w:bookmarkStart w:id="19" w:name="_bookmark18"/>
      <w:bookmarkEnd w:id="19"/>
      <w:r>
        <w:rPr>
          <w:rFonts w:cs="Century Gothic"/>
          <w:b/>
          <w:bCs/>
        </w:rPr>
        <w:t>Figure</w:t>
      </w:r>
      <w:r>
        <w:rPr>
          <w:rFonts w:cs="Century Gothic"/>
          <w:b/>
          <w:bCs/>
          <w:spacing w:val="-8"/>
        </w:rPr>
        <w:t xml:space="preserve"> </w:t>
      </w:r>
      <w:r>
        <w:rPr>
          <w:rFonts w:cs="Century Gothic"/>
          <w:b/>
          <w:bCs/>
          <w:spacing w:val="-1"/>
        </w:rPr>
        <w:t>3:</w:t>
      </w:r>
      <w:r>
        <w:rPr>
          <w:rFonts w:cs="Century Gothic"/>
          <w:b/>
          <w:bCs/>
          <w:spacing w:val="-9"/>
        </w:rPr>
        <w:t xml:space="preserve"> </w:t>
      </w:r>
      <w:r>
        <w:t>Determining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broad</w:t>
      </w:r>
      <w:r>
        <w:rPr>
          <w:spacing w:val="-8"/>
        </w:rPr>
        <w:t xml:space="preserve"> </w:t>
      </w:r>
      <w:r>
        <w:t>purpose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portfolio</w:t>
      </w:r>
      <w:r>
        <w:rPr>
          <w:spacing w:val="-8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Murrumbidgee</w:t>
      </w:r>
      <w:r>
        <w:rPr>
          <w:spacing w:val="-8"/>
        </w:rPr>
        <w:t xml:space="preserve"> </w:t>
      </w:r>
      <w:r>
        <w:t>catchment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58"/>
          <w:w w:val="99"/>
        </w:rPr>
        <w:t xml:space="preserve"> </w:t>
      </w:r>
      <w:r>
        <w:t>2017</w:t>
      </w:r>
      <w:r>
        <w:rPr>
          <w:rFonts w:cs="Century Gothic"/>
        </w:rPr>
        <w:t>–</w:t>
      </w:r>
      <w:r>
        <w:t>18.</w:t>
      </w:r>
      <w:r>
        <w:rPr>
          <w:spacing w:val="-9"/>
        </w:rPr>
        <w:t xml:space="preserve"> </w:t>
      </w:r>
      <w:r>
        <w:t>Note:</w:t>
      </w:r>
      <w:r>
        <w:rPr>
          <w:spacing w:val="-11"/>
        </w:rPr>
        <w:t xml:space="preserve"> </w:t>
      </w:r>
      <w:r>
        <w:t>dotted</w:t>
      </w:r>
      <w:r>
        <w:rPr>
          <w:spacing w:val="-9"/>
        </w:rPr>
        <w:t xml:space="preserve"> </w:t>
      </w:r>
      <w:r>
        <w:rPr>
          <w:spacing w:val="-1"/>
        </w:rPr>
        <w:t>lines</w:t>
      </w:r>
      <w:r>
        <w:rPr>
          <w:spacing w:val="-9"/>
        </w:rPr>
        <w:t xml:space="preserve"> </w:t>
      </w:r>
      <w:r>
        <w:t>represent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mid-Murrumbidgee</w:t>
      </w:r>
      <w:r>
        <w:rPr>
          <w:spacing w:val="-9"/>
        </w:rPr>
        <w:t xml:space="preserve"> </w:t>
      </w:r>
      <w:r>
        <w:t>wetlands</w:t>
      </w:r>
      <w:r>
        <w:rPr>
          <w:spacing w:val="-9"/>
        </w:rPr>
        <w:t xml:space="preserve"> </w:t>
      </w:r>
      <w:r>
        <w:rPr>
          <w:spacing w:val="-1"/>
        </w:rPr>
        <w:t>while</w:t>
      </w:r>
      <w:r>
        <w:rPr>
          <w:spacing w:val="-9"/>
        </w:rPr>
        <w:t xml:space="preserve"> </w:t>
      </w:r>
      <w:r>
        <w:rPr>
          <w:spacing w:val="-1"/>
        </w:rPr>
        <w:t>unbroken</w:t>
      </w:r>
      <w:r>
        <w:rPr>
          <w:spacing w:val="-6"/>
        </w:rPr>
        <w:t xml:space="preserve"> </w:t>
      </w:r>
      <w:r>
        <w:t>grey</w:t>
      </w:r>
      <w:r>
        <w:rPr>
          <w:spacing w:val="-9"/>
        </w:rPr>
        <w:t xml:space="preserve"> </w:t>
      </w:r>
      <w:r>
        <w:t>lines</w:t>
      </w:r>
      <w:r>
        <w:rPr>
          <w:spacing w:val="-9"/>
        </w:rPr>
        <w:t xml:space="preserve"> </w:t>
      </w:r>
      <w:r>
        <w:t>represent</w:t>
      </w:r>
      <w:r>
        <w:rPr>
          <w:spacing w:val="64"/>
          <w:w w:val="99"/>
        </w:rPr>
        <w:t xml:space="preserve"> </w:t>
      </w:r>
      <w:r>
        <w:rPr>
          <w:spacing w:val="-1"/>
        </w:rPr>
        <w:t>potential</w:t>
      </w:r>
      <w:r>
        <w:rPr>
          <w:spacing w:val="-6"/>
        </w:rPr>
        <w:t xml:space="preserve"> </w:t>
      </w:r>
      <w:r>
        <w:t>range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demand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resource</w:t>
      </w:r>
      <w:r>
        <w:rPr>
          <w:spacing w:val="-2"/>
        </w:rPr>
        <w:t xml:space="preserve"> </w:t>
      </w:r>
      <w:r>
        <w:t>availability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rPr>
          <w:spacing w:val="-1"/>
        </w:rPr>
        <w:t>assets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catchment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2017-18</w:t>
      </w:r>
      <w:r>
        <w:rPr>
          <w:spacing w:val="-7"/>
        </w:rPr>
        <w:t xml:space="preserve"> </w:t>
      </w:r>
      <w:r>
        <w:t>water</w:t>
      </w:r>
      <w:r>
        <w:rPr>
          <w:spacing w:val="76"/>
          <w:w w:val="99"/>
        </w:rPr>
        <w:t xml:space="preserve"> </w:t>
      </w:r>
      <w:r>
        <w:t>year.</w:t>
      </w:r>
    </w:p>
    <w:p w14:paraId="04058C65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8C66" w14:textId="77777777" w:rsidR="00700F7C" w:rsidRDefault="00700F7C">
      <w:pPr>
        <w:spacing w:before="12"/>
        <w:rPr>
          <w:rFonts w:ascii="Century Gothic" w:eastAsia="Century Gothic" w:hAnsi="Century Gothic" w:cs="Century Gothic"/>
          <w:sz w:val="17"/>
          <w:szCs w:val="17"/>
        </w:rPr>
      </w:pPr>
    </w:p>
    <w:p w14:paraId="04058C67" w14:textId="77777777" w:rsidR="00700F7C" w:rsidRDefault="002F10C5">
      <w:pPr>
        <w:ind w:left="107" w:right="21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Further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detail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on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how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overall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purpose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portfolio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changes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under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different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supply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spacing w:val="53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demand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scenarios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is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provided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Portfolio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Planning: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Approach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to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planning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for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use,</w:t>
      </w:r>
      <w:r>
        <w:rPr>
          <w:rFonts w:ascii="Century Gothic" w:eastAsia="Century Gothic" w:hAnsi="Century Gothic" w:cs="Century Gothic"/>
          <w:i/>
          <w:spacing w:val="56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carryover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and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trade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of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Commonwealth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water,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2017–18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(available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at: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0000FF"/>
          <w:w w:val="99"/>
          <w:sz w:val="20"/>
          <w:szCs w:val="20"/>
        </w:rPr>
        <w:t xml:space="preserve"> </w:t>
      </w:r>
      <w:hyperlink r:id="rId23">
        <w:r>
          <w:rPr>
            <w:rFonts w:ascii="Century Gothic" w:eastAsia="Century Gothic" w:hAnsi="Century Gothic" w:cs="Century Gothic"/>
            <w:color w:val="0000FF"/>
            <w:sz w:val="20"/>
            <w:szCs w:val="20"/>
            <w:u w:val="single" w:color="0000FF"/>
          </w:rPr>
          <w:t>http://www.environment.gov.au/water/cewo/publications</w:t>
        </w:r>
      </w:hyperlink>
      <w:r>
        <w:rPr>
          <w:rFonts w:ascii="Century Gothic" w:eastAsia="Century Gothic" w:hAnsi="Century Gothic" w:cs="Century Gothic"/>
          <w:sz w:val="20"/>
          <w:szCs w:val="20"/>
        </w:rPr>
        <w:t>).</w:t>
      </w:r>
    </w:p>
    <w:p w14:paraId="04058C68" w14:textId="77777777" w:rsidR="00700F7C" w:rsidRDefault="00700F7C">
      <w:pPr>
        <w:spacing w:before="3"/>
        <w:rPr>
          <w:rFonts w:ascii="Century Gothic" w:eastAsia="Century Gothic" w:hAnsi="Century Gothic" w:cs="Century Gothic"/>
          <w:sz w:val="15"/>
          <w:szCs w:val="15"/>
        </w:rPr>
      </w:pPr>
    </w:p>
    <w:p w14:paraId="04058C69" w14:textId="77777777" w:rsidR="00700F7C" w:rsidRDefault="002F10C5">
      <w:pPr>
        <w:pStyle w:val="Heading2"/>
        <w:numPr>
          <w:ilvl w:val="1"/>
          <w:numId w:val="6"/>
        </w:numPr>
        <w:tabs>
          <w:tab w:val="left" w:pos="961"/>
        </w:tabs>
        <w:spacing w:before="55"/>
        <w:ind w:hanging="852"/>
        <w:jc w:val="left"/>
        <w:rPr>
          <w:b w:val="0"/>
          <w:bCs w:val="0"/>
        </w:rPr>
      </w:pPr>
      <w:bookmarkStart w:id="20" w:name="_bookmark19"/>
      <w:bookmarkEnd w:id="20"/>
      <w:r>
        <w:rPr>
          <w:color w:val="5F4879"/>
        </w:rPr>
        <w:t>Water</w:t>
      </w:r>
      <w:r>
        <w:rPr>
          <w:color w:val="5F4879"/>
          <w:spacing w:val="-8"/>
        </w:rPr>
        <w:t xml:space="preserve"> </w:t>
      </w:r>
      <w:r>
        <w:rPr>
          <w:color w:val="5F4879"/>
          <w:spacing w:val="-1"/>
        </w:rPr>
        <w:t>Delivery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7"/>
        </w:rPr>
        <w:t xml:space="preserve"> </w:t>
      </w:r>
      <w:r>
        <w:rPr>
          <w:color w:val="5F4879"/>
        </w:rPr>
        <w:t>2017</w:t>
      </w:r>
      <w:r>
        <w:rPr>
          <w:rFonts w:cs="Century Gothic"/>
          <w:color w:val="5F4879"/>
        </w:rPr>
        <w:t>–</w:t>
      </w:r>
      <w:r>
        <w:rPr>
          <w:color w:val="5F4879"/>
        </w:rPr>
        <w:t>18</w:t>
      </w:r>
    </w:p>
    <w:p w14:paraId="04058C6A" w14:textId="77777777" w:rsidR="00700F7C" w:rsidRDefault="00700F7C">
      <w:pPr>
        <w:spacing w:before="5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04058C6B" w14:textId="77777777" w:rsidR="00700F7C" w:rsidRDefault="002F10C5">
      <w:pPr>
        <w:pStyle w:val="BodyText"/>
        <w:ind w:right="144"/>
      </w:pPr>
      <w:r>
        <w:rPr>
          <w:spacing w:val="-1"/>
        </w:rPr>
        <w:t>Consistent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purpose</w:t>
      </w:r>
      <w:r>
        <w:rPr>
          <w:spacing w:val="-8"/>
        </w:rPr>
        <w:t xml:space="preserve"> </w:t>
      </w:r>
      <w:r>
        <w:t>described</w:t>
      </w:r>
      <w:r>
        <w:rPr>
          <w:spacing w:val="-9"/>
        </w:rPr>
        <w:t xml:space="preserve"> </w:t>
      </w:r>
      <w:r>
        <w:t>above,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Office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considering</w:t>
      </w:r>
      <w:r>
        <w:rPr>
          <w:spacing w:val="-8"/>
        </w:rPr>
        <w:t xml:space="preserve"> </w:t>
      </w:r>
      <w:r>
        <w:rPr>
          <w:spacing w:val="-1"/>
        </w:rPr>
        <w:t>supplying</w:t>
      </w:r>
      <w:r>
        <w:rPr>
          <w:spacing w:val="87"/>
          <w:w w:val="9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following</w:t>
      </w:r>
      <w:r>
        <w:rPr>
          <w:spacing w:val="-8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rPr>
          <w:spacing w:val="-1"/>
        </w:rPr>
        <w:t>actions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2017</w:t>
      </w:r>
      <w:r>
        <w:rPr>
          <w:rFonts w:cs="Century Gothic"/>
        </w:rPr>
        <w:t>–</w:t>
      </w:r>
      <w:r>
        <w:t>18.</w:t>
      </w:r>
      <w:r>
        <w:rPr>
          <w:spacing w:val="-8"/>
        </w:rPr>
        <w:t xml:space="preserve"> </w:t>
      </w:r>
      <w:r>
        <w:rPr>
          <w:spacing w:val="1"/>
        </w:rPr>
        <w:t>In</w:t>
      </w:r>
      <w:r>
        <w:rPr>
          <w:spacing w:val="-7"/>
        </w:rPr>
        <w:t xml:space="preserve"> </w:t>
      </w:r>
      <w:r>
        <w:t>planning</w:t>
      </w:r>
      <w:r>
        <w:rPr>
          <w:spacing w:val="-8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rPr>
          <w:spacing w:val="-1"/>
        </w:rPr>
        <w:t>actions,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Office</w:t>
      </w:r>
      <w:r>
        <w:rPr>
          <w:spacing w:val="58"/>
          <w:w w:val="99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rPr>
          <w:spacing w:val="-1"/>
        </w:rPr>
        <w:t>prioritised</w:t>
      </w:r>
      <w:r>
        <w:rPr>
          <w:spacing w:val="-5"/>
        </w:rPr>
        <w:t xml:space="preserve"> </w:t>
      </w:r>
      <w:r>
        <w:rPr>
          <w:spacing w:val="-1"/>
        </w:rPr>
        <w:t>actions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follow</w:t>
      </w:r>
      <w:r>
        <w:rPr>
          <w:spacing w:val="-5"/>
        </w:rPr>
        <w:t xml:space="preserve"> </w:t>
      </w:r>
      <w:r>
        <w:rPr>
          <w:spacing w:val="-1"/>
        </w:rPr>
        <w:t>natural</w:t>
      </w:r>
      <w:r>
        <w:rPr>
          <w:spacing w:val="-6"/>
        </w:rPr>
        <w:t xml:space="preserve"> </w:t>
      </w:r>
      <w:r>
        <w:rPr>
          <w:spacing w:val="-1"/>
        </w:rPr>
        <w:t>cues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inflow</w:t>
      </w:r>
      <w:r>
        <w:rPr>
          <w:spacing w:val="-5"/>
        </w:rPr>
        <w:t xml:space="preserve"> </w:t>
      </w:r>
      <w:r>
        <w:rPr>
          <w:spacing w:val="-1"/>
        </w:rPr>
        <w:t>scenarios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mimic</w:t>
      </w:r>
      <w:r>
        <w:rPr>
          <w:spacing w:val="-6"/>
        </w:rPr>
        <w:t xml:space="preserve"> </w:t>
      </w:r>
      <w:r>
        <w:rPr>
          <w:spacing w:val="-1"/>
        </w:rPr>
        <w:t>natural</w:t>
      </w:r>
      <w:r>
        <w:rPr>
          <w:spacing w:val="-6"/>
        </w:rPr>
        <w:t xml:space="preserve"> </w:t>
      </w:r>
      <w:r>
        <w:rPr>
          <w:spacing w:val="-1"/>
        </w:rPr>
        <w:t>inundation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key</w:t>
      </w:r>
      <w:r>
        <w:rPr>
          <w:spacing w:val="113"/>
          <w:w w:val="9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assets,</w:t>
      </w:r>
      <w:r>
        <w:rPr>
          <w:spacing w:val="-10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occur.</w:t>
      </w:r>
      <w:r>
        <w:rPr>
          <w:spacing w:val="-9"/>
        </w:rPr>
        <w:t xml:space="preserve"> </w:t>
      </w:r>
      <w:r>
        <w:t>Where</w:t>
      </w:r>
      <w:r>
        <w:rPr>
          <w:spacing w:val="-8"/>
        </w:rPr>
        <w:t xml:space="preserve"> </w:t>
      </w:r>
      <w:r>
        <w:rPr>
          <w:spacing w:val="1"/>
        </w:rPr>
        <w:t>key</w:t>
      </w:r>
      <w:r>
        <w:rPr>
          <w:spacing w:val="-9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rPr>
          <w:spacing w:val="-1"/>
        </w:rPr>
        <w:t>assets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poor</w:t>
      </w:r>
      <w:r>
        <w:rPr>
          <w:spacing w:val="-8"/>
        </w:rPr>
        <w:t xml:space="preserve"> </w:t>
      </w:r>
      <w:r>
        <w:t>ecological</w:t>
      </w:r>
      <w:r>
        <w:rPr>
          <w:spacing w:val="-7"/>
        </w:rPr>
        <w:t xml:space="preserve"> </w:t>
      </w:r>
      <w:r>
        <w:rPr>
          <w:spacing w:val="-1"/>
        </w:rPr>
        <w:t>condition,</w:t>
      </w:r>
      <w:r>
        <w:rPr>
          <w:spacing w:val="-8"/>
        </w:rPr>
        <w:t xml:space="preserve"> </w:t>
      </w:r>
      <w:r>
        <w:t>the</w:t>
      </w:r>
      <w:r>
        <w:rPr>
          <w:spacing w:val="54"/>
          <w:w w:val="99"/>
        </w:rPr>
        <w:t xml:space="preserve"> </w:t>
      </w:r>
      <w:r>
        <w:rPr>
          <w:spacing w:val="-1"/>
        </w:rPr>
        <w:t>Office</w:t>
      </w:r>
      <w:r>
        <w:rPr>
          <w:spacing w:val="-6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rPr>
          <w:spacing w:val="-1"/>
        </w:rPr>
        <w:t>prioritised</w:t>
      </w:r>
      <w:r>
        <w:rPr>
          <w:spacing w:val="-6"/>
        </w:rPr>
        <w:t xml:space="preserve"> </w:t>
      </w:r>
      <w:r>
        <w:rPr>
          <w:spacing w:val="-1"/>
        </w:rPr>
        <w:t>actions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rPr>
          <w:spacing w:val="-1"/>
        </w:rPr>
        <w:t>assets</w:t>
      </w:r>
      <w:r>
        <w:rPr>
          <w:spacing w:val="-5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inflow</w:t>
      </w:r>
      <w:r>
        <w:rPr>
          <w:spacing w:val="-4"/>
        </w:rPr>
        <w:t xml:space="preserve"> </w:t>
      </w:r>
      <w:r>
        <w:rPr>
          <w:spacing w:val="-1"/>
        </w:rPr>
        <w:t>scenario</w:t>
      </w:r>
      <w:r>
        <w:rPr>
          <w:spacing w:val="-6"/>
        </w:rPr>
        <w:t xml:space="preserve"> </w:t>
      </w:r>
      <w:r>
        <w:t>does</w:t>
      </w:r>
      <w:r>
        <w:rPr>
          <w:spacing w:val="-6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meet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demand</w:t>
      </w:r>
      <w:r>
        <w:rPr>
          <w:spacing w:val="-2"/>
        </w:rPr>
        <w:t xml:space="preserve"> </w:t>
      </w:r>
      <w:r>
        <w:rPr>
          <w:rFonts w:cs="Century Gothic"/>
        </w:rPr>
        <w:t>–</w:t>
      </w:r>
      <w:r>
        <w:rPr>
          <w:rFonts w:cs="Century Gothic"/>
          <w:spacing w:val="-4"/>
        </w:rPr>
        <w:t xml:space="preserve"> </w:t>
      </w:r>
      <w:r>
        <w:rPr>
          <w:spacing w:val="-1"/>
        </w:rPr>
        <w:t>subject</w:t>
      </w:r>
      <w:r>
        <w:rPr>
          <w:spacing w:val="-4"/>
        </w:rPr>
        <w:t xml:space="preserve"> </w:t>
      </w:r>
      <w:r>
        <w:rPr>
          <w:spacing w:val="1"/>
        </w:rPr>
        <w:t>to</w:t>
      </w:r>
      <w:r>
        <w:rPr>
          <w:spacing w:val="81"/>
          <w:w w:val="99"/>
        </w:rPr>
        <w:t xml:space="preserve"> </w:t>
      </w:r>
      <w:r>
        <w:rPr>
          <w:spacing w:val="-1"/>
        </w:rPr>
        <w:t>resource</w:t>
      </w:r>
      <w:r>
        <w:rPr>
          <w:spacing w:val="-8"/>
        </w:rPr>
        <w:t xml:space="preserve"> </w:t>
      </w:r>
      <w:r>
        <w:t>availability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constraints.</w:t>
      </w:r>
      <w:r>
        <w:rPr>
          <w:spacing w:val="-9"/>
        </w:rPr>
        <w:t xml:space="preserve"> </w:t>
      </w:r>
      <w:r>
        <w:rPr>
          <w:spacing w:val="-1"/>
        </w:rPr>
        <w:t>Refer</w:t>
      </w:r>
      <w:r>
        <w:rPr>
          <w:spacing w:val="-8"/>
        </w:rPr>
        <w:t xml:space="preserve"> </w:t>
      </w:r>
      <w:r>
        <w:rPr>
          <w:spacing w:val="2"/>
        </w:rPr>
        <w:t>to</w:t>
      </w:r>
      <w:r>
        <w:rPr>
          <w:spacing w:val="-7"/>
        </w:rPr>
        <w:t xml:space="preserve"> </w:t>
      </w:r>
      <w:hyperlink w:anchor="_bookmark23" w:history="1">
        <w:r>
          <w:rPr>
            <w:spacing w:val="-1"/>
          </w:rPr>
          <w:t>Table</w:t>
        </w:r>
        <w:r>
          <w:rPr>
            <w:spacing w:val="-7"/>
          </w:rPr>
          <w:t xml:space="preserve"> </w:t>
        </w:r>
        <w:r>
          <w:t>3</w:t>
        </w:r>
      </w:hyperlink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supporting</w:t>
      </w:r>
      <w:r>
        <w:rPr>
          <w:spacing w:val="-8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regarding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basis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50"/>
          <w:w w:val="99"/>
        </w:rPr>
        <w:t xml:space="preserve"> </w:t>
      </w:r>
      <w:r>
        <w:t>determining</w:t>
      </w:r>
      <w:r>
        <w:rPr>
          <w:spacing w:val="-15"/>
        </w:rPr>
        <w:t xml:space="preserve"> </w:t>
      </w:r>
      <w:r>
        <w:t>these</w:t>
      </w:r>
      <w:r>
        <w:rPr>
          <w:spacing w:val="-13"/>
        </w:rPr>
        <w:t xml:space="preserve"> </w:t>
      </w:r>
      <w:r>
        <w:rPr>
          <w:spacing w:val="-1"/>
        </w:rPr>
        <w:t>watering</w:t>
      </w:r>
      <w:r>
        <w:rPr>
          <w:spacing w:val="-13"/>
        </w:rPr>
        <w:t xml:space="preserve"> </w:t>
      </w:r>
      <w:r>
        <w:rPr>
          <w:spacing w:val="-1"/>
        </w:rPr>
        <w:t>intentions.</w:t>
      </w:r>
    </w:p>
    <w:p w14:paraId="04058C6C" w14:textId="77777777" w:rsidR="00700F7C" w:rsidRDefault="00700F7C">
      <w:pPr>
        <w:sectPr w:rsidR="00700F7C">
          <w:footerReference w:type="default" r:id="rId24"/>
          <w:pgSz w:w="11910" w:h="16840"/>
          <w:pgMar w:top="860" w:right="660" w:bottom="880" w:left="600" w:header="0" w:footer="686" w:gutter="0"/>
          <w:pgNumType w:start="11"/>
          <w:cols w:space="720"/>
        </w:sectPr>
      </w:pPr>
    </w:p>
    <w:p w14:paraId="04058C6D" w14:textId="77777777" w:rsidR="00700F7C" w:rsidRDefault="002F10C5">
      <w:pPr>
        <w:pStyle w:val="BodyText"/>
        <w:spacing w:before="46"/>
        <w:ind w:right="216"/>
      </w:pPr>
      <w:r>
        <w:lastRenderedPageBreak/>
        <w:t>A</w:t>
      </w:r>
      <w:r>
        <w:rPr>
          <w:spacing w:val="-10"/>
        </w:rPr>
        <w:t xml:space="preserve"> </w:t>
      </w:r>
      <w:r>
        <w:t>key</w:t>
      </w:r>
      <w:r>
        <w:rPr>
          <w:spacing w:val="-9"/>
        </w:rPr>
        <w:t xml:space="preserve"> </w:t>
      </w:r>
      <w:r>
        <w:t>priority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low</w:t>
      </w:r>
      <w:r>
        <w:rPr>
          <w:spacing w:val="-6"/>
        </w:rPr>
        <w:t xml:space="preserve"> </w:t>
      </w:r>
      <w:r>
        <w:t>level</w:t>
      </w:r>
      <w:r>
        <w:rPr>
          <w:spacing w:val="-7"/>
        </w:rPr>
        <w:t xml:space="preserve"> </w:t>
      </w:r>
      <w:r>
        <w:t>mid-Murrumbidgee</w:t>
      </w:r>
      <w:r>
        <w:rPr>
          <w:spacing w:val="-9"/>
        </w:rPr>
        <w:t xml:space="preserve"> </w:t>
      </w:r>
      <w:r>
        <w:t>wetlands</w:t>
      </w:r>
      <w:r>
        <w:rPr>
          <w:spacing w:val="61"/>
          <w:w w:val="99"/>
        </w:rPr>
        <w:t xml:space="preserve"> </w:t>
      </w:r>
      <w:r>
        <w:t>reconnection</w:t>
      </w:r>
      <w:r>
        <w:rPr>
          <w:spacing w:val="-6"/>
        </w:rPr>
        <w:t xml:space="preserve"> </w:t>
      </w:r>
      <w:r>
        <w:t>event.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aim</w:t>
      </w:r>
      <w:r>
        <w:rPr>
          <w:spacing w:val="-4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contribute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inundation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fringing</w:t>
      </w:r>
      <w:r>
        <w:rPr>
          <w:spacing w:val="-7"/>
        </w:rPr>
        <w:t xml:space="preserve"> </w:t>
      </w:r>
      <w:r>
        <w:rPr>
          <w:spacing w:val="-1"/>
        </w:rPr>
        <w:t>wetlands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prevent</w:t>
      </w:r>
      <w:r>
        <w:rPr>
          <w:spacing w:val="79"/>
          <w:w w:val="99"/>
        </w:rPr>
        <w:t xml:space="preserve"> </w:t>
      </w:r>
      <w:r>
        <w:t>further</w:t>
      </w:r>
      <w:r>
        <w:rPr>
          <w:spacing w:val="-8"/>
        </w:rPr>
        <w:t xml:space="preserve"> </w:t>
      </w:r>
      <w:r>
        <w:t>damage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loss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wetland</w:t>
      </w:r>
      <w:r>
        <w:rPr>
          <w:spacing w:val="-7"/>
        </w:rPr>
        <w:t xml:space="preserve"> </w:t>
      </w:r>
      <w:r>
        <w:rPr>
          <w:spacing w:val="-1"/>
        </w:rPr>
        <w:t>vegetation</w:t>
      </w:r>
      <w:r>
        <w:rPr>
          <w:spacing w:val="-6"/>
        </w:rPr>
        <w:t xml:space="preserve"> </w:t>
      </w:r>
      <w:r>
        <w:rPr>
          <w:spacing w:val="-1"/>
        </w:rPr>
        <w:t>communities,</w:t>
      </w:r>
      <w:r>
        <w:rPr>
          <w:spacing w:val="-5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well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maintain</w:t>
      </w:r>
      <w:r>
        <w:rPr>
          <w:spacing w:val="-6"/>
        </w:rPr>
        <w:t xml:space="preserve"> </w:t>
      </w:r>
      <w:r>
        <w:rPr>
          <w:spacing w:val="-1"/>
        </w:rPr>
        <w:t>habitat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78"/>
          <w:w w:val="99"/>
        </w:rPr>
        <w:t xml:space="preserve"> </w:t>
      </w:r>
      <w:r>
        <w:t>movement</w:t>
      </w:r>
      <w:r>
        <w:rPr>
          <w:spacing w:val="-7"/>
        </w:rPr>
        <w:t xml:space="preserve"> </w:t>
      </w:r>
      <w:r>
        <w:rPr>
          <w:spacing w:val="-1"/>
        </w:rPr>
        <w:t>opportunities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waterbirds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native</w:t>
      </w:r>
      <w:r>
        <w:rPr>
          <w:spacing w:val="-8"/>
        </w:rPr>
        <w:t xml:space="preserve"> </w:t>
      </w:r>
      <w:r>
        <w:rPr>
          <w:spacing w:val="-1"/>
        </w:rPr>
        <w:t>aquatic</w:t>
      </w:r>
      <w:r>
        <w:rPr>
          <w:spacing w:val="-4"/>
        </w:rPr>
        <w:t xml:space="preserve"> </w:t>
      </w:r>
      <w:r>
        <w:rPr>
          <w:spacing w:val="-1"/>
        </w:rPr>
        <w:t>species</w:t>
      </w:r>
      <w:r>
        <w:rPr>
          <w:spacing w:val="-7"/>
        </w:rPr>
        <w:t xml:space="preserve"> </w:t>
      </w:r>
      <w:r>
        <w:rPr>
          <w:spacing w:val="-1"/>
        </w:rPr>
        <w:t>(including</w:t>
      </w:r>
      <w:r>
        <w:rPr>
          <w:spacing w:val="-8"/>
        </w:rPr>
        <w:t xml:space="preserve"> </w:t>
      </w:r>
      <w:r>
        <w:rPr>
          <w:spacing w:val="-1"/>
        </w:rPr>
        <w:t>fish,</w:t>
      </w:r>
      <w:r>
        <w:rPr>
          <w:spacing w:val="-10"/>
        </w:rPr>
        <w:t xml:space="preserve"> </w:t>
      </w:r>
      <w:r>
        <w:t>turtles,</w:t>
      </w:r>
      <w:r>
        <w:rPr>
          <w:spacing w:val="-10"/>
        </w:rPr>
        <w:t xml:space="preserve"> </w:t>
      </w:r>
      <w:r>
        <w:t>frogs</w:t>
      </w:r>
      <w:r>
        <w:rPr>
          <w:spacing w:val="-8"/>
        </w:rPr>
        <w:t xml:space="preserve"> </w:t>
      </w:r>
      <w:r>
        <w:t>and</w:t>
      </w:r>
      <w:r>
        <w:rPr>
          <w:spacing w:val="83"/>
          <w:w w:val="99"/>
        </w:rPr>
        <w:t xml:space="preserve"> </w:t>
      </w:r>
      <w:r>
        <w:rPr>
          <w:spacing w:val="-1"/>
        </w:rPr>
        <w:t>invertebrates).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action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subject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availability,</w:t>
      </w:r>
      <w:r>
        <w:rPr>
          <w:spacing w:val="-10"/>
        </w:rPr>
        <w:t xml:space="preserve"> </w:t>
      </w:r>
      <w:r>
        <w:t>dam</w:t>
      </w:r>
      <w:r>
        <w:rPr>
          <w:spacing w:val="-8"/>
        </w:rPr>
        <w:t xml:space="preserve"> </w:t>
      </w:r>
      <w:r>
        <w:t>release</w:t>
      </w:r>
      <w:r>
        <w:rPr>
          <w:spacing w:val="-8"/>
        </w:rPr>
        <w:t xml:space="preserve"> </w:t>
      </w:r>
      <w:r>
        <w:t>capacities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assessment</w:t>
      </w:r>
      <w:r>
        <w:rPr>
          <w:spacing w:val="-6"/>
        </w:rPr>
        <w:t xml:space="preserve"> </w:t>
      </w:r>
      <w:r>
        <w:t>of</w:t>
      </w:r>
      <w:r>
        <w:rPr>
          <w:spacing w:val="79"/>
          <w:w w:val="99"/>
        </w:rPr>
        <w:t xml:space="preserve"> </w:t>
      </w:r>
      <w:r>
        <w:rPr>
          <w:spacing w:val="-1"/>
        </w:rPr>
        <w:t>potential</w:t>
      </w:r>
      <w:r>
        <w:rPr>
          <w:spacing w:val="-7"/>
        </w:rPr>
        <w:t xml:space="preserve"> </w:t>
      </w:r>
      <w:r>
        <w:t>third</w:t>
      </w:r>
      <w:r>
        <w:rPr>
          <w:spacing w:val="-8"/>
        </w:rPr>
        <w:t xml:space="preserve"> </w:t>
      </w:r>
      <w:r>
        <w:rPr>
          <w:spacing w:val="-1"/>
        </w:rPr>
        <w:t>party</w:t>
      </w:r>
      <w:r>
        <w:rPr>
          <w:spacing w:val="-8"/>
        </w:rPr>
        <w:t xml:space="preserve"> </w:t>
      </w:r>
      <w:r>
        <w:t>impacts</w:t>
      </w:r>
      <w:r>
        <w:rPr>
          <w:spacing w:val="-5"/>
        </w:rPr>
        <w:t xml:space="preserve"> </w:t>
      </w:r>
      <w:r>
        <w:rPr>
          <w:spacing w:val="-1"/>
        </w:rPr>
        <w:t>(refer</w:t>
      </w:r>
      <w:r>
        <w:rPr>
          <w:spacing w:val="-4"/>
        </w:rPr>
        <w:t xml:space="preserve"> </w:t>
      </w:r>
      <w:r>
        <w:rPr>
          <w:spacing w:val="-1"/>
        </w:rPr>
        <w:t>Action</w:t>
      </w:r>
      <w:r>
        <w:rPr>
          <w:spacing w:val="-7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  <w:u w:val="single" w:color="000000"/>
        </w:rPr>
        <w:t>Attachment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B</w:t>
      </w:r>
      <w:r>
        <w:rPr>
          <w:spacing w:val="-7"/>
          <w:u w:val="single" w:color="000000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operational</w:t>
      </w:r>
      <w:r>
        <w:rPr>
          <w:spacing w:val="-6"/>
        </w:rPr>
        <w:t xml:space="preserve"> </w:t>
      </w:r>
      <w:r>
        <w:rPr>
          <w:spacing w:val="-1"/>
        </w:rPr>
        <w:t>considerations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limitations).</w:t>
      </w:r>
      <w:r>
        <w:rPr>
          <w:spacing w:val="107"/>
          <w:w w:val="9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rPr>
          <w:spacing w:val="-1"/>
        </w:rPr>
        <w:t>action</w:t>
      </w:r>
      <w:r>
        <w:rPr>
          <w:spacing w:val="-9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rPr>
          <w:spacing w:val="-1"/>
        </w:rPr>
        <w:t>also</w:t>
      </w:r>
      <w:r>
        <w:rPr>
          <w:spacing w:val="-10"/>
        </w:rPr>
        <w:t xml:space="preserve"> </w:t>
      </w:r>
      <w:r>
        <w:rPr>
          <w:spacing w:val="-1"/>
        </w:rPr>
        <w:t>contribute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downstream</w:t>
      </w:r>
      <w:r>
        <w:rPr>
          <w:spacing w:val="-8"/>
        </w:rPr>
        <w:t xml:space="preserve"> </w:t>
      </w:r>
      <w:r>
        <w:t>demands,</w:t>
      </w:r>
      <w:r>
        <w:rPr>
          <w:spacing w:val="-11"/>
        </w:rPr>
        <w:t xml:space="preserve"> </w:t>
      </w:r>
      <w:r>
        <w:rPr>
          <w:spacing w:val="-1"/>
        </w:rPr>
        <w:t>including</w:t>
      </w:r>
      <w:r>
        <w:rPr>
          <w:spacing w:val="-8"/>
        </w:rPr>
        <w:t xml:space="preserve"> </w:t>
      </w:r>
      <w:r>
        <w:t>Yanco</w:t>
      </w:r>
      <w:r>
        <w:rPr>
          <w:spacing w:val="-8"/>
        </w:rPr>
        <w:t xml:space="preserve"> </w:t>
      </w:r>
      <w:r>
        <w:rPr>
          <w:spacing w:val="1"/>
        </w:rPr>
        <w:t>Creek,</w:t>
      </w:r>
      <w:r>
        <w:rPr>
          <w:spacing w:val="-8"/>
        </w:rPr>
        <w:t xml:space="preserve"> </w:t>
      </w:r>
      <w:r>
        <w:t>the</w:t>
      </w:r>
      <w:r>
        <w:rPr>
          <w:spacing w:val="82"/>
          <w:w w:val="99"/>
        </w:rPr>
        <w:t xml:space="preserve"> </w:t>
      </w:r>
      <w:r>
        <w:t>Lowbidgee</w:t>
      </w:r>
      <w:r>
        <w:rPr>
          <w:spacing w:val="-9"/>
        </w:rPr>
        <w:t xml:space="preserve"> </w:t>
      </w:r>
      <w:r>
        <w:t>Floodplain</w:t>
      </w:r>
      <w:r>
        <w:rPr>
          <w:spacing w:val="-5"/>
        </w:rPr>
        <w:t xml:space="preserve"> </w:t>
      </w:r>
      <w:r>
        <w:rPr>
          <w:spacing w:val="-1"/>
        </w:rPr>
        <w:t>including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junction</w:t>
      </w:r>
      <w:r>
        <w:rPr>
          <w:spacing w:val="-9"/>
        </w:rPr>
        <w:t xml:space="preserve"> </w:t>
      </w:r>
      <w:r>
        <w:rPr>
          <w:spacing w:val="-1"/>
        </w:rPr>
        <w:t>wetlands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potentially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rPr>
          <w:spacing w:val="-1"/>
        </w:rPr>
        <w:t>Murray.</w:t>
      </w:r>
      <w:r>
        <w:rPr>
          <w:spacing w:val="-7"/>
        </w:rPr>
        <w:t xml:space="preserve"> </w:t>
      </w:r>
      <w:r>
        <w:rPr>
          <w:spacing w:val="-1"/>
        </w:rPr>
        <w:t>Subject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NSW</w:t>
      </w:r>
      <w:r>
        <w:rPr>
          <w:spacing w:val="73"/>
          <w:w w:val="99"/>
        </w:rPr>
        <w:t xml:space="preserve"> </w:t>
      </w:r>
      <w:r>
        <w:t>government</w:t>
      </w:r>
      <w:r>
        <w:rPr>
          <w:spacing w:val="-9"/>
        </w:rPr>
        <w:t xml:space="preserve"> </w:t>
      </w:r>
      <w:r>
        <w:rPr>
          <w:spacing w:val="-1"/>
        </w:rPr>
        <w:t>consideration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support,</w:t>
      </w:r>
      <w:r>
        <w:rPr>
          <w:spacing w:val="-7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t>environmental</w:t>
      </w:r>
      <w:r>
        <w:rPr>
          <w:spacing w:val="-12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used</w:t>
      </w:r>
      <w:r>
        <w:rPr>
          <w:spacing w:val="-11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Murrumbidgee</w:t>
      </w:r>
      <w:r>
        <w:rPr>
          <w:spacing w:val="56"/>
          <w:w w:val="99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rPr>
          <w:spacing w:val="1"/>
        </w:rPr>
        <w:t>may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credited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return</w:t>
      </w:r>
      <w:r>
        <w:rPr>
          <w:spacing w:val="-5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further</w:t>
      </w:r>
      <w:r>
        <w:rPr>
          <w:spacing w:val="-7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rPr>
          <w:spacing w:val="-1"/>
        </w:rPr>
        <w:t>use</w:t>
      </w:r>
      <w:r>
        <w:rPr>
          <w:spacing w:val="-7"/>
        </w:rPr>
        <w:t xml:space="preserve"> </w:t>
      </w:r>
      <w:r>
        <w:t>downstream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Murray.</w:t>
      </w:r>
    </w:p>
    <w:p w14:paraId="04058C6E" w14:textId="77777777" w:rsidR="00700F7C" w:rsidRDefault="002F10C5">
      <w:pPr>
        <w:pStyle w:val="BodyText"/>
        <w:spacing w:line="239" w:lineRule="auto"/>
        <w:ind w:right="216"/>
      </w:pPr>
      <w:r>
        <w:rPr>
          <w:spacing w:val="-1"/>
        </w:rPr>
        <w:t>Investigations</w:t>
      </w:r>
      <w:r>
        <w:rPr>
          <w:spacing w:val="-8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feasibility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Murrumbidgee</w:t>
      </w:r>
      <w:r>
        <w:rPr>
          <w:spacing w:val="-5"/>
        </w:rPr>
        <w:t xml:space="preserve"> </w:t>
      </w:r>
      <w:r>
        <w:t>return</w:t>
      </w:r>
      <w:r>
        <w:rPr>
          <w:spacing w:val="-6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t>underway.</w:t>
      </w:r>
      <w:r>
        <w:rPr>
          <w:spacing w:val="-9"/>
        </w:rPr>
        <w:t xml:space="preserve"> </w:t>
      </w:r>
      <w:r>
        <w:rPr>
          <w:spacing w:val="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absence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such</w:t>
      </w:r>
      <w:r>
        <w:rPr>
          <w:spacing w:val="71"/>
          <w:w w:val="99"/>
        </w:rPr>
        <w:t xml:space="preserve"> </w:t>
      </w:r>
      <w:r>
        <w:t>arrangements,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contribution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Murrumbidgee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make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outcomes</w:t>
      </w:r>
      <w:r>
        <w:rPr>
          <w:spacing w:val="-7"/>
        </w:rPr>
        <w:t xml:space="preserve"> </w:t>
      </w:r>
      <w:r>
        <w:t>downstream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Murray</w:t>
      </w:r>
      <w:r>
        <w:t xml:space="preserve"> is</w:t>
      </w:r>
      <w:r>
        <w:rPr>
          <w:spacing w:val="80"/>
          <w:w w:val="99"/>
        </w:rPr>
        <w:t xml:space="preserve"> </w:t>
      </w:r>
      <w:r>
        <w:rPr>
          <w:spacing w:val="-1"/>
        </w:rPr>
        <w:t>limited</w:t>
      </w:r>
      <w:r>
        <w:rPr>
          <w:spacing w:val="-5"/>
        </w:rPr>
        <w:t xml:space="preserve"> </w:t>
      </w:r>
      <w:r>
        <w:t>except</w:t>
      </w:r>
      <w:r>
        <w:rPr>
          <w:spacing w:val="-4"/>
        </w:rPr>
        <w:t xml:space="preserve"> </w:t>
      </w:r>
      <w:r>
        <w:rPr>
          <w:spacing w:val="-1"/>
        </w:rPr>
        <w:t>under</w:t>
      </w:r>
      <w:r>
        <w:rPr>
          <w:spacing w:val="-6"/>
        </w:rPr>
        <w:t xml:space="preserve"> </w:t>
      </w:r>
      <w:r>
        <w:t>very</w:t>
      </w:r>
      <w:r>
        <w:rPr>
          <w:spacing w:val="-7"/>
        </w:rPr>
        <w:t xml:space="preserve"> </w:t>
      </w:r>
      <w:r>
        <w:t>wet</w:t>
      </w:r>
      <w:r>
        <w:rPr>
          <w:spacing w:val="-5"/>
        </w:rPr>
        <w:t xml:space="preserve"> </w:t>
      </w:r>
      <w:r>
        <w:rPr>
          <w:spacing w:val="-1"/>
        </w:rPr>
        <w:t>scenarios</w:t>
      </w:r>
      <w:r>
        <w:rPr>
          <w:spacing w:val="-4"/>
        </w:rPr>
        <w:t xml:space="preserve"> </w:t>
      </w:r>
      <w:r>
        <w:rPr>
          <w:spacing w:val="-1"/>
        </w:rPr>
        <w:t>(where</w:t>
      </w:r>
      <w:r>
        <w:rPr>
          <w:spacing w:val="-6"/>
        </w:rPr>
        <w:t xml:space="preserve"> </w:t>
      </w:r>
      <w:r>
        <w:t>Lake</w:t>
      </w:r>
      <w:r>
        <w:rPr>
          <w:spacing w:val="-6"/>
        </w:rPr>
        <w:t xml:space="preserve"> </w:t>
      </w:r>
      <w:r>
        <w:rPr>
          <w:spacing w:val="-1"/>
        </w:rPr>
        <w:t>Victoria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rPr>
          <w:spacing w:val="-1"/>
        </w:rPr>
        <w:t>capacity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South</w:t>
      </w:r>
      <w:r>
        <w:rPr>
          <w:spacing w:val="87"/>
          <w:w w:val="99"/>
        </w:rPr>
        <w:t xml:space="preserve"> </w:t>
      </w:r>
      <w:r>
        <w:rPr>
          <w:spacing w:val="-1"/>
        </w:rPr>
        <w:t>Australian</w:t>
      </w:r>
      <w:r>
        <w:rPr>
          <w:spacing w:val="-6"/>
        </w:rPr>
        <w:t xml:space="preserve"> </w:t>
      </w:r>
      <w:r>
        <w:rPr>
          <w:spacing w:val="-1"/>
        </w:rPr>
        <w:t>border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unregulated).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Office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currently</w:t>
      </w:r>
      <w:r>
        <w:rPr>
          <w:spacing w:val="-7"/>
        </w:rPr>
        <w:t xml:space="preserve"> </w:t>
      </w:r>
      <w:r>
        <w:t>working</w:t>
      </w:r>
      <w:r>
        <w:rPr>
          <w:spacing w:val="-9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rPr>
          <w:spacing w:val="-1"/>
        </w:rPr>
        <w:t>NSW</w:t>
      </w:r>
      <w:r>
        <w:rPr>
          <w:spacing w:val="-4"/>
        </w:rPr>
        <w:t xml:space="preserve"> </w:t>
      </w:r>
      <w:r>
        <w:t>agencies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trial</w:t>
      </w:r>
      <w:r>
        <w:rPr>
          <w:spacing w:val="-6"/>
        </w:rPr>
        <w:t xml:space="preserve"> </w:t>
      </w:r>
      <w:r>
        <w:rPr>
          <w:spacing w:val="-1"/>
        </w:rPr>
        <w:t>return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72"/>
          <w:w w:val="99"/>
        </w:rPr>
        <w:t xml:space="preserve"> </w:t>
      </w:r>
      <w:r>
        <w:t>arrangements</w:t>
      </w:r>
      <w:r>
        <w:rPr>
          <w:spacing w:val="-13"/>
        </w:rPr>
        <w:t xml:space="preserve"> </w:t>
      </w:r>
      <w:r>
        <w:rPr>
          <w:spacing w:val="-1"/>
        </w:rPr>
        <w:t>for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mid-Murrumbidgee</w:t>
      </w:r>
      <w:r>
        <w:rPr>
          <w:spacing w:val="-12"/>
        </w:rPr>
        <w:t xml:space="preserve"> </w:t>
      </w:r>
      <w:r>
        <w:t>reconnection</w:t>
      </w:r>
      <w:r>
        <w:rPr>
          <w:spacing w:val="-12"/>
        </w:rPr>
        <w:t xml:space="preserve"> </w:t>
      </w:r>
      <w:r>
        <w:t>event.</w:t>
      </w:r>
    </w:p>
    <w:p w14:paraId="04058C6F" w14:textId="77777777" w:rsidR="00700F7C" w:rsidRDefault="002F10C5">
      <w:pPr>
        <w:pStyle w:val="BodyText"/>
        <w:spacing w:before="163"/>
        <w:ind w:right="216"/>
      </w:pPr>
      <w:r>
        <w:rPr>
          <w:spacing w:val="1"/>
        </w:rPr>
        <w:t>If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proposed</w:t>
      </w:r>
      <w:r>
        <w:rPr>
          <w:spacing w:val="-9"/>
        </w:rPr>
        <w:t xml:space="preserve"> </w:t>
      </w:r>
      <w:r>
        <w:t>reconnection</w:t>
      </w:r>
      <w:r>
        <w:rPr>
          <w:spacing w:val="-7"/>
        </w:rPr>
        <w:t xml:space="preserve"> </w:t>
      </w:r>
      <w:r>
        <w:rPr>
          <w:spacing w:val="-1"/>
        </w:rPr>
        <w:t>action</w:t>
      </w:r>
      <w:r>
        <w:rPr>
          <w:spacing w:val="-8"/>
        </w:rPr>
        <w:t xml:space="preserve"> </w:t>
      </w:r>
      <w:r>
        <w:t>does</w:t>
      </w:r>
      <w:r>
        <w:rPr>
          <w:spacing w:val="-8"/>
        </w:rPr>
        <w:t xml:space="preserve"> </w:t>
      </w:r>
      <w:r>
        <w:rPr>
          <w:spacing w:val="-1"/>
        </w:rPr>
        <w:t>not</w:t>
      </w:r>
      <w:r>
        <w:rPr>
          <w:spacing w:val="-7"/>
        </w:rPr>
        <w:t xml:space="preserve"> </w:t>
      </w:r>
      <w:r>
        <w:t>occur,</w:t>
      </w:r>
      <w:r>
        <w:rPr>
          <w:spacing w:val="-8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60"/>
          <w:w w:val="99"/>
        </w:rPr>
        <w:t xml:space="preserve"> </w:t>
      </w:r>
      <w:r>
        <w:rPr>
          <w:spacing w:val="-1"/>
        </w:rPr>
        <w:t>pumped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individual</w:t>
      </w:r>
      <w:r>
        <w:rPr>
          <w:spacing w:val="-6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t>priority</w:t>
      </w:r>
      <w:r>
        <w:rPr>
          <w:spacing w:val="-8"/>
        </w:rPr>
        <w:t xml:space="preserve"> </w:t>
      </w:r>
      <w:r>
        <w:t>wetland</w:t>
      </w:r>
      <w:r>
        <w:rPr>
          <w:spacing w:val="-7"/>
        </w:rPr>
        <w:t xml:space="preserve"> </w:t>
      </w:r>
      <w:r>
        <w:rPr>
          <w:spacing w:val="-1"/>
        </w:rPr>
        <w:t>assets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mid-Murrumbidgee.</w:t>
      </w:r>
      <w:r>
        <w:rPr>
          <w:spacing w:val="-7"/>
        </w:rPr>
        <w:t xml:space="preserve"> </w:t>
      </w:r>
      <w:r>
        <w:rPr>
          <w:spacing w:val="-1"/>
        </w:rPr>
        <w:t>See</w:t>
      </w:r>
      <w:r>
        <w:rPr>
          <w:spacing w:val="-3"/>
        </w:rPr>
        <w:t xml:space="preserve"> </w:t>
      </w:r>
      <w:r>
        <w:rPr>
          <w:spacing w:val="-1"/>
        </w:rPr>
        <w:t>Action</w:t>
      </w:r>
      <w:r>
        <w:rPr>
          <w:spacing w:val="-6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  <w:u w:val="single" w:color="000000"/>
        </w:rPr>
        <w:t>Attachment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B</w:t>
      </w:r>
      <w:r>
        <w:rPr>
          <w:spacing w:val="81"/>
          <w:w w:val="99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standard</w:t>
      </w:r>
      <w:r>
        <w:rPr>
          <w:spacing w:val="-7"/>
        </w:rPr>
        <w:t xml:space="preserve"> </w:t>
      </w:r>
      <w:r>
        <w:t>operational</w:t>
      </w:r>
      <w:r>
        <w:rPr>
          <w:spacing w:val="-5"/>
        </w:rPr>
        <w:t xml:space="preserve"> </w:t>
      </w:r>
      <w:r>
        <w:t>arrangements.</w:t>
      </w:r>
      <w:r>
        <w:rPr>
          <w:spacing w:val="-8"/>
        </w:rPr>
        <w:t xml:space="preserve"> </w:t>
      </w:r>
      <w:r>
        <w:rPr>
          <w:spacing w:val="1"/>
        </w:rPr>
        <w:t>It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important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note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1"/>
        </w:rPr>
        <w:t>it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rPr>
          <w:spacing w:val="-1"/>
        </w:rPr>
        <w:t>operationally</w:t>
      </w:r>
      <w:r>
        <w:rPr>
          <w:spacing w:val="-7"/>
        </w:rPr>
        <w:t xml:space="preserve"> </w:t>
      </w:r>
      <w:r>
        <w:rPr>
          <w:spacing w:val="-1"/>
        </w:rPr>
        <w:t>feasible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pump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61"/>
          <w:w w:val="99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rPr>
          <w:spacing w:val="-1"/>
        </w:rPr>
        <w:t>wetland</w:t>
      </w:r>
      <w:r>
        <w:rPr>
          <w:spacing w:val="-7"/>
        </w:rPr>
        <w:t xml:space="preserve"> </w:t>
      </w:r>
      <w:r>
        <w:t>sites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mid-Murrumbidgee</w:t>
      </w:r>
      <w:r>
        <w:rPr>
          <w:spacing w:val="-5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vast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number.</w:t>
      </w:r>
    </w:p>
    <w:p w14:paraId="04058C70" w14:textId="77777777" w:rsidR="00700F7C" w:rsidRDefault="002F10C5">
      <w:pPr>
        <w:pStyle w:val="BodyText"/>
        <w:spacing w:before="160" w:line="239" w:lineRule="auto"/>
        <w:ind w:right="216"/>
      </w:pPr>
      <w:r>
        <w:t>Commonwealth</w:t>
      </w:r>
      <w:r>
        <w:rPr>
          <w:spacing w:val="-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rPr>
          <w:spacing w:val="1"/>
        </w:rPr>
        <w:t>also</w:t>
      </w:r>
      <w:r>
        <w:rPr>
          <w:spacing w:val="-10"/>
        </w:rPr>
        <w:t xml:space="preserve"> </w:t>
      </w:r>
      <w:r>
        <w:rPr>
          <w:spacing w:val="-1"/>
        </w:rPr>
        <w:t>target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assets</w:t>
      </w:r>
      <w:r>
        <w:rPr>
          <w:spacing w:val="-12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Murrumbidgee</w:t>
      </w:r>
      <w:r>
        <w:rPr>
          <w:spacing w:val="-10"/>
        </w:rPr>
        <w:t xml:space="preserve"> </w:t>
      </w:r>
      <w:r>
        <w:t>River,</w:t>
      </w:r>
      <w:r>
        <w:rPr>
          <w:spacing w:val="60"/>
          <w:w w:val="99"/>
        </w:rPr>
        <w:t xml:space="preserve"> </w:t>
      </w:r>
      <w:r>
        <w:t>Yanco</w:t>
      </w:r>
      <w:r>
        <w:rPr>
          <w:spacing w:val="-8"/>
        </w:rPr>
        <w:t xml:space="preserve"> </w:t>
      </w:r>
      <w:r>
        <w:rPr>
          <w:spacing w:val="-1"/>
        </w:rPr>
        <w:t>Creek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across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Lowbidgee</w:t>
      </w:r>
      <w:r>
        <w:rPr>
          <w:spacing w:val="-7"/>
        </w:rPr>
        <w:t xml:space="preserve"> </w:t>
      </w:r>
      <w:r>
        <w:rPr>
          <w:spacing w:val="-1"/>
        </w:rPr>
        <w:t>Floodplain</w:t>
      </w:r>
      <w:r>
        <w:rPr>
          <w:spacing w:val="-3"/>
        </w:rPr>
        <w:t xml:space="preserve"> </w:t>
      </w:r>
      <w:r>
        <w:rPr>
          <w:spacing w:val="-1"/>
        </w:rPr>
        <w:t>including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Junction</w:t>
      </w:r>
      <w:r>
        <w:rPr>
          <w:spacing w:val="-7"/>
        </w:rPr>
        <w:t xml:space="preserve"> </w:t>
      </w:r>
      <w:r>
        <w:t>wetlands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maintain</w:t>
      </w:r>
      <w:r>
        <w:rPr>
          <w:spacing w:val="-9"/>
        </w:rPr>
        <w:t xml:space="preserve"> </w:t>
      </w:r>
      <w:r>
        <w:t>the</w:t>
      </w:r>
      <w:r>
        <w:rPr>
          <w:spacing w:val="75"/>
          <w:w w:val="99"/>
        </w:rPr>
        <w:t xml:space="preserve"> </w:t>
      </w:r>
      <w:r>
        <w:t>condition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diversity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wetland</w:t>
      </w:r>
      <w:r>
        <w:rPr>
          <w:spacing w:val="-9"/>
        </w:rPr>
        <w:t xml:space="preserve"> </w:t>
      </w:r>
      <w:r>
        <w:rPr>
          <w:spacing w:val="-1"/>
        </w:rPr>
        <w:t>vegetation</w:t>
      </w:r>
      <w:r>
        <w:rPr>
          <w:spacing w:val="-8"/>
        </w:rPr>
        <w:t xml:space="preserve"> </w:t>
      </w:r>
      <w:r>
        <w:rPr>
          <w:spacing w:val="-1"/>
        </w:rPr>
        <w:t>communities,</w:t>
      </w:r>
      <w:r>
        <w:rPr>
          <w:spacing w:val="-1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provide</w:t>
      </w:r>
      <w:r>
        <w:rPr>
          <w:spacing w:val="-6"/>
        </w:rPr>
        <w:t xml:space="preserve"> </w:t>
      </w:r>
      <w:r>
        <w:t>habitat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recruitment</w:t>
      </w:r>
      <w:r>
        <w:rPr>
          <w:spacing w:val="75"/>
          <w:w w:val="99"/>
        </w:rPr>
        <w:t xml:space="preserve"> </w:t>
      </w:r>
      <w:r>
        <w:t>opportunities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waterbirds,</w:t>
      </w:r>
      <w:r>
        <w:rPr>
          <w:spacing w:val="-9"/>
        </w:rPr>
        <w:t xml:space="preserve"> </w:t>
      </w:r>
      <w:r>
        <w:t>native</w:t>
      </w:r>
      <w:r>
        <w:rPr>
          <w:spacing w:val="-6"/>
        </w:rPr>
        <w:t xml:space="preserve"> </w:t>
      </w:r>
      <w:r>
        <w:rPr>
          <w:spacing w:val="-1"/>
        </w:rPr>
        <w:t>fish,</w:t>
      </w:r>
      <w:r>
        <w:rPr>
          <w:spacing w:val="-9"/>
        </w:rPr>
        <w:t xml:space="preserve"> </w:t>
      </w:r>
      <w:r>
        <w:t>turtles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frogs.</w:t>
      </w:r>
      <w:r>
        <w:rPr>
          <w:spacing w:val="-6"/>
        </w:rPr>
        <w:t xml:space="preserve"> </w:t>
      </w:r>
      <w:r>
        <w:t>Timing</w:t>
      </w:r>
      <w:r>
        <w:rPr>
          <w:spacing w:val="-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scale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actions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based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39"/>
          <w:w w:val="9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demand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natural</w:t>
      </w:r>
      <w:r>
        <w:rPr>
          <w:spacing w:val="-6"/>
        </w:rPr>
        <w:t xml:space="preserve"> </w:t>
      </w:r>
      <w:r>
        <w:t>cues.</w:t>
      </w:r>
      <w:r>
        <w:rPr>
          <w:spacing w:val="-9"/>
        </w:rPr>
        <w:t xml:space="preserve"> </w:t>
      </w:r>
      <w:r>
        <w:rPr>
          <w:spacing w:val="-1"/>
        </w:rPr>
        <w:t>Target</w:t>
      </w:r>
      <w:r>
        <w:rPr>
          <w:spacing w:val="-3"/>
        </w:rPr>
        <w:t xml:space="preserve"> </w:t>
      </w:r>
      <w:r>
        <w:rPr>
          <w:spacing w:val="-1"/>
        </w:rPr>
        <w:t>species</w:t>
      </w:r>
      <w:r>
        <w:rPr>
          <w:spacing w:val="-7"/>
        </w:rPr>
        <w:t xml:space="preserve"> </w:t>
      </w:r>
      <w:r>
        <w:t>include,</w:t>
      </w:r>
      <w:r>
        <w:rPr>
          <w:spacing w:val="-9"/>
        </w:rPr>
        <w:t xml:space="preserve"> </w:t>
      </w:r>
      <w:r>
        <w:rPr>
          <w:spacing w:val="-1"/>
        </w:rPr>
        <w:t>but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not</w:t>
      </w:r>
      <w:r>
        <w:rPr>
          <w:spacing w:val="-6"/>
        </w:rPr>
        <w:t xml:space="preserve"> </w:t>
      </w:r>
      <w:r>
        <w:rPr>
          <w:spacing w:val="-1"/>
        </w:rPr>
        <w:t>limited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southern</w:t>
      </w:r>
      <w:r>
        <w:rPr>
          <w:spacing w:val="-6"/>
        </w:rPr>
        <w:t xml:space="preserve"> </w:t>
      </w:r>
      <w:r>
        <w:t>bell</w:t>
      </w:r>
      <w:r>
        <w:rPr>
          <w:spacing w:val="55"/>
          <w:w w:val="99"/>
        </w:rPr>
        <w:t xml:space="preserve"> </w:t>
      </w:r>
      <w:r>
        <w:rPr>
          <w:spacing w:val="-1"/>
        </w:rPr>
        <w:t>frog</w:t>
      </w:r>
      <w:r>
        <w:rPr>
          <w:spacing w:val="-6"/>
        </w:rPr>
        <w:t xml:space="preserve"> </w:t>
      </w:r>
      <w:r>
        <w:rPr>
          <w:spacing w:val="-1"/>
        </w:rPr>
        <w:t>(EPBC</w:t>
      </w:r>
      <w:r>
        <w:rPr>
          <w:spacing w:val="-4"/>
        </w:rPr>
        <w:t xml:space="preserve"> </w:t>
      </w:r>
      <w:r>
        <w:rPr>
          <w:spacing w:val="-2"/>
        </w:rPr>
        <w:t>Act</w:t>
      </w:r>
      <w:r>
        <w:rPr>
          <w:spacing w:val="-6"/>
        </w:rPr>
        <w:t xml:space="preserve"> </w:t>
      </w:r>
      <w:r>
        <w:rPr>
          <w:spacing w:val="-1"/>
        </w:rPr>
        <w:t>vulnerable),</w:t>
      </w:r>
      <w:r>
        <w:rPr>
          <w:spacing w:val="-9"/>
        </w:rPr>
        <w:t xml:space="preserve"> </w:t>
      </w:r>
      <w:r>
        <w:t>Murray</w:t>
      </w:r>
      <w:r>
        <w:rPr>
          <w:spacing w:val="-9"/>
        </w:rPr>
        <w:t xml:space="preserve"> </w:t>
      </w:r>
      <w:r>
        <w:t>cod</w:t>
      </w:r>
      <w:r>
        <w:rPr>
          <w:spacing w:val="-5"/>
        </w:rPr>
        <w:t xml:space="preserve"> </w:t>
      </w:r>
      <w:r>
        <w:rPr>
          <w:spacing w:val="-1"/>
        </w:rPr>
        <w:t>(EPBC</w:t>
      </w:r>
      <w:r>
        <w:rPr>
          <w:spacing w:val="-4"/>
        </w:rPr>
        <w:t xml:space="preserve"> </w:t>
      </w:r>
      <w:r>
        <w:rPr>
          <w:spacing w:val="1"/>
        </w:rPr>
        <w:t>Act</w:t>
      </w:r>
      <w:r>
        <w:rPr>
          <w:spacing w:val="-6"/>
        </w:rPr>
        <w:t xml:space="preserve"> </w:t>
      </w:r>
      <w:r>
        <w:rPr>
          <w:spacing w:val="-1"/>
        </w:rPr>
        <w:t>vulnerable),</w:t>
      </w:r>
      <w:r>
        <w:rPr>
          <w:spacing w:val="-6"/>
        </w:rPr>
        <w:t xml:space="preserve"> </w:t>
      </w:r>
      <w:r>
        <w:rPr>
          <w:spacing w:val="-1"/>
        </w:rPr>
        <w:t>Australasian</w:t>
      </w:r>
      <w:r>
        <w:rPr>
          <w:spacing w:val="-6"/>
        </w:rPr>
        <w:t xml:space="preserve"> </w:t>
      </w:r>
      <w:r>
        <w:t>bittern</w:t>
      </w:r>
      <w:r>
        <w:rPr>
          <w:spacing w:val="-7"/>
        </w:rPr>
        <w:t xml:space="preserve"> </w:t>
      </w:r>
      <w:r>
        <w:rPr>
          <w:spacing w:val="-1"/>
        </w:rPr>
        <w:t>(EPBC</w:t>
      </w:r>
      <w:r>
        <w:rPr>
          <w:spacing w:val="-5"/>
        </w:rPr>
        <w:t xml:space="preserve"> </w:t>
      </w:r>
      <w:r>
        <w:rPr>
          <w:spacing w:val="-2"/>
        </w:rPr>
        <w:t>Act</w:t>
      </w:r>
      <w:r>
        <w:rPr>
          <w:spacing w:val="-6"/>
        </w:rPr>
        <w:t xml:space="preserve"> </w:t>
      </w:r>
      <w:r>
        <w:rPr>
          <w:spacing w:val="-1"/>
        </w:rPr>
        <w:t>critically</w:t>
      </w:r>
      <w:r>
        <w:rPr>
          <w:spacing w:val="111"/>
          <w:w w:val="99"/>
        </w:rPr>
        <w:t xml:space="preserve"> </w:t>
      </w:r>
      <w:r>
        <w:t>endangered)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eastern</w:t>
      </w:r>
      <w:r>
        <w:rPr>
          <w:spacing w:val="-7"/>
        </w:rPr>
        <w:t xml:space="preserve"> </w:t>
      </w:r>
      <w:r>
        <w:t>great</w:t>
      </w:r>
      <w:r>
        <w:rPr>
          <w:spacing w:val="-7"/>
        </w:rPr>
        <w:t xml:space="preserve"> </w:t>
      </w:r>
      <w:r>
        <w:t>egret</w:t>
      </w:r>
      <w:r>
        <w:rPr>
          <w:spacing w:val="-7"/>
        </w:rPr>
        <w:t xml:space="preserve"> </w:t>
      </w:r>
      <w:r>
        <w:rPr>
          <w:spacing w:val="-1"/>
        </w:rPr>
        <w:t>(EPBC</w:t>
      </w:r>
      <w:r>
        <w:rPr>
          <w:spacing w:val="-8"/>
        </w:rPr>
        <w:t xml:space="preserve"> </w:t>
      </w:r>
      <w:r>
        <w:rPr>
          <w:spacing w:val="-2"/>
        </w:rPr>
        <w:t>Act</w:t>
      </w:r>
      <w:r>
        <w:rPr>
          <w:spacing w:val="-5"/>
        </w:rPr>
        <w:t xml:space="preserve"> </w:t>
      </w:r>
      <w:r>
        <w:t>migratory).</w:t>
      </w:r>
    </w:p>
    <w:p w14:paraId="04058C71" w14:textId="77777777" w:rsidR="00700F7C" w:rsidRDefault="002F10C5">
      <w:pPr>
        <w:pStyle w:val="BodyText"/>
        <w:spacing w:before="163"/>
        <w:ind w:right="129"/>
      </w:pPr>
      <w:r>
        <w:rPr>
          <w:spacing w:val="-1"/>
        </w:rPr>
        <w:t>Appropriate</w:t>
      </w:r>
      <w:r>
        <w:rPr>
          <w:spacing w:val="-8"/>
        </w:rPr>
        <w:t xml:space="preserve"> </w:t>
      </w:r>
      <w:r>
        <w:t>follow-up</w:t>
      </w:r>
      <w:r>
        <w:rPr>
          <w:spacing w:val="-7"/>
        </w:rPr>
        <w:t xml:space="preserve"> </w:t>
      </w:r>
      <w:r>
        <w:t>watering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floodplain</w:t>
      </w:r>
      <w:r>
        <w:rPr>
          <w:spacing w:val="-7"/>
        </w:rPr>
        <w:t xml:space="preserve"> </w:t>
      </w:r>
      <w:r>
        <w:t>assets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7"/>
        </w:rPr>
        <w:t xml:space="preserve"> </w:t>
      </w:r>
      <w:r>
        <w:t>help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further</w:t>
      </w:r>
      <w:r>
        <w:rPr>
          <w:spacing w:val="-8"/>
        </w:rPr>
        <w:t xml:space="preserve"> </w:t>
      </w:r>
      <w:r>
        <w:rPr>
          <w:spacing w:val="-1"/>
        </w:rPr>
        <w:t>improve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condition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resilience</w:t>
      </w:r>
      <w:r>
        <w:rPr>
          <w:spacing w:val="64"/>
          <w:w w:val="99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assets</w:t>
      </w:r>
      <w:r>
        <w:rPr>
          <w:spacing w:val="-6"/>
        </w:rPr>
        <w:t xml:space="preserve"> </w:t>
      </w:r>
      <w:r>
        <w:t>t</w:t>
      </w:r>
      <w:r>
        <w:t>hat</w:t>
      </w:r>
      <w:r>
        <w:rPr>
          <w:spacing w:val="-6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rPr>
          <w:spacing w:val="-1"/>
        </w:rPr>
        <w:t>stressed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result</w:t>
      </w:r>
      <w:r>
        <w:rPr>
          <w:spacing w:val="-4"/>
        </w:rPr>
        <w:t xml:space="preserve"> </w:t>
      </w:r>
      <w:r>
        <w:t>lack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inundation.</w:t>
      </w:r>
      <w:r>
        <w:rPr>
          <w:spacing w:val="-8"/>
        </w:rPr>
        <w:t xml:space="preserve"> </w:t>
      </w:r>
      <w:r>
        <w:rPr>
          <w:spacing w:val="-1"/>
        </w:rPr>
        <w:t>Building</w:t>
      </w:r>
      <w:r>
        <w:rPr>
          <w:spacing w:val="-7"/>
        </w:rPr>
        <w:t xml:space="preserve"> </w:t>
      </w:r>
      <w:r>
        <w:t>greater</w:t>
      </w:r>
      <w:r>
        <w:rPr>
          <w:spacing w:val="-6"/>
        </w:rPr>
        <w:t xml:space="preserve"> </w:t>
      </w:r>
      <w:r>
        <w:t>resilience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system</w:t>
      </w:r>
      <w:r>
        <w:rPr>
          <w:spacing w:val="-6"/>
        </w:rPr>
        <w:t xml:space="preserve"> </w:t>
      </w:r>
      <w:r>
        <w:t>will</w:t>
      </w:r>
      <w:r>
        <w:rPr>
          <w:spacing w:val="90"/>
          <w:w w:val="99"/>
        </w:rPr>
        <w:t xml:space="preserve"> </w:t>
      </w:r>
      <w:r>
        <w:t>help</w:t>
      </w:r>
      <w:r>
        <w:rPr>
          <w:spacing w:val="-6"/>
        </w:rPr>
        <w:t xml:space="preserve"> </w:t>
      </w:r>
      <w:r>
        <w:rPr>
          <w:spacing w:val="-1"/>
        </w:rPr>
        <w:t>assets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maintain</w:t>
      </w:r>
      <w:r>
        <w:rPr>
          <w:spacing w:val="-5"/>
        </w:rPr>
        <w:t xml:space="preserve"> </w:t>
      </w:r>
      <w:r>
        <w:rPr>
          <w:spacing w:val="-1"/>
        </w:rPr>
        <w:t>condition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function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dry</w:t>
      </w:r>
      <w:r>
        <w:rPr>
          <w:spacing w:val="-5"/>
        </w:rPr>
        <w:t xml:space="preserve"> </w:t>
      </w:r>
      <w:r>
        <w:rPr>
          <w:spacing w:val="-1"/>
        </w:rPr>
        <w:t>years,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respond</w:t>
      </w:r>
      <w:r>
        <w:rPr>
          <w:spacing w:val="-6"/>
        </w:rPr>
        <w:t xml:space="preserve"> </w:t>
      </w:r>
      <w:r>
        <w:t>well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wetter</w:t>
      </w:r>
      <w:r>
        <w:rPr>
          <w:spacing w:val="-6"/>
        </w:rPr>
        <w:t xml:space="preserve"> </w:t>
      </w:r>
      <w:r>
        <w:rPr>
          <w:spacing w:val="-1"/>
        </w:rPr>
        <w:t>years.</w:t>
      </w:r>
      <w:r>
        <w:rPr>
          <w:spacing w:val="-10"/>
        </w:rPr>
        <w:t xml:space="preserve"> </w:t>
      </w:r>
      <w:r>
        <w:t>Providing</w:t>
      </w:r>
      <w:r>
        <w:rPr>
          <w:spacing w:val="86"/>
          <w:w w:val="9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next</w:t>
      </w:r>
      <w:r>
        <w:rPr>
          <w:spacing w:val="-5"/>
        </w:rPr>
        <w:t xml:space="preserve"> </w:t>
      </w:r>
      <w:r>
        <w:rPr>
          <w:spacing w:val="-1"/>
        </w:rPr>
        <w:t>year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help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successful</w:t>
      </w:r>
      <w:r>
        <w:rPr>
          <w:spacing w:val="-6"/>
        </w:rPr>
        <w:t xml:space="preserve"> </w:t>
      </w:r>
      <w:r>
        <w:t>recruitment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vegetation,</w:t>
      </w:r>
      <w:r>
        <w:rPr>
          <w:spacing w:val="55"/>
          <w:w w:val="99"/>
        </w:rPr>
        <w:t xml:space="preserve"> </w:t>
      </w:r>
      <w:r>
        <w:t>waterbirds,</w:t>
      </w:r>
      <w:r>
        <w:rPr>
          <w:spacing w:val="-9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frogs</w:t>
      </w:r>
      <w:r>
        <w:rPr>
          <w:spacing w:val="-5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rPr>
          <w:spacing w:val="-1"/>
        </w:rPr>
        <w:t>increase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growth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reproduction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1"/>
        </w:rPr>
        <w:t>2016-17,</w:t>
      </w:r>
      <w:r>
        <w:rPr>
          <w:spacing w:val="-9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help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60"/>
          <w:w w:val="99"/>
        </w:rPr>
        <w:t xml:space="preserve"> </w:t>
      </w:r>
      <w:r>
        <w:rPr>
          <w:spacing w:val="-1"/>
        </w:rPr>
        <w:t>improve</w:t>
      </w:r>
      <w:r>
        <w:rPr>
          <w:spacing w:val="-8"/>
        </w:rPr>
        <w:t xml:space="preserve"> </w:t>
      </w:r>
      <w:r>
        <w:rPr>
          <w:spacing w:val="-1"/>
        </w:rPr>
        <w:t>abundance</w:t>
      </w:r>
      <w:r>
        <w:rPr>
          <w:spacing w:val="-8"/>
        </w:rPr>
        <w:t xml:space="preserve"> </w:t>
      </w:r>
      <w:r>
        <w:rPr>
          <w:spacing w:val="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diversity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coming</w:t>
      </w:r>
      <w:r>
        <w:rPr>
          <w:spacing w:val="-7"/>
        </w:rPr>
        <w:t xml:space="preserve"> </w:t>
      </w:r>
      <w:r>
        <w:t>years.</w:t>
      </w:r>
      <w:r>
        <w:rPr>
          <w:spacing w:val="46"/>
        </w:rPr>
        <w:t xml:space="preserve"> </w:t>
      </w:r>
      <w:r>
        <w:rPr>
          <w:spacing w:val="-1"/>
        </w:rPr>
        <w:t>Under</w:t>
      </w:r>
      <w:r>
        <w:rPr>
          <w:spacing w:val="-8"/>
        </w:rPr>
        <w:t xml:space="preserve"> </w:t>
      </w:r>
      <w:r>
        <w:t>low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inflow</w:t>
      </w:r>
      <w:r>
        <w:rPr>
          <w:spacing w:val="-6"/>
        </w:rPr>
        <w:t xml:space="preserve"> </w:t>
      </w:r>
      <w:r>
        <w:t>scenarios,</w:t>
      </w:r>
      <w:r>
        <w:rPr>
          <w:spacing w:val="-9"/>
        </w:rPr>
        <w:t xml:space="preserve"> </w:t>
      </w:r>
      <w:r>
        <w:t>Commonwealth</w:t>
      </w:r>
      <w:r>
        <w:rPr>
          <w:spacing w:val="68"/>
          <w:w w:val="9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use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Lowbidgee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rPr>
          <w:spacing w:val="-1"/>
        </w:rPr>
        <w:t>target</w:t>
      </w:r>
      <w:r>
        <w:rPr>
          <w:spacing w:val="-6"/>
        </w:rPr>
        <w:t xml:space="preserve"> </w:t>
      </w:r>
      <w:r>
        <w:rPr>
          <w:spacing w:val="-1"/>
        </w:rPr>
        <w:t>critical</w:t>
      </w:r>
      <w:r>
        <w:rPr>
          <w:spacing w:val="-7"/>
        </w:rPr>
        <w:t xml:space="preserve"> </w:t>
      </w:r>
      <w:r>
        <w:rPr>
          <w:spacing w:val="-1"/>
        </w:rPr>
        <w:t>refuge</w:t>
      </w:r>
      <w:r>
        <w:rPr>
          <w:spacing w:val="-8"/>
        </w:rPr>
        <w:t xml:space="preserve"> </w:t>
      </w:r>
      <w:r>
        <w:t>habitats</w:t>
      </w:r>
      <w:r>
        <w:rPr>
          <w:spacing w:val="-9"/>
        </w:rPr>
        <w:t xml:space="preserve"> </w:t>
      </w:r>
      <w:r>
        <w:rPr>
          <w:spacing w:val="-1"/>
        </w:rPr>
        <w:t>(including</w:t>
      </w:r>
      <w:r>
        <w:rPr>
          <w:spacing w:val="-8"/>
        </w:rPr>
        <w:t xml:space="preserve"> </w:t>
      </w:r>
      <w:r>
        <w:t>Waugorah</w:t>
      </w:r>
      <w:r>
        <w:rPr>
          <w:spacing w:val="-6"/>
        </w:rPr>
        <w:t xml:space="preserve"> </w:t>
      </w:r>
      <w:r>
        <w:t>Lagoon,</w:t>
      </w:r>
      <w:r>
        <w:rPr>
          <w:spacing w:val="56"/>
          <w:w w:val="99"/>
        </w:rPr>
        <w:t xml:space="preserve"> </w:t>
      </w:r>
      <w:r>
        <w:rPr>
          <w:spacing w:val="-1"/>
        </w:rPr>
        <w:t>Telephone</w:t>
      </w:r>
      <w:r>
        <w:rPr>
          <w:spacing w:val="-6"/>
        </w:rPr>
        <w:t xml:space="preserve"> </w:t>
      </w:r>
      <w:r>
        <w:t>Creek,</w:t>
      </w:r>
      <w:r>
        <w:rPr>
          <w:spacing w:val="-6"/>
        </w:rPr>
        <w:t xml:space="preserve"> </w:t>
      </w:r>
      <w:r>
        <w:rPr>
          <w:spacing w:val="-1"/>
        </w:rPr>
        <w:t>Avalon</w:t>
      </w:r>
      <w:r>
        <w:rPr>
          <w:spacing w:val="-7"/>
        </w:rPr>
        <w:t xml:space="preserve"> </w:t>
      </w:r>
      <w:r>
        <w:t>Dam,</w:t>
      </w:r>
      <w:r>
        <w:rPr>
          <w:spacing w:val="-7"/>
        </w:rPr>
        <w:t xml:space="preserve"> </w:t>
      </w:r>
      <w:r>
        <w:rPr>
          <w:spacing w:val="-1"/>
        </w:rPr>
        <w:t>Nimmie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Talpee</w:t>
      </w:r>
      <w:r>
        <w:rPr>
          <w:spacing w:val="-8"/>
        </w:rPr>
        <w:t xml:space="preserve"> </w:t>
      </w:r>
      <w:r>
        <w:rPr>
          <w:spacing w:val="-1"/>
        </w:rPr>
        <w:t>Creeks).</w:t>
      </w:r>
      <w:r>
        <w:rPr>
          <w:spacing w:val="-4"/>
        </w:rPr>
        <w:t xml:space="preserve"> </w:t>
      </w:r>
      <w:r>
        <w:rPr>
          <w:spacing w:val="-1"/>
        </w:rPr>
        <w:t>Critical</w:t>
      </w:r>
      <w:r>
        <w:rPr>
          <w:spacing w:val="-8"/>
        </w:rPr>
        <w:t xml:space="preserve"> </w:t>
      </w:r>
      <w:r>
        <w:rPr>
          <w:spacing w:val="-1"/>
        </w:rPr>
        <w:t>habitat</w:t>
      </w:r>
      <w:r>
        <w:rPr>
          <w:spacing w:val="-6"/>
        </w:rPr>
        <w:t xml:space="preserve"> </w:t>
      </w:r>
      <w:r>
        <w:rPr>
          <w:spacing w:val="-1"/>
        </w:rPr>
        <w:t>watering</w:t>
      </w:r>
      <w:r>
        <w:rPr>
          <w:spacing w:val="-8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rPr>
          <w:spacing w:val="-1"/>
        </w:rPr>
        <w:t>consider</w:t>
      </w:r>
      <w:r>
        <w:rPr>
          <w:spacing w:val="105"/>
          <w:w w:val="99"/>
        </w:rPr>
        <w:t xml:space="preserve"> </w:t>
      </w:r>
      <w:r>
        <w:t>extending</w:t>
      </w:r>
      <w:r>
        <w:rPr>
          <w:spacing w:val="-8"/>
        </w:rPr>
        <w:t xml:space="preserve"> </w:t>
      </w:r>
      <w:r>
        <w:t>flows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connect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permanent</w:t>
      </w:r>
      <w:r>
        <w:rPr>
          <w:spacing w:val="-4"/>
        </w:rPr>
        <w:t xml:space="preserve"> </w:t>
      </w:r>
      <w:r>
        <w:rPr>
          <w:spacing w:val="-1"/>
        </w:rPr>
        <w:t>refuge</w:t>
      </w:r>
      <w:r>
        <w:rPr>
          <w:spacing w:val="-7"/>
        </w:rPr>
        <w:t xml:space="preserve"> </w:t>
      </w:r>
      <w:r>
        <w:t>lakes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prevent</w:t>
      </w:r>
      <w:r>
        <w:rPr>
          <w:spacing w:val="-5"/>
        </w:rPr>
        <w:t xml:space="preserve"> </w:t>
      </w:r>
      <w:r>
        <w:rPr>
          <w:spacing w:val="-1"/>
        </w:rPr>
        <w:t>stranding</w:t>
      </w:r>
      <w:r>
        <w:rPr>
          <w:spacing w:val="-7"/>
        </w:rPr>
        <w:t xml:space="preserve"> </w:t>
      </w:r>
      <w:r>
        <w:t>larvae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juvenile</w:t>
      </w:r>
      <w:r>
        <w:rPr>
          <w:spacing w:val="-2"/>
        </w:rPr>
        <w:t xml:space="preserve"> </w:t>
      </w:r>
      <w:r>
        <w:rPr>
          <w:spacing w:val="-1"/>
        </w:rPr>
        <w:t>native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79"/>
          <w:w w:val="99"/>
        </w:rPr>
        <w:t xml:space="preserve"> </w:t>
      </w:r>
      <w:r>
        <w:rPr>
          <w:spacing w:val="-1"/>
        </w:rPr>
        <w:t>on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floodplain.</w:t>
      </w:r>
      <w:r>
        <w:rPr>
          <w:spacing w:val="-9"/>
        </w:rPr>
        <w:t xml:space="preserve"> </w:t>
      </w:r>
      <w:r>
        <w:t>Larger</w:t>
      </w:r>
      <w:r>
        <w:rPr>
          <w:spacing w:val="-6"/>
        </w:rPr>
        <w:t xml:space="preserve"> </w:t>
      </w:r>
      <w:r>
        <w:rPr>
          <w:spacing w:val="-1"/>
        </w:rPr>
        <w:t>scale</w:t>
      </w:r>
      <w:r>
        <w:rPr>
          <w:spacing w:val="-9"/>
        </w:rPr>
        <w:t xml:space="preserve"> </w:t>
      </w:r>
      <w:r>
        <w:t>wetland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floodplain</w:t>
      </w:r>
      <w:r>
        <w:rPr>
          <w:spacing w:val="-8"/>
        </w:rPr>
        <w:t xml:space="preserve"> </w:t>
      </w:r>
      <w:r>
        <w:rPr>
          <w:spacing w:val="-1"/>
        </w:rPr>
        <w:t>inundation</w:t>
      </w:r>
      <w:r>
        <w:rPr>
          <w:spacing w:val="-8"/>
        </w:rPr>
        <w:t xml:space="preserve"> </w:t>
      </w:r>
      <w:r>
        <w:rPr>
          <w:spacing w:val="-1"/>
        </w:rPr>
        <w:t>including</w:t>
      </w:r>
      <w:r>
        <w:rPr>
          <w:spacing w:val="-9"/>
        </w:rPr>
        <w:t xml:space="preserve"> </w:t>
      </w:r>
      <w:r>
        <w:t>river-floodplain</w:t>
      </w:r>
      <w:r>
        <w:rPr>
          <w:spacing w:val="-8"/>
        </w:rPr>
        <w:t xml:space="preserve"> </w:t>
      </w:r>
      <w:r>
        <w:rPr>
          <w:spacing w:val="-1"/>
        </w:rPr>
        <w:t>connection</w:t>
      </w:r>
      <w:r>
        <w:rPr>
          <w:spacing w:val="-8"/>
        </w:rPr>
        <w:t xml:space="preserve"> </w:t>
      </w:r>
      <w:r>
        <w:t>will</w:t>
      </w:r>
      <w:r>
        <w:rPr>
          <w:spacing w:val="105"/>
          <w:w w:val="9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targeted</w:t>
      </w:r>
      <w:r>
        <w:rPr>
          <w:spacing w:val="-9"/>
        </w:rPr>
        <w:t xml:space="preserve"> </w:t>
      </w:r>
      <w:r>
        <w:rPr>
          <w:spacing w:val="-1"/>
        </w:rPr>
        <w:t>under</w:t>
      </w:r>
      <w:r>
        <w:rPr>
          <w:spacing w:val="-9"/>
        </w:rPr>
        <w:t xml:space="preserve"> </w:t>
      </w:r>
      <w:r>
        <w:t>moderate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wet</w:t>
      </w:r>
      <w:r>
        <w:rPr>
          <w:spacing w:val="-7"/>
        </w:rPr>
        <w:t xml:space="preserve"> </w:t>
      </w:r>
      <w:r>
        <w:rPr>
          <w:spacing w:val="-1"/>
        </w:rPr>
        <w:t>scenarios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through</w:t>
      </w:r>
      <w:r>
        <w:rPr>
          <w:spacing w:val="-3"/>
        </w:rPr>
        <w:t xml:space="preserve"> </w:t>
      </w:r>
      <w:r>
        <w:t>potential</w:t>
      </w:r>
      <w:r>
        <w:rPr>
          <w:spacing w:val="-7"/>
        </w:rPr>
        <w:t xml:space="preserve"> </w:t>
      </w:r>
      <w:r>
        <w:rPr>
          <w:spacing w:val="-1"/>
        </w:rPr>
        <w:t>Lowbidgee</w:t>
      </w:r>
      <w:r>
        <w:rPr>
          <w:spacing w:val="-9"/>
        </w:rPr>
        <w:t xml:space="preserve"> </w:t>
      </w:r>
      <w:r>
        <w:rPr>
          <w:spacing w:val="-1"/>
        </w:rPr>
        <w:t>supplementary</w:t>
      </w:r>
      <w:r>
        <w:rPr>
          <w:spacing w:val="-10"/>
        </w:rPr>
        <w:t xml:space="preserve"> </w:t>
      </w:r>
      <w:r>
        <w:t>access.</w:t>
      </w:r>
      <w:r>
        <w:rPr>
          <w:spacing w:val="90"/>
          <w:w w:val="99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scale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watering</w:t>
      </w:r>
      <w:r>
        <w:rPr>
          <w:spacing w:val="-6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informed</w:t>
      </w:r>
      <w:r>
        <w:rPr>
          <w:spacing w:val="-5"/>
        </w:rPr>
        <w:t xml:space="preserve"> </w:t>
      </w:r>
      <w:r>
        <w:rPr>
          <w:spacing w:val="1"/>
        </w:rPr>
        <w:t>by</w:t>
      </w:r>
      <w:r>
        <w:rPr>
          <w:spacing w:val="-8"/>
        </w:rPr>
        <w:t xml:space="preserve"> </w:t>
      </w:r>
      <w:r>
        <w:rPr>
          <w:spacing w:val="-1"/>
        </w:rPr>
        <w:t>natural</w:t>
      </w:r>
      <w:r>
        <w:rPr>
          <w:spacing w:val="-5"/>
        </w:rPr>
        <w:t xml:space="preserve"> </w:t>
      </w:r>
      <w:r>
        <w:rPr>
          <w:spacing w:val="-1"/>
        </w:rPr>
        <w:t>cues,</w:t>
      </w:r>
      <w:r>
        <w:rPr>
          <w:spacing w:val="-6"/>
        </w:rPr>
        <w:t xml:space="preserve"> </w:t>
      </w:r>
      <w:r>
        <w:rPr>
          <w:spacing w:val="-1"/>
        </w:rPr>
        <w:t>subject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availability.</w:t>
      </w:r>
      <w:r>
        <w:rPr>
          <w:spacing w:val="2"/>
        </w:rPr>
        <w:t xml:space="preserve"> </w:t>
      </w:r>
      <w:r>
        <w:rPr>
          <w:spacing w:val="-1"/>
        </w:rPr>
        <w:t>Target</w:t>
      </w:r>
      <w:r>
        <w:rPr>
          <w:spacing w:val="-4"/>
        </w:rPr>
        <w:t xml:space="preserve"> </w:t>
      </w:r>
      <w:r>
        <w:t>sites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include</w:t>
      </w:r>
      <w:r>
        <w:rPr>
          <w:spacing w:val="92"/>
          <w:w w:val="99"/>
        </w:rPr>
        <w:t xml:space="preserve"> </w:t>
      </w:r>
      <w:r>
        <w:t>wetland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floodplain</w:t>
      </w:r>
      <w:r>
        <w:rPr>
          <w:spacing w:val="-9"/>
        </w:rPr>
        <w:t xml:space="preserve"> </w:t>
      </w:r>
      <w:r>
        <w:rPr>
          <w:spacing w:val="-1"/>
        </w:rPr>
        <w:t>assets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North</w:t>
      </w:r>
      <w:r>
        <w:rPr>
          <w:spacing w:val="-7"/>
        </w:rPr>
        <w:t xml:space="preserve"> </w:t>
      </w:r>
      <w:r>
        <w:t>Redbank</w:t>
      </w:r>
      <w:r>
        <w:rPr>
          <w:spacing w:val="-7"/>
        </w:rPr>
        <w:t xml:space="preserve"> </w:t>
      </w:r>
      <w:r>
        <w:t>system,</w:t>
      </w:r>
      <w:r>
        <w:rPr>
          <w:spacing w:val="-10"/>
        </w:rPr>
        <w:t xml:space="preserve"> </w:t>
      </w:r>
      <w:r>
        <w:rPr>
          <w:spacing w:val="-1"/>
        </w:rPr>
        <w:t>South</w:t>
      </w:r>
      <w:r>
        <w:rPr>
          <w:spacing w:val="-7"/>
        </w:rPr>
        <w:t xml:space="preserve"> </w:t>
      </w:r>
      <w:r>
        <w:t>Redbank</w:t>
      </w:r>
      <w:r>
        <w:rPr>
          <w:spacing w:val="-6"/>
        </w:rPr>
        <w:t xml:space="preserve"> </w:t>
      </w:r>
      <w:r>
        <w:rPr>
          <w:spacing w:val="-1"/>
        </w:rPr>
        <w:t>(including</w:t>
      </w:r>
      <w:r>
        <w:rPr>
          <w:spacing w:val="-8"/>
        </w:rPr>
        <w:t xml:space="preserve"> </w:t>
      </w:r>
      <w:r>
        <w:t>Yanga</w:t>
      </w:r>
      <w:r>
        <w:rPr>
          <w:spacing w:val="-8"/>
        </w:rPr>
        <w:t xml:space="preserve"> </w:t>
      </w:r>
      <w:r>
        <w:rPr>
          <w:spacing w:val="-1"/>
        </w:rPr>
        <w:t>National</w:t>
      </w:r>
      <w:r>
        <w:rPr>
          <w:spacing w:val="-9"/>
        </w:rPr>
        <w:t xml:space="preserve"> </w:t>
      </w:r>
      <w:r>
        <w:t>Park),</w:t>
      </w:r>
      <w:r>
        <w:rPr>
          <w:spacing w:val="77"/>
          <w:w w:val="99"/>
        </w:rPr>
        <w:t xml:space="preserve"> </w:t>
      </w:r>
      <w:r>
        <w:rPr>
          <w:spacing w:val="-1"/>
        </w:rPr>
        <w:t>Nimmie-Caira</w:t>
      </w:r>
      <w:r>
        <w:rPr>
          <w:spacing w:val="-7"/>
        </w:rPr>
        <w:t xml:space="preserve"> </w:t>
      </w:r>
      <w:r>
        <w:rPr>
          <w:spacing w:val="-1"/>
        </w:rPr>
        <w:t>(Eulimbah,</w:t>
      </w:r>
      <w:r>
        <w:rPr>
          <w:spacing w:val="-9"/>
        </w:rPr>
        <w:t xml:space="preserve"> </w:t>
      </w:r>
      <w:r>
        <w:rPr>
          <w:spacing w:val="-1"/>
        </w:rPr>
        <w:t>Telephone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Suicide</w:t>
      </w:r>
      <w:r>
        <w:rPr>
          <w:spacing w:val="-9"/>
        </w:rPr>
        <w:t xml:space="preserve"> </w:t>
      </w:r>
      <w:r>
        <w:rPr>
          <w:spacing w:val="-1"/>
        </w:rPr>
        <w:t>floodways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Nap</w:t>
      </w:r>
      <w:r>
        <w:rPr>
          <w:spacing w:val="-6"/>
        </w:rPr>
        <w:t xml:space="preserve"> </w:t>
      </w:r>
      <w:r>
        <w:rPr>
          <w:spacing w:val="-1"/>
        </w:rPr>
        <w:t>Nap</w:t>
      </w:r>
      <w:r>
        <w:rPr>
          <w:spacing w:val="-8"/>
        </w:rPr>
        <w:t xml:space="preserve"> </w:t>
      </w:r>
      <w:r>
        <w:rPr>
          <w:spacing w:val="1"/>
        </w:rPr>
        <w:t>Swamp)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potentially</w:t>
      </w:r>
      <w:r>
        <w:rPr>
          <w:spacing w:val="-10"/>
        </w:rPr>
        <w:t xml:space="preserve"> </w:t>
      </w:r>
      <w:r>
        <w:t>Fiddlers</w:t>
      </w:r>
      <w:r>
        <w:rPr>
          <w:spacing w:val="84"/>
          <w:w w:val="99"/>
        </w:rPr>
        <w:t xml:space="preserve"> </w:t>
      </w:r>
      <w:r>
        <w:rPr>
          <w:spacing w:val="-1"/>
        </w:rPr>
        <w:t>Creek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Western</w:t>
      </w:r>
      <w:r>
        <w:rPr>
          <w:spacing w:val="-6"/>
        </w:rPr>
        <w:t xml:space="preserve"> </w:t>
      </w:r>
      <w:r>
        <w:t>Lakes.</w:t>
      </w:r>
      <w:r>
        <w:rPr>
          <w:spacing w:val="-7"/>
        </w:rPr>
        <w:t xml:space="preserve"> </w:t>
      </w:r>
      <w:r>
        <w:rPr>
          <w:spacing w:val="-1"/>
        </w:rPr>
        <w:t>See</w:t>
      </w:r>
      <w:r>
        <w:rPr>
          <w:spacing w:val="-3"/>
        </w:rPr>
        <w:t xml:space="preserve"> </w:t>
      </w:r>
      <w:r>
        <w:rPr>
          <w:spacing w:val="-1"/>
        </w:rPr>
        <w:t>Action</w:t>
      </w:r>
      <w:r>
        <w:rPr>
          <w:spacing w:val="-7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 xml:space="preserve">in </w:t>
      </w:r>
      <w:r>
        <w:rPr>
          <w:spacing w:val="-1"/>
          <w:u w:val="single" w:color="000000"/>
        </w:rPr>
        <w:t>Attachment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B</w:t>
      </w:r>
      <w:r>
        <w:rPr>
          <w:spacing w:val="-6"/>
          <w:u w:val="single" w:color="000000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standard</w:t>
      </w:r>
      <w:r>
        <w:rPr>
          <w:spacing w:val="-7"/>
        </w:rPr>
        <w:t xml:space="preserve"> </w:t>
      </w:r>
      <w:r>
        <w:t>operational</w:t>
      </w:r>
      <w:r>
        <w:rPr>
          <w:spacing w:val="-6"/>
        </w:rPr>
        <w:t xml:space="preserve"> </w:t>
      </w:r>
      <w:r>
        <w:rPr>
          <w:spacing w:val="-1"/>
        </w:rPr>
        <w:t>arrangements.</w:t>
      </w:r>
      <w:r>
        <w:rPr>
          <w:spacing w:val="-5"/>
        </w:rPr>
        <w:t xml:space="preserve"> </w:t>
      </w:r>
      <w:r>
        <w:rPr>
          <w:spacing w:val="1"/>
        </w:rPr>
        <w:t>In</w:t>
      </w:r>
      <w:r>
        <w:rPr>
          <w:spacing w:val="-7"/>
        </w:rPr>
        <w:t xml:space="preserve"> </w:t>
      </w:r>
      <w:r>
        <w:t>addition</w:t>
      </w:r>
      <w:r>
        <w:rPr>
          <w:spacing w:val="62"/>
          <w:w w:val="99"/>
        </w:rPr>
        <w:t xml:space="preserve"> </w:t>
      </w:r>
      <w:r>
        <w:t>Commonwealth</w:t>
      </w:r>
      <w:r>
        <w:rPr>
          <w:spacing w:val="-10"/>
        </w:rPr>
        <w:t xml:space="preserve"> </w:t>
      </w:r>
      <w:r>
        <w:t>environmental</w:t>
      </w:r>
      <w:r>
        <w:rPr>
          <w:spacing w:val="-11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rPr>
          <w:spacing w:val="-1"/>
        </w:rPr>
        <w:t>opportunistically</w:t>
      </w:r>
      <w:r>
        <w:rPr>
          <w:spacing w:val="-11"/>
        </w:rPr>
        <w:t xml:space="preserve"> </w:t>
      </w:r>
      <w:r>
        <w:t>target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Junction</w:t>
      </w:r>
      <w:r>
        <w:rPr>
          <w:spacing w:val="-9"/>
        </w:rPr>
        <w:t xml:space="preserve"> </w:t>
      </w:r>
      <w:r>
        <w:t>Wetlands</w:t>
      </w:r>
      <w:r>
        <w:rPr>
          <w:spacing w:val="-14"/>
        </w:rPr>
        <w:t xml:space="preserve"> </w:t>
      </w:r>
      <w:r>
        <w:t>where</w:t>
      </w:r>
      <w:r>
        <w:rPr>
          <w:spacing w:val="-9"/>
        </w:rPr>
        <w:t xml:space="preserve"> </w:t>
      </w:r>
      <w:r>
        <w:rPr>
          <w:spacing w:val="-1"/>
        </w:rPr>
        <w:t>feasible</w:t>
      </w:r>
      <w:r>
        <w:rPr>
          <w:spacing w:val="64"/>
          <w:w w:val="99"/>
        </w:rPr>
        <w:t xml:space="preserve"> </w:t>
      </w:r>
      <w:r>
        <w:rPr>
          <w:spacing w:val="-1"/>
        </w:rPr>
        <w:t>(Action</w:t>
      </w:r>
      <w:r>
        <w:rPr>
          <w:spacing w:val="-6"/>
        </w:rPr>
        <w:t xml:space="preserve"> </w:t>
      </w:r>
      <w:r>
        <w:t>9</w:t>
      </w:r>
      <w:r>
        <w:rPr>
          <w:spacing w:val="-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Attachment</w:t>
      </w:r>
      <w:r>
        <w:rPr>
          <w:spacing w:val="-2"/>
        </w:rPr>
        <w:t xml:space="preserve"> </w:t>
      </w:r>
      <w:r>
        <w:t>B).</w:t>
      </w:r>
    </w:p>
    <w:p w14:paraId="04058C72" w14:textId="77777777" w:rsidR="00700F7C" w:rsidRDefault="002F10C5">
      <w:pPr>
        <w:pStyle w:val="BodyText"/>
        <w:spacing w:before="163" w:line="238" w:lineRule="auto"/>
        <w:ind w:right="99"/>
      </w:pPr>
      <w:r>
        <w:t>Watering</w:t>
      </w:r>
      <w:r>
        <w:rPr>
          <w:spacing w:val="-9"/>
        </w:rPr>
        <w:t xml:space="preserve"> </w:t>
      </w:r>
      <w:r>
        <w:rPr>
          <w:spacing w:val="-1"/>
        </w:rPr>
        <w:t>actions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contribute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maintaining</w:t>
      </w:r>
      <w:r>
        <w:rPr>
          <w:spacing w:val="-9"/>
        </w:rPr>
        <w:t xml:space="preserve"> </w:t>
      </w:r>
      <w:r>
        <w:t>waterbird</w:t>
      </w:r>
      <w:r>
        <w:rPr>
          <w:spacing w:val="-9"/>
        </w:rPr>
        <w:t xml:space="preserve"> </w:t>
      </w:r>
      <w:r>
        <w:rPr>
          <w:spacing w:val="-1"/>
        </w:rPr>
        <w:t>habitat</w:t>
      </w:r>
      <w:r>
        <w:rPr>
          <w:spacing w:val="-9"/>
        </w:rPr>
        <w:t xml:space="preserve"> </w:t>
      </w:r>
      <w:r>
        <w:rPr>
          <w:spacing w:val="-1"/>
        </w:rPr>
        <w:t>within</w:t>
      </w:r>
      <w:r>
        <w:rPr>
          <w:spacing w:val="-8"/>
        </w:rPr>
        <w:t xml:space="preserve"> </w:t>
      </w:r>
      <w:r>
        <w:t xml:space="preserve">the </w:t>
      </w:r>
      <w:r>
        <w:rPr>
          <w:spacing w:val="-1"/>
        </w:rPr>
        <w:t>Murrumbidgee</w:t>
      </w:r>
      <w:r>
        <w:rPr>
          <w:spacing w:val="-6"/>
        </w:rPr>
        <w:t xml:space="preserve"> </w:t>
      </w:r>
      <w:r>
        <w:t>catchment,</w:t>
      </w:r>
      <w:r>
        <w:rPr>
          <w:spacing w:val="-8"/>
        </w:rPr>
        <w:t xml:space="preserve"> </w:t>
      </w:r>
      <w:r>
        <w:t>and</w:t>
      </w:r>
      <w:r>
        <w:rPr>
          <w:spacing w:val="102"/>
        </w:rPr>
        <w:t xml:space="preserve"> </w:t>
      </w:r>
      <w:r>
        <w:t>potentially</w:t>
      </w:r>
      <w:r>
        <w:rPr>
          <w:spacing w:val="-8"/>
        </w:rPr>
        <w:t xml:space="preserve"> </w:t>
      </w:r>
      <w:r>
        <w:t>link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waterbird</w:t>
      </w:r>
      <w:r>
        <w:rPr>
          <w:spacing w:val="-7"/>
        </w:rPr>
        <w:t xml:space="preserve"> </w:t>
      </w:r>
      <w:r>
        <w:rPr>
          <w:spacing w:val="-1"/>
        </w:rPr>
        <w:t>habitat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other</w:t>
      </w:r>
      <w:r>
        <w:rPr>
          <w:spacing w:val="-6"/>
        </w:rPr>
        <w:t xml:space="preserve"> </w:t>
      </w:r>
      <w:r>
        <w:t>parts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Basin</w:t>
      </w:r>
      <w:r>
        <w:rPr>
          <w:spacing w:val="-5"/>
        </w:rPr>
        <w:t xml:space="preserve"> </w:t>
      </w:r>
      <w:r>
        <w:t>(e.g.</w:t>
      </w:r>
      <w:r>
        <w:rPr>
          <w:spacing w:val="-9"/>
        </w:rPr>
        <w:t xml:space="preserve"> </w:t>
      </w:r>
      <w:r>
        <w:t>across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Macquarie,</w:t>
      </w:r>
      <w:r>
        <w:rPr>
          <w:spacing w:val="-9"/>
        </w:rPr>
        <w:t xml:space="preserve"> </w:t>
      </w:r>
      <w:r>
        <w:rPr>
          <w:spacing w:val="-1"/>
        </w:rPr>
        <w:t>Lachlan,</w:t>
      </w:r>
      <w:r>
        <w:rPr>
          <w:spacing w:val="-8"/>
        </w:rPr>
        <w:t xml:space="preserve"> </w:t>
      </w:r>
      <w:r>
        <w:t>and</w:t>
      </w:r>
      <w:r>
        <w:rPr>
          <w:spacing w:val="50"/>
          <w:w w:val="99"/>
        </w:rPr>
        <w:t xml:space="preserve"> </w:t>
      </w:r>
      <w:r>
        <w:t>Mid-Murray</w:t>
      </w:r>
      <w:r>
        <w:rPr>
          <w:spacing w:val="-10"/>
        </w:rPr>
        <w:t xml:space="preserve"> </w:t>
      </w:r>
      <w:r>
        <w:t>catchments</w:t>
      </w:r>
      <w:r>
        <w:rPr>
          <w:spacing w:val="-6"/>
        </w:rPr>
        <w:t xml:space="preserve"> </w:t>
      </w:r>
      <w:r>
        <w:rPr>
          <w:spacing w:val="-1"/>
        </w:rPr>
        <w:t>(see</w:t>
      </w:r>
      <w:r>
        <w:rPr>
          <w:spacing w:val="-6"/>
        </w:rPr>
        <w:t xml:space="preserve"> </w:t>
      </w:r>
      <w:hyperlink r:id="rId25">
        <w:r>
          <w:rPr>
            <w:color w:val="0000FF"/>
            <w:u w:val="single" w:color="0000FF"/>
          </w:rPr>
          <w:t>Waterbird</w:t>
        </w:r>
        <w:r>
          <w:rPr>
            <w:color w:val="0000FF"/>
            <w:spacing w:val="-9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breeding</w:t>
        </w:r>
        <w:r>
          <w:rPr>
            <w:color w:val="0000FF"/>
            <w:spacing w:val="-8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&amp;</w:t>
        </w:r>
        <w:r>
          <w:rPr>
            <w:color w:val="0000FF"/>
            <w:spacing w:val="-8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movements</w:t>
        </w:r>
        <w:r>
          <w:rPr>
            <w:color w:val="0000FF"/>
            <w:spacing w:val="-3"/>
            <w:u w:val="single" w:color="0000FF"/>
          </w:rPr>
          <w:t xml:space="preserve"> </w:t>
        </w:r>
      </w:hyperlink>
      <w:r>
        <w:rPr>
          <w:spacing w:val="-1"/>
        </w:rPr>
        <w:t>(CSIRO,</w:t>
      </w:r>
      <w:r>
        <w:rPr>
          <w:spacing w:val="-11"/>
        </w:rPr>
        <w:t xml:space="preserve"> </w:t>
      </w:r>
      <w:r>
        <w:rPr>
          <w:spacing w:val="-1"/>
        </w:rPr>
        <w:t>2016)),</w:t>
      </w:r>
      <w:r>
        <w:rPr>
          <w:spacing w:val="-10"/>
        </w:rPr>
        <w:t xml:space="preserve"> </w:t>
      </w:r>
      <w:r>
        <w:rPr>
          <w:spacing w:val="1"/>
        </w:rPr>
        <w:t>may</w:t>
      </w:r>
      <w:r>
        <w:rPr>
          <w:spacing w:val="-9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targeted</w:t>
      </w:r>
      <w:r>
        <w:rPr>
          <w:spacing w:val="-8"/>
        </w:rPr>
        <w:t xml:space="preserve"> </w:t>
      </w:r>
      <w:r>
        <w:rPr>
          <w:spacing w:val="-1"/>
        </w:rPr>
        <w:t>under</w:t>
      </w:r>
      <w:r>
        <w:rPr>
          <w:spacing w:val="47"/>
          <w:w w:val="99"/>
        </w:rPr>
        <w:t xml:space="preserve"> </w:t>
      </w:r>
      <w:r>
        <w:t>moderate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wetter</w:t>
      </w:r>
      <w:r>
        <w:rPr>
          <w:spacing w:val="-10"/>
        </w:rPr>
        <w:t xml:space="preserve"> </w:t>
      </w:r>
      <w:r>
        <w:rPr>
          <w:spacing w:val="-1"/>
        </w:rPr>
        <w:t>scenarios.</w:t>
      </w:r>
    </w:p>
    <w:p w14:paraId="04058C73" w14:textId="77777777" w:rsidR="00700F7C" w:rsidRDefault="002F10C5">
      <w:pPr>
        <w:pStyle w:val="BodyText"/>
        <w:spacing w:before="163"/>
        <w:ind w:right="216"/>
      </w:pPr>
      <w:r>
        <w:rPr>
          <w:spacing w:val="-1"/>
        </w:rPr>
        <w:t>River-floodplain</w:t>
      </w:r>
      <w:r>
        <w:rPr>
          <w:spacing w:val="-9"/>
        </w:rPr>
        <w:t xml:space="preserve"> </w:t>
      </w:r>
      <w:r>
        <w:t>connectivity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lowe</w:t>
      </w:r>
      <w:r>
        <w:t>r</w:t>
      </w:r>
      <w:r>
        <w:rPr>
          <w:spacing w:val="-9"/>
        </w:rPr>
        <w:t xml:space="preserve"> </w:t>
      </w:r>
      <w:r>
        <w:t>Murrumbidgee</w:t>
      </w:r>
      <w:r>
        <w:rPr>
          <w:spacing w:val="-9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supported</w:t>
      </w:r>
      <w:r>
        <w:rPr>
          <w:spacing w:val="-9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in-channel</w:t>
      </w:r>
      <w:r>
        <w:rPr>
          <w:spacing w:val="-8"/>
        </w:rPr>
        <w:t xml:space="preserve"> </w:t>
      </w:r>
      <w:r>
        <w:t>flows</w:t>
      </w:r>
      <w:r>
        <w:rPr>
          <w:spacing w:val="-11"/>
        </w:rPr>
        <w:t xml:space="preserve"> </w:t>
      </w:r>
      <w:r>
        <w:t>targeting</w:t>
      </w:r>
      <w:r>
        <w:rPr>
          <w:spacing w:val="60"/>
          <w:w w:val="99"/>
        </w:rPr>
        <w:t xml:space="preserve"> </w:t>
      </w:r>
      <w:r>
        <w:t>native</w:t>
      </w:r>
      <w:r>
        <w:rPr>
          <w:spacing w:val="-10"/>
        </w:rPr>
        <w:t xml:space="preserve"> </w:t>
      </w:r>
      <w:r>
        <w:rPr>
          <w:spacing w:val="-1"/>
        </w:rPr>
        <w:t>fish</w:t>
      </w:r>
      <w:r>
        <w:rPr>
          <w:spacing w:val="-10"/>
        </w:rPr>
        <w:t xml:space="preserve"> </w:t>
      </w:r>
      <w:r>
        <w:rPr>
          <w:spacing w:val="-1"/>
        </w:rPr>
        <w:t>movement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recruitment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in-channel</w:t>
      </w:r>
      <w:r>
        <w:rPr>
          <w:spacing w:val="-9"/>
        </w:rPr>
        <w:t xml:space="preserve"> </w:t>
      </w:r>
      <w:r>
        <w:rPr>
          <w:spacing w:val="-1"/>
        </w:rPr>
        <w:t>productivity.</w:t>
      </w:r>
    </w:p>
    <w:p w14:paraId="04058C74" w14:textId="77777777" w:rsidR="00700F7C" w:rsidRDefault="00700F7C">
      <w:pPr>
        <w:spacing w:before="5"/>
        <w:rPr>
          <w:rFonts w:ascii="Century Gothic" w:eastAsia="Century Gothic" w:hAnsi="Century Gothic" w:cs="Century Gothic"/>
          <w:sz w:val="16"/>
          <w:szCs w:val="16"/>
        </w:rPr>
      </w:pPr>
    </w:p>
    <w:p w14:paraId="04058C75" w14:textId="77777777" w:rsidR="00700F7C" w:rsidRDefault="002F10C5">
      <w:pPr>
        <w:pStyle w:val="Heading3"/>
        <w:rPr>
          <w:b w:val="0"/>
          <w:bCs w:val="0"/>
        </w:rPr>
      </w:pPr>
      <w:r>
        <w:t>Stakeholder</w:t>
      </w:r>
      <w:r>
        <w:rPr>
          <w:spacing w:val="-22"/>
        </w:rPr>
        <w:t xml:space="preserve"> </w:t>
      </w:r>
      <w:r>
        <w:rPr>
          <w:spacing w:val="-1"/>
        </w:rPr>
        <w:t>Feedback</w:t>
      </w:r>
    </w:p>
    <w:p w14:paraId="04058C76" w14:textId="77777777" w:rsidR="00700F7C" w:rsidRDefault="00700F7C">
      <w:pPr>
        <w:spacing w:before="3"/>
        <w:rPr>
          <w:rFonts w:ascii="Century Gothic" w:eastAsia="Century Gothic" w:hAnsi="Century Gothic" w:cs="Century Gothic"/>
          <w:b/>
          <w:bCs/>
          <w:sz w:val="16"/>
          <w:szCs w:val="16"/>
        </w:rPr>
      </w:pPr>
    </w:p>
    <w:p w14:paraId="04058C77" w14:textId="77777777" w:rsidR="00700F7C" w:rsidRDefault="002F10C5">
      <w:pPr>
        <w:pStyle w:val="BodyText"/>
        <w:ind w:right="144"/>
      </w:pPr>
      <w:r>
        <w:rPr>
          <w:spacing w:val="-1"/>
        </w:rPr>
        <w:t>Stakeholder</w:t>
      </w:r>
      <w:r>
        <w:rPr>
          <w:spacing w:val="-9"/>
        </w:rPr>
        <w:t xml:space="preserve"> </w:t>
      </w:r>
      <w:r>
        <w:t>feedback</w:t>
      </w:r>
      <w:r>
        <w:rPr>
          <w:spacing w:val="-8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lower</w:t>
      </w:r>
      <w:r>
        <w:rPr>
          <w:spacing w:val="-10"/>
        </w:rPr>
        <w:t xml:space="preserve"> </w:t>
      </w:r>
      <w:r>
        <w:t>Murrumbidgee</w:t>
      </w:r>
      <w:r>
        <w:rPr>
          <w:spacing w:val="-9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again</w:t>
      </w:r>
      <w:r>
        <w:rPr>
          <w:spacing w:val="-8"/>
        </w:rPr>
        <w:t xml:space="preserve"> </w:t>
      </w:r>
      <w:r>
        <w:t>recommended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mid-Murrumbidgee</w:t>
      </w:r>
      <w:r>
        <w:rPr>
          <w:spacing w:val="44"/>
          <w:w w:val="99"/>
        </w:rPr>
        <w:t xml:space="preserve"> </w:t>
      </w:r>
      <w:r>
        <w:rPr>
          <w:spacing w:val="-1"/>
        </w:rPr>
        <w:t>connection</w:t>
      </w:r>
      <w:r>
        <w:rPr>
          <w:spacing w:val="-8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rPr>
          <w:spacing w:val="-1"/>
        </w:rPr>
        <w:t>action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priority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2017</w:t>
      </w:r>
      <w:r>
        <w:rPr>
          <w:rFonts w:cs="Century Gothic"/>
        </w:rPr>
        <w:t>–</w:t>
      </w:r>
      <w:r>
        <w:t>18.</w:t>
      </w:r>
      <w:r>
        <w:rPr>
          <w:spacing w:val="-8"/>
        </w:rPr>
        <w:t xml:space="preserve"> </w:t>
      </w:r>
      <w:r>
        <w:t>However,</w:t>
      </w:r>
      <w:r>
        <w:rPr>
          <w:spacing w:val="-10"/>
        </w:rPr>
        <w:t xml:space="preserve"> </w:t>
      </w:r>
      <w:r>
        <w:rPr>
          <w:spacing w:val="-1"/>
        </w:rPr>
        <w:t>stakeholder</w:t>
      </w:r>
      <w:r>
        <w:rPr>
          <w:spacing w:val="-6"/>
        </w:rPr>
        <w:t xml:space="preserve"> </w:t>
      </w:r>
      <w:r>
        <w:t>feedback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rPr>
          <w:spacing w:val="-1"/>
        </w:rPr>
        <w:t>some</w:t>
      </w:r>
      <w:r>
        <w:rPr>
          <w:spacing w:val="-8"/>
        </w:rPr>
        <w:t xml:space="preserve"> </w:t>
      </w:r>
      <w:r>
        <w:rPr>
          <w:spacing w:val="1"/>
        </w:rPr>
        <w:t>mid-</w:t>
      </w:r>
      <w:r>
        <w:rPr>
          <w:spacing w:val="88"/>
          <w:w w:val="99"/>
        </w:rPr>
        <w:t xml:space="preserve"> </w:t>
      </w:r>
      <w:r>
        <w:rPr>
          <w:spacing w:val="-1"/>
        </w:rPr>
        <w:t>Murrumbidgee</w:t>
      </w:r>
      <w:r>
        <w:rPr>
          <w:spacing w:val="-9"/>
        </w:rPr>
        <w:t xml:space="preserve"> </w:t>
      </w:r>
      <w:r>
        <w:t>areas</w:t>
      </w:r>
      <w:r>
        <w:rPr>
          <w:spacing w:val="-9"/>
        </w:rPr>
        <w:t xml:space="preserve"> </w:t>
      </w:r>
      <w:r>
        <w:t>remain</w:t>
      </w:r>
      <w:r>
        <w:rPr>
          <w:spacing w:val="-9"/>
        </w:rPr>
        <w:t xml:space="preserve"> </w:t>
      </w:r>
      <w:r>
        <w:rPr>
          <w:spacing w:val="-1"/>
        </w:rPr>
        <w:t>opposed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mid-Murrumbidgee</w:t>
      </w:r>
      <w:r>
        <w:rPr>
          <w:spacing w:val="-9"/>
        </w:rPr>
        <w:t xml:space="preserve"> </w:t>
      </w:r>
      <w:r>
        <w:t>connection</w:t>
      </w:r>
      <w:r>
        <w:rPr>
          <w:spacing w:val="-8"/>
        </w:rPr>
        <w:t xml:space="preserve"> </w:t>
      </w:r>
      <w:r>
        <w:t>action.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Office</w:t>
      </w:r>
      <w:r>
        <w:rPr>
          <w:spacing w:val="-9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rPr>
          <w:spacing w:val="-1"/>
        </w:rPr>
        <w:t>continue</w:t>
      </w:r>
      <w:r>
        <w:rPr>
          <w:spacing w:val="84"/>
          <w:w w:val="99"/>
        </w:rPr>
        <w:t xml:space="preserve"> </w:t>
      </w:r>
      <w:r>
        <w:t>working</w:t>
      </w:r>
      <w:r>
        <w:rPr>
          <w:spacing w:val="-10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rPr>
          <w:spacing w:val="-1"/>
        </w:rPr>
        <w:t>stakeholders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rPr>
          <w:spacing w:val="-1"/>
        </w:rPr>
        <w:t>resolve</w:t>
      </w:r>
      <w:r>
        <w:rPr>
          <w:spacing w:val="-6"/>
        </w:rPr>
        <w:t xml:space="preserve"> </w:t>
      </w:r>
      <w:r>
        <w:t>concerns.</w:t>
      </w:r>
    </w:p>
    <w:p w14:paraId="04058C78" w14:textId="77777777" w:rsidR="00700F7C" w:rsidRDefault="00700F7C">
      <w:pPr>
        <w:sectPr w:rsidR="00700F7C">
          <w:pgSz w:w="11910" w:h="16840"/>
          <w:pgMar w:top="860" w:right="660" w:bottom="880" w:left="600" w:header="0" w:footer="686" w:gutter="0"/>
          <w:cols w:space="720"/>
        </w:sectPr>
      </w:pPr>
    </w:p>
    <w:p w14:paraId="04058C79" w14:textId="77777777" w:rsidR="00700F7C" w:rsidRDefault="002F10C5">
      <w:pPr>
        <w:pStyle w:val="Heading2"/>
        <w:numPr>
          <w:ilvl w:val="1"/>
          <w:numId w:val="6"/>
        </w:numPr>
        <w:tabs>
          <w:tab w:val="left" w:pos="961"/>
        </w:tabs>
        <w:spacing w:before="26"/>
        <w:ind w:hanging="852"/>
        <w:jc w:val="left"/>
        <w:rPr>
          <w:b w:val="0"/>
          <w:bCs w:val="0"/>
        </w:rPr>
      </w:pPr>
      <w:bookmarkStart w:id="21" w:name="_bookmark20"/>
      <w:bookmarkEnd w:id="21"/>
      <w:r>
        <w:rPr>
          <w:color w:val="5F4879"/>
        </w:rPr>
        <w:lastRenderedPageBreak/>
        <w:t>Trading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2017</w:t>
      </w:r>
      <w:r>
        <w:rPr>
          <w:rFonts w:cs="Century Gothic"/>
          <w:color w:val="5F4879"/>
        </w:rPr>
        <w:t>–</w:t>
      </w:r>
      <w:r>
        <w:rPr>
          <w:color w:val="5F4879"/>
        </w:rPr>
        <w:t>18</w:t>
      </w:r>
    </w:p>
    <w:p w14:paraId="04058C7A" w14:textId="77777777" w:rsidR="00700F7C" w:rsidRDefault="00700F7C">
      <w:pPr>
        <w:spacing w:before="6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04058C7B" w14:textId="77777777" w:rsidR="00700F7C" w:rsidRDefault="002F10C5">
      <w:pPr>
        <w:pStyle w:val="BodyText"/>
        <w:spacing w:line="239" w:lineRule="auto"/>
        <w:ind w:right="320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rPr>
          <w:spacing w:val="-2"/>
        </w:rPr>
        <w:t>Act</w:t>
      </w:r>
      <w:r>
        <w:rPr>
          <w:spacing w:val="-6"/>
        </w:rPr>
        <w:t xml:space="preserve"> </w:t>
      </w:r>
      <w:r>
        <w:rPr>
          <w:spacing w:val="-1"/>
        </w:rPr>
        <w:t>2007</w:t>
      </w:r>
      <w:r>
        <w:rPr>
          <w:spacing w:val="-8"/>
        </w:rPr>
        <w:t xml:space="preserve"> </w:t>
      </w:r>
      <w:r>
        <w:rPr>
          <w:spacing w:val="-1"/>
        </w:rPr>
        <w:t>provides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trade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allocations</w:t>
      </w:r>
      <w:r>
        <w:rPr>
          <w:spacing w:val="-8"/>
        </w:rPr>
        <w:t xml:space="preserve"> </w:t>
      </w:r>
      <w:r>
        <w:t>and</w:t>
      </w:r>
      <w:r>
        <w:rPr>
          <w:spacing w:val="83"/>
          <w:w w:val="99"/>
        </w:rPr>
        <w:t xml:space="preserve"> </w:t>
      </w:r>
      <w:r>
        <w:t>entitlements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specifies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conditions</w:t>
      </w:r>
      <w:r>
        <w:rPr>
          <w:spacing w:val="-9"/>
        </w:rPr>
        <w:t xml:space="preserve"> </w:t>
      </w:r>
      <w:r>
        <w:rPr>
          <w:spacing w:val="-1"/>
        </w:rPr>
        <w:t>under</w:t>
      </w:r>
      <w:r>
        <w:rPr>
          <w:spacing w:val="-8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rPr>
          <w:spacing w:val="-1"/>
        </w:rPr>
        <w:t>sales</w:t>
      </w:r>
      <w:r>
        <w:rPr>
          <w:spacing w:val="-3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occur.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improve</w:t>
      </w:r>
      <w:r>
        <w:rPr>
          <w:spacing w:val="-9"/>
        </w:rPr>
        <w:t xml:space="preserve"> </w:t>
      </w:r>
      <w:r>
        <w:t>environmental</w:t>
      </w:r>
      <w:r>
        <w:rPr>
          <w:spacing w:val="51"/>
          <w:w w:val="99"/>
        </w:rPr>
        <w:t xml:space="preserve"> </w:t>
      </w:r>
      <w:r>
        <w:rPr>
          <w:spacing w:val="-1"/>
        </w:rPr>
        <w:t>outcomes</w:t>
      </w:r>
      <w:r>
        <w:rPr>
          <w:spacing w:val="-8"/>
        </w:rPr>
        <w:t xml:space="preserve"> </w:t>
      </w:r>
      <w:r>
        <w:rPr>
          <w:spacing w:val="-1"/>
        </w:rPr>
        <w:t>must</w:t>
      </w:r>
      <w:r>
        <w:rPr>
          <w:spacing w:val="-6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primary</w:t>
      </w:r>
      <w:r>
        <w:rPr>
          <w:spacing w:val="-9"/>
        </w:rPr>
        <w:t xml:space="preserve"> </w:t>
      </w:r>
      <w:r>
        <w:t>reason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trade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9"/>
        </w:rPr>
        <w:t xml:space="preserve"> </w:t>
      </w:r>
      <w:r>
        <w:t>water.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68"/>
          <w:w w:val="99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rPr>
          <w:spacing w:val="-1"/>
        </w:rPr>
        <w:t>Water</w:t>
      </w:r>
      <w:r>
        <w:rPr>
          <w:spacing w:val="-8"/>
        </w:rPr>
        <w:t xml:space="preserve"> </w:t>
      </w:r>
      <w:r>
        <w:rPr>
          <w:spacing w:val="-1"/>
        </w:rPr>
        <w:t>Holder</w:t>
      </w:r>
      <w:r>
        <w:rPr>
          <w:spacing w:val="-8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rPr>
          <w:spacing w:val="1"/>
        </w:rPr>
        <w:t>plans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trade</w:t>
      </w:r>
      <w:r>
        <w:rPr>
          <w:spacing w:val="-8"/>
        </w:rPr>
        <w:t xml:space="preserve"> </w:t>
      </w:r>
      <w:r>
        <w:rPr>
          <w:spacing w:val="-1"/>
        </w:rPr>
        <w:t>entitlements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2017</w:t>
      </w:r>
      <w:r>
        <w:rPr>
          <w:rFonts w:cs="Century Gothic"/>
        </w:rPr>
        <w:t>–</w:t>
      </w:r>
      <w:r>
        <w:t>18.</w:t>
      </w:r>
    </w:p>
    <w:p w14:paraId="04058C7C" w14:textId="77777777" w:rsidR="00700F7C" w:rsidRDefault="00700F7C">
      <w:pPr>
        <w:spacing w:before="2"/>
        <w:rPr>
          <w:rFonts w:ascii="Century Gothic" w:eastAsia="Century Gothic" w:hAnsi="Century Gothic" w:cs="Century Gothic"/>
          <w:sz w:val="18"/>
          <w:szCs w:val="18"/>
        </w:rPr>
      </w:pPr>
    </w:p>
    <w:p w14:paraId="04058C7D" w14:textId="77777777" w:rsidR="00700F7C" w:rsidRDefault="002F10C5">
      <w:pPr>
        <w:pStyle w:val="BodyText"/>
        <w:ind w:right="110"/>
      </w:pPr>
      <w:r>
        <w:rPr>
          <w:spacing w:val="-2"/>
        </w:rPr>
        <w:t>As</w:t>
      </w:r>
      <w:r>
        <w:rPr>
          <w:spacing w:val="-7"/>
        </w:rPr>
        <w:t xml:space="preserve"> </w:t>
      </w:r>
      <w:r>
        <w:t>part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portfolio</w:t>
      </w:r>
      <w:r>
        <w:rPr>
          <w:spacing w:val="-9"/>
        </w:rPr>
        <w:t xml:space="preserve"> </w:t>
      </w:r>
      <w:r>
        <w:t>management</w:t>
      </w:r>
      <w:r>
        <w:rPr>
          <w:spacing w:val="-7"/>
        </w:rPr>
        <w:t xml:space="preserve"> </w:t>
      </w:r>
      <w:r>
        <w:t>process,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rPr>
          <w:spacing w:val="-1"/>
        </w:rPr>
        <w:t>Water</w:t>
      </w:r>
      <w:r>
        <w:rPr>
          <w:spacing w:val="-9"/>
        </w:rPr>
        <w:t xml:space="preserve"> </w:t>
      </w:r>
      <w:r>
        <w:rPr>
          <w:spacing w:val="-1"/>
        </w:rPr>
        <w:t>Office</w:t>
      </w:r>
      <w:r>
        <w:rPr>
          <w:spacing w:val="-8"/>
        </w:rPr>
        <w:t xml:space="preserve"> </w:t>
      </w:r>
      <w:r>
        <w:rPr>
          <w:spacing w:val="-1"/>
        </w:rPr>
        <w:t>regularly</w:t>
      </w:r>
      <w:r>
        <w:rPr>
          <w:spacing w:val="67"/>
          <w:w w:val="99"/>
        </w:rPr>
        <w:t xml:space="preserve"> </w:t>
      </w:r>
      <w:r>
        <w:rPr>
          <w:spacing w:val="-1"/>
        </w:rPr>
        <w:t>assesses</w:t>
      </w:r>
      <w:r>
        <w:rPr>
          <w:spacing w:val="-10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demand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supply</w:t>
      </w:r>
      <w:r>
        <w:rPr>
          <w:spacing w:val="-10"/>
        </w:rPr>
        <w:t xml:space="preserve"> </w:t>
      </w:r>
      <w:r>
        <w:t>throughout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year,</w:t>
      </w:r>
      <w:r>
        <w:rPr>
          <w:spacing w:val="-10"/>
        </w:rPr>
        <w:t xml:space="preserve"> </w:t>
      </w:r>
      <w:r>
        <w:t>considering</w:t>
      </w:r>
      <w:r>
        <w:rPr>
          <w:spacing w:val="-10"/>
        </w:rPr>
        <w:t xml:space="preserve"> </w:t>
      </w:r>
      <w:r>
        <w:t>factors</w:t>
      </w:r>
      <w:r>
        <w:rPr>
          <w:spacing w:val="-9"/>
        </w:rPr>
        <w:t xml:space="preserve"> </w:t>
      </w:r>
      <w:r>
        <w:rPr>
          <w:spacing w:val="-1"/>
        </w:rPr>
        <w:t>such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environmental</w:t>
      </w:r>
      <w:r>
        <w:rPr>
          <w:spacing w:val="34"/>
          <w:w w:val="99"/>
        </w:rPr>
        <w:t xml:space="preserve"> </w:t>
      </w:r>
      <w:r>
        <w:t>condition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demand,</w:t>
      </w:r>
      <w:r>
        <w:rPr>
          <w:spacing w:val="-8"/>
        </w:rPr>
        <w:t xml:space="preserve"> </w:t>
      </w:r>
      <w:r>
        <w:rPr>
          <w:spacing w:val="-1"/>
        </w:rPr>
        <w:t>current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forecast</w:t>
      </w:r>
      <w:r>
        <w:rPr>
          <w:spacing w:val="-8"/>
        </w:rPr>
        <w:t xml:space="preserve"> </w:t>
      </w:r>
      <w:r>
        <w:t>climate</w:t>
      </w:r>
      <w:r>
        <w:rPr>
          <w:spacing w:val="-9"/>
        </w:rPr>
        <w:t xml:space="preserve"> </w:t>
      </w:r>
      <w:r>
        <w:rPr>
          <w:spacing w:val="-1"/>
        </w:rPr>
        <w:t>conditions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rPr>
          <w:spacing w:val="-1"/>
        </w:rPr>
        <w:t>availability,</w:t>
      </w:r>
      <w:r>
        <w:rPr>
          <w:spacing w:val="-10"/>
        </w:rPr>
        <w:t xml:space="preserve"> </w:t>
      </w:r>
      <w:r>
        <w:rPr>
          <w:spacing w:val="-1"/>
        </w:rPr>
        <w:t>carryover</w:t>
      </w:r>
      <w:r>
        <w:rPr>
          <w:spacing w:val="-9"/>
        </w:rPr>
        <w:t xml:space="preserve"> </w:t>
      </w:r>
      <w:r>
        <w:rPr>
          <w:spacing w:val="1"/>
        </w:rPr>
        <w:t>capacity</w:t>
      </w:r>
      <w:r>
        <w:rPr>
          <w:spacing w:val="94"/>
          <w:w w:val="9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market</w:t>
      </w:r>
      <w:r>
        <w:rPr>
          <w:spacing w:val="-10"/>
        </w:rPr>
        <w:t xml:space="preserve"> </w:t>
      </w:r>
      <w:r>
        <w:rPr>
          <w:spacing w:val="-1"/>
        </w:rPr>
        <w:t>conditions.</w:t>
      </w:r>
    </w:p>
    <w:p w14:paraId="04058C7E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8C7F" w14:textId="77777777" w:rsidR="00700F7C" w:rsidRDefault="002F10C5">
      <w:pPr>
        <w:pStyle w:val="BodyText"/>
        <w:ind w:right="197"/>
      </w:pPr>
      <w:r>
        <w:t>Where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rPr>
          <w:spacing w:val="-1"/>
        </w:rPr>
        <w:t>arises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adjust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availability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allocations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rPr>
          <w:spacing w:val="-1"/>
        </w:rPr>
        <w:t>valley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southern-connected</w:t>
      </w:r>
      <w:r>
        <w:rPr>
          <w:spacing w:val="-7"/>
        </w:rPr>
        <w:t xml:space="preserve"> </w:t>
      </w:r>
      <w:r>
        <w:rPr>
          <w:spacing w:val="-1"/>
        </w:rPr>
        <w:t>Basin</w:t>
      </w:r>
      <w:r>
        <w:rPr>
          <w:spacing w:val="90"/>
          <w:w w:val="9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use,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transfer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allocations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another</w:t>
      </w:r>
      <w:r>
        <w:rPr>
          <w:spacing w:val="-9"/>
        </w:rPr>
        <w:t xml:space="preserve"> </w:t>
      </w:r>
      <w:r>
        <w:rPr>
          <w:spacing w:val="-1"/>
        </w:rPr>
        <w:t>southern</w:t>
      </w:r>
      <w:r>
        <w:rPr>
          <w:spacing w:val="-7"/>
        </w:rPr>
        <w:t xml:space="preserve"> </w:t>
      </w:r>
      <w:r>
        <w:t>connected</w:t>
      </w:r>
      <w:r>
        <w:rPr>
          <w:spacing w:val="-8"/>
        </w:rPr>
        <w:t xml:space="preserve"> </w:t>
      </w:r>
      <w:r>
        <w:t>catchment</w:t>
      </w:r>
      <w:r>
        <w:rPr>
          <w:spacing w:val="-8"/>
        </w:rPr>
        <w:t xml:space="preserve"> </w:t>
      </w:r>
      <w:r>
        <w:rPr>
          <w:spacing w:val="-1"/>
        </w:rPr>
        <w:t>would</w:t>
      </w:r>
      <w:r>
        <w:rPr>
          <w:spacing w:val="-9"/>
        </w:rPr>
        <w:t xml:space="preserve"> </w:t>
      </w:r>
      <w:r>
        <w:t>be</w:t>
      </w:r>
      <w:r>
        <w:rPr>
          <w:spacing w:val="62"/>
          <w:w w:val="99"/>
        </w:rPr>
        <w:t xml:space="preserve"> </w:t>
      </w:r>
      <w:r>
        <w:t>explored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rPr>
          <w:spacing w:val="1"/>
        </w:rPr>
        <w:t>the</w:t>
      </w:r>
      <w:r>
        <w:rPr>
          <w:spacing w:val="-7"/>
        </w:rPr>
        <w:t xml:space="preserve"> </w:t>
      </w:r>
      <w:r>
        <w:t>preferred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more</w:t>
      </w:r>
      <w:r>
        <w:rPr>
          <w:spacing w:val="-7"/>
        </w:rPr>
        <w:t xml:space="preserve"> </w:t>
      </w:r>
      <w:r>
        <w:t>efficient</w:t>
      </w:r>
      <w:r>
        <w:rPr>
          <w:spacing w:val="-5"/>
        </w:rPr>
        <w:t xml:space="preserve"> </w:t>
      </w:r>
      <w:r>
        <w:rPr>
          <w:spacing w:val="-1"/>
        </w:rPr>
        <w:t>option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allocation</w:t>
      </w:r>
      <w:r>
        <w:rPr>
          <w:spacing w:val="-5"/>
        </w:rPr>
        <w:t xml:space="preserve"> </w:t>
      </w:r>
      <w:r>
        <w:rPr>
          <w:spacing w:val="-1"/>
        </w:rPr>
        <w:t>purchase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sale.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transfer</w:t>
      </w:r>
      <w:r>
        <w:rPr>
          <w:spacing w:val="-7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t>be</w:t>
      </w:r>
      <w:r>
        <w:rPr>
          <w:spacing w:val="62"/>
          <w:w w:val="99"/>
        </w:rPr>
        <w:t xml:space="preserve"> </w:t>
      </w:r>
      <w:r>
        <w:t>undertaken</w:t>
      </w:r>
      <w:r>
        <w:rPr>
          <w:spacing w:val="-6"/>
        </w:rPr>
        <w:t xml:space="preserve"> </w:t>
      </w:r>
      <w:r>
        <w:rPr>
          <w:spacing w:val="-1"/>
        </w:rPr>
        <w:t>consistent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rules</w:t>
      </w:r>
      <w:r>
        <w:rPr>
          <w:spacing w:val="-7"/>
        </w:rPr>
        <w:t xml:space="preserve"> </w:t>
      </w:r>
      <w:r>
        <w:t>identified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state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resource</w:t>
      </w:r>
      <w:r>
        <w:rPr>
          <w:spacing w:val="-7"/>
        </w:rPr>
        <w:t xml:space="preserve"> </w:t>
      </w:r>
      <w:r>
        <w:t>plans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apply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users.</w:t>
      </w:r>
    </w:p>
    <w:p w14:paraId="04058C80" w14:textId="77777777" w:rsidR="00700F7C" w:rsidRDefault="002F10C5">
      <w:pPr>
        <w:pStyle w:val="BodyText"/>
        <w:spacing w:line="245" w:lineRule="exact"/>
      </w:pPr>
      <w:r>
        <w:rPr>
          <w:spacing w:val="-1"/>
        </w:rPr>
        <w:t>Possible</w:t>
      </w:r>
      <w:r>
        <w:rPr>
          <w:spacing w:val="-8"/>
        </w:rPr>
        <w:t xml:space="preserve"> </w:t>
      </w:r>
      <w:r>
        <w:t>third</w:t>
      </w:r>
      <w:r>
        <w:rPr>
          <w:spacing w:val="-8"/>
        </w:rPr>
        <w:t xml:space="preserve"> </w:t>
      </w:r>
      <w:r>
        <w:rPr>
          <w:spacing w:val="-1"/>
        </w:rPr>
        <w:t>party</w:t>
      </w:r>
      <w:r>
        <w:rPr>
          <w:spacing w:val="-8"/>
        </w:rPr>
        <w:t xml:space="preserve"> </w:t>
      </w:r>
      <w:r>
        <w:t>impacts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t>portfolio</w:t>
      </w:r>
      <w:r>
        <w:rPr>
          <w:spacing w:val="-7"/>
        </w:rPr>
        <w:t xml:space="preserve"> </w:t>
      </w:r>
      <w:r>
        <w:t>transfers</w:t>
      </w:r>
      <w:r>
        <w:rPr>
          <w:spacing w:val="-5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considered</w:t>
      </w:r>
      <w:r>
        <w:rPr>
          <w:spacing w:val="-8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rPr>
          <w:spacing w:val="-1"/>
        </w:rPr>
        <w:t>trade</w:t>
      </w:r>
      <w:r>
        <w:rPr>
          <w:spacing w:val="-7"/>
        </w:rPr>
        <w:t xml:space="preserve"> </w:t>
      </w:r>
      <w:r>
        <w:t>limits</w:t>
      </w:r>
      <w:r>
        <w:rPr>
          <w:spacing w:val="-8"/>
        </w:rPr>
        <w:t xml:space="preserve"> </w:t>
      </w:r>
      <w:r>
        <w:rPr>
          <w:spacing w:val="-1"/>
        </w:rPr>
        <w:t>apply.</w:t>
      </w:r>
    </w:p>
    <w:p w14:paraId="04058C81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8C82" w14:textId="77777777" w:rsidR="00700F7C" w:rsidRDefault="002F10C5">
      <w:pPr>
        <w:pStyle w:val="BodyText"/>
        <w:ind w:right="307"/>
      </w:pPr>
      <w:r>
        <w:rPr>
          <w:spacing w:val="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2017-18,</w:t>
      </w:r>
      <w:r>
        <w:rPr>
          <w:spacing w:val="-11"/>
        </w:rPr>
        <w:t xml:space="preserve"> </w:t>
      </w:r>
      <w:r>
        <w:rPr>
          <w:spacing w:val="-1"/>
        </w:rPr>
        <w:t>possible</w:t>
      </w:r>
      <w:r>
        <w:rPr>
          <w:spacing w:val="-10"/>
        </w:rPr>
        <w:t xml:space="preserve"> </w:t>
      </w:r>
      <w:r>
        <w:rPr>
          <w:spacing w:val="-1"/>
        </w:rPr>
        <w:t>administrative</w:t>
      </w:r>
      <w:r>
        <w:rPr>
          <w:spacing w:val="-9"/>
        </w:rPr>
        <w:t xml:space="preserve"> </w:t>
      </w:r>
      <w:r>
        <w:t>transfers</w:t>
      </w:r>
      <w:r>
        <w:rPr>
          <w:spacing w:val="-10"/>
        </w:rPr>
        <w:t xml:space="preserve"> </w:t>
      </w:r>
      <w:r>
        <w:rPr>
          <w:spacing w:val="-1"/>
        </w:rPr>
        <w:t>between</w:t>
      </w:r>
      <w:r>
        <w:rPr>
          <w:spacing w:val="-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12"/>
        </w:rPr>
        <w:t xml:space="preserve"> </w:t>
      </w:r>
      <w:r>
        <w:rPr>
          <w:spacing w:val="-1"/>
        </w:rPr>
        <w:t>accounts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enable</w:t>
      </w:r>
      <w:r>
        <w:rPr>
          <w:spacing w:val="77"/>
          <w:w w:val="99"/>
        </w:rPr>
        <w:t xml:space="preserve"> </w:t>
      </w:r>
      <w:r>
        <w:t>environmental</w:t>
      </w:r>
      <w:r>
        <w:rPr>
          <w:spacing w:val="-12"/>
        </w:rPr>
        <w:t xml:space="preserve"> </w:t>
      </w:r>
      <w:r>
        <w:t>water</w:t>
      </w:r>
      <w:r>
        <w:rPr>
          <w:spacing w:val="-13"/>
        </w:rPr>
        <w:t xml:space="preserve"> </w:t>
      </w:r>
      <w:r>
        <w:rPr>
          <w:spacing w:val="-1"/>
        </w:rPr>
        <w:t>delivery</w:t>
      </w:r>
      <w:r>
        <w:rPr>
          <w:spacing w:val="-13"/>
        </w:rPr>
        <w:t xml:space="preserve"> </w:t>
      </w:r>
      <w:r>
        <w:t>include:</w:t>
      </w:r>
    </w:p>
    <w:p w14:paraId="04058C83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8C84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line="245" w:lineRule="exact"/>
        <w:ind w:hanging="369"/>
      </w:pPr>
      <w:r>
        <w:t>large</w:t>
      </w:r>
      <w:r>
        <w:rPr>
          <w:spacing w:val="-5"/>
        </w:rPr>
        <w:t xml:space="preserve"> </w:t>
      </w:r>
      <w:r>
        <w:rPr>
          <w:spacing w:val="-1"/>
        </w:rPr>
        <w:t>(&gt;100</w:t>
      </w:r>
      <w:r>
        <w:rPr>
          <w:spacing w:val="-5"/>
        </w:rPr>
        <w:t xml:space="preserve"> </w:t>
      </w:r>
      <w:r>
        <w:t>GL)</w:t>
      </w:r>
      <w:r>
        <w:rPr>
          <w:spacing w:val="-6"/>
        </w:rPr>
        <w:t xml:space="preserve"> </w:t>
      </w:r>
      <w:r>
        <w:rPr>
          <w:b/>
          <w:i/>
          <w:spacing w:val="-1"/>
        </w:rPr>
        <w:t>within</w:t>
      </w:r>
      <w:r>
        <w:rPr>
          <w:b/>
          <w:i/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Murrumbidgee,</w:t>
      </w:r>
      <w:r>
        <w:rPr>
          <w:spacing w:val="-9"/>
        </w:rPr>
        <w:t xml:space="preserve"> </w:t>
      </w:r>
      <w:r>
        <w:t>due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large</w:t>
      </w:r>
      <w:r>
        <w:rPr>
          <w:spacing w:val="-7"/>
        </w:rPr>
        <w:t xml:space="preserve"> </w:t>
      </w:r>
      <w:r>
        <w:rPr>
          <w:spacing w:val="-1"/>
        </w:rPr>
        <w:t>size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rPr>
          <w:spacing w:val="-1"/>
        </w:rPr>
        <w:t>activities;</w:t>
      </w:r>
    </w:p>
    <w:p w14:paraId="04058C85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line="245" w:lineRule="exact"/>
        <w:ind w:hanging="369"/>
      </w:pPr>
      <w:r>
        <w:rPr>
          <w:spacing w:val="-1"/>
        </w:rPr>
        <w:t>small</w:t>
      </w:r>
      <w:r>
        <w:rPr>
          <w:spacing w:val="-6"/>
        </w:rPr>
        <w:t xml:space="preserve"> </w:t>
      </w:r>
      <w:r>
        <w:rPr>
          <w:spacing w:val="-1"/>
        </w:rPr>
        <w:t>(~30</w:t>
      </w:r>
      <w:r>
        <w:rPr>
          <w:spacing w:val="-8"/>
        </w:rPr>
        <w:t xml:space="preserve"> </w:t>
      </w:r>
      <w:r>
        <w:t>GL)</w:t>
      </w:r>
      <w:r>
        <w:rPr>
          <w:spacing w:val="-9"/>
        </w:rPr>
        <w:t xml:space="preserve"> </w:t>
      </w:r>
      <w:r>
        <w:rPr>
          <w:b/>
          <w:i/>
          <w:spacing w:val="-1"/>
        </w:rPr>
        <w:t>within</w:t>
      </w:r>
      <w:r>
        <w:rPr>
          <w:b/>
          <w:i/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Murrumbidgee;</w:t>
      </w:r>
    </w:p>
    <w:p w14:paraId="04058C86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ind w:right="626" w:hanging="369"/>
      </w:pPr>
      <w:r>
        <w:rPr>
          <w:spacing w:val="-1"/>
        </w:rPr>
        <w:t>small</w:t>
      </w:r>
      <w:r>
        <w:rPr>
          <w:spacing w:val="-4"/>
        </w:rPr>
        <w:t xml:space="preserve"> </w:t>
      </w:r>
      <w:r>
        <w:rPr>
          <w:spacing w:val="-1"/>
        </w:rPr>
        <w:t>(~30</w:t>
      </w:r>
      <w:r>
        <w:rPr>
          <w:spacing w:val="-6"/>
        </w:rPr>
        <w:t xml:space="preserve"> </w:t>
      </w:r>
      <w:r>
        <w:t>GL)</w:t>
      </w:r>
      <w:r>
        <w:rPr>
          <w:spacing w:val="-5"/>
        </w:rPr>
        <w:t xml:space="preserve"> </w:t>
      </w:r>
      <w:r>
        <w:rPr>
          <w:b/>
          <w:i/>
        </w:rPr>
        <w:t>into</w:t>
      </w:r>
      <w:r>
        <w:rPr>
          <w:b/>
          <w:i/>
          <w:spacing w:val="-4"/>
        </w:rPr>
        <w:t xml:space="preserve"> </w:t>
      </w:r>
      <w:r>
        <w:rPr>
          <w:b/>
          <w:i/>
          <w:spacing w:val="-1"/>
        </w:rPr>
        <w:t>or</w:t>
      </w:r>
      <w:r>
        <w:rPr>
          <w:b/>
          <w:i/>
          <w:spacing w:val="-5"/>
        </w:rPr>
        <w:t xml:space="preserve"> </w:t>
      </w:r>
      <w:r>
        <w:rPr>
          <w:b/>
          <w:i/>
          <w:spacing w:val="-1"/>
        </w:rPr>
        <w:t>out</w:t>
      </w:r>
      <w:r>
        <w:rPr>
          <w:b/>
          <w:i/>
          <w:spacing w:val="-4"/>
        </w:rPr>
        <w:t xml:space="preserve"> </w:t>
      </w:r>
      <w:r>
        <w:rPr>
          <w:b/>
          <w:i/>
          <w:spacing w:val="-1"/>
        </w:rPr>
        <w:t>of</w:t>
      </w:r>
      <w:r>
        <w:rPr>
          <w:b/>
          <w:i/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Murrumbidgee</w:t>
      </w:r>
      <w:r>
        <w:rPr>
          <w:spacing w:val="-6"/>
        </w:rPr>
        <w:t xml:space="preserve"> </w:t>
      </w:r>
      <w:r>
        <w:t>trade</w:t>
      </w:r>
      <w:r>
        <w:rPr>
          <w:spacing w:val="-6"/>
        </w:rPr>
        <w:t xml:space="preserve"> </w:t>
      </w:r>
      <w:r>
        <w:rPr>
          <w:spacing w:val="-1"/>
        </w:rPr>
        <w:t>zone</w:t>
      </w:r>
      <w:r>
        <w:rPr>
          <w:spacing w:val="-3"/>
        </w:rPr>
        <w:t xml:space="preserve"> </w:t>
      </w:r>
      <w:r>
        <w:t>13,</w:t>
      </w:r>
      <w:r>
        <w:rPr>
          <w:spacing w:val="-8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required</w:t>
      </w:r>
      <w:r>
        <w:rPr>
          <w:spacing w:val="-6"/>
        </w:rPr>
        <w:t xml:space="preserve"> </w:t>
      </w:r>
      <w:r>
        <w:rPr>
          <w:spacing w:val="1"/>
        </w:rPr>
        <w:t>and</w:t>
      </w:r>
      <w:r>
        <w:rPr>
          <w:spacing w:val="-6"/>
        </w:rPr>
        <w:t xml:space="preserve"> </w:t>
      </w:r>
      <w:r>
        <w:t>allowable</w:t>
      </w:r>
      <w:r>
        <w:rPr>
          <w:spacing w:val="-6"/>
        </w:rPr>
        <w:t xml:space="preserve"> </w:t>
      </w:r>
      <w:r>
        <w:rPr>
          <w:spacing w:val="-1"/>
        </w:rPr>
        <w:t>given</w:t>
      </w:r>
      <w:r>
        <w:rPr>
          <w:spacing w:val="-7"/>
        </w:rPr>
        <w:t xml:space="preserve"> </w:t>
      </w:r>
      <w:r>
        <w:t>trade</w:t>
      </w:r>
      <w:r>
        <w:rPr>
          <w:spacing w:val="46"/>
          <w:w w:val="99"/>
        </w:rPr>
        <w:t xml:space="preserve"> </w:t>
      </w:r>
      <w:r>
        <w:rPr>
          <w:spacing w:val="-1"/>
        </w:rPr>
        <w:t>limits.</w:t>
      </w:r>
    </w:p>
    <w:p w14:paraId="04058C87" w14:textId="77777777" w:rsidR="00700F7C" w:rsidRDefault="00700F7C">
      <w:pPr>
        <w:spacing w:before="2"/>
        <w:rPr>
          <w:rFonts w:ascii="Century Gothic" w:eastAsia="Century Gothic" w:hAnsi="Century Gothic" w:cs="Century Gothic"/>
          <w:sz w:val="18"/>
          <w:szCs w:val="18"/>
        </w:rPr>
      </w:pPr>
    </w:p>
    <w:p w14:paraId="04058C88" w14:textId="77777777" w:rsidR="00700F7C" w:rsidRDefault="002F10C5">
      <w:pPr>
        <w:pStyle w:val="BodyText"/>
        <w:ind w:right="270"/>
      </w:pPr>
      <w:r>
        <w:rPr>
          <w:spacing w:val="1"/>
        </w:rPr>
        <w:t>In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southern</w:t>
      </w:r>
      <w:r>
        <w:rPr>
          <w:spacing w:val="-7"/>
        </w:rPr>
        <w:t xml:space="preserve"> </w:t>
      </w:r>
      <w:r>
        <w:rPr>
          <w:spacing w:val="-1"/>
        </w:rPr>
        <w:t>Basin,</w:t>
      </w:r>
      <w:r>
        <w:rPr>
          <w:spacing w:val="-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allocation</w:t>
      </w:r>
      <w:r>
        <w:rPr>
          <w:spacing w:val="-6"/>
        </w:rPr>
        <w:t xml:space="preserve"> </w:t>
      </w:r>
      <w:r>
        <w:rPr>
          <w:spacing w:val="-1"/>
        </w:rPr>
        <w:t>outlook</w:t>
      </w:r>
      <w:r>
        <w:rPr>
          <w:spacing w:val="-7"/>
        </w:rPr>
        <w:t xml:space="preserve"> </w:t>
      </w:r>
      <w:r>
        <w:t>statements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t>forecasting</w:t>
      </w:r>
      <w:r>
        <w:rPr>
          <w:spacing w:val="-7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rPr>
          <w:spacing w:val="-1"/>
        </w:rPr>
        <w:t>allocations</w:t>
      </w:r>
      <w:r>
        <w:rPr>
          <w:spacing w:val="2"/>
        </w:rPr>
        <w:t xml:space="preserve"> </w:t>
      </w:r>
      <w:r>
        <w:t>early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75"/>
          <w:w w:val="99"/>
        </w:rPr>
        <w:t xml:space="preserve"> </w:t>
      </w:r>
      <w:r>
        <w:rPr>
          <w:spacing w:val="-1"/>
        </w:rPr>
        <w:t>season,</w:t>
      </w:r>
      <w:r>
        <w:rPr>
          <w:spacing w:val="-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opportunities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sell</w:t>
      </w:r>
      <w:r>
        <w:rPr>
          <w:spacing w:val="-5"/>
        </w:rPr>
        <w:t xml:space="preserve"> </w:t>
      </w:r>
      <w:r>
        <w:rPr>
          <w:spacing w:val="-1"/>
        </w:rPr>
        <w:t>allocation</w:t>
      </w:r>
      <w:r>
        <w:rPr>
          <w:spacing w:val="-5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rPr>
          <w:spacing w:val="-1"/>
        </w:rPr>
        <w:t>arise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2017-18.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issue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whether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sell</w:t>
      </w:r>
      <w:r>
        <w:rPr>
          <w:spacing w:val="-4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87"/>
          <w:w w:val="99"/>
        </w:rPr>
        <w:t xml:space="preserve"> </w:t>
      </w:r>
      <w:r>
        <w:rPr>
          <w:spacing w:val="-1"/>
        </w:rPr>
        <w:t>considered</w:t>
      </w:r>
      <w:r>
        <w:rPr>
          <w:spacing w:val="-7"/>
        </w:rPr>
        <w:t xml:space="preserve"> </w:t>
      </w:r>
      <w:r>
        <w:rPr>
          <w:spacing w:val="-1"/>
        </w:rPr>
        <w:t>once</w:t>
      </w:r>
      <w:r>
        <w:rPr>
          <w:spacing w:val="-8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greater</w:t>
      </w:r>
      <w:r>
        <w:rPr>
          <w:spacing w:val="-9"/>
        </w:rPr>
        <w:t xml:space="preserve"> </w:t>
      </w:r>
      <w:r>
        <w:t>certainty</w:t>
      </w:r>
      <w:r>
        <w:rPr>
          <w:spacing w:val="-9"/>
        </w:rPr>
        <w:t xml:space="preserve"> </w:t>
      </w:r>
      <w:r>
        <w:t>regarding</w:t>
      </w:r>
      <w:r>
        <w:rPr>
          <w:spacing w:val="-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use</w:t>
      </w:r>
      <w:r>
        <w:rPr>
          <w:spacing w:val="-8"/>
        </w:rPr>
        <w:t xml:space="preserve"> </w:t>
      </w:r>
      <w:r>
        <w:t>during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peak</w:t>
      </w:r>
      <w:r>
        <w:rPr>
          <w:spacing w:val="-9"/>
        </w:rPr>
        <w:t xml:space="preserve"> </w:t>
      </w:r>
      <w:r>
        <w:t>winter-spring</w:t>
      </w:r>
      <w:r>
        <w:rPr>
          <w:spacing w:val="56"/>
          <w:w w:val="99"/>
        </w:rPr>
        <w:t xml:space="preserve"> </w:t>
      </w:r>
      <w:r>
        <w:t>demand</w:t>
      </w:r>
      <w:r>
        <w:rPr>
          <w:spacing w:val="-7"/>
        </w:rPr>
        <w:t xml:space="preserve"> </w:t>
      </w:r>
      <w:r>
        <w:t>period,</w:t>
      </w:r>
      <w:r>
        <w:rPr>
          <w:spacing w:val="-9"/>
        </w:rPr>
        <w:t xml:space="preserve"> </w:t>
      </w:r>
      <w:r>
        <w:t>most</w:t>
      </w:r>
      <w:r>
        <w:rPr>
          <w:spacing w:val="-6"/>
        </w:rPr>
        <w:t xml:space="preserve"> </w:t>
      </w:r>
      <w:r>
        <w:t>likely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October</w:t>
      </w:r>
      <w:r>
        <w:rPr>
          <w:spacing w:val="-7"/>
        </w:rPr>
        <w:t xml:space="preserve"> </w:t>
      </w:r>
      <w:r>
        <w:t>2017</w:t>
      </w:r>
      <w:r>
        <w:rPr>
          <w:spacing w:val="-8"/>
        </w:rPr>
        <w:t xml:space="preserve"> </w:t>
      </w:r>
      <w:r>
        <w:t>onwards.</w:t>
      </w:r>
      <w:r>
        <w:rPr>
          <w:spacing w:val="-8"/>
        </w:rPr>
        <w:t xml:space="preserve"> </w:t>
      </w:r>
      <w:r>
        <w:rPr>
          <w:spacing w:val="-1"/>
        </w:rPr>
        <w:t>Should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decision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made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sell</w:t>
      </w:r>
      <w:r>
        <w:rPr>
          <w:spacing w:val="-6"/>
        </w:rPr>
        <w:t xml:space="preserve"> </w:t>
      </w:r>
      <w:r>
        <w:t>allocation,</w:t>
      </w:r>
      <w:r>
        <w:rPr>
          <w:spacing w:val="54"/>
          <w:w w:val="99"/>
        </w:rPr>
        <w:t xml:space="preserve"> </w:t>
      </w:r>
      <w:r>
        <w:t>further</w:t>
      </w:r>
      <w:r>
        <w:rPr>
          <w:spacing w:val="-16"/>
        </w:rPr>
        <w:t xml:space="preserve"> </w:t>
      </w:r>
      <w:r>
        <w:rPr>
          <w:spacing w:val="-1"/>
        </w:rPr>
        <w:t>information</w:t>
      </w:r>
      <w:r>
        <w:rPr>
          <w:spacing w:val="-14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rPr>
          <w:spacing w:val="-1"/>
        </w:rPr>
        <w:t>made</w:t>
      </w:r>
      <w:r>
        <w:rPr>
          <w:spacing w:val="-15"/>
        </w:rPr>
        <w:t xml:space="preserve"> </w:t>
      </w:r>
      <w:r>
        <w:rPr>
          <w:spacing w:val="-1"/>
        </w:rPr>
        <w:t>available</w:t>
      </w:r>
      <w:r>
        <w:rPr>
          <w:spacing w:val="-15"/>
        </w:rPr>
        <w:t xml:space="preserve"> </w:t>
      </w:r>
      <w:r>
        <w:t>at:</w:t>
      </w:r>
      <w:r>
        <w:rPr>
          <w:spacing w:val="-13"/>
        </w:rPr>
        <w:t xml:space="preserve"> </w:t>
      </w:r>
      <w:hyperlink r:id="rId26">
        <w:r>
          <w:rPr>
            <w:color w:val="0000FF"/>
            <w:u w:val="single" w:color="0000FF"/>
          </w:rPr>
          <w:t>http://www.environment.gov.au/water/cewo/trade/current-</w:t>
        </w:r>
      </w:hyperlink>
      <w:r>
        <w:rPr>
          <w:color w:val="0000FF"/>
          <w:w w:val="99"/>
        </w:rPr>
        <w:t xml:space="preserve"> </w:t>
      </w:r>
      <w:hyperlink r:id="rId27">
        <w:r>
          <w:rPr>
            <w:color w:val="0000FF"/>
            <w:w w:val="99"/>
          </w:rPr>
          <w:t xml:space="preserve"> </w:t>
        </w:r>
        <w:r>
          <w:rPr>
            <w:color w:val="0000FF"/>
            <w:u w:val="single" w:color="0000FF"/>
          </w:rPr>
          <w:t>trading-actions</w:t>
        </w:r>
        <w:r>
          <w:t>.</w:t>
        </w:r>
      </w:hyperlink>
    </w:p>
    <w:p w14:paraId="04058C89" w14:textId="77777777" w:rsidR="00700F7C" w:rsidRDefault="00700F7C">
      <w:pPr>
        <w:spacing w:before="6"/>
        <w:rPr>
          <w:rFonts w:ascii="Century Gothic" w:eastAsia="Century Gothic" w:hAnsi="Century Gothic" w:cs="Century Gothic"/>
          <w:sz w:val="14"/>
          <w:szCs w:val="14"/>
        </w:rPr>
      </w:pPr>
    </w:p>
    <w:p w14:paraId="04058C8A" w14:textId="77777777" w:rsidR="00700F7C" w:rsidRDefault="002F10C5">
      <w:pPr>
        <w:pStyle w:val="BodyText"/>
        <w:spacing w:before="63" w:line="238" w:lineRule="auto"/>
        <w:ind w:right="457"/>
      </w:pPr>
      <w:r>
        <w:rPr>
          <w:spacing w:val="-1"/>
        </w:rPr>
        <w:t>For</w:t>
      </w:r>
      <w:r>
        <w:rPr>
          <w:spacing w:val="-9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rules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procedures</w:t>
      </w:r>
      <w:r>
        <w:rPr>
          <w:spacing w:val="-7"/>
        </w:rPr>
        <w:t xml:space="preserve"> </w:t>
      </w:r>
      <w:r>
        <w:t>governing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trade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38"/>
          <w:w w:val="99"/>
        </w:rPr>
        <w:t xml:space="preserve"> </w:t>
      </w:r>
      <w:r>
        <w:t>water,</w:t>
      </w:r>
      <w:r>
        <w:rPr>
          <w:spacing w:val="-11"/>
        </w:rPr>
        <w:t xml:space="preserve"> </w:t>
      </w:r>
      <w:r>
        <w:t>refer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i/>
          <w:spacing w:val="-1"/>
        </w:rPr>
        <w:t>Commonwealth</w:t>
      </w:r>
      <w:r>
        <w:rPr>
          <w:i/>
          <w:spacing w:val="-8"/>
        </w:rPr>
        <w:t xml:space="preserve"> </w:t>
      </w:r>
      <w:r>
        <w:rPr>
          <w:i/>
          <w:spacing w:val="-1"/>
        </w:rPr>
        <w:t>environmental</w:t>
      </w:r>
      <w:r>
        <w:rPr>
          <w:i/>
          <w:spacing w:val="-5"/>
        </w:rPr>
        <w:t xml:space="preserve"> </w:t>
      </w:r>
      <w:r>
        <w:rPr>
          <w:i/>
          <w:spacing w:val="-1"/>
        </w:rPr>
        <w:t>water</w:t>
      </w:r>
      <w:r>
        <w:rPr>
          <w:i/>
          <w:spacing w:val="-9"/>
        </w:rPr>
        <w:t xml:space="preserve"> </w:t>
      </w:r>
      <w:r>
        <w:rPr>
          <w:i/>
        </w:rPr>
        <w:t>Trading</w:t>
      </w:r>
      <w:r>
        <w:rPr>
          <w:i/>
          <w:spacing w:val="-9"/>
        </w:rPr>
        <w:t xml:space="preserve"> </w:t>
      </w:r>
      <w:r>
        <w:rPr>
          <w:i/>
        </w:rPr>
        <w:t>Framework</w:t>
      </w:r>
      <w:r>
        <w:rPr>
          <w:i/>
          <w:spacing w:val="-3"/>
        </w:rPr>
        <w:t xml:space="preserve"> </w:t>
      </w:r>
      <w:r>
        <w:t>at: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28">
        <w:r>
          <w:rPr>
            <w:color w:val="0000FF"/>
            <w:u w:val="single" w:color="0000FF"/>
          </w:rPr>
          <w:t>http://www.environment.gov.au/water/cewo/publications/water-trading-framework-dec2014</w:t>
        </w:r>
        <w:r>
          <w:t>.</w:t>
        </w:r>
      </w:hyperlink>
    </w:p>
    <w:p w14:paraId="04058C8B" w14:textId="77777777" w:rsidR="00700F7C" w:rsidRDefault="00700F7C">
      <w:pPr>
        <w:spacing w:before="9"/>
        <w:rPr>
          <w:rFonts w:ascii="Century Gothic" w:eastAsia="Century Gothic" w:hAnsi="Century Gothic" w:cs="Century Gothic"/>
          <w:sz w:val="13"/>
          <w:szCs w:val="13"/>
        </w:rPr>
      </w:pPr>
    </w:p>
    <w:p w14:paraId="04058C8C" w14:textId="77777777" w:rsidR="00700F7C" w:rsidRDefault="002F10C5">
      <w:pPr>
        <w:pStyle w:val="Heading2"/>
        <w:numPr>
          <w:ilvl w:val="1"/>
          <w:numId w:val="6"/>
        </w:numPr>
        <w:tabs>
          <w:tab w:val="left" w:pos="961"/>
        </w:tabs>
        <w:spacing w:before="55"/>
        <w:ind w:hanging="852"/>
        <w:jc w:val="left"/>
        <w:rPr>
          <w:b w:val="0"/>
          <w:bCs w:val="0"/>
        </w:rPr>
      </w:pPr>
      <w:bookmarkStart w:id="22" w:name="_bookmark21"/>
      <w:bookmarkEnd w:id="22"/>
      <w:r>
        <w:rPr>
          <w:color w:val="5F4879"/>
        </w:rPr>
        <w:t>Carrying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over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for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use</w:t>
      </w:r>
      <w:r>
        <w:rPr>
          <w:color w:val="5F4879"/>
          <w:spacing w:val="-3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5"/>
        </w:rPr>
        <w:t xml:space="preserve"> </w:t>
      </w:r>
      <w:r>
        <w:rPr>
          <w:color w:val="5F4879"/>
        </w:rPr>
        <w:t>2018</w:t>
      </w:r>
      <w:r>
        <w:rPr>
          <w:rFonts w:cs="Century Gothic"/>
          <w:color w:val="5F4879"/>
        </w:rPr>
        <w:t>–</w:t>
      </w:r>
      <w:r>
        <w:rPr>
          <w:color w:val="5F4879"/>
        </w:rPr>
        <w:t>19</w:t>
      </w:r>
    </w:p>
    <w:p w14:paraId="04058C8D" w14:textId="77777777" w:rsidR="00700F7C" w:rsidRDefault="00700F7C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04058C8E" w14:textId="77777777" w:rsidR="00700F7C" w:rsidRDefault="002F10C5">
      <w:pPr>
        <w:pStyle w:val="BodyText"/>
        <w:ind w:right="197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volume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carried</w:t>
      </w:r>
      <w:r>
        <w:rPr>
          <w:spacing w:val="-7"/>
        </w:rPr>
        <w:t xml:space="preserve"> </w:t>
      </w:r>
      <w:r>
        <w:t>over</w:t>
      </w:r>
      <w:r>
        <w:rPr>
          <w:spacing w:val="-7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2018</w:t>
      </w:r>
      <w:r>
        <w:rPr>
          <w:rFonts w:cs="Century Gothic"/>
        </w:rPr>
        <w:t>–</w:t>
      </w:r>
      <w:r>
        <w:t>19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depend</w:t>
      </w:r>
      <w:r>
        <w:rPr>
          <w:spacing w:val="-6"/>
        </w:rPr>
        <w:t xml:space="preserve"> </w:t>
      </w:r>
      <w:r>
        <w:rPr>
          <w:spacing w:val="-1"/>
        </w:rPr>
        <w:t>upon</w:t>
      </w:r>
      <w:r>
        <w:rPr>
          <w:spacing w:val="-6"/>
        </w:rPr>
        <w:t xml:space="preserve"> </w:t>
      </w:r>
      <w:r>
        <w:t>resource</w:t>
      </w:r>
      <w:r>
        <w:rPr>
          <w:spacing w:val="-7"/>
        </w:rPr>
        <w:t xml:space="preserve"> </w:t>
      </w:r>
      <w:r>
        <w:rPr>
          <w:spacing w:val="-1"/>
        </w:rPr>
        <w:t>availability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demand</w:t>
      </w:r>
      <w:r>
        <w:rPr>
          <w:spacing w:val="60"/>
          <w:w w:val="99"/>
        </w:rPr>
        <w:t xml:space="preserve"> </w:t>
      </w:r>
      <w:r>
        <w:rPr>
          <w:spacing w:val="-1"/>
        </w:rPr>
        <w:t>throughout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year.</w:t>
      </w:r>
      <w:r>
        <w:rPr>
          <w:spacing w:val="-4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minimum</w:t>
      </w:r>
      <w:r>
        <w:rPr>
          <w:spacing w:val="-6"/>
        </w:rPr>
        <w:t xml:space="preserve"> </w:t>
      </w:r>
      <w:r>
        <w:rPr>
          <w:spacing w:val="-1"/>
        </w:rPr>
        <w:t>carryover</w:t>
      </w:r>
      <w:r>
        <w:rPr>
          <w:spacing w:val="-6"/>
        </w:rPr>
        <w:t xml:space="preserve"> </w:t>
      </w:r>
      <w:r>
        <w:t>target</w:t>
      </w:r>
      <w:r>
        <w:rPr>
          <w:spacing w:val="-4"/>
        </w:rPr>
        <w:t xml:space="preserve"> </w:t>
      </w:r>
      <w:r>
        <w:rPr>
          <w:spacing w:val="-1"/>
        </w:rPr>
        <w:t>of 50</w:t>
      </w:r>
      <w:r>
        <w:rPr>
          <w:spacing w:val="-4"/>
        </w:rPr>
        <w:t xml:space="preserve"> </w:t>
      </w:r>
      <w:r>
        <w:rPr>
          <w:spacing w:val="-1"/>
        </w:rPr>
        <w:t>GL</w:t>
      </w:r>
      <w:r>
        <w:rPr>
          <w:spacing w:val="-4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being</w:t>
      </w:r>
      <w:r>
        <w:rPr>
          <w:spacing w:val="-6"/>
        </w:rPr>
        <w:t xml:space="preserve"> </w:t>
      </w:r>
      <w:r>
        <w:t>reserved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meet</w:t>
      </w:r>
      <w:r>
        <w:rPr>
          <w:spacing w:val="-5"/>
        </w:rPr>
        <w:t xml:space="preserve"> </w:t>
      </w:r>
      <w:r>
        <w:t>early</w:t>
      </w:r>
      <w:r>
        <w:rPr>
          <w:spacing w:val="-7"/>
        </w:rPr>
        <w:t xml:space="preserve"> </w:t>
      </w:r>
      <w:r>
        <w:rPr>
          <w:spacing w:val="-1"/>
        </w:rPr>
        <w:t>season</w:t>
      </w:r>
      <w:r>
        <w:rPr>
          <w:spacing w:val="-5"/>
        </w:rPr>
        <w:t xml:space="preserve"> </w:t>
      </w:r>
      <w:r>
        <w:t>water</w:t>
      </w:r>
      <w:r>
        <w:rPr>
          <w:spacing w:val="78"/>
          <w:w w:val="99"/>
        </w:rPr>
        <w:t xml:space="preserve"> </w:t>
      </w:r>
      <w:r>
        <w:rPr>
          <w:spacing w:val="-1"/>
        </w:rPr>
        <w:t>requirements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risk</w:t>
      </w:r>
      <w:r>
        <w:rPr>
          <w:spacing w:val="-6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rPr>
          <w:spacing w:val="-1"/>
        </w:rPr>
        <w:t>strategy</w:t>
      </w:r>
      <w:r>
        <w:rPr>
          <w:spacing w:val="-4"/>
        </w:rPr>
        <w:t xml:space="preserve"> </w:t>
      </w:r>
      <w:r>
        <w:rPr>
          <w:spacing w:val="-1"/>
        </w:rPr>
        <w:t>should</w:t>
      </w:r>
      <w:r>
        <w:rPr>
          <w:spacing w:val="-7"/>
        </w:rPr>
        <w:t xml:space="preserve"> </w:t>
      </w:r>
      <w:r>
        <w:t>low</w:t>
      </w:r>
      <w:r>
        <w:rPr>
          <w:spacing w:val="-6"/>
        </w:rPr>
        <w:t xml:space="preserve"> </w:t>
      </w:r>
      <w:r>
        <w:t>inflows</w:t>
      </w:r>
      <w:r>
        <w:rPr>
          <w:spacing w:val="-7"/>
        </w:rPr>
        <w:t xml:space="preserve"> </w:t>
      </w:r>
      <w:r>
        <w:rPr>
          <w:spacing w:val="-1"/>
        </w:rPr>
        <w:t>result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low</w:t>
      </w:r>
      <w:r>
        <w:rPr>
          <w:spacing w:val="-5"/>
        </w:rPr>
        <w:t xml:space="preserve"> </w:t>
      </w:r>
      <w:r>
        <w:rPr>
          <w:spacing w:val="-1"/>
        </w:rPr>
        <w:t>allocations.</w:t>
      </w:r>
      <w:r>
        <w:rPr>
          <w:spacing w:val="-5"/>
        </w:rPr>
        <w:t xml:space="preserve"> </w:t>
      </w:r>
      <w:r>
        <w:rPr>
          <w:spacing w:val="-2"/>
        </w:rPr>
        <w:t>As</w:t>
      </w:r>
      <w:r>
        <w:rPr>
          <w:spacing w:val="-7"/>
        </w:rPr>
        <w:t xml:space="preserve"> </w:t>
      </w:r>
      <w:r>
        <w:t>documented</w:t>
      </w:r>
      <w:r>
        <w:rPr>
          <w:spacing w:val="87"/>
          <w:w w:val="99"/>
        </w:rPr>
        <w:t xml:space="preserve"> </w:t>
      </w:r>
      <w:r>
        <w:t>in</w:t>
      </w:r>
      <w:r>
        <w:rPr>
          <w:spacing w:val="-7"/>
        </w:rPr>
        <w:t xml:space="preserve"> </w:t>
      </w:r>
      <w:hyperlink w:anchor="_bookmark23" w:history="1">
        <w:r>
          <w:rPr>
            <w:spacing w:val="-1"/>
          </w:rPr>
          <w:t>Table</w:t>
        </w:r>
        <w:r>
          <w:rPr>
            <w:spacing w:val="-6"/>
          </w:rPr>
          <w:t xml:space="preserve"> </w:t>
        </w:r>
        <w:r>
          <w:t>3</w:t>
        </w:r>
      </w:hyperlink>
      <w:r>
        <w:rPr>
          <w:spacing w:val="-7"/>
        </w:rPr>
        <w:t xml:space="preserve"> </w:t>
      </w:r>
      <w:r>
        <w:t>below,</w:t>
      </w:r>
      <w:r>
        <w:rPr>
          <w:spacing w:val="-8"/>
        </w:rPr>
        <w:t xml:space="preserve"> </w:t>
      </w:r>
      <w:r>
        <w:rPr>
          <w:spacing w:val="-1"/>
        </w:rPr>
        <w:t>potential</w:t>
      </w:r>
      <w:r>
        <w:rPr>
          <w:spacing w:val="-5"/>
        </w:rPr>
        <w:t xml:space="preserve"> </w:t>
      </w:r>
      <w:r>
        <w:t>demands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2018</w:t>
      </w:r>
      <w:r>
        <w:rPr>
          <w:rFonts w:cs="Century Gothic"/>
          <w:spacing w:val="-1"/>
        </w:rPr>
        <w:t>–</w:t>
      </w:r>
      <w:r>
        <w:rPr>
          <w:spacing w:val="-1"/>
        </w:rPr>
        <w:t>19</w:t>
      </w:r>
      <w:r>
        <w:rPr>
          <w:spacing w:val="-7"/>
        </w:rPr>
        <w:t xml:space="preserve"> </w:t>
      </w:r>
      <w:r>
        <w:t>include:</w:t>
      </w:r>
    </w:p>
    <w:p w14:paraId="04058C8F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before="119"/>
        <w:ind w:hanging="369"/>
      </w:pPr>
      <w:r>
        <w:t>winter-spring</w:t>
      </w:r>
      <w:r>
        <w:rPr>
          <w:spacing w:val="-14"/>
        </w:rPr>
        <w:t xml:space="preserve"> </w:t>
      </w:r>
      <w:r>
        <w:t>watering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mid-Murrumbidgee</w:t>
      </w:r>
      <w:r>
        <w:rPr>
          <w:spacing w:val="-12"/>
        </w:rPr>
        <w:t xml:space="preserve"> </w:t>
      </w:r>
      <w:r>
        <w:t>wetlands</w:t>
      </w:r>
    </w:p>
    <w:p w14:paraId="04058C90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before="62"/>
        <w:ind w:hanging="369"/>
      </w:pPr>
      <w:r>
        <w:t>Lowbidgee</w:t>
      </w:r>
      <w:r>
        <w:rPr>
          <w:spacing w:val="-9"/>
        </w:rPr>
        <w:t xml:space="preserve"> </w:t>
      </w:r>
      <w:r>
        <w:rPr>
          <w:spacing w:val="-1"/>
        </w:rPr>
        <w:t>Floodplain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Junction</w:t>
      </w:r>
      <w:r>
        <w:rPr>
          <w:spacing w:val="-9"/>
        </w:rPr>
        <w:t xml:space="preserve"> </w:t>
      </w:r>
      <w:r>
        <w:t>Wetlands</w:t>
      </w:r>
      <w:r>
        <w:rPr>
          <w:spacing w:val="-11"/>
        </w:rPr>
        <w:t xml:space="preserve"> </w:t>
      </w:r>
      <w:r>
        <w:t>watering</w:t>
      </w:r>
      <w:r>
        <w:rPr>
          <w:spacing w:val="-10"/>
        </w:rPr>
        <w:t xml:space="preserve"> </w:t>
      </w:r>
      <w:r>
        <w:rPr>
          <w:spacing w:val="-1"/>
        </w:rPr>
        <w:t>actions</w:t>
      </w:r>
    </w:p>
    <w:p w14:paraId="04058C91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before="57"/>
        <w:ind w:hanging="369"/>
      </w:pPr>
      <w:r>
        <w:t>restoring</w:t>
      </w:r>
      <w:r>
        <w:rPr>
          <w:spacing w:val="-9"/>
        </w:rPr>
        <w:t xml:space="preserve"> </w:t>
      </w:r>
      <w:r>
        <w:t>ecologically</w:t>
      </w:r>
      <w:r>
        <w:rPr>
          <w:spacing w:val="-9"/>
        </w:rPr>
        <w:t xml:space="preserve"> </w:t>
      </w:r>
      <w:r>
        <w:rPr>
          <w:spacing w:val="-1"/>
        </w:rPr>
        <w:t>significant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7"/>
        </w:rPr>
        <w:t xml:space="preserve"> </w:t>
      </w:r>
      <w:r>
        <w:rPr>
          <w:spacing w:val="-1"/>
        </w:rPr>
        <w:t>components</w:t>
      </w:r>
      <w:r>
        <w:rPr>
          <w:spacing w:val="-9"/>
        </w:rPr>
        <w:t xml:space="preserve"> </w:t>
      </w:r>
      <w:r>
        <w:t>impacted</w:t>
      </w:r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rPr>
          <w:spacing w:val="-1"/>
        </w:rPr>
        <w:t>river</w:t>
      </w:r>
      <w:r>
        <w:rPr>
          <w:spacing w:val="-9"/>
        </w:rPr>
        <w:t xml:space="preserve"> </w:t>
      </w:r>
      <w:r>
        <w:t>regulation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support</w:t>
      </w:r>
      <w:r>
        <w:rPr>
          <w:spacing w:val="-7"/>
        </w:rPr>
        <w:t xml:space="preserve"> </w:t>
      </w:r>
      <w:r>
        <w:t>native</w:t>
      </w:r>
      <w:r>
        <w:rPr>
          <w:spacing w:val="-9"/>
        </w:rPr>
        <w:t xml:space="preserve"> </w:t>
      </w:r>
      <w:r>
        <w:rPr>
          <w:spacing w:val="-1"/>
        </w:rPr>
        <w:t>fish.</w:t>
      </w:r>
    </w:p>
    <w:p w14:paraId="04058C92" w14:textId="77777777" w:rsidR="00700F7C" w:rsidRDefault="00700F7C">
      <w:pPr>
        <w:spacing w:before="2"/>
        <w:rPr>
          <w:rFonts w:ascii="Century Gothic" w:eastAsia="Century Gothic" w:hAnsi="Century Gothic" w:cs="Century Gothic"/>
          <w:sz w:val="18"/>
          <w:szCs w:val="18"/>
        </w:rPr>
      </w:pPr>
    </w:p>
    <w:p w14:paraId="04058C93" w14:textId="77777777" w:rsidR="00700F7C" w:rsidRDefault="002F10C5">
      <w:pPr>
        <w:pStyle w:val="BodyText"/>
        <w:ind w:right="201"/>
      </w:pP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volume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reserved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contingency</w:t>
      </w:r>
      <w:r>
        <w:rPr>
          <w:spacing w:val="-7"/>
        </w:rPr>
        <w:t xml:space="preserve"> </w:t>
      </w:r>
      <w:r>
        <w:rPr>
          <w:spacing w:val="-1"/>
        </w:rPr>
        <w:t>volume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use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2018</w:t>
      </w:r>
      <w:r>
        <w:rPr>
          <w:rFonts w:cs="Century Gothic"/>
        </w:rPr>
        <w:t>–</w:t>
      </w:r>
      <w:r>
        <w:t>19</w:t>
      </w:r>
      <w:r>
        <w:rPr>
          <w:spacing w:val="-7"/>
        </w:rPr>
        <w:t xml:space="preserve"> </w:t>
      </w:r>
      <w:r>
        <w:rPr>
          <w:spacing w:val="-1"/>
        </w:rPr>
        <w:t>should</w:t>
      </w:r>
      <w:r>
        <w:rPr>
          <w:spacing w:val="-6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insufficient</w:t>
      </w:r>
      <w:r>
        <w:rPr>
          <w:spacing w:val="80"/>
          <w:w w:val="99"/>
        </w:rPr>
        <w:t xml:space="preserve"> </w:t>
      </w:r>
      <w:r>
        <w:rPr>
          <w:spacing w:val="-1"/>
        </w:rPr>
        <w:t>allocations</w:t>
      </w:r>
      <w:r>
        <w:rPr>
          <w:spacing w:val="-8"/>
        </w:rPr>
        <w:t xml:space="preserve"> </w:t>
      </w:r>
      <w:r>
        <w:rPr>
          <w:spacing w:val="-1"/>
        </w:rPr>
        <w:t>available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critical</w:t>
      </w:r>
      <w:r>
        <w:rPr>
          <w:spacing w:val="-6"/>
        </w:rPr>
        <w:t xml:space="preserve"> </w:t>
      </w:r>
      <w:r>
        <w:t>need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(e.g.</w:t>
      </w:r>
      <w:r>
        <w:rPr>
          <w:spacing w:val="-2"/>
        </w:rPr>
        <w:t xml:space="preserve"> </w:t>
      </w:r>
      <w:r>
        <w:t>hypoxic</w:t>
      </w:r>
      <w:r>
        <w:rPr>
          <w:spacing w:val="-6"/>
        </w:rPr>
        <w:t xml:space="preserve"> </w:t>
      </w:r>
      <w:r>
        <w:t>blackwater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59"/>
          <w:w w:val="99"/>
        </w:rPr>
        <w:t xml:space="preserve"> </w:t>
      </w:r>
      <w:r>
        <w:t>waterbird</w:t>
      </w:r>
      <w:r>
        <w:rPr>
          <w:spacing w:val="-14"/>
        </w:rPr>
        <w:t xml:space="preserve"> </w:t>
      </w:r>
      <w:r>
        <w:t>breeding</w:t>
      </w:r>
      <w:r>
        <w:rPr>
          <w:spacing w:val="-11"/>
        </w:rPr>
        <w:t xml:space="preserve"> </w:t>
      </w:r>
      <w:r>
        <w:rPr>
          <w:spacing w:val="-1"/>
        </w:rPr>
        <w:t>event).</w:t>
      </w:r>
    </w:p>
    <w:p w14:paraId="04058C94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8C95" w14:textId="77777777" w:rsidR="00700F7C" w:rsidRDefault="002F10C5">
      <w:pPr>
        <w:pStyle w:val="BodyText"/>
        <w:ind w:right="320"/>
      </w:pPr>
      <w:r>
        <w:rPr>
          <w:spacing w:val="-1"/>
        </w:rPr>
        <w:t>Carryover</w:t>
      </w:r>
      <w:r>
        <w:rPr>
          <w:spacing w:val="-5"/>
        </w:rPr>
        <w:t xml:space="preserve"> </w:t>
      </w:r>
      <w:r>
        <w:rPr>
          <w:spacing w:val="-1"/>
        </w:rPr>
        <w:t>volumes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adjusted</w:t>
      </w:r>
      <w:r>
        <w:rPr>
          <w:spacing w:val="-6"/>
        </w:rPr>
        <w:t xml:space="preserve"> </w:t>
      </w:r>
      <w:r>
        <w:rPr>
          <w:spacing w:val="-1"/>
        </w:rPr>
        <w:t>throughout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year</w:t>
      </w:r>
      <w:r>
        <w:rPr>
          <w:spacing w:val="-7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season</w:t>
      </w:r>
      <w:r>
        <w:rPr>
          <w:spacing w:val="-4"/>
        </w:rPr>
        <w:t xml:space="preserve"> </w:t>
      </w:r>
      <w:r>
        <w:rPr>
          <w:spacing w:val="-1"/>
        </w:rPr>
        <w:t>unfolds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response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rPr>
          <w:spacing w:val="-1"/>
        </w:rPr>
        <w:t>current</w:t>
      </w:r>
      <w:r>
        <w:rPr>
          <w:spacing w:val="95"/>
          <w:w w:val="9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future</w:t>
      </w:r>
      <w:r>
        <w:rPr>
          <w:spacing w:val="-7"/>
        </w:rPr>
        <w:t xml:space="preserve"> </w:t>
      </w:r>
      <w:r>
        <w:t>demands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available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meet</w:t>
      </w:r>
      <w:r>
        <w:rPr>
          <w:spacing w:val="-5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demands.</w:t>
      </w:r>
      <w:r>
        <w:rPr>
          <w:spacing w:val="-2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rPr>
          <w:spacing w:val="-1"/>
        </w:rPr>
        <w:t>decisions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based</w:t>
      </w:r>
      <w:r>
        <w:rPr>
          <w:spacing w:val="-7"/>
        </w:rPr>
        <w:t xml:space="preserve"> </w:t>
      </w:r>
      <w:r>
        <w:rPr>
          <w:spacing w:val="-1"/>
        </w:rPr>
        <w:t>upon</w:t>
      </w:r>
      <w:r>
        <w:rPr>
          <w:spacing w:val="59"/>
          <w:w w:val="99"/>
        </w:rPr>
        <w:t xml:space="preserve"> </w:t>
      </w:r>
      <w:r>
        <w:t>best</w:t>
      </w:r>
      <w:r>
        <w:rPr>
          <w:spacing w:val="-7"/>
        </w:rPr>
        <w:t xml:space="preserve"> </w:t>
      </w:r>
      <w:r>
        <w:rPr>
          <w:spacing w:val="-1"/>
        </w:rPr>
        <w:t>information</w:t>
      </w:r>
      <w:r>
        <w:rPr>
          <w:spacing w:val="-6"/>
        </w:rPr>
        <w:t xml:space="preserve"> </w:t>
      </w:r>
      <w:r>
        <w:rPr>
          <w:spacing w:val="-1"/>
        </w:rPr>
        <w:t>available</w:t>
      </w:r>
      <w:r>
        <w:rPr>
          <w:spacing w:val="-8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time.</w:t>
      </w:r>
    </w:p>
    <w:p w14:paraId="04058C96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8C97" w14:textId="77777777" w:rsidR="00700F7C" w:rsidRDefault="002F10C5">
      <w:pPr>
        <w:pStyle w:val="BodyText"/>
        <w:ind w:right="197"/>
      </w:pPr>
      <w:r>
        <w:rPr>
          <w:spacing w:val="-1"/>
        </w:rPr>
        <w:t>Given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connected</w:t>
      </w:r>
      <w:r>
        <w:rPr>
          <w:spacing w:val="-8"/>
        </w:rPr>
        <w:t xml:space="preserve"> </w:t>
      </w:r>
      <w:r>
        <w:rPr>
          <w:spacing w:val="-1"/>
        </w:rPr>
        <w:t>nature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southern</w:t>
      </w:r>
      <w:r>
        <w:rPr>
          <w:spacing w:val="-8"/>
        </w:rPr>
        <w:t xml:space="preserve"> </w:t>
      </w:r>
      <w:r>
        <w:t>Murray-Darling</w:t>
      </w:r>
      <w:r>
        <w:rPr>
          <w:spacing w:val="-9"/>
        </w:rPr>
        <w:t xml:space="preserve"> </w:t>
      </w:r>
      <w:r>
        <w:rPr>
          <w:spacing w:val="-1"/>
        </w:rPr>
        <w:t>Basin</w:t>
      </w:r>
      <w:r>
        <w:rPr>
          <w:spacing w:val="-7"/>
        </w:rPr>
        <w:t xml:space="preserve"> </w:t>
      </w:r>
      <w:r>
        <w:rPr>
          <w:spacing w:val="-1"/>
        </w:rPr>
        <w:t>catchments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varying</w:t>
      </w:r>
      <w:r>
        <w:rPr>
          <w:spacing w:val="-9"/>
        </w:rPr>
        <w:t xml:space="preserve"> </w:t>
      </w:r>
      <w:r>
        <w:rPr>
          <w:spacing w:val="-1"/>
        </w:rPr>
        <w:t>carryover,</w:t>
      </w:r>
      <w:r>
        <w:rPr>
          <w:spacing w:val="83"/>
          <w:w w:val="99"/>
        </w:rPr>
        <w:t xml:space="preserve"> </w:t>
      </w:r>
      <w:r>
        <w:rPr>
          <w:spacing w:val="-1"/>
        </w:rPr>
        <w:t>account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use</w:t>
      </w:r>
      <w:r>
        <w:rPr>
          <w:spacing w:val="-7"/>
        </w:rPr>
        <w:t xml:space="preserve"> </w:t>
      </w:r>
      <w:r>
        <w:t>limits,</w:t>
      </w:r>
      <w:r>
        <w:rPr>
          <w:spacing w:val="-10"/>
        </w:rPr>
        <w:t xml:space="preserve"> </w:t>
      </w:r>
      <w:r>
        <w:t>carryover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considered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broader</w:t>
      </w:r>
      <w:r>
        <w:rPr>
          <w:spacing w:val="-8"/>
        </w:rPr>
        <w:t xml:space="preserve"> </w:t>
      </w:r>
      <w:r>
        <w:rPr>
          <w:spacing w:val="-1"/>
        </w:rPr>
        <w:t>scale</w:t>
      </w:r>
      <w:r>
        <w:rPr>
          <w:spacing w:val="-7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rPr>
          <w:spacing w:val="-1"/>
        </w:rPr>
        <w:t>just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Murrumbidgee</w:t>
      </w:r>
      <w:r>
        <w:rPr>
          <w:spacing w:val="-8"/>
        </w:rPr>
        <w:t xml:space="preserve"> </w:t>
      </w:r>
      <w:r>
        <w:t>catchment.</w:t>
      </w:r>
    </w:p>
    <w:p w14:paraId="04058C98" w14:textId="77777777" w:rsidR="00700F7C" w:rsidRDefault="00700F7C">
      <w:pPr>
        <w:sectPr w:rsidR="00700F7C">
          <w:pgSz w:w="11910" w:h="16840"/>
          <w:pgMar w:top="880" w:right="600" w:bottom="880" w:left="600" w:header="0" w:footer="686" w:gutter="0"/>
          <w:cols w:space="720"/>
        </w:sectPr>
      </w:pPr>
    </w:p>
    <w:p w14:paraId="04058C99" w14:textId="77777777" w:rsidR="00700F7C" w:rsidRDefault="002F10C5">
      <w:pPr>
        <w:pStyle w:val="BodyText"/>
        <w:spacing w:before="46"/>
        <w:ind w:right="2630"/>
      </w:pPr>
      <w:r>
        <w:lastRenderedPageBreak/>
        <w:t>More</w:t>
      </w:r>
      <w:r>
        <w:rPr>
          <w:spacing w:val="-8"/>
        </w:rPr>
        <w:t xml:space="preserve"> </w:t>
      </w:r>
      <w:r>
        <w:rPr>
          <w:spacing w:val="-1"/>
        </w:rPr>
        <w:t>information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rPr>
          <w:spacing w:val="-1"/>
        </w:rPr>
        <w:t>how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makes</w:t>
      </w:r>
      <w:r>
        <w:rPr>
          <w:spacing w:val="-8"/>
        </w:rPr>
        <w:t xml:space="preserve"> </w:t>
      </w:r>
      <w:r>
        <w:rPr>
          <w:spacing w:val="-1"/>
        </w:rPr>
        <w:t>decisions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carryover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2"/>
        </w:rPr>
        <w:t>at: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29">
        <w:r>
          <w:rPr>
            <w:color w:val="0000FF"/>
            <w:spacing w:val="-1"/>
            <w:u w:val="single" w:color="0000FF"/>
          </w:rPr>
          <w:t>http://www.environment.gov.au/water/cewo/portfolio-m</w:t>
        </w:r>
        <w:r>
          <w:rPr>
            <w:color w:val="0000FF"/>
            <w:spacing w:val="-1"/>
            <w:u w:val="single" w:color="0000FF"/>
          </w:rPr>
          <w:t>gt/carryover</w:t>
        </w:r>
      </w:hyperlink>
    </w:p>
    <w:p w14:paraId="04058C9A" w14:textId="77777777" w:rsidR="00700F7C" w:rsidRDefault="00700F7C">
      <w:pPr>
        <w:spacing w:before="1"/>
        <w:rPr>
          <w:rFonts w:ascii="Century Gothic" w:eastAsia="Century Gothic" w:hAnsi="Century Gothic" w:cs="Century Gothic"/>
          <w:sz w:val="15"/>
          <w:szCs w:val="15"/>
        </w:rPr>
      </w:pPr>
    </w:p>
    <w:p w14:paraId="04058C9B" w14:textId="77777777" w:rsidR="00700F7C" w:rsidRDefault="002F10C5">
      <w:pPr>
        <w:pStyle w:val="Heading2"/>
        <w:numPr>
          <w:ilvl w:val="1"/>
          <w:numId w:val="6"/>
        </w:numPr>
        <w:tabs>
          <w:tab w:val="left" w:pos="961"/>
        </w:tabs>
        <w:spacing w:before="55"/>
        <w:ind w:hanging="852"/>
        <w:jc w:val="left"/>
        <w:rPr>
          <w:b w:val="0"/>
          <w:bCs w:val="0"/>
        </w:rPr>
      </w:pPr>
      <w:bookmarkStart w:id="23" w:name="_bookmark22"/>
      <w:bookmarkEnd w:id="23"/>
      <w:r>
        <w:rPr>
          <w:color w:val="5F4879"/>
        </w:rPr>
        <w:t>Identifying</w:t>
      </w:r>
      <w:r>
        <w:rPr>
          <w:color w:val="5F4879"/>
          <w:spacing w:val="-22"/>
        </w:rPr>
        <w:t xml:space="preserve"> </w:t>
      </w:r>
      <w:r>
        <w:rPr>
          <w:color w:val="5F4879"/>
        </w:rPr>
        <w:t>Investment</w:t>
      </w:r>
      <w:r>
        <w:rPr>
          <w:color w:val="5F4879"/>
          <w:spacing w:val="-21"/>
        </w:rPr>
        <w:t xml:space="preserve"> </w:t>
      </w:r>
      <w:r>
        <w:rPr>
          <w:color w:val="5F4879"/>
        </w:rPr>
        <w:t>Opportunities</w:t>
      </w:r>
    </w:p>
    <w:p w14:paraId="04058C9C" w14:textId="77777777" w:rsidR="00700F7C" w:rsidRDefault="00700F7C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04058C9D" w14:textId="77777777" w:rsidR="00700F7C" w:rsidRDefault="002F10C5">
      <w:pPr>
        <w:pStyle w:val="BodyText"/>
      </w:pPr>
      <w:r>
        <w:rPr>
          <w:spacing w:val="-1"/>
        </w:rPr>
        <w:t>Changes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i/>
          <w:spacing w:val="-1"/>
        </w:rPr>
        <w:t>Water</w:t>
      </w:r>
      <w:r>
        <w:rPr>
          <w:i/>
          <w:spacing w:val="-7"/>
        </w:rPr>
        <w:t xml:space="preserve"> </w:t>
      </w:r>
      <w:r>
        <w:rPr>
          <w:i/>
        </w:rPr>
        <w:t>Act</w:t>
      </w:r>
      <w:r>
        <w:rPr>
          <w:i/>
          <w:spacing w:val="-5"/>
        </w:rPr>
        <w:t xml:space="preserve"> </w:t>
      </w:r>
      <w:r>
        <w:rPr>
          <w:i/>
          <w:spacing w:val="-1"/>
        </w:rPr>
        <w:t>2007</w:t>
      </w:r>
      <w:r>
        <w:rPr>
          <w:i/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2016</w:t>
      </w:r>
      <w:r>
        <w:rPr>
          <w:spacing w:val="-7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rPr>
          <w:spacing w:val="-1"/>
        </w:rPr>
        <w:t>increased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flexibility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Commonwealth</w:t>
      </w:r>
      <w:r>
        <w:rPr>
          <w:spacing w:val="-6"/>
        </w:rPr>
        <w:t xml:space="preserve"> </w:t>
      </w:r>
      <w:r>
        <w:rPr>
          <w:spacing w:val="-1"/>
        </w:rPr>
        <w:t>Environmental</w:t>
      </w:r>
      <w:r>
        <w:rPr>
          <w:spacing w:val="79"/>
          <w:w w:val="9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Holder</w:t>
      </w:r>
      <w:r>
        <w:rPr>
          <w:spacing w:val="-4"/>
        </w:rPr>
        <w:t xml:space="preserve"> </w:t>
      </w:r>
      <w:r>
        <w:rPr>
          <w:spacing w:val="-1"/>
        </w:rPr>
        <w:t>(CEWH)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use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proceeds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allocation</w:t>
      </w:r>
      <w:r>
        <w:rPr>
          <w:spacing w:val="-6"/>
        </w:rPr>
        <w:t xml:space="preserve"> </w:t>
      </w:r>
      <w:r>
        <w:rPr>
          <w:spacing w:val="-1"/>
        </w:rPr>
        <w:t>sales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invest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rPr>
          <w:spacing w:val="-1"/>
        </w:rPr>
        <w:t>activities.</w:t>
      </w:r>
    </w:p>
    <w:p w14:paraId="04058C9E" w14:textId="77777777" w:rsidR="00700F7C" w:rsidRDefault="002F10C5">
      <w:pPr>
        <w:pStyle w:val="BodyText"/>
        <w:ind w:right="230"/>
      </w:pPr>
      <w:r>
        <w:rPr>
          <w:spacing w:val="-1"/>
        </w:rPr>
        <w:t>Under</w:t>
      </w:r>
      <w:r>
        <w:rPr>
          <w:spacing w:val="-10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t>amendments</w:t>
      </w:r>
      <w:r>
        <w:rPr>
          <w:spacing w:val="-10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rPr>
          <w:spacing w:val="-1"/>
        </w:rPr>
        <w:t>activities</w:t>
      </w:r>
      <w:r>
        <w:rPr>
          <w:spacing w:val="-10"/>
        </w:rPr>
        <w:t xml:space="preserve"> </w:t>
      </w:r>
      <w:r>
        <w:rPr>
          <w:spacing w:val="-1"/>
        </w:rPr>
        <w:t>must</w:t>
      </w:r>
      <w:r>
        <w:rPr>
          <w:spacing w:val="-8"/>
        </w:rPr>
        <w:t xml:space="preserve"> </w:t>
      </w:r>
      <w:r>
        <w:rPr>
          <w:spacing w:val="-1"/>
        </w:rPr>
        <w:t>improve</w:t>
      </w:r>
      <w:r>
        <w:rPr>
          <w:spacing w:val="-7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outcomes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be</w:t>
      </w:r>
      <w:r>
        <w:rPr>
          <w:spacing w:val="57"/>
          <w:w w:val="99"/>
        </w:rPr>
        <w:t xml:space="preserve"> </w:t>
      </w:r>
      <w:r>
        <w:t>undertaken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purpose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protecting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restoring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assets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Basin.</w:t>
      </w:r>
    </w:p>
    <w:p w14:paraId="04058C9F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8CA0" w14:textId="77777777" w:rsidR="00700F7C" w:rsidRDefault="002F10C5">
      <w:pPr>
        <w:pStyle w:val="BodyText"/>
        <w:ind w:right="230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CEWH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publically</w:t>
      </w:r>
      <w:r>
        <w:rPr>
          <w:spacing w:val="-8"/>
        </w:rPr>
        <w:t xml:space="preserve"> </w:t>
      </w:r>
      <w:r>
        <w:rPr>
          <w:spacing w:val="-1"/>
        </w:rPr>
        <w:t>release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Discussion</w:t>
      </w:r>
      <w:r>
        <w:rPr>
          <w:spacing w:val="-6"/>
        </w:rPr>
        <w:t xml:space="preserve"> </w:t>
      </w:r>
      <w:r>
        <w:t>Paper</w:t>
      </w:r>
      <w:r>
        <w:rPr>
          <w:spacing w:val="-7"/>
        </w:rPr>
        <w:t xml:space="preserve"> </w:t>
      </w:r>
      <w:r>
        <w:rPr>
          <w:spacing w:val="-1"/>
        </w:rPr>
        <w:t>seeking</w:t>
      </w:r>
      <w:r>
        <w:rPr>
          <w:spacing w:val="-7"/>
        </w:rPr>
        <w:t xml:space="preserve"> </w:t>
      </w:r>
      <w:r>
        <w:t>feedback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what</w:t>
      </w:r>
      <w:r>
        <w:rPr>
          <w:spacing w:val="-7"/>
        </w:rPr>
        <w:t xml:space="preserve"> </w:t>
      </w:r>
      <w:r>
        <w:rPr>
          <w:spacing w:val="-1"/>
        </w:rPr>
        <w:t>type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activities</w:t>
      </w:r>
      <w:r>
        <w:rPr>
          <w:spacing w:val="77"/>
          <w:w w:val="99"/>
        </w:rPr>
        <w:t xml:space="preserve"> </w:t>
      </w:r>
      <w:r>
        <w:rPr>
          <w:spacing w:val="-1"/>
        </w:rPr>
        <w:t>stakeholders</w:t>
      </w:r>
      <w:r>
        <w:rPr>
          <w:spacing w:val="-8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t>like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CEWH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consider</w:t>
      </w:r>
      <w:r>
        <w:rPr>
          <w:spacing w:val="-8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developing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framework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future</w:t>
      </w:r>
      <w:r>
        <w:rPr>
          <w:spacing w:val="-7"/>
        </w:rPr>
        <w:t xml:space="preserve"> </w:t>
      </w:r>
      <w:r>
        <w:t>investment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71"/>
          <w:w w:val="99"/>
        </w:rPr>
        <w:t xml:space="preserve"> </w:t>
      </w:r>
      <w:r>
        <w:t>environmental</w:t>
      </w:r>
      <w:r>
        <w:rPr>
          <w:spacing w:val="-23"/>
        </w:rPr>
        <w:t xml:space="preserve"> </w:t>
      </w:r>
      <w:r>
        <w:rPr>
          <w:spacing w:val="-1"/>
        </w:rPr>
        <w:t>activities.</w:t>
      </w:r>
    </w:p>
    <w:p w14:paraId="04058CA1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8CA2" w14:textId="77777777" w:rsidR="00700F7C" w:rsidRDefault="002F10C5">
      <w:pPr>
        <w:pStyle w:val="BodyText"/>
      </w:pPr>
      <w:r>
        <w:t>It</w:t>
      </w:r>
      <w:r>
        <w:rPr>
          <w:spacing w:val="-4"/>
        </w:rPr>
        <w:t xml:space="preserve"> </w:t>
      </w:r>
      <w:r>
        <w:rPr>
          <w:spacing w:val="-1"/>
        </w:rP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noted</w:t>
      </w:r>
      <w:r>
        <w:rPr>
          <w:spacing w:val="-6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rPr>
          <w:spacing w:val="-1"/>
        </w:rPr>
        <w:t>proceeds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past</w:t>
      </w:r>
      <w:r>
        <w:rPr>
          <w:spacing w:val="-4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sales</w:t>
      </w:r>
      <w:r>
        <w:rPr>
          <w:spacing w:val="-6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managed</w:t>
      </w:r>
      <w:r>
        <w:rPr>
          <w:spacing w:val="-5"/>
        </w:rPr>
        <w:t xml:space="preserve"> </w:t>
      </w:r>
      <w:r>
        <w:rPr>
          <w:spacing w:val="-1"/>
        </w:rPr>
        <w:t>based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legislation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place</w:t>
      </w:r>
      <w:r>
        <w:rPr>
          <w:spacing w:val="-6"/>
        </w:rPr>
        <w:t xml:space="preserve"> </w:t>
      </w:r>
      <w:r>
        <w:t>at</w:t>
      </w:r>
      <w:r>
        <w:rPr>
          <w:spacing w:val="75"/>
          <w:w w:val="99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time,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not</w:t>
      </w:r>
      <w:r>
        <w:rPr>
          <w:spacing w:val="-4"/>
        </w:rPr>
        <w:t xml:space="preserve"> </w:t>
      </w:r>
      <w:r>
        <w:t>available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used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rPr>
          <w:spacing w:val="-1"/>
        </w:rPr>
        <w:t>activities.</w:t>
      </w:r>
    </w:p>
    <w:p w14:paraId="04058CA3" w14:textId="77777777" w:rsidR="00700F7C" w:rsidRDefault="00700F7C">
      <w:pPr>
        <w:sectPr w:rsidR="00700F7C">
          <w:pgSz w:w="11910" w:h="16840"/>
          <w:pgMar w:top="860" w:right="700" w:bottom="880" w:left="600" w:header="0" w:footer="686" w:gutter="0"/>
          <w:cols w:space="720"/>
        </w:sectPr>
      </w:pPr>
    </w:p>
    <w:p w14:paraId="04058CA4" w14:textId="4BDD3436" w:rsidR="00700F7C" w:rsidRDefault="002F10C5">
      <w:pPr>
        <w:spacing w:before="44"/>
        <w:ind w:left="120"/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088776" behindDoc="1" locked="0" layoutInCell="1" allowOverlap="1" wp14:anchorId="04059AE9" wp14:editId="1CED04C8">
                <wp:simplePos x="0" y="0"/>
                <wp:positionH relativeFrom="page">
                  <wp:posOffset>7326630</wp:posOffset>
                </wp:positionH>
                <wp:positionV relativeFrom="page">
                  <wp:posOffset>2600325</wp:posOffset>
                </wp:positionV>
                <wp:extent cx="1705610" cy="561340"/>
                <wp:effectExtent l="1905" t="0" r="0" b="635"/>
                <wp:wrapNone/>
                <wp:docPr id="1274" name="Group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5610" cy="561340"/>
                          <a:chOff x="11538" y="4095"/>
                          <a:chExt cx="2686" cy="884"/>
                        </a:xfrm>
                      </wpg:grpSpPr>
                      <wpg:grpSp>
                        <wpg:cNvPr id="1275" name="Group 1244"/>
                        <wpg:cNvGrpSpPr>
                          <a:grpSpLocks/>
                        </wpg:cNvGrpSpPr>
                        <wpg:grpSpPr bwMode="auto">
                          <a:xfrm>
                            <a:off x="11538" y="4095"/>
                            <a:ext cx="2686" cy="221"/>
                            <a:chOff x="11538" y="4095"/>
                            <a:chExt cx="2686" cy="221"/>
                          </a:xfrm>
                        </wpg:grpSpPr>
                        <wps:wsp>
                          <wps:cNvPr id="1276" name="Freeform 1245"/>
                          <wps:cNvSpPr>
                            <a:spLocks/>
                          </wps:cNvSpPr>
                          <wps:spPr bwMode="auto">
                            <a:xfrm>
                              <a:off x="11538" y="4095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4316 4095"/>
                                <a:gd name="T3" fmla="*/ 4316 h 221"/>
                                <a:gd name="T4" fmla="+- 0 14224 11538"/>
                                <a:gd name="T5" fmla="*/ T4 w 2686"/>
                                <a:gd name="T6" fmla="+- 0 4316 4095"/>
                                <a:gd name="T7" fmla="*/ 4316 h 221"/>
                                <a:gd name="T8" fmla="+- 0 14224 11538"/>
                                <a:gd name="T9" fmla="*/ T8 w 2686"/>
                                <a:gd name="T10" fmla="+- 0 4095 4095"/>
                                <a:gd name="T11" fmla="*/ 4095 h 221"/>
                                <a:gd name="T12" fmla="+- 0 11538 11538"/>
                                <a:gd name="T13" fmla="*/ T12 w 2686"/>
                                <a:gd name="T14" fmla="+- 0 4095 4095"/>
                                <a:gd name="T15" fmla="*/ 4095 h 221"/>
                                <a:gd name="T16" fmla="+- 0 11538 11538"/>
                                <a:gd name="T17" fmla="*/ T16 w 2686"/>
                                <a:gd name="T18" fmla="+- 0 4316 4095"/>
                                <a:gd name="T19" fmla="*/ 431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7" name="Group 1242"/>
                        <wpg:cNvGrpSpPr>
                          <a:grpSpLocks/>
                        </wpg:cNvGrpSpPr>
                        <wpg:grpSpPr bwMode="auto">
                          <a:xfrm>
                            <a:off x="11538" y="4316"/>
                            <a:ext cx="2686" cy="221"/>
                            <a:chOff x="11538" y="4316"/>
                            <a:chExt cx="2686" cy="221"/>
                          </a:xfrm>
                        </wpg:grpSpPr>
                        <wps:wsp>
                          <wps:cNvPr id="1278" name="Freeform 1243"/>
                          <wps:cNvSpPr>
                            <a:spLocks/>
                          </wps:cNvSpPr>
                          <wps:spPr bwMode="auto">
                            <a:xfrm>
                              <a:off x="11538" y="4316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4536 4316"/>
                                <a:gd name="T3" fmla="*/ 4536 h 221"/>
                                <a:gd name="T4" fmla="+- 0 14224 11538"/>
                                <a:gd name="T5" fmla="*/ T4 w 2686"/>
                                <a:gd name="T6" fmla="+- 0 4536 4316"/>
                                <a:gd name="T7" fmla="*/ 4536 h 221"/>
                                <a:gd name="T8" fmla="+- 0 14224 11538"/>
                                <a:gd name="T9" fmla="*/ T8 w 2686"/>
                                <a:gd name="T10" fmla="+- 0 4316 4316"/>
                                <a:gd name="T11" fmla="*/ 4316 h 221"/>
                                <a:gd name="T12" fmla="+- 0 11538 11538"/>
                                <a:gd name="T13" fmla="*/ T12 w 2686"/>
                                <a:gd name="T14" fmla="+- 0 4316 4316"/>
                                <a:gd name="T15" fmla="*/ 4316 h 221"/>
                                <a:gd name="T16" fmla="+- 0 11538 11538"/>
                                <a:gd name="T17" fmla="*/ T16 w 2686"/>
                                <a:gd name="T18" fmla="+- 0 4536 4316"/>
                                <a:gd name="T19" fmla="*/ 453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0"/>
                                  </a:moveTo>
                                  <a:lnTo>
                                    <a:pt x="2686" y="220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9" name="Group 1240"/>
                        <wpg:cNvGrpSpPr>
                          <a:grpSpLocks/>
                        </wpg:cNvGrpSpPr>
                        <wpg:grpSpPr bwMode="auto">
                          <a:xfrm>
                            <a:off x="11538" y="4536"/>
                            <a:ext cx="2686" cy="221"/>
                            <a:chOff x="11538" y="4536"/>
                            <a:chExt cx="2686" cy="221"/>
                          </a:xfrm>
                        </wpg:grpSpPr>
                        <wps:wsp>
                          <wps:cNvPr id="1280" name="Freeform 1241"/>
                          <wps:cNvSpPr>
                            <a:spLocks/>
                          </wps:cNvSpPr>
                          <wps:spPr bwMode="auto">
                            <a:xfrm>
                              <a:off x="11538" y="4536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4757 4536"/>
                                <a:gd name="T3" fmla="*/ 4757 h 221"/>
                                <a:gd name="T4" fmla="+- 0 14224 11538"/>
                                <a:gd name="T5" fmla="*/ T4 w 2686"/>
                                <a:gd name="T6" fmla="+- 0 4757 4536"/>
                                <a:gd name="T7" fmla="*/ 4757 h 221"/>
                                <a:gd name="T8" fmla="+- 0 14224 11538"/>
                                <a:gd name="T9" fmla="*/ T8 w 2686"/>
                                <a:gd name="T10" fmla="+- 0 4536 4536"/>
                                <a:gd name="T11" fmla="*/ 4536 h 221"/>
                                <a:gd name="T12" fmla="+- 0 11538 11538"/>
                                <a:gd name="T13" fmla="*/ T12 w 2686"/>
                                <a:gd name="T14" fmla="+- 0 4536 4536"/>
                                <a:gd name="T15" fmla="*/ 4536 h 221"/>
                                <a:gd name="T16" fmla="+- 0 11538 11538"/>
                                <a:gd name="T17" fmla="*/ T16 w 2686"/>
                                <a:gd name="T18" fmla="+- 0 4757 4536"/>
                                <a:gd name="T19" fmla="*/ 475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" name="Group 1238"/>
                        <wpg:cNvGrpSpPr>
                          <a:grpSpLocks/>
                        </wpg:cNvGrpSpPr>
                        <wpg:grpSpPr bwMode="auto">
                          <a:xfrm>
                            <a:off x="11538" y="4757"/>
                            <a:ext cx="2686" cy="221"/>
                            <a:chOff x="11538" y="4757"/>
                            <a:chExt cx="2686" cy="221"/>
                          </a:xfrm>
                        </wpg:grpSpPr>
                        <wps:wsp>
                          <wps:cNvPr id="1282" name="Freeform 1239"/>
                          <wps:cNvSpPr>
                            <a:spLocks/>
                          </wps:cNvSpPr>
                          <wps:spPr bwMode="auto">
                            <a:xfrm>
                              <a:off x="11538" y="4757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4978 4757"/>
                                <a:gd name="T3" fmla="*/ 4978 h 221"/>
                                <a:gd name="T4" fmla="+- 0 14224 11538"/>
                                <a:gd name="T5" fmla="*/ T4 w 2686"/>
                                <a:gd name="T6" fmla="+- 0 4978 4757"/>
                                <a:gd name="T7" fmla="*/ 4978 h 221"/>
                                <a:gd name="T8" fmla="+- 0 14224 11538"/>
                                <a:gd name="T9" fmla="*/ T8 w 2686"/>
                                <a:gd name="T10" fmla="+- 0 4757 4757"/>
                                <a:gd name="T11" fmla="*/ 4757 h 221"/>
                                <a:gd name="T12" fmla="+- 0 11538 11538"/>
                                <a:gd name="T13" fmla="*/ T12 w 2686"/>
                                <a:gd name="T14" fmla="+- 0 4757 4757"/>
                                <a:gd name="T15" fmla="*/ 4757 h 221"/>
                                <a:gd name="T16" fmla="+- 0 11538 11538"/>
                                <a:gd name="T17" fmla="*/ T16 w 2686"/>
                                <a:gd name="T18" fmla="+- 0 4978 4757"/>
                                <a:gd name="T19" fmla="*/ 497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6E0168" id="Group 1237" o:spid="_x0000_s1026" style="position:absolute;margin-left:576.9pt;margin-top:204.75pt;width:134.3pt;height:44.2pt;z-index:-227704;mso-position-horizontal-relative:page;mso-position-vertical-relative:page" coordorigin="11538,4095" coordsize="2686,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">
                <v:group id="Group 1244" o:spid="_x0000_s1027" style="position:absolute;left:11538;top:4095;width:2686;height:221" coordorigin="11538,4095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/XZ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v12fFAAAA3QAA&#10;AA8AAAAAAAAAAAAAAAAAqgIAAGRycy9kb3ducmV2LnhtbFBLBQYAAAAABAAEAPoAAACcAwAAAAA=&#10;">
                  <v:shape id="Freeform 1245" o:spid="_x0000_s1028" style="position:absolute;left:11538;top:4095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oLn8IA&#10;AADdAAAADwAAAGRycy9kb3ducmV2LnhtbERPTYvCMBC9L/gfwgje1tQeqlSjLIIge1jWKuJxaMa0&#10;bDMpTdTqr98Igrd5vM9ZrHrbiCt1vnasYDJOQBCXTtdsFBz2m88ZCB+QNTaOScGdPKyWg48F5trd&#10;eEfXIhgRQ9jnqKAKoc2l9GVFFv3YtcSRO7vOYoiwM1J3eIvhtpFpkmTSYs2xocKW1hWVf8XFKjim&#10;m++6eOjZibL0vjZbg8nPr1KjYf81BxGoD2/xy73VcX46zeD5TTxB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agufwgAAAN0AAAAPAAAAAAAAAAAAAAAAAJgCAABkcnMvZG93&#10;bnJldi54bWxQSwUGAAAAAAQABAD1AAAAhwMAAAAA&#10;" path="m,221r2686,l2686,,,,,221xe" fillcolor="red" stroked="f">
                    <v:path arrowok="t" o:connecttype="custom" o:connectlocs="0,4316;2686,4316;2686,4095;0,4095;0,4316" o:connectangles="0,0,0,0,0"/>
                  </v:shape>
                </v:group>
                <v:group id="Group 1242" o:spid="_x0000_s1029" style="position:absolute;left:11538;top:4316;width:2686;height:221" coordorigin="11538,4316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Hsi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x7IvFAAAA3QAA&#10;AA8AAAAAAAAAAAAAAAAAqgIAAGRycy9kb3ducmV2LnhtbFBLBQYAAAAABAAEAPoAAACcAwAAAAA=&#10;">
                  <v:shape id="Freeform 1243" o:spid="_x0000_s1030" style="position:absolute;left:11538;top:4316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k6dsUA&#10;AADdAAAADwAAAGRycy9kb3ducmV2LnhtbESPQWvCQBCF70L/wzKF3nTTHKykrlIEQTwUjSI9Dtnp&#10;JjQ7G7KrRn+9cyh4m+G9ee+b+XLwrbpQH5vABt4nGSjiKtiGnYHjYT2egYoJ2WIbmAzcKMJy8TKa&#10;Y2HDlfd0KZNTEsKxQAN1Sl2hdaxq8hgnoSMW7Tf0HpOsvdO2x6uE+1bnWTbVHhuWhho7WtVU/ZVn&#10;b+CUr7dNebezH5rmt5XbOMy+d8a8vQ5fn6ASDelp/r/eWMHPPwRXvpER9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uTp2xQAAAN0AAAAPAAAAAAAAAAAAAAAAAJgCAABkcnMv&#10;ZG93bnJldi54bWxQSwUGAAAAAAQABAD1AAAAigMAAAAA&#10;" path="m,220r2686,l2686,,,,,220xe" fillcolor="red" stroked="f">
                    <v:path arrowok="t" o:connecttype="custom" o:connectlocs="0,4536;2686,4536;2686,4316;0,4316;0,4536" o:connectangles="0,0,0,0,0"/>
                  </v:shape>
                </v:group>
                <v:group id="Group 1240" o:spid="_x0000_s1031" style="position:absolute;left:11538;top:4536;width:2686;height:221" coordorigin="11538,4536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LdYs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56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2LdYsQAAADdAAAA&#10;DwAAAAAAAAAAAAAAAACqAgAAZHJzL2Rvd25yZXYueG1sUEsFBgAAAAAEAAQA+gAAAJsDAAAAAA==&#10;">
                  <v:shape id="Freeform 1241" o:spid="_x0000_s1032" style="position:absolute;left:11538;top:4536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pGV8UA&#10;AADdAAAADwAAAGRycy9kb3ducmV2LnhtbESPQWvCQBCF70L/wzIFb7oxBwnRVUQQpIfSpkU8Dtnp&#10;JjQ7G7Jbjf76zkHwNsN789436+3oO3WhIbaBDSzmGSjiOtiWnYHvr8OsABUTssUuMBm4UYTt5mWy&#10;xtKGK3/SpUpOSQjHEg00KfWl1rFuyGOch55YtJ8weEyyDk7bAa8S7judZ9lSe2xZGhrsad9Q/Vv9&#10;eQOn/PDWVndbnGmZ3/bu6DB7/zBm+jruVqASjelpflwfreDnhfDLNzKC3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GkZXxQAAAN0AAAAPAAAAAAAAAAAAAAAAAJgCAABkcnMv&#10;ZG93bnJldi54bWxQSwUGAAAAAAQABAD1AAAAigMAAAAA&#10;" path="m,221r2686,l2686,,,,,221xe" fillcolor="red" stroked="f">
                    <v:path arrowok="t" o:connecttype="custom" o:connectlocs="0,4757;2686,4757;2686,4536;0,4536;0,4757" o:connectangles="0,0,0,0,0"/>
                  </v:shape>
                </v:group>
                <v:group id="Group 1238" o:spid="_x0000_s1033" style="position:absolute;left:11538;top:4757;width:2686;height:221" coordorigin="11538,4757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    <v:shape id="Freeform 1239" o:spid="_x0000_s1034" style="position:absolute;left:11538;top:4757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R9u8IA&#10;AADdAAAADwAAAGRycy9kb3ducmV2LnhtbERPTYvCMBC9C/6HMMLeNDUHKV2jLIIgHmS3yrLHoZlN&#10;yzaT0kSt/nqzIHibx/uc5XpwrbhQHxrPGuazDARx5U3DVsPpuJ3mIEJENth6Jg03CrBejUdLLIy/&#10;8hddymhFCuFQoIY6xq6QMlQ1OQwz3xEn7tf3DmOCvZWmx2sKd61UWbaQDhtODTV2tKmp+ivPTsO3&#10;2u6b8m7yH1qo28buLGaHT63fJsPHO4hIQ3yJn+6dSfNVruD/m3SC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hH27wgAAAN0AAAAPAAAAAAAAAAAAAAAAAJgCAABkcnMvZG93&#10;bnJldi54bWxQSwUGAAAAAAQABAD1AAAAhwMAAAAA&#10;" path="m,221r2686,l2686,,,,,221xe" fillcolor="red" stroked="f">
                    <v:path arrowok="t" o:connecttype="custom" o:connectlocs="0,4978;2686,4978;2686,4757;0,4757;0,4978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88800" behindDoc="1" locked="0" layoutInCell="1" allowOverlap="1" wp14:anchorId="04059AEA" wp14:editId="021939C0">
                <wp:simplePos x="0" y="0"/>
                <wp:positionH relativeFrom="page">
                  <wp:posOffset>7326630</wp:posOffset>
                </wp:positionH>
                <wp:positionV relativeFrom="page">
                  <wp:posOffset>3635375</wp:posOffset>
                </wp:positionV>
                <wp:extent cx="1705610" cy="701040"/>
                <wp:effectExtent l="1905" t="0" r="0" b="0"/>
                <wp:wrapNone/>
                <wp:docPr id="1263" name="Group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5610" cy="701040"/>
                          <a:chOff x="11538" y="5725"/>
                          <a:chExt cx="2686" cy="1104"/>
                        </a:xfrm>
                      </wpg:grpSpPr>
                      <wpg:grpSp>
                        <wpg:cNvPr id="1264" name="Group 1235"/>
                        <wpg:cNvGrpSpPr>
                          <a:grpSpLocks/>
                        </wpg:cNvGrpSpPr>
                        <wpg:grpSpPr bwMode="auto">
                          <a:xfrm>
                            <a:off x="11538" y="5725"/>
                            <a:ext cx="2686" cy="221"/>
                            <a:chOff x="11538" y="5725"/>
                            <a:chExt cx="2686" cy="221"/>
                          </a:xfrm>
                        </wpg:grpSpPr>
                        <wps:wsp>
                          <wps:cNvPr id="1265" name="Freeform 1236"/>
                          <wps:cNvSpPr>
                            <a:spLocks/>
                          </wps:cNvSpPr>
                          <wps:spPr bwMode="auto">
                            <a:xfrm>
                              <a:off x="11538" y="5725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5946 5725"/>
                                <a:gd name="T3" fmla="*/ 5946 h 221"/>
                                <a:gd name="T4" fmla="+- 0 14224 11538"/>
                                <a:gd name="T5" fmla="*/ T4 w 2686"/>
                                <a:gd name="T6" fmla="+- 0 5946 5725"/>
                                <a:gd name="T7" fmla="*/ 5946 h 221"/>
                                <a:gd name="T8" fmla="+- 0 14224 11538"/>
                                <a:gd name="T9" fmla="*/ T8 w 2686"/>
                                <a:gd name="T10" fmla="+- 0 5725 5725"/>
                                <a:gd name="T11" fmla="*/ 5725 h 221"/>
                                <a:gd name="T12" fmla="+- 0 11538 11538"/>
                                <a:gd name="T13" fmla="*/ T12 w 2686"/>
                                <a:gd name="T14" fmla="+- 0 5725 5725"/>
                                <a:gd name="T15" fmla="*/ 5725 h 221"/>
                                <a:gd name="T16" fmla="+- 0 11538 11538"/>
                                <a:gd name="T17" fmla="*/ T16 w 2686"/>
                                <a:gd name="T18" fmla="+- 0 5946 5725"/>
                                <a:gd name="T19" fmla="*/ 594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6" name="Group 1233"/>
                        <wpg:cNvGrpSpPr>
                          <a:grpSpLocks/>
                        </wpg:cNvGrpSpPr>
                        <wpg:grpSpPr bwMode="auto">
                          <a:xfrm>
                            <a:off x="11538" y="5946"/>
                            <a:ext cx="2686" cy="221"/>
                            <a:chOff x="11538" y="5946"/>
                            <a:chExt cx="2686" cy="221"/>
                          </a:xfrm>
                        </wpg:grpSpPr>
                        <wps:wsp>
                          <wps:cNvPr id="1267" name="Freeform 1234"/>
                          <wps:cNvSpPr>
                            <a:spLocks/>
                          </wps:cNvSpPr>
                          <wps:spPr bwMode="auto">
                            <a:xfrm>
                              <a:off x="11538" y="5946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6167 5946"/>
                                <a:gd name="T3" fmla="*/ 6167 h 221"/>
                                <a:gd name="T4" fmla="+- 0 14224 11538"/>
                                <a:gd name="T5" fmla="*/ T4 w 2686"/>
                                <a:gd name="T6" fmla="+- 0 6167 5946"/>
                                <a:gd name="T7" fmla="*/ 6167 h 221"/>
                                <a:gd name="T8" fmla="+- 0 14224 11538"/>
                                <a:gd name="T9" fmla="*/ T8 w 2686"/>
                                <a:gd name="T10" fmla="+- 0 5946 5946"/>
                                <a:gd name="T11" fmla="*/ 5946 h 221"/>
                                <a:gd name="T12" fmla="+- 0 11538 11538"/>
                                <a:gd name="T13" fmla="*/ T12 w 2686"/>
                                <a:gd name="T14" fmla="+- 0 5946 5946"/>
                                <a:gd name="T15" fmla="*/ 5946 h 221"/>
                                <a:gd name="T16" fmla="+- 0 11538 11538"/>
                                <a:gd name="T17" fmla="*/ T16 w 2686"/>
                                <a:gd name="T18" fmla="+- 0 6167 5946"/>
                                <a:gd name="T19" fmla="*/ 616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8" name="Group 1231"/>
                        <wpg:cNvGrpSpPr>
                          <a:grpSpLocks/>
                        </wpg:cNvGrpSpPr>
                        <wpg:grpSpPr bwMode="auto">
                          <a:xfrm>
                            <a:off x="11538" y="6167"/>
                            <a:ext cx="2686" cy="221"/>
                            <a:chOff x="11538" y="6167"/>
                            <a:chExt cx="2686" cy="221"/>
                          </a:xfrm>
                        </wpg:grpSpPr>
                        <wps:wsp>
                          <wps:cNvPr id="1269" name="Freeform 1232"/>
                          <wps:cNvSpPr>
                            <a:spLocks/>
                          </wps:cNvSpPr>
                          <wps:spPr bwMode="auto">
                            <a:xfrm>
                              <a:off x="11538" y="6167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6387 6167"/>
                                <a:gd name="T3" fmla="*/ 6387 h 221"/>
                                <a:gd name="T4" fmla="+- 0 14224 11538"/>
                                <a:gd name="T5" fmla="*/ T4 w 2686"/>
                                <a:gd name="T6" fmla="+- 0 6387 6167"/>
                                <a:gd name="T7" fmla="*/ 6387 h 221"/>
                                <a:gd name="T8" fmla="+- 0 14224 11538"/>
                                <a:gd name="T9" fmla="*/ T8 w 2686"/>
                                <a:gd name="T10" fmla="+- 0 6167 6167"/>
                                <a:gd name="T11" fmla="*/ 6167 h 221"/>
                                <a:gd name="T12" fmla="+- 0 11538 11538"/>
                                <a:gd name="T13" fmla="*/ T12 w 2686"/>
                                <a:gd name="T14" fmla="+- 0 6167 6167"/>
                                <a:gd name="T15" fmla="*/ 6167 h 221"/>
                                <a:gd name="T16" fmla="+- 0 11538 11538"/>
                                <a:gd name="T17" fmla="*/ T16 w 2686"/>
                                <a:gd name="T18" fmla="+- 0 6387 6167"/>
                                <a:gd name="T19" fmla="*/ 638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0"/>
                                  </a:moveTo>
                                  <a:lnTo>
                                    <a:pt x="2686" y="220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" name="Group 1229"/>
                        <wpg:cNvGrpSpPr>
                          <a:grpSpLocks/>
                        </wpg:cNvGrpSpPr>
                        <wpg:grpSpPr bwMode="auto">
                          <a:xfrm>
                            <a:off x="11538" y="6387"/>
                            <a:ext cx="2686" cy="221"/>
                            <a:chOff x="11538" y="6387"/>
                            <a:chExt cx="2686" cy="221"/>
                          </a:xfrm>
                        </wpg:grpSpPr>
                        <wps:wsp>
                          <wps:cNvPr id="1271" name="Freeform 1230"/>
                          <wps:cNvSpPr>
                            <a:spLocks/>
                          </wps:cNvSpPr>
                          <wps:spPr bwMode="auto">
                            <a:xfrm>
                              <a:off x="11538" y="6387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6608 6387"/>
                                <a:gd name="T3" fmla="*/ 6608 h 221"/>
                                <a:gd name="T4" fmla="+- 0 14224 11538"/>
                                <a:gd name="T5" fmla="*/ T4 w 2686"/>
                                <a:gd name="T6" fmla="+- 0 6608 6387"/>
                                <a:gd name="T7" fmla="*/ 6608 h 221"/>
                                <a:gd name="T8" fmla="+- 0 14224 11538"/>
                                <a:gd name="T9" fmla="*/ T8 w 2686"/>
                                <a:gd name="T10" fmla="+- 0 6387 6387"/>
                                <a:gd name="T11" fmla="*/ 6387 h 221"/>
                                <a:gd name="T12" fmla="+- 0 11538 11538"/>
                                <a:gd name="T13" fmla="*/ T12 w 2686"/>
                                <a:gd name="T14" fmla="+- 0 6387 6387"/>
                                <a:gd name="T15" fmla="*/ 6387 h 221"/>
                                <a:gd name="T16" fmla="+- 0 11538 11538"/>
                                <a:gd name="T17" fmla="*/ T16 w 2686"/>
                                <a:gd name="T18" fmla="+- 0 6608 6387"/>
                                <a:gd name="T19" fmla="*/ 660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1227"/>
                        <wpg:cNvGrpSpPr>
                          <a:grpSpLocks/>
                        </wpg:cNvGrpSpPr>
                        <wpg:grpSpPr bwMode="auto">
                          <a:xfrm>
                            <a:off x="11538" y="6608"/>
                            <a:ext cx="2686" cy="221"/>
                            <a:chOff x="11538" y="6608"/>
                            <a:chExt cx="2686" cy="221"/>
                          </a:xfrm>
                        </wpg:grpSpPr>
                        <wps:wsp>
                          <wps:cNvPr id="1273" name="Freeform 1228"/>
                          <wps:cNvSpPr>
                            <a:spLocks/>
                          </wps:cNvSpPr>
                          <wps:spPr bwMode="auto">
                            <a:xfrm>
                              <a:off x="11538" y="6608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6829 6608"/>
                                <a:gd name="T3" fmla="*/ 6829 h 221"/>
                                <a:gd name="T4" fmla="+- 0 14224 11538"/>
                                <a:gd name="T5" fmla="*/ T4 w 2686"/>
                                <a:gd name="T6" fmla="+- 0 6829 6608"/>
                                <a:gd name="T7" fmla="*/ 6829 h 221"/>
                                <a:gd name="T8" fmla="+- 0 14224 11538"/>
                                <a:gd name="T9" fmla="*/ T8 w 2686"/>
                                <a:gd name="T10" fmla="+- 0 6608 6608"/>
                                <a:gd name="T11" fmla="*/ 6608 h 221"/>
                                <a:gd name="T12" fmla="+- 0 11538 11538"/>
                                <a:gd name="T13" fmla="*/ T12 w 2686"/>
                                <a:gd name="T14" fmla="+- 0 6608 6608"/>
                                <a:gd name="T15" fmla="*/ 6608 h 221"/>
                                <a:gd name="T16" fmla="+- 0 11538 11538"/>
                                <a:gd name="T17" fmla="*/ T16 w 2686"/>
                                <a:gd name="T18" fmla="+- 0 6829 6608"/>
                                <a:gd name="T19" fmla="*/ 682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86720" id="Group 1226" o:spid="_x0000_s1026" style="position:absolute;margin-left:576.9pt;margin-top:286.25pt;width:134.3pt;height:55.2pt;z-index:-227680;mso-position-horizontal-relative:page;mso-position-vertical-relative:page" coordorigin="11538,5725" coordsize="2686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">
                <v:group id="Group 1235" o:spid="_x0000_s1027" style="position:absolute;left:11538;top:5725;width:2686;height:221" coordorigin="11538,5725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rkI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/S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65CHFAAAA3QAA&#10;AA8AAAAAAAAAAAAAAAAAqgIAAGRycy9kb3ducmV2LnhtbFBLBQYAAAAABAAEAPoAAACcAwAAAAA=&#10;">
                  <v:shape id="Freeform 1236" o:spid="_x0000_s1028" style="position:absolute;left:11538;top:5725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DNcIA&#10;AADdAAAADwAAAGRycy9kb3ducmV2LnhtbERPTYvCMBC9C/sfwix403QLFqlGEUEQD7JWWfY4NGNa&#10;bCalyWrdX28Ewds83ufMl71txJU6XztW8DVOQBCXTtdsFJyOm9EUhA/IGhvHpOBOHpaLj8Ecc+1u&#10;fKBrEYyIIexzVFCF0OZS+rIii37sWuLInV1nMUTYGak7vMVw28g0STJpsebYUGFL64rKS/FnFfyk&#10;m11d/OvpL2XpfW22BpP9t1LDz341AxGoD2/xy73VcX6aTe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YQM1wgAAAN0AAAAPAAAAAAAAAAAAAAAAAJgCAABkcnMvZG93&#10;bnJldi54bWxQSwUGAAAAAAQABAD1AAAAhwMAAAAA&#10;" path="m,221r2686,l2686,,,,,221xe" fillcolor="red" stroked="f">
                    <v:path arrowok="t" o:connecttype="custom" o:connectlocs="0,5946;2686,5946;2686,5725;0,5725;0,5946" o:connectangles="0,0,0,0,0"/>
                  </v:shape>
                </v:group>
                <v:group id="Group 1233" o:spid="_x0000_s1029" style="position:absolute;left:11538;top:5946;width:2686;height:221" coordorigin="11538,5946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Tfzc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H+OEn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/JN/NwwAAAN0AAAAP&#10;AAAAAAAAAAAAAAAAAKoCAABkcnMvZG93bnJldi54bWxQSwUGAAAAAAQABAD6AAAAmgMAAAAA&#10;">
                  <v:shape id="Freeform 1234" o:spid="_x0000_s1030" style="position:absolute;left:11538;top:5946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842cIA&#10;AADdAAAADwAAAGRycy9kb3ducmV2LnhtbERPTYvCMBC9L/gfwgje1tQeqlSjLIIge1jWKuJxaMa0&#10;bDMpTdTqr98Igrd5vM9ZrHrbiCt1vnasYDJOQBCXTtdsFBz2m88ZCB+QNTaOScGdPKyWg48F5trd&#10;eEfXIhgRQ9jnqKAKoc2l9GVFFv3YtcSRO7vOYoiwM1J3eIvhtpFpkmTSYs2xocKW1hWVf8XFKjim&#10;m++6eOjZibL0vjZbg8nPr1KjYf81BxGoD2/xy73VcX6aTeH5TTxB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/zjZwgAAAN0AAAAPAAAAAAAAAAAAAAAAAJgCAABkcnMvZG93&#10;bnJldi54bWxQSwUGAAAAAAQABAD1AAAAhwMAAAAA&#10;" path="m,221r2686,l2686,,,,,221xe" fillcolor="red" stroked="f">
                    <v:path arrowok="t" o:connecttype="custom" o:connectlocs="0,6167;2686,6167;2686,5946;0,5946;0,6167" o:connectangles="0,0,0,0,0"/>
                  </v:shape>
                </v:group>
                <v:group id="Group 1231" o:spid="_x0000_s1031" style="position:absolute;left:11538;top:6167;width:2686;height:221" coordorigin="11538,6167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fuJM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9+4kxgAAAN0A&#10;AAAPAAAAAAAAAAAAAAAAAKoCAABkcnMvZG93bnJldi54bWxQSwUGAAAAAAQABAD6AAAAnQMAAAAA&#10;">
                  <v:shape id="Freeform 1232" o:spid="_x0000_s1032" style="position:absolute;left:11538;top:6167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JMMQA&#10;AADdAAAADwAAAGRycy9kb3ducmV2LnhtbERPPWvDMBDdC/kP4gLdGjkeTOpGNsVgCB1K6oaQ8bCu&#10;sql1MpaSOP31UaHQ7R7v87blbAdxocn3jhWsVwkI4tbpno2Cw2f9tAHhA7LGwTEpuJGHslg8bDHX&#10;7sofdGmCETGEfY4KuhDGXErfdmTRr9xIHLkvN1kMEU5G6gmvMdwOMk2STFrsOTZ0OFLVUfvdnK2C&#10;Y1q/9c2P3pwoS2+V2RlM3vdKPS7n1xcQgebwL/5z73Scn2bP8PtNPEE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sCTDEAAAA3QAAAA8AAAAAAAAAAAAAAAAAmAIAAGRycy9k&#10;b3ducmV2LnhtbFBLBQYAAAAABAAEAPUAAACJAwAAAAA=&#10;" path="m,220r2686,l2686,,,,,220xe" fillcolor="red" stroked="f">
                    <v:path arrowok="t" o:connecttype="custom" o:connectlocs="0,6387;2686,6387;2686,6167;0,6167;0,6387" o:connectangles="0,0,0,0,0"/>
                  </v:shape>
                </v:group>
                <v:group id="Group 1229" o:spid="_x0000_s1033" style="position:absolute;left:11538;top:6387;width:2686;height:221" coordorigin="11538,6387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h0/8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h0/8cAAADd&#10;AAAADwAAAAAAAAAAAAAAAACqAgAAZHJzL2Rvd25yZXYueG1sUEsFBgAAAAAEAAQA+gAAAJ4DAAAA&#10;AA==&#10;">
                  <v:shape id="Freeform 1230" o:spid="_x0000_s1034" style="position:absolute;left:11538;top:6387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OT68MA&#10;AADdAAAADwAAAGRycy9kb3ducmV2LnhtbERPTWvCQBC9F/wPyxS81Y05pCG6ShEE6aHYtBSPQ3a6&#10;Cc3OhuxqEn+9Kwi9zeN9zno72lZcqPeNYwXLRQKCuHK6YaPg+2v/koPwAVlj65gUTORhu5k9rbHQ&#10;buBPupTBiBjCvkAFdQhdIaWvarLoF64jjtyv6y2GCHsjdY9DDLetTJMkkxYbjg01drSrqforz1bB&#10;T7p/b8qrzk+UpdPOHAwmH0el5s/j2wpEoDH8ix/ug47z09cl3L+JJ8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OT68MAAADdAAAADwAAAAAAAAAAAAAAAACYAgAAZHJzL2Rv&#10;d25yZXYueG1sUEsFBgAAAAAEAAQA9QAAAIgDAAAAAA==&#10;" path="m,221r2686,l2686,,,,,221xe" fillcolor="red" stroked="f">
                    <v:path arrowok="t" o:connecttype="custom" o:connectlocs="0,6608;2686,6608;2686,6387;0,6387;0,6608" o:connectangles="0,0,0,0,0"/>
                  </v:shape>
                </v:group>
                <v:group id="Group 1227" o:spid="_x0000_s1035" style="position:absolute;left:11538;top:6608;width:2686;height:221" coordorigin="11538,6608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    <v:shape id="Freeform 1228" o:spid="_x0000_s1036" style="position:absolute;left:11538;top:6608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2oB8QA&#10;AADdAAAADwAAAGRycy9kb3ducmV2LnhtbERPS2vCQBC+F/wPywje6sYUUomuUgRBepA2LaXHITtu&#10;QrOzIbvm4a93C4Xe5uN7znY/2kb01PnasYLVMgFBXDpds1Hw+XF8XIPwAVlj45gUTORhv5s9bDHX&#10;buB36otgRAxhn6OCKoQ2l9KXFVn0S9cSR+7iOoshws5I3eEQw20j0yTJpMWaY0OFLR0qKn+Kq1Xw&#10;lR5f6+Km19+UpdPBnAwm5zelFvPxZQMi0Bj+xX/uk47z0+cn+P0mni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dqAfEAAAA3QAAAA8AAAAAAAAAAAAAAAAAmAIAAGRycy9k&#10;b3ducmV2LnhtbFBLBQYAAAAABAAEAPUAAACJAwAAAAA=&#10;" path="m,221r2686,l2686,,,,,221xe" fillcolor="red" stroked="f">
                    <v:path arrowok="t" o:connecttype="custom" o:connectlocs="0,6829;2686,6829;2686,6608;0,6608;0,682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88824" behindDoc="1" locked="0" layoutInCell="1" allowOverlap="1" wp14:anchorId="04059AEB" wp14:editId="3F35D4FE">
                <wp:simplePos x="0" y="0"/>
                <wp:positionH relativeFrom="page">
                  <wp:posOffset>7326630</wp:posOffset>
                </wp:positionH>
                <wp:positionV relativeFrom="page">
                  <wp:posOffset>4756785</wp:posOffset>
                </wp:positionV>
                <wp:extent cx="1705610" cy="701040"/>
                <wp:effectExtent l="1905" t="3810" r="0" b="0"/>
                <wp:wrapNone/>
                <wp:docPr id="1252" name="Group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5610" cy="701040"/>
                          <a:chOff x="11538" y="7491"/>
                          <a:chExt cx="2686" cy="1104"/>
                        </a:xfrm>
                      </wpg:grpSpPr>
                      <wpg:grpSp>
                        <wpg:cNvPr id="1253" name="Group 1224"/>
                        <wpg:cNvGrpSpPr>
                          <a:grpSpLocks/>
                        </wpg:cNvGrpSpPr>
                        <wpg:grpSpPr bwMode="auto">
                          <a:xfrm>
                            <a:off x="11538" y="7491"/>
                            <a:ext cx="2686" cy="221"/>
                            <a:chOff x="11538" y="7491"/>
                            <a:chExt cx="2686" cy="221"/>
                          </a:xfrm>
                        </wpg:grpSpPr>
                        <wps:wsp>
                          <wps:cNvPr id="1254" name="Freeform 1225"/>
                          <wps:cNvSpPr>
                            <a:spLocks/>
                          </wps:cNvSpPr>
                          <wps:spPr bwMode="auto">
                            <a:xfrm>
                              <a:off x="11538" y="7491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7712 7491"/>
                                <a:gd name="T3" fmla="*/ 7712 h 221"/>
                                <a:gd name="T4" fmla="+- 0 14224 11538"/>
                                <a:gd name="T5" fmla="*/ T4 w 2686"/>
                                <a:gd name="T6" fmla="+- 0 7712 7491"/>
                                <a:gd name="T7" fmla="*/ 7712 h 221"/>
                                <a:gd name="T8" fmla="+- 0 14224 11538"/>
                                <a:gd name="T9" fmla="*/ T8 w 2686"/>
                                <a:gd name="T10" fmla="+- 0 7491 7491"/>
                                <a:gd name="T11" fmla="*/ 7491 h 221"/>
                                <a:gd name="T12" fmla="+- 0 11538 11538"/>
                                <a:gd name="T13" fmla="*/ T12 w 2686"/>
                                <a:gd name="T14" fmla="+- 0 7491 7491"/>
                                <a:gd name="T15" fmla="*/ 7491 h 221"/>
                                <a:gd name="T16" fmla="+- 0 11538 11538"/>
                                <a:gd name="T17" fmla="*/ T16 w 2686"/>
                                <a:gd name="T18" fmla="+- 0 7712 7491"/>
                                <a:gd name="T19" fmla="*/ 771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1222"/>
                        <wpg:cNvGrpSpPr>
                          <a:grpSpLocks/>
                        </wpg:cNvGrpSpPr>
                        <wpg:grpSpPr bwMode="auto">
                          <a:xfrm>
                            <a:off x="11538" y="7712"/>
                            <a:ext cx="2686" cy="221"/>
                            <a:chOff x="11538" y="7712"/>
                            <a:chExt cx="2686" cy="221"/>
                          </a:xfrm>
                        </wpg:grpSpPr>
                        <wps:wsp>
                          <wps:cNvPr id="1256" name="Freeform 1223"/>
                          <wps:cNvSpPr>
                            <a:spLocks/>
                          </wps:cNvSpPr>
                          <wps:spPr bwMode="auto">
                            <a:xfrm>
                              <a:off x="11538" y="7712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7933 7712"/>
                                <a:gd name="T3" fmla="*/ 7933 h 221"/>
                                <a:gd name="T4" fmla="+- 0 14224 11538"/>
                                <a:gd name="T5" fmla="*/ T4 w 2686"/>
                                <a:gd name="T6" fmla="+- 0 7933 7712"/>
                                <a:gd name="T7" fmla="*/ 7933 h 221"/>
                                <a:gd name="T8" fmla="+- 0 14224 11538"/>
                                <a:gd name="T9" fmla="*/ T8 w 2686"/>
                                <a:gd name="T10" fmla="+- 0 7712 7712"/>
                                <a:gd name="T11" fmla="*/ 7712 h 221"/>
                                <a:gd name="T12" fmla="+- 0 11538 11538"/>
                                <a:gd name="T13" fmla="*/ T12 w 2686"/>
                                <a:gd name="T14" fmla="+- 0 7712 7712"/>
                                <a:gd name="T15" fmla="*/ 7712 h 221"/>
                                <a:gd name="T16" fmla="+- 0 11538 11538"/>
                                <a:gd name="T17" fmla="*/ T16 w 2686"/>
                                <a:gd name="T18" fmla="+- 0 7933 7712"/>
                                <a:gd name="T19" fmla="*/ 793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7" name="Group 1220"/>
                        <wpg:cNvGrpSpPr>
                          <a:grpSpLocks/>
                        </wpg:cNvGrpSpPr>
                        <wpg:grpSpPr bwMode="auto">
                          <a:xfrm>
                            <a:off x="11538" y="7933"/>
                            <a:ext cx="2686" cy="221"/>
                            <a:chOff x="11538" y="7933"/>
                            <a:chExt cx="2686" cy="221"/>
                          </a:xfrm>
                        </wpg:grpSpPr>
                        <wps:wsp>
                          <wps:cNvPr id="1258" name="Freeform 1221"/>
                          <wps:cNvSpPr>
                            <a:spLocks/>
                          </wps:cNvSpPr>
                          <wps:spPr bwMode="auto">
                            <a:xfrm>
                              <a:off x="11538" y="7933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8154 7933"/>
                                <a:gd name="T3" fmla="*/ 8154 h 221"/>
                                <a:gd name="T4" fmla="+- 0 14224 11538"/>
                                <a:gd name="T5" fmla="*/ T4 w 2686"/>
                                <a:gd name="T6" fmla="+- 0 8154 7933"/>
                                <a:gd name="T7" fmla="*/ 8154 h 221"/>
                                <a:gd name="T8" fmla="+- 0 14224 11538"/>
                                <a:gd name="T9" fmla="*/ T8 w 2686"/>
                                <a:gd name="T10" fmla="+- 0 7933 7933"/>
                                <a:gd name="T11" fmla="*/ 7933 h 221"/>
                                <a:gd name="T12" fmla="+- 0 11538 11538"/>
                                <a:gd name="T13" fmla="*/ T12 w 2686"/>
                                <a:gd name="T14" fmla="+- 0 7933 7933"/>
                                <a:gd name="T15" fmla="*/ 7933 h 221"/>
                                <a:gd name="T16" fmla="+- 0 11538 11538"/>
                                <a:gd name="T17" fmla="*/ T16 w 2686"/>
                                <a:gd name="T18" fmla="+- 0 8154 7933"/>
                                <a:gd name="T19" fmla="*/ 815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9" name="Group 1218"/>
                        <wpg:cNvGrpSpPr>
                          <a:grpSpLocks/>
                        </wpg:cNvGrpSpPr>
                        <wpg:grpSpPr bwMode="auto">
                          <a:xfrm>
                            <a:off x="11538" y="8154"/>
                            <a:ext cx="2686" cy="221"/>
                            <a:chOff x="11538" y="8154"/>
                            <a:chExt cx="2686" cy="221"/>
                          </a:xfrm>
                        </wpg:grpSpPr>
                        <wps:wsp>
                          <wps:cNvPr id="1260" name="Freeform 1219"/>
                          <wps:cNvSpPr>
                            <a:spLocks/>
                          </wps:cNvSpPr>
                          <wps:spPr bwMode="auto">
                            <a:xfrm>
                              <a:off x="11538" y="8154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8375 8154"/>
                                <a:gd name="T3" fmla="*/ 8375 h 221"/>
                                <a:gd name="T4" fmla="+- 0 14224 11538"/>
                                <a:gd name="T5" fmla="*/ T4 w 2686"/>
                                <a:gd name="T6" fmla="+- 0 8375 8154"/>
                                <a:gd name="T7" fmla="*/ 8375 h 221"/>
                                <a:gd name="T8" fmla="+- 0 14224 11538"/>
                                <a:gd name="T9" fmla="*/ T8 w 2686"/>
                                <a:gd name="T10" fmla="+- 0 8154 8154"/>
                                <a:gd name="T11" fmla="*/ 8154 h 221"/>
                                <a:gd name="T12" fmla="+- 0 11538 11538"/>
                                <a:gd name="T13" fmla="*/ T12 w 2686"/>
                                <a:gd name="T14" fmla="+- 0 8154 8154"/>
                                <a:gd name="T15" fmla="*/ 8154 h 221"/>
                                <a:gd name="T16" fmla="+- 0 11538 11538"/>
                                <a:gd name="T17" fmla="*/ T16 w 2686"/>
                                <a:gd name="T18" fmla="+- 0 8375 8154"/>
                                <a:gd name="T19" fmla="*/ 837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1" name="Group 1216"/>
                        <wpg:cNvGrpSpPr>
                          <a:grpSpLocks/>
                        </wpg:cNvGrpSpPr>
                        <wpg:grpSpPr bwMode="auto">
                          <a:xfrm>
                            <a:off x="11538" y="8375"/>
                            <a:ext cx="2686" cy="221"/>
                            <a:chOff x="11538" y="8375"/>
                            <a:chExt cx="2686" cy="221"/>
                          </a:xfrm>
                        </wpg:grpSpPr>
                        <wps:wsp>
                          <wps:cNvPr id="1262" name="Freeform 1217"/>
                          <wps:cNvSpPr>
                            <a:spLocks/>
                          </wps:cNvSpPr>
                          <wps:spPr bwMode="auto">
                            <a:xfrm>
                              <a:off x="11538" y="8375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8595 8375"/>
                                <a:gd name="T3" fmla="*/ 8595 h 221"/>
                                <a:gd name="T4" fmla="+- 0 14224 11538"/>
                                <a:gd name="T5" fmla="*/ T4 w 2686"/>
                                <a:gd name="T6" fmla="+- 0 8595 8375"/>
                                <a:gd name="T7" fmla="*/ 8595 h 221"/>
                                <a:gd name="T8" fmla="+- 0 14224 11538"/>
                                <a:gd name="T9" fmla="*/ T8 w 2686"/>
                                <a:gd name="T10" fmla="+- 0 8375 8375"/>
                                <a:gd name="T11" fmla="*/ 8375 h 221"/>
                                <a:gd name="T12" fmla="+- 0 11538 11538"/>
                                <a:gd name="T13" fmla="*/ T12 w 2686"/>
                                <a:gd name="T14" fmla="+- 0 8375 8375"/>
                                <a:gd name="T15" fmla="*/ 8375 h 221"/>
                                <a:gd name="T16" fmla="+- 0 11538 11538"/>
                                <a:gd name="T17" fmla="*/ T16 w 2686"/>
                                <a:gd name="T18" fmla="+- 0 8595 8375"/>
                                <a:gd name="T19" fmla="*/ 859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0"/>
                                  </a:moveTo>
                                  <a:lnTo>
                                    <a:pt x="2686" y="220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932A22" id="Group 1215" o:spid="_x0000_s1026" style="position:absolute;margin-left:576.9pt;margin-top:374.55pt;width:134.3pt;height:55.2pt;z-index:-227656;mso-position-horizontal-relative:page;mso-position-vertical-relative:page" coordorigin="11538,7491" coordsize="2686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">
                <v:group id="Group 1224" o:spid="_x0000_s1027" style="position:absolute;left:11538;top:7491;width:2686;height:221" coordorigin="11538,7491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+26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P7bowwAAAN0AAAAP&#10;AAAAAAAAAAAAAAAAAKoCAABkcnMvZG93bnJldi54bWxQSwUGAAAAAAQABAD6AAAAmgMAAAAA&#10;">
                  <v:shape id="Freeform 1225" o:spid="_x0000_s1028" style="position:absolute;left:11538;top:7491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FsE8QA&#10;AADdAAAADwAAAGRycy9kb3ducmV2LnhtbERPS2vCQBC+F/wPywje6sbQBomuUgRBepA2LaXHITtu&#10;QrOzIbvm4a93C4Xe5uN7znY/2kb01PnasYLVMgFBXDpds1Hw+XF8XIPwAVlj45gUTORhv5s9bDHX&#10;buB36otgRAxhn6OCKoQ2l9KXFVn0S9cSR+7iOoshws5I3eEQw20j0yTJpMWaY0OFLR0qKn+Kq1Xw&#10;lR5f6+Km19+UpdPBnAwm5zelFvPxZQMi0Bj+xX/uk47z0+cn+P0mni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BbBPEAAAA3QAAAA8AAAAAAAAAAAAAAAAAmAIAAGRycy9k&#10;b3ducmV2LnhtbFBLBQYAAAAABAAEAPUAAACJAwAAAAA=&#10;" path="m,221r2686,l2686,,,,,221xe" fillcolor="red" stroked="f">
                    <v:path arrowok="t" o:connecttype="custom" o:connectlocs="0,7712;2686,7712;2686,7491;0,7491;0,7712" o:connectangles="0,0,0,0,0"/>
                  </v:shape>
                </v:group>
                <v:group id="Group 1222" o:spid="_x0000_s1029" style="position:absolute;left:11538;top:7712;width:2686;height:221" coordorigin="11538,7712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Freeform 1223" o:spid="_x0000_s1030" style="position:absolute;left:11538;top:7712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9X/8IA&#10;AADdAAAADwAAAGRycy9kb3ducmV2LnhtbERPTYvCMBC9C/sfwix403QLFqlGEUEQD7JWWfY4NGNa&#10;bCalyWrdX28Ewds83ufMl71txJU6XztW8DVOQBCXTtdsFJyOm9EUhA/IGhvHpOBOHpaLj8Ecc+1u&#10;fKBrEYyIIexzVFCF0OZS+rIii37sWuLInV1nMUTYGak7vMVw28g0STJpsebYUGFL64rKS/FnFfyk&#10;m11d/OvpL2XpfW22BpP9t1LDz341AxGoD2/xy73VcX46ye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31f/wgAAAN0AAAAPAAAAAAAAAAAAAAAAAJgCAABkcnMvZG93&#10;bnJldi54bWxQSwUGAAAAAAQABAD1AAAAhwMAAAAA&#10;" path="m,221r2686,l2686,,,,,221xe" fillcolor="red" stroked="f">
                    <v:path arrowok="t" o:connecttype="custom" o:connectlocs="0,7933;2686,7933;2686,7712;0,7712;0,7933" o:connectangles="0,0,0,0,0"/>
                  </v:shape>
                </v:group>
                <v:group id="Group 1220" o:spid="_x0000_s1031" style="position:absolute;left:11538;top:7933;width:2686;height:221" coordorigin="11538,7933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Sw6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4EsOvFAAAA3QAA&#10;AA8AAAAAAAAAAAAAAAAAqgIAAGRycy9kb3ducmV2LnhtbFBLBQYAAAAABAAEAPoAAACcAwAAAAA=&#10;">
                  <v:shape id="Freeform 1221" o:spid="_x0000_s1032" style="position:absolute;left:11538;top:7933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mFsUA&#10;AADdAAAADwAAAGRycy9kb3ducmV2LnhtbESPQWvCQBCF74L/YRmhN900UJHUVYogiIeiqUiPQ3a6&#10;Cc3Ohuyqsb/eOQi9zfDevPfNcj34Vl2pj01gA6+zDBRxFWzDzsDpaztdgIoJ2WIbmAzcKcJ6NR4t&#10;sbDhxke6lskpCeFYoIE6pa7QOlY1eYyz0BGL9hN6j0nW3mnb403CfavzLJtrjw1LQ40dbWqqfsuL&#10;N3DOt/um/LOLb5rn943bOcw+D8a8TIaPd1CJhvRvfl7vrODnb4Ir38gIe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DGYWxQAAAN0AAAAPAAAAAAAAAAAAAAAAAJgCAABkcnMv&#10;ZG93bnJldi54bWxQSwUGAAAAAAQABAD1AAAAigMAAAAA&#10;" path="m,221r2686,l2686,,,,,221xe" fillcolor="red" stroked="f">
                    <v:path arrowok="t" o:connecttype="custom" o:connectlocs="0,8154;2686,8154;2686,7933;0,7933;0,8154" o:connectangles="0,0,0,0,0"/>
                  </v:shape>
                </v:group>
                <v:group id="Group 1218" o:spid="_x0000_s1033" style="position:absolute;left:11538;top:8154;width:2686;height:221" coordorigin="11538,8154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eBA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XgQLFAAAA3QAA&#10;AA8AAAAAAAAAAAAAAAAAqgIAAGRycy9kb3ducmV2LnhtbFBLBQYAAAAABAAEAPoAAACcAwAAAAA=&#10;">
                  <v:shape id="Freeform 1219" o:spid="_x0000_s1034" style="position:absolute;left:11538;top:8154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agrcUA&#10;AADdAAAADwAAAGRycy9kb3ducmV2LnhtbESPQWvCQBCF74X+h2UK3urGHIJEVxFBEA+ljSIeh+x0&#10;E5qdDdlVo7++cyj0NsN78943y/XoO3WjIbaBDcymGSjiOtiWnYHTcfc+BxUTssUuMBl4UIT16vVl&#10;iaUNd/6iW5WckhCOJRpoUupLrWPdkMc4DT2xaN9h8JhkHZy2A94l3Hc6z7JCe2xZGhrsadtQ/VNd&#10;vYFzvju01dPOL1Tkj63bO8w+Po2ZvI2bBahEY/o3/13vreDnhfDLNzKC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FqCtxQAAAN0AAAAPAAAAAAAAAAAAAAAAAJgCAABkcnMv&#10;ZG93bnJldi54bWxQSwUGAAAAAAQABAD1AAAAigMAAAAA&#10;" path="m,221r2686,l2686,,,,,221xe" fillcolor="red" stroked="f">
                    <v:path arrowok="t" o:connecttype="custom" o:connectlocs="0,8375;2686,8375;2686,8154;0,8154;0,8375" o:connectangles="0,0,0,0,0"/>
                  </v:shape>
                </v:group>
                <v:group id="Group 1216" o:spid="_x0000_s1035" style="position:absolute;left:11538;top:8375;width:2686;height:221" coordorigin="11538,8375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1Hu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z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zUe5wwAAAN0AAAAP&#10;AAAAAAAAAAAAAAAAAKoCAABkcnMvZG93bnJldi54bWxQSwUGAAAAAAQABAD6AAAAmgMAAAAA&#10;">
                  <v:shape id="Freeform 1217" o:spid="_x0000_s1036" style="position:absolute;left:11538;top:8375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bQcIA&#10;AADdAAAADwAAAGRycy9kb3ducmV2LnhtbERPTYvCMBC9L/gfwgje1tQcilSjiCDIHha3ingcmjEt&#10;NpPSRK376zcLC3ubx/uc5XpwrXhQHxrPGmbTDARx5U3DVsPpuHufgwgR2WDrmTS8KMB6NXpbYmH8&#10;k7/oUUYrUgiHAjXUMXaFlKGqyWGY+o44cVffO4wJ9laaHp8p3LVSZVkuHTacGmrsaFtTdSvvTsNZ&#10;7T6a8tvML5Sr19buLWafB60n42GzABFpiP/iP/fepPkqV/D7TTpB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iJtBwgAAAN0AAAAPAAAAAAAAAAAAAAAAAJgCAABkcnMvZG93&#10;bnJldi54bWxQSwUGAAAAAAQABAD1AAAAhwMAAAAA&#10;" path="m,220r2686,l2686,,,,,220xe" fillcolor="red" stroked="f">
                    <v:path arrowok="t" o:connecttype="custom" o:connectlocs="0,8595;2686,8595;2686,8375;0,8375;0,859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88848" behindDoc="1" locked="0" layoutInCell="1" allowOverlap="1" wp14:anchorId="04059AEC" wp14:editId="4671EEAE">
                <wp:simplePos x="0" y="0"/>
                <wp:positionH relativeFrom="page">
                  <wp:posOffset>10236200</wp:posOffset>
                </wp:positionH>
                <wp:positionV relativeFrom="page">
                  <wp:posOffset>4546600</wp:posOffset>
                </wp:positionV>
                <wp:extent cx="1259205" cy="1122045"/>
                <wp:effectExtent l="0" t="3175" r="1270" b="0"/>
                <wp:wrapNone/>
                <wp:docPr id="1235" name="Group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122045"/>
                          <a:chOff x="16120" y="7160"/>
                          <a:chExt cx="1983" cy="1767"/>
                        </a:xfrm>
                      </wpg:grpSpPr>
                      <wpg:grpSp>
                        <wpg:cNvPr id="1236" name="Group 1213"/>
                        <wpg:cNvGrpSpPr>
                          <a:grpSpLocks/>
                        </wpg:cNvGrpSpPr>
                        <wpg:grpSpPr bwMode="auto">
                          <a:xfrm>
                            <a:off x="16120" y="7160"/>
                            <a:ext cx="1983" cy="221"/>
                            <a:chOff x="16120" y="7160"/>
                            <a:chExt cx="1983" cy="221"/>
                          </a:xfrm>
                        </wpg:grpSpPr>
                        <wps:wsp>
                          <wps:cNvPr id="1237" name="Freeform 1214"/>
                          <wps:cNvSpPr>
                            <a:spLocks/>
                          </wps:cNvSpPr>
                          <wps:spPr bwMode="auto">
                            <a:xfrm>
                              <a:off x="16120" y="7160"/>
                              <a:ext cx="1983" cy="221"/>
                            </a:xfrm>
                            <a:custGeom>
                              <a:avLst/>
                              <a:gdLst>
                                <a:gd name="T0" fmla="+- 0 16120 16120"/>
                                <a:gd name="T1" fmla="*/ T0 w 1983"/>
                                <a:gd name="T2" fmla="+- 0 7381 7160"/>
                                <a:gd name="T3" fmla="*/ 7381 h 221"/>
                                <a:gd name="T4" fmla="+- 0 18103 16120"/>
                                <a:gd name="T5" fmla="*/ T4 w 1983"/>
                                <a:gd name="T6" fmla="+- 0 7381 7160"/>
                                <a:gd name="T7" fmla="*/ 7381 h 221"/>
                                <a:gd name="T8" fmla="+- 0 18103 16120"/>
                                <a:gd name="T9" fmla="*/ T8 w 1983"/>
                                <a:gd name="T10" fmla="+- 0 7160 7160"/>
                                <a:gd name="T11" fmla="*/ 7160 h 221"/>
                                <a:gd name="T12" fmla="+- 0 16120 16120"/>
                                <a:gd name="T13" fmla="*/ T12 w 1983"/>
                                <a:gd name="T14" fmla="+- 0 7160 7160"/>
                                <a:gd name="T15" fmla="*/ 7160 h 221"/>
                                <a:gd name="T16" fmla="+- 0 16120 16120"/>
                                <a:gd name="T17" fmla="*/ T16 w 1983"/>
                                <a:gd name="T18" fmla="+- 0 7381 7160"/>
                                <a:gd name="T19" fmla="*/ 738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3" h="221">
                                  <a:moveTo>
                                    <a:pt x="0" y="221"/>
                                  </a:moveTo>
                                  <a:lnTo>
                                    <a:pt x="1983" y="221"/>
                                  </a:lnTo>
                                  <a:lnTo>
                                    <a:pt x="19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8" name="Group 1211"/>
                        <wpg:cNvGrpSpPr>
                          <a:grpSpLocks/>
                        </wpg:cNvGrpSpPr>
                        <wpg:grpSpPr bwMode="auto">
                          <a:xfrm>
                            <a:off x="16120" y="7381"/>
                            <a:ext cx="1983" cy="221"/>
                            <a:chOff x="16120" y="7381"/>
                            <a:chExt cx="1983" cy="221"/>
                          </a:xfrm>
                        </wpg:grpSpPr>
                        <wps:wsp>
                          <wps:cNvPr id="1239" name="Freeform 1212"/>
                          <wps:cNvSpPr>
                            <a:spLocks/>
                          </wps:cNvSpPr>
                          <wps:spPr bwMode="auto">
                            <a:xfrm>
                              <a:off x="16120" y="7381"/>
                              <a:ext cx="1983" cy="221"/>
                            </a:xfrm>
                            <a:custGeom>
                              <a:avLst/>
                              <a:gdLst>
                                <a:gd name="T0" fmla="+- 0 16120 16120"/>
                                <a:gd name="T1" fmla="*/ T0 w 1983"/>
                                <a:gd name="T2" fmla="+- 0 7602 7381"/>
                                <a:gd name="T3" fmla="*/ 7602 h 221"/>
                                <a:gd name="T4" fmla="+- 0 18103 16120"/>
                                <a:gd name="T5" fmla="*/ T4 w 1983"/>
                                <a:gd name="T6" fmla="+- 0 7602 7381"/>
                                <a:gd name="T7" fmla="*/ 7602 h 221"/>
                                <a:gd name="T8" fmla="+- 0 18103 16120"/>
                                <a:gd name="T9" fmla="*/ T8 w 1983"/>
                                <a:gd name="T10" fmla="+- 0 7381 7381"/>
                                <a:gd name="T11" fmla="*/ 7381 h 221"/>
                                <a:gd name="T12" fmla="+- 0 16120 16120"/>
                                <a:gd name="T13" fmla="*/ T12 w 1983"/>
                                <a:gd name="T14" fmla="+- 0 7381 7381"/>
                                <a:gd name="T15" fmla="*/ 7381 h 221"/>
                                <a:gd name="T16" fmla="+- 0 16120 16120"/>
                                <a:gd name="T17" fmla="*/ T16 w 1983"/>
                                <a:gd name="T18" fmla="+- 0 7602 7381"/>
                                <a:gd name="T19" fmla="*/ 760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3" h="221">
                                  <a:moveTo>
                                    <a:pt x="0" y="221"/>
                                  </a:moveTo>
                                  <a:lnTo>
                                    <a:pt x="1983" y="221"/>
                                  </a:lnTo>
                                  <a:lnTo>
                                    <a:pt x="19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" name="Group 1209"/>
                        <wpg:cNvGrpSpPr>
                          <a:grpSpLocks/>
                        </wpg:cNvGrpSpPr>
                        <wpg:grpSpPr bwMode="auto">
                          <a:xfrm>
                            <a:off x="16120" y="7602"/>
                            <a:ext cx="1983" cy="221"/>
                            <a:chOff x="16120" y="7602"/>
                            <a:chExt cx="1983" cy="221"/>
                          </a:xfrm>
                        </wpg:grpSpPr>
                        <wps:wsp>
                          <wps:cNvPr id="1241" name="Freeform 1210"/>
                          <wps:cNvSpPr>
                            <a:spLocks/>
                          </wps:cNvSpPr>
                          <wps:spPr bwMode="auto">
                            <a:xfrm>
                              <a:off x="16120" y="7602"/>
                              <a:ext cx="1983" cy="221"/>
                            </a:xfrm>
                            <a:custGeom>
                              <a:avLst/>
                              <a:gdLst>
                                <a:gd name="T0" fmla="+- 0 16120 16120"/>
                                <a:gd name="T1" fmla="*/ T0 w 1983"/>
                                <a:gd name="T2" fmla="+- 0 7823 7602"/>
                                <a:gd name="T3" fmla="*/ 7823 h 221"/>
                                <a:gd name="T4" fmla="+- 0 18103 16120"/>
                                <a:gd name="T5" fmla="*/ T4 w 1983"/>
                                <a:gd name="T6" fmla="+- 0 7823 7602"/>
                                <a:gd name="T7" fmla="*/ 7823 h 221"/>
                                <a:gd name="T8" fmla="+- 0 18103 16120"/>
                                <a:gd name="T9" fmla="*/ T8 w 1983"/>
                                <a:gd name="T10" fmla="+- 0 7602 7602"/>
                                <a:gd name="T11" fmla="*/ 7602 h 221"/>
                                <a:gd name="T12" fmla="+- 0 16120 16120"/>
                                <a:gd name="T13" fmla="*/ T12 w 1983"/>
                                <a:gd name="T14" fmla="+- 0 7602 7602"/>
                                <a:gd name="T15" fmla="*/ 7602 h 221"/>
                                <a:gd name="T16" fmla="+- 0 16120 16120"/>
                                <a:gd name="T17" fmla="*/ T16 w 1983"/>
                                <a:gd name="T18" fmla="+- 0 7823 7602"/>
                                <a:gd name="T19" fmla="*/ 782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3" h="221">
                                  <a:moveTo>
                                    <a:pt x="0" y="221"/>
                                  </a:moveTo>
                                  <a:lnTo>
                                    <a:pt x="1983" y="221"/>
                                  </a:lnTo>
                                  <a:lnTo>
                                    <a:pt x="19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" name="Group 1207"/>
                        <wpg:cNvGrpSpPr>
                          <a:grpSpLocks/>
                        </wpg:cNvGrpSpPr>
                        <wpg:grpSpPr bwMode="auto">
                          <a:xfrm>
                            <a:off x="16120" y="7823"/>
                            <a:ext cx="1983" cy="221"/>
                            <a:chOff x="16120" y="7823"/>
                            <a:chExt cx="1983" cy="221"/>
                          </a:xfrm>
                        </wpg:grpSpPr>
                        <wps:wsp>
                          <wps:cNvPr id="1243" name="Freeform 1208"/>
                          <wps:cNvSpPr>
                            <a:spLocks/>
                          </wps:cNvSpPr>
                          <wps:spPr bwMode="auto">
                            <a:xfrm>
                              <a:off x="16120" y="7823"/>
                              <a:ext cx="1983" cy="221"/>
                            </a:xfrm>
                            <a:custGeom>
                              <a:avLst/>
                              <a:gdLst>
                                <a:gd name="T0" fmla="+- 0 16120 16120"/>
                                <a:gd name="T1" fmla="*/ T0 w 1983"/>
                                <a:gd name="T2" fmla="+- 0 8043 7823"/>
                                <a:gd name="T3" fmla="*/ 8043 h 221"/>
                                <a:gd name="T4" fmla="+- 0 18103 16120"/>
                                <a:gd name="T5" fmla="*/ T4 w 1983"/>
                                <a:gd name="T6" fmla="+- 0 8043 7823"/>
                                <a:gd name="T7" fmla="*/ 8043 h 221"/>
                                <a:gd name="T8" fmla="+- 0 18103 16120"/>
                                <a:gd name="T9" fmla="*/ T8 w 1983"/>
                                <a:gd name="T10" fmla="+- 0 7823 7823"/>
                                <a:gd name="T11" fmla="*/ 7823 h 221"/>
                                <a:gd name="T12" fmla="+- 0 16120 16120"/>
                                <a:gd name="T13" fmla="*/ T12 w 1983"/>
                                <a:gd name="T14" fmla="+- 0 7823 7823"/>
                                <a:gd name="T15" fmla="*/ 7823 h 221"/>
                                <a:gd name="T16" fmla="+- 0 16120 16120"/>
                                <a:gd name="T17" fmla="*/ T16 w 1983"/>
                                <a:gd name="T18" fmla="+- 0 8043 7823"/>
                                <a:gd name="T19" fmla="*/ 804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3" h="221">
                                  <a:moveTo>
                                    <a:pt x="0" y="220"/>
                                  </a:moveTo>
                                  <a:lnTo>
                                    <a:pt x="1983" y="220"/>
                                  </a:lnTo>
                                  <a:lnTo>
                                    <a:pt x="19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" name="Group 1205"/>
                        <wpg:cNvGrpSpPr>
                          <a:grpSpLocks/>
                        </wpg:cNvGrpSpPr>
                        <wpg:grpSpPr bwMode="auto">
                          <a:xfrm>
                            <a:off x="16120" y="8043"/>
                            <a:ext cx="1983" cy="221"/>
                            <a:chOff x="16120" y="8043"/>
                            <a:chExt cx="1983" cy="221"/>
                          </a:xfrm>
                        </wpg:grpSpPr>
                        <wps:wsp>
                          <wps:cNvPr id="1245" name="Freeform 1206"/>
                          <wps:cNvSpPr>
                            <a:spLocks/>
                          </wps:cNvSpPr>
                          <wps:spPr bwMode="auto">
                            <a:xfrm>
                              <a:off x="16120" y="8043"/>
                              <a:ext cx="1983" cy="221"/>
                            </a:xfrm>
                            <a:custGeom>
                              <a:avLst/>
                              <a:gdLst>
                                <a:gd name="T0" fmla="+- 0 16120 16120"/>
                                <a:gd name="T1" fmla="*/ T0 w 1983"/>
                                <a:gd name="T2" fmla="+- 0 8264 8043"/>
                                <a:gd name="T3" fmla="*/ 8264 h 221"/>
                                <a:gd name="T4" fmla="+- 0 18103 16120"/>
                                <a:gd name="T5" fmla="*/ T4 w 1983"/>
                                <a:gd name="T6" fmla="+- 0 8264 8043"/>
                                <a:gd name="T7" fmla="*/ 8264 h 221"/>
                                <a:gd name="T8" fmla="+- 0 18103 16120"/>
                                <a:gd name="T9" fmla="*/ T8 w 1983"/>
                                <a:gd name="T10" fmla="+- 0 8043 8043"/>
                                <a:gd name="T11" fmla="*/ 8043 h 221"/>
                                <a:gd name="T12" fmla="+- 0 16120 16120"/>
                                <a:gd name="T13" fmla="*/ T12 w 1983"/>
                                <a:gd name="T14" fmla="+- 0 8043 8043"/>
                                <a:gd name="T15" fmla="*/ 8043 h 221"/>
                                <a:gd name="T16" fmla="+- 0 16120 16120"/>
                                <a:gd name="T17" fmla="*/ T16 w 1983"/>
                                <a:gd name="T18" fmla="+- 0 8264 8043"/>
                                <a:gd name="T19" fmla="*/ 826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3" h="221">
                                  <a:moveTo>
                                    <a:pt x="0" y="221"/>
                                  </a:moveTo>
                                  <a:lnTo>
                                    <a:pt x="1983" y="221"/>
                                  </a:lnTo>
                                  <a:lnTo>
                                    <a:pt x="19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" name="Group 1203"/>
                        <wpg:cNvGrpSpPr>
                          <a:grpSpLocks/>
                        </wpg:cNvGrpSpPr>
                        <wpg:grpSpPr bwMode="auto">
                          <a:xfrm>
                            <a:off x="16120" y="8264"/>
                            <a:ext cx="1983" cy="221"/>
                            <a:chOff x="16120" y="8264"/>
                            <a:chExt cx="1983" cy="221"/>
                          </a:xfrm>
                        </wpg:grpSpPr>
                        <wps:wsp>
                          <wps:cNvPr id="1247" name="Freeform 1204"/>
                          <wps:cNvSpPr>
                            <a:spLocks/>
                          </wps:cNvSpPr>
                          <wps:spPr bwMode="auto">
                            <a:xfrm>
                              <a:off x="16120" y="8264"/>
                              <a:ext cx="1983" cy="221"/>
                            </a:xfrm>
                            <a:custGeom>
                              <a:avLst/>
                              <a:gdLst>
                                <a:gd name="T0" fmla="+- 0 16120 16120"/>
                                <a:gd name="T1" fmla="*/ T0 w 1983"/>
                                <a:gd name="T2" fmla="+- 0 8485 8264"/>
                                <a:gd name="T3" fmla="*/ 8485 h 221"/>
                                <a:gd name="T4" fmla="+- 0 18103 16120"/>
                                <a:gd name="T5" fmla="*/ T4 w 1983"/>
                                <a:gd name="T6" fmla="+- 0 8485 8264"/>
                                <a:gd name="T7" fmla="*/ 8485 h 221"/>
                                <a:gd name="T8" fmla="+- 0 18103 16120"/>
                                <a:gd name="T9" fmla="*/ T8 w 1983"/>
                                <a:gd name="T10" fmla="+- 0 8264 8264"/>
                                <a:gd name="T11" fmla="*/ 8264 h 221"/>
                                <a:gd name="T12" fmla="+- 0 16120 16120"/>
                                <a:gd name="T13" fmla="*/ T12 w 1983"/>
                                <a:gd name="T14" fmla="+- 0 8264 8264"/>
                                <a:gd name="T15" fmla="*/ 8264 h 221"/>
                                <a:gd name="T16" fmla="+- 0 16120 16120"/>
                                <a:gd name="T17" fmla="*/ T16 w 1983"/>
                                <a:gd name="T18" fmla="+- 0 8485 8264"/>
                                <a:gd name="T19" fmla="*/ 848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3" h="221">
                                  <a:moveTo>
                                    <a:pt x="0" y="221"/>
                                  </a:moveTo>
                                  <a:lnTo>
                                    <a:pt x="1983" y="221"/>
                                  </a:lnTo>
                                  <a:lnTo>
                                    <a:pt x="19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1201"/>
                        <wpg:cNvGrpSpPr>
                          <a:grpSpLocks/>
                        </wpg:cNvGrpSpPr>
                        <wpg:grpSpPr bwMode="auto">
                          <a:xfrm>
                            <a:off x="16120" y="8485"/>
                            <a:ext cx="1983" cy="221"/>
                            <a:chOff x="16120" y="8485"/>
                            <a:chExt cx="1983" cy="221"/>
                          </a:xfrm>
                        </wpg:grpSpPr>
                        <wps:wsp>
                          <wps:cNvPr id="1249" name="Freeform 1202"/>
                          <wps:cNvSpPr>
                            <a:spLocks/>
                          </wps:cNvSpPr>
                          <wps:spPr bwMode="auto">
                            <a:xfrm>
                              <a:off x="16120" y="8485"/>
                              <a:ext cx="1983" cy="221"/>
                            </a:xfrm>
                            <a:custGeom>
                              <a:avLst/>
                              <a:gdLst>
                                <a:gd name="T0" fmla="+- 0 16120 16120"/>
                                <a:gd name="T1" fmla="*/ T0 w 1983"/>
                                <a:gd name="T2" fmla="+- 0 8706 8485"/>
                                <a:gd name="T3" fmla="*/ 8706 h 221"/>
                                <a:gd name="T4" fmla="+- 0 18103 16120"/>
                                <a:gd name="T5" fmla="*/ T4 w 1983"/>
                                <a:gd name="T6" fmla="+- 0 8706 8485"/>
                                <a:gd name="T7" fmla="*/ 8706 h 221"/>
                                <a:gd name="T8" fmla="+- 0 18103 16120"/>
                                <a:gd name="T9" fmla="*/ T8 w 1983"/>
                                <a:gd name="T10" fmla="+- 0 8485 8485"/>
                                <a:gd name="T11" fmla="*/ 8485 h 221"/>
                                <a:gd name="T12" fmla="+- 0 16120 16120"/>
                                <a:gd name="T13" fmla="*/ T12 w 1983"/>
                                <a:gd name="T14" fmla="+- 0 8485 8485"/>
                                <a:gd name="T15" fmla="*/ 8485 h 221"/>
                                <a:gd name="T16" fmla="+- 0 16120 16120"/>
                                <a:gd name="T17" fmla="*/ T16 w 1983"/>
                                <a:gd name="T18" fmla="+- 0 8706 8485"/>
                                <a:gd name="T19" fmla="*/ 870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3" h="221">
                                  <a:moveTo>
                                    <a:pt x="0" y="221"/>
                                  </a:moveTo>
                                  <a:lnTo>
                                    <a:pt x="1983" y="221"/>
                                  </a:lnTo>
                                  <a:lnTo>
                                    <a:pt x="19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" name="Group 1199"/>
                        <wpg:cNvGrpSpPr>
                          <a:grpSpLocks/>
                        </wpg:cNvGrpSpPr>
                        <wpg:grpSpPr bwMode="auto">
                          <a:xfrm>
                            <a:off x="16120" y="8706"/>
                            <a:ext cx="1983" cy="222"/>
                            <a:chOff x="16120" y="8706"/>
                            <a:chExt cx="1983" cy="222"/>
                          </a:xfrm>
                        </wpg:grpSpPr>
                        <wps:wsp>
                          <wps:cNvPr id="1251" name="Freeform 1200"/>
                          <wps:cNvSpPr>
                            <a:spLocks/>
                          </wps:cNvSpPr>
                          <wps:spPr bwMode="auto">
                            <a:xfrm>
                              <a:off x="16120" y="8706"/>
                              <a:ext cx="1983" cy="222"/>
                            </a:xfrm>
                            <a:custGeom>
                              <a:avLst/>
                              <a:gdLst>
                                <a:gd name="T0" fmla="+- 0 16120 16120"/>
                                <a:gd name="T1" fmla="*/ T0 w 1983"/>
                                <a:gd name="T2" fmla="+- 0 8927 8706"/>
                                <a:gd name="T3" fmla="*/ 8927 h 222"/>
                                <a:gd name="T4" fmla="+- 0 18103 16120"/>
                                <a:gd name="T5" fmla="*/ T4 w 1983"/>
                                <a:gd name="T6" fmla="+- 0 8927 8706"/>
                                <a:gd name="T7" fmla="*/ 8927 h 222"/>
                                <a:gd name="T8" fmla="+- 0 18103 16120"/>
                                <a:gd name="T9" fmla="*/ T8 w 1983"/>
                                <a:gd name="T10" fmla="+- 0 8706 8706"/>
                                <a:gd name="T11" fmla="*/ 8706 h 222"/>
                                <a:gd name="T12" fmla="+- 0 16120 16120"/>
                                <a:gd name="T13" fmla="*/ T12 w 1983"/>
                                <a:gd name="T14" fmla="+- 0 8706 8706"/>
                                <a:gd name="T15" fmla="*/ 8706 h 222"/>
                                <a:gd name="T16" fmla="+- 0 16120 16120"/>
                                <a:gd name="T17" fmla="*/ T16 w 1983"/>
                                <a:gd name="T18" fmla="+- 0 8927 8706"/>
                                <a:gd name="T19" fmla="*/ 8927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3" h="222">
                                  <a:moveTo>
                                    <a:pt x="0" y="221"/>
                                  </a:moveTo>
                                  <a:lnTo>
                                    <a:pt x="1983" y="221"/>
                                  </a:lnTo>
                                  <a:lnTo>
                                    <a:pt x="19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45CEAC" id="Group 1198" o:spid="_x0000_s1026" style="position:absolute;margin-left:806pt;margin-top:358pt;width:99.15pt;height:88.35pt;z-index:-227632;mso-position-horizontal-relative:page;mso-position-vertical-relative:page" coordorigin="16120,7160" coordsize="1983,1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">
                <v:group id="Group 1213" o:spid="_x0000_s1027" style="position:absolute;left:16120;top:7160;width:1983;height:221" coordorigin="16120,7160" coordsize="198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<v:shape id="Freeform 1214" o:spid="_x0000_s1028" style="position:absolute;left:16120;top:7160;width:1983;height:221;visibility:visible;mso-wrap-style:square;v-text-anchor:top" coordsize="198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bd74A&#10;AADdAAAADwAAAGRycy9kb3ducmV2LnhtbERPvQrCMBDeBd8hnOCmqQoq1SgqCC4OWhe3ozmbYnMp&#10;TdT69kYQ3O7j+73lurWVeFLjS8cKRsMEBHHudMmFgku2H8xB+ICssXJMCt7kYb3qdpaYavfiEz3P&#10;oRAxhH2KCkwIdSqlzw1Z9ENXE0fu5hqLIcKmkLrBVwy3lRwnyVRaLDk2GKxpZyi/nx9WgT/mxtx5&#10;u51fk0lp2ukxy6qgVL/XbhYgArXhL/65DzrOH09m8P0mniB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KW3e+AAAA3QAAAA8AAAAAAAAAAAAAAAAAmAIAAGRycy9kb3ducmV2&#10;LnhtbFBLBQYAAAAABAAEAPUAAACDAwAAAAA=&#10;" path="m,221r1983,l1983,,,,,221xe" fillcolor="#365f91" stroked="f">
                    <v:path arrowok="t" o:connecttype="custom" o:connectlocs="0,7381;1983,7381;1983,7160;0,7160;0,7381" o:connectangles="0,0,0,0,0"/>
                  </v:shape>
                </v:group>
                <v:group id="Group 1211" o:spid="_x0000_s1029" style="position:absolute;left:16120;top:7381;width:1983;height:221" coordorigin="16120,7381" coordsize="198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TBO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a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ME5xgAAAN0A&#10;AAAPAAAAAAAAAAAAAAAAAKoCAABkcnMvZG93bnJldi54bWxQSwUGAAAAAAQABAD6AAAAnQMAAAAA&#10;">
                  <v:shape id="Freeform 1212" o:spid="_x0000_s1030" style="position:absolute;left:16120;top:7381;width:1983;height:221;visibility:visible;mso-wrap-style:square;v-text-anchor:top" coordsize="198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lqnr4A&#10;AADdAAAADwAAAGRycy9kb3ducmV2LnhtbERPvQrCMBDeBd8hnOCmqQqi1SgqCC4OWhe3ozmbYnMp&#10;TdT69kYQ3O7j+73lurWVeFLjS8cKRsMEBHHudMmFgku2H8xA+ICssXJMCt7kYb3qdpaYavfiEz3P&#10;oRAxhH2KCkwIdSqlzw1Z9ENXE0fu5hqLIcKmkLrBVwy3lRwnyVRaLDk2GKxpZyi/nx9WgT/mxtx5&#10;u51dk0lp2ukxy6qgVL/XbhYgArXhL/65DzrOH0/m8P0mniB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+Zap6+AAAA3QAAAA8AAAAAAAAAAAAAAAAAmAIAAGRycy9kb3ducmV2&#10;LnhtbFBLBQYAAAAABAAEAPUAAACDAwAAAAA=&#10;" path="m,221r1983,l1983,,,,,221xe" fillcolor="#365f91" stroked="f">
                    <v:path arrowok="t" o:connecttype="custom" o:connectlocs="0,7602;1983,7602;1983,7381;0,7381;0,7602" o:connectangles="0,0,0,0,0"/>
                  </v:shape>
                </v:group>
                <v:group id="Group 1209" o:spid="_x0000_s1031" style="position:absolute;left:16120;top:7602;width:1983;height:221" coordorigin="16120,7602" coordsize="198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S+Q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DS+QscAAADd&#10;AAAADwAAAAAAAAAAAAAAAACqAgAAZHJzL2Rvd25yZXYueG1sUEsFBgAAAAAEAAQA+gAAAJ4DAAAA&#10;AA==&#10;">
                  <v:shape id="Freeform 1210" o:spid="_x0000_s1032" style="position:absolute;left:16120;top:7602;width:1983;height:221;visibility:visible;mso-wrap-style:square;v-text-anchor:top" coordsize="198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kV5b4A&#10;AADdAAAADwAAAGRycy9kb3ducmV2LnhtbERPvQrCMBDeBd8hnOCmqT+IVKOoILg4aF3cjuZsis2l&#10;NFHr2xtBcLuP7/eW69ZW4kmNLx0rGA0TEMS50yUXCi7ZfjAH4QOyxsoxKXiTh/Wq21liqt2LT/Q8&#10;h0LEEPYpKjAh1KmUPjdk0Q9dTRy5m2sshgibQuoGXzHcVnKcJDNpseTYYLCmnaH8fn5YBf6YG3Pn&#10;7XZ+TSalaWfHLKuCUv1eu1mACNSGv/jnPug4fzwdwfebeIJ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npFeW+AAAA3QAAAA8AAAAAAAAAAAAAAAAAmAIAAGRycy9kb3ducmV2&#10;LnhtbFBLBQYAAAAABAAEAPUAAACDAwAAAAA=&#10;" path="m,221r1983,l1983,,,,,221xe" fillcolor="#365f91" stroked="f">
                    <v:path arrowok="t" o:connecttype="custom" o:connectlocs="0,7823;1983,7823;1983,7602;0,7602;0,7823" o:connectangles="0,0,0,0,0"/>
                  </v:shape>
                </v:group>
                <v:group id="Group 1207" o:spid="_x0000_s1033" style="position:absolute;left:16120;top:7823;width:1983;height:221" coordorigin="16120,7823" coordsize="198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6qFr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z4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6qFrsQAAADdAAAA&#10;DwAAAAAAAAAAAAAAAACqAgAAZHJzL2Rvd25yZXYueG1sUEsFBgAAAAAEAAQA+gAAAJsDAAAAAA==&#10;">
                  <v:shape id="Freeform 1208" o:spid="_x0000_s1034" style="position:absolute;left:16120;top:7823;width:1983;height:221;visibility:visible;mso-wrap-style:square;v-text-anchor:top" coordsize="198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cuCb4A&#10;AADdAAAADwAAAGRycy9kb3ducmV2LnhtbERPvQrCMBDeBd8hnOCmqT+IVKOoILg4aF3cjuZsis2l&#10;NFHr2xtBcLuP7/eW69ZW4kmNLx0rGA0TEMS50yUXCi7ZfjAH4QOyxsoxKXiTh/Wq21liqt2LT/Q8&#10;h0LEEPYpKjAh1KmUPjdk0Q9dTRy5m2sshgibQuoGXzHcVnKcJDNpseTYYLCmnaH8fn5YBf6YG3Pn&#10;7XZ+TSalaWfHLKuCUv1eu1mACNSGv/jnPug4fzydwPebeIJ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Z3Lgm+AAAA3QAAAA8AAAAAAAAAAAAAAAAAmAIAAGRycy9kb3ducmV2&#10;LnhtbFBLBQYAAAAABAAEAPUAAACDAwAAAAA=&#10;" path="m,220r1983,l1983,,,,,220xe" fillcolor="#365f91" stroked="f">
                    <v:path arrowok="t" o:connecttype="custom" o:connectlocs="0,8043;1983,8043;1983,7823;0,7823;0,8043" o:connectangles="0,0,0,0,0"/>
                  </v:shape>
                </v:group>
                <v:group id="Group 1205" o:spid="_x0000_s1035" style="position:absolute;left:16120;top:8043;width:1983;height:221" coordorigin="16120,8043" coordsize="198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    <v:shape id="Freeform 1206" o:spid="_x0000_s1036" style="position:absolute;left:16120;top:8043;width:1983;height:221;visibility:visible;mso-wrap-style:square;v-text-anchor:top" coordsize="198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IT5sAA&#10;AADdAAAADwAAAGRycy9kb3ducmV2LnhtbERPS4vCMBC+C/6HMMLeNPWJ1EZRQdiLB+1e9jY0Y1Pa&#10;TEoTtfvvN4LgbT6+52S73jbiQZ2vHCuYThIQxIXTFZcKfvLTeA3CB2SNjWNS8EcedtvhIMNUuydf&#10;6HENpYgh7FNUYEJoUyl9Yciin7iWOHI311kMEXal1B0+Y7ht5CxJVtJixbHBYEtHQ0V9vVsF/lwY&#10;U/PhsP5N5pXpV+c8b4JSX6N+vwERqA8f8dv9reP82WIJr2/iCXL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tIT5sAAAADdAAAADwAAAAAAAAAAAAAAAACYAgAAZHJzL2Rvd25y&#10;ZXYueG1sUEsFBgAAAAAEAAQA9QAAAIUDAAAAAA==&#10;" path="m,221r1983,l1983,,,,,221xe" fillcolor="#365f91" stroked="f">
                    <v:path arrowok="t" o:connecttype="custom" o:connectlocs="0,8264;1983,8264;1983,8043;0,8043;0,8264" o:connectangles="0,0,0,0,0"/>
                  </v:shape>
                </v:group>
                <v:group id="Group 1203" o:spid="_x0000_s1037" style="position:absolute;left:16120;top:8264;width:1983;height:221" coordorigin="16120,8264" coordsize="198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Dr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+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Rg63FAAAA3QAA&#10;AA8AAAAAAAAAAAAAAAAAqgIAAGRycy9kb3ducmV2LnhtbFBLBQYAAAAABAAEAPoAAACcAwAAAAA=&#10;">
                  <v:shape id="Freeform 1204" o:spid="_x0000_s1038" style="position:absolute;left:16120;top:8264;width:1983;height:221;visibility:visible;mso-wrap-style:square;v-text-anchor:top" coordsize="198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woCsEA&#10;AADdAAAADwAAAGRycy9kb3ducmV2LnhtbERPTYvCMBC9C/6HMMLeNF1XtHRNRRcWvHjQetnb0Mw2&#10;pc2kNFHrvzeC4G0e73PWm8G24kq9rx0r+JwlIIhLp2uuFJyL32kKwgdkja1jUnAnD5t8PFpjpt2N&#10;j3Q9hUrEEPYZKjAhdJmUvjRk0c9cRxy5f9dbDBH2ldQ93mK4beU8SZbSYs2xwWBHP4bK5nSxCvyh&#10;NKbh3S79S75qMywPRdEGpT4mw/YbRKAhvMUv917H+fPFCp7fxBNk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MKArBAAAA3QAAAA8AAAAAAAAAAAAAAAAAmAIAAGRycy9kb3du&#10;cmV2LnhtbFBLBQYAAAAABAAEAPUAAACGAwAAAAA=&#10;" path="m,221r1983,l1983,,,,,221xe" fillcolor="#365f91" stroked="f">
                    <v:path arrowok="t" o:connecttype="custom" o:connectlocs="0,8485;1983,8485;1983,8264;0,8264;0,8485" o:connectangles="0,0,0,0,0"/>
                  </v:shape>
                </v:group>
                <v:group id="Group 1201" o:spid="_x0000_s1039" style="position:absolute;left:16120;top:8485;width:1983;height:221" coordorigin="16120,8485" coordsize="198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yR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kKyRMcAAADd&#10;AAAADwAAAAAAAAAAAAAAAACqAgAAZHJzL2Rvd25yZXYueG1sUEsFBgAAAAAEAAQA+gAAAJ4DAAAA&#10;AA==&#10;">
                  <v:shape id="Freeform 1202" o:spid="_x0000_s1040" style="position:absolute;left:16120;top:8485;width:1983;height:221;visibility:visible;mso-wrap-style:square;v-text-anchor:top" coordsize="198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8Z48EA&#10;AADdAAAADwAAAGRycy9kb3ducmV2LnhtbERPTYvCMBC9C/6HMMLeNNUV6VZT0YUFLx60XrwNzWxT&#10;2kxKE7X77zeC4G0e73M228G24k69rx0rmM8SEMSl0zVXCi7FzzQF4QOyxtYxKfgjD9t8PNpgpt2D&#10;T3Q/h0rEEPYZKjAhdJmUvjRk0c9cRxy5X9dbDBH2ldQ9PmK4beUiSVbSYs2xwWBH34bK5nyzCvyx&#10;NKbh/T69Jp+1GVbHomiDUh+TYbcGEWgIb/HLfdBx/mL5Bc9v4gky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fGePBAAAA3QAAAA8AAAAAAAAAAAAAAAAAmAIAAGRycy9kb3du&#10;cmV2LnhtbFBLBQYAAAAABAAEAPUAAACGAwAAAAA=&#10;" path="m,221r1983,l1983,,,,,221xe" fillcolor="#365f91" stroked="f">
                    <v:path arrowok="t" o:connecttype="custom" o:connectlocs="0,8706;1983,8706;1983,8485;0,8485;0,8706" o:connectangles="0,0,0,0,0"/>
                  </v:shape>
                </v:group>
                <v:group id="Group 1199" o:spid="_x0000_s1041" style="position:absolute;left:16120;top:8706;width:1983;height:222" coordorigin="16120,8706" coordsize="1983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0on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7SifxgAAAN0A&#10;AAAPAAAAAAAAAAAAAAAAAKoCAABkcnMvZG93bnJldi54bWxQSwUGAAAAAAQABAD6AAAAnQMAAAAA&#10;">
                  <v:shape id="Freeform 1200" o:spid="_x0000_s1042" style="position:absolute;left:16120;top:8706;width:1983;height:222;visibility:visible;mso-wrap-style:square;v-text-anchor:top" coordsize="198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vgncAA&#10;AADdAAAADwAAAGRycy9kb3ducmV2LnhtbERP2arCMBB9v+A/hBF8u6YWlGs1irjhg3Bx+YChmS7Y&#10;TEoTa/17Iwi+zeGsM192phItNa60rGA0jEAQp1aXnCu4Xna/fyCcR9ZYWSYFT3KwXPR+5pho++AT&#10;tWefixDCLkEFhfd1IqVLCzLohrYmDlxmG4M+wCaXusFHCDeVjKNoIg2WHBoKrGldUHo7342Crc/+&#10;t+2Ns02VdrXTq3iqj3ulBv1uNQPhqfNf8cd90GF+PB7B+5twgl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OvgncAAAADdAAAADwAAAAAAAAAAAAAAAACYAgAAZHJzL2Rvd25y&#10;ZXYueG1sUEsFBgAAAAAEAAQA9QAAAIUDAAAAAA==&#10;" path="m,221r1983,l1983,,,,,221xe" fillcolor="#365f91" stroked="f">
                    <v:path arrowok="t" o:connecttype="custom" o:connectlocs="0,8927;1983,8927;1983,8706;0,8706;0,892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88872" behindDoc="1" locked="0" layoutInCell="1" allowOverlap="1" wp14:anchorId="04059AED" wp14:editId="0B823E14">
                <wp:simplePos x="0" y="0"/>
                <wp:positionH relativeFrom="page">
                  <wp:posOffset>12699365</wp:posOffset>
                </wp:positionH>
                <wp:positionV relativeFrom="page">
                  <wp:posOffset>4546600</wp:posOffset>
                </wp:positionV>
                <wp:extent cx="1696720" cy="561340"/>
                <wp:effectExtent l="2540" t="3175" r="0" b="0"/>
                <wp:wrapNone/>
                <wp:docPr id="1226" name="Group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6720" cy="561340"/>
                          <a:chOff x="19999" y="7160"/>
                          <a:chExt cx="2672" cy="884"/>
                        </a:xfrm>
                      </wpg:grpSpPr>
                      <wpg:grpSp>
                        <wpg:cNvPr id="1227" name="Group 1196"/>
                        <wpg:cNvGrpSpPr>
                          <a:grpSpLocks/>
                        </wpg:cNvGrpSpPr>
                        <wpg:grpSpPr bwMode="auto">
                          <a:xfrm>
                            <a:off x="19999" y="7160"/>
                            <a:ext cx="2672" cy="221"/>
                            <a:chOff x="19999" y="7160"/>
                            <a:chExt cx="2672" cy="221"/>
                          </a:xfrm>
                        </wpg:grpSpPr>
                        <wps:wsp>
                          <wps:cNvPr id="1228" name="Freeform 1197"/>
                          <wps:cNvSpPr>
                            <a:spLocks/>
                          </wps:cNvSpPr>
                          <wps:spPr bwMode="auto">
                            <a:xfrm>
                              <a:off x="19999" y="7160"/>
                              <a:ext cx="2672" cy="221"/>
                            </a:xfrm>
                            <a:custGeom>
                              <a:avLst/>
                              <a:gdLst>
                                <a:gd name="T0" fmla="+- 0 19999 19999"/>
                                <a:gd name="T1" fmla="*/ T0 w 2672"/>
                                <a:gd name="T2" fmla="+- 0 7381 7160"/>
                                <a:gd name="T3" fmla="*/ 7381 h 221"/>
                                <a:gd name="T4" fmla="+- 0 22670 19999"/>
                                <a:gd name="T5" fmla="*/ T4 w 2672"/>
                                <a:gd name="T6" fmla="+- 0 7381 7160"/>
                                <a:gd name="T7" fmla="*/ 7381 h 221"/>
                                <a:gd name="T8" fmla="+- 0 22670 19999"/>
                                <a:gd name="T9" fmla="*/ T8 w 2672"/>
                                <a:gd name="T10" fmla="+- 0 7160 7160"/>
                                <a:gd name="T11" fmla="*/ 7160 h 221"/>
                                <a:gd name="T12" fmla="+- 0 19999 19999"/>
                                <a:gd name="T13" fmla="*/ T12 w 2672"/>
                                <a:gd name="T14" fmla="+- 0 7160 7160"/>
                                <a:gd name="T15" fmla="*/ 7160 h 221"/>
                                <a:gd name="T16" fmla="+- 0 19999 19999"/>
                                <a:gd name="T17" fmla="*/ T16 w 2672"/>
                                <a:gd name="T18" fmla="+- 0 7381 7160"/>
                                <a:gd name="T19" fmla="*/ 738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2" h="221">
                                  <a:moveTo>
                                    <a:pt x="0" y="221"/>
                                  </a:moveTo>
                                  <a:lnTo>
                                    <a:pt x="2671" y="221"/>
                                  </a:lnTo>
                                  <a:lnTo>
                                    <a:pt x="26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" name="Group 1194"/>
                        <wpg:cNvGrpSpPr>
                          <a:grpSpLocks/>
                        </wpg:cNvGrpSpPr>
                        <wpg:grpSpPr bwMode="auto">
                          <a:xfrm>
                            <a:off x="19999" y="7381"/>
                            <a:ext cx="2672" cy="221"/>
                            <a:chOff x="19999" y="7381"/>
                            <a:chExt cx="2672" cy="221"/>
                          </a:xfrm>
                        </wpg:grpSpPr>
                        <wps:wsp>
                          <wps:cNvPr id="1230" name="Freeform 1195"/>
                          <wps:cNvSpPr>
                            <a:spLocks/>
                          </wps:cNvSpPr>
                          <wps:spPr bwMode="auto">
                            <a:xfrm>
                              <a:off x="19999" y="7381"/>
                              <a:ext cx="2672" cy="221"/>
                            </a:xfrm>
                            <a:custGeom>
                              <a:avLst/>
                              <a:gdLst>
                                <a:gd name="T0" fmla="+- 0 19999 19999"/>
                                <a:gd name="T1" fmla="*/ T0 w 2672"/>
                                <a:gd name="T2" fmla="+- 0 7602 7381"/>
                                <a:gd name="T3" fmla="*/ 7602 h 221"/>
                                <a:gd name="T4" fmla="+- 0 22670 19999"/>
                                <a:gd name="T5" fmla="*/ T4 w 2672"/>
                                <a:gd name="T6" fmla="+- 0 7602 7381"/>
                                <a:gd name="T7" fmla="*/ 7602 h 221"/>
                                <a:gd name="T8" fmla="+- 0 22670 19999"/>
                                <a:gd name="T9" fmla="*/ T8 w 2672"/>
                                <a:gd name="T10" fmla="+- 0 7381 7381"/>
                                <a:gd name="T11" fmla="*/ 7381 h 221"/>
                                <a:gd name="T12" fmla="+- 0 19999 19999"/>
                                <a:gd name="T13" fmla="*/ T12 w 2672"/>
                                <a:gd name="T14" fmla="+- 0 7381 7381"/>
                                <a:gd name="T15" fmla="*/ 7381 h 221"/>
                                <a:gd name="T16" fmla="+- 0 19999 19999"/>
                                <a:gd name="T17" fmla="*/ T16 w 2672"/>
                                <a:gd name="T18" fmla="+- 0 7602 7381"/>
                                <a:gd name="T19" fmla="*/ 760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2" h="221">
                                  <a:moveTo>
                                    <a:pt x="0" y="221"/>
                                  </a:moveTo>
                                  <a:lnTo>
                                    <a:pt x="2671" y="221"/>
                                  </a:lnTo>
                                  <a:lnTo>
                                    <a:pt x="26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" name="Group 1192"/>
                        <wpg:cNvGrpSpPr>
                          <a:grpSpLocks/>
                        </wpg:cNvGrpSpPr>
                        <wpg:grpSpPr bwMode="auto">
                          <a:xfrm>
                            <a:off x="19999" y="7602"/>
                            <a:ext cx="2672" cy="221"/>
                            <a:chOff x="19999" y="7602"/>
                            <a:chExt cx="2672" cy="221"/>
                          </a:xfrm>
                        </wpg:grpSpPr>
                        <wps:wsp>
                          <wps:cNvPr id="1232" name="Freeform 1193"/>
                          <wps:cNvSpPr>
                            <a:spLocks/>
                          </wps:cNvSpPr>
                          <wps:spPr bwMode="auto">
                            <a:xfrm>
                              <a:off x="19999" y="7602"/>
                              <a:ext cx="2672" cy="221"/>
                            </a:xfrm>
                            <a:custGeom>
                              <a:avLst/>
                              <a:gdLst>
                                <a:gd name="T0" fmla="+- 0 19999 19999"/>
                                <a:gd name="T1" fmla="*/ T0 w 2672"/>
                                <a:gd name="T2" fmla="+- 0 7823 7602"/>
                                <a:gd name="T3" fmla="*/ 7823 h 221"/>
                                <a:gd name="T4" fmla="+- 0 22670 19999"/>
                                <a:gd name="T5" fmla="*/ T4 w 2672"/>
                                <a:gd name="T6" fmla="+- 0 7823 7602"/>
                                <a:gd name="T7" fmla="*/ 7823 h 221"/>
                                <a:gd name="T8" fmla="+- 0 22670 19999"/>
                                <a:gd name="T9" fmla="*/ T8 w 2672"/>
                                <a:gd name="T10" fmla="+- 0 7602 7602"/>
                                <a:gd name="T11" fmla="*/ 7602 h 221"/>
                                <a:gd name="T12" fmla="+- 0 19999 19999"/>
                                <a:gd name="T13" fmla="*/ T12 w 2672"/>
                                <a:gd name="T14" fmla="+- 0 7602 7602"/>
                                <a:gd name="T15" fmla="*/ 7602 h 221"/>
                                <a:gd name="T16" fmla="+- 0 19999 19999"/>
                                <a:gd name="T17" fmla="*/ T16 w 2672"/>
                                <a:gd name="T18" fmla="+- 0 7823 7602"/>
                                <a:gd name="T19" fmla="*/ 782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2" h="221">
                                  <a:moveTo>
                                    <a:pt x="0" y="221"/>
                                  </a:moveTo>
                                  <a:lnTo>
                                    <a:pt x="2671" y="221"/>
                                  </a:lnTo>
                                  <a:lnTo>
                                    <a:pt x="26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" name="Group 1190"/>
                        <wpg:cNvGrpSpPr>
                          <a:grpSpLocks/>
                        </wpg:cNvGrpSpPr>
                        <wpg:grpSpPr bwMode="auto">
                          <a:xfrm>
                            <a:off x="19999" y="7823"/>
                            <a:ext cx="2672" cy="221"/>
                            <a:chOff x="19999" y="7823"/>
                            <a:chExt cx="2672" cy="221"/>
                          </a:xfrm>
                        </wpg:grpSpPr>
                        <wps:wsp>
                          <wps:cNvPr id="1234" name="Freeform 1191"/>
                          <wps:cNvSpPr>
                            <a:spLocks/>
                          </wps:cNvSpPr>
                          <wps:spPr bwMode="auto">
                            <a:xfrm>
                              <a:off x="19999" y="7823"/>
                              <a:ext cx="2672" cy="221"/>
                            </a:xfrm>
                            <a:custGeom>
                              <a:avLst/>
                              <a:gdLst>
                                <a:gd name="T0" fmla="+- 0 19999 19999"/>
                                <a:gd name="T1" fmla="*/ T0 w 2672"/>
                                <a:gd name="T2" fmla="+- 0 8043 7823"/>
                                <a:gd name="T3" fmla="*/ 8043 h 221"/>
                                <a:gd name="T4" fmla="+- 0 22670 19999"/>
                                <a:gd name="T5" fmla="*/ T4 w 2672"/>
                                <a:gd name="T6" fmla="+- 0 8043 7823"/>
                                <a:gd name="T7" fmla="*/ 8043 h 221"/>
                                <a:gd name="T8" fmla="+- 0 22670 19999"/>
                                <a:gd name="T9" fmla="*/ T8 w 2672"/>
                                <a:gd name="T10" fmla="+- 0 7823 7823"/>
                                <a:gd name="T11" fmla="*/ 7823 h 221"/>
                                <a:gd name="T12" fmla="+- 0 19999 19999"/>
                                <a:gd name="T13" fmla="*/ T12 w 2672"/>
                                <a:gd name="T14" fmla="+- 0 7823 7823"/>
                                <a:gd name="T15" fmla="*/ 7823 h 221"/>
                                <a:gd name="T16" fmla="+- 0 19999 19999"/>
                                <a:gd name="T17" fmla="*/ T16 w 2672"/>
                                <a:gd name="T18" fmla="+- 0 8043 7823"/>
                                <a:gd name="T19" fmla="*/ 804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2" h="221">
                                  <a:moveTo>
                                    <a:pt x="0" y="220"/>
                                  </a:moveTo>
                                  <a:lnTo>
                                    <a:pt x="2671" y="220"/>
                                  </a:lnTo>
                                  <a:lnTo>
                                    <a:pt x="26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C0AE8" id="Group 1189" o:spid="_x0000_s1026" style="position:absolute;margin-left:999.95pt;margin-top:358pt;width:133.6pt;height:44.2pt;z-index:-227608;mso-position-horizontal-relative:page;mso-position-vertical-relative:page" coordorigin="19999,7160" coordsize="2672,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">
                <v:group id="Group 1196" o:spid="_x0000_s1027" style="position:absolute;left:19999;top:7160;width:2672;height:221" coordorigin="19999,7160" coordsize="267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<v:shape id="Freeform 1197" o:spid="_x0000_s1028" style="position:absolute;left:19999;top:7160;width:2672;height:221;visibility:visible;mso-wrap-style:square;v-text-anchor:top" coordsize="267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BcFMYA&#10;AADdAAAADwAAAGRycy9kb3ducmV2LnhtbESPQWvCQBCF70L/wzKF3nTjQoukriJCxUIv0Qg9Dtlp&#10;kpqdTbOrxn/fORR6m+G9ee+b5Xr0nbrSENvAFuazDBRxFVzLtYXy+DZdgIoJ2WEXmCzcKcJ69TBZ&#10;Yu7CjQu6HlKtJIRjjhaalPpc61g15DHOQk8s2lcYPCZZh1q7AW8S7jttsuxFe2xZGhrsadtQdT5c&#10;vIXTdzG/E7bPP+Z9U1w+MDO7z9Lap8dx8woq0Zj+zX/Xeyf4xgi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BcFMYAAADdAAAADwAAAAAAAAAAAAAAAACYAgAAZHJz&#10;L2Rvd25yZXYueG1sUEsFBgAAAAAEAAQA9QAAAIsDAAAAAA==&#10;" path="m,221r2671,l2671,,,,,221xe" fillcolor="red" stroked="f">
                    <v:path arrowok="t" o:connecttype="custom" o:connectlocs="0,7381;2671,7381;2671,7160;0,7160;0,7381" o:connectangles="0,0,0,0,0"/>
                  </v:shape>
                </v:group>
                <v:group id="Group 1194" o:spid="_x0000_s1029" style="position:absolute;left:19999;top:7381;width:2672;height:221" coordorigin="19999,7381" coordsize="267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shape id="Freeform 1195" o:spid="_x0000_s1030" style="position:absolute;left:19999;top:7381;width:2672;height:221;visibility:visible;mso-wrap-style:square;v-text-anchor:top" coordsize="267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/Gz8UA&#10;AADdAAAADwAAAGRycy9kb3ducmV2LnhtbESPQWvCQBCF7wX/wzJCb3VjxFKiq4jQYsFLrILHITsm&#10;0exszK4a/33nUOhthvfmvW/my9416k5dqD0bGI8SUMSFtzWXBvY/n28foEJEtth4JgNPCrBcDF7m&#10;mFn/4Jzuu1gqCeGQoYEqxjbTOhQVOQwj3xKLdvKdwyhrV2rb4UPCXaPTJHnXDmuWhgpbWldUXHY3&#10;Z+BwzsdPwnp6Tb9X+W2LSfp13BvzOuxXM1CR+vhv/rveWMFPJ8Iv38gI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8bPxQAAAN0AAAAPAAAAAAAAAAAAAAAAAJgCAABkcnMv&#10;ZG93bnJldi54bWxQSwUGAAAAAAQABAD1AAAAigMAAAAA&#10;" path="m,221r2671,l2671,,,,,221xe" fillcolor="red" stroked="f">
                    <v:path arrowok="t" o:connecttype="custom" o:connectlocs="0,7602;2671,7602;2671,7381;0,7381;0,7602" o:connectangles="0,0,0,0,0"/>
                  </v:shape>
                </v:group>
                <v:group id="Group 1192" o:spid="_x0000_s1031" style="position:absolute;left:19999;top:7602;width:2672;height:221" coordorigin="19999,7602" coordsize="267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<v:shape id="Freeform 1193" o:spid="_x0000_s1032" style="position:absolute;left:19999;top:7602;width:2672;height:221;visibility:visible;mso-wrap-style:square;v-text-anchor:top" coordsize="267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H9I8MA&#10;AADdAAAADwAAAGRycy9kb3ducmV2LnhtbERPTWvCQBC9F/oflin0VjdusZToKlJoqeAlmoLHITsm&#10;sdnZNLuJ8d+7gtDbPN7nLFajbcRAna8da5hOEhDEhTM1lxry/efLOwgfkA02jknDhTyslo8PC0yN&#10;O3NGwy6UIoawT1FDFUKbSumLiiz6iWuJI3d0ncUQYVdK0+E5httGqiR5kxZrjg0VtvRRUfG7662G&#10;n1M2vRDWsz+1WWf9FhP1dci1fn4a13MQgcbwL767v02cr14V3L6JJ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H9I8MAAADdAAAADwAAAAAAAAAAAAAAAACYAgAAZHJzL2Rv&#10;d25yZXYueG1sUEsFBgAAAAAEAAQA9QAAAIgDAAAAAA==&#10;" path="m,221r2671,l2671,,,,,221xe" fillcolor="red" stroked="f">
                    <v:path arrowok="t" o:connecttype="custom" o:connectlocs="0,7823;2671,7823;2671,7602;0,7602;0,7823" o:connectangles="0,0,0,0,0"/>
                  </v:shape>
                </v:group>
                <v:group id="Group 1190" o:spid="_x0000_s1033" style="position:absolute;left:19999;top:7823;width:2672;height:221" coordorigin="19999,7823" coordsize="267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BTS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B/k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4FNIwwAAAN0AAAAP&#10;AAAAAAAAAAAAAAAAAKoCAABkcnMvZG93bnJldi54bWxQSwUGAAAAAAQABAD6AAAAmgMAAAAA&#10;">
                  <v:shape id="Freeform 1191" o:spid="_x0000_s1034" style="position:absolute;left:19999;top:7823;width:2672;height:221;visibility:visible;mso-wrap-style:square;v-text-anchor:top" coordsize="267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TAzMQA&#10;AADdAAAADwAAAGRycy9kb3ducmV2LnhtbERPTWvCQBC9F/wPywi9NRvTVkrqKiK0KHhJGqHHITtN&#10;otnZmF01+fddodDbPN7nLFaDacWVetdYVjCLYhDEpdUNVwqKr4+nNxDOI2tsLZOCkRyslpOHBaba&#10;3jija+4rEULYpaig9r5LpXRlTQZdZDviwP3Y3qAPsK+k7vEWwk0rkzieS4MNh4YaO9rUVJ7yi1Fw&#10;OGazkbB5PSe7dXbZY5x8fhdKPU6H9TsIT4P/F/+5tzrMT55f4P5NO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0wMzEAAAA3QAAAA8AAAAAAAAAAAAAAAAAmAIAAGRycy9k&#10;b3ducmV2LnhtbFBLBQYAAAAABAAEAPUAAACJAwAAAAA=&#10;" path="m,220r2671,l2671,,,,,220xe" fillcolor="red" stroked="f">
                    <v:path arrowok="t" o:connecttype="custom" o:connectlocs="0,8043;2671,8043;2671,7823;0,7823;0,804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88896" behindDoc="1" locked="0" layoutInCell="1" allowOverlap="1" wp14:anchorId="04059AEE" wp14:editId="7F9BE8BF">
                <wp:simplePos x="0" y="0"/>
                <wp:positionH relativeFrom="page">
                  <wp:posOffset>7326630</wp:posOffset>
                </wp:positionH>
                <wp:positionV relativeFrom="page">
                  <wp:posOffset>5880735</wp:posOffset>
                </wp:positionV>
                <wp:extent cx="1705610" cy="701040"/>
                <wp:effectExtent l="1905" t="3810" r="0" b="0"/>
                <wp:wrapNone/>
                <wp:docPr id="1215" name="Group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5610" cy="701040"/>
                          <a:chOff x="11538" y="9261"/>
                          <a:chExt cx="2686" cy="1104"/>
                        </a:xfrm>
                      </wpg:grpSpPr>
                      <wpg:grpSp>
                        <wpg:cNvPr id="1216" name="Group 1187"/>
                        <wpg:cNvGrpSpPr>
                          <a:grpSpLocks/>
                        </wpg:cNvGrpSpPr>
                        <wpg:grpSpPr bwMode="auto">
                          <a:xfrm>
                            <a:off x="11538" y="9261"/>
                            <a:ext cx="2686" cy="221"/>
                            <a:chOff x="11538" y="9261"/>
                            <a:chExt cx="2686" cy="221"/>
                          </a:xfrm>
                        </wpg:grpSpPr>
                        <wps:wsp>
                          <wps:cNvPr id="1217" name="Freeform 1188"/>
                          <wps:cNvSpPr>
                            <a:spLocks/>
                          </wps:cNvSpPr>
                          <wps:spPr bwMode="auto">
                            <a:xfrm>
                              <a:off x="11538" y="9261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9481 9261"/>
                                <a:gd name="T3" fmla="*/ 9481 h 221"/>
                                <a:gd name="T4" fmla="+- 0 14224 11538"/>
                                <a:gd name="T5" fmla="*/ T4 w 2686"/>
                                <a:gd name="T6" fmla="+- 0 9481 9261"/>
                                <a:gd name="T7" fmla="*/ 9481 h 221"/>
                                <a:gd name="T8" fmla="+- 0 14224 11538"/>
                                <a:gd name="T9" fmla="*/ T8 w 2686"/>
                                <a:gd name="T10" fmla="+- 0 9261 9261"/>
                                <a:gd name="T11" fmla="*/ 9261 h 221"/>
                                <a:gd name="T12" fmla="+- 0 11538 11538"/>
                                <a:gd name="T13" fmla="*/ T12 w 2686"/>
                                <a:gd name="T14" fmla="+- 0 9261 9261"/>
                                <a:gd name="T15" fmla="*/ 9261 h 221"/>
                                <a:gd name="T16" fmla="+- 0 11538 11538"/>
                                <a:gd name="T17" fmla="*/ T16 w 2686"/>
                                <a:gd name="T18" fmla="+- 0 9481 9261"/>
                                <a:gd name="T19" fmla="*/ 948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0"/>
                                  </a:moveTo>
                                  <a:lnTo>
                                    <a:pt x="2686" y="220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" name="Group 1185"/>
                        <wpg:cNvGrpSpPr>
                          <a:grpSpLocks/>
                        </wpg:cNvGrpSpPr>
                        <wpg:grpSpPr bwMode="auto">
                          <a:xfrm>
                            <a:off x="11538" y="9481"/>
                            <a:ext cx="2686" cy="221"/>
                            <a:chOff x="11538" y="9481"/>
                            <a:chExt cx="2686" cy="221"/>
                          </a:xfrm>
                        </wpg:grpSpPr>
                        <wps:wsp>
                          <wps:cNvPr id="1219" name="Freeform 1186"/>
                          <wps:cNvSpPr>
                            <a:spLocks/>
                          </wps:cNvSpPr>
                          <wps:spPr bwMode="auto">
                            <a:xfrm>
                              <a:off x="11538" y="9481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9702 9481"/>
                                <a:gd name="T3" fmla="*/ 9702 h 221"/>
                                <a:gd name="T4" fmla="+- 0 14224 11538"/>
                                <a:gd name="T5" fmla="*/ T4 w 2686"/>
                                <a:gd name="T6" fmla="+- 0 9702 9481"/>
                                <a:gd name="T7" fmla="*/ 9702 h 221"/>
                                <a:gd name="T8" fmla="+- 0 14224 11538"/>
                                <a:gd name="T9" fmla="*/ T8 w 2686"/>
                                <a:gd name="T10" fmla="+- 0 9481 9481"/>
                                <a:gd name="T11" fmla="*/ 9481 h 221"/>
                                <a:gd name="T12" fmla="+- 0 11538 11538"/>
                                <a:gd name="T13" fmla="*/ T12 w 2686"/>
                                <a:gd name="T14" fmla="+- 0 9481 9481"/>
                                <a:gd name="T15" fmla="*/ 9481 h 221"/>
                                <a:gd name="T16" fmla="+- 0 11538 11538"/>
                                <a:gd name="T17" fmla="*/ T16 w 2686"/>
                                <a:gd name="T18" fmla="+- 0 9702 9481"/>
                                <a:gd name="T19" fmla="*/ 970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" name="Group 1183"/>
                        <wpg:cNvGrpSpPr>
                          <a:grpSpLocks/>
                        </wpg:cNvGrpSpPr>
                        <wpg:grpSpPr bwMode="auto">
                          <a:xfrm>
                            <a:off x="11538" y="9702"/>
                            <a:ext cx="2686" cy="221"/>
                            <a:chOff x="11538" y="9702"/>
                            <a:chExt cx="2686" cy="221"/>
                          </a:xfrm>
                        </wpg:grpSpPr>
                        <wps:wsp>
                          <wps:cNvPr id="1221" name="Freeform 1184"/>
                          <wps:cNvSpPr>
                            <a:spLocks/>
                          </wps:cNvSpPr>
                          <wps:spPr bwMode="auto">
                            <a:xfrm>
                              <a:off x="11538" y="9702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9923 9702"/>
                                <a:gd name="T3" fmla="*/ 9923 h 221"/>
                                <a:gd name="T4" fmla="+- 0 14224 11538"/>
                                <a:gd name="T5" fmla="*/ T4 w 2686"/>
                                <a:gd name="T6" fmla="+- 0 9923 9702"/>
                                <a:gd name="T7" fmla="*/ 9923 h 221"/>
                                <a:gd name="T8" fmla="+- 0 14224 11538"/>
                                <a:gd name="T9" fmla="*/ T8 w 2686"/>
                                <a:gd name="T10" fmla="+- 0 9702 9702"/>
                                <a:gd name="T11" fmla="*/ 9702 h 221"/>
                                <a:gd name="T12" fmla="+- 0 11538 11538"/>
                                <a:gd name="T13" fmla="*/ T12 w 2686"/>
                                <a:gd name="T14" fmla="+- 0 9702 9702"/>
                                <a:gd name="T15" fmla="*/ 9702 h 221"/>
                                <a:gd name="T16" fmla="+- 0 11538 11538"/>
                                <a:gd name="T17" fmla="*/ T16 w 2686"/>
                                <a:gd name="T18" fmla="+- 0 9923 9702"/>
                                <a:gd name="T19" fmla="*/ 992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1181"/>
                        <wpg:cNvGrpSpPr>
                          <a:grpSpLocks/>
                        </wpg:cNvGrpSpPr>
                        <wpg:grpSpPr bwMode="auto">
                          <a:xfrm>
                            <a:off x="11538" y="9923"/>
                            <a:ext cx="2686" cy="221"/>
                            <a:chOff x="11538" y="9923"/>
                            <a:chExt cx="2686" cy="221"/>
                          </a:xfrm>
                        </wpg:grpSpPr>
                        <wps:wsp>
                          <wps:cNvPr id="1223" name="Freeform 1182"/>
                          <wps:cNvSpPr>
                            <a:spLocks/>
                          </wps:cNvSpPr>
                          <wps:spPr bwMode="auto">
                            <a:xfrm>
                              <a:off x="11538" y="9923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10144 9923"/>
                                <a:gd name="T3" fmla="*/ 10144 h 221"/>
                                <a:gd name="T4" fmla="+- 0 14224 11538"/>
                                <a:gd name="T5" fmla="*/ T4 w 2686"/>
                                <a:gd name="T6" fmla="+- 0 10144 9923"/>
                                <a:gd name="T7" fmla="*/ 10144 h 221"/>
                                <a:gd name="T8" fmla="+- 0 14224 11538"/>
                                <a:gd name="T9" fmla="*/ T8 w 2686"/>
                                <a:gd name="T10" fmla="+- 0 9923 9923"/>
                                <a:gd name="T11" fmla="*/ 9923 h 221"/>
                                <a:gd name="T12" fmla="+- 0 11538 11538"/>
                                <a:gd name="T13" fmla="*/ T12 w 2686"/>
                                <a:gd name="T14" fmla="+- 0 9923 9923"/>
                                <a:gd name="T15" fmla="*/ 9923 h 221"/>
                                <a:gd name="T16" fmla="+- 0 11538 11538"/>
                                <a:gd name="T17" fmla="*/ T16 w 2686"/>
                                <a:gd name="T18" fmla="+- 0 10144 9923"/>
                                <a:gd name="T19" fmla="*/ 1014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1179"/>
                        <wpg:cNvGrpSpPr>
                          <a:grpSpLocks/>
                        </wpg:cNvGrpSpPr>
                        <wpg:grpSpPr bwMode="auto">
                          <a:xfrm>
                            <a:off x="11538" y="10144"/>
                            <a:ext cx="2686" cy="221"/>
                            <a:chOff x="11538" y="10144"/>
                            <a:chExt cx="2686" cy="221"/>
                          </a:xfrm>
                        </wpg:grpSpPr>
                        <wps:wsp>
                          <wps:cNvPr id="1225" name="Freeform 1180"/>
                          <wps:cNvSpPr>
                            <a:spLocks/>
                          </wps:cNvSpPr>
                          <wps:spPr bwMode="auto">
                            <a:xfrm>
                              <a:off x="11538" y="10144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10365 10144"/>
                                <a:gd name="T3" fmla="*/ 10365 h 221"/>
                                <a:gd name="T4" fmla="+- 0 14224 11538"/>
                                <a:gd name="T5" fmla="*/ T4 w 2686"/>
                                <a:gd name="T6" fmla="+- 0 10365 10144"/>
                                <a:gd name="T7" fmla="*/ 10365 h 221"/>
                                <a:gd name="T8" fmla="+- 0 14224 11538"/>
                                <a:gd name="T9" fmla="*/ T8 w 2686"/>
                                <a:gd name="T10" fmla="+- 0 10144 10144"/>
                                <a:gd name="T11" fmla="*/ 10144 h 221"/>
                                <a:gd name="T12" fmla="+- 0 11538 11538"/>
                                <a:gd name="T13" fmla="*/ T12 w 2686"/>
                                <a:gd name="T14" fmla="+- 0 10144 10144"/>
                                <a:gd name="T15" fmla="*/ 10144 h 221"/>
                                <a:gd name="T16" fmla="+- 0 11538 11538"/>
                                <a:gd name="T17" fmla="*/ T16 w 2686"/>
                                <a:gd name="T18" fmla="+- 0 10365 10144"/>
                                <a:gd name="T19" fmla="*/ 1036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DDA12" id="Group 1178" o:spid="_x0000_s1026" style="position:absolute;margin-left:576.9pt;margin-top:463.05pt;width:134.3pt;height:55.2pt;z-index:-227584;mso-position-horizontal-relative:page;mso-position-vertical-relative:page" coordorigin="11538,9261" coordsize="2686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">
                <v:group id="Group 1187" o:spid="_x0000_s1027" style="position:absolute;left:11538;top:9261;width:2686;height:221" coordorigin="11538,9261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ss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/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IqywwwAAAN0AAAAP&#10;AAAAAAAAAAAAAAAAAKoCAABkcnMvZG93bnJldi54bWxQSwUGAAAAAAQABAD6AAAAmgMAAAAA&#10;">
                  <v:shape id="Freeform 1188" o:spid="_x0000_s1028" style="position:absolute;left:11538;top:9261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C9isMA&#10;AADdAAAADwAAAGRycy9kb3ducmV2LnhtbERPTYvCMBC9C/sfwix4EU0rolKNsgirXqTYXTyPzdgW&#10;m0lpotZ/bxYWvM3jfc5y3Zla3Kl1lWUF8SgCQZxbXXGh4PfnezgH4TyyxtoyKXiSg/Xqo7fERNsH&#10;H+me+UKEEHYJKii9bxIpXV6SQTeyDXHgLrY16ANsC6lbfIRwU8txFE2lwYpDQ4kNbUrKr9nNKNi6&#10;QZrP0t0lPeF5M8meh/g40Er1P7uvBQhPnX+L/917HeaP4xn8fRNO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C9isMAAADdAAAADwAAAAAAAAAAAAAAAACYAgAAZHJzL2Rv&#10;d25yZXYueG1sUEsFBgAAAAAEAAQA9QAAAIgDAAAAAA==&#10;" path="m,220r2686,l2686,,,,,220xe" fillcolor="#92d050" stroked="f">
                    <v:path arrowok="t" o:connecttype="custom" o:connectlocs="0,9481;2686,9481;2686,9261;0,9261;0,9481" o:connectangles="0,0,0,0,0"/>
                  </v:shape>
                </v:group>
                <v:group id="Group 1185" o:spid="_x0000_s1029" style="position:absolute;left:11538;top:9481;width:2686;height:221" coordorigin="11538,9481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GdWc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8Z1ZxgAAAN0A&#10;AAAPAAAAAAAAAAAAAAAAAKoCAABkcnMvZG93bnJldi54bWxQSwUGAAAAAAQABAD6AAAAnQMAAAAA&#10;">
                  <v:shape id="Freeform 1186" o:spid="_x0000_s1030" style="position:absolute;left:11538;top:9481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OMY8MA&#10;AADdAAAADwAAAGRycy9kb3ducmV2LnhtbERPTWvCQBC9C/0PyxS8SN1ERGt0lSJUvZRgLD2P2TEJ&#10;ZmdDdtX4712h4G0e73MWq87U4kqtqywriIcRCOLc6ooLBb+H749PEM4ja6wtk4I7OVgt33oLTLS9&#10;8Z6umS9ECGGXoILS+yaR0uUlGXRD2xAH7mRbgz7AtpC6xVsIN7UcRdFEGqw4NJTY0Lqk/JxdjIKN&#10;G6T5NN2e0j88rsfZ/SfeD7RS/ffuaw7CU+df4n/3Tof5o3gGz2/C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OMY8MAAADdAAAADwAAAAAAAAAAAAAAAACYAgAAZHJzL2Rv&#10;d25yZXYueG1sUEsFBgAAAAAEAAQA9QAAAIgDAAAAAA==&#10;" path="m,221r2686,l2686,,,,,221xe" fillcolor="#92d050" stroked="f">
                    <v:path arrowok="t" o:connecttype="custom" o:connectlocs="0,9702;2686,9702;2686,9481;0,9481;0,9702" o:connectangles="0,0,0,0,0"/>
                  </v:shape>
                </v:group>
                <v:group id="Group 1183" o:spid="_x0000_s1031" style="position:absolute;left:11538;top:9702;width:2686;height:221" coordorigin="11538,9702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tb4s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uE&#10;X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61vixgAAAN0A&#10;AAAPAAAAAAAAAAAAAAAAAKoCAABkcnMvZG93bnJldi54bWxQSwUGAAAAAAQABAD6AAAAnQMAAAAA&#10;">
                  <v:shape id="Freeform 1184" o:spid="_x0000_s1032" style="position:absolute;left:11538;top:9702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lK2MMA&#10;AADdAAAADwAAAGRycy9kb3ducmV2LnhtbERPTWvCQBC9C/0PyxS8iNkkiEp0lSK0epFgWnqeZsck&#10;mJ0N2a3Gf+8WCt7m8T5nvR1MK67Uu8aygiSKQRCXVjdcKfj6fJ8uQTiPrLG1TAru5GC7eRmtMdP2&#10;xie6Fr4SIYRdhgpq77tMSlfWZNBFtiMO3Nn2Bn2AfSV1j7cQblqZxvFcGmw4NNTY0a6m8lL8GgUf&#10;bpKXi3x/zr/xZzcr7sfkNNFKjV+HtxUIT4N/iv/dBx3mp2kCf9+EE+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lK2MMAAADdAAAADwAAAAAAAAAAAAAAAACYAgAAZHJzL2Rv&#10;d25yZXYueG1sUEsFBgAAAAAEAAQA9QAAAIgDAAAAAA==&#10;" path="m,221r2686,l2686,,,,,221xe" fillcolor="#92d050" stroked="f">
                    <v:path arrowok="t" o:connecttype="custom" o:connectlocs="0,9923;2686,9923;2686,9702;0,9702;0,9923" o:connectangles="0,0,0,0,0"/>
                  </v:shape>
                </v:group>
                <v:group id="Group 1181" o:spid="_x0000_s1033" style="position:absolute;left:11538;top:9923;width:2686;height:221" coordorigin="11538,9923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    <v:shape id="Freeform 1182" o:spid="_x0000_s1034" style="position:absolute;left:11538;top:9923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dxNMMA&#10;AADdAAAADwAAAGRycy9kb3ducmV2LnhtbERPS2vCQBC+F/wPywhepG5Mi5XoKiL4uJRgLD2P2TEJ&#10;ZmdDdtX477tCwdt8fM+ZLztTixu1rrKsYDyKQBDnVldcKPg5bt6nIJxH1lhbJgUPcrBc9N7mmGh7&#10;5wPdMl+IEMIuQQWl900ipctLMuhGtiEO3Nm2Bn2AbSF1i/cQbmoZR9FEGqw4NJTY0Lqk/JJdjYKt&#10;G6b5V7o7p794Wn9mj+/xYaiVGvS71QyEp86/xP/uvQ7z4/gDnt+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dxNMMAAADdAAAADwAAAAAAAAAAAAAAAACYAgAAZHJzL2Rv&#10;d25yZXYueG1sUEsFBgAAAAAEAAQA9QAAAIgDAAAAAA==&#10;" path="m,221r2686,l2686,,,,,221xe" fillcolor="#92d050" stroked="f">
                    <v:path arrowok="t" o:connecttype="custom" o:connectlocs="0,10144;2686,10144;2686,9923;0,9923;0,10144" o:connectangles="0,0,0,0,0"/>
                  </v:shape>
                </v:group>
                <v:group id="Group 1179" o:spid="_x0000_s1035" style="position:absolute;left:11538;top:10144;width:2686;height:221" coordorigin="11538,10144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    <v:shape id="Freeform 1180" o:spid="_x0000_s1036" style="position:absolute;left:11538;top:10144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JM28MA&#10;AADdAAAADwAAAGRycy9kb3ducmV2LnhtbERPS2vCQBC+F/wPywhepG4MrZXoKiL4uJRgLD2P2TEJ&#10;ZmdDdtX477tCwdt8fM+ZLztTixu1rrKsYDyKQBDnVldcKPg5bt6nIJxH1lhbJgUPcrBc9N7mmGh7&#10;5wPdMl+IEMIuQQWl900ipctLMuhGtiEO3Nm2Bn2AbSF1i/cQbmoZR9FEGqw4NJTY0Lqk/JJdjYKt&#10;G6b5V7o7p794Wn9kj+/xYaiVGvS71QyEp86/xP/uvQ7z4/gTnt+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JM28MAAADdAAAADwAAAAAAAAAAAAAAAACYAgAAZHJzL2Rv&#10;d25yZXYueG1sUEsFBgAAAAAEAAQA9QAAAIgDAAAAAA==&#10;" path="m,221r2686,l2686,,,,,221xe" fillcolor="#92d050" stroked="f">
                    <v:path arrowok="t" o:connecttype="custom" o:connectlocs="0,10365;2686,10365;2686,10144;0,10144;0,1036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88920" behindDoc="1" locked="0" layoutInCell="1" allowOverlap="1" wp14:anchorId="04059AEF" wp14:editId="05A8D084">
                <wp:simplePos x="0" y="0"/>
                <wp:positionH relativeFrom="page">
                  <wp:posOffset>10236200</wp:posOffset>
                </wp:positionH>
                <wp:positionV relativeFrom="page">
                  <wp:posOffset>7055485</wp:posOffset>
                </wp:positionV>
                <wp:extent cx="1259205" cy="561340"/>
                <wp:effectExtent l="0" t="0" r="1270" b="3175"/>
                <wp:wrapNone/>
                <wp:docPr id="1206" name="Group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561340"/>
                          <a:chOff x="16120" y="11111"/>
                          <a:chExt cx="1983" cy="884"/>
                        </a:xfrm>
                      </wpg:grpSpPr>
                      <wpg:grpSp>
                        <wpg:cNvPr id="1207" name="Group 1176"/>
                        <wpg:cNvGrpSpPr>
                          <a:grpSpLocks/>
                        </wpg:cNvGrpSpPr>
                        <wpg:grpSpPr bwMode="auto">
                          <a:xfrm>
                            <a:off x="16120" y="11111"/>
                            <a:ext cx="1983" cy="221"/>
                            <a:chOff x="16120" y="11111"/>
                            <a:chExt cx="1983" cy="221"/>
                          </a:xfrm>
                        </wpg:grpSpPr>
                        <wps:wsp>
                          <wps:cNvPr id="1208" name="Freeform 1177"/>
                          <wps:cNvSpPr>
                            <a:spLocks/>
                          </wps:cNvSpPr>
                          <wps:spPr bwMode="auto">
                            <a:xfrm>
                              <a:off x="16120" y="11111"/>
                              <a:ext cx="1983" cy="221"/>
                            </a:xfrm>
                            <a:custGeom>
                              <a:avLst/>
                              <a:gdLst>
                                <a:gd name="T0" fmla="+- 0 16120 16120"/>
                                <a:gd name="T1" fmla="*/ T0 w 1983"/>
                                <a:gd name="T2" fmla="+- 0 11332 11111"/>
                                <a:gd name="T3" fmla="*/ 11332 h 221"/>
                                <a:gd name="T4" fmla="+- 0 18103 16120"/>
                                <a:gd name="T5" fmla="*/ T4 w 1983"/>
                                <a:gd name="T6" fmla="+- 0 11332 11111"/>
                                <a:gd name="T7" fmla="*/ 11332 h 221"/>
                                <a:gd name="T8" fmla="+- 0 18103 16120"/>
                                <a:gd name="T9" fmla="*/ T8 w 1983"/>
                                <a:gd name="T10" fmla="+- 0 11111 11111"/>
                                <a:gd name="T11" fmla="*/ 11111 h 221"/>
                                <a:gd name="T12" fmla="+- 0 16120 16120"/>
                                <a:gd name="T13" fmla="*/ T12 w 1983"/>
                                <a:gd name="T14" fmla="+- 0 11111 11111"/>
                                <a:gd name="T15" fmla="*/ 11111 h 221"/>
                                <a:gd name="T16" fmla="+- 0 16120 16120"/>
                                <a:gd name="T17" fmla="*/ T16 w 1983"/>
                                <a:gd name="T18" fmla="+- 0 11332 11111"/>
                                <a:gd name="T19" fmla="*/ 1133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3" h="221">
                                  <a:moveTo>
                                    <a:pt x="0" y="221"/>
                                  </a:moveTo>
                                  <a:lnTo>
                                    <a:pt x="1983" y="221"/>
                                  </a:lnTo>
                                  <a:lnTo>
                                    <a:pt x="19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1174"/>
                        <wpg:cNvGrpSpPr>
                          <a:grpSpLocks/>
                        </wpg:cNvGrpSpPr>
                        <wpg:grpSpPr bwMode="auto">
                          <a:xfrm>
                            <a:off x="16120" y="11332"/>
                            <a:ext cx="1983" cy="221"/>
                            <a:chOff x="16120" y="11332"/>
                            <a:chExt cx="1983" cy="221"/>
                          </a:xfrm>
                        </wpg:grpSpPr>
                        <wps:wsp>
                          <wps:cNvPr id="1210" name="Freeform 1175"/>
                          <wps:cNvSpPr>
                            <a:spLocks/>
                          </wps:cNvSpPr>
                          <wps:spPr bwMode="auto">
                            <a:xfrm>
                              <a:off x="16120" y="11332"/>
                              <a:ext cx="1983" cy="221"/>
                            </a:xfrm>
                            <a:custGeom>
                              <a:avLst/>
                              <a:gdLst>
                                <a:gd name="T0" fmla="+- 0 16120 16120"/>
                                <a:gd name="T1" fmla="*/ T0 w 1983"/>
                                <a:gd name="T2" fmla="+- 0 11553 11332"/>
                                <a:gd name="T3" fmla="*/ 11553 h 221"/>
                                <a:gd name="T4" fmla="+- 0 18103 16120"/>
                                <a:gd name="T5" fmla="*/ T4 w 1983"/>
                                <a:gd name="T6" fmla="+- 0 11553 11332"/>
                                <a:gd name="T7" fmla="*/ 11553 h 221"/>
                                <a:gd name="T8" fmla="+- 0 18103 16120"/>
                                <a:gd name="T9" fmla="*/ T8 w 1983"/>
                                <a:gd name="T10" fmla="+- 0 11332 11332"/>
                                <a:gd name="T11" fmla="*/ 11332 h 221"/>
                                <a:gd name="T12" fmla="+- 0 16120 16120"/>
                                <a:gd name="T13" fmla="*/ T12 w 1983"/>
                                <a:gd name="T14" fmla="+- 0 11332 11332"/>
                                <a:gd name="T15" fmla="*/ 11332 h 221"/>
                                <a:gd name="T16" fmla="+- 0 16120 16120"/>
                                <a:gd name="T17" fmla="*/ T16 w 1983"/>
                                <a:gd name="T18" fmla="+- 0 11553 11332"/>
                                <a:gd name="T19" fmla="*/ 1155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3" h="221">
                                  <a:moveTo>
                                    <a:pt x="0" y="221"/>
                                  </a:moveTo>
                                  <a:lnTo>
                                    <a:pt x="1983" y="221"/>
                                  </a:lnTo>
                                  <a:lnTo>
                                    <a:pt x="19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1172"/>
                        <wpg:cNvGrpSpPr>
                          <a:grpSpLocks/>
                        </wpg:cNvGrpSpPr>
                        <wpg:grpSpPr bwMode="auto">
                          <a:xfrm>
                            <a:off x="16120" y="11553"/>
                            <a:ext cx="1983" cy="221"/>
                            <a:chOff x="16120" y="11553"/>
                            <a:chExt cx="1983" cy="221"/>
                          </a:xfrm>
                        </wpg:grpSpPr>
                        <wps:wsp>
                          <wps:cNvPr id="1212" name="Freeform 1173"/>
                          <wps:cNvSpPr>
                            <a:spLocks/>
                          </wps:cNvSpPr>
                          <wps:spPr bwMode="auto">
                            <a:xfrm>
                              <a:off x="16120" y="11553"/>
                              <a:ext cx="1983" cy="221"/>
                            </a:xfrm>
                            <a:custGeom>
                              <a:avLst/>
                              <a:gdLst>
                                <a:gd name="T0" fmla="+- 0 16120 16120"/>
                                <a:gd name="T1" fmla="*/ T0 w 1983"/>
                                <a:gd name="T2" fmla="+- 0 11773 11553"/>
                                <a:gd name="T3" fmla="*/ 11773 h 221"/>
                                <a:gd name="T4" fmla="+- 0 18103 16120"/>
                                <a:gd name="T5" fmla="*/ T4 w 1983"/>
                                <a:gd name="T6" fmla="+- 0 11773 11553"/>
                                <a:gd name="T7" fmla="*/ 11773 h 221"/>
                                <a:gd name="T8" fmla="+- 0 18103 16120"/>
                                <a:gd name="T9" fmla="*/ T8 w 1983"/>
                                <a:gd name="T10" fmla="+- 0 11553 11553"/>
                                <a:gd name="T11" fmla="*/ 11553 h 221"/>
                                <a:gd name="T12" fmla="+- 0 16120 16120"/>
                                <a:gd name="T13" fmla="*/ T12 w 1983"/>
                                <a:gd name="T14" fmla="+- 0 11553 11553"/>
                                <a:gd name="T15" fmla="*/ 11553 h 221"/>
                                <a:gd name="T16" fmla="+- 0 16120 16120"/>
                                <a:gd name="T17" fmla="*/ T16 w 1983"/>
                                <a:gd name="T18" fmla="+- 0 11773 11553"/>
                                <a:gd name="T19" fmla="*/ 1177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3" h="221">
                                  <a:moveTo>
                                    <a:pt x="0" y="220"/>
                                  </a:moveTo>
                                  <a:lnTo>
                                    <a:pt x="1983" y="220"/>
                                  </a:lnTo>
                                  <a:lnTo>
                                    <a:pt x="19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1170"/>
                        <wpg:cNvGrpSpPr>
                          <a:grpSpLocks/>
                        </wpg:cNvGrpSpPr>
                        <wpg:grpSpPr bwMode="auto">
                          <a:xfrm>
                            <a:off x="16120" y="11773"/>
                            <a:ext cx="1983" cy="221"/>
                            <a:chOff x="16120" y="11773"/>
                            <a:chExt cx="1983" cy="221"/>
                          </a:xfrm>
                        </wpg:grpSpPr>
                        <wps:wsp>
                          <wps:cNvPr id="1214" name="Freeform 1171"/>
                          <wps:cNvSpPr>
                            <a:spLocks/>
                          </wps:cNvSpPr>
                          <wps:spPr bwMode="auto">
                            <a:xfrm>
                              <a:off x="16120" y="11773"/>
                              <a:ext cx="1983" cy="221"/>
                            </a:xfrm>
                            <a:custGeom>
                              <a:avLst/>
                              <a:gdLst>
                                <a:gd name="T0" fmla="+- 0 16120 16120"/>
                                <a:gd name="T1" fmla="*/ T0 w 1983"/>
                                <a:gd name="T2" fmla="+- 0 11994 11773"/>
                                <a:gd name="T3" fmla="*/ 11994 h 221"/>
                                <a:gd name="T4" fmla="+- 0 18103 16120"/>
                                <a:gd name="T5" fmla="*/ T4 w 1983"/>
                                <a:gd name="T6" fmla="+- 0 11994 11773"/>
                                <a:gd name="T7" fmla="*/ 11994 h 221"/>
                                <a:gd name="T8" fmla="+- 0 18103 16120"/>
                                <a:gd name="T9" fmla="*/ T8 w 1983"/>
                                <a:gd name="T10" fmla="+- 0 11773 11773"/>
                                <a:gd name="T11" fmla="*/ 11773 h 221"/>
                                <a:gd name="T12" fmla="+- 0 16120 16120"/>
                                <a:gd name="T13" fmla="*/ T12 w 1983"/>
                                <a:gd name="T14" fmla="+- 0 11773 11773"/>
                                <a:gd name="T15" fmla="*/ 11773 h 221"/>
                                <a:gd name="T16" fmla="+- 0 16120 16120"/>
                                <a:gd name="T17" fmla="*/ T16 w 1983"/>
                                <a:gd name="T18" fmla="+- 0 11994 11773"/>
                                <a:gd name="T19" fmla="*/ 1199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3" h="221">
                                  <a:moveTo>
                                    <a:pt x="0" y="221"/>
                                  </a:moveTo>
                                  <a:lnTo>
                                    <a:pt x="1983" y="221"/>
                                  </a:lnTo>
                                  <a:lnTo>
                                    <a:pt x="19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59BA7" id="Group 1169" o:spid="_x0000_s1026" style="position:absolute;margin-left:806pt;margin-top:555.55pt;width:99.15pt;height:44.2pt;z-index:-227560;mso-position-horizontal-relative:page;mso-position-vertical-relative:page" coordorigin="16120,11111" coordsize="1983,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">
                <v:group id="Group 1176" o:spid="_x0000_s1027" style="position:absolute;left:16120;top:11111;width:1983;height:221" coordorigin="16120,11111" coordsize="198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ef9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R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23n/bFAAAA3QAA&#10;AA8AAAAAAAAAAAAAAAAAqgIAAGRycy9kb3ducmV2LnhtbFBLBQYAAAAABAAEAPoAAACcAwAAAAA=&#10;">
                  <v:shape id="Freeform 1177" o:spid="_x0000_s1028" style="position:absolute;left:16120;top:11111;width:1983;height:221;visibility:visible;mso-wrap-style:square;v-text-anchor:top" coordsize="198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kFuMMA&#10;AADdAAAADwAAAGRycy9kb3ducmV2LnhtbESPQYvCMBCF7wv+hzCCtzVZBZGuUVZB8OJBuxdvQzPb&#10;FJtJaaLWf+8chL3N8N68981qM4RW3alPTWQLX1MDiriKruHawm+5/1yCShnZYRuZLDwpwWY9+lhh&#10;4eKDT3Q/51pJCKcCLficu0LrVHkKmKaxIxbtL/YBs6x9rV2PDwkPrZ4Zs9ABG5YGjx3tPFXX8y1Y&#10;SMfK+ytvt8uLmTd+WBzLss3WTsbDzzeoTEP+N7+vD07wZ0Zw5RsZQa9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kFuMMAAADdAAAADwAAAAAAAAAAAAAAAACYAgAAZHJzL2Rv&#10;d25yZXYueG1sUEsFBgAAAAAEAAQA9QAAAIgDAAAAAA==&#10;" path="m,221r1983,l1983,,,,,221xe" fillcolor="#365f91" stroked="f">
                    <v:path arrowok="t" o:connecttype="custom" o:connectlocs="0,11332;1983,11332;1983,11111;0,11111;0,11332" o:connectangles="0,0,0,0,0"/>
                  </v:shape>
                </v:group>
                <v:group id="Group 1174" o:spid="_x0000_s1029" style="position:absolute;left:16120;top:11332;width:1983;height:221" coordorigin="16120,11332" coordsize="198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SuH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o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krh/FAAAA3QAA&#10;AA8AAAAAAAAAAAAAAAAAqgIAAGRycy9kb3ducmV2LnhtbFBLBQYAAAAABAAEAPoAAACcAwAAAAA=&#10;">
                  <v:shape id="Freeform 1175" o:spid="_x0000_s1030" style="position:absolute;left:16120;top:11332;width:1983;height:221;visibility:visible;mso-wrap-style:square;v-text-anchor:top" coordsize="198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fY8MA&#10;AADdAAAADwAAAGRycy9kb3ducmV2LnhtbESPQYvCMBCF7wv+hzCCtzVVQaSaii4IXjys9eJtaMam&#10;tJmUJqvdf79zWPA2w3vz3je7/eg79aQhNoENLOYZKOIq2IZrA7fy9LkBFROyxS4wGfilCPti8rHD&#10;3IYXf9PzmmolIRxzNOBS6nOtY+XIY5yHnli0Rxg8JlmHWtsBXxLuO73MsrX22LA0OOzpy1HVXn+8&#10;gXipnGv5eNzcs1XjxvWlLLtkzGw6HragEo3pbf6/PlvBXy6EX76REX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afY8MAAADdAAAADwAAAAAAAAAAAAAAAACYAgAAZHJzL2Rv&#10;d25yZXYueG1sUEsFBgAAAAAEAAQA9QAAAIgDAAAAAA==&#10;" path="m,221r1983,l1983,,,,,221xe" fillcolor="#365f91" stroked="f">
                    <v:path arrowok="t" o:connecttype="custom" o:connectlocs="0,11553;1983,11553;1983,11332;0,11332;0,11553" o:connectangles="0,0,0,0,0"/>
                  </v:shape>
                </v:group>
                <v:group id="Group 1172" o:spid="_x0000_s1031" style="position:absolute;left:16120;top:11553;width:1983;height:221" coordorigin="16120,11553" coordsize="198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s0xM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/KVS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s0xMQAAADdAAAA&#10;DwAAAAAAAAAAAAAAAACqAgAAZHJzL2Rvd25yZXYueG1sUEsFBgAAAAAEAAQA+gAAAJsDAAAAAA==&#10;">
                  <v:shape id="Freeform 1173" o:spid="_x0000_s1032" style="position:absolute;left:16120;top:11553;width:1983;height:221;visibility:visible;mso-wrap-style:square;v-text-anchor:top" coordsize="198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ikj70A&#10;AADdAAAADwAAAGRycy9kb3ducmV2LnhtbERPvQrCMBDeBd8hnOCmqRVEqlFUEFwctC5uR3M2xeZS&#10;mqj17Y0guN3H93vLdWdr8aTWV44VTMYJCOLC6YpLBZd8P5qD8AFZY+2YFLzJw3rV7y0x0+7FJ3qe&#10;QyliCPsMFZgQmkxKXxiy6MeuIY7czbUWQ4RtKXWLrxhua5kmyUxarDg2GGxoZ6i4nx9WgT8Wxtx5&#10;u51fk2llutkxz+ug1HDQbRYgAnXhL/65DzrOTycpfL+JJ8jV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oikj70AAADdAAAADwAAAAAAAAAAAAAAAACYAgAAZHJzL2Rvd25yZXYu&#10;eG1sUEsFBgAAAAAEAAQA9QAAAIIDAAAAAA==&#10;" path="m,220r1983,l1983,,,,,220xe" fillcolor="#365f91" stroked="f">
                    <v:path arrowok="t" o:connecttype="custom" o:connectlocs="0,11773;1983,11773;1983,11553;0,11553;0,11773" o:connectangles="0,0,0,0,0"/>
                  </v:shape>
                </v:group>
                <v:group id="Group 1170" o:spid="_x0000_s1033" style="position:absolute;left:16120;top:11773;width:1983;height:221" coordorigin="16120,11773" coordsize="198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UPK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y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1UPKMQAAADdAAAA&#10;DwAAAAAAAAAAAAAAAACqAgAAZHJzL2Rvd25yZXYueG1sUEsFBgAAAAAEAAQA+gAAAJsDAAAAAA==&#10;">
                  <v:shape id="Freeform 1171" o:spid="_x0000_s1034" style="position:absolute;left:16120;top:11773;width:1983;height:221;visibility:visible;mso-wrap-style:square;v-text-anchor:top" coordsize="198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2ZYL4A&#10;AADdAAAADwAAAGRycy9kb3ducmV2LnhtbERPvQrCMBDeBd8hnOCmqT+IVKOoILg4aF3cjuZsis2l&#10;NFHr2xtBcLuP7/eW69ZW4kmNLx0rGA0TEMS50yUXCi7ZfjAH4QOyxsoxKXiTh/Wq21liqt2LT/Q8&#10;h0LEEPYpKjAh1KmUPjdk0Q9dTRy5m2sshgibQuoGXzHcVnKcJDNpseTYYLCmnaH8fn5YBf6YG3Pn&#10;7XZ+TSalaWfHLKuCUv1eu1mACNSGv/jnPug4fzyawvebeIJ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otmWC+AAAA3QAAAA8AAAAAAAAAAAAAAAAAmAIAAGRycy9kb3ducmV2&#10;LnhtbFBLBQYAAAAABAAEAPUAAACDAwAAAAA=&#10;" path="m,221r1983,l1983,,,,,221xe" fillcolor="#365f91" stroked="f">
                    <v:path arrowok="t" o:connecttype="custom" o:connectlocs="0,11994;1983,11994;1983,11773;0,11773;0,11994" o:connectangles="0,0,0,0,0"/>
                  </v:shape>
                </v:group>
                <w10:wrap anchorx="page" anchory="page"/>
              </v:group>
            </w:pict>
          </mc:Fallback>
        </mc:AlternateContent>
      </w:r>
      <w:bookmarkStart w:id="24" w:name="_bookmark23"/>
      <w:bookmarkEnd w:id="24"/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Table</w:t>
      </w:r>
      <w:r>
        <w:rPr>
          <w:rFonts w:ascii="Century Gothic" w:eastAsia="Century Gothic" w:hAnsi="Century Gothic" w:cs="Century Gothic"/>
          <w:b/>
          <w:bCs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3a:</w:t>
      </w:r>
      <w:r>
        <w:rPr>
          <w:rFonts w:ascii="Century Gothic" w:eastAsia="Century Gothic" w:hAnsi="Century Gothic" w:cs="Century Gothic"/>
          <w:b/>
          <w:bCs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demands,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priority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watering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2017–18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outlook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coming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years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Murrumbidgee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catchment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–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VERY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LOW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to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LOW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RESOURCE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AVAILABILITY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/VERY</w:t>
      </w:r>
      <w:r>
        <w:rPr>
          <w:rFonts w:ascii="Century Gothic" w:eastAsia="Century Gothic" w:hAnsi="Century Gothic" w:cs="Century Gothic"/>
          <w:b/>
          <w:bCs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DRY-DRY</w:t>
      </w:r>
      <w:r>
        <w:rPr>
          <w:rFonts w:ascii="Century Gothic" w:eastAsia="Century Gothic" w:hAnsi="Century Gothic" w:cs="Century Gothic"/>
          <w:b/>
          <w:bCs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INFLOW</w:t>
      </w:r>
      <w:r>
        <w:rPr>
          <w:rFonts w:ascii="Century Gothic" w:eastAsia="Century Gothic" w:hAnsi="Century Gothic" w:cs="Century Gothic"/>
          <w:b/>
          <w:bCs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SCENARIO</w:t>
      </w:r>
      <w:r>
        <w:rPr>
          <w:rFonts w:ascii="Century Gothic" w:eastAsia="Century Gothic" w:hAnsi="Century Gothic" w:cs="Century Gothic"/>
          <w:b/>
          <w:bCs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in</w:t>
      </w:r>
      <w:r>
        <w:rPr>
          <w:rFonts w:ascii="Century Gothic" w:eastAsia="Century Gothic" w:hAnsi="Century Gothic" w:cs="Century Gothic"/>
          <w:b/>
          <w:bCs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2017–18</w:t>
      </w:r>
    </w:p>
    <w:p w14:paraId="04058CA5" w14:textId="77777777" w:rsidR="00700F7C" w:rsidRDefault="00700F7C">
      <w:pPr>
        <w:spacing w:before="5"/>
        <w:rPr>
          <w:rFonts w:ascii="Century Gothic" w:eastAsia="Century Gothic" w:hAnsi="Century Gothic" w:cs="Century Gothic"/>
          <w:b/>
          <w:bCs/>
          <w:sz w:val="9"/>
          <w:szCs w:val="9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4"/>
        <w:gridCol w:w="3094"/>
        <w:gridCol w:w="2281"/>
        <w:gridCol w:w="1114"/>
        <w:gridCol w:w="1116"/>
        <w:gridCol w:w="1018"/>
        <w:gridCol w:w="2902"/>
        <w:gridCol w:w="1681"/>
        <w:gridCol w:w="2198"/>
        <w:gridCol w:w="1680"/>
        <w:gridCol w:w="1459"/>
        <w:gridCol w:w="1429"/>
      </w:tblGrid>
      <w:tr w:rsidR="00700F7C" w14:paraId="04058CB4" w14:textId="77777777">
        <w:trPr>
          <w:trHeight w:hRule="exact" w:val="451"/>
        </w:trPr>
        <w:tc>
          <w:tcPr>
            <w:tcW w:w="207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CA6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CA7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CA8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CA9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CAA" w14:textId="77777777" w:rsidR="00700F7C" w:rsidRDefault="00700F7C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04058CAB" w14:textId="77777777" w:rsidR="00700F7C" w:rsidRDefault="002F10C5">
            <w:pPr>
              <w:pStyle w:val="TableParagraph"/>
              <w:ind w:left="11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-1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assets</w:t>
            </w:r>
          </w:p>
        </w:tc>
        <w:tc>
          <w:tcPr>
            <w:tcW w:w="5374" w:type="dxa"/>
            <w:gridSpan w:val="2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CAC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CAD" w14:textId="77777777" w:rsidR="00700F7C" w:rsidRDefault="00700F7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CAE" w14:textId="77777777" w:rsidR="00700F7C" w:rsidRDefault="002F10C5">
            <w:pPr>
              <w:pStyle w:val="TableParagraph"/>
              <w:ind w:left="143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/>
                <w:b/>
                <w:sz w:val="18"/>
              </w:rPr>
              <w:t>Indicative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 (for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all</w:t>
            </w:r>
            <w:r>
              <w:rPr>
                <w:rFonts w:ascii="Century Gothic"/>
                <w:b/>
                <w:spacing w:val="-5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8"/>
                <w:u w:val="single" w:color="000000"/>
              </w:rPr>
              <w:t>sources</w:t>
            </w:r>
            <w:r>
              <w:rPr>
                <w:rFonts w:ascii="Century Gothic"/>
                <w:b/>
                <w:spacing w:val="-3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of</w:t>
            </w:r>
            <w:r>
              <w:rPr>
                <w:rFonts w:ascii="Century Gothic"/>
                <w:b/>
                <w:spacing w:val="-2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water</w:t>
            </w:r>
            <w:r>
              <w:rPr>
                <w:rFonts w:ascii="Century Gothic"/>
                <w:b/>
                <w:spacing w:val="-2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in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the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system)</w:t>
            </w:r>
            <w:r>
              <w:rPr>
                <w:rFonts w:ascii="Century Gothic"/>
                <w:b/>
                <w:spacing w:val="-1"/>
                <w:position w:val="5"/>
                <w:sz w:val="12"/>
              </w:rPr>
              <w:t>1</w:t>
            </w:r>
          </w:p>
        </w:tc>
        <w:tc>
          <w:tcPr>
            <w:tcW w:w="3248" w:type="dxa"/>
            <w:gridSpan w:val="3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CAF" w14:textId="77777777" w:rsidR="00700F7C" w:rsidRDefault="002F10C5">
            <w:pPr>
              <w:pStyle w:val="TableParagraph"/>
              <w:spacing w:before="96"/>
              <w:ind w:left="476" w:firstLine="43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Watering</w:t>
            </w:r>
            <w:r>
              <w:rPr>
                <w:rFonts w:ascii="Century Gothic"/>
                <w:b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history</w:t>
            </w:r>
          </w:p>
          <w:p w14:paraId="04058CB0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CB1" w14:textId="77777777" w:rsidR="00700F7C" w:rsidRDefault="002F10C5">
            <w:pPr>
              <w:pStyle w:val="TableParagraph"/>
              <w:spacing w:before="130"/>
              <w:ind w:left="47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(from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all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sources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water)</w:t>
            </w:r>
          </w:p>
        </w:tc>
        <w:tc>
          <w:tcPr>
            <w:tcW w:w="6781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CB2" w14:textId="77777777" w:rsidR="00700F7C" w:rsidRDefault="002F10C5">
            <w:pPr>
              <w:pStyle w:val="TableParagraph"/>
              <w:spacing w:before="96"/>
              <w:ind w:righ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2017-18</w:t>
            </w:r>
          </w:p>
        </w:tc>
        <w:tc>
          <w:tcPr>
            <w:tcW w:w="4568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CB3" w14:textId="77777777" w:rsidR="00700F7C" w:rsidRDefault="002F10C5">
            <w:pPr>
              <w:pStyle w:val="TableParagraph"/>
              <w:spacing w:before="96"/>
              <w:ind w:left="88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Implications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for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future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demands</w:t>
            </w:r>
          </w:p>
        </w:tc>
      </w:tr>
      <w:tr w:rsidR="00700F7C" w14:paraId="04058CCC" w14:textId="77777777">
        <w:trPr>
          <w:trHeight w:hRule="exact" w:val="689"/>
        </w:trPr>
        <w:tc>
          <w:tcPr>
            <w:tcW w:w="2074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8CB5" w14:textId="77777777" w:rsidR="00700F7C" w:rsidRDefault="00700F7C"/>
        </w:tc>
        <w:tc>
          <w:tcPr>
            <w:tcW w:w="5374" w:type="dxa"/>
            <w:gridSpan w:val="2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CB6" w14:textId="77777777" w:rsidR="00700F7C" w:rsidRDefault="00700F7C"/>
        </w:tc>
        <w:tc>
          <w:tcPr>
            <w:tcW w:w="3248" w:type="dxa"/>
            <w:gridSpan w:val="3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CB7" w14:textId="77777777" w:rsidR="00700F7C" w:rsidRDefault="00700F7C"/>
        </w:tc>
        <w:tc>
          <w:tcPr>
            <w:tcW w:w="290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CB8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CB9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CBA" w14:textId="77777777" w:rsidR="00700F7C" w:rsidRDefault="00700F7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21"/>
                <w:szCs w:val="21"/>
              </w:rPr>
            </w:pPr>
          </w:p>
          <w:p w14:paraId="04058CBB" w14:textId="77777777" w:rsidR="00700F7C" w:rsidRDefault="002F10C5">
            <w:pPr>
              <w:pStyle w:val="TableParagraph"/>
              <w:ind w:left="267" w:right="268" w:firstLine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Predominant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urgency of</w:t>
            </w:r>
            <w:r>
              <w:rPr>
                <w:rFonts w:ascii="Century Gothic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  <w:r>
              <w:rPr>
                <w:rFonts w:ascii="Century Gothic"/>
                <w:b/>
                <w:sz w:val="18"/>
              </w:rPr>
              <w:t xml:space="preserve"> for</w:t>
            </w:r>
            <w:r>
              <w:rPr>
                <w:rFonts w:ascii="Century Gothic"/>
                <w:b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</w:p>
        </w:tc>
        <w:tc>
          <w:tcPr>
            <w:tcW w:w="168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CBC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CBD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CBE" w14:textId="77777777" w:rsidR="00700F7C" w:rsidRDefault="002F10C5">
            <w:pPr>
              <w:pStyle w:val="TableParagraph"/>
              <w:spacing w:before="157"/>
              <w:ind w:left="171" w:right="172" w:hanging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Purpose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under</w:t>
            </w:r>
            <w:r>
              <w:rPr>
                <w:rFonts w:ascii="Century Gothic"/>
                <w:b/>
                <w:spacing w:val="19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very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low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to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low</w:t>
            </w:r>
            <w:r>
              <w:rPr>
                <w:rFonts w:ascii="Century Gothic"/>
                <w:b/>
                <w:spacing w:val="20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 xml:space="preserve">resource </w:t>
            </w:r>
            <w:r>
              <w:rPr>
                <w:rFonts w:ascii="Century Gothic"/>
                <w:b/>
                <w:spacing w:val="-1"/>
                <w:sz w:val="18"/>
              </w:rPr>
              <w:t>availability</w:t>
            </w:r>
          </w:p>
        </w:tc>
        <w:tc>
          <w:tcPr>
            <w:tcW w:w="219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CBF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CC0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CC1" w14:textId="77777777" w:rsidR="00700F7C" w:rsidRDefault="002F10C5">
            <w:pPr>
              <w:pStyle w:val="TableParagraph"/>
              <w:spacing w:before="157"/>
              <w:ind w:left="183" w:right="18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Potential</w:t>
            </w:r>
            <w:r>
              <w:rPr>
                <w:rFonts w:ascii="Century Gothic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Commonwealth</w:t>
            </w:r>
            <w:r>
              <w:rPr>
                <w:rFonts w:ascii="Century Gothic"/>
                <w:b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  <w:r>
              <w:rPr>
                <w:rFonts w:ascii="Century Gothic"/>
                <w:b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contribution?</w:t>
            </w:r>
          </w:p>
        </w:tc>
        <w:tc>
          <w:tcPr>
            <w:tcW w:w="168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CC2" w14:textId="77777777" w:rsidR="00700F7C" w:rsidRDefault="00700F7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21"/>
                <w:szCs w:val="21"/>
              </w:rPr>
            </w:pPr>
          </w:p>
          <w:p w14:paraId="04058CC3" w14:textId="77777777" w:rsidR="00700F7C" w:rsidRDefault="002F10C5">
            <w:pPr>
              <w:pStyle w:val="TableParagraph"/>
              <w:ind w:left="188" w:right="190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Likely</w:t>
            </w:r>
            <w:r>
              <w:rPr>
                <w:rFonts w:ascii="Century Gothic" w:eastAsia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urgency</w:t>
            </w:r>
            <w:r>
              <w:rPr>
                <w:rFonts w:ascii="Century Gothic" w:eastAsia="Century Gothic" w:hAnsi="Century Gothic" w:cs="Century Gothic"/>
                <w:b/>
                <w:bCs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demand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b/>
                <w:bCs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2018–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19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if</w:t>
            </w:r>
          </w:p>
          <w:p w14:paraId="04058CC4" w14:textId="77777777" w:rsidR="00700F7C" w:rsidRDefault="002F10C5">
            <w:pPr>
              <w:pStyle w:val="TableParagraph"/>
              <w:spacing w:line="239" w:lineRule="auto"/>
              <w:ind w:left="296" w:right="297" w:hanging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eastAsia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occurred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 as</w:t>
            </w:r>
            <w:r>
              <w:rPr>
                <w:rFonts w:ascii="Century Gothic" w:eastAsia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planned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2017–18</w:t>
            </w:r>
          </w:p>
        </w:tc>
        <w:tc>
          <w:tcPr>
            <w:tcW w:w="1459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CC5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CC6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CC7" w14:textId="77777777" w:rsidR="00700F7C" w:rsidRDefault="002F10C5">
            <w:pPr>
              <w:pStyle w:val="TableParagraph"/>
              <w:spacing w:before="157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2019-20</w:t>
            </w:r>
          </w:p>
          <w:p w14:paraId="04058CC8" w14:textId="77777777" w:rsidR="00700F7C" w:rsidRDefault="002F10C5">
            <w:pPr>
              <w:pStyle w:val="TableParagraph"/>
              <w:ind w:left="320" w:right="32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Range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likely</w:t>
            </w:r>
            <w:r>
              <w:rPr>
                <w:rFonts w:ascii="Century Gothic"/>
                <w:b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</w:p>
        </w:tc>
        <w:tc>
          <w:tcPr>
            <w:tcW w:w="142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CC9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8CCA" w14:textId="77777777" w:rsidR="00700F7C" w:rsidRDefault="002F10C5">
            <w:pPr>
              <w:pStyle w:val="TableParagraph"/>
              <w:ind w:lef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Met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2"/>
                <w:sz w:val="18"/>
              </w:rPr>
              <w:t>i</w:t>
            </w:r>
            <w:r>
              <w:rPr>
                <w:rFonts w:ascii="Century Gothic"/>
                <w:sz w:val="18"/>
              </w:rPr>
              <w:t>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2</w:t>
            </w:r>
            <w:r>
              <w:rPr>
                <w:rFonts w:ascii="Century Gothic"/>
                <w:spacing w:val="-2"/>
                <w:sz w:val="18"/>
              </w:rPr>
              <w:t>0</w:t>
            </w:r>
            <w:r>
              <w:rPr>
                <w:rFonts w:ascii="Century Gothic"/>
                <w:sz w:val="18"/>
              </w:rPr>
              <w:t>1</w:t>
            </w:r>
            <w:r>
              <w:rPr>
                <w:rFonts w:ascii="Century Gothic"/>
                <w:spacing w:val="1"/>
                <w:sz w:val="18"/>
              </w:rPr>
              <w:t>8</w:t>
            </w:r>
            <w:r>
              <w:rPr>
                <w:rFonts w:ascii="Century Gothic"/>
                <w:sz w:val="18"/>
              </w:rPr>
              <w:t>-</w:t>
            </w:r>
          </w:p>
          <w:p w14:paraId="04058CCB" w14:textId="77777777" w:rsidR="00700F7C" w:rsidRDefault="002F10C5">
            <w:pPr>
              <w:pStyle w:val="TableParagraph"/>
              <w:ind w:lef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1"/>
                <w:sz w:val="18"/>
              </w:rPr>
              <w:t>19</w:t>
            </w:r>
          </w:p>
        </w:tc>
      </w:tr>
      <w:tr w:rsidR="00700F7C" w14:paraId="04058CDD" w14:textId="77777777">
        <w:trPr>
          <w:trHeight w:hRule="exact" w:val="391"/>
        </w:trPr>
        <w:tc>
          <w:tcPr>
            <w:tcW w:w="2074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8CCD" w14:textId="77777777" w:rsidR="00700F7C" w:rsidRDefault="00700F7C"/>
        </w:tc>
        <w:tc>
          <w:tcPr>
            <w:tcW w:w="309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CCE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CCF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CD0" w14:textId="77777777" w:rsidR="00700F7C" w:rsidRDefault="002F10C5">
            <w:pPr>
              <w:pStyle w:val="TableParagraph"/>
              <w:spacing w:before="142"/>
              <w:ind w:left="97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Flow/volume</w:t>
            </w:r>
          </w:p>
        </w:tc>
        <w:tc>
          <w:tcPr>
            <w:tcW w:w="228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CD1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CD2" w14:textId="77777777" w:rsidR="00700F7C" w:rsidRDefault="00700F7C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04058CD3" w14:textId="77777777" w:rsidR="00700F7C" w:rsidRDefault="002F10C5">
            <w:pPr>
              <w:pStyle w:val="TableParagraph"/>
              <w:ind w:left="104" w:right="105" w:firstLine="15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Required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frequency</w:t>
            </w:r>
            <w:r>
              <w:rPr>
                <w:rFonts w:ascii="Century Gothic"/>
                <w:b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(maximum</w:t>
            </w:r>
            <w:r>
              <w:rPr>
                <w:rFonts w:ascii="Century Gothic"/>
                <w:b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dry</w:t>
            </w:r>
            <w:r>
              <w:rPr>
                <w:rFonts w:ascii="Century Gothic"/>
                <w:b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interval)</w:t>
            </w:r>
          </w:p>
        </w:tc>
        <w:tc>
          <w:tcPr>
            <w:tcW w:w="1114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CD4" w14:textId="77777777" w:rsidR="00700F7C" w:rsidRDefault="002F10C5">
            <w:pPr>
              <w:pStyle w:val="TableParagraph"/>
              <w:spacing w:before="67"/>
              <w:ind w:left="19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2014–15</w:t>
            </w:r>
          </w:p>
        </w:tc>
        <w:tc>
          <w:tcPr>
            <w:tcW w:w="1116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CD5" w14:textId="77777777" w:rsidR="00700F7C" w:rsidRDefault="002F10C5">
            <w:pPr>
              <w:pStyle w:val="TableParagraph"/>
              <w:spacing w:before="67"/>
              <w:ind w:left="20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2015-16</w:t>
            </w:r>
          </w:p>
        </w:tc>
        <w:tc>
          <w:tcPr>
            <w:tcW w:w="101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CD6" w14:textId="77777777" w:rsidR="00700F7C" w:rsidRDefault="002F10C5">
            <w:pPr>
              <w:pStyle w:val="TableParagraph"/>
              <w:spacing w:before="67"/>
              <w:ind w:left="15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2016-17</w:t>
            </w:r>
          </w:p>
        </w:tc>
        <w:tc>
          <w:tcPr>
            <w:tcW w:w="2902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8CD7" w14:textId="77777777" w:rsidR="00700F7C" w:rsidRDefault="00700F7C"/>
        </w:tc>
        <w:tc>
          <w:tcPr>
            <w:tcW w:w="168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8CD8" w14:textId="77777777" w:rsidR="00700F7C" w:rsidRDefault="00700F7C"/>
        </w:tc>
        <w:tc>
          <w:tcPr>
            <w:tcW w:w="219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8CD9" w14:textId="77777777" w:rsidR="00700F7C" w:rsidRDefault="00700F7C"/>
        </w:tc>
        <w:tc>
          <w:tcPr>
            <w:tcW w:w="1680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8CDA" w14:textId="77777777" w:rsidR="00700F7C" w:rsidRDefault="00700F7C"/>
        </w:tc>
        <w:tc>
          <w:tcPr>
            <w:tcW w:w="145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8CDB" w14:textId="77777777" w:rsidR="00700F7C" w:rsidRDefault="00700F7C"/>
        </w:tc>
        <w:tc>
          <w:tcPr>
            <w:tcW w:w="142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CDC" w14:textId="77777777" w:rsidR="00700F7C" w:rsidRDefault="00700F7C"/>
        </w:tc>
      </w:tr>
      <w:tr w:rsidR="00700F7C" w14:paraId="04058CF1" w14:textId="77777777">
        <w:trPr>
          <w:trHeight w:hRule="exact" w:val="1034"/>
        </w:trPr>
        <w:tc>
          <w:tcPr>
            <w:tcW w:w="207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CDE" w14:textId="77777777" w:rsidR="00700F7C" w:rsidRDefault="00700F7C"/>
        </w:tc>
        <w:tc>
          <w:tcPr>
            <w:tcW w:w="309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CDF" w14:textId="77777777" w:rsidR="00700F7C" w:rsidRDefault="00700F7C"/>
        </w:tc>
        <w:tc>
          <w:tcPr>
            <w:tcW w:w="228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CE0" w14:textId="77777777" w:rsidR="00700F7C" w:rsidRDefault="00700F7C"/>
        </w:tc>
        <w:tc>
          <w:tcPr>
            <w:tcW w:w="1114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CE1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CE2" w14:textId="77777777" w:rsidR="00700F7C" w:rsidRDefault="00700F7C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14:paraId="04058CE3" w14:textId="77777777" w:rsidR="00700F7C" w:rsidRDefault="002F10C5">
            <w:pPr>
              <w:pStyle w:val="TableParagraph"/>
              <w:ind w:left="20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(drying)</w:t>
            </w:r>
          </w:p>
        </w:tc>
        <w:tc>
          <w:tcPr>
            <w:tcW w:w="1116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CE4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CE5" w14:textId="77777777" w:rsidR="00700F7C" w:rsidRDefault="00700F7C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14:paraId="04058CE6" w14:textId="77777777" w:rsidR="00700F7C" w:rsidRDefault="002F10C5">
            <w:pPr>
              <w:pStyle w:val="TableParagraph"/>
              <w:ind w:left="20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(drying)</w:t>
            </w:r>
          </w:p>
        </w:tc>
        <w:tc>
          <w:tcPr>
            <w:tcW w:w="101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CE7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CE8" w14:textId="77777777" w:rsidR="00700F7C" w:rsidRDefault="00700F7C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14:paraId="04058CE9" w14:textId="77777777" w:rsidR="00700F7C" w:rsidRDefault="002F10C5">
            <w:pPr>
              <w:pStyle w:val="TableParagraph"/>
              <w:ind w:left="26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(wet)</w:t>
            </w:r>
          </w:p>
        </w:tc>
        <w:tc>
          <w:tcPr>
            <w:tcW w:w="290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CEA" w14:textId="77777777" w:rsidR="00700F7C" w:rsidRDefault="00700F7C"/>
        </w:tc>
        <w:tc>
          <w:tcPr>
            <w:tcW w:w="168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CEB" w14:textId="77777777" w:rsidR="00700F7C" w:rsidRDefault="00700F7C"/>
        </w:tc>
        <w:tc>
          <w:tcPr>
            <w:tcW w:w="219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CEC" w14:textId="77777777" w:rsidR="00700F7C" w:rsidRDefault="00700F7C"/>
        </w:tc>
        <w:tc>
          <w:tcPr>
            <w:tcW w:w="168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CED" w14:textId="77777777" w:rsidR="00700F7C" w:rsidRDefault="00700F7C"/>
        </w:tc>
        <w:tc>
          <w:tcPr>
            <w:tcW w:w="1459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CEE" w14:textId="77777777" w:rsidR="00700F7C" w:rsidRDefault="00700F7C"/>
        </w:tc>
        <w:tc>
          <w:tcPr>
            <w:tcW w:w="142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CEF" w14:textId="77777777" w:rsidR="00700F7C" w:rsidRDefault="00700F7C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04058CF0" w14:textId="77777777" w:rsidR="00700F7C" w:rsidRDefault="002F10C5">
            <w:pPr>
              <w:pStyle w:val="TableParagraph"/>
              <w:ind w:left="368" w:right="245" w:hanging="12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Not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met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2018-19</w:t>
            </w:r>
          </w:p>
        </w:tc>
      </w:tr>
      <w:tr w:rsidR="00700F7C" w14:paraId="04058D1A" w14:textId="77777777">
        <w:trPr>
          <w:trHeight w:hRule="exact" w:val="869"/>
        </w:trPr>
        <w:tc>
          <w:tcPr>
            <w:tcW w:w="207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CF2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CF3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CF4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CF5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CF6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CF7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CF8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CF9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CFA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CFB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CFC" w14:textId="77777777" w:rsidR="00700F7C" w:rsidRDefault="00700F7C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04058CFD" w14:textId="77777777" w:rsidR="00700F7C" w:rsidRDefault="002F10C5">
            <w:pPr>
              <w:pStyle w:val="TableParagraph"/>
              <w:ind w:left="587" w:right="175" w:hanging="416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Mid-Murrumbidgee</w:t>
            </w:r>
            <w:r>
              <w:rPr>
                <w:rFonts w:ascii="Century Gothic"/>
                <w:b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Wetlands</w:t>
            </w:r>
            <w:r>
              <w:rPr>
                <w:rFonts w:ascii="Century Gothic"/>
                <w:b/>
                <w:spacing w:val="-1"/>
                <w:position w:val="5"/>
                <w:sz w:val="12"/>
              </w:rPr>
              <w:t>2</w:t>
            </w:r>
          </w:p>
        </w:tc>
        <w:tc>
          <w:tcPr>
            <w:tcW w:w="309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CFE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8CFF" w14:textId="77777777" w:rsidR="00700F7C" w:rsidRDefault="002F10C5">
            <w:pPr>
              <w:pStyle w:val="TableParagraph"/>
              <w:ind w:left="92" w:right="18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Pumping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individual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high</w:t>
            </w:r>
            <w:r>
              <w:rPr>
                <w:rFonts w:ascii="Century Gothic"/>
                <w:spacing w:val="3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priority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assets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targeting</w:t>
            </w:r>
            <w:r>
              <w:rPr>
                <w:rFonts w:ascii="Century Gothic"/>
                <w:spacing w:val="3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maintenance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aquatic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refuge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</w:p>
        </w:tc>
        <w:tc>
          <w:tcPr>
            <w:tcW w:w="228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D00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D01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D02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04058D03" w14:textId="77777777" w:rsidR="00700F7C" w:rsidRDefault="002F10C5">
            <w:pPr>
              <w:pStyle w:val="TableParagraph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8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1"/>
                <w:sz w:val="18"/>
              </w:rPr>
              <w:t xml:space="preserve"> every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10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  <w:r>
              <w:rPr>
                <w:rFonts w:ascii="Century Gothic"/>
                <w:spacing w:val="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-</w:t>
            </w:r>
          </w:p>
          <w:p w14:paraId="04058D04" w14:textId="77777777" w:rsidR="00700F7C" w:rsidRDefault="002F10C5">
            <w:pPr>
              <w:pStyle w:val="TableParagraph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annual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4"/>
                <w:sz w:val="18"/>
              </w:rPr>
              <w:t>(2</w:t>
            </w:r>
            <w:r>
              <w:rPr>
                <w:rFonts w:ascii="Century Gothic"/>
                <w:spacing w:val="-1"/>
                <w:sz w:val="18"/>
              </w:rPr>
              <w:t xml:space="preserve"> years)</w:t>
            </w:r>
          </w:p>
        </w:tc>
        <w:tc>
          <w:tcPr>
            <w:tcW w:w="111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04058D05" w14:textId="77777777" w:rsidR="00700F7C" w:rsidRDefault="00700F7C"/>
        </w:tc>
        <w:tc>
          <w:tcPr>
            <w:tcW w:w="111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04058D06" w14:textId="77777777" w:rsidR="00700F7C" w:rsidRDefault="00700F7C"/>
        </w:tc>
        <w:tc>
          <w:tcPr>
            <w:tcW w:w="101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8D07" w14:textId="77777777" w:rsidR="00700F7C" w:rsidRDefault="00700F7C"/>
        </w:tc>
        <w:tc>
          <w:tcPr>
            <w:tcW w:w="290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8D08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D09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04058D0A" w14:textId="77777777" w:rsidR="00700F7C" w:rsidRDefault="002F10C5">
            <w:pPr>
              <w:pStyle w:val="TableParagraph"/>
              <w:ind w:left="171" w:right="17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established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aquatic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habitat.</w:t>
            </w:r>
          </w:p>
          <w:p w14:paraId="04058D0B" w14:textId="77777777" w:rsidR="00700F7C" w:rsidRDefault="002F10C5">
            <w:pPr>
              <w:pStyle w:val="TableParagraph"/>
              <w:ind w:left="419" w:right="414" w:hanging="5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However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overbank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connection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is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preferred</w:t>
            </w:r>
          </w:p>
        </w:tc>
        <w:tc>
          <w:tcPr>
            <w:tcW w:w="168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D0C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D0D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D0E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04058D0F" w14:textId="77777777" w:rsidR="00700F7C" w:rsidRDefault="002F10C5">
            <w:pPr>
              <w:pStyle w:val="TableParagraph"/>
              <w:ind w:left="517" w:right="96" w:hanging="42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C00000"/>
                <w:spacing w:val="-1"/>
                <w:sz w:val="18"/>
              </w:rPr>
              <w:t xml:space="preserve">Avoid </w:t>
            </w:r>
            <w:r>
              <w:rPr>
                <w:rFonts w:ascii="Century Gothic"/>
                <w:b/>
                <w:color w:val="C00000"/>
                <w:sz w:val="18"/>
              </w:rPr>
              <w:t>Damage</w:t>
            </w:r>
            <w:r>
              <w:rPr>
                <w:rFonts w:ascii="Century Gothic"/>
                <w:b/>
                <w:color w:val="C00000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color w:val="C00000"/>
                <w:sz w:val="18"/>
              </w:rPr>
              <w:t>-</w:t>
            </w:r>
            <w:r>
              <w:rPr>
                <w:rFonts w:ascii="Century Gothic"/>
                <w:b/>
                <w:color w:val="C00000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color w:val="E36C09"/>
                <w:spacing w:val="-1"/>
                <w:sz w:val="18"/>
              </w:rPr>
              <w:t>Protect</w:t>
            </w:r>
          </w:p>
        </w:tc>
        <w:tc>
          <w:tcPr>
            <w:tcW w:w="219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365F91"/>
          </w:tcPr>
          <w:p w14:paraId="04058D10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D11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8D12" w14:textId="77777777" w:rsidR="00700F7C" w:rsidRDefault="002F10C5">
            <w:pPr>
              <w:pStyle w:val="TableParagraph"/>
              <w:ind w:left="246" w:right="246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z w:val="18"/>
              </w:rPr>
              <w:t>A</w:t>
            </w:r>
            <w:r>
              <w:rPr>
                <w:rFonts w:ascii="Century Gothic"/>
                <w:color w:val="FFFFFF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high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potential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for</w:t>
            </w:r>
            <w:r>
              <w:rPr>
                <w:rFonts w:ascii="Century Gothic"/>
                <w:color w:val="FFFFFF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water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use</w:t>
            </w:r>
          </w:p>
          <w:p w14:paraId="04058D13" w14:textId="77777777" w:rsidR="00700F7C" w:rsidRDefault="002F10C5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z w:val="18"/>
              </w:rPr>
              <w:t>Up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to</w:t>
            </w:r>
            <w:r>
              <w:rPr>
                <w:rFonts w:ascii="Century Gothic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15</w:t>
            </w:r>
            <w:r>
              <w:rPr>
                <w:rFonts w:ascii="Century Gothic"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GL</w:t>
            </w:r>
          </w:p>
        </w:tc>
        <w:tc>
          <w:tcPr>
            <w:tcW w:w="168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8D14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D15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D16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8D17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</w:tc>
        <w:tc>
          <w:tcPr>
            <w:tcW w:w="288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8D18" w14:textId="77777777" w:rsidR="00700F7C" w:rsidRDefault="002F10C5">
            <w:pPr>
              <w:pStyle w:val="TableParagraph"/>
              <w:spacing w:before="84"/>
              <w:ind w:lef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  <w:r>
              <w:rPr>
                <w:rFonts w:ascii="Century Gothic"/>
                <w:spacing w:val="4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-</w:t>
            </w:r>
            <w:r>
              <w:rPr>
                <w:rFonts w:ascii="Century Gothic"/>
                <w:spacing w:val="-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HIGH</w:t>
            </w:r>
          </w:p>
          <w:p w14:paraId="04058D19" w14:textId="77777777" w:rsidR="00700F7C" w:rsidRDefault="002F10C5">
            <w:pPr>
              <w:pStyle w:val="TableParagraph"/>
              <w:ind w:left="294" w:right="29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Particularly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established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aquatic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refuges</w:t>
            </w:r>
          </w:p>
        </w:tc>
      </w:tr>
      <w:tr w:rsidR="00700F7C" w14:paraId="04058D27" w14:textId="77777777">
        <w:trPr>
          <w:trHeight w:hRule="exact" w:val="872"/>
        </w:trPr>
        <w:tc>
          <w:tcPr>
            <w:tcW w:w="2074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8D1B" w14:textId="77777777" w:rsidR="00700F7C" w:rsidRDefault="00700F7C"/>
        </w:tc>
        <w:tc>
          <w:tcPr>
            <w:tcW w:w="309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D1C" w14:textId="77777777" w:rsidR="00700F7C" w:rsidRDefault="00700F7C"/>
        </w:tc>
        <w:tc>
          <w:tcPr>
            <w:tcW w:w="228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D1D" w14:textId="77777777" w:rsidR="00700F7C" w:rsidRDefault="00700F7C"/>
        </w:tc>
        <w:tc>
          <w:tcPr>
            <w:tcW w:w="111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04058D1E" w14:textId="77777777" w:rsidR="00700F7C" w:rsidRDefault="00700F7C"/>
        </w:tc>
        <w:tc>
          <w:tcPr>
            <w:tcW w:w="111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04058D1F" w14:textId="77777777" w:rsidR="00700F7C" w:rsidRDefault="00700F7C"/>
        </w:tc>
        <w:tc>
          <w:tcPr>
            <w:tcW w:w="101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04058D20" w14:textId="77777777" w:rsidR="00700F7C" w:rsidRDefault="00700F7C"/>
        </w:tc>
        <w:tc>
          <w:tcPr>
            <w:tcW w:w="290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8D21" w14:textId="77777777" w:rsidR="00700F7C" w:rsidRDefault="00700F7C"/>
        </w:tc>
        <w:tc>
          <w:tcPr>
            <w:tcW w:w="168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D22" w14:textId="77777777" w:rsidR="00700F7C" w:rsidRDefault="00700F7C"/>
        </w:tc>
        <w:tc>
          <w:tcPr>
            <w:tcW w:w="219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365F91"/>
          </w:tcPr>
          <w:p w14:paraId="04058D23" w14:textId="77777777" w:rsidR="00700F7C" w:rsidRDefault="00700F7C"/>
        </w:tc>
        <w:tc>
          <w:tcPr>
            <w:tcW w:w="168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8D24" w14:textId="77777777" w:rsidR="00700F7C" w:rsidRDefault="00700F7C"/>
        </w:tc>
        <w:tc>
          <w:tcPr>
            <w:tcW w:w="288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8D25" w14:textId="77777777" w:rsidR="00700F7C" w:rsidRDefault="00700F7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b/>
                <w:bCs/>
                <w:sz w:val="25"/>
                <w:szCs w:val="25"/>
              </w:rPr>
            </w:pPr>
          </w:p>
          <w:p w14:paraId="04058D26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</w:tc>
      </w:tr>
      <w:tr w:rsidR="00700F7C" w14:paraId="04058D45" w14:textId="77777777">
        <w:trPr>
          <w:trHeight w:hRule="exact" w:val="869"/>
        </w:trPr>
        <w:tc>
          <w:tcPr>
            <w:tcW w:w="2074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8D28" w14:textId="77777777" w:rsidR="00700F7C" w:rsidRDefault="00700F7C"/>
        </w:tc>
        <w:tc>
          <w:tcPr>
            <w:tcW w:w="309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D29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D2A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8D2B" w14:textId="77777777" w:rsidR="00700F7C" w:rsidRDefault="002F10C5">
            <w:pPr>
              <w:pStyle w:val="TableParagraph"/>
              <w:ind w:left="92" w:right="28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Tombullen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storage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releases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augment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over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12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GL/day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at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Darlington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Point</w:t>
            </w:r>
          </w:p>
        </w:tc>
        <w:tc>
          <w:tcPr>
            <w:tcW w:w="228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D2C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D2D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D2E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04058D2F" w14:textId="77777777" w:rsidR="00700F7C" w:rsidRDefault="002F10C5">
            <w:pPr>
              <w:pStyle w:val="TableParagraph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7–8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 xml:space="preserve"> every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10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years</w:t>
            </w:r>
          </w:p>
          <w:p w14:paraId="04058D30" w14:textId="77777777" w:rsidR="00700F7C" w:rsidRDefault="002F10C5">
            <w:pPr>
              <w:pStyle w:val="TableParagraph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3"/>
                <w:sz w:val="18"/>
              </w:rPr>
              <w:t xml:space="preserve">(2 </w:t>
            </w:r>
            <w:r>
              <w:rPr>
                <w:rFonts w:ascii="Century Gothic"/>
                <w:spacing w:val="-1"/>
                <w:sz w:val="18"/>
              </w:rPr>
              <w:t>years)</w:t>
            </w:r>
          </w:p>
        </w:tc>
        <w:tc>
          <w:tcPr>
            <w:tcW w:w="111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D31" w14:textId="77777777" w:rsidR="00700F7C" w:rsidRDefault="00700F7C"/>
        </w:tc>
        <w:tc>
          <w:tcPr>
            <w:tcW w:w="111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04058D32" w14:textId="77777777" w:rsidR="00700F7C" w:rsidRDefault="00700F7C"/>
        </w:tc>
        <w:tc>
          <w:tcPr>
            <w:tcW w:w="101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8D33" w14:textId="77777777" w:rsidR="00700F7C" w:rsidRDefault="00700F7C"/>
        </w:tc>
        <w:tc>
          <w:tcPr>
            <w:tcW w:w="290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8D34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8D35" w14:textId="77777777" w:rsidR="00700F7C" w:rsidRDefault="002F10C5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HIGH.</w:t>
            </w:r>
          </w:p>
          <w:p w14:paraId="04058D36" w14:textId="77777777" w:rsidR="00700F7C" w:rsidRDefault="002F10C5">
            <w:pPr>
              <w:pStyle w:val="TableParagraph"/>
              <w:ind w:left="188" w:right="191" w:firstLine="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condition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mid-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Murrumbidgee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wetlands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is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generally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poor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due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lack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inundation.</w:t>
            </w:r>
          </w:p>
        </w:tc>
        <w:tc>
          <w:tcPr>
            <w:tcW w:w="168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D37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D38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D39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04058D3A" w14:textId="77777777" w:rsidR="00700F7C" w:rsidRDefault="002F10C5">
            <w:pPr>
              <w:pStyle w:val="TableParagraph"/>
              <w:ind w:left="517" w:right="96" w:hanging="42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C00000"/>
                <w:spacing w:val="-1"/>
                <w:sz w:val="18"/>
              </w:rPr>
              <w:t xml:space="preserve">Avoid </w:t>
            </w:r>
            <w:r>
              <w:rPr>
                <w:rFonts w:ascii="Century Gothic"/>
                <w:b/>
                <w:color w:val="C00000"/>
                <w:sz w:val="18"/>
              </w:rPr>
              <w:t>Damage</w:t>
            </w:r>
            <w:r>
              <w:rPr>
                <w:rFonts w:ascii="Century Gothic"/>
                <w:b/>
                <w:color w:val="C00000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color w:val="C00000"/>
                <w:sz w:val="18"/>
              </w:rPr>
              <w:t>-</w:t>
            </w:r>
            <w:r>
              <w:rPr>
                <w:rFonts w:ascii="Century Gothic"/>
                <w:b/>
                <w:color w:val="C00000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color w:val="E36C09"/>
                <w:spacing w:val="-1"/>
                <w:sz w:val="18"/>
              </w:rPr>
              <w:t>Protect</w:t>
            </w:r>
          </w:p>
        </w:tc>
        <w:tc>
          <w:tcPr>
            <w:tcW w:w="219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365F91"/>
          </w:tcPr>
          <w:p w14:paraId="04058D3B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D3C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8D3D" w14:textId="77777777" w:rsidR="00700F7C" w:rsidRDefault="002F10C5">
            <w:pPr>
              <w:pStyle w:val="TableParagraph"/>
              <w:ind w:left="246" w:right="246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z w:val="18"/>
              </w:rPr>
              <w:t>A</w:t>
            </w:r>
            <w:r>
              <w:rPr>
                <w:rFonts w:ascii="Century Gothic"/>
                <w:color w:val="FFFFFF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high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potential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for</w:t>
            </w:r>
            <w:r>
              <w:rPr>
                <w:rFonts w:ascii="Century Gothic"/>
                <w:color w:val="FFFFFF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water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use</w:t>
            </w:r>
          </w:p>
          <w:p w14:paraId="04058D3E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z w:val="18"/>
              </w:rPr>
              <w:t>Up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to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10</w:t>
            </w:r>
            <w:r>
              <w:rPr>
                <w:rFonts w:ascii="Century Gothic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GL</w:t>
            </w:r>
            <w:r>
              <w:rPr>
                <w:rFonts w:ascii="Century Gothic"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per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event</w:t>
            </w:r>
          </w:p>
        </w:tc>
        <w:tc>
          <w:tcPr>
            <w:tcW w:w="168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8D3F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D40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D41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8D42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</w:tc>
        <w:tc>
          <w:tcPr>
            <w:tcW w:w="288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8D43" w14:textId="77777777" w:rsidR="00700F7C" w:rsidRDefault="00700F7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8D44" w14:textId="77777777" w:rsidR="00700F7C" w:rsidRDefault="002F10C5">
            <w:pPr>
              <w:pStyle w:val="TableParagraph"/>
              <w:ind w:left="94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700F7C" w14:paraId="04058D52" w14:textId="77777777">
        <w:trPr>
          <w:trHeight w:hRule="exact" w:val="871"/>
        </w:trPr>
        <w:tc>
          <w:tcPr>
            <w:tcW w:w="2074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8D46" w14:textId="77777777" w:rsidR="00700F7C" w:rsidRDefault="00700F7C"/>
        </w:tc>
        <w:tc>
          <w:tcPr>
            <w:tcW w:w="309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D47" w14:textId="77777777" w:rsidR="00700F7C" w:rsidRDefault="00700F7C"/>
        </w:tc>
        <w:tc>
          <w:tcPr>
            <w:tcW w:w="228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D48" w14:textId="77777777" w:rsidR="00700F7C" w:rsidRDefault="00700F7C"/>
        </w:tc>
        <w:tc>
          <w:tcPr>
            <w:tcW w:w="111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D49" w14:textId="77777777" w:rsidR="00700F7C" w:rsidRDefault="00700F7C"/>
        </w:tc>
        <w:tc>
          <w:tcPr>
            <w:tcW w:w="111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04058D4A" w14:textId="77777777" w:rsidR="00700F7C" w:rsidRDefault="00700F7C"/>
        </w:tc>
        <w:tc>
          <w:tcPr>
            <w:tcW w:w="101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04058D4B" w14:textId="77777777" w:rsidR="00700F7C" w:rsidRDefault="00700F7C"/>
        </w:tc>
        <w:tc>
          <w:tcPr>
            <w:tcW w:w="290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8D4C" w14:textId="77777777" w:rsidR="00700F7C" w:rsidRDefault="00700F7C"/>
        </w:tc>
        <w:tc>
          <w:tcPr>
            <w:tcW w:w="168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D4D" w14:textId="77777777" w:rsidR="00700F7C" w:rsidRDefault="00700F7C"/>
        </w:tc>
        <w:tc>
          <w:tcPr>
            <w:tcW w:w="219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365F91"/>
          </w:tcPr>
          <w:p w14:paraId="04058D4E" w14:textId="77777777" w:rsidR="00700F7C" w:rsidRDefault="00700F7C"/>
        </w:tc>
        <w:tc>
          <w:tcPr>
            <w:tcW w:w="168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8D4F" w14:textId="77777777" w:rsidR="00700F7C" w:rsidRDefault="00700F7C"/>
        </w:tc>
        <w:tc>
          <w:tcPr>
            <w:tcW w:w="288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8D50" w14:textId="77777777" w:rsidR="00700F7C" w:rsidRDefault="00700F7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b/>
                <w:bCs/>
                <w:sz w:val="25"/>
                <w:szCs w:val="25"/>
              </w:rPr>
            </w:pPr>
          </w:p>
          <w:p w14:paraId="04058D51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</w:tc>
      </w:tr>
      <w:tr w:rsidR="00700F7C" w14:paraId="04058D6D" w14:textId="77777777">
        <w:trPr>
          <w:trHeight w:hRule="exact" w:val="912"/>
        </w:trPr>
        <w:tc>
          <w:tcPr>
            <w:tcW w:w="2074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8D53" w14:textId="77777777" w:rsidR="00700F7C" w:rsidRDefault="00700F7C"/>
        </w:tc>
        <w:tc>
          <w:tcPr>
            <w:tcW w:w="309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D54" w14:textId="77777777" w:rsidR="00700F7C" w:rsidRDefault="00700F7C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04058D55" w14:textId="77777777" w:rsidR="00700F7C" w:rsidRDefault="002F10C5">
            <w:pPr>
              <w:pStyle w:val="TableParagraph"/>
              <w:ind w:left="92" w:right="11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Minimum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15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GL/day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@</w:t>
            </w:r>
            <w:r>
              <w:rPr>
                <w:rFonts w:ascii="Century Gothic" w:eastAsia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Darlington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Point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3–5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days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plus</w:t>
            </w:r>
            <w:r>
              <w:rPr>
                <w:rFonts w:ascii="Century Gothic" w:eastAsia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gradual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recession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>targeting</w:t>
            </w:r>
            <w:r>
              <w:rPr>
                <w:rFonts w:ascii="Century Gothic" w:eastAsia="Century Gothic" w:hAnsi="Century Gothic" w:cs="Century Gothic"/>
                <w:spacing w:val="3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low-lying</w:t>
            </w:r>
            <w:r>
              <w:rPr>
                <w:rFonts w:ascii="Century Gothic" w:eastAsia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wetland</w:t>
            </w:r>
            <w:r>
              <w:rPr>
                <w:rFonts w:ascii="Century Gothic" w:eastAsia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vegetation</w:t>
            </w:r>
            <w:r>
              <w:rPr>
                <w:rFonts w:ascii="Century Gothic" w:eastAsia="Century Gothic" w:hAnsi="Century Gothic" w:cs="Century Gothic"/>
                <w:spacing w:val="3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aquatic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habitat</w:t>
            </w:r>
          </w:p>
        </w:tc>
        <w:tc>
          <w:tcPr>
            <w:tcW w:w="228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D56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D57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D58" w14:textId="77777777" w:rsidR="00700F7C" w:rsidRDefault="00700F7C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04058D59" w14:textId="77777777" w:rsidR="00700F7C" w:rsidRDefault="002F10C5">
            <w:pPr>
              <w:pStyle w:val="TableParagraph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7–8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 xml:space="preserve"> every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10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years</w:t>
            </w:r>
          </w:p>
          <w:p w14:paraId="04058D5A" w14:textId="77777777" w:rsidR="00700F7C" w:rsidRDefault="002F10C5">
            <w:pPr>
              <w:pStyle w:val="TableParagraph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3"/>
                <w:sz w:val="18"/>
              </w:rPr>
              <w:t xml:space="preserve">(2 </w:t>
            </w:r>
            <w:r>
              <w:rPr>
                <w:rFonts w:ascii="Century Gothic"/>
                <w:spacing w:val="-1"/>
                <w:sz w:val="18"/>
              </w:rPr>
              <w:t>years)</w:t>
            </w:r>
          </w:p>
        </w:tc>
        <w:tc>
          <w:tcPr>
            <w:tcW w:w="111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D5B" w14:textId="77777777" w:rsidR="00700F7C" w:rsidRDefault="00700F7C"/>
        </w:tc>
        <w:tc>
          <w:tcPr>
            <w:tcW w:w="111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D5C" w14:textId="77777777" w:rsidR="00700F7C" w:rsidRDefault="00700F7C"/>
        </w:tc>
        <w:tc>
          <w:tcPr>
            <w:tcW w:w="101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8D5D" w14:textId="77777777" w:rsidR="00700F7C" w:rsidRDefault="00700F7C"/>
        </w:tc>
        <w:tc>
          <w:tcPr>
            <w:tcW w:w="290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8D5E" w14:textId="77777777" w:rsidR="00700F7C" w:rsidRDefault="00700F7C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04058D5F" w14:textId="77777777" w:rsidR="00700F7C" w:rsidRDefault="002F10C5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HIGH.</w:t>
            </w:r>
          </w:p>
          <w:p w14:paraId="04058D60" w14:textId="77777777" w:rsidR="00700F7C" w:rsidRDefault="002F10C5">
            <w:pPr>
              <w:pStyle w:val="TableParagraph"/>
              <w:ind w:left="188" w:right="191" w:firstLine="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condition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mid-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Murrumbidgee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wetlands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is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generally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poor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due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lack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inundation.</w:t>
            </w:r>
          </w:p>
        </w:tc>
        <w:tc>
          <w:tcPr>
            <w:tcW w:w="168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D61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D62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D63" w14:textId="77777777" w:rsidR="00700F7C" w:rsidRDefault="00700F7C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04058D64" w14:textId="77777777" w:rsidR="00700F7C" w:rsidRDefault="002F10C5">
            <w:pPr>
              <w:pStyle w:val="TableParagraph"/>
              <w:ind w:left="517" w:right="96" w:hanging="42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C00000"/>
                <w:spacing w:val="-1"/>
                <w:sz w:val="18"/>
              </w:rPr>
              <w:t xml:space="preserve">Avoid </w:t>
            </w:r>
            <w:r>
              <w:rPr>
                <w:rFonts w:ascii="Century Gothic"/>
                <w:b/>
                <w:color w:val="C00000"/>
                <w:sz w:val="18"/>
              </w:rPr>
              <w:t>Damage</w:t>
            </w:r>
            <w:r>
              <w:rPr>
                <w:rFonts w:ascii="Century Gothic"/>
                <w:b/>
                <w:color w:val="C00000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color w:val="C00000"/>
                <w:sz w:val="18"/>
              </w:rPr>
              <w:t>-</w:t>
            </w:r>
            <w:r>
              <w:rPr>
                <w:rFonts w:ascii="Century Gothic"/>
                <w:b/>
                <w:color w:val="C00000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color w:val="E36C09"/>
                <w:spacing w:val="-1"/>
                <w:sz w:val="18"/>
              </w:rPr>
              <w:t>Protect</w:t>
            </w:r>
          </w:p>
        </w:tc>
        <w:tc>
          <w:tcPr>
            <w:tcW w:w="219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365F91"/>
          </w:tcPr>
          <w:p w14:paraId="04058D65" w14:textId="77777777" w:rsidR="00700F7C" w:rsidRDefault="002F10C5">
            <w:pPr>
              <w:pStyle w:val="TableParagraph"/>
              <w:ind w:left="133" w:right="13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z w:val="18"/>
              </w:rPr>
              <w:t>Up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to</w:t>
            </w:r>
            <w:r>
              <w:rPr>
                <w:rFonts w:ascii="Century Gothic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130</w:t>
            </w:r>
            <w:r>
              <w:rPr>
                <w:rFonts w:ascii="Century Gothic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GL</w:t>
            </w:r>
            <w:r>
              <w:rPr>
                <w:rFonts w:ascii="Century Gothic"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planned</w:t>
            </w:r>
            <w:r>
              <w:rPr>
                <w:rFonts w:ascii="Century Gothic"/>
                <w:color w:val="FFFFFF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for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winter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2017.</w:t>
            </w:r>
          </w:p>
          <w:p w14:paraId="04058D66" w14:textId="77777777" w:rsidR="00700F7C" w:rsidRDefault="002F10C5">
            <w:pPr>
              <w:pStyle w:val="TableParagraph"/>
              <w:ind w:left="154" w:right="157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Follow-up</w:t>
            </w:r>
            <w:r>
              <w:rPr>
                <w:rFonts w:ascii="Century Gothic"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watering</w:t>
            </w:r>
            <w:r>
              <w:rPr>
                <w:rFonts w:ascii="Century Gothic"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in</w:t>
            </w:r>
            <w:r>
              <w:rPr>
                <w:rFonts w:ascii="Century Gothic"/>
                <w:color w:val="FFFFFF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2"/>
                <w:sz w:val="18"/>
              </w:rPr>
              <w:t>autumn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2018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subject</w:t>
            </w:r>
            <w:r>
              <w:rPr>
                <w:rFonts w:ascii="Century Gothic"/>
                <w:color w:val="FFFFFF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to</w:t>
            </w:r>
            <w:r>
              <w:rPr>
                <w:rFonts w:ascii="Century Gothic"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available</w:t>
            </w:r>
            <w:r>
              <w:rPr>
                <w:rFonts w:ascii="Century Gothic"/>
                <w:color w:val="FFFFFF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allocations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and</w:t>
            </w:r>
            <w:r>
              <w:rPr>
                <w:rFonts w:ascii="Century Gothic"/>
                <w:color w:val="FFFFFF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unlikely</w:t>
            </w:r>
            <w:r>
              <w:rPr>
                <w:rFonts w:ascii="Century Gothic"/>
                <w:color w:val="FFFFFF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under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this</w:t>
            </w:r>
            <w:r>
              <w:rPr>
                <w:rFonts w:ascii="Century Gothic"/>
                <w:color w:val="FFFFFF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inflow</w:t>
            </w:r>
            <w:r>
              <w:rPr>
                <w:rFonts w:ascii="Century Gothic"/>
                <w:color w:val="FFFFFF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scenario.</w:t>
            </w:r>
          </w:p>
        </w:tc>
        <w:tc>
          <w:tcPr>
            <w:tcW w:w="168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8D67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D68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D69" w14:textId="77777777" w:rsidR="00700F7C" w:rsidRDefault="00700F7C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04058D6A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</w:tc>
        <w:tc>
          <w:tcPr>
            <w:tcW w:w="288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8D6B" w14:textId="77777777" w:rsidR="00700F7C" w:rsidRDefault="002F10C5">
            <w:pPr>
              <w:pStyle w:val="TableParagraph"/>
              <w:spacing w:line="216" w:lineRule="exact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  <w:p w14:paraId="04058D6C" w14:textId="77777777" w:rsidR="00700F7C" w:rsidRDefault="002F10C5">
            <w:pPr>
              <w:pStyle w:val="TableParagraph"/>
              <w:ind w:left="214" w:right="217" w:firstLine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Follow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watering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may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warranted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due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very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poor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of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sites</w:t>
            </w:r>
          </w:p>
        </w:tc>
      </w:tr>
      <w:tr w:rsidR="00700F7C" w14:paraId="04058D7A" w14:textId="77777777">
        <w:trPr>
          <w:trHeight w:hRule="exact" w:val="884"/>
        </w:trPr>
        <w:tc>
          <w:tcPr>
            <w:tcW w:w="207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D6E" w14:textId="77777777" w:rsidR="00700F7C" w:rsidRDefault="00700F7C"/>
        </w:tc>
        <w:tc>
          <w:tcPr>
            <w:tcW w:w="309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D6F" w14:textId="77777777" w:rsidR="00700F7C" w:rsidRDefault="00700F7C"/>
        </w:tc>
        <w:tc>
          <w:tcPr>
            <w:tcW w:w="228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D70" w14:textId="77777777" w:rsidR="00700F7C" w:rsidRDefault="00700F7C"/>
        </w:tc>
        <w:tc>
          <w:tcPr>
            <w:tcW w:w="111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D71" w14:textId="77777777" w:rsidR="00700F7C" w:rsidRDefault="00700F7C"/>
        </w:tc>
        <w:tc>
          <w:tcPr>
            <w:tcW w:w="111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D72" w14:textId="77777777" w:rsidR="00700F7C" w:rsidRDefault="00700F7C"/>
        </w:tc>
        <w:tc>
          <w:tcPr>
            <w:tcW w:w="101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04058D73" w14:textId="77777777" w:rsidR="00700F7C" w:rsidRDefault="00700F7C"/>
        </w:tc>
        <w:tc>
          <w:tcPr>
            <w:tcW w:w="290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8D74" w14:textId="77777777" w:rsidR="00700F7C" w:rsidRDefault="00700F7C"/>
        </w:tc>
        <w:tc>
          <w:tcPr>
            <w:tcW w:w="168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D75" w14:textId="77777777" w:rsidR="00700F7C" w:rsidRDefault="00700F7C"/>
        </w:tc>
        <w:tc>
          <w:tcPr>
            <w:tcW w:w="219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365F91"/>
          </w:tcPr>
          <w:p w14:paraId="04058D76" w14:textId="77777777" w:rsidR="00700F7C" w:rsidRDefault="00700F7C"/>
        </w:tc>
        <w:tc>
          <w:tcPr>
            <w:tcW w:w="168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8D77" w14:textId="77777777" w:rsidR="00700F7C" w:rsidRDefault="00700F7C"/>
        </w:tc>
        <w:tc>
          <w:tcPr>
            <w:tcW w:w="288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8D78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5"/>
                <w:szCs w:val="25"/>
              </w:rPr>
            </w:pPr>
          </w:p>
          <w:p w14:paraId="04058D79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</w:tc>
      </w:tr>
      <w:tr w:rsidR="00700F7C" w14:paraId="04058D9A" w14:textId="77777777">
        <w:trPr>
          <w:trHeight w:hRule="exact" w:val="871"/>
        </w:trPr>
        <w:tc>
          <w:tcPr>
            <w:tcW w:w="207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D7B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D7C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D7D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8D7E" w14:textId="77777777" w:rsidR="00700F7C" w:rsidRDefault="002F10C5">
            <w:pPr>
              <w:pStyle w:val="TableParagraph"/>
              <w:ind w:left="10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Yanco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Creek System</w:t>
            </w:r>
          </w:p>
        </w:tc>
        <w:tc>
          <w:tcPr>
            <w:tcW w:w="309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D7F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8D80" w14:textId="77777777" w:rsidR="00700F7C" w:rsidRDefault="002F10C5">
            <w:pPr>
              <w:pStyle w:val="TableParagraph"/>
              <w:ind w:left="92" w:right="9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30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GL,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targeting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1400</w:t>
            </w:r>
            <w:r>
              <w:rPr>
                <w:rFonts w:ascii="Century Gothic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@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Yanco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Creek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off-take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targeting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low-lying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3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aquatic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</w:t>
            </w:r>
          </w:p>
        </w:tc>
        <w:tc>
          <w:tcPr>
            <w:tcW w:w="228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D81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D82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D83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04058D84" w14:textId="77777777" w:rsidR="00700F7C" w:rsidRDefault="002F10C5">
            <w:pPr>
              <w:pStyle w:val="TableParagraph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3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every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10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</w:p>
          <w:p w14:paraId="04058D85" w14:textId="77777777" w:rsidR="00700F7C" w:rsidRDefault="002F10C5">
            <w:pPr>
              <w:pStyle w:val="TableParagraph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3"/>
                <w:sz w:val="18"/>
              </w:rPr>
              <w:t xml:space="preserve">(3 </w:t>
            </w:r>
            <w:r>
              <w:rPr>
                <w:rFonts w:ascii="Century Gothic"/>
                <w:spacing w:val="-1"/>
                <w:sz w:val="18"/>
              </w:rPr>
              <w:t>years)</w:t>
            </w:r>
          </w:p>
        </w:tc>
        <w:tc>
          <w:tcPr>
            <w:tcW w:w="111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D86" w14:textId="77777777" w:rsidR="00700F7C" w:rsidRDefault="00700F7C"/>
        </w:tc>
        <w:tc>
          <w:tcPr>
            <w:tcW w:w="111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8D87" w14:textId="77777777" w:rsidR="00700F7C" w:rsidRDefault="00700F7C"/>
        </w:tc>
        <w:tc>
          <w:tcPr>
            <w:tcW w:w="101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8D88" w14:textId="77777777" w:rsidR="00700F7C" w:rsidRDefault="00700F7C"/>
        </w:tc>
        <w:tc>
          <w:tcPr>
            <w:tcW w:w="290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92D050"/>
          </w:tcPr>
          <w:p w14:paraId="04058D89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8D8A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  <w:p w14:paraId="04058D8B" w14:textId="77777777" w:rsidR="00700F7C" w:rsidRDefault="002F10C5">
            <w:pPr>
              <w:pStyle w:val="TableParagraph"/>
              <w:ind w:left="119" w:right="122" w:firstLine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Watering,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following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cues,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good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condition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of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wetland-</w:t>
            </w:r>
            <w:r>
              <w:rPr>
                <w:rFonts w:ascii="Century Gothic"/>
                <w:spacing w:val="3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floodplain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</w:p>
        </w:tc>
        <w:tc>
          <w:tcPr>
            <w:tcW w:w="168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D8C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D8D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D8E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8D8F" w14:textId="77777777" w:rsidR="00700F7C" w:rsidRDefault="002F10C5">
            <w:pPr>
              <w:pStyle w:val="TableParagraph"/>
              <w:ind w:left="44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76923B"/>
                <w:sz w:val="18"/>
              </w:rPr>
              <w:t>Maintain</w:t>
            </w:r>
          </w:p>
        </w:tc>
        <w:tc>
          <w:tcPr>
            <w:tcW w:w="219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D90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D91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D92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04058D93" w14:textId="77777777" w:rsidR="00700F7C" w:rsidRDefault="002F10C5">
            <w:pPr>
              <w:pStyle w:val="TableParagraph"/>
              <w:ind w:left="231" w:right="232" w:firstLine="51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Possible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supplementary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use.</w:t>
            </w:r>
          </w:p>
        </w:tc>
        <w:tc>
          <w:tcPr>
            <w:tcW w:w="168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14:paraId="04058D94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D95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8D96" w14:textId="77777777" w:rsidR="00700F7C" w:rsidRDefault="002F10C5">
            <w:pPr>
              <w:pStyle w:val="TableParagraph"/>
              <w:ind w:left="31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MODERATE,</w:t>
            </w:r>
          </w:p>
          <w:p w14:paraId="04058D97" w14:textId="77777777" w:rsidR="00700F7C" w:rsidRDefault="002F10C5">
            <w:pPr>
              <w:pStyle w:val="TableParagraph"/>
              <w:ind w:left="284" w:right="284" w:firstLine="10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subject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cues</w:t>
            </w:r>
          </w:p>
        </w:tc>
        <w:tc>
          <w:tcPr>
            <w:tcW w:w="288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92D050"/>
          </w:tcPr>
          <w:p w14:paraId="04058D98" w14:textId="77777777" w:rsidR="00700F7C" w:rsidRDefault="00700F7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b/>
                <w:bCs/>
                <w:sz w:val="25"/>
                <w:szCs w:val="25"/>
              </w:rPr>
            </w:pPr>
          </w:p>
          <w:p w14:paraId="04058D99" w14:textId="77777777" w:rsidR="00700F7C" w:rsidRDefault="002F10C5">
            <w:pPr>
              <w:pStyle w:val="TableParagraph"/>
              <w:ind w:left="70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LOW-MODERATE</w:t>
            </w:r>
          </w:p>
        </w:tc>
      </w:tr>
      <w:tr w:rsidR="00700F7C" w14:paraId="04058DA7" w14:textId="77777777">
        <w:trPr>
          <w:trHeight w:hRule="exact" w:val="869"/>
        </w:trPr>
        <w:tc>
          <w:tcPr>
            <w:tcW w:w="207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D9B" w14:textId="77777777" w:rsidR="00700F7C" w:rsidRDefault="00700F7C"/>
        </w:tc>
        <w:tc>
          <w:tcPr>
            <w:tcW w:w="309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D9C" w14:textId="77777777" w:rsidR="00700F7C" w:rsidRDefault="00700F7C"/>
        </w:tc>
        <w:tc>
          <w:tcPr>
            <w:tcW w:w="228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D9D" w14:textId="77777777" w:rsidR="00700F7C" w:rsidRDefault="00700F7C"/>
        </w:tc>
        <w:tc>
          <w:tcPr>
            <w:tcW w:w="111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D9E" w14:textId="77777777" w:rsidR="00700F7C" w:rsidRDefault="00700F7C"/>
        </w:tc>
        <w:tc>
          <w:tcPr>
            <w:tcW w:w="111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04058D9F" w14:textId="77777777" w:rsidR="00700F7C" w:rsidRDefault="00700F7C"/>
        </w:tc>
        <w:tc>
          <w:tcPr>
            <w:tcW w:w="101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04058DA0" w14:textId="77777777" w:rsidR="00700F7C" w:rsidRDefault="00700F7C"/>
        </w:tc>
        <w:tc>
          <w:tcPr>
            <w:tcW w:w="290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92D050"/>
          </w:tcPr>
          <w:p w14:paraId="04058DA1" w14:textId="77777777" w:rsidR="00700F7C" w:rsidRDefault="00700F7C"/>
        </w:tc>
        <w:tc>
          <w:tcPr>
            <w:tcW w:w="168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DA2" w14:textId="77777777" w:rsidR="00700F7C" w:rsidRDefault="00700F7C"/>
        </w:tc>
        <w:tc>
          <w:tcPr>
            <w:tcW w:w="219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DA3" w14:textId="77777777" w:rsidR="00700F7C" w:rsidRDefault="00700F7C"/>
        </w:tc>
        <w:tc>
          <w:tcPr>
            <w:tcW w:w="168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8DA4" w14:textId="77777777" w:rsidR="00700F7C" w:rsidRDefault="00700F7C"/>
        </w:tc>
        <w:tc>
          <w:tcPr>
            <w:tcW w:w="288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8DA5" w14:textId="77777777" w:rsidR="00700F7C" w:rsidRDefault="00700F7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8DA6" w14:textId="77777777" w:rsidR="00700F7C" w:rsidRDefault="002F10C5">
            <w:pPr>
              <w:pStyle w:val="TableParagraph"/>
              <w:ind w:left="94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700F7C" w14:paraId="04058DC9" w14:textId="77777777">
        <w:trPr>
          <w:trHeight w:hRule="exact" w:val="871"/>
        </w:trPr>
        <w:tc>
          <w:tcPr>
            <w:tcW w:w="207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DA8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DA9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04058DAA" w14:textId="77777777" w:rsidR="00700F7C" w:rsidRDefault="002F10C5">
            <w:pPr>
              <w:pStyle w:val="TableParagraph"/>
              <w:ind w:left="299" w:right="301" w:firstLine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Lowbidgee</w:t>
            </w:r>
            <w:r>
              <w:rPr>
                <w:rFonts w:ascii="Century Gothic"/>
                <w:b/>
                <w:spacing w:val="-1"/>
                <w:sz w:val="18"/>
              </w:rPr>
              <w:t xml:space="preserve"> </w:t>
            </w:r>
            <w:r>
              <w:rPr>
                <w:rFonts w:ascii="Century Gothic"/>
                <w:b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 xml:space="preserve">Core </w:t>
            </w:r>
            <w:r>
              <w:rPr>
                <w:rFonts w:ascii="Century Gothic"/>
                <w:b/>
                <w:sz w:val="18"/>
              </w:rPr>
              <w:t>refuge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and</w:t>
            </w:r>
          </w:p>
          <w:p w14:paraId="04058DAB" w14:textId="77777777" w:rsidR="00700F7C" w:rsidRDefault="002F10C5">
            <w:pPr>
              <w:pStyle w:val="TableParagraph"/>
              <w:ind w:left="171" w:right="175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permanent</w:t>
            </w:r>
            <w:r>
              <w:rPr>
                <w:rFonts w:ascii="Century Gothic"/>
                <w:b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aquatic</w:t>
            </w:r>
            <w:r>
              <w:rPr>
                <w:rFonts w:ascii="Century Gothic"/>
                <w:b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habitat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sites</w:t>
            </w:r>
          </w:p>
        </w:tc>
        <w:tc>
          <w:tcPr>
            <w:tcW w:w="309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DAC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DAD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DAE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04058DAF" w14:textId="77777777" w:rsidR="00700F7C" w:rsidRDefault="002F10C5">
            <w:pPr>
              <w:pStyle w:val="TableParagraph"/>
              <w:ind w:left="92" w:right="47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70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targeting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critical</w:t>
            </w:r>
            <w:r>
              <w:rPr>
                <w:rFonts w:ascii="Century Gothic"/>
                <w:spacing w:val="3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refuge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requirements</w:t>
            </w:r>
          </w:p>
        </w:tc>
        <w:tc>
          <w:tcPr>
            <w:tcW w:w="228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DB0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DB1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DB2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8DB3" w14:textId="77777777" w:rsidR="00700F7C" w:rsidRDefault="002F10C5">
            <w:pPr>
              <w:pStyle w:val="TableParagraph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Annual</w:t>
            </w:r>
          </w:p>
        </w:tc>
        <w:tc>
          <w:tcPr>
            <w:tcW w:w="111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8DB4" w14:textId="77777777" w:rsidR="00700F7C" w:rsidRDefault="00700F7C"/>
        </w:tc>
        <w:tc>
          <w:tcPr>
            <w:tcW w:w="111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8DB5" w14:textId="77777777" w:rsidR="00700F7C" w:rsidRDefault="00700F7C"/>
        </w:tc>
        <w:tc>
          <w:tcPr>
            <w:tcW w:w="101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8DB6" w14:textId="77777777" w:rsidR="00700F7C" w:rsidRDefault="00700F7C"/>
        </w:tc>
        <w:tc>
          <w:tcPr>
            <w:tcW w:w="290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8DB7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DB8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8DB9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  <w:p w14:paraId="04058DBA" w14:textId="77777777" w:rsidR="00700F7C" w:rsidRDefault="002F10C5">
            <w:pPr>
              <w:pStyle w:val="TableParagraph"/>
              <w:ind w:left="181" w:right="185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Annual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watering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critical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requirements</w:t>
            </w:r>
          </w:p>
        </w:tc>
        <w:tc>
          <w:tcPr>
            <w:tcW w:w="168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DBB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DBC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DBD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8DBE" w14:textId="77777777" w:rsidR="00700F7C" w:rsidRDefault="002F10C5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E36C09"/>
                <w:spacing w:val="-1"/>
                <w:sz w:val="18"/>
              </w:rPr>
              <w:t>Protect-</w:t>
            </w:r>
            <w:r>
              <w:rPr>
                <w:rFonts w:ascii="Century Gothic"/>
                <w:b/>
                <w:color w:val="76923B"/>
                <w:spacing w:val="-1"/>
                <w:sz w:val="18"/>
              </w:rPr>
              <w:t>Maintain</w:t>
            </w:r>
          </w:p>
        </w:tc>
        <w:tc>
          <w:tcPr>
            <w:tcW w:w="219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365F91"/>
          </w:tcPr>
          <w:p w14:paraId="04058DBF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DC0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04058DC1" w14:textId="77777777" w:rsidR="00700F7C" w:rsidRDefault="002F10C5">
            <w:pPr>
              <w:pStyle w:val="TableParagraph"/>
              <w:ind w:left="133" w:right="136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High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Potential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only</w:t>
            </w:r>
            <w:r>
              <w:rPr>
                <w:rFonts w:ascii="Century Gothic"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for</w:t>
            </w:r>
            <w:r>
              <w:rPr>
                <w:rFonts w:ascii="Century Gothic"/>
                <w:color w:val="FFFFFF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critical/permanent</w:t>
            </w:r>
            <w:r>
              <w:rPr>
                <w:rFonts w:ascii="Century Gothic"/>
                <w:color w:val="FFFFFF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habitats</w:t>
            </w:r>
          </w:p>
          <w:p w14:paraId="04058DC2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z w:val="18"/>
              </w:rPr>
              <w:t>up</w:t>
            </w:r>
            <w:r>
              <w:rPr>
                <w:rFonts w:ascii="Century Gothic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to</w:t>
            </w:r>
            <w:r>
              <w:rPr>
                <w:rFonts w:ascii="Century Gothic"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70</w:t>
            </w:r>
            <w:r>
              <w:rPr>
                <w:rFonts w:ascii="Century Gothic"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GL</w:t>
            </w:r>
          </w:p>
        </w:tc>
        <w:tc>
          <w:tcPr>
            <w:tcW w:w="168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8DC3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DC4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8DC5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8DC6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</w:tc>
        <w:tc>
          <w:tcPr>
            <w:tcW w:w="288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8DC7" w14:textId="77777777" w:rsidR="00700F7C" w:rsidRDefault="00700F7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b/>
                <w:bCs/>
                <w:sz w:val="25"/>
                <w:szCs w:val="25"/>
              </w:rPr>
            </w:pPr>
          </w:p>
          <w:p w14:paraId="04058DC8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</w:tc>
      </w:tr>
      <w:tr w:rsidR="00700F7C" w14:paraId="04058DD6" w14:textId="77777777">
        <w:trPr>
          <w:trHeight w:hRule="exact" w:val="871"/>
        </w:trPr>
        <w:tc>
          <w:tcPr>
            <w:tcW w:w="2074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058DCA" w14:textId="77777777" w:rsidR="00700F7C" w:rsidRDefault="00700F7C"/>
        </w:tc>
        <w:tc>
          <w:tcPr>
            <w:tcW w:w="3094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058DCB" w14:textId="77777777" w:rsidR="00700F7C" w:rsidRDefault="00700F7C"/>
        </w:tc>
        <w:tc>
          <w:tcPr>
            <w:tcW w:w="228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058DCC" w14:textId="77777777" w:rsidR="00700F7C" w:rsidRDefault="00700F7C"/>
        </w:tc>
        <w:tc>
          <w:tcPr>
            <w:tcW w:w="1114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8DCD" w14:textId="77777777" w:rsidR="00700F7C" w:rsidRDefault="00700F7C"/>
        </w:tc>
        <w:tc>
          <w:tcPr>
            <w:tcW w:w="111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8DCE" w14:textId="77777777" w:rsidR="00700F7C" w:rsidRDefault="00700F7C"/>
        </w:tc>
        <w:tc>
          <w:tcPr>
            <w:tcW w:w="101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8DCF" w14:textId="77777777" w:rsidR="00700F7C" w:rsidRDefault="00700F7C"/>
        </w:tc>
        <w:tc>
          <w:tcPr>
            <w:tcW w:w="2902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8DD0" w14:textId="77777777" w:rsidR="00700F7C" w:rsidRDefault="00700F7C"/>
        </w:tc>
        <w:tc>
          <w:tcPr>
            <w:tcW w:w="168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058DD1" w14:textId="77777777" w:rsidR="00700F7C" w:rsidRDefault="00700F7C"/>
        </w:tc>
        <w:tc>
          <w:tcPr>
            <w:tcW w:w="219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365F91"/>
          </w:tcPr>
          <w:p w14:paraId="04058DD2" w14:textId="77777777" w:rsidR="00700F7C" w:rsidRDefault="00700F7C"/>
        </w:tc>
        <w:tc>
          <w:tcPr>
            <w:tcW w:w="168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8DD3" w14:textId="77777777" w:rsidR="00700F7C" w:rsidRDefault="00700F7C"/>
        </w:tc>
        <w:tc>
          <w:tcPr>
            <w:tcW w:w="288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8DD4" w14:textId="77777777" w:rsidR="00700F7C" w:rsidRDefault="00700F7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8DD5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</w:tc>
      </w:tr>
    </w:tbl>
    <w:p w14:paraId="04058DD7" w14:textId="77777777" w:rsidR="00700F7C" w:rsidRDefault="00700F7C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4058DD8" w14:textId="77777777" w:rsidR="00700F7C" w:rsidRDefault="00700F7C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4058DD9" w14:textId="77777777" w:rsidR="00700F7C" w:rsidRDefault="00700F7C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4058DDA" w14:textId="77777777" w:rsidR="00700F7C" w:rsidRDefault="00700F7C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4058DDB" w14:textId="77777777" w:rsidR="00700F7C" w:rsidRDefault="00700F7C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4058DDC" w14:textId="77777777" w:rsidR="00700F7C" w:rsidRDefault="00700F7C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4058DDD" w14:textId="77777777" w:rsidR="00700F7C" w:rsidRDefault="00700F7C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4058DDE" w14:textId="77777777" w:rsidR="00700F7C" w:rsidRDefault="00700F7C">
      <w:pPr>
        <w:spacing w:before="2"/>
        <w:rPr>
          <w:rFonts w:ascii="Century Gothic" w:eastAsia="Century Gothic" w:hAnsi="Century Gothic" w:cs="Century Gothic"/>
          <w:b/>
          <w:bCs/>
          <w:sz w:val="29"/>
          <w:szCs w:val="29"/>
        </w:rPr>
      </w:pPr>
    </w:p>
    <w:p w14:paraId="04058DDF" w14:textId="4BA38101" w:rsidR="00700F7C" w:rsidRDefault="002F10C5">
      <w:pPr>
        <w:spacing w:line="20" w:lineRule="atLeast"/>
        <w:ind w:left="113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04059AF0" wp14:editId="0B620D43">
                <wp:extent cx="1838325" cy="8890"/>
                <wp:effectExtent l="5080" t="1905" r="4445" b="8255"/>
                <wp:docPr id="1203" name="Group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1204" name="Group 116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1205" name="Freeform 116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E0BA9F" id="Group 1166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">
                <v:group id="Group 1167" o:spid="_x0000_s1027" style="position:absolute;left:7;top:7;width:2881;height:2" coordorigin="7,7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B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o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AYHFAAAA3QAA&#10;AA8AAAAAAAAAAAAAAAAAqgIAAGRycy9kb3ducmV2LnhtbFBLBQYAAAAABAAEAPoAAACcAwAAAAA=&#10;">
                  <v:shape id="Freeform 1168" o:spid="_x0000_s1028" style="position:absolute;left:7;top:7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CXqMMA&#10;AADdAAAADwAAAGRycy9kb3ducmV2LnhtbESPQYvCMBCF7wv+hzDC3tbUorJUo4iwrBcPVi97G5Kx&#10;KTaT0kSt++uNIHib4b1535vFqneNuFIXas8KxqMMBLH2puZKwfHw8/UNIkRkg41nUnCnAKvl4GOB&#10;hfE33tO1jJVIIRwKVGBjbAspg7bkMIx8S5y0k+8cxrR2lTQd3lK4a2SeZTPpsOZEsNjSxpI+lxeX&#10;IPK3LXeXyT/pbeX/8mitPu6V+hz26zmISH18m1/XW5Pq59kUnt+kEe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CXqMMAAADdAAAADwAAAAAAAAAAAAAAAACYAgAAZHJzL2Rv&#10;d25yZXYueG1sUEsFBgAAAAAEAAQA9QAAAIgDAAAAAA==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04058DE0" w14:textId="77777777" w:rsidR="00700F7C" w:rsidRDefault="00700F7C">
      <w:pPr>
        <w:spacing w:before="11"/>
        <w:rPr>
          <w:rFonts w:ascii="Century Gothic" w:eastAsia="Century Gothic" w:hAnsi="Century Gothic" w:cs="Century Gothic"/>
          <w:b/>
          <w:bCs/>
          <w:sz w:val="17"/>
          <w:szCs w:val="17"/>
        </w:rPr>
      </w:pPr>
    </w:p>
    <w:p w14:paraId="04058DE1" w14:textId="77777777" w:rsidR="00700F7C" w:rsidRDefault="002F10C5">
      <w:pPr>
        <w:spacing w:before="73"/>
        <w:ind w:left="120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alibri"/>
          <w:position w:val="7"/>
          <w:sz w:val="13"/>
        </w:rPr>
        <w:t>1</w:t>
      </w:r>
      <w:r>
        <w:rPr>
          <w:rFonts w:ascii="Calibri"/>
          <w:spacing w:val="13"/>
          <w:position w:val="7"/>
          <w:sz w:val="13"/>
        </w:rPr>
        <w:t xml:space="preserve"> </w:t>
      </w:r>
      <w:r>
        <w:rPr>
          <w:rFonts w:ascii="Century Gothic"/>
          <w:spacing w:val="-1"/>
          <w:sz w:val="18"/>
        </w:rPr>
        <w:t>Volumes</w:t>
      </w:r>
      <w:r>
        <w:rPr>
          <w:rFonts w:ascii="Century Gothic"/>
          <w:spacing w:val="-2"/>
          <w:sz w:val="18"/>
        </w:rPr>
        <w:t xml:space="preserve"> may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be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limited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by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current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channel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constraints.</w:t>
      </w:r>
    </w:p>
    <w:p w14:paraId="04058DE2" w14:textId="77777777" w:rsidR="00700F7C" w:rsidRDefault="002F10C5">
      <w:pPr>
        <w:spacing w:before="69"/>
        <w:ind w:left="120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alibri"/>
          <w:position w:val="7"/>
          <w:sz w:val="13"/>
        </w:rPr>
        <w:t>1</w:t>
      </w:r>
      <w:r>
        <w:rPr>
          <w:rFonts w:ascii="Calibri"/>
          <w:spacing w:val="12"/>
          <w:position w:val="7"/>
          <w:sz w:val="13"/>
        </w:rPr>
        <w:t xml:space="preserve"> </w:t>
      </w:r>
      <w:r>
        <w:rPr>
          <w:rFonts w:ascii="Century Gothic"/>
          <w:spacing w:val="-1"/>
          <w:sz w:val="18"/>
        </w:rPr>
        <w:t>Roberts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z w:val="18"/>
        </w:rPr>
        <w:t>and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Marston</w:t>
      </w:r>
      <w:r>
        <w:rPr>
          <w:rFonts w:ascii="Century Gothic"/>
          <w:sz w:val="18"/>
        </w:rPr>
        <w:t xml:space="preserve"> </w:t>
      </w:r>
      <w:r>
        <w:rPr>
          <w:rFonts w:ascii="Century Gothic"/>
          <w:spacing w:val="-1"/>
          <w:sz w:val="18"/>
        </w:rPr>
        <w:t>(2011),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Hardwick and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Maguire</w:t>
      </w:r>
      <w:r>
        <w:rPr>
          <w:rFonts w:ascii="Century Gothic"/>
          <w:spacing w:val="-2"/>
          <w:sz w:val="18"/>
        </w:rPr>
        <w:t xml:space="preserve"> </w:t>
      </w:r>
      <w:r>
        <w:rPr>
          <w:rFonts w:ascii="Century Gothic"/>
          <w:spacing w:val="-1"/>
          <w:sz w:val="18"/>
        </w:rPr>
        <w:t>(2012),</w:t>
      </w:r>
      <w:r>
        <w:rPr>
          <w:rFonts w:ascii="Century Gothic"/>
          <w:spacing w:val="1"/>
          <w:sz w:val="18"/>
        </w:rPr>
        <w:t xml:space="preserve"> </w:t>
      </w:r>
      <w:r>
        <w:rPr>
          <w:rFonts w:ascii="Century Gothic"/>
          <w:spacing w:val="-1"/>
          <w:sz w:val="18"/>
        </w:rPr>
        <w:t>Alluvium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(2013)</w:t>
      </w:r>
    </w:p>
    <w:p w14:paraId="04058DE3" w14:textId="77777777" w:rsidR="00700F7C" w:rsidRDefault="002F10C5">
      <w:pPr>
        <w:spacing w:before="71"/>
        <w:ind w:left="120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alibri"/>
          <w:position w:val="7"/>
          <w:sz w:val="13"/>
        </w:rPr>
        <w:t>2</w:t>
      </w:r>
      <w:r>
        <w:rPr>
          <w:rFonts w:ascii="Calibri"/>
          <w:spacing w:val="11"/>
          <w:position w:val="7"/>
          <w:sz w:val="13"/>
        </w:rPr>
        <w:t xml:space="preserve"> </w:t>
      </w:r>
      <w:r>
        <w:rPr>
          <w:rFonts w:ascii="Century Gothic"/>
          <w:spacing w:val="-1"/>
          <w:sz w:val="18"/>
        </w:rPr>
        <w:t>Note: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Differences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1"/>
          <w:sz w:val="18"/>
        </w:rPr>
        <w:t>in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filling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height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2"/>
          <w:sz w:val="18"/>
        </w:rPr>
        <w:t>(i.e.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flows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required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z w:val="18"/>
        </w:rPr>
        <w:t>to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fill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z w:val="18"/>
        </w:rPr>
        <w:t>a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wetland)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vary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among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the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lagoons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that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2"/>
          <w:sz w:val="18"/>
        </w:rPr>
        <w:t>make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z w:val="18"/>
        </w:rPr>
        <w:t>up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the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z w:val="18"/>
        </w:rPr>
        <w:t>mid-Murrumbidgee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wetlands,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z w:val="18"/>
        </w:rPr>
        <w:t>and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so</w:t>
      </w:r>
      <w:r>
        <w:rPr>
          <w:rFonts w:ascii="Century Gothic"/>
          <w:spacing w:val="-2"/>
          <w:sz w:val="18"/>
        </w:rPr>
        <w:t xml:space="preserve"> </w:t>
      </w:r>
      <w:r>
        <w:rPr>
          <w:rFonts w:ascii="Century Gothic"/>
          <w:sz w:val="18"/>
        </w:rPr>
        <w:t>their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condition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and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watering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requirement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vary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z w:val="18"/>
        </w:rPr>
        <w:t>accordingly.</w:t>
      </w:r>
    </w:p>
    <w:p w14:paraId="04058DE4" w14:textId="77777777" w:rsidR="00700F7C" w:rsidRDefault="00700F7C">
      <w:pPr>
        <w:rPr>
          <w:rFonts w:ascii="Century Gothic" w:eastAsia="Century Gothic" w:hAnsi="Century Gothic" w:cs="Century Gothic"/>
          <w:sz w:val="18"/>
          <w:szCs w:val="18"/>
        </w:rPr>
        <w:sectPr w:rsidR="00700F7C">
          <w:footerReference w:type="default" r:id="rId30"/>
          <w:pgSz w:w="23820" w:h="16840" w:orient="landscape"/>
          <w:pgMar w:top="660" w:right="920" w:bottom="880" w:left="600" w:header="0" w:footer="686" w:gutter="0"/>
          <w:cols w:space="720"/>
        </w:sectPr>
      </w:pPr>
    </w:p>
    <w:p w14:paraId="04058DE5" w14:textId="02D92654" w:rsidR="00700F7C" w:rsidRDefault="002F10C5">
      <w:pPr>
        <w:spacing w:before="5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088968" behindDoc="1" locked="0" layoutInCell="1" allowOverlap="1" wp14:anchorId="04059AF2" wp14:editId="70442F58">
                <wp:simplePos x="0" y="0"/>
                <wp:positionH relativeFrom="page">
                  <wp:posOffset>7326630</wp:posOffset>
                </wp:positionH>
                <wp:positionV relativeFrom="page">
                  <wp:posOffset>2354580</wp:posOffset>
                </wp:positionV>
                <wp:extent cx="1705610" cy="841375"/>
                <wp:effectExtent l="1905" t="1905" r="0" b="4445"/>
                <wp:wrapNone/>
                <wp:docPr id="1190" name="Group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5610" cy="841375"/>
                          <a:chOff x="11538" y="3708"/>
                          <a:chExt cx="2686" cy="1325"/>
                        </a:xfrm>
                      </wpg:grpSpPr>
                      <wpg:grpSp>
                        <wpg:cNvPr id="1191" name="Group 1164"/>
                        <wpg:cNvGrpSpPr>
                          <a:grpSpLocks/>
                        </wpg:cNvGrpSpPr>
                        <wpg:grpSpPr bwMode="auto">
                          <a:xfrm>
                            <a:off x="11538" y="3708"/>
                            <a:ext cx="2686" cy="221"/>
                            <a:chOff x="11538" y="3708"/>
                            <a:chExt cx="2686" cy="221"/>
                          </a:xfrm>
                        </wpg:grpSpPr>
                        <wps:wsp>
                          <wps:cNvPr id="1192" name="Freeform 1165"/>
                          <wps:cNvSpPr>
                            <a:spLocks/>
                          </wps:cNvSpPr>
                          <wps:spPr bwMode="auto">
                            <a:xfrm>
                              <a:off x="11538" y="3708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3929 3708"/>
                                <a:gd name="T3" fmla="*/ 3929 h 221"/>
                                <a:gd name="T4" fmla="+- 0 14224 11538"/>
                                <a:gd name="T5" fmla="*/ T4 w 2686"/>
                                <a:gd name="T6" fmla="+- 0 3929 3708"/>
                                <a:gd name="T7" fmla="*/ 3929 h 221"/>
                                <a:gd name="T8" fmla="+- 0 14224 11538"/>
                                <a:gd name="T9" fmla="*/ T8 w 2686"/>
                                <a:gd name="T10" fmla="+- 0 3708 3708"/>
                                <a:gd name="T11" fmla="*/ 3708 h 221"/>
                                <a:gd name="T12" fmla="+- 0 11538 11538"/>
                                <a:gd name="T13" fmla="*/ T12 w 2686"/>
                                <a:gd name="T14" fmla="+- 0 3708 3708"/>
                                <a:gd name="T15" fmla="*/ 3708 h 221"/>
                                <a:gd name="T16" fmla="+- 0 11538 11538"/>
                                <a:gd name="T17" fmla="*/ T16 w 2686"/>
                                <a:gd name="T18" fmla="+- 0 3929 3708"/>
                                <a:gd name="T19" fmla="*/ 392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1162"/>
                        <wpg:cNvGrpSpPr>
                          <a:grpSpLocks/>
                        </wpg:cNvGrpSpPr>
                        <wpg:grpSpPr bwMode="auto">
                          <a:xfrm>
                            <a:off x="11538" y="3929"/>
                            <a:ext cx="2686" cy="221"/>
                            <a:chOff x="11538" y="3929"/>
                            <a:chExt cx="2686" cy="221"/>
                          </a:xfrm>
                        </wpg:grpSpPr>
                        <wps:wsp>
                          <wps:cNvPr id="1194" name="Freeform 1163"/>
                          <wps:cNvSpPr>
                            <a:spLocks/>
                          </wps:cNvSpPr>
                          <wps:spPr bwMode="auto">
                            <a:xfrm>
                              <a:off x="11538" y="3929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4150 3929"/>
                                <a:gd name="T3" fmla="*/ 4150 h 221"/>
                                <a:gd name="T4" fmla="+- 0 14224 11538"/>
                                <a:gd name="T5" fmla="*/ T4 w 2686"/>
                                <a:gd name="T6" fmla="+- 0 4150 3929"/>
                                <a:gd name="T7" fmla="*/ 4150 h 221"/>
                                <a:gd name="T8" fmla="+- 0 14224 11538"/>
                                <a:gd name="T9" fmla="*/ T8 w 2686"/>
                                <a:gd name="T10" fmla="+- 0 3929 3929"/>
                                <a:gd name="T11" fmla="*/ 3929 h 221"/>
                                <a:gd name="T12" fmla="+- 0 11538 11538"/>
                                <a:gd name="T13" fmla="*/ T12 w 2686"/>
                                <a:gd name="T14" fmla="+- 0 3929 3929"/>
                                <a:gd name="T15" fmla="*/ 3929 h 221"/>
                                <a:gd name="T16" fmla="+- 0 11538 11538"/>
                                <a:gd name="T17" fmla="*/ T16 w 2686"/>
                                <a:gd name="T18" fmla="+- 0 4150 3929"/>
                                <a:gd name="T19" fmla="*/ 415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" name="Group 1160"/>
                        <wpg:cNvGrpSpPr>
                          <a:grpSpLocks/>
                        </wpg:cNvGrpSpPr>
                        <wpg:grpSpPr bwMode="auto">
                          <a:xfrm>
                            <a:off x="11538" y="4150"/>
                            <a:ext cx="2686" cy="221"/>
                            <a:chOff x="11538" y="4150"/>
                            <a:chExt cx="2686" cy="221"/>
                          </a:xfrm>
                        </wpg:grpSpPr>
                        <wps:wsp>
                          <wps:cNvPr id="1196" name="Freeform 1161"/>
                          <wps:cNvSpPr>
                            <a:spLocks/>
                          </wps:cNvSpPr>
                          <wps:spPr bwMode="auto">
                            <a:xfrm>
                              <a:off x="11538" y="4150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4371 4150"/>
                                <a:gd name="T3" fmla="*/ 4371 h 221"/>
                                <a:gd name="T4" fmla="+- 0 14224 11538"/>
                                <a:gd name="T5" fmla="*/ T4 w 2686"/>
                                <a:gd name="T6" fmla="+- 0 4371 4150"/>
                                <a:gd name="T7" fmla="*/ 4371 h 221"/>
                                <a:gd name="T8" fmla="+- 0 14224 11538"/>
                                <a:gd name="T9" fmla="*/ T8 w 2686"/>
                                <a:gd name="T10" fmla="+- 0 4150 4150"/>
                                <a:gd name="T11" fmla="*/ 4150 h 221"/>
                                <a:gd name="T12" fmla="+- 0 11538 11538"/>
                                <a:gd name="T13" fmla="*/ T12 w 2686"/>
                                <a:gd name="T14" fmla="+- 0 4150 4150"/>
                                <a:gd name="T15" fmla="*/ 4150 h 221"/>
                                <a:gd name="T16" fmla="+- 0 11538 11538"/>
                                <a:gd name="T17" fmla="*/ T16 w 2686"/>
                                <a:gd name="T18" fmla="+- 0 4371 4150"/>
                                <a:gd name="T19" fmla="*/ 437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" name="Group 1158"/>
                        <wpg:cNvGrpSpPr>
                          <a:grpSpLocks/>
                        </wpg:cNvGrpSpPr>
                        <wpg:grpSpPr bwMode="auto">
                          <a:xfrm>
                            <a:off x="11538" y="4371"/>
                            <a:ext cx="2686" cy="221"/>
                            <a:chOff x="11538" y="4371"/>
                            <a:chExt cx="2686" cy="221"/>
                          </a:xfrm>
                        </wpg:grpSpPr>
                        <wps:wsp>
                          <wps:cNvPr id="1198" name="Freeform 1159"/>
                          <wps:cNvSpPr>
                            <a:spLocks/>
                          </wps:cNvSpPr>
                          <wps:spPr bwMode="auto">
                            <a:xfrm>
                              <a:off x="11538" y="4371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4592 4371"/>
                                <a:gd name="T3" fmla="*/ 4592 h 221"/>
                                <a:gd name="T4" fmla="+- 0 14224 11538"/>
                                <a:gd name="T5" fmla="*/ T4 w 2686"/>
                                <a:gd name="T6" fmla="+- 0 4592 4371"/>
                                <a:gd name="T7" fmla="*/ 4592 h 221"/>
                                <a:gd name="T8" fmla="+- 0 14224 11538"/>
                                <a:gd name="T9" fmla="*/ T8 w 2686"/>
                                <a:gd name="T10" fmla="+- 0 4371 4371"/>
                                <a:gd name="T11" fmla="*/ 4371 h 221"/>
                                <a:gd name="T12" fmla="+- 0 11538 11538"/>
                                <a:gd name="T13" fmla="*/ T12 w 2686"/>
                                <a:gd name="T14" fmla="+- 0 4371 4371"/>
                                <a:gd name="T15" fmla="*/ 4371 h 221"/>
                                <a:gd name="T16" fmla="+- 0 11538 11538"/>
                                <a:gd name="T17" fmla="*/ T16 w 2686"/>
                                <a:gd name="T18" fmla="+- 0 4592 4371"/>
                                <a:gd name="T19" fmla="*/ 459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" name="Group 1156"/>
                        <wpg:cNvGrpSpPr>
                          <a:grpSpLocks/>
                        </wpg:cNvGrpSpPr>
                        <wpg:grpSpPr bwMode="auto">
                          <a:xfrm>
                            <a:off x="11538" y="4592"/>
                            <a:ext cx="2686" cy="221"/>
                            <a:chOff x="11538" y="4592"/>
                            <a:chExt cx="2686" cy="221"/>
                          </a:xfrm>
                        </wpg:grpSpPr>
                        <wps:wsp>
                          <wps:cNvPr id="1200" name="Freeform 1157"/>
                          <wps:cNvSpPr>
                            <a:spLocks/>
                          </wps:cNvSpPr>
                          <wps:spPr bwMode="auto">
                            <a:xfrm>
                              <a:off x="11538" y="4592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4812 4592"/>
                                <a:gd name="T3" fmla="*/ 4812 h 221"/>
                                <a:gd name="T4" fmla="+- 0 14224 11538"/>
                                <a:gd name="T5" fmla="*/ T4 w 2686"/>
                                <a:gd name="T6" fmla="+- 0 4812 4592"/>
                                <a:gd name="T7" fmla="*/ 4812 h 221"/>
                                <a:gd name="T8" fmla="+- 0 14224 11538"/>
                                <a:gd name="T9" fmla="*/ T8 w 2686"/>
                                <a:gd name="T10" fmla="+- 0 4592 4592"/>
                                <a:gd name="T11" fmla="*/ 4592 h 221"/>
                                <a:gd name="T12" fmla="+- 0 11538 11538"/>
                                <a:gd name="T13" fmla="*/ T12 w 2686"/>
                                <a:gd name="T14" fmla="+- 0 4592 4592"/>
                                <a:gd name="T15" fmla="*/ 4592 h 221"/>
                                <a:gd name="T16" fmla="+- 0 11538 11538"/>
                                <a:gd name="T17" fmla="*/ T16 w 2686"/>
                                <a:gd name="T18" fmla="+- 0 4812 4592"/>
                                <a:gd name="T19" fmla="*/ 481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0"/>
                                  </a:moveTo>
                                  <a:lnTo>
                                    <a:pt x="2686" y="220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1154"/>
                        <wpg:cNvGrpSpPr>
                          <a:grpSpLocks/>
                        </wpg:cNvGrpSpPr>
                        <wpg:grpSpPr bwMode="auto">
                          <a:xfrm>
                            <a:off x="11538" y="4812"/>
                            <a:ext cx="2686" cy="221"/>
                            <a:chOff x="11538" y="4812"/>
                            <a:chExt cx="2686" cy="221"/>
                          </a:xfrm>
                        </wpg:grpSpPr>
                        <wps:wsp>
                          <wps:cNvPr id="1202" name="Freeform 1155"/>
                          <wps:cNvSpPr>
                            <a:spLocks/>
                          </wps:cNvSpPr>
                          <wps:spPr bwMode="auto">
                            <a:xfrm>
                              <a:off x="11538" y="4812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5033 4812"/>
                                <a:gd name="T3" fmla="*/ 5033 h 221"/>
                                <a:gd name="T4" fmla="+- 0 14224 11538"/>
                                <a:gd name="T5" fmla="*/ T4 w 2686"/>
                                <a:gd name="T6" fmla="+- 0 5033 4812"/>
                                <a:gd name="T7" fmla="*/ 5033 h 221"/>
                                <a:gd name="T8" fmla="+- 0 14224 11538"/>
                                <a:gd name="T9" fmla="*/ T8 w 2686"/>
                                <a:gd name="T10" fmla="+- 0 4812 4812"/>
                                <a:gd name="T11" fmla="*/ 4812 h 221"/>
                                <a:gd name="T12" fmla="+- 0 11538 11538"/>
                                <a:gd name="T13" fmla="*/ T12 w 2686"/>
                                <a:gd name="T14" fmla="+- 0 4812 4812"/>
                                <a:gd name="T15" fmla="*/ 4812 h 221"/>
                                <a:gd name="T16" fmla="+- 0 11538 11538"/>
                                <a:gd name="T17" fmla="*/ T16 w 2686"/>
                                <a:gd name="T18" fmla="+- 0 5033 4812"/>
                                <a:gd name="T19" fmla="*/ 503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BC4526" id="Group 1153" o:spid="_x0000_s1026" style="position:absolute;margin-left:576.9pt;margin-top:185.4pt;width:134.3pt;height:66.25pt;z-index:-227512;mso-position-horizontal-relative:page;mso-position-vertical-relative:page" coordorigin="11538,3708" coordsize="2686,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">
                <v:group id="Group 1164" o:spid="_x0000_s1027" style="position:absolute;left:11538;top:3708;width:2686;height:221" coordorigin="11538,3708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1165" o:spid="_x0000_s1028" style="position:absolute;left:11538;top:3708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F8NMMA&#10;AADdAAAADwAAAGRycy9kb3ducmV2LnhtbERPTWvCQBC9C/0PyxS8SN1ERGt0lSJUvZRgLD2P2TEJ&#10;ZmdDdtX4712h4G0e73MWq87U4kqtqywriIcRCOLc6ooLBb+H749PEM4ja6wtk4I7OVgt33oLTLS9&#10;8Z6umS9ECGGXoILS+yaR0uUlGXRD2xAH7mRbgz7AtpC6xVsIN7UcRdFEGqw4NJTY0Lqk/JxdjIKN&#10;G6T5NN2e0j88rsfZ/SfeD7RS/ffuaw7CU+df4n/3Tof58WwEz2/C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F8NMMAAADdAAAADwAAAAAAAAAAAAAAAACYAgAAZHJzL2Rv&#10;d25yZXYueG1sUEsFBgAAAAAEAAQA9QAAAIgDAAAAAA==&#10;" path="m,221r2686,l2686,,,,,221xe" fillcolor="#92d050" stroked="f">
                    <v:path arrowok="t" o:connecttype="custom" o:connectlocs="0,3929;2686,3929;2686,3708;0,3708;0,3929" o:connectangles="0,0,0,0,0"/>
                  </v:shape>
                </v:group>
                <v:group id="Group 1162" o:spid="_x0000_s1029" style="position:absolute;left:11538;top:3929;width:2686;height:221" coordorigin="11538,3929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1163" o:spid="_x0000_s1030" style="position:absolute;left:11538;top:3929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RB28QA&#10;AADdAAAADwAAAGRycy9kb3ducmV2LnhtbERPTWvCQBC9C/6HZQQvUjcRsW3qKiKovUhIWnqeZsck&#10;NDsbsqvGf+8WBG/zeJ+zXPemERfqXG1ZQTyNQBAXVtdcKvj+2r28gXAeWWNjmRTcyMF6NRwsMdH2&#10;yhldcl+KEMIuQQWV920ipSsqMuimtiUO3Ml2Bn2AXSl1h9cQbho5i6KFNFhzaKiwpW1FxV9+Ngr2&#10;bpIWr+nhlP7g73ae345xNtFKjUf95gOEp94/xQ/3pw7z4/c5/H8TT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kQdvEAAAA3QAAAA8AAAAAAAAAAAAAAAAAmAIAAGRycy9k&#10;b3ducmV2LnhtbFBLBQYAAAAABAAEAPUAAACJAwAAAAA=&#10;" path="m,221r2686,l2686,,,,,221xe" fillcolor="#92d050" stroked="f">
                    <v:path arrowok="t" o:connecttype="custom" o:connectlocs="0,4150;2686,4150;2686,3929;0,3929;0,4150" o:connectangles="0,0,0,0,0"/>
                  </v:shape>
                </v:group>
                <v:group id="Group 1160" o:spid="_x0000_s1031" style="position:absolute;left:11538;top:4150;width:2686;height:221" coordorigin="11538,4150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<v:shape id="Freeform 1161" o:spid="_x0000_s1032" style="position:absolute;left:11538;top:4150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6N8QA&#10;AADdAAAADwAAAGRycy9kb3ducmV2LnhtbERPTWvCQBC9F/wPywhepG4iRds0GxFB20sJxtLzNDsm&#10;odnZkF01/vuuIHibx/ucdDWYVpypd41lBfEsAkFcWt1wpeD7sH1+BeE8ssbWMim4koNVNnpKMdH2&#10;wns6F74SIYRdggpq77tESlfWZNDNbEccuKPtDfoA+0rqHi8h3LRyHkULabDh0FBjR5uayr/iZBTs&#10;3DQvl/nHMf/B381Lcf2K91Ot1GQ8rN9BeBr8Q3x3f+owP35bwO2bc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6ejfEAAAA3QAAAA8AAAAAAAAAAAAAAAAAmAIAAGRycy9k&#10;b3ducmV2LnhtbFBLBQYAAAAABAAEAPUAAACJAwAAAAA=&#10;" path="m,221r2686,l2686,,,,,221xe" fillcolor="#92d050" stroked="f">
                    <v:path arrowok="t" o:connecttype="custom" o:connectlocs="0,4371;2686,4371;2686,4150;0,4150;0,4371" o:connectangles="0,0,0,0,0"/>
                  </v:shape>
                </v:group>
                <v:group id="Group 1158" o:spid="_x0000_s1033" style="position:absolute;left:11538;top:4371;width:2686;height:221" coordorigin="11538,4371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<v:shape id="Freeform 1159" o:spid="_x0000_s1034" style="position:absolute;left:11538;top:4371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lL3scA&#10;AADdAAAADwAAAGRycy9kb3ducmV2LnhtbESPQWvCQBCF7wX/wzJCL6KblNJq6ipFqO2lBFPxPGbH&#10;JDQ7G7Krxn/fORS8zfDevPfNcj24Vl2oD41nA+ksAUVcettwZWD/8zGdgwoR2WLrmQzcKMB6NXpY&#10;Ymb9lXd0KWKlJIRDhgbqGLtM61DW5DDMfEcs2sn3DqOsfaVtj1cJd61+SpIX7bBhaaixo01N5W9x&#10;dga2YZKXr/nnKT/gcfNc3L7T3cQa8zge3t9ARRri3fx//WUFP10Irn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pS97HAAAA3QAAAA8AAAAAAAAAAAAAAAAAmAIAAGRy&#10;cy9kb3ducmV2LnhtbFBLBQYAAAAABAAEAPUAAACMAwAAAAA=&#10;" path="m,221r2686,l2686,,,,,221xe" fillcolor="#92d050" stroked="f">
                    <v:path arrowok="t" o:connecttype="custom" o:connectlocs="0,4592;2686,4592;2686,4371;0,4371;0,4592" o:connectangles="0,0,0,0,0"/>
                  </v:shape>
                </v:group>
                <v:group id="Group 1156" o:spid="_x0000_s1035" style="position:absolute;left:11538;top:4592;width:2686;height:221" coordorigin="11538,4592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ta5M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eDK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S1rkwwAAAN0AAAAP&#10;AAAAAAAAAAAAAAAAAKoCAABkcnMvZG93bnJldi54bWxQSwUGAAAAAAQABAD6AAAAmgMAAAAA&#10;">
                  <v:shape id="Freeform 1157" o:spid="_x0000_s1036" style="position:absolute;left:11538;top:4592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zI8YA&#10;AADdAAAADwAAAGRycy9kb3ducmV2LnhtbESPT2vCQBDF7wW/wzKCF6kbpVRJ3YgI1V5KSJSep9nJ&#10;H8zOhuxWk2/fLRS8zfDe+82b7W4wrbhR7xrLCpaLCARxYXXDlYLL+f15A8J5ZI2tZVIwkoNdMnna&#10;YqztnTO65b4SAcIuRgW1910spStqMugWtiMOWml7gz6sfSV1j/cAN61cRdGrNNhwuFBjR4eaimv+&#10;YxQc3Twt1umpTL/w+/CSj5/LbK6Vmk2H/RsIT4N/mP/THzrUD0j4+yaMI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CzI8YAAADdAAAADwAAAAAAAAAAAAAAAACYAgAAZHJz&#10;L2Rvd25yZXYueG1sUEsFBgAAAAAEAAQA9QAAAIsDAAAAAA==&#10;" path="m,220r2686,l2686,,,,,220xe" fillcolor="#92d050" stroked="f">
                    <v:path arrowok="t" o:connecttype="custom" o:connectlocs="0,4812;2686,4812;2686,4592;0,4592;0,4812" o:connectangles="0,0,0,0,0"/>
                  </v:shape>
                </v:group>
                <v:group id="Group 1154" o:spid="_x0000_s1037" style="position:absolute;left:11538;top:4812;width:2686;height:221" coordorigin="11538,4812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    <v:shape id="Freeform 1155" o:spid="_x0000_s1038" style="position:absolute;left:11538;top:4812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6Iz8IA&#10;AADdAAAADwAAAGRycy9kb3ducmV2LnhtbERPTYvCMBC9L/gfwgheRFPLsko1igjqXpZiFc9jM7bF&#10;ZlKaqPXfbxYWvM3jfc5i1ZlaPKh1lWUFk3EEgji3uuJCwem4Hc1AOI+ssbZMCl7kYLXsfSww0fbJ&#10;B3pkvhAhhF2CCkrvm0RKl5dk0I1tQxy4q20N+gDbQuoWnyHc1DKOoi9psOLQUGJDm5LyW3Y3CnZu&#10;mObTdH9Nz3jZfGavn8lhqJUa9Lv1HISnzr/F/+5vHebHUQx/34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rojPwgAAAN0AAAAPAAAAAAAAAAAAAAAAAJgCAABkcnMvZG93&#10;bnJldi54bWxQSwUGAAAAAAQABAD1AAAAhwMAAAAA&#10;" path="m,221r2686,l2686,,,,,221xe" fillcolor="#92d050" stroked="f">
                    <v:path arrowok="t" o:connecttype="custom" o:connectlocs="0,5033;2686,5033;2686,4812;0,4812;0,503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88992" behindDoc="1" locked="0" layoutInCell="1" allowOverlap="1" wp14:anchorId="04059AF3" wp14:editId="51EE28B9">
                <wp:simplePos x="0" y="0"/>
                <wp:positionH relativeFrom="page">
                  <wp:posOffset>7326630</wp:posOffset>
                </wp:positionH>
                <wp:positionV relativeFrom="page">
                  <wp:posOffset>3460115</wp:posOffset>
                </wp:positionV>
                <wp:extent cx="1705610" cy="841375"/>
                <wp:effectExtent l="1905" t="2540" r="0" b="3810"/>
                <wp:wrapNone/>
                <wp:docPr id="1177" name="Group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5610" cy="841375"/>
                          <a:chOff x="11538" y="5449"/>
                          <a:chExt cx="2686" cy="1325"/>
                        </a:xfrm>
                      </wpg:grpSpPr>
                      <wpg:grpSp>
                        <wpg:cNvPr id="1178" name="Group 1151"/>
                        <wpg:cNvGrpSpPr>
                          <a:grpSpLocks/>
                        </wpg:cNvGrpSpPr>
                        <wpg:grpSpPr bwMode="auto">
                          <a:xfrm>
                            <a:off x="11538" y="5449"/>
                            <a:ext cx="2686" cy="221"/>
                            <a:chOff x="11538" y="5449"/>
                            <a:chExt cx="2686" cy="221"/>
                          </a:xfrm>
                        </wpg:grpSpPr>
                        <wps:wsp>
                          <wps:cNvPr id="1179" name="Freeform 1152"/>
                          <wps:cNvSpPr>
                            <a:spLocks/>
                          </wps:cNvSpPr>
                          <wps:spPr bwMode="auto">
                            <a:xfrm>
                              <a:off x="11538" y="5449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5670 5449"/>
                                <a:gd name="T3" fmla="*/ 5670 h 221"/>
                                <a:gd name="T4" fmla="+- 0 14224 11538"/>
                                <a:gd name="T5" fmla="*/ T4 w 2686"/>
                                <a:gd name="T6" fmla="+- 0 5670 5449"/>
                                <a:gd name="T7" fmla="*/ 5670 h 221"/>
                                <a:gd name="T8" fmla="+- 0 14224 11538"/>
                                <a:gd name="T9" fmla="*/ T8 w 2686"/>
                                <a:gd name="T10" fmla="+- 0 5449 5449"/>
                                <a:gd name="T11" fmla="*/ 5449 h 221"/>
                                <a:gd name="T12" fmla="+- 0 11538 11538"/>
                                <a:gd name="T13" fmla="*/ T12 w 2686"/>
                                <a:gd name="T14" fmla="+- 0 5449 5449"/>
                                <a:gd name="T15" fmla="*/ 5449 h 221"/>
                                <a:gd name="T16" fmla="+- 0 11538 11538"/>
                                <a:gd name="T17" fmla="*/ T16 w 2686"/>
                                <a:gd name="T18" fmla="+- 0 5670 5449"/>
                                <a:gd name="T19" fmla="*/ 567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1149"/>
                        <wpg:cNvGrpSpPr>
                          <a:grpSpLocks/>
                        </wpg:cNvGrpSpPr>
                        <wpg:grpSpPr bwMode="auto">
                          <a:xfrm>
                            <a:off x="11538" y="5670"/>
                            <a:ext cx="2686" cy="221"/>
                            <a:chOff x="11538" y="5670"/>
                            <a:chExt cx="2686" cy="221"/>
                          </a:xfrm>
                        </wpg:grpSpPr>
                        <wps:wsp>
                          <wps:cNvPr id="1181" name="Freeform 1150"/>
                          <wps:cNvSpPr>
                            <a:spLocks/>
                          </wps:cNvSpPr>
                          <wps:spPr bwMode="auto">
                            <a:xfrm>
                              <a:off x="11538" y="5670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5891 5670"/>
                                <a:gd name="T3" fmla="*/ 5891 h 221"/>
                                <a:gd name="T4" fmla="+- 0 14224 11538"/>
                                <a:gd name="T5" fmla="*/ T4 w 2686"/>
                                <a:gd name="T6" fmla="+- 0 5891 5670"/>
                                <a:gd name="T7" fmla="*/ 5891 h 221"/>
                                <a:gd name="T8" fmla="+- 0 14224 11538"/>
                                <a:gd name="T9" fmla="*/ T8 w 2686"/>
                                <a:gd name="T10" fmla="+- 0 5670 5670"/>
                                <a:gd name="T11" fmla="*/ 5670 h 221"/>
                                <a:gd name="T12" fmla="+- 0 11538 11538"/>
                                <a:gd name="T13" fmla="*/ T12 w 2686"/>
                                <a:gd name="T14" fmla="+- 0 5670 5670"/>
                                <a:gd name="T15" fmla="*/ 5670 h 221"/>
                                <a:gd name="T16" fmla="+- 0 11538 11538"/>
                                <a:gd name="T17" fmla="*/ T16 w 2686"/>
                                <a:gd name="T18" fmla="+- 0 5891 5670"/>
                                <a:gd name="T19" fmla="*/ 589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" name="Group 1147"/>
                        <wpg:cNvGrpSpPr>
                          <a:grpSpLocks/>
                        </wpg:cNvGrpSpPr>
                        <wpg:grpSpPr bwMode="auto">
                          <a:xfrm>
                            <a:off x="11538" y="5891"/>
                            <a:ext cx="2686" cy="221"/>
                            <a:chOff x="11538" y="5891"/>
                            <a:chExt cx="2686" cy="221"/>
                          </a:xfrm>
                        </wpg:grpSpPr>
                        <wps:wsp>
                          <wps:cNvPr id="1183" name="Freeform 1148"/>
                          <wps:cNvSpPr>
                            <a:spLocks/>
                          </wps:cNvSpPr>
                          <wps:spPr bwMode="auto">
                            <a:xfrm>
                              <a:off x="11538" y="5891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6111 5891"/>
                                <a:gd name="T3" fmla="*/ 6111 h 221"/>
                                <a:gd name="T4" fmla="+- 0 14224 11538"/>
                                <a:gd name="T5" fmla="*/ T4 w 2686"/>
                                <a:gd name="T6" fmla="+- 0 6111 5891"/>
                                <a:gd name="T7" fmla="*/ 6111 h 221"/>
                                <a:gd name="T8" fmla="+- 0 14224 11538"/>
                                <a:gd name="T9" fmla="*/ T8 w 2686"/>
                                <a:gd name="T10" fmla="+- 0 5891 5891"/>
                                <a:gd name="T11" fmla="*/ 5891 h 221"/>
                                <a:gd name="T12" fmla="+- 0 11538 11538"/>
                                <a:gd name="T13" fmla="*/ T12 w 2686"/>
                                <a:gd name="T14" fmla="+- 0 5891 5891"/>
                                <a:gd name="T15" fmla="*/ 5891 h 221"/>
                                <a:gd name="T16" fmla="+- 0 11538 11538"/>
                                <a:gd name="T17" fmla="*/ T16 w 2686"/>
                                <a:gd name="T18" fmla="+- 0 6111 5891"/>
                                <a:gd name="T19" fmla="*/ 611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0"/>
                                  </a:moveTo>
                                  <a:lnTo>
                                    <a:pt x="2686" y="220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" name="Group 1145"/>
                        <wpg:cNvGrpSpPr>
                          <a:grpSpLocks/>
                        </wpg:cNvGrpSpPr>
                        <wpg:grpSpPr bwMode="auto">
                          <a:xfrm>
                            <a:off x="11538" y="6111"/>
                            <a:ext cx="2686" cy="221"/>
                            <a:chOff x="11538" y="6111"/>
                            <a:chExt cx="2686" cy="221"/>
                          </a:xfrm>
                        </wpg:grpSpPr>
                        <wps:wsp>
                          <wps:cNvPr id="1185" name="Freeform 1146"/>
                          <wps:cNvSpPr>
                            <a:spLocks/>
                          </wps:cNvSpPr>
                          <wps:spPr bwMode="auto">
                            <a:xfrm>
                              <a:off x="11538" y="6111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6332 6111"/>
                                <a:gd name="T3" fmla="*/ 6332 h 221"/>
                                <a:gd name="T4" fmla="+- 0 14224 11538"/>
                                <a:gd name="T5" fmla="*/ T4 w 2686"/>
                                <a:gd name="T6" fmla="+- 0 6332 6111"/>
                                <a:gd name="T7" fmla="*/ 6332 h 221"/>
                                <a:gd name="T8" fmla="+- 0 14224 11538"/>
                                <a:gd name="T9" fmla="*/ T8 w 2686"/>
                                <a:gd name="T10" fmla="+- 0 6111 6111"/>
                                <a:gd name="T11" fmla="*/ 6111 h 221"/>
                                <a:gd name="T12" fmla="+- 0 11538 11538"/>
                                <a:gd name="T13" fmla="*/ T12 w 2686"/>
                                <a:gd name="T14" fmla="+- 0 6111 6111"/>
                                <a:gd name="T15" fmla="*/ 6111 h 221"/>
                                <a:gd name="T16" fmla="+- 0 11538 11538"/>
                                <a:gd name="T17" fmla="*/ T16 w 2686"/>
                                <a:gd name="T18" fmla="+- 0 6332 6111"/>
                                <a:gd name="T19" fmla="*/ 633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" name="Group 1143"/>
                        <wpg:cNvGrpSpPr>
                          <a:grpSpLocks/>
                        </wpg:cNvGrpSpPr>
                        <wpg:grpSpPr bwMode="auto">
                          <a:xfrm>
                            <a:off x="11538" y="6332"/>
                            <a:ext cx="2686" cy="221"/>
                            <a:chOff x="11538" y="6332"/>
                            <a:chExt cx="2686" cy="221"/>
                          </a:xfrm>
                        </wpg:grpSpPr>
                        <wps:wsp>
                          <wps:cNvPr id="1187" name="Freeform 1144"/>
                          <wps:cNvSpPr>
                            <a:spLocks/>
                          </wps:cNvSpPr>
                          <wps:spPr bwMode="auto">
                            <a:xfrm>
                              <a:off x="11538" y="6332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6553 6332"/>
                                <a:gd name="T3" fmla="*/ 6553 h 221"/>
                                <a:gd name="T4" fmla="+- 0 14224 11538"/>
                                <a:gd name="T5" fmla="*/ T4 w 2686"/>
                                <a:gd name="T6" fmla="+- 0 6553 6332"/>
                                <a:gd name="T7" fmla="*/ 6553 h 221"/>
                                <a:gd name="T8" fmla="+- 0 14224 11538"/>
                                <a:gd name="T9" fmla="*/ T8 w 2686"/>
                                <a:gd name="T10" fmla="+- 0 6332 6332"/>
                                <a:gd name="T11" fmla="*/ 6332 h 221"/>
                                <a:gd name="T12" fmla="+- 0 11538 11538"/>
                                <a:gd name="T13" fmla="*/ T12 w 2686"/>
                                <a:gd name="T14" fmla="+- 0 6332 6332"/>
                                <a:gd name="T15" fmla="*/ 6332 h 221"/>
                                <a:gd name="T16" fmla="+- 0 11538 11538"/>
                                <a:gd name="T17" fmla="*/ T16 w 2686"/>
                                <a:gd name="T18" fmla="+- 0 6553 6332"/>
                                <a:gd name="T19" fmla="*/ 655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1141"/>
                        <wpg:cNvGrpSpPr>
                          <a:grpSpLocks/>
                        </wpg:cNvGrpSpPr>
                        <wpg:grpSpPr bwMode="auto">
                          <a:xfrm>
                            <a:off x="11538" y="6553"/>
                            <a:ext cx="2686" cy="221"/>
                            <a:chOff x="11538" y="6553"/>
                            <a:chExt cx="2686" cy="221"/>
                          </a:xfrm>
                        </wpg:grpSpPr>
                        <wps:wsp>
                          <wps:cNvPr id="1189" name="Freeform 1142"/>
                          <wps:cNvSpPr>
                            <a:spLocks/>
                          </wps:cNvSpPr>
                          <wps:spPr bwMode="auto">
                            <a:xfrm>
                              <a:off x="11538" y="6553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6774 6553"/>
                                <a:gd name="T3" fmla="*/ 6774 h 221"/>
                                <a:gd name="T4" fmla="+- 0 14224 11538"/>
                                <a:gd name="T5" fmla="*/ T4 w 2686"/>
                                <a:gd name="T6" fmla="+- 0 6774 6553"/>
                                <a:gd name="T7" fmla="*/ 6774 h 221"/>
                                <a:gd name="T8" fmla="+- 0 14224 11538"/>
                                <a:gd name="T9" fmla="*/ T8 w 2686"/>
                                <a:gd name="T10" fmla="+- 0 6553 6553"/>
                                <a:gd name="T11" fmla="*/ 6553 h 221"/>
                                <a:gd name="T12" fmla="+- 0 11538 11538"/>
                                <a:gd name="T13" fmla="*/ T12 w 2686"/>
                                <a:gd name="T14" fmla="+- 0 6553 6553"/>
                                <a:gd name="T15" fmla="*/ 6553 h 221"/>
                                <a:gd name="T16" fmla="+- 0 11538 11538"/>
                                <a:gd name="T17" fmla="*/ T16 w 2686"/>
                                <a:gd name="T18" fmla="+- 0 6774 6553"/>
                                <a:gd name="T19" fmla="*/ 677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F20EEE" id="Group 1140" o:spid="_x0000_s1026" style="position:absolute;margin-left:576.9pt;margin-top:272.45pt;width:134.3pt;height:66.25pt;z-index:-227488;mso-position-horizontal-relative:page;mso-position-vertical-relative:page" coordorigin="11538,5449" coordsize="2686,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">
                <v:group id="Group 1151" o:spid="_x0000_s1027" style="position:absolute;left:11538;top:5449;width:2686;height:221" coordorigin="11538,5449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sZh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wsZhccAAADd&#10;AAAADwAAAAAAAAAAAAAAAACqAgAAZHJzL2Rvd25yZXYueG1sUEsFBgAAAAAEAAQA+gAAAJ4DAAAA&#10;AA==&#10;">
                  <v:shape id="Freeform 1152" o:spid="_x0000_s1028" style="position:absolute;left:11538;top:5449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kIv8QA&#10;AADdAAAADwAAAGRycy9kb3ducmV2LnhtbERPTWvCQBC9C/6HZYReRDcpRW2ajYig7aUEU/E8zY5J&#10;aHY2ZFeN/75bEHqbx/ucdD2YVlypd41lBfE8AkFcWt1wpeD4tZutQDiPrLG1TAru5GCdjUcpJtre&#10;+EDXwlcihLBLUEHtfZdI6cqaDLq57YgDd7a9QR9gX0nd4y2Em1Y+R9FCGmw4NNTY0bam8qe4GAV7&#10;N83LZf5+zk/4vX0p7p/xYaqVepoMmzcQngb/L364P3SYHy9f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pCL/EAAAA3QAAAA8AAAAAAAAAAAAAAAAAmAIAAGRycy9k&#10;b3ducmV2LnhtbFBLBQYAAAAABAAEAPUAAACJAwAAAAA=&#10;" path="m,221r2686,l2686,,,,,221xe" fillcolor="#92d050" stroked="f">
                    <v:path arrowok="t" o:connecttype="custom" o:connectlocs="0,5670;2686,5670;2686,5449;0,5449;0,5670" o:connectangles="0,0,0,0,0"/>
                  </v:shape>
                </v:group>
                <v:group id="Group 1149" o:spid="_x0000_s1029" style="position:absolute;left:11538;top:5670;width:2686;height:221" coordorigin="11538,5670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    <v:shape id="Freeform 1150" o:spid="_x0000_s1030" style="position:absolute;left:11538;top:5670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p0nsQA&#10;AADdAAAADwAAAGRycy9kb3ducmV2LnhtbERPTWvCQBC9C/0PyxR6Ed2kFA2paygB214kmBbP0+yY&#10;hGZnQ3aN8d+7hYK3ebzP2WST6cRIg2stK4iXEQjiyuqWawXfX7tFAsJ5ZI2dZVJwJQfZ9mG2wVTb&#10;Cx9oLH0tQgi7FBU03veplK5qyKBb2p44cCc7GPQBDrXUA15CuOnkcxStpMGWQ0ODPeUNVb/l2Sh4&#10;d/OiWhcfp+KIP/lLed3Hh7lW6ulxensF4Wnyd/G/+1OH+XESw9834QS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KdJ7EAAAA3QAAAA8AAAAAAAAAAAAAAAAAmAIAAGRycy9k&#10;b3ducmV2LnhtbFBLBQYAAAAABAAEAPUAAACJAwAAAAA=&#10;" path="m,221r2686,l2686,,,,,221xe" fillcolor="#92d050" stroked="f">
                    <v:path arrowok="t" o:connecttype="custom" o:connectlocs="0,5891;2686,5891;2686,5670;0,5670;0,5891" o:connectangles="0,0,0,0,0"/>
                  </v:shape>
                </v:group>
                <v:group id="Group 1147" o:spid="_x0000_s1031" style="position:absolute;left:11538;top:5891;width:2686;height:221" coordorigin="11538,5891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ZeSM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A/Xs7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l5IwwAAAN0AAAAP&#10;AAAAAAAAAAAAAAAAAKoCAABkcnMvZG93bnJldi54bWxQSwUGAAAAAAQABAD6AAAAmgMAAAAA&#10;">
                  <v:shape id="Freeform 1148" o:spid="_x0000_s1032" style="position:absolute;left:11538;top:5891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PcsQA&#10;AADdAAAADwAAAGRycy9kb3ducmV2LnhtbERPTWvCQBC9C/0PyxS8iG5iRSV1lSLY9iIhUTxPs2MS&#10;mp0N2VXjv+8WBG/zeJ+z2vSmEVfqXG1ZQTyJQBAXVtdcKjgeduMlCOeRNTaWScGdHGzWL4MVJtre&#10;OKNr7ksRQtglqKDyvk2kdEVFBt3EtsSBO9vOoA+wK6Xu8BbCTSOnUTSXBmsODRW2tK2o+M0vRsGn&#10;G6XFIv06pyf82c7y+z7ORlqp4Wv/8Q7CU++f4of7W4f58fIN/r8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UT3LEAAAA3QAAAA8AAAAAAAAAAAAAAAAAmAIAAGRycy9k&#10;b3ducmV2LnhtbFBLBQYAAAAABAAEAPUAAACJAwAAAAA=&#10;" path="m,220r2686,l2686,,,,,220xe" fillcolor="#92d050" stroked="f">
                    <v:path arrowok="t" o:connecttype="custom" o:connectlocs="0,6111;2686,6111;2686,5891;0,5891;0,6111" o:connectangles="0,0,0,0,0"/>
                  </v:shape>
                </v:group>
                <v:group id="Group 1145" o:spid="_x0000_s1033" style="position:absolute;left:11538;top:6111;width:2686;height:221" coordorigin="11538,6111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Njp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eDK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k2OnwwAAAN0AAAAP&#10;AAAAAAAAAAAAAAAAAKoCAABkcnMvZG93bnJldi54bWxQSwUGAAAAAAQABAD6AAAAmgMAAAAA&#10;">
                  <v:shape id="Freeform 1146" o:spid="_x0000_s1034" style="position:absolute;left:11538;top:6111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FyncQA&#10;AADdAAAADwAAAGRycy9kb3ducmV2LnhtbERPS2vCQBC+C/0PyxS8iG4i9UHqKkWw7UVConieZsck&#10;NDsbsqvGf98tCN7m43vOatObRlypc7VlBfEkAkFcWF1zqeB42I2XIJxH1thYJgV3crBZvwxWmGh7&#10;44yuuS9FCGGXoILK+zaR0hUVGXQT2xIH7mw7gz7ArpS6w1sIN42cRtFcGqw5NFTY0rai4je/GAWf&#10;bpQWi/TrnJ7wZ/uW3/dxNtJKDV/7j3cQnnr/FD/c3zrMj5cz+P8mnC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xcp3EAAAA3QAAAA8AAAAAAAAAAAAAAAAAmAIAAGRycy9k&#10;b3ducmV2LnhtbFBLBQYAAAAABAAEAPUAAACJAwAAAAA=&#10;" path="m,221r2686,l2686,,,,,221xe" fillcolor="#92d050" stroked="f">
                    <v:path arrowok="t" o:connecttype="custom" o:connectlocs="0,6332;2686,6332;2686,6111;0,6111;0,6332" o:connectangles="0,0,0,0,0"/>
                  </v:shape>
                </v:group>
                <v:group id="Group 1143" o:spid="_x0000_s1035" style="position:absolute;left:11538;top:6332;width:2686;height:221" coordorigin="11538,6332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1YS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F+vFz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DVhLwwAAAN0AAAAP&#10;AAAAAAAAAAAAAAAAAKoCAABkcnMvZG93bnJldi54bWxQSwUGAAAAAAQABAD6AAAAmgMAAAAA&#10;">
                  <v:shape id="Freeform 1144" o:spid="_x0000_s1036" style="position:absolute;left:11538;top:6332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9JccQA&#10;AADdAAAADwAAAGRycy9kb3ducmV2LnhtbERPTWvCQBC9F/oflil4Ed2kSJXoKiXQ6qWEpMXzmB2T&#10;0OxsyG5N8u+7hYK3ebzP2R1G04ob9a6xrCBeRiCIS6sbrhR8fb4tNiCcR9bYWiYFEzk47B8fdpho&#10;O3BOt8JXIoSwS1BB7X2XSOnKmgy6pe2IA3e1vUEfYF9J3eMQwk0rn6PoRRpsODTU2FFaU/ld/BgF&#10;726elevseM3OeElXxfQR53Ot1OxpfN2C8DT6u/jffdJhfrxZw9834QS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vSXHEAAAA3QAAAA8AAAAAAAAAAAAAAAAAmAIAAGRycy9k&#10;b3ducmV2LnhtbFBLBQYAAAAABAAEAPUAAACJAwAAAAA=&#10;" path="m,221r2686,l2686,,,,,221xe" fillcolor="#92d050" stroked="f">
                    <v:path arrowok="t" o:connecttype="custom" o:connectlocs="0,6553;2686,6553;2686,6332;0,6332;0,6553" o:connectangles="0,0,0,0,0"/>
                  </v:shape>
                </v:group>
                <v:group id="Group 1141" o:spid="_x0000_s1037" style="position:absolute;left:11538;top:6553;width:2686;height:221" coordorigin="11538,6553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    <v:shape id="Freeform 1142" o:spid="_x0000_s1038" style="position:absolute;left:11538;top:6553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x4mMQA&#10;AADdAAAADwAAAGRycy9kb3ducmV2LnhtbERPTWvCQBC9F/wPyxS8SN2kSLXRVUSo9lKCsfQ8Zsck&#10;NDsbsqtJ/r1bKHibx/uc1aY3tbhR6yrLCuJpBII4t7riQsH36eNlAcJ5ZI21ZVIwkIPNevS0wkTb&#10;jo90y3whQgi7BBWU3jeJlC4vyaCb2oY4cBfbGvQBtoXULXYh3NTyNYrepMGKQ0OJDe1Kyn+zq1Gw&#10;d5M0n6eHS/qD590sG77i40QrNX7ut0sQnnr/EP+7P3WYHy/e4e+bcIJ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8eJjEAAAA3QAAAA8AAAAAAAAAAAAAAAAAmAIAAGRycy9k&#10;b3ducmV2LnhtbFBLBQYAAAAABAAEAPUAAACJAwAAAAA=&#10;" path="m,221r2686,l2686,,,,,221xe" fillcolor="#92d050" stroked="f">
                    <v:path arrowok="t" o:connecttype="custom" o:connectlocs="0,6774;2686,6774;2686,6553;0,6553;0,677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89016" behindDoc="1" locked="0" layoutInCell="1" allowOverlap="1" wp14:anchorId="04059AF4" wp14:editId="6AA681E2">
                <wp:simplePos x="0" y="0"/>
                <wp:positionH relativeFrom="page">
                  <wp:posOffset>7326630</wp:posOffset>
                </wp:positionH>
                <wp:positionV relativeFrom="page">
                  <wp:posOffset>4565015</wp:posOffset>
                </wp:positionV>
                <wp:extent cx="1705610" cy="841375"/>
                <wp:effectExtent l="1905" t="2540" r="0" b="3810"/>
                <wp:wrapNone/>
                <wp:docPr id="1164" name="Group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5610" cy="841375"/>
                          <a:chOff x="11538" y="7189"/>
                          <a:chExt cx="2686" cy="1325"/>
                        </a:xfrm>
                      </wpg:grpSpPr>
                      <wpg:grpSp>
                        <wpg:cNvPr id="1165" name="Group 1138"/>
                        <wpg:cNvGrpSpPr>
                          <a:grpSpLocks/>
                        </wpg:cNvGrpSpPr>
                        <wpg:grpSpPr bwMode="auto">
                          <a:xfrm>
                            <a:off x="11538" y="7189"/>
                            <a:ext cx="2686" cy="221"/>
                            <a:chOff x="11538" y="7189"/>
                            <a:chExt cx="2686" cy="221"/>
                          </a:xfrm>
                        </wpg:grpSpPr>
                        <wps:wsp>
                          <wps:cNvPr id="1166" name="Freeform 1139"/>
                          <wps:cNvSpPr>
                            <a:spLocks/>
                          </wps:cNvSpPr>
                          <wps:spPr bwMode="auto">
                            <a:xfrm>
                              <a:off x="11538" y="7189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7410 7189"/>
                                <a:gd name="T3" fmla="*/ 7410 h 221"/>
                                <a:gd name="T4" fmla="+- 0 14224 11538"/>
                                <a:gd name="T5" fmla="*/ T4 w 2686"/>
                                <a:gd name="T6" fmla="+- 0 7410 7189"/>
                                <a:gd name="T7" fmla="*/ 7410 h 221"/>
                                <a:gd name="T8" fmla="+- 0 14224 11538"/>
                                <a:gd name="T9" fmla="*/ T8 w 2686"/>
                                <a:gd name="T10" fmla="+- 0 7189 7189"/>
                                <a:gd name="T11" fmla="*/ 7189 h 221"/>
                                <a:gd name="T12" fmla="+- 0 11538 11538"/>
                                <a:gd name="T13" fmla="*/ T12 w 2686"/>
                                <a:gd name="T14" fmla="+- 0 7189 7189"/>
                                <a:gd name="T15" fmla="*/ 7189 h 221"/>
                                <a:gd name="T16" fmla="+- 0 11538 11538"/>
                                <a:gd name="T17" fmla="*/ T16 w 2686"/>
                                <a:gd name="T18" fmla="+- 0 7410 7189"/>
                                <a:gd name="T19" fmla="*/ 741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" name="Group 1136"/>
                        <wpg:cNvGrpSpPr>
                          <a:grpSpLocks/>
                        </wpg:cNvGrpSpPr>
                        <wpg:grpSpPr bwMode="auto">
                          <a:xfrm>
                            <a:off x="11538" y="7410"/>
                            <a:ext cx="2686" cy="221"/>
                            <a:chOff x="11538" y="7410"/>
                            <a:chExt cx="2686" cy="221"/>
                          </a:xfrm>
                        </wpg:grpSpPr>
                        <wps:wsp>
                          <wps:cNvPr id="1168" name="Freeform 1137"/>
                          <wps:cNvSpPr>
                            <a:spLocks/>
                          </wps:cNvSpPr>
                          <wps:spPr bwMode="auto">
                            <a:xfrm>
                              <a:off x="11538" y="7410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7631 7410"/>
                                <a:gd name="T3" fmla="*/ 7631 h 221"/>
                                <a:gd name="T4" fmla="+- 0 14224 11538"/>
                                <a:gd name="T5" fmla="*/ T4 w 2686"/>
                                <a:gd name="T6" fmla="+- 0 7631 7410"/>
                                <a:gd name="T7" fmla="*/ 7631 h 221"/>
                                <a:gd name="T8" fmla="+- 0 14224 11538"/>
                                <a:gd name="T9" fmla="*/ T8 w 2686"/>
                                <a:gd name="T10" fmla="+- 0 7410 7410"/>
                                <a:gd name="T11" fmla="*/ 7410 h 221"/>
                                <a:gd name="T12" fmla="+- 0 11538 11538"/>
                                <a:gd name="T13" fmla="*/ T12 w 2686"/>
                                <a:gd name="T14" fmla="+- 0 7410 7410"/>
                                <a:gd name="T15" fmla="*/ 7410 h 221"/>
                                <a:gd name="T16" fmla="+- 0 11538 11538"/>
                                <a:gd name="T17" fmla="*/ T16 w 2686"/>
                                <a:gd name="T18" fmla="+- 0 7631 7410"/>
                                <a:gd name="T19" fmla="*/ 763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1134"/>
                        <wpg:cNvGrpSpPr>
                          <a:grpSpLocks/>
                        </wpg:cNvGrpSpPr>
                        <wpg:grpSpPr bwMode="auto">
                          <a:xfrm>
                            <a:off x="11538" y="7631"/>
                            <a:ext cx="2686" cy="221"/>
                            <a:chOff x="11538" y="7631"/>
                            <a:chExt cx="2686" cy="221"/>
                          </a:xfrm>
                        </wpg:grpSpPr>
                        <wps:wsp>
                          <wps:cNvPr id="1170" name="Freeform 1135"/>
                          <wps:cNvSpPr>
                            <a:spLocks/>
                          </wps:cNvSpPr>
                          <wps:spPr bwMode="auto">
                            <a:xfrm>
                              <a:off x="11538" y="7631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7851 7631"/>
                                <a:gd name="T3" fmla="*/ 7851 h 221"/>
                                <a:gd name="T4" fmla="+- 0 14224 11538"/>
                                <a:gd name="T5" fmla="*/ T4 w 2686"/>
                                <a:gd name="T6" fmla="+- 0 7851 7631"/>
                                <a:gd name="T7" fmla="*/ 7851 h 221"/>
                                <a:gd name="T8" fmla="+- 0 14224 11538"/>
                                <a:gd name="T9" fmla="*/ T8 w 2686"/>
                                <a:gd name="T10" fmla="+- 0 7631 7631"/>
                                <a:gd name="T11" fmla="*/ 7631 h 221"/>
                                <a:gd name="T12" fmla="+- 0 11538 11538"/>
                                <a:gd name="T13" fmla="*/ T12 w 2686"/>
                                <a:gd name="T14" fmla="+- 0 7631 7631"/>
                                <a:gd name="T15" fmla="*/ 7631 h 221"/>
                                <a:gd name="T16" fmla="+- 0 11538 11538"/>
                                <a:gd name="T17" fmla="*/ T16 w 2686"/>
                                <a:gd name="T18" fmla="+- 0 7851 7631"/>
                                <a:gd name="T19" fmla="*/ 785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0"/>
                                  </a:moveTo>
                                  <a:lnTo>
                                    <a:pt x="2686" y="220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" name="Group 1132"/>
                        <wpg:cNvGrpSpPr>
                          <a:grpSpLocks/>
                        </wpg:cNvGrpSpPr>
                        <wpg:grpSpPr bwMode="auto">
                          <a:xfrm>
                            <a:off x="11538" y="7851"/>
                            <a:ext cx="2686" cy="221"/>
                            <a:chOff x="11538" y="7851"/>
                            <a:chExt cx="2686" cy="221"/>
                          </a:xfrm>
                        </wpg:grpSpPr>
                        <wps:wsp>
                          <wps:cNvPr id="1172" name="Freeform 1133"/>
                          <wps:cNvSpPr>
                            <a:spLocks/>
                          </wps:cNvSpPr>
                          <wps:spPr bwMode="auto">
                            <a:xfrm>
                              <a:off x="11538" y="7851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8072 7851"/>
                                <a:gd name="T3" fmla="*/ 8072 h 221"/>
                                <a:gd name="T4" fmla="+- 0 14224 11538"/>
                                <a:gd name="T5" fmla="*/ T4 w 2686"/>
                                <a:gd name="T6" fmla="+- 0 8072 7851"/>
                                <a:gd name="T7" fmla="*/ 8072 h 221"/>
                                <a:gd name="T8" fmla="+- 0 14224 11538"/>
                                <a:gd name="T9" fmla="*/ T8 w 2686"/>
                                <a:gd name="T10" fmla="+- 0 7851 7851"/>
                                <a:gd name="T11" fmla="*/ 7851 h 221"/>
                                <a:gd name="T12" fmla="+- 0 11538 11538"/>
                                <a:gd name="T13" fmla="*/ T12 w 2686"/>
                                <a:gd name="T14" fmla="+- 0 7851 7851"/>
                                <a:gd name="T15" fmla="*/ 7851 h 221"/>
                                <a:gd name="T16" fmla="+- 0 11538 11538"/>
                                <a:gd name="T17" fmla="*/ T16 w 2686"/>
                                <a:gd name="T18" fmla="+- 0 8072 7851"/>
                                <a:gd name="T19" fmla="*/ 807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1130"/>
                        <wpg:cNvGrpSpPr>
                          <a:grpSpLocks/>
                        </wpg:cNvGrpSpPr>
                        <wpg:grpSpPr bwMode="auto">
                          <a:xfrm>
                            <a:off x="11538" y="8072"/>
                            <a:ext cx="2686" cy="221"/>
                            <a:chOff x="11538" y="8072"/>
                            <a:chExt cx="2686" cy="221"/>
                          </a:xfrm>
                        </wpg:grpSpPr>
                        <wps:wsp>
                          <wps:cNvPr id="1174" name="Freeform 1131"/>
                          <wps:cNvSpPr>
                            <a:spLocks/>
                          </wps:cNvSpPr>
                          <wps:spPr bwMode="auto">
                            <a:xfrm>
                              <a:off x="11538" y="8072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8293 8072"/>
                                <a:gd name="T3" fmla="*/ 8293 h 221"/>
                                <a:gd name="T4" fmla="+- 0 14224 11538"/>
                                <a:gd name="T5" fmla="*/ T4 w 2686"/>
                                <a:gd name="T6" fmla="+- 0 8293 8072"/>
                                <a:gd name="T7" fmla="*/ 8293 h 221"/>
                                <a:gd name="T8" fmla="+- 0 14224 11538"/>
                                <a:gd name="T9" fmla="*/ T8 w 2686"/>
                                <a:gd name="T10" fmla="+- 0 8072 8072"/>
                                <a:gd name="T11" fmla="*/ 8072 h 221"/>
                                <a:gd name="T12" fmla="+- 0 11538 11538"/>
                                <a:gd name="T13" fmla="*/ T12 w 2686"/>
                                <a:gd name="T14" fmla="+- 0 8072 8072"/>
                                <a:gd name="T15" fmla="*/ 8072 h 221"/>
                                <a:gd name="T16" fmla="+- 0 11538 11538"/>
                                <a:gd name="T17" fmla="*/ T16 w 2686"/>
                                <a:gd name="T18" fmla="+- 0 8293 8072"/>
                                <a:gd name="T19" fmla="*/ 829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" name="Group 1128"/>
                        <wpg:cNvGrpSpPr>
                          <a:grpSpLocks/>
                        </wpg:cNvGrpSpPr>
                        <wpg:grpSpPr bwMode="auto">
                          <a:xfrm>
                            <a:off x="11538" y="8293"/>
                            <a:ext cx="2686" cy="221"/>
                            <a:chOff x="11538" y="8293"/>
                            <a:chExt cx="2686" cy="221"/>
                          </a:xfrm>
                        </wpg:grpSpPr>
                        <wps:wsp>
                          <wps:cNvPr id="1176" name="Freeform 1129"/>
                          <wps:cNvSpPr>
                            <a:spLocks/>
                          </wps:cNvSpPr>
                          <wps:spPr bwMode="auto">
                            <a:xfrm>
                              <a:off x="11538" y="8293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8514 8293"/>
                                <a:gd name="T3" fmla="*/ 8514 h 221"/>
                                <a:gd name="T4" fmla="+- 0 14224 11538"/>
                                <a:gd name="T5" fmla="*/ T4 w 2686"/>
                                <a:gd name="T6" fmla="+- 0 8514 8293"/>
                                <a:gd name="T7" fmla="*/ 8514 h 221"/>
                                <a:gd name="T8" fmla="+- 0 14224 11538"/>
                                <a:gd name="T9" fmla="*/ T8 w 2686"/>
                                <a:gd name="T10" fmla="+- 0 8293 8293"/>
                                <a:gd name="T11" fmla="*/ 8293 h 221"/>
                                <a:gd name="T12" fmla="+- 0 11538 11538"/>
                                <a:gd name="T13" fmla="*/ T12 w 2686"/>
                                <a:gd name="T14" fmla="+- 0 8293 8293"/>
                                <a:gd name="T15" fmla="*/ 8293 h 221"/>
                                <a:gd name="T16" fmla="+- 0 11538 11538"/>
                                <a:gd name="T17" fmla="*/ T16 w 2686"/>
                                <a:gd name="T18" fmla="+- 0 8514 8293"/>
                                <a:gd name="T19" fmla="*/ 851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685ACC" id="Group 1127" o:spid="_x0000_s1026" style="position:absolute;margin-left:576.9pt;margin-top:359.45pt;width:134.3pt;height:66.25pt;z-index:-227464;mso-position-horizontal-relative:page;mso-position-vertical-relative:page" coordorigin="11538,7189" coordsize="2686,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">
                <v:group id="Group 1138" o:spid="_x0000_s1027" style="position:absolute;left:11538;top:7189;width:2686;height:221" coordorigin="11538,7189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    <v:shape id="Freeform 1139" o:spid="_x0000_s1028" style="position:absolute;left:11538;top:7189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8KEMMA&#10;AADdAAAADwAAAGRycy9kb3ducmV2LnhtbERPS2vCQBC+F/oflil4kbqJSCypq4jg4yLBKD1Ps2MS&#10;mp0N2VXjv3eFgrf5+J4zW/SmEVfqXG1ZQTyKQBAXVtdcKjgd159fIJxH1thYJgV3crCYv7/NMNX2&#10;xge65r4UIYRdigoq79tUSldUZNCNbEscuLPtDPoAu1LqDm8h3DRyHEWJNFhzaKiwpVVFxV9+MQo2&#10;bpgV02x7zn7wdzXJ7/v4MNRKDT765TcIT71/if/dOx3mx0kCz2/CC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8KEMMAAADdAAAADwAAAAAAAAAAAAAAAACYAgAAZHJzL2Rv&#10;d25yZXYueG1sUEsFBgAAAAAEAAQA9QAAAIgDAAAAAA==&#10;" path="m,221r2686,l2686,,,,,221xe" fillcolor="#92d050" stroked="f">
                    <v:path arrowok="t" o:connecttype="custom" o:connectlocs="0,7410;2686,7410;2686,7189;0,7189;0,7410" o:connectangles="0,0,0,0,0"/>
                  </v:shape>
                </v:group>
                <v:group id="Group 1136" o:spid="_x0000_s1029" style="position:absolute;left:11538;top:7410;width:2686;height:221" coordorigin="11538,7410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0bK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TRsqwwAAAN0AAAAP&#10;AAAAAAAAAAAAAAAAAKoCAABkcnMvZG93bnJldi54bWxQSwUGAAAAAAQABAD6AAAAmgMAAAAA&#10;">
                  <v:shape id="Freeform 1137" o:spid="_x0000_s1030" style="position:absolute;left:11538;top:7410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w7+cYA&#10;AADdAAAADwAAAGRycy9kb3ducmV2LnhtbESPT2vCQBDF70K/wzKFXkQ3KaISXaUI/XMpwbR4HrNj&#10;EszOhuxW47d3DgVvM7w37/1mvR1cqy7Uh8azgXSagCIuvW24MvD78z5ZggoR2WLrmQzcKMB28zRa&#10;Y2b9lfd0KWKlJIRDhgbqGLtM61DW5DBMfUcs2sn3DqOsfaVtj1cJd61+TZK5dtiwNNTY0a6m8lz8&#10;OQMfYZyXi/zzlB/wuJsVt+90P7bGvDwPbytQkYb4MP9ff1nBT+eCK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w7+cYAAADdAAAADwAAAAAAAAAAAAAAAACYAgAAZHJz&#10;L2Rvd25yZXYueG1sUEsFBgAAAAAEAAQA9QAAAIsDAAAAAA==&#10;" path="m,221r2686,l2686,,,,,221xe" fillcolor="#92d050" stroked="f">
                    <v:path arrowok="t" o:connecttype="custom" o:connectlocs="0,7631;2686,7631;2686,7410;0,7410;0,7631" o:connectangles="0,0,0,0,0"/>
                  </v:shape>
                </v:group>
                <v:group id="Group 1134" o:spid="_x0000_s1031" style="position:absolute;left:11538;top:7631;width:2686;height:221" coordorigin="11538,7631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<v:shape id="Freeform 1135" o:spid="_x0000_s1032" style="position:absolute;left:11538;top:7631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OhIsYA&#10;AADdAAAADwAAAGRycy9kb3ducmV2LnhtbESPT2vCQBDF74V+h2WEXkQ3KaWW6CpF6J+LBGPxPGbH&#10;JJidDdmtxm/vHARvM7w37/1msRpcq87Uh8azgXSagCIuvW24MvC3+5p8gAoR2WLrmQxcKcBq+fy0&#10;wMz6C2/pXMRKSQiHDA3UMXaZ1qGsyWGY+o5YtKPvHUZZ+0rbHi8S7lr9miTv2mHD0lBjR+uaylPx&#10;7wx8h3FezvKfY77Hw/qtuG7S7dga8zIaPuegIg3xYb5f/1rBT2fCL9/ICHp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OhIsYAAADdAAAADwAAAAAAAAAAAAAAAACYAgAAZHJz&#10;L2Rvd25yZXYueG1sUEsFBgAAAAAEAAQA9QAAAIsDAAAAAA==&#10;" path="m,220r2686,l2686,,,,,220xe" fillcolor="#92d050" stroked="f">
                    <v:path arrowok="t" o:connecttype="custom" o:connectlocs="0,7851;2686,7851;2686,7631;0,7631;0,7851" o:connectangles="0,0,0,0,0"/>
                  </v:shape>
                </v:group>
                <v:group id="Group 1132" o:spid="_x0000_s1033" style="position:absolute;left:11538;top:7851;width:2686;height:221" coordorigin="11538,7851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    <v:shape id="Freeform 1133" o:spid="_x0000_s1034" style="position:absolute;left:11538;top:7851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2azsMA&#10;AADdAAAADwAAAGRycy9kb3ducmV2LnhtbERPTYvCMBC9C/sfwix4EU0rolKNsgirXqTYXTyPzdgW&#10;m0lpotZ/bxYWvM3jfc5y3Zla3Kl1lWUF8SgCQZxbXXGh4PfnezgH4TyyxtoyKXiSg/Xqo7fERNsH&#10;H+me+UKEEHYJKii9bxIpXV6SQTeyDXHgLrY16ANsC6lbfIRwU8txFE2lwYpDQ4kNbUrKr9nNKNi6&#10;QZrP0t0lPeF5M8meh/g40Er1P7uvBQhPnX+L/917HebHszH8fRNO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2azsMAAADdAAAADwAAAAAAAAAAAAAAAACYAgAAZHJzL2Rv&#10;d25yZXYueG1sUEsFBgAAAAAEAAQA9QAAAIgDAAAAAA==&#10;" path="m,221r2686,l2686,,,,,221xe" fillcolor="#92d050" stroked="f">
                    <v:path arrowok="t" o:connecttype="custom" o:connectlocs="0,8072;2686,8072;2686,7851;0,7851;0,8072" o:connectangles="0,0,0,0,0"/>
                  </v:shape>
                </v:group>
                <v:group id="Group 1130" o:spid="_x0000_s1035" style="position:absolute;left:11538;top:8072;width:2686;height:221" coordorigin="11538,8072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    <v:shape id="Freeform 1131" o:spid="_x0000_s1036" style="position:absolute;left:11538;top:8072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inIcQA&#10;AADdAAAADwAAAGRycy9kb3ducmV2LnhtbERPTWvCQBC9C/0PyxR6Ed2kBJXoKkVo9VJC0tLzNDsm&#10;wexsyG5N8u+7hYK3ebzP2R1G04ob9a6xrCBeRiCIS6sbrhR8frwuNiCcR9bYWiYFEzk47B9mO0y1&#10;HTinW+ErEULYpaig9r5LpXRlTQbd0nbEgbvY3qAPsK+k7nEI4aaVz1G0kgYbDg01dnSsqbwWP0bB&#10;m5tn5To7XbIv/D4mxfQe53Ot1NPj+LIF4Wn0d/G/+6zD/HidwN834QS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opyHEAAAA3QAAAA8AAAAAAAAAAAAAAAAAmAIAAGRycy9k&#10;b3ducmV2LnhtbFBLBQYAAAAABAAEAPUAAACJAwAAAAA=&#10;" path="m,221r2686,l2686,,,,,221xe" fillcolor="#92d050" stroked="f">
                    <v:path arrowok="t" o:connecttype="custom" o:connectlocs="0,8293;2686,8293;2686,8072;0,8072;0,8293" o:connectangles="0,0,0,0,0"/>
                  </v:shape>
                </v:group>
                <v:group id="Group 1128" o:spid="_x0000_s1037" style="position:absolute;left:11538;top:8293;width:2686;height:221" coordorigin="11538,8293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<v:shape id="Freeform 1129" o:spid="_x0000_s1038" style="position:absolute;left:11538;top:8293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aczcQA&#10;AADdAAAADwAAAGRycy9kb3ducmV2LnhtbERPTWvCQBC9F/wPywi9SN2kFC2pa5CAbS8STIvnMTsm&#10;odnZkN2a5N93hYK3ebzP2aSjacWVetdYVhAvIxDEpdUNVwq+v/ZPryCcR9bYWiYFEzlIt7OHDSba&#10;Dnyka+ErEULYJaig9r5LpHRlTQbd0nbEgbvY3qAPsK+k7nEI4aaVz1G0kgYbDg01dpTVVP4Uv0bB&#10;u1vk5Tr/uOQnPGcvxXSIjwut1ON83L2B8DT6u/jf/anD/Hi9gts34QS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2nM3EAAAA3QAAAA8AAAAAAAAAAAAAAAAAmAIAAGRycy9k&#10;b3ducmV2LnhtbFBLBQYAAAAABAAEAPUAAACJAwAAAAA=&#10;" path="m,221r2686,l2686,,,,,221xe" fillcolor="#92d050" stroked="f">
                    <v:path arrowok="t" o:connecttype="custom" o:connectlocs="0,8514;2686,8514;2686,8293;0,8293;0,851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89040" behindDoc="1" locked="0" layoutInCell="1" allowOverlap="1" wp14:anchorId="04059AF5" wp14:editId="262B82A5">
                <wp:simplePos x="0" y="0"/>
                <wp:positionH relativeFrom="page">
                  <wp:posOffset>7326630</wp:posOffset>
                </wp:positionH>
                <wp:positionV relativeFrom="page">
                  <wp:posOffset>5669915</wp:posOffset>
                </wp:positionV>
                <wp:extent cx="1705610" cy="841375"/>
                <wp:effectExtent l="1905" t="2540" r="0" b="3810"/>
                <wp:wrapNone/>
                <wp:docPr id="1151" name="Group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5610" cy="841375"/>
                          <a:chOff x="11538" y="8929"/>
                          <a:chExt cx="2686" cy="1325"/>
                        </a:xfrm>
                      </wpg:grpSpPr>
                      <wpg:grpSp>
                        <wpg:cNvPr id="1152" name="Group 1125"/>
                        <wpg:cNvGrpSpPr>
                          <a:grpSpLocks/>
                        </wpg:cNvGrpSpPr>
                        <wpg:grpSpPr bwMode="auto">
                          <a:xfrm>
                            <a:off x="11538" y="8929"/>
                            <a:ext cx="2686" cy="221"/>
                            <a:chOff x="11538" y="8929"/>
                            <a:chExt cx="2686" cy="221"/>
                          </a:xfrm>
                        </wpg:grpSpPr>
                        <wps:wsp>
                          <wps:cNvPr id="1153" name="Freeform 1126"/>
                          <wps:cNvSpPr>
                            <a:spLocks/>
                          </wps:cNvSpPr>
                          <wps:spPr bwMode="auto">
                            <a:xfrm>
                              <a:off x="11538" y="8929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9150 8929"/>
                                <a:gd name="T3" fmla="*/ 9150 h 221"/>
                                <a:gd name="T4" fmla="+- 0 14224 11538"/>
                                <a:gd name="T5" fmla="*/ T4 w 2686"/>
                                <a:gd name="T6" fmla="+- 0 9150 8929"/>
                                <a:gd name="T7" fmla="*/ 9150 h 221"/>
                                <a:gd name="T8" fmla="+- 0 14224 11538"/>
                                <a:gd name="T9" fmla="*/ T8 w 2686"/>
                                <a:gd name="T10" fmla="+- 0 8929 8929"/>
                                <a:gd name="T11" fmla="*/ 8929 h 221"/>
                                <a:gd name="T12" fmla="+- 0 11538 11538"/>
                                <a:gd name="T13" fmla="*/ T12 w 2686"/>
                                <a:gd name="T14" fmla="+- 0 8929 8929"/>
                                <a:gd name="T15" fmla="*/ 8929 h 221"/>
                                <a:gd name="T16" fmla="+- 0 11538 11538"/>
                                <a:gd name="T17" fmla="*/ T16 w 2686"/>
                                <a:gd name="T18" fmla="+- 0 9150 8929"/>
                                <a:gd name="T19" fmla="*/ 915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1123"/>
                        <wpg:cNvGrpSpPr>
                          <a:grpSpLocks/>
                        </wpg:cNvGrpSpPr>
                        <wpg:grpSpPr bwMode="auto">
                          <a:xfrm>
                            <a:off x="11538" y="9150"/>
                            <a:ext cx="2686" cy="221"/>
                            <a:chOff x="11538" y="9150"/>
                            <a:chExt cx="2686" cy="221"/>
                          </a:xfrm>
                        </wpg:grpSpPr>
                        <wps:wsp>
                          <wps:cNvPr id="1155" name="Freeform 1124"/>
                          <wps:cNvSpPr>
                            <a:spLocks/>
                          </wps:cNvSpPr>
                          <wps:spPr bwMode="auto">
                            <a:xfrm>
                              <a:off x="11538" y="9150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9371 9150"/>
                                <a:gd name="T3" fmla="*/ 9371 h 221"/>
                                <a:gd name="T4" fmla="+- 0 14224 11538"/>
                                <a:gd name="T5" fmla="*/ T4 w 2686"/>
                                <a:gd name="T6" fmla="+- 0 9371 9150"/>
                                <a:gd name="T7" fmla="*/ 9371 h 221"/>
                                <a:gd name="T8" fmla="+- 0 14224 11538"/>
                                <a:gd name="T9" fmla="*/ T8 w 2686"/>
                                <a:gd name="T10" fmla="+- 0 9150 9150"/>
                                <a:gd name="T11" fmla="*/ 9150 h 221"/>
                                <a:gd name="T12" fmla="+- 0 11538 11538"/>
                                <a:gd name="T13" fmla="*/ T12 w 2686"/>
                                <a:gd name="T14" fmla="+- 0 9150 9150"/>
                                <a:gd name="T15" fmla="*/ 9150 h 221"/>
                                <a:gd name="T16" fmla="+- 0 11538 11538"/>
                                <a:gd name="T17" fmla="*/ T16 w 2686"/>
                                <a:gd name="T18" fmla="+- 0 9371 9150"/>
                                <a:gd name="T19" fmla="*/ 937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1121"/>
                        <wpg:cNvGrpSpPr>
                          <a:grpSpLocks/>
                        </wpg:cNvGrpSpPr>
                        <wpg:grpSpPr bwMode="auto">
                          <a:xfrm>
                            <a:off x="11538" y="9371"/>
                            <a:ext cx="2686" cy="221"/>
                            <a:chOff x="11538" y="9371"/>
                            <a:chExt cx="2686" cy="221"/>
                          </a:xfrm>
                        </wpg:grpSpPr>
                        <wps:wsp>
                          <wps:cNvPr id="1157" name="Freeform 1122"/>
                          <wps:cNvSpPr>
                            <a:spLocks/>
                          </wps:cNvSpPr>
                          <wps:spPr bwMode="auto">
                            <a:xfrm>
                              <a:off x="11538" y="9371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9592 9371"/>
                                <a:gd name="T3" fmla="*/ 9592 h 221"/>
                                <a:gd name="T4" fmla="+- 0 14224 11538"/>
                                <a:gd name="T5" fmla="*/ T4 w 2686"/>
                                <a:gd name="T6" fmla="+- 0 9592 9371"/>
                                <a:gd name="T7" fmla="*/ 9592 h 221"/>
                                <a:gd name="T8" fmla="+- 0 14224 11538"/>
                                <a:gd name="T9" fmla="*/ T8 w 2686"/>
                                <a:gd name="T10" fmla="+- 0 9371 9371"/>
                                <a:gd name="T11" fmla="*/ 9371 h 221"/>
                                <a:gd name="T12" fmla="+- 0 11538 11538"/>
                                <a:gd name="T13" fmla="*/ T12 w 2686"/>
                                <a:gd name="T14" fmla="+- 0 9371 9371"/>
                                <a:gd name="T15" fmla="*/ 9371 h 221"/>
                                <a:gd name="T16" fmla="+- 0 11538 11538"/>
                                <a:gd name="T17" fmla="*/ T16 w 2686"/>
                                <a:gd name="T18" fmla="+- 0 9592 9371"/>
                                <a:gd name="T19" fmla="*/ 959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1119"/>
                        <wpg:cNvGrpSpPr>
                          <a:grpSpLocks/>
                        </wpg:cNvGrpSpPr>
                        <wpg:grpSpPr bwMode="auto">
                          <a:xfrm>
                            <a:off x="11538" y="9592"/>
                            <a:ext cx="2686" cy="221"/>
                            <a:chOff x="11538" y="9592"/>
                            <a:chExt cx="2686" cy="221"/>
                          </a:xfrm>
                        </wpg:grpSpPr>
                        <wps:wsp>
                          <wps:cNvPr id="1159" name="Freeform 1120"/>
                          <wps:cNvSpPr>
                            <a:spLocks/>
                          </wps:cNvSpPr>
                          <wps:spPr bwMode="auto">
                            <a:xfrm>
                              <a:off x="11538" y="9592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9813 9592"/>
                                <a:gd name="T3" fmla="*/ 9813 h 221"/>
                                <a:gd name="T4" fmla="+- 0 14224 11538"/>
                                <a:gd name="T5" fmla="*/ T4 w 2686"/>
                                <a:gd name="T6" fmla="+- 0 9813 9592"/>
                                <a:gd name="T7" fmla="*/ 9813 h 221"/>
                                <a:gd name="T8" fmla="+- 0 14224 11538"/>
                                <a:gd name="T9" fmla="*/ T8 w 2686"/>
                                <a:gd name="T10" fmla="+- 0 9592 9592"/>
                                <a:gd name="T11" fmla="*/ 9592 h 221"/>
                                <a:gd name="T12" fmla="+- 0 11538 11538"/>
                                <a:gd name="T13" fmla="*/ T12 w 2686"/>
                                <a:gd name="T14" fmla="+- 0 9592 9592"/>
                                <a:gd name="T15" fmla="*/ 9592 h 221"/>
                                <a:gd name="T16" fmla="+- 0 11538 11538"/>
                                <a:gd name="T17" fmla="*/ T16 w 2686"/>
                                <a:gd name="T18" fmla="+- 0 9813 9592"/>
                                <a:gd name="T19" fmla="*/ 981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1117"/>
                        <wpg:cNvGrpSpPr>
                          <a:grpSpLocks/>
                        </wpg:cNvGrpSpPr>
                        <wpg:grpSpPr bwMode="auto">
                          <a:xfrm>
                            <a:off x="11538" y="9813"/>
                            <a:ext cx="2686" cy="221"/>
                            <a:chOff x="11538" y="9813"/>
                            <a:chExt cx="2686" cy="221"/>
                          </a:xfrm>
                        </wpg:grpSpPr>
                        <wps:wsp>
                          <wps:cNvPr id="1161" name="Freeform 1118"/>
                          <wps:cNvSpPr>
                            <a:spLocks/>
                          </wps:cNvSpPr>
                          <wps:spPr bwMode="auto">
                            <a:xfrm>
                              <a:off x="11538" y="9813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10033 9813"/>
                                <a:gd name="T3" fmla="*/ 10033 h 221"/>
                                <a:gd name="T4" fmla="+- 0 14224 11538"/>
                                <a:gd name="T5" fmla="*/ T4 w 2686"/>
                                <a:gd name="T6" fmla="+- 0 10033 9813"/>
                                <a:gd name="T7" fmla="*/ 10033 h 221"/>
                                <a:gd name="T8" fmla="+- 0 14224 11538"/>
                                <a:gd name="T9" fmla="*/ T8 w 2686"/>
                                <a:gd name="T10" fmla="+- 0 9813 9813"/>
                                <a:gd name="T11" fmla="*/ 9813 h 221"/>
                                <a:gd name="T12" fmla="+- 0 11538 11538"/>
                                <a:gd name="T13" fmla="*/ T12 w 2686"/>
                                <a:gd name="T14" fmla="+- 0 9813 9813"/>
                                <a:gd name="T15" fmla="*/ 9813 h 221"/>
                                <a:gd name="T16" fmla="+- 0 11538 11538"/>
                                <a:gd name="T17" fmla="*/ T16 w 2686"/>
                                <a:gd name="T18" fmla="+- 0 10033 9813"/>
                                <a:gd name="T19" fmla="*/ 1003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0"/>
                                  </a:moveTo>
                                  <a:lnTo>
                                    <a:pt x="2686" y="220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1115"/>
                        <wpg:cNvGrpSpPr>
                          <a:grpSpLocks/>
                        </wpg:cNvGrpSpPr>
                        <wpg:grpSpPr bwMode="auto">
                          <a:xfrm>
                            <a:off x="11538" y="10033"/>
                            <a:ext cx="2686" cy="221"/>
                            <a:chOff x="11538" y="10033"/>
                            <a:chExt cx="2686" cy="221"/>
                          </a:xfrm>
                        </wpg:grpSpPr>
                        <wps:wsp>
                          <wps:cNvPr id="1163" name="Freeform 1116"/>
                          <wps:cNvSpPr>
                            <a:spLocks/>
                          </wps:cNvSpPr>
                          <wps:spPr bwMode="auto">
                            <a:xfrm>
                              <a:off x="11538" y="10033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10254 10033"/>
                                <a:gd name="T3" fmla="*/ 10254 h 221"/>
                                <a:gd name="T4" fmla="+- 0 14224 11538"/>
                                <a:gd name="T5" fmla="*/ T4 w 2686"/>
                                <a:gd name="T6" fmla="+- 0 10254 10033"/>
                                <a:gd name="T7" fmla="*/ 10254 h 221"/>
                                <a:gd name="T8" fmla="+- 0 14224 11538"/>
                                <a:gd name="T9" fmla="*/ T8 w 2686"/>
                                <a:gd name="T10" fmla="+- 0 10033 10033"/>
                                <a:gd name="T11" fmla="*/ 10033 h 221"/>
                                <a:gd name="T12" fmla="+- 0 11538 11538"/>
                                <a:gd name="T13" fmla="*/ T12 w 2686"/>
                                <a:gd name="T14" fmla="+- 0 10033 10033"/>
                                <a:gd name="T15" fmla="*/ 10033 h 221"/>
                                <a:gd name="T16" fmla="+- 0 11538 11538"/>
                                <a:gd name="T17" fmla="*/ T16 w 2686"/>
                                <a:gd name="T18" fmla="+- 0 10254 10033"/>
                                <a:gd name="T19" fmla="*/ 1025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2FC1D4" id="Group 1114" o:spid="_x0000_s1026" style="position:absolute;margin-left:576.9pt;margin-top:446.45pt;width:134.3pt;height:66.25pt;z-index:-227440;mso-position-horizontal-relative:page;mso-position-vertical-relative:page" coordorigin="11538,8929" coordsize="2686,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">
                <v:group id="Group 1125" o:spid="_x0000_s1027" style="position:absolute;left:11538;top:8929;width:2686;height:221" coordorigin="11538,8929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    <v:shape id="Freeform 1126" o:spid="_x0000_s1028" style="position:absolute;left:11538;top:8929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RjNcQA&#10;AADdAAAADwAAAGRycy9kb3ducmV2LnhtbERPS2vCQBC+F/oflhF6Ed2kDysxqxRB60WCael5zE4e&#10;NDsbsluN/94VhN7m43tOuhpMK07Uu8aygngagSAurG64UvD9tZnMQTiPrLG1TAou5GC1fHxIMdH2&#10;zAc65b4SIYRdggpq77tESlfUZNBNbUccuNL2Bn2AfSV1j+cQblr5HEUzabDh0FBjR+uait/8zyjY&#10;unFWvGefZfaDx/VrftnHh7FW6mk0fCxAeBr8v/ju3ukwP357gds34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0YzXEAAAA3QAAAA8AAAAAAAAAAAAAAAAAmAIAAGRycy9k&#10;b3ducmV2LnhtbFBLBQYAAAAABAAEAPUAAACJAwAAAAA=&#10;" path="m,221r2686,l2686,,,,,221xe" fillcolor="#92d050" stroked="f">
                    <v:path arrowok="t" o:connecttype="custom" o:connectlocs="0,9150;2686,9150;2686,8929;0,8929;0,9150" o:connectangles="0,0,0,0,0"/>
                  </v:shape>
                </v:group>
                <v:group id="Group 1123" o:spid="_x0000_s1029" style="position:absolute;left:11538;top:9150;width:2686;height:221" coordorigin="11538,9150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NP4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e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80/gwwAAAN0AAAAP&#10;AAAAAAAAAAAAAAAAAKoCAABkcnMvZG93bnJldi54bWxQSwUGAAAAAAQABAD6AAAAmgMAAAAA&#10;">
                  <v:shape id="Freeform 1124" o:spid="_x0000_s1030" style="position:absolute;left:11538;top:9150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Fe2sQA&#10;AADdAAAADwAAAGRycy9kb3ducmV2LnhtbERPTWvCQBC9F/wPywhepG4i1ZY0GxFB20sJxtLzNDsm&#10;odnZkF01/vuuIHibx/ucdDWYVpypd41lBfEsAkFcWt1wpeD7sH1+A+E8ssbWMim4koNVNnpKMdH2&#10;wns6F74SIYRdggpq77tESlfWZNDNbEccuKPtDfoA+0rqHi8h3LRyHkVLabDh0FBjR5uayr/iZBTs&#10;3DQvX/OPY/6Dv5uX4voV76daqcl4WL+D8DT4h/ju/tRhfrxYwO2bc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RXtrEAAAA3QAAAA8AAAAAAAAAAAAAAAAAmAIAAGRycy9k&#10;b3ducmV2LnhtbFBLBQYAAAAABAAEAPUAAACJAwAAAAA=&#10;" path="m,221r2686,l2686,,,,,221xe" fillcolor="#92d050" stroked="f">
                    <v:path arrowok="t" o:connecttype="custom" o:connectlocs="0,9371;2686,9371;2686,9150;0,9150;0,9371" o:connectangles="0,0,0,0,0"/>
                  </v:shape>
                </v:group>
                <v:group id="Group 1121" o:spid="_x0000_s1031" style="position:absolute;left:11538;top:9371;width:2686;height:221" coordorigin="11538,9371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    <v:shape id="Freeform 1122" o:spid="_x0000_s1032" style="position:absolute;left:11538;top:9371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9lNsQA&#10;AADdAAAADwAAAGRycy9kb3ducmV2LnhtbERPTWvCQBC9F/wPyxS8SN2kWC3RVUSo9lKCsfQ8Zsck&#10;NDsbsqtJ/r1bKHibx/uc1aY3tbhR6yrLCuJpBII4t7riQsH36ePlHYTzyBpry6RgIAeb9ehphYm2&#10;HR/plvlChBB2CSoovW8SKV1ekkE3tQ1x4C62NegDbAupW+xCuKnlaxTNpcGKQ0OJDe1Kyn+zq1Gw&#10;d5M0X6SHS/qD590sG77i40QrNX7ut0sQnnr/EP+7P3WYH78t4O+bcIJ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PZTbEAAAA3QAAAA8AAAAAAAAAAAAAAAAAmAIAAGRycy9k&#10;b3ducmV2LnhtbFBLBQYAAAAABAAEAPUAAACJAwAAAAA=&#10;" path="m,221r2686,l2686,,,,,221xe" fillcolor="#92d050" stroked="f">
                    <v:path arrowok="t" o:connecttype="custom" o:connectlocs="0,9592;2686,9592;2686,9371;0,9371;0,9592" o:connectangles="0,0,0,0,0"/>
                  </v:shape>
                </v:group>
                <v:group id="Group 1119" o:spid="_x0000_s1033" style="position:absolute;left:11538;top:9592;width:2686;height:221" coordorigin="11538,9592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<v:shape id="Freeform 1120" o:spid="_x0000_s1034" style="position:absolute;left:11538;top:9592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xU38QA&#10;AADdAAAADwAAAGRycy9kb3ducmV2LnhtbERPS2vCQBC+F/oflhF6Ed2ktLXGrFIErRcJpqXnMTt5&#10;0OxsyG41/ntXEHqbj+856WowrThR7xrLCuJpBIK4sLrhSsH312byDsJ5ZI2tZVJwIQer5eNDiom2&#10;Zz7QKfeVCCHsElRQe98lUrqiJoNuajviwJW2N+gD7CupezyHcNPK5yh6kwYbDg01drSuqfjN/4yC&#10;rRtnxSz7LLMfPK5f8ss+Poy1Uk+j4WMBwtPg/8V3906H+fHrHG7fhB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cVN/EAAAA3QAAAA8AAAAAAAAAAAAAAAAAmAIAAGRycy9k&#10;b3ducmV2LnhtbFBLBQYAAAAABAAEAPUAAACJAwAAAAA=&#10;" path="m,221r2686,l2686,,,,,221xe" fillcolor="#92d050" stroked="f">
                    <v:path arrowok="t" o:connecttype="custom" o:connectlocs="0,9813;2686,9813;2686,9592;0,9592;0,9813" o:connectangles="0,0,0,0,0"/>
                  </v:shape>
                </v:group>
                <v:group id="Group 1117" o:spid="_x0000_s1035" style="position:absolute;left:11538;top:9813;width:2686;height:221" coordorigin="11538,9813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Freeform 1118" o:spid="_x0000_s1036" style="position:absolute;left:11538;top:9813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aSZMIA&#10;AADdAAAADwAAAGRycy9kb3ducmV2LnhtbERPTYvCMBC9C/sfwix4EU0rolKNsgirXpZid/E8NmNb&#10;bCaliVr/vVkQvM3jfc5y3Zla3Kh1lWUF8SgCQZxbXXGh4O/3ezgH4TyyxtoyKXiQg/Xqo7fERNs7&#10;H+iW+UKEEHYJKii9bxIpXV6SQTeyDXHgzrY16ANsC6lbvIdwU8txFE2lwYpDQ4kNbUrKL9nVKNi6&#10;QZrP0t05PeJpM8keP/FhoJXqf3ZfCxCeOv8Wv9x7HebH0xj+vwkn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hpJkwgAAAN0AAAAPAAAAAAAAAAAAAAAAAJgCAABkcnMvZG93&#10;bnJldi54bWxQSwUGAAAAAAQABAD1AAAAhwMAAAAA&#10;" path="m,220r2686,l2686,,,,,220xe" fillcolor="#92d050" stroked="f">
                    <v:path arrowok="t" o:connecttype="custom" o:connectlocs="0,10033;2686,10033;2686,9813;0,9813;0,10033" o:connectangles="0,0,0,0,0"/>
                  </v:shape>
                </v:group>
                <v:group id="Group 1115" o:spid="_x0000_s1037" style="position:absolute;left:11538;top:10033;width:2686;height:221" coordorigin="11538,10033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4s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X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OriywwAAAN0AAAAP&#10;AAAAAAAAAAAAAAAAAKoCAABkcnMvZG93bnJldi54bWxQSwUGAAAAAAQABAD6AAAAmgMAAAAA&#10;">
                  <v:shape id="Freeform 1116" o:spid="_x0000_s1038" style="position:absolute;left:11538;top:10033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ipiMQA&#10;AADdAAAADwAAAGRycy9kb3ducmV2LnhtbERPTWvCQBC9C/6HZYReRDdpRUuajYig7aUEU/E8zY5J&#10;aHY2ZFeN/75bEHqbx/ucdD2YVlypd41lBfE8AkFcWt1wpeD4tZu9gnAeWWNrmRTcycE6G49STLS9&#10;8YGuha9ECGGXoILa+y6R0pU1GXRz2xEH7mx7gz7AvpK6x1sIN618jqKlNNhwaKixo21N5U9xMQr2&#10;bpqXq/z9nJ/we7so7p/xYaqVepoMmzcQngb/L364P3SYHy9f4O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YqYjEAAAA3QAAAA8AAAAAAAAAAAAAAAAAmAIAAGRycy9k&#10;b3ducmV2LnhtbFBLBQYAAAAABAAEAPUAAACJAwAAAAA=&#10;" path="m,221r2686,l2686,,,,,221xe" fillcolor="#92d050" stroked="f">
                    <v:path arrowok="t" o:connecttype="custom" o:connectlocs="0,10254;2686,10254;2686,10033;0,10033;0,1025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89064" behindDoc="1" locked="0" layoutInCell="1" allowOverlap="1" wp14:anchorId="04059AF6" wp14:editId="3B4D4DED">
                <wp:simplePos x="0" y="0"/>
                <wp:positionH relativeFrom="page">
                  <wp:posOffset>7326630</wp:posOffset>
                </wp:positionH>
                <wp:positionV relativeFrom="page">
                  <wp:posOffset>6774815</wp:posOffset>
                </wp:positionV>
                <wp:extent cx="1705610" cy="841375"/>
                <wp:effectExtent l="1905" t="2540" r="0" b="3810"/>
                <wp:wrapNone/>
                <wp:docPr id="1138" name="Group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5610" cy="841375"/>
                          <a:chOff x="11538" y="10669"/>
                          <a:chExt cx="2686" cy="1325"/>
                        </a:xfrm>
                      </wpg:grpSpPr>
                      <wpg:grpSp>
                        <wpg:cNvPr id="1139" name="Group 1112"/>
                        <wpg:cNvGrpSpPr>
                          <a:grpSpLocks/>
                        </wpg:cNvGrpSpPr>
                        <wpg:grpSpPr bwMode="auto">
                          <a:xfrm>
                            <a:off x="11538" y="10669"/>
                            <a:ext cx="2686" cy="221"/>
                            <a:chOff x="11538" y="10669"/>
                            <a:chExt cx="2686" cy="221"/>
                          </a:xfrm>
                        </wpg:grpSpPr>
                        <wps:wsp>
                          <wps:cNvPr id="1140" name="Freeform 1113"/>
                          <wps:cNvSpPr>
                            <a:spLocks/>
                          </wps:cNvSpPr>
                          <wps:spPr bwMode="auto">
                            <a:xfrm>
                              <a:off x="11538" y="10669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10890 10669"/>
                                <a:gd name="T3" fmla="*/ 10890 h 221"/>
                                <a:gd name="T4" fmla="+- 0 14224 11538"/>
                                <a:gd name="T5" fmla="*/ T4 w 2686"/>
                                <a:gd name="T6" fmla="+- 0 10890 10669"/>
                                <a:gd name="T7" fmla="*/ 10890 h 221"/>
                                <a:gd name="T8" fmla="+- 0 14224 11538"/>
                                <a:gd name="T9" fmla="*/ T8 w 2686"/>
                                <a:gd name="T10" fmla="+- 0 10669 10669"/>
                                <a:gd name="T11" fmla="*/ 10669 h 221"/>
                                <a:gd name="T12" fmla="+- 0 11538 11538"/>
                                <a:gd name="T13" fmla="*/ T12 w 2686"/>
                                <a:gd name="T14" fmla="+- 0 10669 10669"/>
                                <a:gd name="T15" fmla="*/ 10669 h 221"/>
                                <a:gd name="T16" fmla="+- 0 11538 11538"/>
                                <a:gd name="T17" fmla="*/ T16 w 2686"/>
                                <a:gd name="T18" fmla="+- 0 10890 10669"/>
                                <a:gd name="T19" fmla="*/ 1089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1110"/>
                        <wpg:cNvGrpSpPr>
                          <a:grpSpLocks/>
                        </wpg:cNvGrpSpPr>
                        <wpg:grpSpPr bwMode="auto">
                          <a:xfrm>
                            <a:off x="11538" y="10890"/>
                            <a:ext cx="2686" cy="221"/>
                            <a:chOff x="11538" y="10890"/>
                            <a:chExt cx="2686" cy="221"/>
                          </a:xfrm>
                        </wpg:grpSpPr>
                        <wps:wsp>
                          <wps:cNvPr id="1142" name="Freeform 1111"/>
                          <wps:cNvSpPr>
                            <a:spLocks/>
                          </wps:cNvSpPr>
                          <wps:spPr bwMode="auto">
                            <a:xfrm>
                              <a:off x="11538" y="10890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11111 10890"/>
                                <a:gd name="T3" fmla="*/ 11111 h 221"/>
                                <a:gd name="T4" fmla="+- 0 14224 11538"/>
                                <a:gd name="T5" fmla="*/ T4 w 2686"/>
                                <a:gd name="T6" fmla="+- 0 11111 10890"/>
                                <a:gd name="T7" fmla="*/ 11111 h 221"/>
                                <a:gd name="T8" fmla="+- 0 14224 11538"/>
                                <a:gd name="T9" fmla="*/ T8 w 2686"/>
                                <a:gd name="T10" fmla="+- 0 10890 10890"/>
                                <a:gd name="T11" fmla="*/ 10890 h 221"/>
                                <a:gd name="T12" fmla="+- 0 11538 11538"/>
                                <a:gd name="T13" fmla="*/ T12 w 2686"/>
                                <a:gd name="T14" fmla="+- 0 10890 10890"/>
                                <a:gd name="T15" fmla="*/ 10890 h 221"/>
                                <a:gd name="T16" fmla="+- 0 11538 11538"/>
                                <a:gd name="T17" fmla="*/ T16 w 2686"/>
                                <a:gd name="T18" fmla="+- 0 11111 10890"/>
                                <a:gd name="T19" fmla="*/ 1111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1108"/>
                        <wpg:cNvGrpSpPr>
                          <a:grpSpLocks/>
                        </wpg:cNvGrpSpPr>
                        <wpg:grpSpPr bwMode="auto">
                          <a:xfrm>
                            <a:off x="11538" y="11111"/>
                            <a:ext cx="2686" cy="221"/>
                            <a:chOff x="11538" y="11111"/>
                            <a:chExt cx="2686" cy="221"/>
                          </a:xfrm>
                        </wpg:grpSpPr>
                        <wps:wsp>
                          <wps:cNvPr id="1144" name="Freeform 1109"/>
                          <wps:cNvSpPr>
                            <a:spLocks/>
                          </wps:cNvSpPr>
                          <wps:spPr bwMode="auto">
                            <a:xfrm>
                              <a:off x="11538" y="11111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11332 11111"/>
                                <a:gd name="T3" fmla="*/ 11332 h 221"/>
                                <a:gd name="T4" fmla="+- 0 14224 11538"/>
                                <a:gd name="T5" fmla="*/ T4 w 2686"/>
                                <a:gd name="T6" fmla="+- 0 11332 11111"/>
                                <a:gd name="T7" fmla="*/ 11332 h 221"/>
                                <a:gd name="T8" fmla="+- 0 14224 11538"/>
                                <a:gd name="T9" fmla="*/ T8 w 2686"/>
                                <a:gd name="T10" fmla="+- 0 11111 11111"/>
                                <a:gd name="T11" fmla="*/ 11111 h 221"/>
                                <a:gd name="T12" fmla="+- 0 11538 11538"/>
                                <a:gd name="T13" fmla="*/ T12 w 2686"/>
                                <a:gd name="T14" fmla="+- 0 11111 11111"/>
                                <a:gd name="T15" fmla="*/ 11111 h 221"/>
                                <a:gd name="T16" fmla="+- 0 11538 11538"/>
                                <a:gd name="T17" fmla="*/ T16 w 2686"/>
                                <a:gd name="T18" fmla="+- 0 11332 11111"/>
                                <a:gd name="T19" fmla="*/ 1133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" name="Group 1106"/>
                        <wpg:cNvGrpSpPr>
                          <a:grpSpLocks/>
                        </wpg:cNvGrpSpPr>
                        <wpg:grpSpPr bwMode="auto">
                          <a:xfrm>
                            <a:off x="11538" y="11332"/>
                            <a:ext cx="2686" cy="221"/>
                            <a:chOff x="11538" y="11332"/>
                            <a:chExt cx="2686" cy="221"/>
                          </a:xfrm>
                        </wpg:grpSpPr>
                        <wps:wsp>
                          <wps:cNvPr id="1146" name="Freeform 1107"/>
                          <wps:cNvSpPr>
                            <a:spLocks/>
                          </wps:cNvSpPr>
                          <wps:spPr bwMode="auto">
                            <a:xfrm>
                              <a:off x="11538" y="11332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11553 11332"/>
                                <a:gd name="T3" fmla="*/ 11553 h 221"/>
                                <a:gd name="T4" fmla="+- 0 14224 11538"/>
                                <a:gd name="T5" fmla="*/ T4 w 2686"/>
                                <a:gd name="T6" fmla="+- 0 11553 11332"/>
                                <a:gd name="T7" fmla="*/ 11553 h 221"/>
                                <a:gd name="T8" fmla="+- 0 14224 11538"/>
                                <a:gd name="T9" fmla="*/ T8 w 2686"/>
                                <a:gd name="T10" fmla="+- 0 11332 11332"/>
                                <a:gd name="T11" fmla="*/ 11332 h 221"/>
                                <a:gd name="T12" fmla="+- 0 11538 11538"/>
                                <a:gd name="T13" fmla="*/ T12 w 2686"/>
                                <a:gd name="T14" fmla="+- 0 11332 11332"/>
                                <a:gd name="T15" fmla="*/ 11332 h 221"/>
                                <a:gd name="T16" fmla="+- 0 11538 11538"/>
                                <a:gd name="T17" fmla="*/ T16 w 2686"/>
                                <a:gd name="T18" fmla="+- 0 11553 11332"/>
                                <a:gd name="T19" fmla="*/ 1155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" name="Group 1104"/>
                        <wpg:cNvGrpSpPr>
                          <a:grpSpLocks/>
                        </wpg:cNvGrpSpPr>
                        <wpg:grpSpPr bwMode="auto">
                          <a:xfrm>
                            <a:off x="11538" y="11553"/>
                            <a:ext cx="2686" cy="221"/>
                            <a:chOff x="11538" y="11553"/>
                            <a:chExt cx="2686" cy="221"/>
                          </a:xfrm>
                        </wpg:grpSpPr>
                        <wps:wsp>
                          <wps:cNvPr id="1148" name="Freeform 1105"/>
                          <wps:cNvSpPr>
                            <a:spLocks/>
                          </wps:cNvSpPr>
                          <wps:spPr bwMode="auto">
                            <a:xfrm>
                              <a:off x="11538" y="11553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11773 11553"/>
                                <a:gd name="T3" fmla="*/ 11773 h 221"/>
                                <a:gd name="T4" fmla="+- 0 14224 11538"/>
                                <a:gd name="T5" fmla="*/ T4 w 2686"/>
                                <a:gd name="T6" fmla="+- 0 11773 11553"/>
                                <a:gd name="T7" fmla="*/ 11773 h 221"/>
                                <a:gd name="T8" fmla="+- 0 14224 11538"/>
                                <a:gd name="T9" fmla="*/ T8 w 2686"/>
                                <a:gd name="T10" fmla="+- 0 11553 11553"/>
                                <a:gd name="T11" fmla="*/ 11553 h 221"/>
                                <a:gd name="T12" fmla="+- 0 11538 11538"/>
                                <a:gd name="T13" fmla="*/ T12 w 2686"/>
                                <a:gd name="T14" fmla="+- 0 11553 11553"/>
                                <a:gd name="T15" fmla="*/ 11553 h 221"/>
                                <a:gd name="T16" fmla="+- 0 11538 11538"/>
                                <a:gd name="T17" fmla="*/ T16 w 2686"/>
                                <a:gd name="T18" fmla="+- 0 11773 11553"/>
                                <a:gd name="T19" fmla="*/ 1177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0"/>
                                  </a:moveTo>
                                  <a:lnTo>
                                    <a:pt x="2686" y="220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" name="Group 1102"/>
                        <wpg:cNvGrpSpPr>
                          <a:grpSpLocks/>
                        </wpg:cNvGrpSpPr>
                        <wpg:grpSpPr bwMode="auto">
                          <a:xfrm>
                            <a:off x="11538" y="11773"/>
                            <a:ext cx="2686" cy="221"/>
                            <a:chOff x="11538" y="11773"/>
                            <a:chExt cx="2686" cy="221"/>
                          </a:xfrm>
                        </wpg:grpSpPr>
                        <wps:wsp>
                          <wps:cNvPr id="1150" name="Freeform 1103"/>
                          <wps:cNvSpPr>
                            <a:spLocks/>
                          </wps:cNvSpPr>
                          <wps:spPr bwMode="auto">
                            <a:xfrm>
                              <a:off x="11538" y="11773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11994 11773"/>
                                <a:gd name="T3" fmla="*/ 11994 h 221"/>
                                <a:gd name="T4" fmla="+- 0 14224 11538"/>
                                <a:gd name="T5" fmla="*/ T4 w 2686"/>
                                <a:gd name="T6" fmla="+- 0 11994 11773"/>
                                <a:gd name="T7" fmla="*/ 11994 h 221"/>
                                <a:gd name="T8" fmla="+- 0 14224 11538"/>
                                <a:gd name="T9" fmla="*/ T8 w 2686"/>
                                <a:gd name="T10" fmla="+- 0 11773 11773"/>
                                <a:gd name="T11" fmla="*/ 11773 h 221"/>
                                <a:gd name="T12" fmla="+- 0 11538 11538"/>
                                <a:gd name="T13" fmla="*/ T12 w 2686"/>
                                <a:gd name="T14" fmla="+- 0 11773 11773"/>
                                <a:gd name="T15" fmla="*/ 11773 h 221"/>
                                <a:gd name="T16" fmla="+- 0 11538 11538"/>
                                <a:gd name="T17" fmla="*/ T16 w 2686"/>
                                <a:gd name="T18" fmla="+- 0 11994 11773"/>
                                <a:gd name="T19" fmla="*/ 1199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E060C8" id="Group 1101" o:spid="_x0000_s1026" style="position:absolute;margin-left:576.9pt;margin-top:533.45pt;width:134.3pt;height:66.25pt;z-index:-227416;mso-position-horizontal-relative:page;mso-position-vertical-relative:page" coordorigin="11538,10669" coordsize="2686,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">
                <v:group id="Group 1112" o:spid="_x0000_s1027" style="position:absolute;left:11538;top:10669;width:2686;height:221" coordorigin="11538,10669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<v:shape id="Freeform 1113" o:spid="_x0000_s1028" style="position:absolute;left:11538;top:10669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9rn8YA&#10;AADdAAAADwAAAGRycy9kb3ducmV2LnhtbESPT2vCQBDF70K/wzKFXkQ3KaISXaUI/XMpwbR4HrNj&#10;EszOhuxW47fvHARvM7w37/1mvR1cqy7Uh8azgXSagCIuvW24MvD78z5ZggoR2WLrmQzcKMB28zRa&#10;Y2b9lfd0KWKlJIRDhgbqGLtM61DW5DBMfUcs2sn3DqOsfaVtj1cJd61+TZK5dtiwNNTY0a6m8lz8&#10;OQMfYZyXi/zzlB/wuJsVt+90P7bGvDwPbytQkYb4MN+vv6zgpzPhl29kBL3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9rn8YAAADdAAAADwAAAAAAAAAAAAAAAACYAgAAZHJz&#10;L2Rvd25yZXYueG1sUEsFBgAAAAAEAAQA9QAAAIsDAAAAAA==&#10;" path="m,221r2686,l2686,,,,,221xe" fillcolor="#92d050" stroked="f">
                    <v:path arrowok="t" o:connecttype="custom" o:connectlocs="0,10890;2686,10890;2686,10669;0,10669;0,10890" o:connectangles="0,0,0,0,0"/>
                  </v:shape>
                </v:group>
                <v:group id="Group 1110" o:spid="_x0000_s1029" style="position:absolute;left:11538;top:10890;width:2686;height:221" coordorigin="11538,10890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1111" o:spid="_x0000_s1030" style="position:absolute;left:11538;top:10890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FQc8MA&#10;AADdAAAADwAAAGRycy9kb3ducmV2LnhtbERPTYvCMBC9L/gfwgheZE0rskrXKCLo7kWKVfY824xt&#10;sZmUJmr990YQvM3jfc582ZlaXKl1lWUF8SgCQZxbXXGh4HjYfM5AOI+ssbZMCu7kYLnofcwx0fbG&#10;e7pmvhAhhF2CCkrvm0RKl5dk0I1sQxy4k20N+gDbQuoWbyHc1HIcRV/SYMWhocSG1iXl5+xiFGzd&#10;MM2n6c8p/cP/9SS77+L9UCs16HerbxCeOv8Wv9y/OsyPJ2N4fh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FQc8MAAADdAAAADwAAAAAAAAAAAAAAAACYAgAAZHJzL2Rv&#10;d25yZXYueG1sUEsFBgAAAAAEAAQA9QAAAIgDAAAAAA==&#10;" path="m,221r2686,l2686,,,,,221xe" fillcolor="#92d050" stroked="f">
                    <v:path arrowok="t" o:connecttype="custom" o:connectlocs="0,11111;2686,11111;2686,10890;0,10890;0,11111" o:connectangles="0,0,0,0,0"/>
                  </v:shape>
                </v:group>
                <v:group id="Group 1108" o:spid="_x0000_s1031" style="position:absolute;left:11538;top:11111;width:2686;height:221" coordorigin="11538,11111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<v:shape id="Freeform 1109" o:spid="_x0000_s1032" style="position:absolute;left:11538;top:11111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RtnMMA&#10;AADdAAAADwAAAGRycy9kb3ducmV2LnhtbERPS4vCMBC+L/gfwghexKaVsko1yiLs4yLF7uJ5bMa2&#10;2ExKk9X6783Cgrf5+J6z3g6mFVfqXWNZQRLFIIhLqxuuFPx8v8+WIJxH1thaJgV3crDdjF7WmGl7&#10;4wNdC1+JEMIuQwW1910mpStrMugi2xEH7mx7gz7AvpK6x1sIN62cx/GrNNhwaKixo11N5aX4NQo+&#10;3DQvF/nnOT/iaZcW931ymGqlJuPhbQXC0+Cf4n/3lw7zkzSFv2/CCX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RtnMMAAADdAAAADwAAAAAAAAAAAAAAAACYAgAAZHJzL2Rv&#10;d25yZXYueG1sUEsFBgAAAAAEAAQA9QAAAIgDAAAAAA==&#10;" path="m,221r2686,l2686,,,,,221xe" fillcolor="#92d050" stroked="f">
                    <v:path arrowok="t" o:connecttype="custom" o:connectlocs="0,11332;2686,11332;2686,11111;0,11111;0,11332" o:connectangles="0,0,0,0,0"/>
                  </v:shape>
                </v:group>
                <v:group id="Group 1106" o:spid="_x0000_s1033" style="position:absolute;left:11538;top:11332;width:2686;height:221" coordorigin="11538,11332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2Z8p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+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ZnymwwAAAN0AAAAP&#10;AAAAAAAAAAAAAAAAAKoCAABkcnMvZG93bnJldi54bWxQSwUGAAAAAAQABAD6AAAAmgMAAAAA&#10;">
                  <v:shape id="Freeform 1107" o:spid="_x0000_s1034" style="position:absolute;left:11538;top:11332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pWcMMA&#10;AADdAAAADwAAAGRycy9kb3ducmV2LnhtbERPTYvCMBC9L/gfwgheZE0rotI1igirXqRYZc+zzdgW&#10;m0lpslr/vREWvM3jfc5i1Zla3Kh1lWUF8SgCQZxbXXGh4Hz6/pyDcB5ZY22ZFDzIwWrZ+1hgou2d&#10;j3TLfCFCCLsEFZTeN4mULi/JoBvZhjhwF9sa9AG2hdQt3kO4qeU4iqbSYMWhocSGNiXl1+zPKNi6&#10;YZrP0t0l/cHfzSR7HOLjUCs16HfrLxCeOv8W/7v3OsyPJ1N4fRNO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pWcMMAAADdAAAADwAAAAAAAAAAAAAAAACYAgAAZHJzL2Rv&#10;d25yZXYueG1sUEsFBgAAAAAEAAQA9QAAAIgDAAAAAA==&#10;" path="m,221r2686,l2686,,,,,221xe" fillcolor="#92d050" stroked="f">
                    <v:path arrowok="t" o:connecttype="custom" o:connectlocs="0,11553;2686,11553;2686,11332;0,11332;0,11553" o:connectangles="0,0,0,0,0"/>
                  </v:shape>
                </v:group>
                <v:group id="Group 1104" o:spid="_x0000_s1035" style="position:absolute;left:11538;top:11553;width:2686;height:221" coordorigin="11538,11553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    <v:shape id="Freeform 1105" o:spid="_x0000_s1036" style="position:absolute;left:11538;top:11553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lnmcYA&#10;AADdAAAADwAAAGRycy9kb3ducmV2LnhtbESPT2vCQBDF70K/wzKFXkQ3KaISXaUI/XMpwbR4HrNj&#10;EszOhuxW47fvHARvM7w37/1mvR1cqy7Uh8azgXSagCIuvW24MvD78z5ZggoR2WLrmQzcKMB28zRa&#10;Y2b9lfd0KWKlJIRDhgbqGLtM61DW5DBMfUcs2sn3DqOsfaVtj1cJd61+TZK5dtiwNNTY0a6m8lz8&#10;OQMfYZyXi/zzlB/wuJsVt+90P7bGvDwPbytQkYb4MN+vv6zgpzPBlW9kBL3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lnmcYAAADdAAAADwAAAAAAAAAAAAAAAACYAgAAZHJz&#10;L2Rvd25yZXYueG1sUEsFBgAAAAAEAAQA9QAAAIsDAAAAAA==&#10;" path="m,220r2686,l2686,,,,,220xe" fillcolor="#92d050" stroked="f">
                    <v:path arrowok="t" o:connecttype="custom" o:connectlocs="0,11773;2686,11773;2686,11553;0,11553;0,11773" o:connectangles="0,0,0,0,0"/>
                  </v:shape>
                </v:group>
                <v:group id="Group 1102" o:spid="_x0000_s1037" style="position:absolute;left:11538;top:11773;width:2686;height:221" coordorigin="11538,11773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t2o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/c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t2o8QAAADdAAAA&#10;DwAAAAAAAAAAAAAAAACqAgAAZHJzL2Rvd25yZXYueG1sUEsFBgAAAAAEAAQA+gAAAJsDAAAAAA==&#10;">
                  <v:shape id="Freeform 1103" o:spid="_x0000_s1038" style="position:absolute;left:11538;top:11773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b9QscA&#10;AADdAAAADwAAAGRycy9kb3ducmV2LnhtbESPQWvCQBCF7wX/wzJCL6KblLZK6ipFqO2lBFPxPGbH&#10;JDQ7G7Krxn/fORS8zfDevPfNcj24Vl2oD41nA+ksAUVcettwZWD/8zFdgAoR2WLrmQzcKMB6NXpY&#10;Ymb9lXd0KWKlJIRDhgbqGLtM61DW5DDMfEcs2sn3DqOsfaVtj1cJd61+SpJX7bBhaaixo01N5W9x&#10;dga2YZKX8/zzlB/wuHkubt/pbmKNeRwP72+gIg3xbv6//rKCn74Iv3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m/ULHAAAA3QAAAA8AAAAAAAAAAAAAAAAAmAIAAGRy&#10;cy9kb3ducmV2LnhtbFBLBQYAAAAABAAEAPUAAACMAwAAAAA=&#10;" path="m,221r2686,l2686,,,,,221xe" fillcolor="#92d050" stroked="f">
                    <v:path arrowok="t" o:connecttype="custom" o:connectlocs="0,11994;2686,11994;2686,11773;0,11773;0,1199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4"/>
        <w:gridCol w:w="3094"/>
        <w:gridCol w:w="2281"/>
        <w:gridCol w:w="1114"/>
        <w:gridCol w:w="1116"/>
        <w:gridCol w:w="1018"/>
        <w:gridCol w:w="2902"/>
        <w:gridCol w:w="1681"/>
        <w:gridCol w:w="2198"/>
        <w:gridCol w:w="1680"/>
        <w:gridCol w:w="1459"/>
        <w:gridCol w:w="1429"/>
      </w:tblGrid>
      <w:tr w:rsidR="00700F7C" w14:paraId="04058DF4" w14:textId="77777777">
        <w:trPr>
          <w:trHeight w:hRule="exact" w:val="449"/>
        </w:trPr>
        <w:tc>
          <w:tcPr>
            <w:tcW w:w="207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DE6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DE7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DE8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DE9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DEA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DEB" w14:textId="77777777" w:rsidR="00700F7C" w:rsidRDefault="002F10C5">
            <w:pPr>
              <w:pStyle w:val="TableParagraph"/>
              <w:spacing w:before="118"/>
              <w:ind w:left="11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-1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assets</w:t>
            </w:r>
          </w:p>
        </w:tc>
        <w:tc>
          <w:tcPr>
            <w:tcW w:w="5374" w:type="dxa"/>
            <w:gridSpan w:val="2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DEC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DED" w14:textId="77777777" w:rsidR="00700F7C" w:rsidRDefault="00700F7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058DEE" w14:textId="77777777" w:rsidR="00700F7C" w:rsidRDefault="002F10C5">
            <w:pPr>
              <w:pStyle w:val="TableParagraph"/>
              <w:ind w:left="143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/>
                <w:b/>
                <w:sz w:val="18"/>
              </w:rPr>
              <w:t>Indicative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 (for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all</w:t>
            </w:r>
            <w:r>
              <w:rPr>
                <w:rFonts w:ascii="Century Gothic"/>
                <w:b/>
                <w:spacing w:val="-5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8"/>
                <w:u w:val="single" w:color="000000"/>
              </w:rPr>
              <w:t>sources</w:t>
            </w:r>
            <w:r>
              <w:rPr>
                <w:rFonts w:ascii="Century Gothic"/>
                <w:b/>
                <w:spacing w:val="-3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of</w:t>
            </w:r>
            <w:r>
              <w:rPr>
                <w:rFonts w:ascii="Century Gothic"/>
                <w:b/>
                <w:spacing w:val="-2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water</w:t>
            </w:r>
            <w:r>
              <w:rPr>
                <w:rFonts w:ascii="Century Gothic"/>
                <w:b/>
                <w:spacing w:val="-2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in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the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system)</w:t>
            </w:r>
            <w:r>
              <w:rPr>
                <w:rFonts w:ascii="Century Gothic"/>
                <w:b/>
                <w:spacing w:val="-1"/>
                <w:position w:val="5"/>
                <w:sz w:val="12"/>
              </w:rPr>
              <w:t>3</w:t>
            </w:r>
          </w:p>
        </w:tc>
        <w:tc>
          <w:tcPr>
            <w:tcW w:w="3248" w:type="dxa"/>
            <w:gridSpan w:val="3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DEF" w14:textId="77777777" w:rsidR="00700F7C" w:rsidRDefault="002F10C5">
            <w:pPr>
              <w:pStyle w:val="TableParagraph"/>
              <w:spacing w:before="96"/>
              <w:ind w:left="476" w:firstLine="43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Watering</w:t>
            </w:r>
            <w:r>
              <w:rPr>
                <w:rFonts w:ascii="Century Gothic"/>
                <w:b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history</w:t>
            </w:r>
          </w:p>
          <w:p w14:paraId="04058DF0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DF1" w14:textId="77777777" w:rsidR="00700F7C" w:rsidRDefault="002F10C5">
            <w:pPr>
              <w:pStyle w:val="TableParagraph"/>
              <w:spacing w:before="141"/>
              <w:ind w:left="47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(from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all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sources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water)</w:t>
            </w:r>
          </w:p>
        </w:tc>
        <w:tc>
          <w:tcPr>
            <w:tcW w:w="6781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DF2" w14:textId="77777777" w:rsidR="00700F7C" w:rsidRDefault="002F10C5">
            <w:pPr>
              <w:pStyle w:val="TableParagraph"/>
              <w:spacing w:before="96"/>
              <w:ind w:righ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2017-18</w:t>
            </w:r>
          </w:p>
        </w:tc>
        <w:tc>
          <w:tcPr>
            <w:tcW w:w="4568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DF3" w14:textId="77777777" w:rsidR="00700F7C" w:rsidRDefault="002F10C5">
            <w:pPr>
              <w:pStyle w:val="TableParagraph"/>
              <w:spacing w:before="96"/>
              <w:ind w:left="88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Implications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for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future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demands</w:t>
            </w:r>
          </w:p>
        </w:tc>
      </w:tr>
      <w:tr w:rsidR="00700F7C" w14:paraId="04058E0F" w14:textId="77777777">
        <w:trPr>
          <w:trHeight w:hRule="exact" w:val="692"/>
        </w:trPr>
        <w:tc>
          <w:tcPr>
            <w:tcW w:w="2074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8DF5" w14:textId="77777777" w:rsidR="00700F7C" w:rsidRDefault="00700F7C"/>
        </w:tc>
        <w:tc>
          <w:tcPr>
            <w:tcW w:w="5374" w:type="dxa"/>
            <w:gridSpan w:val="2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DF6" w14:textId="77777777" w:rsidR="00700F7C" w:rsidRDefault="00700F7C"/>
        </w:tc>
        <w:tc>
          <w:tcPr>
            <w:tcW w:w="3248" w:type="dxa"/>
            <w:gridSpan w:val="3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DF7" w14:textId="77777777" w:rsidR="00700F7C" w:rsidRDefault="00700F7C"/>
        </w:tc>
        <w:tc>
          <w:tcPr>
            <w:tcW w:w="290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DF8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DF9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DFA" w14:textId="77777777" w:rsidR="00700F7C" w:rsidRDefault="00700F7C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04058DFB" w14:textId="77777777" w:rsidR="00700F7C" w:rsidRDefault="002F10C5">
            <w:pPr>
              <w:pStyle w:val="TableParagraph"/>
              <w:ind w:left="267" w:right="268" w:firstLine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Predominant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urgency of</w:t>
            </w:r>
            <w:r>
              <w:rPr>
                <w:rFonts w:ascii="Century Gothic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  <w:r>
              <w:rPr>
                <w:rFonts w:ascii="Century Gothic"/>
                <w:b/>
                <w:sz w:val="18"/>
              </w:rPr>
              <w:t xml:space="preserve"> for</w:t>
            </w:r>
            <w:r>
              <w:rPr>
                <w:rFonts w:ascii="Century Gothic"/>
                <w:b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</w:p>
        </w:tc>
        <w:tc>
          <w:tcPr>
            <w:tcW w:w="168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DFC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DFD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DFE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4058DFF" w14:textId="77777777" w:rsidR="00700F7C" w:rsidRDefault="002F10C5">
            <w:pPr>
              <w:pStyle w:val="TableParagraph"/>
              <w:ind w:left="171" w:right="172" w:hanging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Purpose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under</w:t>
            </w:r>
            <w:r>
              <w:rPr>
                <w:rFonts w:ascii="Century Gothic"/>
                <w:b/>
                <w:spacing w:val="19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very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low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to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low</w:t>
            </w:r>
            <w:r>
              <w:rPr>
                <w:rFonts w:ascii="Century Gothic"/>
                <w:b/>
                <w:spacing w:val="20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 xml:space="preserve">resource </w:t>
            </w:r>
            <w:r>
              <w:rPr>
                <w:rFonts w:ascii="Century Gothic"/>
                <w:b/>
                <w:spacing w:val="-1"/>
                <w:sz w:val="18"/>
              </w:rPr>
              <w:t>availability</w:t>
            </w:r>
          </w:p>
        </w:tc>
        <w:tc>
          <w:tcPr>
            <w:tcW w:w="219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E00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01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02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4058E03" w14:textId="77777777" w:rsidR="00700F7C" w:rsidRDefault="002F10C5">
            <w:pPr>
              <w:pStyle w:val="TableParagraph"/>
              <w:ind w:left="183" w:right="18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Potential</w:t>
            </w:r>
            <w:r>
              <w:rPr>
                <w:rFonts w:ascii="Century Gothic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Commonwealth</w:t>
            </w:r>
            <w:r>
              <w:rPr>
                <w:rFonts w:ascii="Century Gothic"/>
                <w:b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  <w:r>
              <w:rPr>
                <w:rFonts w:ascii="Century Gothic"/>
                <w:b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contribution?</w:t>
            </w:r>
          </w:p>
        </w:tc>
        <w:tc>
          <w:tcPr>
            <w:tcW w:w="168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E04" w14:textId="77777777" w:rsidR="00700F7C" w:rsidRDefault="00700F7C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4058E05" w14:textId="77777777" w:rsidR="00700F7C" w:rsidRDefault="002F10C5">
            <w:pPr>
              <w:pStyle w:val="TableParagraph"/>
              <w:ind w:left="188" w:right="190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Likely</w:t>
            </w:r>
            <w:r>
              <w:rPr>
                <w:rFonts w:ascii="Century Gothic" w:eastAsia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urgency</w:t>
            </w:r>
            <w:r>
              <w:rPr>
                <w:rFonts w:ascii="Century Gothic" w:eastAsia="Century Gothic" w:hAnsi="Century Gothic" w:cs="Century Gothic"/>
                <w:b/>
                <w:bCs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demand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b/>
                <w:bCs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2018–19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if</w:t>
            </w:r>
          </w:p>
          <w:p w14:paraId="04058E06" w14:textId="77777777" w:rsidR="00700F7C" w:rsidRDefault="002F10C5">
            <w:pPr>
              <w:pStyle w:val="TableParagraph"/>
              <w:ind w:left="296" w:right="297" w:hanging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eastAsia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occurred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 as</w:t>
            </w:r>
            <w:r>
              <w:rPr>
                <w:rFonts w:ascii="Century Gothic" w:eastAsia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planned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2017–18</w:t>
            </w:r>
          </w:p>
        </w:tc>
        <w:tc>
          <w:tcPr>
            <w:tcW w:w="1459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E07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08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09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4058E0A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2019-20</w:t>
            </w:r>
          </w:p>
          <w:p w14:paraId="04058E0B" w14:textId="77777777" w:rsidR="00700F7C" w:rsidRDefault="002F10C5">
            <w:pPr>
              <w:pStyle w:val="TableParagraph"/>
              <w:ind w:left="320" w:right="32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Range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likely</w:t>
            </w:r>
            <w:r>
              <w:rPr>
                <w:rFonts w:ascii="Century Gothic"/>
                <w:b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</w:p>
        </w:tc>
        <w:tc>
          <w:tcPr>
            <w:tcW w:w="142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E0C" w14:textId="77777777" w:rsidR="00700F7C" w:rsidRDefault="00700F7C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4058E0D" w14:textId="77777777" w:rsidR="00700F7C" w:rsidRDefault="002F10C5">
            <w:pPr>
              <w:pStyle w:val="TableParagraph"/>
              <w:spacing w:line="220" w:lineRule="exact"/>
              <w:ind w:lef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Met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2"/>
                <w:sz w:val="18"/>
              </w:rPr>
              <w:t>i</w:t>
            </w:r>
            <w:r>
              <w:rPr>
                <w:rFonts w:ascii="Century Gothic"/>
                <w:sz w:val="18"/>
              </w:rPr>
              <w:t>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2</w:t>
            </w:r>
            <w:r>
              <w:rPr>
                <w:rFonts w:ascii="Century Gothic"/>
                <w:spacing w:val="-2"/>
                <w:sz w:val="18"/>
              </w:rPr>
              <w:t>0</w:t>
            </w:r>
            <w:r>
              <w:rPr>
                <w:rFonts w:ascii="Century Gothic"/>
                <w:sz w:val="18"/>
              </w:rPr>
              <w:t>1</w:t>
            </w:r>
            <w:r>
              <w:rPr>
                <w:rFonts w:ascii="Century Gothic"/>
                <w:spacing w:val="1"/>
                <w:sz w:val="18"/>
              </w:rPr>
              <w:t>8</w:t>
            </w:r>
            <w:r>
              <w:rPr>
                <w:rFonts w:ascii="Century Gothic"/>
                <w:sz w:val="18"/>
              </w:rPr>
              <w:t>-</w:t>
            </w:r>
          </w:p>
          <w:p w14:paraId="04058E0E" w14:textId="77777777" w:rsidR="00700F7C" w:rsidRDefault="002F10C5">
            <w:pPr>
              <w:pStyle w:val="TableParagraph"/>
              <w:spacing w:line="220" w:lineRule="exact"/>
              <w:ind w:lef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1"/>
                <w:sz w:val="18"/>
              </w:rPr>
              <w:t>19</w:t>
            </w:r>
          </w:p>
        </w:tc>
      </w:tr>
      <w:tr w:rsidR="00700F7C" w14:paraId="04058E21" w14:textId="77777777">
        <w:trPr>
          <w:trHeight w:hRule="exact" w:val="389"/>
        </w:trPr>
        <w:tc>
          <w:tcPr>
            <w:tcW w:w="2074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8E10" w14:textId="77777777" w:rsidR="00700F7C" w:rsidRDefault="00700F7C"/>
        </w:tc>
        <w:tc>
          <w:tcPr>
            <w:tcW w:w="309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E11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12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13" w14:textId="77777777" w:rsidR="00700F7C" w:rsidRDefault="00700F7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04058E14" w14:textId="77777777" w:rsidR="00700F7C" w:rsidRDefault="002F10C5">
            <w:pPr>
              <w:pStyle w:val="TableParagraph"/>
              <w:ind w:left="97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Flow/volume</w:t>
            </w:r>
          </w:p>
        </w:tc>
        <w:tc>
          <w:tcPr>
            <w:tcW w:w="228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E15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16" w14:textId="77777777" w:rsidR="00700F7C" w:rsidRDefault="00700F7C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4058E17" w14:textId="77777777" w:rsidR="00700F7C" w:rsidRDefault="002F10C5">
            <w:pPr>
              <w:pStyle w:val="TableParagraph"/>
              <w:ind w:left="104" w:right="105" w:firstLine="15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Required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frequency</w:t>
            </w:r>
            <w:r>
              <w:rPr>
                <w:rFonts w:ascii="Century Gothic"/>
                <w:b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(maximum</w:t>
            </w:r>
            <w:r>
              <w:rPr>
                <w:rFonts w:ascii="Century Gothic"/>
                <w:b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dry</w:t>
            </w:r>
            <w:r>
              <w:rPr>
                <w:rFonts w:ascii="Century Gothic"/>
                <w:b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interval)</w:t>
            </w:r>
          </w:p>
        </w:tc>
        <w:tc>
          <w:tcPr>
            <w:tcW w:w="1114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E18" w14:textId="77777777" w:rsidR="00700F7C" w:rsidRDefault="002F10C5">
            <w:pPr>
              <w:pStyle w:val="TableParagraph"/>
              <w:spacing w:before="65"/>
              <w:ind w:left="19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2014–15</w:t>
            </w:r>
          </w:p>
        </w:tc>
        <w:tc>
          <w:tcPr>
            <w:tcW w:w="1116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E19" w14:textId="77777777" w:rsidR="00700F7C" w:rsidRDefault="002F10C5">
            <w:pPr>
              <w:pStyle w:val="TableParagraph"/>
              <w:spacing w:before="65"/>
              <w:ind w:left="20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2015-16</w:t>
            </w:r>
          </w:p>
        </w:tc>
        <w:tc>
          <w:tcPr>
            <w:tcW w:w="101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E1A" w14:textId="77777777" w:rsidR="00700F7C" w:rsidRDefault="002F10C5">
            <w:pPr>
              <w:pStyle w:val="TableParagraph"/>
              <w:spacing w:before="65"/>
              <w:ind w:left="15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2016-17</w:t>
            </w:r>
          </w:p>
        </w:tc>
        <w:tc>
          <w:tcPr>
            <w:tcW w:w="2902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8E1B" w14:textId="77777777" w:rsidR="00700F7C" w:rsidRDefault="00700F7C"/>
        </w:tc>
        <w:tc>
          <w:tcPr>
            <w:tcW w:w="168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8E1C" w14:textId="77777777" w:rsidR="00700F7C" w:rsidRDefault="00700F7C"/>
        </w:tc>
        <w:tc>
          <w:tcPr>
            <w:tcW w:w="219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8E1D" w14:textId="77777777" w:rsidR="00700F7C" w:rsidRDefault="00700F7C"/>
        </w:tc>
        <w:tc>
          <w:tcPr>
            <w:tcW w:w="1680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8E1E" w14:textId="77777777" w:rsidR="00700F7C" w:rsidRDefault="00700F7C"/>
        </w:tc>
        <w:tc>
          <w:tcPr>
            <w:tcW w:w="145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8E1F" w14:textId="77777777" w:rsidR="00700F7C" w:rsidRDefault="00700F7C"/>
        </w:tc>
        <w:tc>
          <w:tcPr>
            <w:tcW w:w="142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E20" w14:textId="77777777" w:rsidR="00700F7C" w:rsidRDefault="00700F7C"/>
        </w:tc>
      </w:tr>
      <w:tr w:rsidR="00700F7C" w14:paraId="04058E35" w14:textId="77777777">
        <w:trPr>
          <w:trHeight w:hRule="exact" w:val="1034"/>
        </w:trPr>
        <w:tc>
          <w:tcPr>
            <w:tcW w:w="207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E22" w14:textId="77777777" w:rsidR="00700F7C" w:rsidRDefault="00700F7C"/>
        </w:tc>
        <w:tc>
          <w:tcPr>
            <w:tcW w:w="309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E23" w14:textId="77777777" w:rsidR="00700F7C" w:rsidRDefault="00700F7C"/>
        </w:tc>
        <w:tc>
          <w:tcPr>
            <w:tcW w:w="228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E24" w14:textId="77777777" w:rsidR="00700F7C" w:rsidRDefault="00700F7C"/>
        </w:tc>
        <w:tc>
          <w:tcPr>
            <w:tcW w:w="1114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E25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26" w14:textId="77777777" w:rsidR="00700F7C" w:rsidRDefault="00700F7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04058E27" w14:textId="77777777" w:rsidR="00700F7C" w:rsidRDefault="002F10C5">
            <w:pPr>
              <w:pStyle w:val="TableParagraph"/>
              <w:ind w:left="20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(drying)</w:t>
            </w:r>
          </w:p>
        </w:tc>
        <w:tc>
          <w:tcPr>
            <w:tcW w:w="1116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E28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29" w14:textId="77777777" w:rsidR="00700F7C" w:rsidRDefault="00700F7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04058E2A" w14:textId="77777777" w:rsidR="00700F7C" w:rsidRDefault="002F10C5">
            <w:pPr>
              <w:pStyle w:val="TableParagraph"/>
              <w:ind w:left="20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(drying)</w:t>
            </w:r>
          </w:p>
        </w:tc>
        <w:tc>
          <w:tcPr>
            <w:tcW w:w="101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E2B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2C" w14:textId="77777777" w:rsidR="00700F7C" w:rsidRDefault="00700F7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04058E2D" w14:textId="77777777" w:rsidR="00700F7C" w:rsidRDefault="002F10C5">
            <w:pPr>
              <w:pStyle w:val="TableParagraph"/>
              <w:ind w:left="26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(wet)</w:t>
            </w:r>
          </w:p>
        </w:tc>
        <w:tc>
          <w:tcPr>
            <w:tcW w:w="290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E2E" w14:textId="77777777" w:rsidR="00700F7C" w:rsidRDefault="00700F7C"/>
        </w:tc>
        <w:tc>
          <w:tcPr>
            <w:tcW w:w="168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E2F" w14:textId="77777777" w:rsidR="00700F7C" w:rsidRDefault="00700F7C"/>
        </w:tc>
        <w:tc>
          <w:tcPr>
            <w:tcW w:w="219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E30" w14:textId="77777777" w:rsidR="00700F7C" w:rsidRDefault="00700F7C"/>
        </w:tc>
        <w:tc>
          <w:tcPr>
            <w:tcW w:w="168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E31" w14:textId="77777777" w:rsidR="00700F7C" w:rsidRDefault="00700F7C"/>
        </w:tc>
        <w:tc>
          <w:tcPr>
            <w:tcW w:w="1459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E32" w14:textId="77777777" w:rsidR="00700F7C" w:rsidRDefault="00700F7C"/>
        </w:tc>
        <w:tc>
          <w:tcPr>
            <w:tcW w:w="142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E33" w14:textId="77777777" w:rsidR="00700F7C" w:rsidRDefault="00700F7C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058E34" w14:textId="77777777" w:rsidR="00700F7C" w:rsidRDefault="002F10C5">
            <w:pPr>
              <w:pStyle w:val="TableParagraph"/>
              <w:ind w:left="368" w:right="245" w:hanging="12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Not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met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2018-19</w:t>
            </w:r>
          </w:p>
        </w:tc>
      </w:tr>
      <w:tr w:rsidR="00700F7C" w14:paraId="04058E54" w14:textId="77777777">
        <w:trPr>
          <w:trHeight w:hRule="exact" w:val="871"/>
        </w:trPr>
        <w:tc>
          <w:tcPr>
            <w:tcW w:w="207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E36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37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38" w14:textId="77777777" w:rsidR="00700F7C" w:rsidRDefault="00700F7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39" w14:textId="77777777" w:rsidR="00700F7C" w:rsidRDefault="002F10C5">
            <w:pPr>
              <w:pStyle w:val="TableParagraph"/>
              <w:ind w:left="366" w:right="366" w:firstLine="16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Lowbidgee</w:t>
            </w:r>
            <w:r>
              <w:rPr>
                <w:rFonts w:ascii="Century Gothic"/>
                <w:b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8"/>
              </w:rPr>
              <w:t>North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Redbank</w:t>
            </w:r>
          </w:p>
        </w:tc>
        <w:tc>
          <w:tcPr>
            <w:tcW w:w="309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E3A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3B" w14:textId="77777777" w:rsidR="00700F7C" w:rsidRDefault="00700F7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4058E3C" w14:textId="77777777" w:rsidR="00700F7C" w:rsidRDefault="002F10C5">
            <w:pPr>
              <w:pStyle w:val="TableParagraph"/>
              <w:ind w:left="92" w:right="33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60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targeting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fish,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frogs,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turtles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3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waterbirds</w:t>
            </w:r>
          </w:p>
        </w:tc>
        <w:tc>
          <w:tcPr>
            <w:tcW w:w="228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E3D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3E" w14:textId="77777777" w:rsidR="00700F7C" w:rsidRDefault="00700F7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4058E3F" w14:textId="77777777" w:rsidR="00700F7C" w:rsidRDefault="002F10C5">
            <w:pPr>
              <w:pStyle w:val="TableParagraph"/>
              <w:ind w:left="92" w:right="42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gum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forest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spike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rush</w:t>
            </w:r>
            <w:r>
              <w:rPr>
                <w:rFonts w:ascii="Century Gothic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wetlands</w:t>
            </w:r>
          </w:p>
          <w:p w14:paraId="04058E40" w14:textId="77777777" w:rsidR="00700F7C" w:rsidRDefault="002F10C5">
            <w:pPr>
              <w:pStyle w:val="TableParagraph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1-3</w:t>
            </w:r>
            <w:r>
              <w:rPr>
                <w:rFonts w:ascii="Century Gothic"/>
                <w:spacing w:val="-1"/>
                <w:sz w:val="18"/>
              </w:rPr>
              <w:t xml:space="preserve"> years </w:t>
            </w:r>
            <w:r>
              <w:rPr>
                <w:rFonts w:ascii="Century Gothic"/>
                <w:spacing w:val="-4"/>
                <w:sz w:val="18"/>
              </w:rPr>
              <w:t>(3</w:t>
            </w:r>
            <w:r>
              <w:rPr>
                <w:rFonts w:ascii="Century Gothic"/>
                <w:spacing w:val="-1"/>
                <w:sz w:val="18"/>
              </w:rPr>
              <w:t xml:space="preserve"> years)</w:t>
            </w:r>
          </w:p>
        </w:tc>
        <w:tc>
          <w:tcPr>
            <w:tcW w:w="111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8E41" w14:textId="77777777" w:rsidR="00700F7C" w:rsidRDefault="00700F7C"/>
        </w:tc>
        <w:tc>
          <w:tcPr>
            <w:tcW w:w="111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04058E42" w14:textId="77777777" w:rsidR="00700F7C" w:rsidRDefault="00700F7C"/>
        </w:tc>
        <w:tc>
          <w:tcPr>
            <w:tcW w:w="101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8E43" w14:textId="77777777" w:rsidR="00700F7C" w:rsidRDefault="00700F7C"/>
        </w:tc>
        <w:tc>
          <w:tcPr>
            <w:tcW w:w="290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92D050"/>
          </w:tcPr>
          <w:p w14:paraId="04058E44" w14:textId="77777777" w:rsidR="00700F7C" w:rsidRDefault="00700F7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4058E45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  <w:p w14:paraId="04058E46" w14:textId="77777777" w:rsidR="00700F7C" w:rsidRDefault="002F10C5">
            <w:pPr>
              <w:pStyle w:val="TableParagraph"/>
              <w:ind w:left="142" w:right="140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Watering,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following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low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inflow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scenario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cues,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good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</w:t>
            </w:r>
            <w:r>
              <w:rPr>
                <w:rFonts w:ascii="Century Gothic"/>
                <w:spacing w:val="31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wetland-floodplain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</w:p>
        </w:tc>
        <w:tc>
          <w:tcPr>
            <w:tcW w:w="168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E47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48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49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4A" w14:textId="77777777" w:rsidR="00700F7C" w:rsidRDefault="002F10C5">
            <w:pPr>
              <w:pStyle w:val="TableParagraph"/>
              <w:spacing w:before="121"/>
              <w:ind w:left="44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76923B"/>
                <w:sz w:val="18"/>
              </w:rPr>
              <w:t>Maintain</w:t>
            </w:r>
          </w:p>
        </w:tc>
        <w:tc>
          <w:tcPr>
            <w:tcW w:w="219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E4B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4C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4D" w14:textId="77777777" w:rsidR="00700F7C" w:rsidRDefault="002F10C5">
            <w:pPr>
              <w:pStyle w:val="TableParagraph"/>
              <w:spacing w:before="107"/>
              <w:ind w:left="154" w:right="15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Potential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low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level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inundation</w:t>
            </w:r>
            <w:r>
              <w:rPr>
                <w:rFonts w:ascii="Century Gothic"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30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GL</w:t>
            </w:r>
          </w:p>
        </w:tc>
        <w:tc>
          <w:tcPr>
            <w:tcW w:w="168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14:paraId="04058E4E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4F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50" w14:textId="77777777" w:rsidR="00700F7C" w:rsidRDefault="002F10C5">
            <w:pPr>
              <w:pStyle w:val="TableParagraph"/>
              <w:spacing w:before="107"/>
              <w:ind w:left="31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MODERATE,</w:t>
            </w:r>
          </w:p>
          <w:p w14:paraId="04058E51" w14:textId="77777777" w:rsidR="00700F7C" w:rsidRDefault="002F10C5">
            <w:pPr>
              <w:pStyle w:val="TableParagraph"/>
              <w:ind w:left="284" w:right="284" w:firstLine="10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subject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cues</w:t>
            </w:r>
          </w:p>
        </w:tc>
        <w:tc>
          <w:tcPr>
            <w:tcW w:w="288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8E52" w14:textId="77777777" w:rsidR="00700F7C" w:rsidRDefault="00700F7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4058E53" w14:textId="77777777" w:rsidR="00700F7C" w:rsidRDefault="002F10C5">
            <w:pPr>
              <w:pStyle w:val="TableParagraph"/>
              <w:ind w:left="94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700F7C" w14:paraId="04058E61" w14:textId="77777777">
        <w:trPr>
          <w:trHeight w:hRule="exact" w:val="869"/>
        </w:trPr>
        <w:tc>
          <w:tcPr>
            <w:tcW w:w="207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E55" w14:textId="77777777" w:rsidR="00700F7C" w:rsidRDefault="00700F7C"/>
        </w:tc>
        <w:tc>
          <w:tcPr>
            <w:tcW w:w="309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E56" w14:textId="77777777" w:rsidR="00700F7C" w:rsidRDefault="00700F7C"/>
        </w:tc>
        <w:tc>
          <w:tcPr>
            <w:tcW w:w="228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E57" w14:textId="77777777" w:rsidR="00700F7C" w:rsidRDefault="00700F7C"/>
        </w:tc>
        <w:tc>
          <w:tcPr>
            <w:tcW w:w="111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04058E58" w14:textId="77777777" w:rsidR="00700F7C" w:rsidRDefault="00700F7C"/>
        </w:tc>
        <w:tc>
          <w:tcPr>
            <w:tcW w:w="111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04058E59" w14:textId="77777777" w:rsidR="00700F7C" w:rsidRDefault="00700F7C"/>
        </w:tc>
        <w:tc>
          <w:tcPr>
            <w:tcW w:w="101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04058E5A" w14:textId="77777777" w:rsidR="00700F7C" w:rsidRDefault="00700F7C"/>
        </w:tc>
        <w:tc>
          <w:tcPr>
            <w:tcW w:w="290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92D050"/>
          </w:tcPr>
          <w:p w14:paraId="04058E5B" w14:textId="77777777" w:rsidR="00700F7C" w:rsidRDefault="00700F7C"/>
        </w:tc>
        <w:tc>
          <w:tcPr>
            <w:tcW w:w="168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E5C" w14:textId="77777777" w:rsidR="00700F7C" w:rsidRDefault="00700F7C"/>
        </w:tc>
        <w:tc>
          <w:tcPr>
            <w:tcW w:w="219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E5D" w14:textId="77777777" w:rsidR="00700F7C" w:rsidRDefault="00700F7C"/>
        </w:tc>
        <w:tc>
          <w:tcPr>
            <w:tcW w:w="168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8E5E" w14:textId="77777777" w:rsidR="00700F7C" w:rsidRDefault="00700F7C"/>
        </w:tc>
        <w:tc>
          <w:tcPr>
            <w:tcW w:w="288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8E5F" w14:textId="77777777" w:rsidR="00700F7C" w:rsidRDefault="00700F7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4058E60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</w:tc>
      </w:tr>
      <w:tr w:rsidR="00700F7C" w14:paraId="04058E80" w14:textId="77777777">
        <w:trPr>
          <w:trHeight w:hRule="exact" w:val="872"/>
        </w:trPr>
        <w:tc>
          <w:tcPr>
            <w:tcW w:w="207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E62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63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64" w14:textId="77777777" w:rsidR="00700F7C" w:rsidRDefault="00700F7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65" w14:textId="77777777" w:rsidR="00700F7C" w:rsidRDefault="002F10C5">
            <w:pPr>
              <w:pStyle w:val="TableParagraph"/>
              <w:ind w:left="123" w:right="124" w:firstLine="41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Lowbidgee</w:t>
            </w:r>
            <w:r>
              <w:rPr>
                <w:rFonts w:ascii="Century Gothic"/>
                <w:b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Yanga</w:t>
            </w:r>
            <w:r>
              <w:rPr>
                <w:rFonts w:ascii="Century Gothic"/>
                <w:b/>
                <w:spacing w:val="-1"/>
                <w:sz w:val="18"/>
              </w:rPr>
              <w:t xml:space="preserve"> National Park</w:t>
            </w:r>
          </w:p>
        </w:tc>
        <w:tc>
          <w:tcPr>
            <w:tcW w:w="309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E66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67" w14:textId="77777777" w:rsidR="00700F7C" w:rsidRDefault="00700F7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4058E68" w14:textId="77777777" w:rsidR="00700F7C" w:rsidRDefault="002F10C5">
            <w:pPr>
              <w:pStyle w:val="TableParagraph"/>
              <w:ind w:left="92" w:right="33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60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GL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targeting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fish,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frogs,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turtles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3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waterbirds</w:t>
            </w:r>
          </w:p>
        </w:tc>
        <w:tc>
          <w:tcPr>
            <w:tcW w:w="228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E69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6A" w14:textId="77777777" w:rsidR="00700F7C" w:rsidRDefault="00700F7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4058E6B" w14:textId="77777777" w:rsidR="00700F7C" w:rsidRDefault="002F10C5">
            <w:pPr>
              <w:pStyle w:val="TableParagraph"/>
              <w:ind w:left="92" w:right="42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gum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forest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spike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rush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wetlands</w:t>
            </w:r>
          </w:p>
          <w:p w14:paraId="04058E6C" w14:textId="77777777" w:rsidR="00700F7C" w:rsidRDefault="002F10C5">
            <w:pPr>
              <w:pStyle w:val="TableParagraph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1-3</w:t>
            </w:r>
            <w:r>
              <w:rPr>
                <w:rFonts w:ascii="Century Gothic"/>
                <w:spacing w:val="-1"/>
                <w:sz w:val="18"/>
              </w:rPr>
              <w:t xml:space="preserve"> years </w:t>
            </w:r>
            <w:r>
              <w:rPr>
                <w:rFonts w:ascii="Century Gothic"/>
                <w:spacing w:val="-4"/>
                <w:sz w:val="18"/>
              </w:rPr>
              <w:t>(3</w:t>
            </w:r>
            <w:r>
              <w:rPr>
                <w:rFonts w:ascii="Century Gothic"/>
                <w:spacing w:val="-1"/>
                <w:sz w:val="18"/>
              </w:rPr>
              <w:t xml:space="preserve"> years)</w:t>
            </w:r>
          </w:p>
        </w:tc>
        <w:tc>
          <w:tcPr>
            <w:tcW w:w="111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8E6D" w14:textId="77777777" w:rsidR="00700F7C" w:rsidRDefault="00700F7C"/>
        </w:tc>
        <w:tc>
          <w:tcPr>
            <w:tcW w:w="111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04058E6E" w14:textId="77777777" w:rsidR="00700F7C" w:rsidRDefault="00700F7C"/>
        </w:tc>
        <w:tc>
          <w:tcPr>
            <w:tcW w:w="101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8E6F" w14:textId="77777777" w:rsidR="00700F7C" w:rsidRDefault="00700F7C"/>
        </w:tc>
        <w:tc>
          <w:tcPr>
            <w:tcW w:w="290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92D050"/>
          </w:tcPr>
          <w:p w14:paraId="04058E70" w14:textId="77777777" w:rsidR="00700F7C" w:rsidRDefault="00700F7C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4058E71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  <w:p w14:paraId="04058E72" w14:textId="77777777" w:rsidR="00700F7C" w:rsidRDefault="002F10C5">
            <w:pPr>
              <w:pStyle w:val="TableParagraph"/>
              <w:ind w:left="142" w:right="14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Watering,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following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low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inflow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scenario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cues,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good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</w:t>
            </w:r>
            <w:r>
              <w:rPr>
                <w:rFonts w:ascii="Century Gothic"/>
                <w:spacing w:val="31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wetland-floodplain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</w:p>
        </w:tc>
        <w:tc>
          <w:tcPr>
            <w:tcW w:w="168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E73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74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75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76" w14:textId="77777777" w:rsidR="00700F7C" w:rsidRDefault="002F10C5">
            <w:pPr>
              <w:pStyle w:val="TableParagraph"/>
              <w:spacing w:before="121"/>
              <w:ind w:left="44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76923B"/>
                <w:sz w:val="18"/>
              </w:rPr>
              <w:t>Maintain</w:t>
            </w:r>
          </w:p>
        </w:tc>
        <w:tc>
          <w:tcPr>
            <w:tcW w:w="219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E77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78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79" w14:textId="77777777" w:rsidR="00700F7C" w:rsidRDefault="002F10C5">
            <w:pPr>
              <w:pStyle w:val="TableParagraph"/>
              <w:spacing w:before="107"/>
              <w:ind w:left="154" w:right="15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Potential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low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level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inundation</w:t>
            </w:r>
            <w:r>
              <w:rPr>
                <w:rFonts w:ascii="Century Gothic"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30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GL</w:t>
            </w:r>
          </w:p>
        </w:tc>
        <w:tc>
          <w:tcPr>
            <w:tcW w:w="168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14:paraId="04058E7A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7B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7C" w14:textId="77777777" w:rsidR="00700F7C" w:rsidRDefault="002F10C5">
            <w:pPr>
              <w:pStyle w:val="TableParagraph"/>
              <w:spacing w:before="107"/>
              <w:ind w:left="31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MODERATE,</w:t>
            </w:r>
          </w:p>
          <w:p w14:paraId="04058E7D" w14:textId="77777777" w:rsidR="00700F7C" w:rsidRDefault="002F10C5">
            <w:pPr>
              <w:pStyle w:val="TableParagraph"/>
              <w:ind w:left="284" w:right="284" w:firstLine="10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subject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cues</w:t>
            </w:r>
          </w:p>
        </w:tc>
        <w:tc>
          <w:tcPr>
            <w:tcW w:w="288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8E7E" w14:textId="77777777" w:rsidR="00700F7C" w:rsidRDefault="00700F7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4058E7F" w14:textId="77777777" w:rsidR="00700F7C" w:rsidRDefault="002F10C5">
            <w:pPr>
              <w:pStyle w:val="TableParagraph"/>
              <w:ind w:left="94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700F7C" w14:paraId="04058E8D" w14:textId="77777777">
        <w:trPr>
          <w:trHeight w:hRule="exact" w:val="869"/>
        </w:trPr>
        <w:tc>
          <w:tcPr>
            <w:tcW w:w="207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E81" w14:textId="77777777" w:rsidR="00700F7C" w:rsidRDefault="00700F7C"/>
        </w:tc>
        <w:tc>
          <w:tcPr>
            <w:tcW w:w="309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E82" w14:textId="77777777" w:rsidR="00700F7C" w:rsidRDefault="00700F7C"/>
        </w:tc>
        <w:tc>
          <w:tcPr>
            <w:tcW w:w="228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E83" w14:textId="77777777" w:rsidR="00700F7C" w:rsidRDefault="00700F7C"/>
        </w:tc>
        <w:tc>
          <w:tcPr>
            <w:tcW w:w="111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04058E84" w14:textId="77777777" w:rsidR="00700F7C" w:rsidRDefault="00700F7C"/>
        </w:tc>
        <w:tc>
          <w:tcPr>
            <w:tcW w:w="111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04058E85" w14:textId="77777777" w:rsidR="00700F7C" w:rsidRDefault="00700F7C"/>
        </w:tc>
        <w:tc>
          <w:tcPr>
            <w:tcW w:w="101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04058E86" w14:textId="77777777" w:rsidR="00700F7C" w:rsidRDefault="00700F7C"/>
        </w:tc>
        <w:tc>
          <w:tcPr>
            <w:tcW w:w="290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92D050"/>
          </w:tcPr>
          <w:p w14:paraId="04058E87" w14:textId="77777777" w:rsidR="00700F7C" w:rsidRDefault="00700F7C"/>
        </w:tc>
        <w:tc>
          <w:tcPr>
            <w:tcW w:w="168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E88" w14:textId="77777777" w:rsidR="00700F7C" w:rsidRDefault="00700F7C"/>
        </w:tc>
        <w:tc>
          <w:tcPr>
            <w:tcW w:w="219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E89" w14:textId="77777777" w:rsidR="00700F7C" w:rsidRDefault="00700F7C"/>
        </w:tc>
        <w:tc>
          <w:tcPr>
            <w:tcW w:w="168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8E8A" w14:textId="77777777" w:rsidR="00700F7C" w:rsidRDefault="00700F7C"/>
        </w:tc>
        <w:tc>
          <w:tcPr>
            <w:tcW w:w="288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8E8B" w14:textId="77777777" w:rsidR="00700F7C" w:rsidRDefault="00700F7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4058E8C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</w:tc>
      </w:tr>
      <w:tr w:rsidR="00700F7C" w14:paraId="04058EAB" w14:textId="77777777">
        <w:trPr>
          <w:trHeight w:hRule="exact" w:val="871"/>
        </w:trPr>
        <w:tc>
          <w:tcPr>
            <w:tcW w:w="207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E8E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8F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90" w14:textId="77777777" w:rsidR="00700F7C" w:rsidRDefault="00700F7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91" w14:textId="77777777" w:rsidR="00700F7C" w:rsidRDefault="002F10C5">
            <w:pPr>
              <w:pStyle w:val="TableParagraph"/>
              <w:ind w:left="407" w:right="406" w:firstLine="12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Lowbidgee</w:t>
            </w:r>
            <w:r>
              <w:rPr>
                <w:rFonts w:ascii="Century Gothic"/>
                <w:b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Nimmie-Caira</w:t>
            </w:r>
          </w:p>
        </w:tc>
        <w:tc>
          <w:tcPr>
            <w:tcW w:w="309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E92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93" w14:textId="77777777" w:rsidR="00700F7C" w:rsidRDefault="00700F7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4058E94" w14:textId="77777777" w:rsidR="00700F7C" w:rsidRDefault="002F10C5">
            <w:pPr>
              <w:pStyle w:val="TableParagraph"/>
              <w:ind w:left="92" w:right="33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20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GL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targeting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fish,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frogs,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turtles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3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waterbirds</w:t>
            </w:r>
          </w:p>
        </w:tc>
        <w:tc>
          <w:tcPr>
            <w:tcW w:w="228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E95" w14:textId="77777777" w:rsidR="00700F7C" w:rsidRDefault="00700F7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4058E96" w14:textId="77777777" w:rsidR="00700F7C" w:rsidRDefault="002F10C5">
            <w:pPr>
              <w:pStyle w:val="TableParagraph"/>
              <w:ind w:left="92" w:right="17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Refuge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annual</w:t>
            </w:r>
            <w:r>
              <w:rPr>
                <w:rFonts w:ascii="Century Gothic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Lignum</w:t>
            </w:r>
            <w:r>
              <w:rPr>
                <w:rFonts w:ascii="Century Gothic"/>
                <w:spacing w:val="-1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dominated</w:t>
            </w:r>
            <w:r>
              <w:rPr>
                <w:rFonts w:ascii="Century Gothic"/>
                <w:spacing w:val="3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wetlands</w:t>
            </w:r>
          </w:p>
          <w:p w14:paraId="04058E97" w14:textId="77777777" w:rsidR="00700F7C" w:rsidRDefault="002F10C5">
            <w:pPr>
              <w:pStyle w:val="TableParagraph"/>
              <w:ind w:left="92" w:right="53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5 </w:t>
            </w:r>
            <w:r>
              <w:rPr>
                <w:rFonts w:ascii="Century Gothic"/>
                <w:spacing w:val="-1"/>
                <w:sz w:val="18"/>
              </w:rPr>
              <w:t>years,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duration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 xml:space="preserve">of </w:t>
            </w: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7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months</w:t>
            </w:r>
          </w:p>
        </w:tc>
        <w:tc>
          <w:tcPr>
            <w:tcW w:w="111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04058E98" w14:textId="77777777" w:rsidR="00700F7C" w:rsidRDefault="00700F7C"/>
        </w:tc>
        <w:tc>
          <w:tcPr>
            <w:tcW w:w="111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8E99" w14:textId="77777777" w:rsidR="00700F7C" w:rsidRDefault="00700F7C"/>
        </w:tc>
        <w:tc>
          <w:tcPr>
            <w:tcW w:w="101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8E9A" w14:textId="77777777" w:rsidR="00700F7C" w:rsidRDefault="00700F7C"/>
        </w:tc>
        <w:tc>
          <w:tcPr>
            <w:tcW w:w="290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92D050"/>
          </w:tcPr>
          <w:p w14:paraId="04058E9B" w14:textId="77777777" w:rsidR="00700F7C" w:rsidRDefault="00700F7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4058E9C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  <w:p w14:paraId="04058E9D" w14:textId="77777777" w:rsidR="00700F7C" w:rsidRDefault="002F10C5">
            <w:pPr>
              <w:pStyle w:val="TableParagraph"/>
              <w:ind w:left="142" w:right="14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Watering,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following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low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inflow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scenario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cues,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good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</w:t>
            </w:r>
            <w:r>
              <w:rPr>
                <w:rFonts w:ascii="Century Gothic"/>
                <w:spacing w:val="31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wetland-floodplain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</w:p>
        </w:tc>
        <w:tc>
          <w:tcPr>
            <w:tcW w:w="168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E9E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9F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A0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A1" w14:textId="77777777" w:rsidR="00700F7C" w:rsidRDefault="002F10C5">
            <w:pPr>
              <w:pStyle w:val="TableParagraph"/>
              <w:spacing w:before="121"/>
              <w:ind w:left="44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76923B"/>
                <w:sz w:val="18"/>
              </w:rPr>
              <w:t>Maintain</w:t>
            </w:r>
          </w:p>
        </w:tc>
        <w:tc>
          <w:tcPr>
            <w:tcW w:w="219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EA2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A3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A4" w14:textId="77777777" w:rsidR="00700F7C" w:rsidRDefault="002F10C5">
            <w:pPr>
              <w:pStyle w:val="TableParagraph"/>
              <w:spacing w:before="107"/>
              <w:ind w:left="154" w:right="15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Potential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low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level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inundation</w:t>
            </w:r>
            <w:r>
              <w:rPr>
                <w:rFonts w:ascii="Century Gothic"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20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GL</w:t>
            </w:r>
          </w:p>
        </w:tc>
        <w:tc>
          <w:tcPr>
            <w:tcW w:w="168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14:paraId="04058EA5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A6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A7" w14:textId="77777777" w:rsidR="00700F7C" w:rsidRDefault="002F10C5">
            <w:pPr>
              <w:pStyle w:val="TableParagraph"/>
              <w:spacing w:before="107"/>
              <w:ind w:left="31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MODERATE,</w:t>
            </w:r>
          </w:p>
          <w:p w14:paraId="04058EA8" w14:textId="77777777" w:rsidR="00700F7C" w:rsidRDefault="002F10C5">
            <w:pPr>
              <w:pStyle w:val="TableParagraph"/>
              <w:ind w:left="284" w:right="284" w:firstLine="10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subject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cues</w:t>
            </w:r>
          </w:p>
        </w:tc>
        <w:tc>
          <w:tcPr>
            <w:tcW w:w="288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8EA9" w14:textId="77777777" w:rsidR="00700F7C" w:rsidRDefault="00700F7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4058EAA" w14:textId="77777777" w:rsidR="00700F7C" w:rsidRDefault="002F10C5">
            <w:pPr>
              <w:pStyle w:val="TableParagraph"/>
              <w:ind w:left="94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700F7C" w14:paraId="04058EB8" w14:textId="77777777">
        <w:trPr>
          <w:trHeight w:hRule="exact" w:val="869"/>
        </w:trPr>
        <w:tc>
          <w:tcPr>
            <w:tcW w:w="207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EAC" w14:textId="77777777" w:rsidR="00700F7C" w:rsidRDefault="00700F7C"/>
        </w:tc>
        <w:tc>
          <w:tcPr>
            <w:tcW w:w="309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EAD" w14:textId="77777777" w:rsidR="00700F7C" w:rsidRDefault="00700F7C"/>
        </w:tc>
        <w:tc>
          <w:tcPr>
            <w:tcW w:w="228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EAE" w14:textId="77777777" w:rsidR="00700F7C" w:rsidRDefault="00700F7C"/>
        </w:tc>
        <w:tc>
          <w:tcPr>
            <w:tcW w:w="111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04058EAF" w14:textId="77777777" w:rsidR="00700F7C" w:rsidRDefault="00700F7C"/>
        </w:tc>
        <w:tc>
          <w:tcPr>
            <w:tcW w:w="111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04058EB0" w14:textId="77777777" w:rsidR="00700F7C" w:rsidRDefault="00700F7C"/>
        </w:tc>
        <w:tc>
          <w:tcPr>
            <w:tcW w:w="101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04058EB1" w14:textId="77777777" w:rsidR="00700F7C" w:rsidRDefault="00700F7C"/>
        </w:tc>
        <w:tc>
          <w:tcPr>
            <w:tcW w:w="290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92D050"/>
          </w:tcPr>
          <w:p w14:paraId="04058EB2" w14:textId="77777777" w:rsidR="00700F7C" w:rsidRDefault="00700F7C"/>
        </w:tc>
        <w:tc>
          <w:tcPr>
            <w:tcW w:w="168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EB3" w14:textId="77777777" w:rsidR="00700F7C" w:rsidRDefault="00700F7C"/>
        </w:tc>
        <w:tc>
          <w:tcPr>
            <w:tcW w:w="219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EB4" w14:textId="77777777" w:rsidR="00700F7C" w:rsidRDefault="00700F7C"/>
        </w:tc>
        <w:tc>
          <w:tcPr>
            <w:tcW w:w="168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8EB5" w14:textId="77777777" w:rsidR="00700F7C" w:rsidRDefault="00700F7C"/>
        </w:tc>
        <w:tc>
          <w:tcPr>
            <w:tcW w:w="288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8EB6" w14:textId="77777777" w:rsidR="00700F7C" w:rsidRDefault="00700F7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4058EB7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</w:tc>
      </w:tr>
      <w:tr w:rsidR="00700F7C" w14:paraId="04058ED7" w14:textId="77777777">
        <w:trPr>
          <w:trHeight w:hRule="exact" w:val="872"/>
        </w:trPr>
        <w:tc>
          <w:tcPr>
            <w:tcW w:w="207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EB9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BA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BB" w14:textId="77777777" w:rsidR="00700F7C" w:rsidRDefault="00700F7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BC" w14:textId="77777777" w:rsidR="00700F7C" w:rsidRDefault="002F10C5">
            <w:pPr>
              <w:pStyle w:val="TableParagraph"/>
              <w:ind w:left="483" w:right="485" w:firstLine="5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Lowbidgee</w:t>
            </w:r>
            <w:r>
              <w:rPr>
                <w:rFonts w:ascii="Century Gothic"/>
                <w:b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Fiddler-Uara</w:t>
            </w:r>
          </w:p>
        </w:tc>
        <w:tc>
          <w:tcPr>
            <w:tcW w:w="309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EBD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BE" w14:textId="77777777" w:rsidR="00700F7C" w:rsidRDefault="00700F7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4058EBF" w14:textId="77777777" w:rsidR="00700F7C" w:rsidRDefault="002F10C5">
            <w:pPr>
              <w:pStyle w:val="TableParagraph"/>
              <w:ind w:left="92" w:right="33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20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targeting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fish,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frogs,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turtles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3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waterbirds</w:t>
            </w:r>
          </w:p>
        </w:tc>
        <w:tc>
          <w:tcPr>
            <w:tcW w:w="228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EC0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C1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C2" w14:textId="77777777" w:rsidR="00700F7C" w:rsidRDefault="002F10C5">
            <w:pPr>
              <w:pStyle w:val="TableParagraph"/>
              <w:spacing w:before="107"/>
              <w:ind w:left="92" w:right="270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Black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box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lignum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every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3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7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</w:p>
        </w:tc>
        <w:tc>
          <w:tcPr>
            <w:tcW w:w="111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04058EC3" w14:textId="77777777" w:rsidR="00700F7C" w:rsidRDefault="00700F7C"/>
        </w:tc>
        <w:tc>
          <w:tcPr>
            <w:tcW w:w="111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EC4" w14:textId="77777777" w:rsidR="00700F7C" w:rsidRDefault="00700F7C"/>
        </w:tc>
        <w:tc>
          <w:tcPr>
            <w:tcW w:w="101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8EC5" w14:textId="77777777" w:rsidR="00700F7C" w:rsidRDefault="00700F7C"/>
        </w:tc>
        <w:tc>
          <w:tcPr>
            <w:tcW w:w="290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92D050"/>
          </w:tcPr>
          <w:p w14:paraId="04058EC6" w14:textId="77777777" w:rsidR="00700F7C" w:rsidRDefault="00700F7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4058EC7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  <w:p w14:paraId="04058EC8" w14:textId="77777777" w:rsidR="00700F7C" w:rsidRDefault="002F10C5">
            <w:pPr>
              <w:pStyle w:val="TableParagraph"/>
              <w:ind w:left="142" w:right="14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Watering,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following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low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inflow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scenario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cues,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good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</w:t>
            </w:r>
            <w:r>
              <w:rPr>
                <w:rFonts w:ascii="Century Gothic"/>
                <w:spacing w:val="31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wetland-floodplain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</w:p>
        </w:tc>
        <w:tc>
          <w:tcPr>
            <w:tcW w:w="168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EC9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CA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CB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CC" w14:textId="77777777" w:rsidR="00700F7C" w:rsidRDefault="002F10C5">
            <w:pPr>
              <w:pStyle w:val="TableParagraph"/>
              <w:spacing w:before="121"/>
              <w:ind w:left="44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76923B"/>
                <w:sz w:val="18"/>
              </w:rPr>
              <w:t>Maintain</w:t>
            </w:r>
          </w:p>
        </w:tc>
        <w:tc>
          <w:tcPr>
            <w:tcW w:w="219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ECD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CE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CF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D0" w14:textId="77777777" w:rsidR="00700F7C" w:rsidRDefault="002F10C5">
            <w:pPr>
              <w:pStyle w:val="TableParagraph"/>
              <w:spacing w:before="121"/>
              <w:ind w:left="47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Potential.</w:t>
            </w:r>
          </w:p>
        </w:tc>
        <w:tc>
          <w:tcPr>
            <w:tcW w:w="168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14:paraId="04058ED1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D2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D3" w14:textId="77777777" w:rsidR="00700F7C" w:rsidRDefault="002F10C5">
            <w:pPr>
              <w:pStyle w:val="TableParagraph"/>
              <w:spacing w:before="107"/>
              <w:ind w:left="31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MODERATE,</w:t>
            </w:r>
          </w:p>
          <w:p w14:paraId="04058ED4" w14:textId="77777777" w:rsidR="00700F7C" w:rsidRDefault="002F10C5">
            <w:pPr>
              <w:pStyle w:val="TableParagraph"/>
              <w:ind w:left="284" w:right="284" w:firstLine="10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subject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cues</w:t>
            </w:r>
          </w:p>
        </w:tc>
        <w:tc>
          <w:tcPr>
            <w:tcW w:w="288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92D050"/>
          </w:tcPr>
          <w:p w14:paraId="04058ED5" w14:textId="77777777" w:rsidR="00700F7C" w:rsidRDefault="00700F7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4058ED6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</w:tc>
      </w:tr>
      <w:tr w:rsidR="00700F7C" w14:paraId="04058EE4" w14:textId="77777777">
        <w:trPr>
          <w:trHeight w:hRule="exact" w:val="869"/>
        </w:trPr>
        <w:tc>
          <w:tcPr>
            <w:tcW w:w="207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ED8" w14:textId="77777777" w:rsidR="00700F7C" w:rsidRDefault="00700F7C"/>
        </w:tc>
        <w:tc>
          <w:tcPr>
            <w:tcW w:w="309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ED9" w14:textId="77777777" w:rsidR="00700F7C" w:rsidRDefault="00700F7C"/>
        </w:tc>
        <w:tc>
          <w:tcPr>
            <w:tcW w:w="228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EDA" w14:textId="77777777" w:rsidR="00700F7C" w:rsidRDefault="00700F7C"/>
        </w:tc>
        <w:tc>
          <w:tcPr>
            <w:tcW w:w="111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04058EDB" w14:textId="77777777" w:rsidR="00700F7C" w:rsidRDefault="00700F7C"/>
        </w:tc>
        <w:tc>
          <w:tcPr>
            <w:tcW w:w="111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EDC" w14:textId="77777777" w:rsidR="00700F7C" w:rsidRDefault="00700F7C"/>
        </w:tc>
        <w:tc>
          <w:tcPr>
            <w:tcW w:w="101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04058EDD" w14:textId="77777777" w:rsidR="00700F7C" w:rsidRDefault="00700F7C"/>
        </w:tc>
        <w:tc>
          <w:tcPr>
            <w:tcW w:w="290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92D050"/>
          </w:tcPr>
          <w:p w14:paraId="04058EDE" w14:textId="77777777" w:rsidR="00700F7C" w:rsidRDefault="00700F7C"/>
        </w:tc>
        <w:tc>
          <w:tcPr>
            <w:tcW w:w="168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EDF" w14:textId="77777777" w:rsidR="00700F7C" w:rsidRDefault="00700F7C"/>
        </w:tc>
        <w:tc>
          <w:tcPr>
            <w:tcW w:w="219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EE0" w14:textId="77777777" w:rsidR="00700F7C" w:rsidRDefault="00700F7C"/>
        </w:tc>
        <w:tc>
          <w:tcPr>
            <w:tcW w:w="168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8EE1" w14:textId="77777777" w:rsidR="00700F7C" w:rsidRDefault="00700F7C"/>
        </w:tc>
        <w:tc>
          <w:tcPr>
            <w:tcW w:w="288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8EE2" w14:textId="77777777" w:rsidR="00700F7C" w:rsidRDefault="00700F7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4058EE3" w14:textId="77777777" w:rsidR="00700F7C" w:rsidRDefault="002F10C5">
            <w:pPr>
              <w:pStyle w:val="TableParagraph"/>
              <w:ind w:left="94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700F7C" w14:paraId="04058F03" w14:textId="77777777">
        <w:trPr>
          <w:trHeight w:hRule="exact" w:val="871"/>
        </w:trPr>
        <w:tc>
          <w:tcPr>
            <w:tcW w:w="207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EE5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E6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E7" w14:textId="77777777" w:rsidR="00700F7C" w:rsidRDefault="00700F7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E8" w14:textId="77777777" w:rsidR="00700F7C" w:rsidRDefault="002F10C5">
            <w:pPr>
              <w:pStyle w:val="TableParagraph"/>
              <w:ind w:left="399" w:right="401" w:firstLine="13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Lowbidgee</w:t>
            </w:r>
            <w:r>
              <w:rPr>
                <w:rFonts w:ascii="Century Gothic"/>
                <w:b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Western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Lakes</w:t>
            </w:r>
          </w:p>
        </w:tc>
        <w:tc>
          <w:tcPr>
            <w:tcW w:w="309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EE9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EA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EB" w14:textId="77777777" w:rsidR="00700F7C" w:rsidRDefault="002F10C5">
            <w:pPr>
              <w:pStyle w:val="TableParagraph"/>
              <w:spacing w:before="107"/>
              <w:ind w:left="92" w:right="371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10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GL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open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floodplain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</w:p>
        </w:tc>
        <w:tc>
          <w:tcPr>
            <w:tcW w:w="228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EEC" w14:textId="77777777" w:rsidR="00700F7C" w:rsidRDefault="00700F7C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4058EED" w14:textId="77777777" w:rsidR="00700F7C" w:rsidRDefault="002F10C5">
            <w:pPr>
              <w:pStyle w:val="TableParagraph"/>
              <w:ind w:left="92" w:right="252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open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</w:p>
          <w:p w14:paraId="04058EEE" w14:textId="77777777" w:rsidR="00700F7C" w:rsidRDefault="002F10C5">
            <w:pPr>
              <w:pStyle w:val="TableParagraph"/>
              <w:ind w:left="92" w:right="251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black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box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lignum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every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3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7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</w:p>
        </w:tc>
        <w:tc>
          <w:tcPr>
            <w:tcW w:w="111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8EEF" w14:textId="77777777" w:rsidR="00700F7C" w:rsidRDefault="00700F7C"/>
        </w:tc>
        <w:tc>
          <w:tcPr>
            <w:tcW w:w="111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04058EF0" w14:textId="77777777" w:rsidR="00700F7C" w:rsidRDefault="00700F7C"/>
        </w:tc>
        <w:tc>
          <w:tcPr>
            <w:tcW w:w="101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8EF1" w14:textId="77777777" w:rsidR="00700F7C" w:rsidRDefault="00700F7C"/>
        </w:tc>
        <w:tc>
          <w:tcPr>
            <w:tcW w:w="290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92D050"/>
          </w:tcPr>
          <w:p w14:paraId="04058EF2" w14:textId="77777777" w:rsidR="00700F7C" w:rsidRDefault="00700F7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4058EF3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  <w:p w14:paraId="04058EF4" w14:textId="77777777" w:rsidR="00700F7C" w:rsidRDefault="002F10C5">
            <w:pPr>
              <w:pStyle w:val="TableParagraph"/>
              <w:ind w:left="142" w:right="14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Watering,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following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low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inflow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scenario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cues,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good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</w:t>
            </w:r>
            <w:r>
              <w:rPr>
                <w:rFonts w:ascii="Century Gothic"/>
                <w:spacing w:val="31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wetland-floodplain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</w:p>
        </w:tc>
        <w:tc>
          <w:tcPr>
            <w:tcW w:w="168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EF5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F6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F7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F8" w14:textId="77777777" w:rsidR="00700F7C" w:rsidRDefault="002F10C5">
            <w:pPr>
              <w:pStyle w:val="TableParagraph"/>
              <w:spacing w:before="121"/>
              <w:ind w:left="44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76923B"/>
                <w:sz w:val="18"/>
              </w:rPr>
              <w:t>Maintain</w:t>
            </w:r>
          </w:p>
        </w:tc>
        <w:tc>
          <w:tcPr>
            <w:tcW w:w="219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EF9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FA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FB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FC" w14:textId="77777777" w:rsidR="00700F7C" w:rsidRDefault="002F10C5">
            <w:pPr>
              <w:pStyle w:val="TableParagraph"/>
              <w:spacing w:before="121"/>
              <w:ind w:left="49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Potential</w:t>
            </w:r>
          </w:p>
        </w:tc>
        <w:tc>
          <w:tcPr>
            <w:tcW w:w="168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14:paraId="04058EFD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FE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EFF" w14:textId="77777777" w:rsidR="00700F7C" w:rsidRDefault="002F10C5">
            <w:pPr>
              <w:pStyle w:val="TableParagraph"/>
              <w:spacing w:before="107"/>
              <w:ind w:left="31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MODERATE,</w:t>
            </w:r>
          </w:p>
          <w:p w14:paraId="04058F00" w14:textId="77777777" w:rsidR="00700F7C" w:rsidRDefault="002F10C5">
            <w:pPr>
              <w:pStyle w:val="TableParagraph"/>
              <w:ind w:left="284" w:right="284" w:firstLine="10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subject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cues</w:t>
            </w:r>
          </w:p>
        </w:tc>
        <w:tc>
          <w:tcPr>
            <w:tcW w:w="288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92D050"/>
          </w:tcPr>
          <w:p w14:paraId="04058F01" w14:textId="77777777" w:rsidR="00700F7C" w:rsidRDefault="00700F7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4058F02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</w:tc>
      </w:tr>
      <w:tr w:rsidR="00700F7C" w14:paraId="04058F10" w14:textId="77777777">
        <w:trPr>
          <w:trHeight w:hRule="exact" w:val="870"/>
        </w:trPr>
        <w:tc>
          <w:tcPr>
            <w:tcW w:w="2074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058F04" w14:textId="77777777" w:rsidR="00700F7C" w:rsidRDefault="00700F7C"/>
        </w:tc>
        <w:tc>
          <w:tcPr>
            <w:tcW w:w="3094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058F05" w14:textId="77777777" w:rsidR="00700F7C" w:rsidRDefault="00700F7C"/>
        </w:tc>
        <w:tc>
          <w:tcPr>
            <w:tcW w:w="228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058F06" w14:textId="77777777" w:rsidR="00700F7C" w:rsidRDefault="00700F7C"/>
        </w:tc>
        <w:tc>
          <w:tcPr>
            <w:tcW w:w="1114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8F07" w14:textId="77777777" w:rsidR="00700F7C" w:rsidRDefault="00700F7C"/>
        </w:tc>
        <w:tc>
          <w:tcPr>
            <w:tcW w:w="111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EBEBE"/>
          </w:tcPr>
          <w:p w14:paraId="04058F08" w14:textId="77777777" w:rsidR="00700F7C" w:rsidRDefault="00700F7C"/>
        </w:tc>
        <w:tc>
          <w:tcPr>
            <w:tcW w:w="101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8F09" w14:textId="77777777" w:rsidR="00700F7C" w:rsidRDefault="00700F7C"/>
        </w:tc>
        <w:tc>
          <w:tcPr>
            <w:tcW w:w="2902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</w:tcPr>
          <w:p w14:paraId="04058F0A" w14:textId="77777777" w:rsidR="00700F7C" w:rsidRDefault="00700F7C"/>
        </w:tc>
        <w:tc>
          <w:tcPr>
            <w:tcW w:w="168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058F0B" w14:textId="77777777" w:rsidR="00700F7C" w:rsidRDefault="00700F7C"/>
        </w:tc>
        <w:tc>
          <w:tcPr>
            <w:tcW w:w="219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058F0C" w14:textId="77777777" w:rsidR="00700F7C" w:rsidRDefault="00700F7C"/>
        </w:tc>
        <w:tc>
          <w:tcPr>
            <w:tcW w:w="168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</w:tcPr>
          <w:p w14:paraId="04058F0D" w14:textId="77777777" w:rsidR="00700F7C" w:rsidRDefault="00700F7C"/>
        </w:tc>
        <w:tc>
          <w:tcPr>
            <w:tcW w:w="288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</w:tcPr>
          <w:p w14:paraId="04058F0E" w14:textId="77777777" w:rsidR="00700F7C" w:rsidRDefault="00700F7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4058F0F" w14:textId="77777777" w:rsidR="00700F7C" w:rsidRDefault="002F10C5">
            <w:pPr>
              <w:pStyle w:val="TableParagraph"/>
              <w:ind w:left="94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</w:tbl>
    <w:p w14:paraId="04058F11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8F12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8F13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8F14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8F15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8F16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8F17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8F18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8F19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8F1A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8F1B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8F1C" w14:textId="77777777" w:rsidR="00700F7C" w:rsidRDefault="00700F7C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14:paraId="04058F1D" w14:textId="7A31713E" w:rsidR="00700F7C" w:rsidRDefault="002F10C5">
      <w:pPr>
        <w:spacing w:line="20" w:lineRule="atLeast"/>
        <w:ind w:left="11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04059AF7" wp14:editId="4360F8B1">
                <wp:extent cx="1838325" cy="8890"/>
                <wp:effectExtent l="5080" t="3175" r="4445" b="6985"/>
                <wp:docPr id="1135" name="Group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1136" name="Group 109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1137" name="Freeform 110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C05C5F" id="Group 1098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">
                <v:group id="Group 1099" o:spid="_x0000_s1027" style="position:absolute;left:7;top:7;width:2881;height:2" coordorigin="7,7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<v:shape id="Freeform 1100" o:spid="_x0000_s1028" style="position:absolute;left:7;top:7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Cc7cEA&#10;AADdAAAADwAAAGRycy9kb3ducmV2LnhtbERP30vDMBB+F/wfwgm+yJbOgo66tLjh0NdWfT+as4k2&#10;l5rErfvvjSDs7T6+n7dpZjeKA4VoPStYLQsQxL3XlgcFb6/7xRpETMgaR8+k4EQRmvryYoOV9kdu&#10;6dClQeQQjhUqMClNlZSxN+QwLv1EnLkPHxymDMMgdcBjDnejvC2KO+nQcm4wONHOUP/V/TgF751x&#10;s32yN59l+1yiCVv5Ta1S11fz4wOIRHM6i//dLzrPX5X38PdNPkH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wnO3BAAAA3QAAAA8AAAAAAAAAAAAAAAAAmAIAAGRycy9kb3du&#10;cmV2LnhtbFBLBQYAAAAABAAEAPUAAACGAwAAAAA=&#10;" path="m,l2880,e" filled="f" strokeweight=".24697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04058F1E" w14:textId="77777777" w:rsidR="00700F7C" w:rsidRDefault="00700F7C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700F7C">
          <w:footerReference w:type="default" r:id="rId31"/>
          <w:pgSz w:w="23820" w:h="16840" w:orient="landscape"/>
          <w:pgMar w:top="840" w:right="920" w:bottom="1480" w:left="600" w:header="0" w:footer="1291" w:gutter="0"/>
          <w:pgNumType w:start="3"/>
          <w:cols w:space="720"/>
        </w:sectPr>
      </w:pPr>
    </w:p>
    <w:p w14:paraId="04058F1F" w14:textId="057B7468" w:rsidR="00700F7C" w:rsidRDefault="002F10C5">
      <w:pPr>
        <w:spacing w:before="5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089088" behindDoc="1" locked="0" layoutInCell="1" allowOverlap="1" wp14:anchorId="04059AF9" wp14:editId="699B4A3A">
                <wp:simplePos x="0" y="0"/>
                <wp:positionH relativeFrom="page">
                  <wp:posOffset>7326630</wp:posOffset>
                </wp:positionH>
                <wp:positionV relativeFrom="page">
                  <wp:posOffset>2425065</wp:posOffset>
                </wp:positionV>
                <wp:extent cx="1705610" cy="701040"/>
                <wp:effectExtent l="1905" t="0" r="0" b="0"/>
                <wp:wrapNone/>
                <wp:docPr id="1124" name="Group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5610" cy="701040"/>
                          <a:chOff x="11538" y="3819"/>
                          <a:chExt cx="2686" cy="1104"/>
                        </a:xfrm>
                      </wpg:grpSpPr>
                      <wpg:grpSp>
                        <wpg:cNvPr id="1125" name="Group 1096"/>
                        <wpg:cNvGrpSpPr>
                          <a:grpSpLocks/>
                        </wpg:cNvGrpSpPr>
                        <wpg:grpSpPr bwMode="auto">
                          <a:xfrm>
                            <a:off x="11538" y="3819"/>
                            <a:ext cx="2686" cy="221"/>
                            <a:chOff x="11538" y="3819"/>
                            <a:chExt cx="2686" cy="221"/>
                          </a:xfrm>
                        </wpg:grpSpPr>
                        <wps:wsp>
                          <wps:cNvPr id="1126" name="Freeform 1097"/>
                          <wps:cNvSpPr>
                            <a:spLocks/>
                          </wps:cNvSpPr>
                          <wps:spPr bwMode="auto">
                            <a:xfrm>
                              <a:off x="11538" y="3819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4040 3819"/>
                                <a:gd name="T3" fmla="*/ 4040 h 221"/>
                                <a:gd name="T4" fmla="+- 0 14224 11538"/>
                                <a:gd name="T5" fmla="*/ T4 w 2686"/>
                                <a:gd name="T6" fmla="+- 0 4040 3819"/>
                                <a:gd name="T7" fmla="*/ 4040 h 221"/>
                                <a:gd name="T8" fmla="+- 0 14224 11538"/>
                                <a:gd name="T9" fmla="*/ T8 w 2686"/>
                                <a:gd name="T10" fmla="+- 0 3819 3819"/>
                                <a:gd name="T11" fmla="*/ 3819 h 221"/>
                                <a:gd name="T12" fmla="+- 0 11538 11538"/>
                                <a:gd name="T13" fmla="*/ T12 w 2686"/>
                                <a:gd name="T14" fmla="+- 0 3819 3819"/>
                                <a:gd name="T15" fmla="*/ 3819 h 221"/>
                                <a:gd name="T16" fmla="+- 0 11538 11538"/>
                                <a:gd name="T17" fmla="*/ T16 w 2686"/>
                                <a:gd name="T18" fmla="+- 0 4040 3819"/>
                                <a:gd name="T19" fmla="*/ 404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" name="Group 1094"/>
                        <wpg:cNvGrpSpPr>
                          <a:grpSpLocks/>
                        </wpg:cNvGrpSpPr>
                        <wpg:grpSpPr bwMode="auto">
                          <a:xfrm>
                            <a:off x="11538" y="4040"/>
                            <a:ext cx="2686" cy="221"/>
                            <a:chOff x="11538" y="4040"/>
                            <a:chExt cx="2686" cy="221"/>
                          </a:xfrm>
                        </wpg:grpSpPr>
                        <wps:wsp>
                          <wps:cNvPr id="1128" name="Freeform 1095"/>
                          <wps:cNvSpPr>
                            <a:spLocks/>
                          </wps:cNvSpPr>
                          <wps:spPr bwMode="auto">
                            <a:xfrm>
                              <a:off x="11538" y="4040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4260 4040"/>
                                <a:gd name="T3" fmla="*/ 4260 h 221"/>
                                <a:gd name="T4" fmla="+- 0 14224 11538"/>
                                <a:gd name="T5" fmla="*/ T4 w 2686"/>
                                <a:gd name="T6" fmla="+- 0 4260 4040"/>
                                <a:gd name="T7" fmla="*/ 4260 h 221"/>
                                <a:gd name="T8" fmla="+- 0 14224 11538"/>
                                <a:gd name="T9" fmla="*/ T8 w 2686"/>
                                <a:gd name="T10" fmla="+- 0 4040 4040"/>
                                <a:gd name="T11" fmla="*/ 4040 h 221"/>
                                <a:gd name="T12" fmla="+- 0 11538 11538"/>
                                <a:gd name="T13" fmla="*/ T12 w 2686"/>
                                <a:gd name="T14" fmla="+- 0 4040 4040"/>
                                <a:gd name="T15" fmla="*/ 4040 h 221"/>
                                <a:gd name="T16" fmla="+- 0 11538 11538"/>
                                <a:gd name="T17" fmla="*/ T16 w 2686"/>
                                <a:gd name="T18" fmla="+- 0 4260 4040"/>
                                <a:gd name="T19" fmla="*/ 426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0"/>
                                  </a:moveTo>
                                  <a:lnTo>
                                    <a:pt x="2686" y="220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" name="Group 1092"/>
                        <wpg:cNvGrpSpPr>
                          <a:grpSpLocks/>
                        </wpg:cNvGrpSpPr>
                        <wpg:grpSpPr bwMode="auto">
                          <a:xfrm>
                            <a:off x="11538" y="4260"/>
                            <a:ext cx="2686" cy="221"/>
                            <a:chOff x="11538" y="4260"/>
                            <a:chExt cx="2686" cy="221"/>
                          </a:xfrm>
                        </wpg:grpSpPr>
                        <wps:wsp>
                          <wps:cNvPr id="1130" name="Freeform 1093"/>
                          <wps:cNvSpPr>
                            <a:spLocks/>
                          </wps:cNvSpPr>
                          <wps:spPr bwMode="auto">
                            <a:xfrm>
                              <a:off x="11538" y="4260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4481 4260"/>
                                <a:gd name="T3" fmla="*/ 4481 h 221"/>
                                <a:gd name="T4" fmla="+- 0 14224 11538"/>
                                <a:gd name="T5" fmla="*/ T4 w 2686"/>
                                <a:gd name="T6" fmla="+- 0 4481 4260"/>
                                <a:gd name="T7" fmla="*/ 4481 h 221"/>
                                <a:gd name="T8" fmla="+- 0 14224 11538"/>
                                <a:gd name="T9" fmla="*/ T8 w 2686"/>
                                <a:gd name="T10" fmla="+- 0 4260 4260"/>
                                <a:gd name="T11" fmla="*/ 4260 h 221"/>
                                <a:gd name="T12" fmla="+- 0 11538 11538"/>
                                <a:gd name="T13" fmla="*/ T12 w 2686"/>
                                <a:gd name="T14" fmla="+- 0 4260 4260"/>
                                <a:gd name="T15" fmla="*/ 4260 h 221"/>
                                <a:gd name="T16" fmla="+- 0 11538 11538"/>
                                <a:gd name="T17" fmla="*/ T16 w 2686"/>
                                <a:gd name="T18" fmla="+- 0 4481 4260"/>
                                <a:gd name="T19" fmla="*/ 448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1090"/>
                        <wpg:cNvGrpSpPr>
                          <a:grpSpLocks/>
                        </wpg:cNvGrpSpPr>
                        <wpg:grpSpPr bwMode="auto">
                          <a:xfrm>
                            <a:off x="11538" y="4481"/>
                            <a:ext cx="2686" cy="221"/>
                            <a:chOff x="11538" y="4481"/>
                            <a:chExt cx="2686" cy="221"/>
                          </a:xfrm>
                        </wpg:grpSpPr>
                        <wps:wsp>
                          <wps:cNvPr id="1132" name="Freeform 1091"/>
                          <wps:cNvSpPr>
                            <a:spLocks/>
                          </wps:cNvSpPr>
                          <wps:spPr bwMode="auto">
                            <a:xfrm>
                              <a:off x="11538" y="4481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4702 4481"/>
                                <a:gd name="T3" fmla="*/ 4702 h 221"/>
                                <a:gd name="T4" fmla="+- 0 14224 11538"/>
                                <a:gd name="T5" fmla="*/ T4 w 2686"/>
                                <a:gd name="T6" fmla="+- 0 4702 4481"/>
                                <a:gd name="T7" fmla="*/ 4702 h 221"/>
                                <a:gd name="T8" fmla="+- 0 14224 11538"/>
                                <a:gd name="T9" fmla="*/ T8 w 2686"/>
                                <a:gd name="T10" fmla="+- 0 4481 4481"/>
                                <a:gd name="T11" fmla="*/ 4481 h 221"/>
                                <a:gd name="T12" fmla="+- 0 11538 11538"/>
                                <a:gd name="T13" fmla="*/ T12 w 2686"/>
                                <a:gd name="T14" fmla="+- 0 4481 4481"/>
                                <a:gd name="T15" fmla="*/ 4481 h 221"/>
                                <a:gd name="T16" fmla="+- 0 11538 11538"/>
                                <a:gd name="T17" fmla="*/ T16 w 2686"/>
                                <a:gd name="T18" fmla="+- 0 4702 4481"/>
                                <a:gd name="T19" fmla="*/ 470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Group 1088"/>
                        <wpg:cNvGrpSpPr>
                          <a:grpSpLocks/>
                        </wpg:cNvGrpSpPr>
                        <wpg:grpSpPr bwMode="auto">
                          <a:xfrm>
                            <a:off x="11538" y="4702"/>
                            <a:ext cx="2686" cy="221"/>
                            <a:chOff x="11538" y="4702"/>
                            <a:chExt cx="2686" cy="221"/>
                          </a:xfrm>
                        </wpg:grpSpPr>
                        <wps:wsp>
                          <wps:cNvPr id="1134" name="Freeform 1089"/>
                          <wps:cNvSpPr>
                            <a:spLocks/>
                          </wps:cNvSpPr>
                          <wps:spPr bwMode="auto">
                            <a:xfrm>
                              <a:off x="11538" y="4702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4923 4702"/>
                                <a:gd name="T3" fmla="*/ 4923 h 221"/>
                                <a:gd name="T4" fmla="+- 0 14224 11538"/>
                                <a:gd name="T5" fmla="*/ T4 w 2686"/>
                                <a:gd name="T6" fmla="+- 0 4923 4702"/>
                                <a:gd name="T7" fmla="*/ 4923 h 221"/>
                                <a:gd name="T8" fmla="+- 0 14224 11538"/>
                                <a:gd name="T9" fmla="*/ T8 w 2686"/>
                                <a:gd name="T10" fmla="+- 0 4702 4702"/>
                                <a:gd name="T11" fmla="*/ 4702 h 221"/>
                                <a:gd name="T12" fmla="+- 0 11538 11538"/>
                                <a:gd name="T13" fmla="*/ T12 w 2686"/>
                                <a:gd name="T14" fmla="+- 0 4702 4702"/>
                                <a:gd name="T15" fmla="*/ 4702 h 221"/>
                                <a:gd name="T16" fmla="+- 0 11538 11538"/>
                                <a:gd name="T17" fmla="*/ T16 w 2686"/>
                                <a:gd name="T18" fmla="+- 0 4923 4702"/>
                                <a:gd name="T19" fmla="*/ 492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C7196B" id="Group 1087" o:spid="_x0000_s1026" style="position:absolute;margin-left:576.9pt;margin-top:190.95pt;width:134.3pt;height:55.2pt;z-index:-227392;mso-position-horizontal-relative:page;mso-position-vertical-relative:page" coordorigin="11538,3819" coordsize="2686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">
                <v:group id="Group 1096" o:spid="_x0000_s1027" style="position:absolute;left:11538;top:3819;width:2686;height:221" coordorigin="11538,3819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mZB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n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uZkGwwAAAN0AAAAP&#10;AAAAAAAAAAAAAAAAAKoCAABkcnMvZG93bnJldi54bWxQSwUGAAAAAAQABAD6AAAAmgMAAAAA&#10;">
                  <v:shape id="Freeform 1097" o:spid="_x0000_s1028" style="position:absolute;left:11538;top:3819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z0MQA&#10;AADdAAAADwAAAGRycy9kb3ducmV2LnhtbERPTWvCQBC9F/wPywhepG4iRUvqJohQ20sJxtLzNDsm&#10;wexsyG5N8u+7hYK3ebzP2WWjacWNetdYVhCvIhDEpdUNVwo+z6+PzyCcR9bYWiYFEznI0tnDDhNt&#10;Bz7RrfCVCCHsElRQe98lUrqyJoNuZTviwF1sb9AH2FdS9ziEcNPKdRRtpMGGQ0ONHR1qKq/Fj1Fw&#10;dMu83OZvl/wLvw9PxfQRn5ZaqcV83L+A8DT6u/jf/a7D/Hi9gb9vwgk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Fs9DEAAAA3QAAAA8AAAAAAAAAAAAAAAAAmAIAAGRycy9k&#10;b3ducmV2LnhtbFBLBQYAAAAABAAEAPUAAACJAwAAAAA=&#10;" path="m,221r2686,l2686,,,,,221xe" fillcolor="#92d050" stroked="f">
                    <v:path arrowok="t" o:connecttype="custom" o:connectlocs="0,4040;2686,4040;2686,3819;0,3819;0,4040" o:connectangles="0,0,0,0,0"/>
                  </v:shape>
                </v:group>
                <v:group id="Group 1094" o:spid="_x0000_s1029" style="position:absolute;left:11538;top:4040;width:2686;height:221" coordorigin="11538,4040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    <v:shape id="Freeform 1095" o:spid="_x0000_s1030" style="position:absolute;left:11538;top:4040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aCOcYA&#10;AADdAAAADwAAAGRycy9kb3ducmV2LnhtbESPQWvCQBCF74X+h2UKXkQ3kVIlukoRWnspwbR4HrNj&#10;EszOhuxW47/vHARvM7w3732z2gyuVRfqQ+PZQDpNQBGX3jZcGfj9+ZgsQIWIbLH1TAZuFGCzfn5a&#10;YWb9lfd0KWKlJIRDhgbqGLtM61DW5DBMfUcs2sn3DqOsfaVtj1cJd62eJcmbdtiwNNTY0bam8lz8&#10;OQOfYZyX83x3yg943L4Wt+90P7bGjF6G9yWoSEN8mO/XX1bw05ngyjcygl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aCOcYAAADdAAAADwAAAAAAAAAAAAAAAACYAgAAZHJz&#10;L2Rvd25yZXYueG1sUEsFBgAAAAAEAAQA9QAAAIsDAAAAAA==&#10;" path="m,220r2686,l2686,,,,,220xe" fillcolor="#92d050" stroked="f">
                    <v:path arrowok="t" o:connecttype="custom" o:connectlocs="0,4260;2686,4260;2686,4040;0,4040;0,4260" o:connectangles="0,0,0,0,0"/>
                  </v:shape>
                </v:group>
                <v:group id="Group 1092" o:spid="_x0000_s1031" style="position:absolute;left:11538;top:4260;width:2686;height:221" coordorigin="11538,4260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STA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0kwPFAAAA3QAA&#10;AA8AAAAAAAAAAAAAAAAAqgIAAGRycy9kb3ducmV2LnhtbFBLBQYAAAAABAAEAPoAAACcAwAAAAA=&#10;">
                  <v:shape id="Freeform 1093" o:spid="_x0000_s1032" style="position:absolute;left:11538;top:4260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Y4scA&#10;AADdAAAADwAAAGRycy9kb3ducmV2LnhtbESPQWvCQBCF7wX/wzJCL6KbtKVK6ipFqO2lBFPxPGbH&#10;JDQ7G7Krxn/fORS8zfDevPfNcj24Vl2oD41nA+ksAUVcettwZWD/8zFdgAoR2WLrmQzcKMB6NXpY&#10;Ymb9lXd0KWKlJIRDhgbqGLtM61DW5DDMfEcs2sn3DqOsfaVtj1cJd61+SpJX7bBhaaixo01N5W9x&#10;dga2YZKX8/zzlB/wuHkpbt/pbmKNeRwP72+gIg3xbv6//rKCnz4Lv3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5GOLHAAAA3QAAAA8AAAAAAAAAAAAAAAAAmAIAAGRy&#10;cy9kb3ducmV2LnhtbFBLBQYAAAAABAAEAPUAAACMAwAAAAA=&#10;" path="m,221r2686,l2686,,,,,221xe" fillcolor="#92d050" stroked="f">
                    <v:path arrowok="t" o:connecttype="custom" o:connectlocs="0,4481;2686,4481;2686,4260;0,4260;0,4481" o:connectangles="0,0,0,0,0"/>
                  </v:shape>
                </v:group>
                <v:group id="Group 1090" o:spid="_x0000_s1033" style="position:absolute;left:11538;top:4481;width:2686;height:221" coordorigin="11538,4481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<v:shape id="Freeform 1091" o:spid="_x0000_s1034" style="position:absolute;left:11538;top:4481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cjDsMA&#10;AADdAAAADwAAAGRycy9kb3ducmV2LnhtbERPTWvCQBC9C/0PyxS8SN1ExUp0lSJUvZRgLD2P2TEJ&#10;ZmdDdtX4712h4G0e73MWq87U4kqtqywriIcRCOLc6ooLBb+H748ZCOeRNdaWScGdHKyWb70FJtre&#10;eE/XzBcihLBLUEHpfZNI6fKSDLqhbYgDd7KtQR9gW0jd4i2Em1qOomgqDVYcGkpsaF1Sfs4uRsHG&#10;DdL8M92e0j88rifZ/SfeD7RS/ffuaw7CU+df4n/3Tof58XgEz2/C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cjDsMAAADdAAAADwAAAAAAAAAAAAAAAACYAgAAZHJzL2Rv&#10;d25yZXYueG1sUEsFBgAAAAAEAAQA9QAAAIgDAAAAAA==&#10;" path="m,221r2686,l2686,,,,,221xe" fillcolor="#92d050" stroked="f">
                    <v:path arrowok="t" o:connecttype="custom" o:connectlocs="0,4702;2686,4702;2686,4481;0,4481;0,4702" o:connectangles="0,0,0,0,0"/>
                  </v:shape>
                </v:group>
                <v:group id="Group 1088" o:spid="_x0000_s1035" style="position:absolute;left:11538;top:4702;width:2686;height:221" coordorigin="11538,4702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UyNM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OEn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xTI0wwAAAN0AAAAP&#10;AAAAAAAAAAAAAAAAAKoCAABkcnMvZG93bnJldi54bWxQSwUGAAAAAAQABAD6AAAAmgMAAAAA&#10;">
                  <v:shape id="Freeform 1089" o:spid="_x0000_s1036" style="position:absolute;left:11538;top:4702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Ie4cQA&#10;AADdAAAADwAAAGRycy9kb3ducmV2LnhtbERPTWvCQBC9F/wPywhepG5ixZY0GxFB20sJxtLzNDsm&#10;odnZkF01/vuuIHibx/ucdDWYVpypd41lBfEsAkFcWt1wpeD7sH1+A+E8ssbWMim4koNVNnpKMdH2&#10;wns6F74SIYRdggpq77tESlfWZNDNbEccuKPtDfoA+0rqHi8h3LRyHkVLabDh0FBjR5uayr/iZBTs&#10;3DQvX/OPY/6Dv5tFcf2K91Ot1GQ8rN9BeBr8Q3x3f+owP35ZwO2bc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CHuHEAAAA3QAAAA8AAAAAAAAAAAAAAAAAmAIAAGRycy9k&#10;b3ducmV2LnhtbFBLBQYAAAAABAAEAPUAAACJAwAAAAA=&#10;" path="m,221r2686,l2686,,,,,221xe" fillcolor="#92d050" stroked="f">
                    <v:path arrowok="t" o:connecttype="custom" o:connectlocs="0,4923;2686,4923;2686,4702;0,4702;0,492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89112" behindDoc="1" locked="0" layoutInCell="1" allowOverlap="1" wp14:anchorId="04059AFA" wp14:editId="7392F50F">
                <wp:simplePos x="0" y="0"/>
                <wp:positionH relativeFrom="page">
                  <wp:posOffset>1851660</wp:posOffset>
                </wp:positionH>
                <wp:positionV relativeFrom="page">
                  <wp:posOffset>3548380</wp:posOffset>
                </wp:positionV>
                <wp:extent cx="1827530" cy="701040"/>
                <wp:effectExtent l="3810" t="0" r="0" b="0"/>
                <wp:wrapNone/>
                <wp:docPr id="1113" name="Group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7530" cy="701040"/>
                          <a:chOff x="2916" y="5588"/>
                          <a:chExt cx="2878" cy="1104"/>
                        </a:xfrm>
                      </wpg:grpSpPr>
                      <wpg:grpSp>
                        <wpg:cNvPr id="1114" name="Group 1085"/>
                        <wpg:cNvGrpSpPr>
                          <a:grpSpLocks/>
                        </wpg:cNvGrpSpPr>
                        <wpg:grpSpPr bwMode="auto">
                          <a:xfrm>
                            <a:off x="2916" y="5588"/>
                            <a:ext cx="2878" cy="221"/>
                            <a:chOff x="2916" y="5588"/>
                            <a:chExt cx="2878" cy="221"/>
                          </a:xfrm>
                        </wpg:grpSpPr>
                        <wps:wsp>
                          <wps:cNvPr id="1115" name="Freeform 1086"/>
                          <wps:cNvSpPr>
                            <a:spLocks/>
                          </wps:cNvSpPr>
                          <wps:spPr bwMode="auto">
                            <a:xfrm>
                              <a:off x="2916" y="5588"/>
                              <a:ext cx="2878" cy="221"/>
                            </a:xfrm>
                            <a:custGeom>
                              <a:avLst/>
                              <a:gdLst>
                                <a:gd name="T0" fmla="+- 0 2916 2916"/>
                                <a:gd name="T1" fmla="*/ T0 w 2878"/>
                                <a:gd name="T2" fmla="+- 0 5809 5588"/>
                                <a:gd name="T3" fmla="*/ 5809 h 221"/>
                                <a:gd name="T4" fmla="+- 0 5794 2916"/>
                                <a:gd name="T5" fmla="*/ T4 w 2878"/>
                                <a:gd name="T6" fmla="+- 0 5809 5588"/>
                                <a:gd name="T7" fmla="*/ 5809 h 221"/>
                                <a:gd name="T8" fmla="+- 0 5794 2916"/>
                                <a:gd name="T9" fmla="*/ T8 w 2878"/>
                                <a:gd name="T10" fmla="+- 0 5588 5588"/>
                                <a:gd name="T11" fmla="*/ 5588 h 221"/>
                                <a:gd name="T12" fmla="+- 0 2916 2916"/>
                                <a:gd name="T13" fmla="*/ T12 w 2878"/>
                                <a:gd name="T14" fmla="+- 0 5588 5588"/>
                                <a:gd name="T15" fmla="*/ 5588 h 221"/>
                                <a:gd name="T16" fmla="+- 0 2916 2916"/>
                                <a:gd name="T17" fmla="*/ T16 w 2878"/>
                                <a:gd name="T18" fmla="+- 0 5809 5588"/>
                                <a:gd name="T19" fmla="*/ 580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8" h="221">
                                  <a:moveTo>
                                    <a:pt x="0" y="221"/>
                                  </a:moveTo>
                                  <a:lnTo>
                                    <a:pt x="2878" y="221"/>
                                  </a:lnTo>
                                  <a:lnTo>
                                    <a:pt x="28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1083"/>
                        <wpg:cNvGrpSpPr>
                          <a:grpSpLocks/>
                        </wpg:cNvGrpSpPr>
                        <wpg:grpSpPr bwMode="auto">
                          <a:xfrm>
                            <a:off x="2916" y="5809"/>
                            <a:ext cx="2878" cy="221"/>
                            <a:chOff x="2916" y="5809"/>
                            <a:chExt cx="2878" cy="221"/>
                          </a:xfrm>
                        </wpg:grpSpPr>
                        <wps:wsp>
                          <wps:cNvPr id="1117" name="Freeform 1084"/>
                          <wps:cNvSpPr>
                            <a:spLocks/>
                          </wps:cNvSpPr>
                          <wps:spPr bwMode="auto">
                            <a:xfrm>
                              <a:off x="2916" y="5809"/>
                              <a:ext cx="2878" cy="221"/>
                            </a:xfrm>
                            <a:custGeom>
                              <a:avLst/>
                              <a:gdLst>
                                <a:gd name="T0" fmla="+- 0 2916 2916"/>
                                <a:gd name="T1" fmla="*/ T0 w 2878"/>
                                <a:gd name="T2" fmla="+- 0 6030 5809"/>
                                <a:gd name="T3" fmla="*/ 6030 h 221"/>
                                <a:gd name="T4" fmla="+- 0 5794 2916"/>
                                <a:gd name="T5" fmla="*/ T4 w 2878"/>
                                <a:gd name="T6" fmla="+- 0 6030 5809"/>
                                <a:gd name="T7" fmla="*/ 6030 h 221"/>
                                <a:gd name="T8" fmla="+- 0 5794 2916"/>
                                <a:gd name="T9" fmla="*/ T8 w 2878"/>
                                <a:gd name="T10" fmla="+- 0 5809 5809"/>
                                <a:gd name="T11" fmla="*/ 5809 h 221"/>
                                <a:gd name="T12" fmla="+- 0 2916 2916"/>
                                <a:gd name="T13" fmla="*/ T12 w 2878"/>
                                <a:gd name="T14" fmla="+- 0 5809 5809"/>
                                <a:gd name="T15" fmla="*/ 5809 h 221"/>
                                <a:gd name="T16" fmla="+- 0 2916 2916"/>
                                <a:gd name="T17" fmla="*/ T16 w 2878"/>
                                <a:gd name="T18" fmla="+- 0 6030 5809"/>
                                <a:gd name="T19" fmla="*/ 603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8" h="221">
                                  <a:moveTo>
                                    <a:pt x="0" y="221"/>
                                  </a:moveTo>
                                  <a:lnTo>
                                    <a:pt x="2878" y="221"/>
                                  </a:lnTo>
                                  <a:lnTo>
                                    <a:pt x="28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1081"/>
                        <wpg:cNvGrpSpPr>
                          <a:grpSpLocks/>
                        </wpg:cNvGrpSpPr>
                        <wpg:grpSpPr bwMode="auto">
                          <a:xfrm>
                            <a:off x="2916" y="6030"/>
                            <a:ext cx="2878" cy="221"/>
                            <a:chOff x="2916" y="6030"/>
                            <a:chExt cx="2878" cy="221"/>
                          </a:xfrm>
                        </wpg:grpSpPr>
                        <wps:wsp>
                          <wps:cNvPr id="1119" name="Freeform 1082"/>
                          <wps:cNvSpPr>
                            <a:spLocks/>
                          </wps:cNvSpPr>
                          <wps:spPr bwMode="auto">
                            <a:xfrm>
                              <a:off x="2916" y="6030"/>
                              <a:ext cx="2878" cy="221"/>
                            </a:xfrm>
                            <a:custGeom>
                              <a:avLst/>
                              <a:gdLst>
                                <a:gd name="T0" fmla="+- 0 2916 2916"/>
                                <a:gd name="T1" fmla="*/ T0 w 2878"/>
                                <a:gd name="T2" fmla="+- 0 6251 6030"/>
                                <a:gd name="T3" fmla="*/ 6251 h 221"/>
                                <a:gd name="T4" fmla="+- 0 5794 2916"/>
                                <a:gd name="T5" fmla="*/ T4 w 2878"/>
                                <a:gd name="T6" fmla="+- 0 6251 6030"/>
                                <a:gd name="T7" fmla="*/ 6251 h 221"/>
                                <a:gd name="T8" fmla="+- 0 5794 2916"/>
                                <a:gd name="T9" fmla="*/ T8 w 2878"/>
                                <a:gd name="T10" fmla="+- 0 6030 6030"/>
                                <a:gd name="T11" fmla="*/ 6030 h 221"/>
                                <a:gd name="T12" fmla="+- 0 2916 2916"/>
                                <a:gd name="T13" fmla="*/ T12 w 2878"/>
                                <a:gd name="T14" fmla="+- 0 6030 6030"/>
                                <a:gd name="T15" fmla="*/ 6030 h 221"/>
                                <a:gd name="T16" fmla="+- 0 2916 2916"/>
                                <a:gd name="T17" fmla="*/ T16 w 2878"/>
                                <a:gd name="T18" fmla="+- 0 6251 6030"/>
                                <a:gd name="T19" fmla="*/ 625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8" h="221">
                                  <a:moveTo>
                                    <a:pt x="0" y="221"/>
                                  </a:moveTo>
                                  <a:lnTo>
                                    <a:pt x="2878" y="221"/>
                                  </a:lnTo>
                                  <a:lnTo>
                                    <a:pt x="28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1079"/>
                        <wpg:cNvGrpSpPr>
                          <a:grpSpLocks/>
                        </wpg:cNvGrpSpPr>
                        <wpg:grpSpPr bwMode="auto">
                          <a:xfrm>
                            <a:off x="2916" y="6251"/>
                            <a:ext cx="2878" cy="221"/>
                            <a:chOff x="2916" y="6251"/>
                            <a:chExt cx="2878" cy="221"/>
                          </a:xfrm>
                        </wpg:grpSpPr>
                        <wps:wsp>
                          <wps:cNvPr id="1121" name="Freeform 1080"/>
                          <wps:cNvSpPr>
                            <a:spLocks/>
                          </wps:cNvSpPr>
                          <wps:spPr bwMode="auto">
                            <a:xfrm>
                              <a:off x="2916" y="6251"/>
                              <a:ext cx="2878" cy="221"/>
                            </a:xfrm>
                            <a:custGeom>
                              <a:avLst/>
                              <a:gdLst>
                                <a:gd name="T0" fmla="+- 0 2916 2916"/>
                                <a:gd name="T1" fmla="*/ T0 w 2878"/>
                                <a:gd name="T2" fmla="+- 0 6471 6251"/>
                                <a:gd name="T3" fmla="*/ 6471 h 221"/>
                                <a:gd name="T4" fmla="+- 0 5794 2916"/>
                                <a:gd name="T5" fmla="*/ T4 w 2878"/>
                                <a:gd name="T6" fmla="+- 0 6471 6251"/>
                                <a:gd name="T7" fmla="*/ 6471 h 221"/>
                                <a:gd name="T8" fmla="+- 0 5794 2916"/>
                                <a:gd name="T9" fmla="*/ T8 w 2878"/>
                                <a:gd name="T10" fmla="+- 0 6251 6251"/>
                                <a:gd name="T11" fmla="*/ 6251 h 221"/>
                                <a:gd name="T12" fmla="+- 0 2916 2916"/>
                                <a:gd name="T13" fmla="*/ T12 w 2878"/>
                                <a:gd name="T14" fmla="+- 0 6251 6251"/>
                                <a:gd name="T15" fmla="*/ 6251 h 221"/>
                                <a:gd name="T16" fmla="+- 0 2916 2916"/>
                                <a:gd name="T17" fmla="*/ T16 w 2878"/>
                                <a:gd name="T18" fmla="+- 0 6471 6251"/>
                                <a:gd name="T19" fmla="*/ 647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8" h="221">
                                  <a:moveTo>
                                    <a:pt x="0" y="220"/>
                                  </a:moveTo>
                                  <a:lnTo>
                                    <a:pt x="2878" y="220"/>
                                  </a:lnTo>
                                  <a:lnTo>
                                    <a:pt x="28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1077"/>
                        <wpg:cNvGrpSpPr>
                          <a:grpSpLocks/>
                        </wpg:cNvGrpSpPr>
                        <wpg:grpSpPr bwMode="auto">
                          <a:xfrm>
                            <a:off x="2916" y="6471"/>
                            <a:ext cx="2878" cy="221"/>
                            <a:chOff x="2916" y="6471"/>
                            <a:chExt cx="2878" cy="221"/>
                          </a:xfrm>
                        </wpg:grpSpPr>
                        <wps:wsp>
                          <wps:cNvPr id="1123" name="Freeform 1078"/>
                          <wps:cNvSpPr>
                            <a:spLocks/>
                          </wps:cNvSpPr>
                          <wps:spPr bwMode="auto">
                            <a:xfrm>
                              <a:off x="2916" y="6471"/>
                              <a:ext cx="2878" cy="221"/>
                            </a:xfrm>
                            <a:custGeom>
                              <a:avLst/>
                              <a:gdLst>
                                <a:gd name="T0" fmla="+- 0 2916 2916"/>
                                <a:gd name="T1" fmla="*/ T0 w 2878"/>
                                <a:gd name="T2" fmla="+- 0 6692 6471"/>
                                <a:gd name="T3" fmla="*/ 6692 h 221"/>
                                <a:gd name="T4" fmla="+- 0 5794 2916"/>
                                <a:gd name="T5" fmla="*/ T4 w 2878"/>
                                <a:gd name="T6" fmla="+- 0 6692 6471"/>
                                <a:gd name="T7" fmla="*/ 6692 h 221"/>
                                <a:gd name="T8" fmla="+- 0 5794 2916"/>
                                <a:gd name="T9" fmla="*/ T8 w 2878"/>
                                <a:gd name="T10" fmla="+- 0 6471 6471"/>
                                <a:gd name="T11" fmla="*/ 6471 h 221"/>
                                <a:gd name="T12" fmla="+- 0 2916 2916"/>
                                <a:gd name="T13" fmla="*/ T12 w 2878"/>
                                <a:gd name="T14" fmla="+- 0 6471 6471"/>
                                <a:gd name="T15" fmla="*/ 6471 h 221"/>
                                <a:gd name="T16" fmla="+- 0 2916 2916"/>
                                <a:gd name="T17" fmla="*/ T16 w 2878"/>
                                <a:gd name="T18" fmla="+- 0 6692 6471"/>
                                <a:gd name="T19" fmla="*/ 669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8" h="221">
                                  <a:moveTo>
                                    <a:pt x="0" y="221"/>
                                  </a:moveTo>
                                  <a:lnTo>
                                    <a:pt x="2878" y="221"/>
                                  </a:lnTo>
                                  <a:lnTo>
                                    <a:pt x="28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08100" id="Group 1076" o:spid="_x0000_s1026" style="position:absolute;margin-left:145.8pt;margin-top:279.4pt;width:143.9pt;height:55.2pt;z-index:-227368;mso-position-horizontal-relative:page;mso-position-vertical-relative:page" coordorigin="2916,5588" coordsize="2878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">
                <v:group id="Group 1085" o:spid="_x0000_s1027" style="position:absolute;left:2916;top:5588;width:2878;height:221" coordorigin="2916,5588" coordsize="287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<v:shape id="Freeform 1086" o:spid="_x0000_s1028" style="position:absolute;left:2916;top:5588;width:2878;height:221;visibility:visible;mso-wrap-style:square;v-text-anchor:top" coordsize="287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IGcsIA&#10;AADdAAAADwAAAGRycy9kb3ducmV2LnhtbERP24rCMBB9F/Yfwiz4pmmLN7pGEcELPris+gFDM7Zl&#10;m0lJota/NwsLvs3hXGe+7Ewj7uR8bVlBOkxAEBdW11wquJw3gxkIH5A1NpZJwZM8LBcfvTnm2j74&#10;h+6nUIoYwj5HBVUIbS6lLyoy6Ie2JY7c1TqDIUJXSu3wEcNNI7MkmUiDNceGCltaV1T8nm5Gwepw&#10;Tqffo0OW2e1ku9s95cUdr0r1P7vVF4hAXXiL/917Heen6Rj+vokn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sgZywgAAAN0AAAAPAAAAAAAAAAAAAAAAAJgCAABkcnMvZG93&#10;bnJldi54bWxQSwUGAAAAAAQABAD1AAAAhwMAAAAA&#10;" path="m,221r2878,l2878,,,,,221xe" fillcolor="#edebe0" stroked="f">
                    <v:path arrowok="t" o:connecttype="custom" o:connectlocs="0,5809;2878,5809;2878,5588;0,5588;0,5809" o:connectangles="0,0,0,0,0"/>
                  </v:shape>
                </v:group>
                <v:group id="Group 1083" o:spid="_x0000_s1029" style="position:absolute;left:2916;top:5809;width:2878;height:221" coordorigin="2916,5809" coordsize="287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fNzM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rC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B83MwwAAAN0AAAAP&#10;AAAAAAAAAAAAAAAAAKoCAABkcnMvZG93bnJldi54bWxQSwUGAAAAAAQABAD6AAAAmgMAAAAA&#10;">
                  <v:shape id="Freeform 1084" o:spid="_x0000_s1030" style="position:absolute;left:2916;top:5809;width:2878;height:221;visibility:visible;mso-wrap-style:square;v-text-anchor:top" coordsize="287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w9nsIA&#10;AADdAAAADwAAAGRycy9kb3ducmV2LnhtbERP24rCMBB9X/Afwgi+rWmL6FKNIoIXfHBZ9QOGZmyL&#10;zaQkUevfG0HYtzmc68wWnWnEnZyvLStIhwkI4sLqmksF59P6+weED8gaG8uk4EkeFvPe1wxzbR/8&#10;R/djKEUMYZ+jgiqENpfSFxUZ9EPbEkfuYp3BEKErpXb4iOGmkVmSjKXBmmNDhS2tKiqux5tRsNyf&#10;0snvaJ9ldjPebLdPeXaHi1KDfrecggjUhX/xx73TcX6aTuD9TTxB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D2ewgAAAN0AAAAPAAAAAAAAAAAAAAAAAJgCAABkcnMvZG93&#10;bnJldi54bWxQSwUGAAAAAAQABAD1AAAAhwMAAAAA&#10;" path="m,221r2878,l2878,,,,,221xe" fillcolor="#edebe0" stroked="f">
                    <v:path arrowok="t" o:connecttype="custom" o:connectlocs="0,6030;2878,6030;2878,5809;0,5809;0,6030" o:connectangles="0,0,0,0,0"/>
                  </v:shape>
                </v:group>
                <v:group id="Group 1081" o:spid="_x0000_s1031" style="position:absolute;left:2916;top:6030;width:2878;height:221" coordorigin="2916,6030" coordsize="287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<v:shape id="Freeform 1082" o:spid="_x0000_s1032" style="position:absolute;left:2916;top:6030;width:2878;height:221;visibility:visible;mso-wrap-style:square;v-text-anchor:top" coordsize="287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8Md8MA&#10;AADdAAAADwAAAGRycy9kb3ducmV2LnhtbERP24rCMBB9F/yHMIJvmrYsXqpRZGFVfHBZ9QOGZmyL&#10;zaQkWa1/b4SFfZvDuc5y3ZlG3Mn52rKCdJyAIC6srrlUcDl/jWYgfEDW2FgmBU/ysF71e0vMtX3w&#10;D91PoRQxhH2OCqoQ2lxKX1Rk0I9tSxy5q3UGQ4SulNrhI4abRmZJMpEGa44NFbb0WVFxO/0aBZvD&#10;OZ1+fxyyzG4n293uKS/ueFVqOOg2CxCBuvAv/nPvdZyfpnN4fxN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8Md8MAAADdAAAADwAAAAAAAAAAAAAAAACYAgAAZHJzL2Rv&#10;d25yZXYueG1sUEsFBgAAAAAEAAQA9QAAAIgDAAAAAA==&#10;" path="m,221r2878,l2878,,,,,221xe" fillcolor="#edebe0" stroked="f">
                    <v:path arrowok="t" o:connecttype="custom" o:connectlocs="0,6251;2878,6251;2878,6030;0,6030;0,6251" o:connectangles="0,0,0,0,0"/>
                  </v:shape>
                </v:group>
                <v:group id="Group 1079" o:spid="_x0000_s1033" style="position:absolute;left:2916;top:6251;width:2878;height:221" coordorigin="2916,6251" coordsize="287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<v:shape id="Freeform 1080" o:spid="_x0000_s1034" style="position:absolute;left:2916;top:6251;width:2878;height:221;visibility:visible;mso-wrap-style:square;v-text-anchor:top" coordsize="287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XKzMIA&#10;AADdAAAADwAAAGRycy9kb3ducmV2LnhtbERP24rCMBB9X/Afwgj7tqYti0o1igir4oPi5QOGZmyL&#10;zaQkWa1/bwTBtzmc60znnWnEjZyvLStIBwkI4sLqmksF59PfzxiED8gaG8uk4EEe5rPe1xRzbe98&#10;oNsxlCKGsM9RQRVCm0vpi4oM+oFtiSN3sc5giNCVUju8x3DTyCxJhtJgzbGhwpaWFRXX479RsNie&#10;0tH+d5tldjVcrdcPeXa7i1Lf/W4xARGoCx/x273RcX6apfD6Jp4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5crMwgAAAN0AAAAPAAAAAAAAAAAAAAAAAJgCAABkcnMvZG93&#10;bnJldi54bWxQSwUGAAAAAAQABAD1AAAAhwMAAAAA&#10;" path="m,220r2878,l2878,,,,,220xe" fillcolor="#edebe0" stroked="f">
                    <v:path arrowok="t" o:connecttype="custom" o:connectlocs="0,6471;2878,6471;2878,6251;0,6251;0,6471" o:connectangles="0,0,0,0,0"/>
                  </v:shape>
                </v:group>
                <v:group id="Group 1077" o:spid="_x0000_s1035" style="position:absolute;left:2916;top:6471;width:2878;height:221" coordorigin="2916,6471" coordsize="287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1078" o:spid="_x0000_s1036" style="position:absolute;left:2916;top:6471;width:2878;height:221;visibility:visible;mso-wrap-style:square;v-text-anchor:top" coordsize="287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vxIMMA&#10;AADdAAAADwAAAGRycy9kb3ducmV2LnhtbERP24rCMBB9F/Yfwiz4pmmrqHSNIoIXfHBZ9QOGZmzL&#10;NpOSRK1/bxYWfJvDuc582ZlG3Mn52rKCdJiAIC6srrlUcDlvBjMQPiBrbCyTgid5WC4+enPMtX3w&#10;D91PoRQxhH2OCqoQ2lxKX1Rk0A9tSxy5q3UGQ4SulNrhI4abRmZJMpEGa44NFba0rqj4Pd2MgtXh&#10;nE6/x4css9vJdrd7yos7XpXqf3arLxCBuvAW/7v3Os5PsxH8fRNP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vxIMMAAADdAAAADwAAAAAAAAAAAAAAAACYAgAAZHJzL2Rv&#10;d25yZXYueG1sUEsFBgAAAAAEAAQA9QAAAIgDAAAAAA==&#10;" path="m,221r2878,l2878,,,,,221xe" fillcolor="#edebe0" stroked="f">
                    <v:path arrowok="t" o:connecttype="custom" o:connectlocs="0,6692;2878,6692;2878,6471;0,6471;0,669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89136" behindDoc="1" locked="0" layoutInCell="1" allowOverlap="1" wp14:anchorId="04059AFB" wp14:editId="50561E02">
                <wp:simplePos x="0" y="0"/>
                <wp:positionH relativeFrom="page">
                  <wp:posOffset>7267575</wp:posOffset>
                </wp:positionH>
                <wp:positionV relativeFrom="page">
                  <wp:posOffset>3338195</wp:posOffset>
                </wp:positionV>
                <wp:extent cx="1824355" cy="1122045"/>
                <wp:effectExtent l="0" t="4445" r="4445" b="0"/>
                <wp:wrapNone/>
                <wp:docPr id="1103" name="Group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4355" cy="1122045"/>
                          <a:chOff x="11445" y="5257"/>
                          <a:chExt cx="2873" cy="1767"/>
                        </a:xfrm>
                      </wpg:grpSpPr>
                      <pic:pic xmlns:pic="http://schemas.openxmlformats.org/drawingml/2006/picture">
                        <pic:nvPicPr>
                          <pic:cNvPr id="1104" name="Picture 1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5" y="5257"/>
                            <a:ext cx="2873" cy="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5" name="Picture 1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8" y="5257"/>
                            <a:ext cx="268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6" name="Picture 1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8" y="5478"/>
                            <a:ext cx="268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7" name="Picture 1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8" y="5699"/>
                            <a:ext cx="268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8" name="Picture 1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8" y="5919"/>
                            <a:ext cx="268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9" name="Picture 1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8" y="6140"/>
                            <a:ext cx="268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0" name="Picture 1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8" y="6361"/>
                            <a:ext cx="268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1" name="Picture 1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8" y="6582"/>
                            <a:ext cx="268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2" name="Picture 1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8" y="6803"/>
                            <a:ext cx="268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0AE23B" id="Group 1066" o:spid="_x0000_s1026" style="position:absolute;margin-left:572.25pt;margin-top:262.85pt;width:143.65pt;height:88.35pt;z-index:-227344;mso-position-horizontal-relative:page;mso-position-vertical-relative:page" coordorigin="11445,5257" coordsize="2873,1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75" o:spid="_x0000_s1027" type="#_x0000_t75" style="position:absolute;left:11445;top:5257;width:2873;height:1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FIGLDAAAA3QAAAA8AAABkcnMvZG93bnJldi54bWxET0uLwjAQvi/4H8IIXoqmdUWkGkV3EbqH&#10;Pfi6D83YFptJSaLWf79ZWNjbfHzPWW1604oHOd9YVpBNUhDEpdUNVwrOp/14AcIHZI2tZVLwIg+b&#10;9eBthbm2Tz7Q4xgqEUPY56igDqHLpfRlTQb9xHbEkbtaZzBE6CqpHT5juGnlNE3n0mDDsaHGjj5q&#10;Km/Hu1GQHJLZ9/369Z65whXFZ3Lpd+VFqdGw3y5BBOrDv/jPXeg4P0tn8PtNPEG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IUgYsMAAADdAAAADwAAAAAAAAAAAAAAAACf&#10;AgAAZHJzL2Rvd25yZXYueG1sUEsFBgAAAAAEAAQA9wAAAI8DAAAAAA==&#10;">
                  <v:imagedata r:id="rId38" o:title=""/>
                </v:shape>
                <v:shape id="Picture 1074" o:spid="_x0000_s1028" type="#_x0000_t75" style="position:absolute;left:11538;top:5257;width:268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ktD/EAAAA3QAAAA8AAABkcnMvZG93bnJldi54bWxET81qwkAQvhf6DssUeim6SakSo6vYQqEe&#10;DK36AEN2zAazsyG7jfHtXUHwNh/f7yxWg21ET52vHStIxwkI4tLpmisFh/33KAPhA7LGxjEpuJCH&#10;1fL5aYG5dmf+o34XKhFD2OeowITQ5lL60pBFP3YtceSOrrMYIuwqqTs8x3DbyPckmUqLNccGgy19&#10;GSpPu3+roM+KbPZh1tvJ8Fakl+J3c/ycbpR6fRnWcxCBhvAQ390/Os5PkwncvoknyO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0ktD/EAAAA3QAAAA8AAAAAAAAAAAAAAAAA&#10;nwIAAGRycy9kb3ducmV2LnhtbFBLBQYAAAAABAAEAPcAAACQAwAAAAA=&#10;">
                  <v:imagedata r:id="rId39" o:title=""/>
                </v:shape>
                <v:shape id="Picture 1073" o:spid="_x0000_s1029" type="#_x0000_t75" style="position:absolute;left:11538;top:5478;width:268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z/3DCAAAA3QAAAA8AAABkcnMvZG93bnJldi54bWxET01rwkAQvQv9D8sUvEjdRNpQU1dRQfCq&#10;NofehuyYDWZn0+wa4793C0Jv83ifs1gNthE9db52rCCdJiCIS6drrhR8n3ZvnyB8QNbYOCYFd/Kw&#10;Wr6MFphrd+MD9cdQiRjCPkcFJoQ2l9KXhiz6qWuJI3d2ncUQYVdJ3eEthttGzpIkkxZrjg0GW9oa&#10;Ki/Hq1UQ3ue6+P2Y9OZeXDY/TYo7KjKlxq/D+gtEoCH8i5/uvY7z0ySDv2/iCX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8/9wwgAAAN0AAAAPAAAAAAAAAAAAAAAAAJ8C&#10;AABkcnMvZG93bnJldi54bWxQSwUGAAAAAAQABAD3AAAAjgMAAAAA&#10;">
                  <v:imagedata r:id="rId40" o:title=""/>
                </v:shape>
                <v:shape id="Picture 1072" o:spid="_x0000_s1030" type="#_x0000_t75" style="position:absolute;left:11538;top:5699;width:268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osujEAAAA3QAAAA8AAABkcnMvZG93bnJldi54bWxET01rwkAQvQv9D8sUetNNCq2SukooBC2Y&#10;g6ntechOk9DsbJrdmPjvXUHobR7vc9bbybTiTL1rLCuIFxEI4tLqhisFp89svgLhPLLG1jIpuJCD&#10;7eZhtsZE25GPdC58JUIIuwQV1N53iZSurMmgW9iOOHA/tjfoA+wrqXscQ7hp5XMUvUqDDYeGGjt6&#10;r6n8LQaj4Dv/yDnLv3Z/L6fxwMfhsjqkhVJPj1P6BsLT5P/Fd/deh/lxtITbN+EEub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osujEAAAA3QAAAA8AAAAAAAAAAAAAAAAA&#10;nwIAAGRycy9kb3ducmV2LnhtbFBLBQYAAAAABAAEAPcAAACQAwAAAAA=&#10;">
                  <v:imagedata r:id="rId41" o:title=""/>
                </v:shape>
                <v:shape id="Picture 1071" o:spid="_x0000_s1031" type="#_x0000_t75" style="position:absolute;left:11538;top:5919;width:268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aWF3DAAAA3QAAAA8AAABkcnMvZG93bnJldi54bWxEj0FLA0EMhe9C/8OQgjc704Iia6dFCgVR&#10;L1178RZ34s7anWTZGdv135uD4O2FvHx5b72dUm/ONOZO2MNy4cAQNxI6bj0c3/Y392ByQQ7YC5OH&#10;H8qw3cyu1lgFufCBznVpjUI4V+ghljJU1uYmUsK8kIFYd58yJiw6jq0NI14Unnq7cu7OJuxYP0Qc&#10;aBepOdXfyUN9+xWfRSSf3Or94yUdXlGZ3l/Pp8cHMIWm8m/+u34KGn/pNK62UQl2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1pYXcMAAADdAAAADwAAAAAAAAAAAAAAAACf&#10;AgAAZHJzL2Rvd25yZXYueG1sUEsFBgAAAAAEAAQA9wAAAI8DAAAAAA==&#10;">
                  <v:imagedata r:id="rId42" o:title=""/>
                </v:shape>
                <v:shape id="Picture 1070" o:spid="_x0000_s1032" type="#_x0000_t75" style="position:absolute;left:11538;top:6140;width:268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7gwHDAAAA3QAAAA8AAABkcnMvZG93bnJldi54bWxET0uLwjAQvgv+hzDC3jR1wUWrUUSQdcEe&#10;rI/z0My2ZZtJbaKt/34jCN7m43vOYtWZStypcaVlBeNRBII4s7rkXMHpuB1OQTiPrLGyTAoe5GC1&#10;7PcWGGvb8oHuqc9FCGEXo4LC+zqW0mUFGXQjWxMH7tc2Bn2ATS51g20IN5X8jKIvabDk0FBgTZuC&#10;sr/0ZhRckp+Et8n5+zo5tXs+3B7T/TpV6mPQrecgPHX+LX65dzrMH0czeH4TTp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DuDAcMAAADdAAAADwAAAAAAAAAAAAAAAACf&#10;AgAAZHJzL2Rvd25yZXYueG1sUEsFBgAAAAAEAAQA9wAAAI8DAAAAAA==&#10;">
                  <v:imagedata r:id="rId41" o:title=""/>
                </v:shape>
                <v:shape id="Picture 1069" o:spid="_x0000_s1033" type="#_x0000_t75" style="position:absolute;left:11538;top:6361;width:268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1wobEAAAA3QAAAA8AAABkcnMvZG93bnJldi54bWxEj0FLw0AQhe9C/8MyBW92k4IisdtSCgVR&#10;L429eBuzYzZtdiZk1zb+e+cgeHvDvPnmvdVmir250Jg6YQflogBD3IjvuHVwfN/fPYJJGdljL0wO&#10;fijBZj27WWHl5coHutS5NQrhVKGDkPNQWZuaQBHTQgZi3X3JGDHrOLbWj3hVeOztsigebMSO9UPA&#10;gXaBmnP9HR3U96fwIiLpXCw/Pl/j4Q2V6dztfNo+gck05X/z3/Wz1/hlqfm1jUqw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1wobEAAAA3QAAAA8AAAAAAAAAAAAAAAAA&#10;nwIAAGRycy9kb3ducmV2LnhtbFBLBQYAAAAABAAEAPcAAACQAwAAAAA=&#10;">
                  <v:imagedata r:id="rId42" o:title=""/>
                </v:shape>
                <v:shape id="Picture 1068" o:spid="_x0000_s1034" type="#_x0000_t75" style="position:absolute;left:11538;top:6582;width:268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UGdrEAAAA3QAAAA8AAABkcnMvZG93bnJldi54bWxET11rwkAQfC/0Pxxb6Fu9KFgk9RQRRIXk&#10;wdT2ecmtSTC3F3OXr3/fKxQ6T7vMzszOejuaWvTUusqygvksAkGcW11xoeD6eXhbgXAeWWNtmRRM&#10;5GC7eX5aY6ztwBfqM1+IYMIuRgWl900spctLMuhmtiEO3M22Bn1Y20LqFodgbmq5iKJ3abDikFBi&#10;Q/uS8nvWGQXf6TnlQ/p1fCyvQ8KXblolu0yp15dx9wHC0+j/j//UJx3eD4DfNmEE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UGdrEAAAA3QAAAA8AAAAAAAAAAAAAAAAA&#10;nwIAAGRycy9kb3ducmV2LnhtbFBLBQYAAAAABAAEAPcAAACQAwAAAAA=&#10;">
                  <v:imagedata r:id="rId41" o:title=""/>
                </v:shape>
                <v:shape id="Picture 1067" o:spid="_x0000_s1035" type="#_x0000_t75" style="position:absolute;left:11538;top:6803;width:268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d+dXDAAAA3QAAAA8AAABkcnMvZG93bnJldi54bWxET01rAjEQvQv9D2GE3jRZD62uRrGCUnoo&#10;dPXgcdhMN0s3kzWJuv33TaHQ2zze56w2g+vEjUJsPWsopgoEce1Ny42G03E/mYOICdlg55k0fFOE&#10;zfphtMLS+Dt/0K1KjcghHEvUYFPqSyljbclhnPqeOHOfPjhMGYZGmoD3HO46OVPqSTpsOTdY7Gln&#10;qf6qrk5De1hcFs1JHcPz+8t5R3au3mKt9eN42C5BJBrSv/jP/Wry/KKYwe83+QS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l351cMAAADdAAAADwAAAAAAAAAAAAAAAACf&#10;AgAAZHJzL2Rvd25yZXYueG1sUEsFBgAAAAAEAAQA9wAAAI8DAAAAAA==&#10;">
                  <v:imagedata r:id="rId4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89160" behindDoc="1" locked="0" layoutInCell="1" allowOverlap="1" wp14:anchorId="04059AFC" wp14:editId="3195ABEA">
                <wp:simplePos x="0" y="0"/>
                <wp:positionH relativeFrom="page">
                  <wp:posOffset>7326630</wp:posOffset>
                </wp:positionH>
                <wp:positionV relativeFrom="page">
                  <wp:posOffset>4670425</wp:posOffset>
                </wp:positionV>
                <wp:extent cx="1705610" cy="701040"/>
                <wp:effectExtent l="1905" t="3175" r="0" b="635"/>
                <wp:wrapNone/>
                <wp:docPr id="1092" name="Group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5610" cy="701040"/>
                          <a:chOff x="11538" y="7355"/>
                          <a:chExt cx="2686" cy="1104"/>
                        </a:xfrm>
                      </wpg:grpSpPr>
                      <wpg:grpSp>
                        <wpg:cNvPr id="1093" name="Group 1064"/>
                        <wpg:cNvGrpSpPr>
                          <a:grpSpLocks/>
                        </wpg:cNvGrpSpPr>
                        <wpg:grpSpPr bwMode="auto">
                          <a:xfrm>
                            <a:off x="11538" y="7355"/>
                            <a:ext cx="2686" cy="221"/>
                            <a:chOff x="11538" y="7355"/>
                            <a:chExt cx="2686" cy="221"/>
                          </a:xfrm>
                        </wpg:grpSpPr>
                        <wps:wsp>
                          <wps:cNvPr id="1094" name="Freeform 1065"/>
                          <wps:cNvSpPr>
                            <a:spLocks/>
                          </wps:cNvSpPr>
                          <wps:spPr bwMode="auto">
                            <a:xfrm>
                              <a:off x="11538" y="7355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7575 7355"/>
                                <a:gd name="T3" fmla="*/ 7575 h 221"/>
                                <a:gd name="T4" fmla="+- 0 14224 11538"/>
                                <a:gd name="T5" fmla="*/ T4 w 2686"/>
                                <a:gd name="T6" fmla="+- 0 7575 7355"/>
                                <a:gd name="T7" fmla="*/ 7575 h 221"/>
                                <a:gd name="T8" fmla="+- 0 14224 11538"/>
                                <a:gd name="T9" fmla="*/ T8 w 2686"/>
                                <a:gd name="T10" fmla="+- 0 7355 7355"/>
                                <a:gd name="T11" fmla="*/ 7355 h 221"/>
                                <a:gd name="T12" fmla="+- 0 11538 11538"/>
                                <a:gd name="T13" fmla="*/ T12 w 2686"/>
                                <a:gd name="T14" fmla="+- 0 7355 7355"/>
                                <a:gd name="T15" fmla="*/ 7355 h 221"/>
                                <a:gd name="T16" fmla="+- 0 11538 11538"/>
                                <a:gd name="T17" fmla="*/ T16 w 2686"/>
                                <a:gd name="T18" fmla="+- 0 7575 7355"/>
                                <a:gd name="T19" fmla="*/ 757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0"/>
                                  </a:moveTo>
                                  <a:lnTo>
                                    <a:pt x="2686" y="220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" name="Group 1062"/>
                        <wpg:cNvGrpSpPr>
                          <a:grpSpLocks/>
                        </wpg:cNvGrpSpPr>
                        <wpg:grpSpPr bwMode="auto">
                          <a:xfrm>
                            <a:off x="11538" y="7575"/>
                            <a:ext cx="2686" cy="221"/>
                            <a:chOff x="11538" y="7575"/>
                            <a:chExt cx="2686" cy="221"/>
                          </a:xfrm>
                        </wpg:grpSpPr>
                        <wps:wsp>
                          <wps:cNvPr id="1096" name="Freeform 1063"/>
                          <wps:cNvSpPr>
                            <a:spLocks/>
                          </wps:cNvSpPr>
                          <wps:spPr bwMode="auto">
                            <a:xfrm>
                              <a:off x="11538" y="7575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7796 7575"/>
                                <a:gd name="T3" fmla="*/ 7796 h 221"/>
                                <a:gd name="T4" fmla="+- 0 14224 11538"/>
                                <a:gd name="T5" fmla="*/ T4 w 2686"/>
                                <a:gd name="T6" fmla="+- 0 7796 7575"/>
                                <a:gd name="T7" fmla="*/ 7796 h 221"/>
                                <a:gd name="T8" fmla="+- 0 14224 11538"/>
                                <a:gd name="T9" fmla="*/ T8 w 2686"/>
                                <a:gd name="T10" fmla="+- 0 7575 7575"/>
                                <a:gd name="T11" fmla="*/ 7575 h 221"/>
                                <a:gd name="T12" fmla="+- 0 11538 11538"/>
                                <a:gd name="T13" fmla="*/ T12 w 2686"/>
                                <a:gd name="T14" fmla="+- 0 7575 7575"/>
                                <a:gd name="T15" fmla="*/ 7575 h 221"/>
                                <a:gd name="T16" fmla="+- 0 11538 11538"/>
                                <a:gd name="T17" fmla="*/ T16 w 2686"/>
                                <a:gd name="T18" fmla="+- 0 7796 7575"/>
                                <a:gd name="T19" fmla="*/ 779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" name="Group 1060"/>
                        <wpg:cNvGrpSpPr>
                          <a:grpSpLocks/>
                        </wpg:cNvGrpSpPr>
                        <wpg:grpSpPr bwMode="auto">
                          <a:xfrm>
                            <a:off x="11538" y="7796"/>
                            <a:ext cx="2686" cy="221"/>
                            <a:chOff x="11538" y="7796"/>
                            <a:chExt cx="2686" cy="221"/>
                          </a:xfrm>
                        </wpg:grpSpPr>
                        <wps:wsp>
                          <wps:cNvPr id="1098" name="Freeform 1061"/>
                          <wps:cNvSpPr>
                            <a:spLocks/>
                          </wps:cNvSpPr>
                          <wps:spPr bwMode="auto">
                            <a:xfrm>
                              <a:off x="11538" y="7796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8017 7796"/>
                                <a:gd name="T3" fmla="*/ 8017 h 221"/>
                                <a:gd name="T4" fmla="+- 0 14224 11538"/>
                                <a:gd name="T5" fmla="*/ T4 w 2686"/>
                                <a:gd name="T6" fmla="+- 0 8017 7796"/>
                                <a:gd name="T7" fmla="*/ 8017 h 221"/>
                                <a:gd name="T8" fmla="+- 0 14224 11538"/>
                                <a:gd name="T9" fmla="*/ T8 w 2686"/>
                                <a:gd name="T10" fmla="+- 0 7796 7796"/>
                                <a:gd name="T11" fmla="*/ 7796 h 221"/>
                                <a:gd name="T12" fmla="+- 0 11538 11538"/>
                                <a:gd name="T13" fmla="*/ T12 w 2686"/>
                                <a:gd name="T14" fmla="+- 0 7796 7796"/>
                                <a:gd name="T15" fmla="*/ 7796 h 221"/>
                                <a:gd name="T16" fmla="+- 0 11538 11538"/>
                                <a:gd name="T17" fmla="*/ T16 w 2686"/>
                                <a:gd name="T18" fmla="+- 0 8017 7796"/>
                                <a:gd name="T19" fmla="*/ 801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" name="Group 1058"/>
                        <wpg:cNvGrpSpPr>
                          <a:grpSpLocks/>
                        </wpg:cNvGrpSpPr>
                        <wpg:grpSpPr bwMode="auto">
                          <a:xfrm>
                            <a:off x="11538" y="8017"/>
                            <a:ext cx="2686" cy="221"/>
                            <a:chOff x="11538" y="8017"/>
                            <a:chExt cx="2686" cy="221"/>
                          </a:xfrm>
                        </wpg:grpSpPr>
                        <wps:wsp>
                          <wps:cNvPr id="1100" name="Freeform 1059"/>
                          <wps:cNvSpPr>
                            <a:spLocks/>
                          </wps:cNvSpPr>
                          <wps:spPr bwMode="auto">
                            <a:xfrm>
                              <a:off x="11538" y="8017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8238 8017"/>
                                <a:gd name="T3" fmla="*/ 8238 h 221"/>
                                <a:gd name="T4" fmla="+- 0 14224 11538"/>
                                <a:gd name="T5" fmla="*/ T4 w 2686"/>
                                <a:gd name="T6" fmla="+- 0 8238 8017"/>
                                <a:gd name="T7" fmla="*/ 8238 h 221"/>
                                <a:gd name="T8" fmla="+- 0 14224 11538"/>
                                <a:gd name="T9" fmla="*/ T8 w 2686"/>
                                <a:gd name="T10" fmla="+- 0 8017 8017"/>
                                <a:gd name="T11" fmla="*/ 8017 h 221"/>
                                <a:gd name="T12" fmla="+- 0 11538 11538"/>
                                <a:gd name="T13" fmla="*/ T12 w 2686"/>
                                <a:gd name="T14" fmla="+- 0 8017 8017"/>
                                <a:gd name="T15" fmla="*/ 8017 h 221"/>
                                <a:gd name="T16" fmla="+- 0 11538 11538"/>
                                <a:gd name="T17" fmla="*/ T16 w 2686"/>
                                <a:gd name="T18" fmla="+- 0 8238 8017"/>
                                <a:gd name="T19" fmla="*/ 823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" name="Group 1056"/>
                        <wpg:cNvGrpSpPr>
                          <a:grpSpLocks/>
                        </wpg:cNvGrpSpPr>
                        <wpg:grpSpPr bwMode="auto">
                          <a:xfrm>
                            <a:off x="11538" y="8238"/>
                            <a:ext cx="2686" cy="221"/>
                            <a:chOff x="11538" y="8238"/>
                            <a:chExt cx="2686" cy="221"/>
                          </a:xfrm>
                        </wpg:grpSpPr>
                        <wps:wsp>
                          <wps:cNvPr id="1102" name="Freeform 1057"/>
                          <wps:cNvSpPr>
                            <a:spLocks/>
                          </wps:cNvSpPr>
                          <wps:spPr bwMode="auto">
                            <a:xfrm>
                              <a:off x="11538" y="8238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8459 8238"/>
                                <a:gd name="T3" fmla="*/ 8459 h 221"/>
                                <a:gd name="T4" fmla="+- 0 14224 11538"/>
                                <a:gd name="T5" fmla="*/ T4 w 2686"/>
                                <a:gd name="T6" fmla="+- 0 8459 8238"/>
                                <a:gd name="T7" fmla="*/ 8459 h 221"/>
                                <a:gd name="T8" fmla="+- 0 14224 11538"/>
                                <a:gd name="T9" fmla="*/ T8 w 2686"/>
                                <a:gd name="T10" fmla="+- 0 8238 8238"/>
                                <a:gd name="T11" fmla="*/ 8238 h 221"/>
                                <a:gd name="T12" fmla="+- 0 11538 11538"/>
                                <a:gd name="T13" fmla="*/ T12 w 2686"/>
                                <a:gd name="T14" fmla="+- 0 8238 8238"/>
                                <a:gd name="T15" fmla="*/ 8238 h 221"/>
                                <a:gd name="T16" fmla="+- 0 11538 11538"/>
                                <a:gd name="T17" fmla="*/ T16 w 2686"/>
                                <a:gd name="T18" fmla="+- 0 8459 8238"/>
                                <a:gd name="T19" fmla="*/ 845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6D901" id="Group 1055" o:spid="_x0000_s1026" style="position:absolute;margin-left:576.9pt;margin-top:367.75pt;width:134.3pt;height:55.2pt;z-index:-227320;mso-position-horizontal-relative:page;mso-position-vertical-relative:page" coordorigin="11538,7355" coordsize="2686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">
                <v:group id="Group 1064" o:spid="_x0000_s1027" style="position:absolute;left:11538;top:7355;width:2686;height:221" coordorigin="11538,7355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    <v:shape id="Freeform 1065" o:spid="_x0000_s1028" style="position:absolute;left:11538;top:7355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VORsMA&#10;AADdAAAADwAAAGRycy9kb3ducmV2LnhtbERPS4vCMBC+C/6HMMJeRFMX8VGNIoK7XpZiFc9jM7bF&#10;ZlKarNZ/vxEWvM3H95zlujWVuFPjSssKRsMIBHFmdcm5gtNxN5iBcB5ZY2WZFDzJwXrV7Swx1vbB&#10;B7qnPhchhF2MCgrv61hKlxVk0A1tTRy4q20M+gCbXOoGHyHcVPIziibSYMmhocCatgVlt/TXKPhy&#10;/SSbJt/X5IyX7Th9/owOfa3UR6/dLEB4av1b/O/e6zA/mo/h9U04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VORsMAAADdAAAADwAAAAAAAAAAAAAAAACYAgAAZHJzL2Rv&#10;d25yZXYueG1sUEsFBgAAAAAEAAQA9QAAAIgDAAAAAA==&#10;" path="m,220r2686,l2686,,,,,220xe" fillcolor="#92d050" stroked="f">
                    <v:path arrowok="t" o:connecttype="custom" o:connectlocs="0,7575;2686,7575;2686,7355;0,7355;0,7575" o:connectangles="0,0,0,0,0"/>
                  </v:shape>
                </v:group>
                <v:group id="Group 1062" o:spid="_x0000_s1029" style="position:absolute;left:11538;top:7575;width:2686;height:221" coordorigin="11538,7575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dff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9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5198wwAAAN0AAAAP&#10;AAAAAAAAAAAAAAAAAKoCAABkcnMvZG93bnJldi54bWxQSwUGAAAAAAQABAD6AAAAmgMAAAAA&#10;">
                  <v:shape id="Freeform 1063" o:spid="_x0000_s1030" style="position:absolute;left:11538;top:7575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t1qsMA&#10;AADdAAAADwAAAGRycy9kb3ducmV2LnhtbERPTYvCMBC9L/gfwgheRFNFXO0aRQR1L0uxK57HZmzL&#10;NpPSRK3/fiMI3ubxPmexak0lbtS40rKC0TACQZxZXXKu4Pi7HcxAOI+ssbJMCh7kYLXsfCww1vbO&#10;B7qlPhchhF2MCgrv61hKlxVk0A1tTRy4i20M+gCbXOoG7yHcVHIcRVNpsOTQUGBNm4Kyv/RqFOxc&#10;P8k+k/0lOeF5M0kfP6NDXyvV67brLxCeWv8Wv9zfOsyP5lN4fhNO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t1qsMAAADdAAAADwAAAAAAAAAAAAAAAACYAgAAZHJzL2Rv&#10;d25yZXYueG1sUEsFBgAAAAAEAAQA9QAAAIgDAAAAAA==&#10;" path="m,221r2686,l2686,,,,,221xe" fillcolor="#92d050" stroked="f">
                    <v:path arrowok="t" o:connecttype="custom" o:connectlocs="0,7796;2686,7796;2686,7575;0,7575;0,7796" o:connectangles="0,0,0,0,0"/>
                  </v:shape>
                </v:group>
                <v:group id="Group 1060" o:spid="_x0000_s1031" style="position:absolute;left:11538;top:7796;width:2686;height:221" coordorigin="11538,7796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lkkM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i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HlkkMQAAADdAAAA&#10;DwAAAAAAAAAAAAAAAACqAgAAZHJzL2Rvd25yZXYueG1sUEsFBgAAAAAEAAQA+gAAAJsDAAAAAA==&#10;">
                  <v:shape id="Freeform 1061" o:spid="_x0000_s1032" style="position:absolute;left:11538;top:7796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hEQ8YA&#10;AADdAAAADwAAAGRycy9kb3ducmV2LnhtbESPQWvCQBCF7wX/wzKCF6kbpdQ2dRURbL1IMJaep9kx&#10;Cc3OhuxW4793DoK3Gd6b975ZrHrXqDN1ofZsYDpJQBEX3tZcGvg+bp/fQIWIbLHxTAauFGC1HDwt&#10;MLX+wgc657FUEsIhRQNVjG2qdSgqchgmviUW7eQ7h1HWrtS2w4uEu0bPkuRVO6xZGipsaVNR8Zf/&#10;OwOfYZwV8+zrlP3g7+Ylv+6nh7E1ZjTs1x+gIvXxYb5f76zgJ++CK9/ICHp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hEQ8YAAADdAAAADwAAAAAAAAAAAAAAAACYAgAAZHJz&#10;L2Rvd25yZXYueG1sUEsFBgAAAAAEAAQA9QAAAIsDAAAAAA==&#10;" path="m,221r2686,l2686,,,,,221xe" fillcolor="#92d050" stroked="f">
                    <v:path arrowok="t" o:connecttype="custom" o:connectlocs="0,8017;2686,8017;2686,7796;0,7796;0,8017" o:connectangles="0,0,0,0,0"/>
                  </v:shape>
                </v:group>
                <v:group id="Group 1058" o:spid="_x0000_s1033" style="position:absolute;left:11538;top:8017;width:2686;height:221" coordorigin="11538,8017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<v:shape id="Freeform 1059" o:spid="_x0000_s1034" style="position:absolute;left:11538;top:8017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SX8YA&#10;AADdAAAADwAAAGRycy9kb3ducmV2LnhtbESPQWvCQBCF7wX/wzKFXkQ3KdKW6Coi2HopwbR4HrNj&#10;EpqdDdlV47/vHARvM7w3732zWA2uVRfqQ+PZQDpNQBGX3jZcGfj92U4+QIWIbLH1TAZuFGC1HD0t&#10;MLP+ynu6FLFSEsIhQwN1jF2mdShrchimviMW7eR7h1HWvtK2x6uEu1a/JsmbdtiwNNTY0aam8q84&#10;OwOfYZyX7/nXKT/gcTMrbt/pfmyNeXke1nNQkYb4MN+vd1bw00T45RsZQS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XSX8YAAADdAAAADwAAAAAAAAAAAAAAAACYAgAAZHJz&#10;L2Rvd25yZXYueG1sUEsFBgAAAAAEAAQA9QAAAIsDAAAAAA==&#10;" path="m,221r2686,l2686,,,,,221xe" fillcolor="#92d050" stroked="f">
                    <v:path arrowok="t" o:connecttype="custom" o:connectlocs="0,8238;2686,8238;2686,8017;0,8017;0,8238" o:connectangles="0,0,0,0,0"/>
                  </v:shape>
                </v:group>
                <v:group id="Group 1056" o:spid="_x0000_s1035" style="position:absolute;left:11538;top:8238;width:2686;height:221" coordorigin="11538,8238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    <v:shape id="Freeform 1057" o:spid="_x0000_s1036" style="position:absolute;left:11538;top:8238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vps8QA&#10;AADdAAAADwAAAGRycy9kb3ducmV2LnhtbERPTWvCQBC9F/wPywi9iG4ipZXUTRDBtpcSjOJ5zI5J&#10;aHY2ZLcm+ffdQqG3ebzP2WajacWdetdYVhCvIhDEpdUNVwrOp8NyA8J5ZI2tZVIwkYMsnT1sMdF2&#10;4CPdC1+JEMIuQQW1910ipStrMuhWtiMO3M32Bn2AfSV1j0MIN61cR9GzNNhwaKixo31N5VfxbRS8&#10;uUVevuTvt/yC1/1TMX3Gx4VW6nE+7l5BeBr9v/jP/aHD/Dhaw+834QS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L6bPEAAAA3QAAAA8AAAAAAAAAAAAAAAAAmAIAAGRycy9k&#10;b3ducmV2LnhtbFBLBQYAAAAABAAEAPUAAACJAwAAAAA=&#10;" path="m,221r2686,l2686,,,,,221xe" fillcolor="#92d050" stroked="f">
                    <v:path arrowok="t" o:connecttype="custom" o:connectlocs="0,8459;2686,8459;2686,8238;0,8238;0,845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89184" behindDoc="1" locked="0" layoutInCell="1" allowOverlap="1" wp14:anchorId="04059AFD" wp14:editId="56E520E6">
                <wp:simplePos x="0" y="0"/>
                <wp:positionH relativeFrom="page">
                  <wp:posOffset>10236200</wp:posOffset>
                </wp:positionH>
                <wp:positionV relativeFrom="page">
                  <wp:posOffset>4740275</wp:posOffset>
                </wp:positionV>
                <wp:extent cx="1259205" cy="561340"/>
                <wp:effectExtent l="0" t="0" r="1270" b="3810"/>
                <wp:wrapNone/>
                <wp:docPr id="1083" name="Group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561340"/>
                          <a:chOff x="16120" y="7465"/>
                          <a:chExt cx="1983" cy="884"/>
                        </a:xfrm>
                      </wpg:grpSpPr>
                      <wpg:grpSp>
                        <wpg:cNvPr id="1084" name="Group 1053"/>
                        <wpg:cNvGrpSpPr>
                          <a:grpSpLocks/>
                        </wpg:cNvGrpSpPr>
                        <wpg:grpSpPr bwMode="auto">
                          <a:xfrm>
                            <a:off x="16120" y="7465"/>
                            <a:ext cx="1983" cy="221"/>
                            <a:chOff x="16120" y="7465"/>
                            <a:chExt cx="1983" cy="221"/>
                          </a:xfrm>
                        </wpg:grpSpPr>
                        <wps:wsp>
                          <wps:cNvPr id="1085" name="Freeform 1054"/>
                          <wps:cNvSpPr>
                            <a:spLocks/>
                          </wps:cNvSpPr>
                          <wps:spPr bwMode="auto">
                            <a:xfrm>
                              <a:off x="16120" y="7465"/>
                              <a:ext cx="1983" cy="221"/>
                            </a:xfrm>
                            <a:custGeom>
                              <a:avLst/>
                              <a:gdLst>
                                <a:gd name="T0" fmla="+- 0 16120 16120"/>
                                <a:gd name="T1" fmla="*/ T0 w 1983"/>
                                <a:gd name="T2" fmla="+- 0 7686 7465"/>
                                <a:gd name="T3" fmla="*/ 7686 h 221"/>
                                <a:gd name="T4" fmla="+- 0 18103 16120"/>
                                <a:gd name="T5" fmla="*/ T4 w 1983"/>
                                <a:gd name="T6" fmla="+- 0 7686 7465"/>
                                <a:gd name="T7" fmla="*/ 7686 h 221"/>
                                <a:gd name="T8" fmla="+- 0 18103 16120"/>
                                <a:gd name="T9" fmla="*/ T8 w 1983"/>
                                <a:gd name="T10" fmla="+- 0 7465 7465"/>
                                <a:gd name="T11" fmla="*/ 7465 h 221"/>
                                <a:gd name="T12" fmla="+- 0 16120 16120"/>
                                <a:gd name="T13" fmla="*/ T12 w 1983"/>
                                <a:gd name="T14" fmla="+- 0 7465 7465"/>
                                <a:gd name="T15" fmla="*/ 7465 h 221"/>
                                <a:gd name="T16" fmla="+- 0 16120 16120"/>
                                <a:gd name="T17" fmla="*/ T16 w 1983"/>
                                <a:gd name="T18" fmla="+- 0 7686 7465"/>
                                <a:gd name="T19" fmla="*/ 768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3" h="221">
                                  <a:moveTo>
                                    <a:pt x="0" y="221"/>
                                  </a:moveTo>
                                  <a:lnTo>
                                    <a:pt x="1983" y="221"/>
                                  </a:lnTo>
                                  <a:lnTo>
                                    <a:pt x="19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1051"/>
                        <wpg:cNvGrpSpPr>
                          <a:grpSpLocks/>
                        </wpg:cNvGrpSpPr>
                        <wpg:grpSpPr bwMode="auto">
                          <a:xfrm>
                            <a:off x="16120" y="7686"/>
                            <a:ext cx="1983" cy="221"/>
                            <a:chOff x="16120" y="7686"/>
                            <a:chExt cx="1983" cy="221"/>
                          </a:xfrm>
                        </wpg:grpSpPr>
                        <wps:wsp>
                          <wps:cNvPr id="1087" name="Freeform 1052"/>
                          <wps:cNvSpPr>
                            <a:spLocks/>
                          </wps:cNvSpPr>
                          <wps:spPr bwMode="auto">
                            <a:xfrm>
                              <a:off x="16120" y="7686"/>
                              <a:ext cx="1983" cy="221"/>
                            </a:xfrm>
                            <a:custGeom>
                              <a:avLst/>
                              <a:gdLst>
                                <a:gd name="T0" fmla="+- 0 16120 16120"/>
                                <a:gd name="T1" fmla="*/ T0 w 1983"/>
                                <a:gd name="T2" fmla="+- 0 7907 7686"/>
                                <a:gd name="T3" fmla="*/ 7907 h 221"/>
                                <a:gd name="T4" fmla="+- 0 18103 16120"/>
                                <a:gd name="T5" fmla="*/ T4 w 1983"/>
                                <a:gd name="T6" fmla="+- 0 7907 7686"/>
                                <a:gd name="T7" fmla="*/ 7907 h 221"/>
                                <a:gd name="T8" fmla="+- 0 18103 16120"/>
                                <a:gd name="T9" fmla="*/ T8 w 1983"/>
                                <a:gd name="T10" fmla="+- 0 7686 7686"/>
                                <a:gd name="T11" fmla="*/ 7686 h 221"/>
                                <a:gd name="T12" fmla="+- 0 16120 16120"/>
                                <a:gd name="T13" fmla="*/ T12 w 1983"/>
                                <a:gd name="T14" fmla="+- 0 7686 7686"/>
                                <a:gd name="T15" fmla="*/ 7686 h 221"/>
                                <a:gd name="T16" fmla="+- 0 16120 16120"/>
                                <a:gd name="T17" fmla="*/ T16 w 1983"/>
                                <a:gd name="T18" fmla="+- 0 7907 7686"/>
                                <a:gd name="T19" fmla="*/ 790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3" h="221">
                                  <a:moveTo>
                                    <a:pt x="0" y="221"/>
                                  </a:moveTo>
                                  <a:lnTo>
                                    <a:pt x="1983" y="221"/>
                                  </a:lnTo>
                                  <a:lnTo>
                                    <a:pt x="19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1049"/>
                        <wpg:cNvGrpSpPr>
                          <a:grpSpLocks/>
                        </wpg:cNvGrpSpPr>
                        <wpg:grpSpPr bwMode="auto">
                          <a:xfrm>
                            <a:off x="16120" y="7907"/>
                            <a:ext cx="1983" cy="221"/>
                            <a:chOff x="16120" y="7907"/>
                            <a:chExt cx="1983" cy="221"/>
                          </a:xfrm>
                        </wpg:grpSpPr>
                        <wps:wsp>
                          <wps:cNvPr id="1089" name="Freeform 1050"/>
                          <wps:cNvSpPr>
                            <a:spLocks/>
                          </wps:cNvSpPr>
                          <wps:spPr bwMode="auto">
                            <a:xfrm>
                              <a:off x="16120" y="7907"/>
                              <a:ext cx="1983" cy="221"/>
                            </a:xfrm>
                            <a:custGeom>
                              <a:avLst/>
                              <a:gdLst>
                                <a:gd name="T0" fmla="+- 0 16120 16120"/>
                                <a:gd name="T1" fmla="*/ T0 w 1983"/>
                                <a:gd name="T2" fmla="+- 0 8127 7907"/>
                                <a:gd name="T3" fmla="*/ 8127 h 221"/>
                                <a:gd name="T4" fmla="+- 0 18103 16120"/>
                                <a:gd name="T5" fmla="*/ T4 w 1983"/>
                                <a:gd name="T6" fmla="+- 0 8127 7907"/>
                                <a:gd name="T7" fmla="*/ 8127 h 221"/>
                                <a:gd name="T8" fmla="+- 0 18103 16120"/>
                                <a:gd name="T9" fmla="*/ T8 w 1983"/>
                                <a:gd name="T10" fmla="+- 0 7907 7907"/>
                                <a:gd name="T11" fmla="*/ 7907 h 221"/>
                                <a:gd name="T12" fmla="+- 0 16120 16120"/>
                                <a:gd name="T13" fmla="*/ T12 w 1983"/>
                                <a:gd name="T14" fmla="+- 0 7907 7907"/>
                                <a:gd name="T15" fmla="*/ 7907 h 221"/>
                                <a:gd name="T16" fmla="+- 0 16120 16120"/>
                                <a:gd name="T17" fmla="*/ T16 w 1983"/>
                                <a:gd name="T18" fmla="+- 0 8127 7907"/>
                                <a:gd name="T19" fmla="*/ 812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3" h="221">
                                  <a:moveTo>
                                    <a:pt x="0" y="220"/>
                                  </a:moveTo>
                                  <a:lnTo>
                                    <a:pt x="1983" y="220"/>
                                  </a:lnTo>
                                  <a:lnTo>
                                    <a:pt x="19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1047"/>
                        <wpg:cNvGrpSpPr>
                          <a:grpSpLocks/>
                        </wpg:cNvGrpSpPr>
                        <wpg:grpSpPr bwMode="auto">
                          <a:xfrm>
                            <a:off x="16120" y="8127"/>
                            <a:ext cx="1983" cy="221"/>
                            <a:chOff x="16120" y="8127"/>
                            <a:chExt cx="1983" cy="221"/>
                          </a:xfrm>
                        </wpg:grpSpPr>
                        <wps:wsp>
                          <wps:cNvPr id="1091" name="Freeform 1048"/>
                          <wps:cNvSpPr>
                            <a:spLocks/>
                          </wps:cNvSpPr>
                          <wps:spPr bwMode="auto">
                            <a:xfrm>
                              <a:off x="16120" y="8127"/>
                              <a:ext cx="1983" cy="221"/>
                            </a:xfrm>
                            <a:custGeom>
                              <a:avLst/>
                              <a:gdLst>
                                <a:gd name="T0" fmla="+- 0 16120 16120"/>
                                <a:gd name="T1" fmla="*/ T0 w 1983"/>
                                <a:gd name="T2" fmla="+- 0 8348 8127"/>
                                <a:gd name="T3" fmla="*/ 8348 h 221"/>
                                <a:gd name="T4" fmla="+- 0 18103 16120"/>
                                <a:gd name="T5" fmla="*/ T4 w 1983"/>
                                <a:gd name="T6" fmla="+- 0 8348 8127"/>
                                <a:gd name="T7" fmla="*/ 8348 h 221"/>
                                <a:gd name="T8" fmla="+- 0 18103 16120"/>
                                <a:gd name="T9" fmla="*/ T8 w 1983"/>
                                <a:gd name="T10" fmla="+- 0 8127 8127"/>
                                <a:gd name="T11" fmla="*/ 8127 h 221"/>
                                <a:gd name="T12" fmla="+- 0 16120 16120"/>
                                <a:gd name="T13" fmla="*/ T12 w 1983"/>
                                <a:gd name="T14" fmla="+- 0 8127 8127"/>
                                <a:gd name="T15" fmla="*/ 8127 h 221"/>
                                <a:gd name="T16" fmla="+- 0 16120 16120"/>
                                <a:gd name="T17" fmla="*/ T16 w 1983"/>
                                <a:gd name="T18" fmla="+- 0 8348 8127"/>
                                <a:gd name="T19" fmla="*/ 834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3" h="221">
                                  <a:moveTo>
                                    <a:pt x="0" y="221"/>
                                  </a:moveTo>
                                  <a:lnTo>
                                    <a:pt x="1983" y="221"/>
                                  </a:lnTo>
                                  <a:lnTo>
                                    <a:pt x="19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D88D3" id="Group 1046" o:spid="_x0000_s1026" style="position:absolute;margin-left:806pt;margin-top:373.25pt;width:99.15pt;height:44.2pt;z-index:-227296;mso-position-horizontal-relative:page;mso-position-vertical-relative:page" coordorigin="16120,7465" coordsize="1983,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">
                <v:group id="Group 1053" o:spid="_x0000_s1027" style="position:absolute;left:16120;top:7465;width:1983;height:221" coordorigin="16120,7465" coordsize="198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<v:shape id="Freeform 1054" o:spid="_x0000_s1028" style="position:absolute;left:16120;top:7465;width:1983;height:221;visibility:visible;mso-wrap-style:square;v-text-anchor:top" coordsize="198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/3XcQA&#10;AADdAAAADwAAAGRycy9kb3ducmV2LnhtbERPTWvCQBC9F/oflin0UuqmhUhIXaVIKwEP1cRLbkN2&#10;zAazsyG71fTfu0LB2zze5yxWk+3FmUbfOVbwNktAEDdOd9wqOFTfrxkIH5A19o5JwR95WC0fHxaY&#10;a3fhPZ3L0IoYwj5HBSaEIZfSN4Ys+pkbiCN3dKPFEOHYSj3iJYbbXr4nyVxa7Dg2GBxobag5lb9W&#10;wdd6a+udrDfpS/Ejqy222cbslHp+mj4/QASawl387y50nJ9kKdy+iS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/913EAAAA3QAAAA8AAAAAAAAAAAAAAAAAmAIAAGRycy9k&#10;b3ducmV2LnhtbFBLBQYAAAAABAAEAPUAAACJAwAAAAA=&#10;" path="m,221r1983,l1983,,,,,221xe" fillcolor="#94b3d6" stroked="f">
                    <v:path arrowok="t" o:connecttype="custom" o:connectlocs="0,7686;1983,7686;1983,7465;0,7465;0,7686" o:connectangles="0,0,0,0,0"/>
                  </v:shape>
                </v:group>
                <v:group id="Group 1051" o:spid="_x0000_s1029" style="position:absolute;left:16120;top:7686;width:1983;height:221" coordorigin="16120,7686" coordsize="198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<v:shape id="Freeform 1052" o:spid="_x0000_s1030" style="position:absolute;left:16120;top:7686;width:1983;height:221;visibility:visible;mso-wrap-style:square;v-text-anchor:top" coordsize="198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HMscQA&#10;AADdAAAADwAAAGRycy9kb3ducmV2LnhtbERPTWsCMRC9F/ofwhR6KZpUaF1WoxRRETx0q168DZtx&#10;s7iZLJvobv99Uyj0No/3OfPl4Bpxpy7UnjW8jhUI4tKbmisNp+NmlIEIEdlg45k0fFOA5eLxYY65&#10;8T1/0f0QK5FCOOSowcbY5lKG0pLDMPYtceIuvnMYE+wqaTrsU7hr5ESpd+mw5tRgsaWVpfJ6uDkN&#10;69XenQt53r697D7lcY9VtrWF1s9Pw8cMRKQh/ov/3DuT5qtsCr/fpB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hzLHEAAAA3QAAAA8AAAAAAAAAAAAAAAAAmAIAAGRycy9k&#10;b3ducmV2LnhtbFBLBQYAAAAABAAEAPUAAACJAwAAAAA=&#10;" path="m,221r1983,l1983,,,,,221xe" fillcolor="#94b3d6" stroked="f">
                    <v:path arrowok="t" o:connecttype="custom" o:connectlocs="0,7907;1983,7907;1983,7686;0,7686;0,7907" o:connectangles="0,0,0,0,0"/>
                  </v:shape>
                </v:group>
                <v:group id="Group 1049" o:spid="_x0000_s1031" style="position:absolute;left:16120;top:7907;width:1983;height:221" coordorigin="16120,7907" coordsize="198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<v:shape id="Freeform 1050" o:spid="_x0000_s1032" style="position:absolute;left:16120;top:7907;width:1983;height:221;visibility:visible;mso-wrap-style:square;v-text-anchor:top" coordsize="198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L9WMMA&#10;AADdAAAADwAAAGRycy9kb3ducmV2LnhtbERPTYvCMBC9C/6HMMJeRFOFXWo1ioiK4GFd9eJtaMam&#10;2ExKE7X77zeCsLd5vM+ZLVpbiQc1vnSsYDRMQBDnTpdcKDifNoMUhA/IGivHpOCXPCzm3c4MM+2e&#10;/EOPYyhEDGGfoQITQp1J6XNDFv3Q1cSRu7rGYoiwKaRu8BnDbSXHSfIlLZYcGwzWtDKU3453q2C9&#10;2tvLQV62n/3dtzztsUi35qDUR69dTkEEasO/+O3e6Tg/SSfw+iae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L9WMMAAADdAAAADwAAAAAAAAAAAAAAAACYAgAAZHJzL2Rv&#10;d25yZXYueG1sUEsFBgAAAAAEAAQA9QAAAIgDAAAAAA==&#10;" path="m,220r1983,l1983,,,,,220xe" fillcolor="#94b3d6" stroked="f">
                    <v:path arrowok="t" o:connecttype="custom" o:connectlocs="0,8127;1983,8127;1983,7907;0,7907;0,8127" o:connectangles="0,0,0,0,0"/>
                  </v:shape>
                </v:group>
                <v:group id="Group 1047" o:spid="_x0000_s1033" style="position:absolute;left:16120;top:8127;width:1983;height:221" coordorigin="16120,8127" coordsize="198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<v:shape id="Freeform 1048" o:spid="_x0000_s1034" style="position:absolute;left:16120;top:8127;width:1983;height:221;visibility:visible;mso-wrap-style:square;v-text-anchor:top" coordsize="198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1ng8MA&#10;AADdAAAADwAAAGRycy9kb3ducmV2LnhtbERPTYvCMBC9C/sfwgh7EU1dULrVKIu4InjQVS/ehmZs&#10;is2kNFG7/94Igrd5vM+ZzltbiRs1vnSsYDhIQBDnTpdcKDgefvspCB+QNVaOScE/eZjPPjpTzLS7&#10;8x/d9qEQMYR9hgpMCHUmpc8NWfQDVxNH7uwaiyHCppC6wXsMt5X8SpKxtFhybDBY08JQftlfrYLl&#10;YmNPO3lajXrrrTxssEhXZqfUZ7f9mYAI1Ia3+OVe6zg/+R7C85t4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1ng8MAAADdAAAADwAAAAAAAAAAAAAAAACYAgAAZHJzL2Rv&#10;d25yZXYueG1sUEsFBgAAAAAEAAQA9QAAAIgDAAAAAA==&#10;" path="m,221r1983,l1983,,,,,221xe" fillcolor="#94b3d6" stroked="f">
                    <v:path arrowok="t" o:connecttype="custom" o:connectlocs="0,8348;1983,8348;1983,8127;0,8127;0,8348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89208" behindDoc="1" locked="0" layoutInCell="1" allowOverlap="1" wp14:anchorId="04059AFE" wp14:editId="5295D6DD">
                <wp:simplePos x="0" y="0"/>
                <wp:positionH relativeFrom="page">
                  <wp:posOffset>7326630</wp:posOffset>
                </wp:positionH>
                <wp:positionV relativeFrom="page">
                  <wp:posOffset>5706745</wp:posOffset>
                </wp:positionV>
                <wp:extent cx="1705610" cy="840105"/>
                <wp:effectExtent l="1905" t="1270" r="0" b="0"/>
                <wp:wrapNone/>
                <wp:docPr id="1070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5610" cy="840105"/>
                          <a:chOff x="11538" y="8987"/>
                          <a:chExt cx="2686" cy="1323"/>
                        </a:xfrm>
                      </wpg:grpSpPr>
                      <wpg:grpSp>
                        <wpg:cNvPr id="1071" name="Group 1044"/>
                        <wpg:cNvGrpSpPr>
                          <a:grpSpLocks/>
                        </wpg:cNvGrpSpPr>
                        <wpg:grpSpPr bwMode="auto">
                          <a:xfrm>
                            <a:off x="11538" y="8987"/>
                            <a:ext cx="2686" cy="219"/>
                            <a:chOff x="11538" y="8987"/>
                            <a:chExt cx="2686" cy="219"/>
                          </a:xfrm>
                        </wpg:grpSpPr>
                        <wps:wsp>
                          <wps:cNvPr id="1072" name="Freeform 1045"/>
                          <wps:cNvSpPr>
                            <a:spLocks/>
                          </wps:cNvSpPr>
                          <wps:spPr bwMode="auto">
                            <a:xfrm>
                              <a:off x="11538" y="8987"/>
                              <a:ext cx="2686" cy="219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9205 8987"/>
                                <a:gd name="T3" fmla="*/ 9205 h 219"/>
                                <a:gd name="T4" fmla="+- 0 14224 11538"/>
                                <a:gd name="T5" fmla="*/ T4 w 2686"/>
                                <a:gd name="T6" fmla="+- 0 9205 8987"/>
                                <a:gd name="T7" fmla="*/ 9205 h 219"/>
                                <a:gd name="T8" fmla="+- 0 14224 11538"/>
                                <a:gd name="T9" fmla="*/ T8 w 2686"/>
                                <a:gd name="T10" fmla="+- 0 8987 8987"/>
                                <a:gd name="T11" fmla="*/ 8987 h 219"/>
                                <a:gd name="T12" fmla="+- 0 11538 11538"/>
                                <a:gd name="T13" fmla="*/ T12 w 2686"/>
                                <a:gd name="T14" fmla="+- 0 8987 8987"/>
                                <a:gd name="T15" fmla="*/ 8987 h 219"/>
                                <a:gd name="T16" fmla="+- 0 11538 11538"/>
                                <a:gd name="T17" fmla="*/ T16 w 2686"/>
                                <a:gd name="T18" fmla="+- 0 9205 8987"/>
                                <a:gd name="T19" fmla="*/ 9205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19">
                                  <a:moveTo>
                                    <a:pt x="0" y="218"/>
                                  </a:moveTo>
                                  <a:lnTo>
                                    <a:pt x="2686" y="218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" name="Group 1042"/>
                        <wpg:cNvGrpSpPr>
                          <a:grpSpLocks/>
                        </wpg:cNvGrpSpPr>
                        <wpg:grpSpPr bwMode="auto">
                          <a:xfrm>
                            <a:off x="11538" y="9205"/>
                            <a:ext cx="2686" cy="221"/>
                            <a:chOff x="11538" y="9205"/>
                            <a:chExt cx="2686" cy="221"/>
                          </a:xfrm>
                        </wpg:grpSpPr>
                        <wps:wsp>
                          <wps:cNvPr id="1074" name="Freeform 1043"/>
                          <wps:cNvSpPr>
                            <a:spLocks/>
                          </wps:cNvSpPr>
                          <wps:spPr bwMode="auto">
                            <a:xfrm>
                              <a:off x="11538" y="9205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9426 9205"/>
                                <a:gd name="T3" fmla="*/ 9426 h 221"/>
                                <a:gd name="T4" fmla="+- 0 14224 11538"/>
                                <a:gd name="T5" fmla="*/ T4 w 2686"/>
                                <a:gd name="T6" fmla="+- 0 9426 9205"/>
                                <a:gd name="T7" fmla="*/ 9426 h 221"/>
                                <a:gd name="T8" fmla="+- 0 14224 11538"/>
                                <a:gd name="T9" fmla="*/ T8 w 2686"/>
                                <a:gd name="T10" fmla="+- 0 9205 9205"/>
                                <a:gd name="T11" fmla="*/ 9205 h 221"/>
                                <a:gd name="T12" fmla="+- 0 11538 11538"/>
                                <a:gd name="T13" fmla="*/ T12 w 2686"/>
                                <a:gd name="T14" fmla="+- 0 9205 9205"/>
                                <a:gd name="T15" fmla="*/ 9205 h 221"/>
                                <a:gd name="T16" fmla="+- 0 11538 11538"/>
                                <a:gd name="T17" fmla="*/ T16 w 2686"/>
                                <a:gd name="T18" fmla="+- 0 9426 9205"/>
                                <a:gd name="T19" fmla="*/ 942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" name="Group 1040"/>
                        <wpg:cNvGrpSpPr>
                          <a:grpSpLocks/>
                        </wpg:cNvGrpSpPr>
                        <wpg:grpSpPr bwMode="auto">
                          <a:xfrm>
                            <a:off x="11538" y="9426"/>
                            <a:ext cx="2686" cy="221"/>
                            <a:chOff x="11538" y="9426"/>
                            <a:chExt cx="2686" cy="221"/>
                          </a:xfrm>
                        </wpg:grpSpPr>
                        <wps:wsp>
                          <wps:cNvPr id="1076" name="Freeform 1041"/>
                          <wps:cNvSpPr>
                            <a:spLocks/>
                          </wps:cNvSpPr>
                          <wps:spPr bwMode="auto">
                            <a:xfrm>
                              <a:off x="11538" y="9426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9647 9426"/>
                                <a:gd name="T3" fmla="*/ 9647 h 221"/>
                                <a:gd name="T4" fmla="+- 0 14224 11538"/>
                                <a:gd name="T5" fmla="*/ T4 w 2686"/>
                                <a:gd name="T6" fmla="+- 0 9647 9426"/>
                                <a:gd name="T7" fmla="*/ 9647 h 221"/>
                                <a:gd name="T8" fmla="+- 0 14224 11538"/>
                                <a:gd name="T9" fmla="*/ T8 w 2686"/>
                                <a:gd name="T10" fmla="+- 0 9426 9426"/>
                                <a:gd name="T11" fmla="*/ 9426 h 221"/>
                                <a:gd name="T12" fmla="+- 0 11538 11538"/>
                                <a:gd name="T13" fmla="*/ T12 w 2686"/>
                                <a:gd name="T14" fmla="+- 0 9426 9426"/>
                                <a:gd name="T15" fmla="*/ 9426 h 221"/>
                                <a:gd name="T16" fmla="+- 0 11538 11538"/>
                                <a:gd name="T17" fmla="*/ T16 w 2686"/>
                                <a:gd name="T18" fmla="+- 0 9647 9426"/>
                                <a:gd name="T19" fmla="*/ 964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" name="Group 1038"/>
                        <wpg:cNvGrpSpPr>
                          <a:grpSpLocks/>
                        </wpg:cNvGrpSpPr>
                        <wpg:grpSpPr bwMode="auto">
                          <a:xfrm>
                            <a:off x="11538" y="9647"/>
                            <a:ext cx="2686" cy="221"/>
                            <a:chOff x="11538" y="9647"/>
                            <a:chExt cx="2686" cy="221"/>
                          </a:xfrm>
                        </wpg:grpSpPr>
                        <wps:wsp>
                          <wps:cNvPr id="1078" name="Freeform 1039"/>
                          <wps:cNvSpPr>
                            <a:spLocks/>
                          </wps:cNvSpPr>
                          <wps:spPr bwMode="auto">
                            <a:xfrm>
                              <a:off x="11538" y="9647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9868 9647"/>
                                <a:gd name="T3" fmla="*/ 9868 h 221"/>
                                <a:gd name="T4" fmla="+- 0 14224 11538"/>
                                <a:gd name="T5" fmla="*/ T4 w 2686"/>
                                <a:gd name="T6" fmla="+- 0 9868 9647"/>
                                <a:gd name="T7" fmla="*/ 9868 h 221"/>
                                <a:gd name="T8" fmla="+- 0 14224 11538"/>
                                <a:gd name="T9" fmla="*/ T8 w 2686"/>
                                <a:gd name="T10" fmla="+- 0 9647 9647"/>
                                <a:gd name="T11" fmla="*/ 9647 h 221"/>
                                <a:gd name="T12" fmla="+- 0 11538 11538"/>
                                <a:gd name="T13" fmla="*/ T12 w 2686"/>
                                <a:gd name="T14" fmla="+- 0 9647 9647"/>
                                <a:gd name="T15" fmla="*/ 9647 h 221"/>
                                <a:gd name="T16" fmla="+- 0 11538 11538"/>
                                <a:gd name="T17" fmla="*/ T16 w 2686"/>
                                <a:gd name="T18" fmla="+- 0 9868 9647"/>
                                <a:gd name="T19" fmla="*/ 986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" name="Group 1036"/>
                        <wpg:cNvGrpSpPr>
                          <a:grpSpLocks/>
                        </wpg:cNvGrpSpPr>
                        <wpg:grpSpPr bwMode="auto">
                          <a:xfrm>
                            <a:off x="11538" y="9868"/>
                            <a:ext cx="2686" cy="221"/>
                            <a:chOff x="11538" y="9868"/>
                            <a:chExt cx="2686" cy="221"/>
                          </a:xfrm>
                        </wpg:grpSpPr>
                        <wps:wsp>
                          <wps:cNvPr id="1080" name="Freeform 1037"/>
                          <wps:cNvSpPr>
                            <a:spLocks/>
                          </wps:cNvSpPr>
                          <wps:spPr bwMode="auto">
                            <a:xfrm>
                              <a:off x="11538" y="9868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10089 9868"/>
                                <a:gd name="T3" fmla="*/ 10089 h 221"/>
                                <a:gd name="T4" fmla="+- 0 14224 11538"/>
                                <a:gd name="T5" fmla="*/ T4 w 2686"/>
                                <a:gd name="T6" fmla="+- 0 10089 9868"/>
                                <a:gd name="T7" fmla="*/ 10089 h 221"/>
                                <a:gd name="T8" fmla="+- 0 14224 11538"/>
                                <a:gd name="T9" fmla="*/ T8 w 2686"/>
                                <a:gd name="T10" fmla="+- 0 9868 9868"/>
                                <a:gd name="T11" fmla="*/ 9868 h 221"/>
                                <a:gd name="T12" fmla="+- 0 11538 11538"/>
                                <a:gd name="T13" fmla="*/ T12 w 2686"/>
                                <a:gd name="T14" fmla="+- 0 9868 9868"/>
                                <a:gd name="T15" fmla="*/ 9868 h 221"/>
                                <a:gd name="T16" fmla="+- 0 11538 11538"/>
                                <a:gd name="T17" fmla="*/ T16 w 2686"/>
                                <a:gd name="T18" fmla="+- 0 10089 9868"/>
                                <a:gd name="T19" fmla="*/ 1008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" name="Group 1034"/>
                        <wpg:cNvGrpSpPr>
                          <a:grpSpLocks/>
                        </wpg:cNvGrpSpPr>
                        <wpg:grpSpPr bwMode="auto">
                          <a:xfrm>
                            <a:off x="11538" y="10089"/>
                            <a:ext cx="2686" cy="221"/>
                            <a:chOff x="11538" y="10089"/>
                            <a:chExt cx="2686" cy="221"/>
                          </a:xfrm>
                        </wpg:grpSpPr>
                        <wps:wsp>
                          <wps:cNvPr id="1082" name="Freeform 1035"/>
                          <wps:cNvSpPr>
                            <a:spLocks/>
                          </wps:cNvSpPr>
                          <wps:spPr bwMode="auto">
                            <a:xfrm>
                              <a:off x="11538" y="10089"/>
                              <a:ext cx="2686" cy="221"/>
                            </a:xfrm>
                            <a:custGeom>
                              <a:avLst/>
                              <a:gdLst>
                                <a:gd name="T0" fmla="+- 0 11538 11538"/>
                                <a:gd name="T1" fmla="*/ T0 w 2686"/>
                                <a:gd name="T2" fmla="+- 0 10309 10089"/>
                                <a:gd name="T3" fmla="*/ 10309 h 221"/>
                                <a:gd name="T4" fmla="+- 0 14224 11538"/>
                                <a:gd name="T5" fmla="*/ T4 w 2686"/>
                                <a:gd name="T6" fmla="+- 0 10309 10089"/>
                                <a:gd name="T7" fmla="*/ 10309 h 221"/>
                                <a:gd name="T8" fmla="+- 0 14224 11538"/>
                                <a:gd name="T9" fmla="*/ T8 w 2686"/>
                                <a:gd name="T10" fmla="+- 0 10089 10089"/>
                                <a:gd name="T11" fmla="*/ 10089 h 221"/>
                                <a:gd name="T12" fmla="+- 0 11538 11538"/>
                                <a:gd name="T13" fmla="*/ T12 w 2686"/>
                                <a:gd name="T14" fmla="+- 0 10089 10089"/>
                                <a:gd name="T15" fmla="*/ 10089 h 221"/>
                                <a:gd name="T16" fmla="+- 0 11538 11538"/>
                                <a:gd name="T17" fmla="*/ T16 w 2686"/>
                                <a:gd name="T18" fmla="+- 0 10309 10089"/>
                                <a:gd name="T19" fmla="*/ 1030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0"/>
                                  </a:moveTo>
                                  <a:lnTo>
                                    <a:pt x="2686" y="220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40B82E" id="Group 1033" o:spid="_x0000_s1026" style="position:absolute;margin-left:576.9pt;margin-top:449.35pt;width:134.3pt;height:66.15pt;z-index:-227272;mso-position-horizontal-relative:page;mso-position-vertical-relative:page" coordorigin="11538,8987" coordsize="2686,1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">
                <v:group id="Group 1044" o:spid="_x0000_s1027" style="position:absolute;left:11538;top:8987;width:2686;height:219" coordorigin="11538,8987" coordsize="2686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<v:shape id="Freeform 1045" o:spid="_x0000_s1028" style="position:absolute;left:11538;top:8987;width:2686;height:219;visibility:visible;mso-wrap-style:square;v-text-anchor:top" coordsize="2686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j1dcMA&#10;AADdAAAADwAAAGRycy9kb3ducmV2LnhtbERPTWvCQBC9C/6HZQRvdVOhrURXKYLSk0UNlN6G7JiN&#10;yc6G7GrS/npXELzN433OYtXbWlyp9aVjBa+TBARx7nTJhYLsuHmZgfABWWPtmBT8kYfVcjhYYKpd&#10;x3u6HkIhYgj7FBWYEJpUSp8bsugnriGO3Mm1FkOEbSF1i10Mt7WcJsm7tFhybDDY0NpQXh0uVoE8&#10;735c1VlfvG0367PJfr//q0ap8aj/nIMI1Ien+OH+0nF+8jGF+zfxB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j1dcMAAADdAAAADwAAAAAAAAAAAAAAAACYAgAAZHJzL2Rv&#10;d25yZXYueG1sUEsFBgAAAAAEAAQA9QAAAIgDAAAAAA==&#10;" path="m,218r2686,l2686,,,,,218xe" fillcolor="red" stroked="f">
                    <v:path arrowok="t" o:connecttype="custom" o:connectlocs="0,9205;2686,9205;2686,8987;0,8987;0,9205" o:connectangles="0,0,0,0,0"/>
                  </v:shape>
                </v:group>
                <v:group id="Group 1042" o:spid="_x0000_s1029" style="position:absolute;left:11538;top:9205;width:2686;height:221" coordorigin="11538,9205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    <v:shape id="Freeform 1043" o:spid="_x0000_s1030" style="position:absolute;left:11538;top:9205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BeksMA&#10;AADdAAAADwAAAGRycy9kb3ducmV2LnhtbERPTWsCMRC9F/wPYYTeauJSVFajFEGQHoquUnocNmN2&#10;6WaybKKu/fWNIHibx/ucxap3jbhQF2rPGsYjBYK49KZmq+F42LzNQISIbLDxTBpuFGC1HLwsMDf+&#10;ynu6FNGKFMIhRw1VjG0uZSgrchhGviVO3Ml3DmOCnZWmw2sKd43MlJpIhzWnhgpbWldU/hZnp+E7&#10;23zWxZ+Z/dAku63t1qL62mn9Ouw/5iAi9fEpfri3Js1X03e4f5NO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BeksMAAADdAAAADwAAAAAAAAAAAAAAAACYAgAAZHJzL2Rv&#10;d25yZXYueG1sUEsFBgAAAAAEAAQA9QAAAIgDAAAAAA==&#10;" path="m,221r2686,l2686,,,,,221xe" fillcolor="red" stroked="f">
                    <v:path arrowok="t" o:connecttype="custom" o:connectlocs="0,9426;2686,9426;2686,9205;0,9205;0,9426" o:connectangles="0,0,0,0,0"/>
                  </v:shape>
                </v:group>
                <v:group id="Group 1040" o:spid="_x0000_s1031" style="position:absolute;left:11538;top:9426;width:2686;height:221" coordorigin="11538,9426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u5h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67mGwwAAAN0AAAAP&#10;AAAAAAAAAAAAAAAAAKoCAABkcnMvZG93bnJldi54bWxQSwUGAAAAAAQABAD6AAAAmgMAAAAA&#10;">
                  <v:shape id="Freeform 1041" o:spid="_x0000_s1032" style="position:absolute;left:11538;top:9426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5lfsMA&#10;AADdAAAADwAAAGRycy9kb3ducmV2LnhtbERPTWsCMRC9F/wPYYTeauIeVtkaRQRBeii6Sulx2Eyz&#10;i5vJsom69tebQsHbPN7nLFaDa8WV+tB41jCdKBDElTcNWw2n4/ZtDiJEZIOtZ9JwpwCr5ehlgYXx&#10;Nz7QtYxWpBAOBWqoY+wKKUNVk8Mw8R1x4n587zAm2FtperylcNfKTKlcOmw4NdTY0aam6lxenIav&#10;bPvRlL9m/k15dt/YnUX1udf6dTys30FEGuJT/O/emTRfzXL4+yad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5lfsMAAADdAAAADwAAAAAAAAAAAAAAAACYAgAAZHJzL2Rv&#10;d25yZXYueG1sUEsFBgAAAAAEAAQA9QAAAIgDAAAAAA==&#10;" path="m,221r2686,l2686,,,,,221xe" fillcolor="red" stroked="f">
                    <v:path arrowok="t" o:connecttype="custom" o:connectlocs="0,9647;2686,9647;2686,9426;0,9426;0,9647" o:connectangles="0,0,0,0,0"/>
                  </v:shape>
                </v:group>
                <v:group id="Group 1038" o:spid="_x0000_s1033" style="position:absolute;left:11538;top:9647;width:2686;height:221" coordorigin="11538,9647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WCa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0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dYJqwwAAAN0AAAAP&#10;AAAAAAAAAAAAAAAAAKoCAABkcnMvZG93bnJldi54bWxQSwUGAAAAAAQABAD6AAAAmgMAAAAA&#10;">
                  <v:shape id="Freeform 1039" o:spid="_x0000_s1034" style="position:absolute;left:11538;top:9647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1Ul8YA&#10;AADdAAAADwAAAGRycy9kb3ducmV2LnhtbESPQWsCMRCF70L/Q5iCN026B5WtUYogSA/SrqX0OGym&#10;2aWbybJJde2v7xwEbzO8N+99s96OoVNnGlIb2cLT3IAirqNr2Vv4OO1nK1ApIzvsIpOFKyXYbh4m&#10;ayxdvPA7navslYRwKtFCk3Nfap3qhgKmeeyJRfuOQ8As6+C1G/Ai4aHThTELHbBlaWiwp11D9U/1&#10;Gyx8FvvXtvpzqy9aFNedP3g0xzdrp4/jyzOoTGO+m2/XByf4Zim48o2Mo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1Ul8YAAADdAAAADwAAAAAAAAAAAAAAAACYAgAAZHJz&#10;L2Rvd25yZXYueG1sUEsFBgAAAAAEAAQA9QAAAIsDAAAAAA==&#10;" path="m,221r2686,l2686,,,,,221xe" fillcolor="red" stroked="f">
                    <v:path arrowok="t" o:connecttype="custom" o:connectlocs="0,9868;2686,9868;2686,9647;0,9647;0,9868" o:connectangles="0,0,0,0,0"/>
                  </v:shape>
                </v:group>
                <v:group id="Group 1036" o:spid="_x0000_s1035" style="position:absolute;left:11538;top:9868;width:2686;height:221" coordorigin="11538,9868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azg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s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qazg8QAAADdAAAA&#10;DwAAAAAAAAAAAAAAAACqAgAAZHJzL2Rvd25yZXYueG1sUEsFBgAAAAAEAAQA+gAAAJsDAAAAAA==&#10;">
                  <v:shape id="Freeform 1037" o:spid="_x0000_s1036" style="position:absolute;left:11538;top:9868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4otsUA&#10;AADdAAAADwAAAGRycy9kb3ducmV2LnhtbESPQWvDMAyF74P9B6PBbqvdHErI6pZSKJQexpqNsqOI&#10;NScslkPstul+fXUY7Cbxnt77tFxPoVcXGlMX2cJ8ZkARN9F17C18fuxeSlApIzvsI5OFGyVYrx4f&#10;lli5eOUjXerslYRwqtBCm/NQaZ2algKmWRyIRfuOY8As6+i1G/Eq4aHXhTELHbBjaWhxoG1LzU99&#10;DhZOxe7Q1b+u/KJFcdv6vUfz9m7t89O0eQWVacr/5r/rvRN8Uwq/fCMj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3ii2xQAAAN0AAAAPAAAAAAAAAAAAAAAAAJgCAABkcnMv&#10;ZG93bnJldi54bWxQSwUGAAAAAAQABAD1AAAAigMAAAAA&#10;" path="m,221r2686,l2686,,,,,221xe" fillcolor="red" stroked="f">
                    <v:path arrowok="t" o:connecttype="custom" o:connectlocs="0,10089;2686,10089;2686,9868;0,9868;0,10089" o:connectangles="0,0,0,0,0"/>
                  </v:shape>
                </v:group>
                <v:group id="Group 1034" o:spid="_x0000_s1037" style="position:absolute;left:11538;top:10089;width:2686;height:221" coordorigin="11538,10089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Pos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F+tIj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c+iwwAAAN0AAAAP&#10;AAAAAAAAAAAAAAAAAKoCAABkcnMvZG93bnJldi54bWxQSwUGAAAAAAQABAD6AAAAmgMAAAAA&#10;">
                  <v:shape id="Freeform 1035" o:spid="_x0000_s1038" style="position:absolute;left:11538;top:10089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ATWsMA&#10;AADdAAAADwAAAGRycy9kb3ducmV2LnhtbERPPWvDMBDdC/kP4gLdaikegnGjmGIIhAyhcUvpeFhX&#10;2dQ6GUtJnP76KlDodo/3eZtqdoO40BR6zxpWmQJB3HrTs9Xw/rZ7KkCEiGxw8EwabhSg2i4eNlga&#10;f+UTXZpoRQrhUKKGLsaxlDK0HTkMmR+JE/flJ4cxwclKM+E1hbtB5kqtpcOeU0OHI9Udtd/N2Wn4&#10;yHeHvvkxxSet81tt9xbV8VXrx+X88gwi0hz/xX/uvUnzVZHD/Zt0gt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ATWsMAAADdAAAADwAAAAAAAAAAAAAAAACYAgAAZHJzL2Rv&#10;d25yZXYueG1sUEsFBgAAAAAEAAQA9QAAAIgDAAAAAA==&#10;" path="m,220r2686,l2686,,,,,220xe" fillcolor="red" stroked="f">
                    <v:path arrowok="t" o:connecttype="custom" o:connectlocs="0,10309;2686,10309;2686,10089;0,10089;0,1030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4"/>
        <w:gridCol w:w="3094"/>
        <w:gridCol w:w="2281"/>
        <w:gridCol w:w="1114"/>
        <w:gridCol w:w="1116"/>
        <w:gridCol w:w="1018"/>
        <w:gridCol w:w="2902"/>
        <w:gridCol w:w="1681"/>
        <w:gridCol w:w="2198"/>
        <w:gridCol w:w="1680"/>
        <w:gridCol w:w="1459"/>
        <w:gridCol w:w="1429"/>
      </w:tblGrid>
      <w:tr w:rsidR="00700F7C" w14:paraId="04058F2E" w14:textId="77777777">
        <w:trPr>
          <w:trHeight w:hRule="exact" w:val="449"/>
        </w:trPr>
        <w:tc>
          <w:tcPr>
            <w:tcW w:w="207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F20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21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22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23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24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25" w14:textId="77777777" w:rsidR="00700F7C" w:rsidRDefault="002F10C5">
            <w:pPr>
              <w:pStyle w:val="TableParagraph"/>
              <w:spacing w:before="118"/>
              <w:ind w:left="11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-1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assets</w:t>
            </w:r>
          </w:p>
        </w:tc>
        <w:tc>
          <w:tcPr>
            <w:tcW w:w="5374" w:type="dxa"/>
            <w:gridSpan w:val="2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F26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27" w14:textId="77777777" w:rsidR="00700F7C" w:rsidRDefault="00700F7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058F28" w14:textId="77777777" w:rsidR="00700F7C" w:rsidRDefault="002F10C5">
            <w:pPr>
              <w:pStyle w:val="TableParagraph"/>
              <w:ind w:left="143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/>
                <w:b/>
                <w:sz w:val="18"/>
              </w:rPr>
              <w:t>Indicative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 (for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all</w:t>
            </w:r>
            <w:r>
              <w:rPr>
                <w:rFonts w:ascii="Century Gothic"/>
                <w:b/>
                <w:spacing w:val="-5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8"/>
                <w:u w:val="single" w:color="000000"/>
              </w:rPr>
              <w:t>sources</w:t>
            </w:r>
            <w:r>
              <w:rPr>
                <w:rFonts w:ascii="Century Gothic"/>
                <w:b/>
                <w:spacing w:val="-3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of</w:t>
            </w:r>
            <w:r>
              <w:rPr>
                <w:rFonts w:ascii="Century Gothic"/>
                <w:b/>
                <w:spacing w:val="-2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water</w:t>
            </w:r>
            <w:r>
              <w:rPr>
                <w:rFonts w:ascii="Century Gothic"/>
                <w:b/>
                <w:spacing w:val="-2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in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the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system)</w:t>
            </w:r>
            <w:r>
              <w:rPr>
                <w:rFonts w:ascii="Century Gothic"/>
                <w:b/>
                <w:spacing w:val="-1"/>
                <w:position w:val="5"/>
                <w:sz w:val="12"/>
              </w:rPr>
              <w:t>4</w:t>
            </w:r>
          </w:p>
        </w:tc>
        <w:tc>
          <w:tcPr>
            <w:tcW w:w="3248" w:type="dxa"/>
            <w:gridSpan w:val="3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F29" w14:textId="77777777" w:rsidR="00700F7C" w:rsidRDefault="002F10C5">
            <w:pPr>
              <w:pStyle w:val="TableParagraph"/>
              <w:spacing w:before="96"/>
              <w:ind w:left="476" w:firstLine="43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Watering</w:t>
            </w:r>
            <w:r>
              <w:rPr>
                <w:rFonts w:ascii="Century Gothic"/>
                <w:b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history</w:t>
            </w:r>
          </w:p>
          <w:p w14:paraId="04058F2A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2B" w14:textId="77777777" w:rsidR="00700F7C" w:rsidRDefault="002F10C5">
            <w:pPr>
              <w:pStyle w:val="TableParagraph"/>
              <w:spacing w:before="141"/>
              <w:ind w:left="47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(from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all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sources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water)</w:t>
            </w:r>
          </w:p>
        </w:tc>
        <w:tc>
          <w:tcPr>
            <w:tcW w:w="6781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F2C" w14:textId="77777777" w:rsidR="00700F7C" w:rsidRDefault="002F10C5">
            <w:pPr>
              <w:pStyle w:val="TableParagraph"/>
              <w:spacing w:before="96"/>
              <w:ind w:righ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2017-18</w:t>
            </w:r>
          </w:p>
        </w:tc>
        <w:tc>
          <w:tcPr>
            <w:tcW w:w="4568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F2D" w14:textId="77777777" w:rsidR="00700F7C" w:rsidRDefault="002F10C5">
            <w:pPr>
              <w:pStyle w:val="TableParagraph"/>
              <w:spacing w:before="96"/>
              <w:ind w:left="88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Implications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for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future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demands</w:t>
            </w:r>
          </w:p>
        </w:tc>
      </w:tr>
      <w:tr w:rsidR="00700F7C" w14:paraId="04058F49" w14:textId="77777777">
        <w:trPr>
          <w:trHeight w:hRule="exact" w:val="692"/>
        </w:trPr>
        <w:tc>
          <w:tcPr>
            <w:tcW w:w="2074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8F2F" w14:textId="77777777" w:rsidR="00700F7C" w:rsidRDefault="00700F7C"/>
        </w:tc>
        <w:tc>
          <w:tcPr>
            <w:tcW w:w="5374" w:type="dxa"/>
            <w:gridSpan w:val="2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F30" w14:textId="77777777" w:rsidR="00700F7C" w:rsidRDefault="00700F7C"/>
        </w:tc>
        <w:tc>
          <w:tcPr>
            <w:tcW w:w="3248" w:type="dxa"/>
            <w:gridSpan w:val="3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F31" w14:textId="77777777" w:rsidR="00700F7C" w:rsidRDefault="00700F7C"/>
        </w:tc>
        <w:tc>
          <w:tcPr>
            <w:tcW w:w="290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F32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33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34" w14:textId="77777777" w:rsidR="00700F7C" w:rsidRDefault="00700F7C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04058F35" w14:textId="77777777" w:rsidR="00700F7C" w:rsidRDefault="002F10C5">
            <w:pPr>
              <w:pStyle w:val="TableParagraph"/>
              <w:ind w:left="267" w:right="268" w:firstLine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Predominant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urgency of</w:t>
            </w:r>
            <w:r>
              <w:rPr>
                <w:rFonts w:ascii="Century Gothic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  <w:r>
              <w:rPr>
                <w:rFonts w:ascii="Century Gothic"/>
                <w:b/>
                <w:sz w:val="18"/>
              </w:rPr>
              <w:t xml:space="preserve"> for</w:t>
            </w:r>
            <w:r>
              <w:rPr>
                <w:rFonts w:ascii="Century Gothic"/>
                <w:b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</w:p>
        </w:tc>
        <w:tc>
          <w:tcPr>
            <w:tcW w:w="168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F36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37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38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4058F39" w14:textId="77777777" w:rsidR="00700F7C" w:rsidRDefault="002F10C5">
            <w:pPr>
              <w:pStyle w:val="TableParagraph"/>
              <w:ind w:left="171" w:right="172" w:hanging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Purpose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under</w:t>
            </w:r>
            <w:r>
              <w:rPr>
                <w:rFonts w:ascii="Century Gothic"/>
                <w:b/>
                <w:spacing w:val="19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very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low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to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low</w:t>
            </w:r>
            <w:r>
              <w:rPr>
                <w:rFonts w:ascii="Century Gothic"/>
                <w:b/>
                <w:spacing w:val="20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 xml:space="preserve">resource </w:t>
            </w:r>
            <w:r>
              <w:rPr>
                <w:rFonts w:ascii="Century Gothic"/>
                <w:b/>
                <w:spacing w:val="-1"/>
                <w:sz w:val="18"/>
              </w:rPr>
              <w:t>availability</w:t>
            </w:r>
          </w:p>
        </w:tc>
        <w:tc>
          <w:tcPr>
            <w:tcW w:w="219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F3A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3B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3C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4058F3D" w14:textId="77777777" w:rsidR="00700F7C" w:rsidRDefault="002F10C5">
            <w:pPr>
              <w:pStyle w:val="TableParagraph"/>
              <w:ind w:left="183" w:right="18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Potential</w:t>
            </w:r>
            <w:r>
              <w:rPr>
                <w:rFonts w:ascii="Century Gothic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Commonwealth</w:t>
            </w:r>
            <w:r>
              <w:rPr>
                <w:rFonts w:ascii="Century Gothic"/>
                <w:b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  <w:r>
              <w:rPr>
                <w:rFonts w:ascii="Century Gothic"/>
                <w:b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contribution?</w:t>
            </w:r>
          </w:p>
        </w:tc>
        <w:tc>
          <w:tcPr>
            <w:tcW w:w="168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F3E" w14:textId="77777777" w:rsidR="00700F7C" w:rsidRDefault="00700F7C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4058F3F" w14:textId="77777777" w:rsidR="00700F7C" w:rsidRDefault="002F10C5">
            <w:pPr>
              <w:pStyle w:val="TableParagraph"/>
              <w:ind w:left="188" w:right="190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Likely</w:t>
            </w:r>
            <w:r>
              <w:rPr>
                <w:rFonts w:ascii="Century Gothic" w:eastAsia="Century Gothic" w:hAnsi="Century Gothic" w:cs="Century Gothic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urgency</w:t>
            </w:r>
            <w:r>
              <w:rPr>
                <w:rFonts w:ascii="Century Gothic" w:eastAsia="Century Gothic" w:hAnsi="Century Gothic" w:cs="Century Gothic"/>
                <w:b/>
                <w:bCs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demand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b/>
                <w:bCs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2018–19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if</w:t>
            </w:r>
          </w:p>
          <w:p w14:paraId="04058F40" w14:textId="77777777" w:rsidR="00700F7C" w:rsidRDefault="002F10C5">
            <w:pPr>
              <w:pStyle w:val="TableParagraph"/>
              <w:ind w:left="296" w:right="297" w:hanging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eastAsia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occurred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 as</w:t>
            </w:r>
            <w:r>
              <w:rPr>
                <w:rFonts w:ascii="Century Gothic" w:eastAsia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planned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b/>
                <w:bCs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2017–18</w:t>
            </w:r>
          </w:p>
        </w:tc>
        <w:tc>
          <w:tcPr>
            <w:tcW w:w="1459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F41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42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43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4058F44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2019-20</w:t>
            </w:r>
          </w:p>
          <w:p w14:paraId="04058F45" w14:textId="77777777" w:rsidR="00700F7C" w:rsidRDefault="002F10C5">
            <w:pPr>
              <w:pStyle w:val="TableParagraph"/>
              <w:ind w:left="320" w:right="32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Range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likely</w:t>
            </w:r>
            <w:r>
              <w:rPr>
                <w:rFonts w:ascii="Century Gothic"/>
                <w:b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</w:p>
        </w:tc>
        <w:tc>
          <w:tcPr>
            <w:tcW w:w="142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F46" w14:textId="77777777" w:rsidR="00700F7C" w:rsidRDefault="00700F7C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4058F47" w14:textId="77777777" w:rsidR="00700F7C" w:rsidRDefault="002F10C5">
            <w:pPr>
              <w:pStyle w:val="TableParagraph"/>
              <w:spacing w:line="220" w:lineRule="exact"/>
              <w:ind w:lef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Met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2"/>
                <w:sz w:val="18"/>
              </w:rPr>
              <w:t>i</w:t>
            </w:r>
            <w:r>
              <w:rPr>
                <w:rFonts w:ascii="Century Gothic"/>
                <w:sz w:val="18"/>
              </w:rPr>
              <w:t>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2</w:t>
            </w:r>
            <w:r>
              <w:rPr>
                <w:rFonts w:ascii="Century Gothic"/>
                <w:spacing w:val="-2"/>
                <w:sz w:val="18"/>
              </w:rPr>
              <w:t>0</w:t>
            </w:r>
            <w:r>
              <w:rPr>
                <w:rFonts w:ascii="Century Gothic"/>
                <w:sz w:val="18"/>
              </w:rPr>
              <w:t>1</w:t>
            </w:r>
            <w:r>
              <w:rPr>
                <w:rFonts w:ascii="Century Gothic"/>
                <w:spacing w:val="1"/>
                <w:sz w:val="18"/>
              </w:rPr>
              <w:t>8</w:t>
            </w:r>
            <w:r>
              <w:rPr>
                <w:rFonts w:ascii="Century Gothic"/>
                <w:sz w:val="18"/>
              </w:rPr>
              <w:t>-</w:t>
            </w:r>
          </w:p>
          <w:p w14:paraId="04058F48" w14:textId="77777777" w:rsidR="00700F7C" w:rsidRDefault="002F10C5">
            <w:pPr>
              <w:pStyle w:val="TableParagraph"/>
              <w:spacing w:line="220" w:lineRule="exact"/>
              <w:ind w:lef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1"/>
                <w:sz w:val="18"/>
              </w:rPr>
              <w:t>19</w:t>
            </w:r>
          </w:p>
        </w:tc>
      </w:tr>
      <w:tr w:rsidR="00700F7C" w14:paraId="04058F5B" w14:textId="77777777">
        <w:trPr>
          <w:trHeight w:hRule="exact" w:val="389"/>
        </w:trPr>
        <w:tc>
          <w:tcPr>
            <w:tcW w:w="2074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8F4A" w14:textId="77777777" w:rsidR="00700F7C" w:rsidRDefault="00700F7C"/>
        </w:tc>
        <w:tc>
          <w:tcPr>
            <w:tcW w:w="309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F4B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4C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4D" w14:textId="77777777" w:rsidR="00700F7C" w:rsidRDefault="00700F7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04058F4E" w14:textId="77777777" w:rsidR="00700F7C" w:rsidRDefault="002F10C5">
            <w:pPr>
              <w:pStyle w:val="TableParagraph"/>
              <w:ind w:left="97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Flow/volume</w:t>
            </w:r>
          </w:p>
        </w:tc>
        <w:tc>
          <w:tcPr>
            <w:tcW w:w="228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F4F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50" w14:textId="77777777" w:rsidR="00700F7C" w:rsidRDefault="00700F7C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4058F51" w14:textId="77777777" w:rsidR="00700F7C" w:rsidRDefault="002F10C5">
            <w:pPr>
              <w:pStyle w:val="TableParagraph"/>
              <w:ind w:left="104" w:right="105" w:firstLine="15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Required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frequency</w:t>
            </w:r>
            <w:r>
              <w:rPr>
                <w:rFonts w:ascii="Century Gothic"/>
                <w:b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(maximum</w:t>
            </w:r>
            <w:r>
              <w:rPr>
                <w:rFonts w:ascii="Century Gothic"/>
                <w:b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dry</w:t>
            </w:r>
            <w:r>
              <w:rPr>
                <w:rFonts w:ascii="Century Gothic"/>
                <w:b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interval)</w:t>
            </w:r>
          </w:p>
        </w:tc>
        <w:tc>
          <w:tcPr>
            <w:tcW w:w="1114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F52" w14:textId="77777777" w:rsidR="00700F7C" w:rsidRDefault="002F10C5">
            <w:pPr>
              <w:pStyle w:val="TableParagraph"/>
              <w:spacing w:before="65"/>
              <w:ind w:left="19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2014–15</w:t>
            </w:r>
          </w:p>
        </w:tc>
        <w:tc>
          <w:tcPr>
            <w:tcW w:w="1116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F53" w14:textId="77777777" w:rsidR="00700F7C" w:rsidRDefault="002F10C5">
            <w:pPr>
              <w:pStyle w:val="TableParagraph"/>
              <w:spacing w:before="65"/>
              <w:ind w:left="20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2015-16</w:t>
            </w:r>
          </w:p>
        </w:tc>
        <w:tc>
          <w:tcPr>
            <w:tcW w:w="101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F54" w14:textId="77777777" w:rsidR="00700F7C" w:rsidRDefault="002F10C5">
            <w:pPr>
              <w:pStyle w:val="TableParagraph"/>
              <w:spacing w:before="65"/>
              <w:ind w:left="15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2016-17</w:t>
            </w:r>
          </w:p>
        </w:tc>
        <w:tc>
          <w:tcPr>
            <w:tcW w:w="2902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8F55" w14:textId="77777777" w:rsidR="00700F7C" w:rsidRDefault="00700F7C"/>
        </w:tc>
        <w:tc>
          <w:tcPr>
            <w:tcW w:w="168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8F56" w14:textId="77777777" w:rsidR="00700F7C" w:rsidRDefault="00700F7C"/>
        </w:tc>
        <w:tc>
          <w:tcPr>
            <w:tcW w:w="219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8F57" w14:textId="77777777" w:rsidR="00700F7C" w:rsidRDefault="00700F7C"/>
        </w:tc>
        <w:tc>
          <w:tcPr>
            <w:tcW w:w="1680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8F58" w14:textId="77777777" w:rsidR="00700F7C" w:rsidRDefault="00700F7C"/>
        </w:tc>
        <w:tc>
          <w:tcPr>
            <w:tcW w:w="145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8F59" w14:textId="77777777" w:rsidR="00700F7C" w:rsidRDefault="00700F7C"/>
        </w:tc>
        <w:tc>
          <w:tcPr>
            <w:tcW w:w="142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F5A" w14:textId="77777777" w:rsidR="00700F7C" w:rsidRDefault="00700F7C"/>
        </w:tc>
      </w:tr>
      <w:tr w:rsidR="00700F7C" w14:paraId="04058F6F" w14:textId="77777777">
        <w:trPr>
          <w:trHeight w:hRule="exact" w:val="1034"/>
        </w:trPr>
        <w:tc>
          <w:tcPr>
            <w:tcW w:w="207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F5C" w14:textId="77777777" w:rsidR="00700F7C" w:rsidRDefault="00700F7C"/>
        </w:tc>
        <w:tc>
          <w:tcPr>
            <w:tcW w:w="309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F5D" w14:textId="77777777" w:rsidR="00700F7C" w:rsidRDefault="00700F7C"/>
        </w:tc>
        <w:tc>
          <w:tcPr>
            <w:tcW w:w="228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F5E" w14:textId="77777777" w:rsidR="00700F7C" w:rsidRDefault="00700F7C"/>
        </w:tc>
        <w:tc>
          <w:tcPr>
            <w:tcW w:w="1114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F5F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60" w14:textId="77777777" w:rsidR="00700F7C" w:rsidRDefault="00700F7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04058F61" w14:textId="77777777" w:rsidR="00700F7C" w:rsidRDefault="002F10C5">
            <w:pPr>
              <w:pStyle w:val="TableParagraph"/>
              <w:ind w:left="20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(drying)</w:t>
            </w:r>
          </w:p>
        </w:tc>
        <w:tc>
          <w:tcPr>
            <w:tcW w:w="1116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F62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63" w14:textId="77777777" w:rsidR="00700F7C" w:rsidRDefault="00700F7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04058F64" w14:textId="77777777" w:rsidR="00700F7C" w:rsidRDefault="002F10C5">
            <w:pPr>
              <w:pStyle w:val="TableParagraph"/>
              <w:ind w:left="20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(drying)</w:t>
            </w:r>
          </w:p>
        </w:tc>
        <w:tc>
          <w:tcPr>
            <w:tcW w:w="101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F65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66" w14:textId="77777777" w:rsidR="00700F7C" w:rsidRDefault="00700F7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04058F67" w14:textId="77777777" w:rsidR="00700F7C" w:rsidRDefault="002F10C5">
            <w:pPr>
              <w:pStyle w:val="TableParagraph"/>
              <w:ind w:left="26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(wet)</w:t>
            </w:r>
          </w:p>
        </w:tc>
        <w:tc>
          <w:tcPr>
            <w:tcW w:w="290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F68" w14:textId="77777777" w:rsidR="00700F7C" w:rsidRDefault="00700F7C"/>
        </w:tc>
        <w:tc>
          <w:tcPr>
            <w:tcW w:w="168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F69" w14:textId="77777777" w:rsidR="00700F7C" w:rsidRDefault="00700F7C"/>
        </w:tc>
        <w:tc>
          <w:tcPr>
            <w:tcW w:w="219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F6A" w14:textId="77777777" w:rsidR="00700F7C" w:rsidRDefault="00700F7C"/>
        </w:tc>
        <w:tc>
          <w:tcPr>
            <w:tcW w:w="168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F6B" w14:textId="77777777" w:rsidR="00700F7C" w:rsidRDefault="00700F7C"/>
        </w:tc>
        <w:tc>
          <w:tcPr>
            <w:tcW w:w="1459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F6C" w14:textId="77777777" w:rsidR="00700F7C" w:rsidRDefault="00700F7C"/>
        </w:tc>
        <w:tc>
          <w:tcPr>
            <w:tcW w:w="142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F6D" w14:textId="77777777" w:rsidR="00700F7C" w:rsidRDefault="00700F7C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058F6E" w14:textId="77777777" w:rsidR="00700F7C" w:rsidRDefault="002F10C5">
            <w:pPr>
              <w:pStyle w:val="TableParagraph"/>
              <w:ind w:left="368" w:right="245" w:hanging="12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Not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met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2018-19</w:t>
            </w:r>
          </w:p>
        </w:tc>
      </w:tr>
      <w:tr w:rsidR="00700F7C" w14:paraId="04058F98" w14:textId="77777777">
        <w:trPr>
          <w:trHeight w:hRule="exact" w:val="871"/>
        </w:trPr>
        <w:tc>
          <w:tcPr>
            <w:tcW w:w="207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F70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71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72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73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74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75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76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77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78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79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7A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7B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7C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7D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7E" w14:textId="77777777" w:rsidR="00700F7C" w:rsidRDefault="002F10C5">
            <w:pPr>
              <w:pStyle w:val="TableParagraph"/>
              <w:spacing w:before="151"/>
              <w:ind w:left="135" w:right="138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Murrumbidgee</w:t>
            </w:r>
            <w:r>
              <w:rPr>
                <w:rFonts w:ascii="Century Gothic"/>
                <w:b/>
                <w:spacing w:val="-14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River</w:t>
            </w:r>
            <w:r>
              <w:rPr>
                <w:rFonts w:ascii="Century Gothic"/>
                <w:b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channel,</w:t>
            </w:r>
            <w:r>
              <w:rPr>
                <w:rFonts w:ascii="Century Gothic"/>
                <w:b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distributaries</w:t>
            </w:r>
            <w:r>
              <w:rPr>
                <w:rFonts w:ascii="Century Gothic"/>
                <w:b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and</w:t>
            </w:r>
            <w:r>
              <w:rPr>
                <w:rFonts w:ascii="Century Gothic"/>
                <w:b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anabranches</w:t>
            </w:r>
          </w:p>
        </w:tc>
        <w:tc>
          <w:tcPr>
            <w:tcW w:w="309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F7F" w14:textId="77777777" w:rsidR="00700F7C" w:rsidRDefault="002F10C5">
            <w:pPr>
              <w:pStyle w:val="TableParagraph"/>
              <w:spacing w:before="79"/>
              <w:ind w:left="92" w:right="15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Winter-spring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in-channel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3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(base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freshes)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Murrumbidgee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targeting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critical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components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fish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spawning,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movement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recruitment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in-stream</w:t>
            </w:r>
            <w:r>
              <w:rPr>
                <w:rFonts w:ascii="Century Gothic"/>
                <w:spacing w:val="3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</w:p>
        </w:tc>
        <w:tc>
          <w:tcPr>
            <w:tcW w:w="228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F80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81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82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83" w14:textId="77777777" w:rsidR="00700F7C" w:rsidRDefault="002F10C5">
            <w:pPr>
              <w:pStyle w:val="TableParagraph"/>
              <w:spacing w:before="121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7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every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10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</w:p>
        </w:tc>
        <w:tc>
          <w:tcPr>
            <w:tcW w:w="111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04058F84" w14:textId="77777777" w:rsidR="00700F7C" w:rsidRDefault="00700F7C"/>
        </w:tc>
        <w:tc>
          <w:tcPr>
            <w:tcW w:w="111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04058F85" w14:textId="77777777" w:rsidR="00700F7C" w:rsidRDefault="00700F7C"/>
        </w:tc>
        <w:tc>
          <w:tcPr>
            <w:tcW w:w="101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8F86" w14:textId="77777777" w:rsidR="00700F7C" w:rsidRDefault="00700F7C"/>
        </w:tc>
        <w:tc>
          <w:tcPr>
            <w:tcW w:w="290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92D050"/>
          </w:tcPr>
          <w:p w14:paraId="04058F87" w14:textId="77777777" w:rsidR="00700F7C" w:rsidRDefault="00700F7C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4058F88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  <w:p w14:paraId="04058F89" w14:textId="77777777" w:rsidR="00700F7C" w:rsidRDefault="002F10C5">
            <w:pPr>
              <w:pStyle w:val="TableParagraph"/>
              <w:ind w:left="262" w:right="265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Watering,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following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cues,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continue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recovery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of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populations.</w:t>
            </w:r>
          </w:p>
        </w:tc>
        <w:tc>
          <w:tcPr>
            <w:tcW w:w="168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F8A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8B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8C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8D" w14:textId="77777777" w:rsidR="00700F7C" w:rsidRDefault="002F10C5">
            <w:pPr>
              <w:pStyle w:val="TableParagraph"/>
              <w:spacing w:before="121"/>
              <w:ind w:left="51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E36C09"/>
                <w:spacing w:val="-1"/>
                <w:sz w:val="18"/>
              </w:rPr>
              <w:t>Protect</w:t>
            </w:r>
          </w:p>
        </w:tc>
        <w:tc>
          <w:tcPr>
            <w:tcW w:w="219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F8E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8F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90" w14:textId="77777777" w:rsidR="00700F7C" w:rsidRDefault="00700F7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91" w14:textId="77777777" w:rsidR="00700F7C" w:rsidRDefault="002F10C5">
            <w:pPr>
              <w:pStyle w:val="TableParagraph"/>
              <w:ind w:left="428" w:right="132" w:hanging="29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Potential,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subject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cues</w:t>
            </w:r>
          </w:p>
        </w:tc>
        <w:tc>
          <w:tcPr>
            <w:tcW w:w="168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14:paraId="04058F92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93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94" w14:textId="77777777" w:rsidR="00700F7C" w:rsidRDefault="002F10C5">
            <w:pPr>
              <w:pStyle w:val="TableParagraph"/>
              <w:spacing w:before="107"/>
              <w:ind w:left="31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MODERATE,</w:t>
            </w:r>
          </w:p>
          <w:p w14:paraId="04058F95" w14:textId="77777777" w:rsidR="00700F7C" w:rsidRDefault="002F10C5">
            <w:pPr>
              <w:pStyle w:val="TableParagraph"/>
              <w:ind w:left="284" w:right="284" w:firstLine="10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subject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cues</w:t>
            </w:r>
          </w:p>
        </w:tc>
        <w:tc>
          <w:tcPr>
            <w:tcW w:w="288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92D050"/>
          </w:tcPr>
          <w:p w14:paraId="04058F96" w14:textId="77777777" w:rsidR="00700F7C" w:rsidRDefault="00700F7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4058F97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</w:tc>
      </w:tr>
      <w:tr w:rsidR="00700F7C" w14:paraId="04058FA5" w14:textId="77777777">
        <w:trPr>
          <w:trHeight w:hRule="exact" w:val="869"/>
        </w:trPr>
        <w:tc>
          <w:tcPr>
            <w:tcW w:w="2074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8F99" w14:textId="77777777" w:rsidR="00700F7C" w:rsidRDefault="00700F7C"/>
        </w:tc>
        <w:tc>
          <w:tcPr>
            <w:tcW w:w="309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F9A" w14:textId="77777777" w:rsidR="00700F7C" w:rsidRDefault="00700F7C"/>
        </w:tc>
        <w:tc>
          <w:tcPr>
            <w:tcW w:w="228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F9B" w14:textId="77777777" w:rsidR="00700F7C" w:rsidRDefault="00700F7C"/>
        </w:tc>
        <w:tc>
          <w:tcPr>
            <w:tcW w:w="111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04058F9C" w14:textId="77777777" w:rsidR="00700F7C" w:rsidRDefault="00700F7C"/>
        </w:tc>
        <w:tc>
          <w:tcPr>
            <w:tcW w:w="111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04058F9D" w14:textId="77777777" w:rsidR="00700F7C" w:rsidRDefault="00700F7C"/>
        </w:tc>
        <w:tc>
          <w:tcPr>
            <w:tcW w:w="101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04058F9E" w14:textId="77777777" w:rsidR="00700F7C" w:rsidRDefault="00700F7C"/>
        </w:tc>
        <w:tc>
          <w:tcPr>
            <w:tcW w:w="290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92D050"/>
          </w:tcPr>
          <w:p w14:paraId="04058F9F" w14:textId="77777777" w:rsidR="00700F7C" w:rsidRDefault="00700F7C"/>
        </w:tc>
        <w:tc>
          <w:tcPr>
            <w:tcW w:w="168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FA0" w14:textId="77777777" w:rsidR="00700F7C" w:rsidRDefault="00700F7C"/>
        </w:tc>
        <w:tc>
          <w:tcPr>
            <w:tcW w:w="219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FA1" w14:textId="77777777" w:rsidR="00700F7C" w:rsidRDefault="00700F7C"/>
        </w:tc>
        <w:tc>
          <w:tcPr>
            <w:tcW w:w="168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8FA2" w14:textId="77777777" w:rsidR="00700F7C" w:rsidRDefault="00700F7C"/>
        </w:tc>
        <w:tc>
          <w:tcPr>
            <w:tcW w:w="288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8FA3" w14:textId="77777777" w:rsidR="00700F7C" w:rsidRDefault="00700F7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4058FA4" w14:textId="77777777" w:rsidR="00700F7C" w:rsidRDefault="002F10C5">
            <w:pPr>
              <w:pStyle w:val="TableParagraph"/>
              <w:ind w:left="94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700F7C" w14:paraId="04058FC0" w14:textId="77777777">
        <w:trPr>
          <w:trHeight w:hRule="exact" w:val="872"/>
        </w:trPr>
        <w:tc>
          <w:tcPr>
            <w:tcW w:w="2074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8FA6" w14:textId="77777777" w:rsidR="00700F7C" w:rsidRDefault="00700F7C"/>
        </w:tc>
        <w:tc>
          <w:tcPr>
            <w:tcW w:w="309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EDEBE0"/>
          </w:tcPr>
          <w:p w14:paraId="04058FA7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A8" w14:textId="77777777" w:rsidR="00700F7C" w:rsidRDefault="002F10C5">
            <w:pPr>
              <w:pStyle w:val="TableParagraph"/>
              <w:spacing w:before="122"/>
              <w:ind w:left="92" w:right="20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in-channel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pulse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targeting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fish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movement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recruitment,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productivity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in-stream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-2"/>
                <w:sz w:val="18"/>
              </w:rPr>
              <w:t xml:space="preserve"> (flows</w:t>
            </w:r>
          </w:p>
          <w:p w14:paraId="04058FA9" w14:textId="77777777" w:rsidR="00700F7C" w:rsidRDefault="002F10C5">
            <w:pPr>
              <w:pStyle w:val="TableParagraph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&gt;3500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Balranald)</w:t>
            </w:r>
          </w:p>
        </w:tc>
        <w:tc>
          <w:tcPr>
            <w:tcW w:w="228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EDEBE0"/>
          </w:tcPr>
          <w:p w14:paraId="04058FAA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AB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AC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AD" w14:textId="77777777" w:rsidR="00700F7C" w:rsidRDefault="002F10C5">
            <w:pPr>
              <w:pStyle w:val="TableParagraph"/>
              <w:spacing w:before="150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7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every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10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</w:p>
        </w:tc>
        <w:tc>
          <w:tcPr>
            <w:tcW w:w="111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FAE" w14:textId="77777777" w:rsidR="00700F7C" w:rsidRDefault="00700F7C"/>
        </w:tc>
        <w:tc>
          <w:tcPr>
            <w:tcW w:w="111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04058FAF" w14:textId="77777777" w:rsidR="00700F7C" w:rsidRDefault="00700F7C"/>
        </w:tc>
        <w:tc>
          <w:tcPr>
            <w:tcW w:w="101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8FB0" w14:textId="77777777" w:rsidR="00700F7C" w:rsidRDefault="00700F7C"/>
        </w:tc>
        <w:tc>
          <w:tcPr>
            <w:tcW w:w="290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FB1" w14:textId="77777777" w:rsidR="00700F7C" w:rsidRDefault="002F10C5">
            <w:pPr>
              <w:pStyle w:val="TableParagraph"/>
              <w:spacing w:line="219" w:lineRule="exact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  <w:p w14:paraId="04058FB2" w14:textId="77777777" w:rsidR="00700F7C" w:rsidRDefault="002F10C5">
            <w:pPr>
              <w:pStyle w:val="TableParagraph"/>
              <w:ind w:left="116" w:right="120" w:firstLine="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fish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populations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lower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Murrumbidgee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are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poor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condition.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Water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improved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fish</w:t>
            </w:r>
            <w:r>
              <w:rPr>
                <w:rFonts w:ascii="Century Gothic"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passage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connectivity,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aquatic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riverine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productivity</w:t>
            </w:r>
          </w:p>
        </w:tc>
        <w:tc>
          <w:tcPr>
            <w:tcW w:w="168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EDEBE0"/>
          </w:tcPr>
          <w:p w14:paraId="04058FB3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B4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B5" w14:textId="77777777" w:rsidR="00700F7C" w:rsidRDefault="00700F7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04058FB6" w14:textId="77777777" w:rsidR="00700F7C" w:rsidRDefault="002F10C5">
            <w:pPr>
              <w:pStyle w:val="TableParagraph"/>
              <w:ind w:left="339" w:right="336" w:firstLine="33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E36C09"/>
                <w:spacing w:val="-2"/>
                <w:sz w:val="18"/>
              </w:rPr>
              <w:t>Not</w:t>
            </w:r>
            <w:r>
              <w:rPr>
                <w:rFonts w:ascii="Century Gothic"/>
                <w:b/>
                <w:color w:val="E36C09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color w:val="E36C09"/>
                <w:sz w:val="18"/>
              </w:rPr>
              <w:t>Applicable</w:t>
            </w:r>
          </w:p>
        </w:tc>
        <w:tc>
          <w:tcPr>
            <w:tcW w:w="219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EDEBE0"/>
          </w:tcPr>
          <w:p w14:paraId="04058FB7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B8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B9" w14:textId="77777777" w:rsidR="00700F7C" w:rsidRDefault="002F10C5">
            <w:pPr>
              <w:pStyle w:val="TableParagraph"/>
              <w:spacing w:before="136"/>
              <w:ind w:left="135" w:right="137" w:firstLine="45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Option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unlikely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achievable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under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this</w:t>
            </w:r>
            <w:r>
              <w:rPr>
                <w:rFonts w:ascii="Century Gothic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resource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availability.</w:t>
            </w:r>
          </w:p>
        </w:tc>
        <w:tc>
          <w:tcPr>
            <w:tcW w:w="168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14:paraId="04058FBA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BB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BC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BD" w14:textId="77777777" w:rsidR="00700F7C" w:rsidRDefault="002F10C5">
            <w:pPr>
              <w:pStyle w:val="TableParagraph"/>
              <w:spacing w:before="150"/>
              <w:ind w:left="33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288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8FBE" w14:textId="77777777" w:rsidR="00700F7C" w:rsidRDefault="00700F7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4058FBF" w14:textId="77777777" w:rsidR="00700F7C" w:rsidRDefault="002F10C5">
            <w:pPr>
              <w:pStyle w:val="TableParagraph"/>
              <w:ind w:left="94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700F7C" w14:paraId="04058FCD" w14:textId="77777777">
        <w:trPr>
          <w:trHeight w:hRule="exact" w:val="926"/>
        </w:trPr>
        <w:tc>
          <w:tcPr>
            <w:tcW w:w="2074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8FC1" w14:textId="77777777" w:rsidR="00700F7C" w:rsidRDefault="00700F7C"/>
        </w:tc>
        <w:tc>
          <w:tcPr>
            <w:tcW w:w="309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EDEBE0"/>
          </w:tcPr>
          <w:p w14:paraId="04058FC2" w14:textId="77777777" w:rsidR="00700F7C" w:rsidRDefault="00700F7C"/>
        </w:tc>
        <w:tc>
          <w:tcPr>
            <w:tcW w:w="228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EDEBE0"/>
          </w:tcPr>
          <w:p w14:paraId="04058FC3" w14:textId="77777777" w:rsidR="00700F7C" w:rsidRDefault="00700F7C"/>
        </w:tc>
        <w:tc>
          <w:tcPr>
            <w:tcW w:w="111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FC4" w14:textId="77777777" w:rsidR="00700F7C" w:rsidRDefault="00700F7C"/>
        </w:tc>
        <w:tc>
          <w:tcPr>
            <w:tcW w:w="111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04058FC5" w14:textId="77777777" w:rsidR="00700F7C" w:rsidRDefault="00700F7C"/>
        </w:tc>
        <w:tc>
          <w:tcPr>
            <w:tcW w:w="101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04058FC6" w14:textId="77777777" w:rsidR="00700F7C" w:rsidRDefault="00700F7C"/>
        </w:tc>
        <w:tc>
          <w:tcPr>
            <w:tcW w:w="290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FC7" w14:textId="77777777" w:rsidR="00700F7C" w:rsidRDefault="00700F7C"/>
        </w:tc>
        <w:tc>
          <w:tcPr>
            <w:tcW w:w="168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EDEBE0"/>
          </w:tcPr>
          <w:p w14:paraId="04058FC8" w14:textId="77777777" w:rsidR="00700F7C" w:rsidRDefault="00700F7C"/>
        </w:tc>
        <w:tc>
          <w:tcPr>
            <w:tcW w:w="219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EDEBE0"/>
          </w:tcPr>
          <w:p w14:paraId="04058FC9" w14:textId="77777777" w:rsidR="00700F7C" w:rsidRDefault="00700F7C"/>
        </w:tc>
        <w:tc>
          <w:tcPr>
            <w:tcW w:w="168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8FCA" w14:textId="77777777" w:rsidR="00700F7C" w:rsidRDefault="00700F7C"/>
        </w:tc>
        <w:tc>
          <w:tcPr>
            <w:tcW w:w="288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8FCB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CC" w14:textId="77777777" w:rsidR="00700F7C" w:rsidRDefault="002F10C5">
            <w:pPr>
              <w:pStyle w:val="TableParagraph"/>
              <w:spacing w:before="127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</w:tc>
      </w:tr>
      <w:tr w:rsidR="00700F7C" w14:paraId="04058FE9" w14:textId="77777777">
        <w:trPr>
          <w:trHeight w:hRule="exact" w:val="869"/>
        </w:trPr>
        <w:tc>
          <w:tcPr>
            <w:tcW w:w="2074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8FCE" w14:textId="77777777" w:rsidR="00700F7C" w:rsidRDefault="00700F7C"/>
        </w:tc>
        <w:tc>
          <w:tcPr>
            <w:tcW w:w="309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FCF" w14:textId="77777777" w:rsidR="00700F7C" w:rsidRDefault="00700F7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04058FD0" w14:textId="77777777" w:rsidR="00700F7C" w:rsidRDefault="002F10C5">
            <w:pPr>
              <w:pStyle w:val="TableParagraph"/>
              <w:ind w:left="92" w:right="2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Distributary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anabranch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freshes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restore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components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most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impacted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by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regulation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</w:t>
            </w:r>
          </w:p>
        </w:tc>
        <w:tc>
          <w:tcPr>
            <w:tcW w:w="228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FD1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D2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D3" w14:textId="77777777" w:rsidR="00700F7C" w:rsidRDefault="00700F7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D4" w14:textId="77777777" w:rsidR="00700F7C" w:rsidRDefault="002F10C5">
            <w:pPr>
              <w:pStyle w:val="TableParagraph"/>
              <w:ind w:left="92" w:right="33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7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every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10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annual</w:t>
            </w:r>
          </w:p>
        </w:tc>
        <w:tc>
          <w:tcPr>
            <w:tcW w:w="111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04058FD5" w14:textId="77777777" w:rsidR="00700F7C" w:rsidRDefault="00700F7C"/>
        </w:tc>
        <w:tc>
          <w:tcPr>
            <w:tcW w:w="111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04058FD6" w14:textId="77777777" w:rsidR="00700F7C" w:rsidRDefault="00700F7C"/>
        </w:tc>
        <w:tc>
          <w:tcPr>
            <w:tcW w:w="101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8FD7" w14:textId="77777777" w:rsidR="00700F7C" w:rsidRDefault="00700F7C"/>
        </w:tc>
        <w:tc>
          <w:tcPr>
            <w:tcW w:w="290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92D050"/>
          </w:tcPr>
          <w:p w14:paraId="04058FD8" w14:textId="77777777" w:rsidR="00700F7C" w:rsidRDefault="00700F7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04058FD9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  <w:p w14:paraId="04058FDA" w14:textId="77777777" w:rsidR="00700F7C" w:rsidRDefault="002F10C5">
            <w:pPr>
              <w:pStyle w:val="TableParagraph"/>
              <w:ind w:left="262" w:right="265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Watering,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following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cues,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continue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recovery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of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populations.</w:t>
            </w:r>
          </w:p>
        </w:tc>
        <w:tc>
          <w:tcPr>
            <w:tcW w:w="168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FDB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DC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DD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DE" w14:textId="77777777" w:rsidR="00700F7C" w:rsidRDefault="002F10C5">
            <w:pPr>
              <w:pStyle w:val="TableParagraph"/>
              <w:spacing w:before="118"/>
              <w:ind w:left="51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E36C09"/>
                <w:spacing w:val="-1"/>
                <w:sz w:val="18"/>
              </w:rPr>
              <w:t>Protect</w:t>
            </w:r>
          </w:p>
        </w:tc>
        <w:tc>
          <w:tcPr>
            <w:tcW w:w="219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94B3D6"/>
          </w:tcPr>
          <w:p w14:paraId="04058FDF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E0" w14:textId="77777777" w:rsidR="00700F7C" w:rsidRDefault="00700F7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4058FE1" w14:textId="77777777" w:rsidR="00700F7C" w:rsidRDefault="002F10C5">
            <w:pPr>
              <w:pStyle w:val="TableParagraph"/>
              <w:ind w:left="226" w:right="225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  <w:r>
              <w:rPr>
                <w:rFonts w:ascii="Century Gothic"/>
                <w:spacing w:val="-1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potential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subject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cues</w:t>
            </w:r>
          </w:p>
          <w:p w14:paraId="04058FE2" w14:textId="77777777" w:rsidR="00700F7C" w:rsidRDefault="002F10C5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10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GL</w:t>
            </w:r>
          </w:p>
        </w:tc>
        <w:tc>
          <w:tcPr>
            <w:tcW w:w="168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14:paraId="04058FE3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E4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E5" w14:textId="77777777" w:rsidR="00700F7C" w:rsidRDefault="002F10C5">
            <w:pPr>
              <w:pStyle w:val="TableParagraph"/>
              <w:spacing w:before="104"/>
              <w:ind w:left="31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MODERATE,</w:t>
            </w:r>
          </w:p>
          <w:p w14:paraId="04058FE6" w14:textId="77777777" w:rsidR="00700F7C" w:rsidRDefault="002F10C5">
            <w:pPr>
              <w:pStyle w:val="TableParagraph"/>
              <w:ind w:left="284" w:right="284" w:firstLine="10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subject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cues</w:t>
            </w:r>
          </w:p>
        </w:tc>
        <w:tc>
          <w:tcPr>
            <w:tcW w:w="288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8FE7" w14:textId="77777777" w:rsidR="00700F7C" w:rsidRDefault="00700F7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4058FE8" w14:textId="77777777" w:rsidR="00700F7C" w:rsidRDefault="002F10C5">
            <w:pPr>
              <w:pStyle w:val="TableParagraph"/>
              <w:ind w:left="94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700F7C" w14:paraId="04058FF6" w14:textId="77777777">
        <w:trPr>
          <w:trHeight w:hRule="exact" w:val="871"/>
        </w:trPr>
        <w:tc>
          <w:tcPr>
            <w:tcW w:w="2074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8FEA" w14:textId="77777777" w:rsidR="00700F7C" w:rsidRDefault="00700F7C"/>
        </w:tc>
        <w:tc>
          <w:tcPr>
            <w:tcW w:w="309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FEB" w14:textId="77777777" w:rsidR="00700F7C" w:rsidRDefault="00700F7C"/>
        </w:tc>
        <w:tc>
          <w:tcPr>
            <w:tcW w:w="228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FEC" w14:textId="77777777" w:rsidR="00700F7C" w:rsidRDefault="00700F7C"/>
        </w:tc>
        <w:tc>
          <w:tcPr>
            <w:tcW w:w="111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04058FED" w14:textId="77777777" w:rsidR="00700F7C" w:rsidRDefault="00700F7C"/>
        </w:tc>
        <w:tc>
          <w:tcPr>
            <w:tcW w:w="111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04058FEE" w14:textId="77777777" w:rsidR="00700F7C" w:rsidRDefault="00700F7C"/>
        </w:tc>
        <w:tc>
          <w:tcPr>
            <w:tcW w:w="101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04058FEF" w14:textId="77777777" w:rsidR="00700F7C" w:rsidRDefault="00700F7C"/>
        </w:tc>
        <w:tc>
          <w:tcPr>
            <w:tcW w:w="290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92D050"/>
          </w:tcPr>
          <w:p w14:paraId="04058FF0" w14:textId="77777777" w:rsidR="00700F7C" w:rsidRDefault="00700F7C"/>
        </w:tc>
        <w:tc>
          <w:tcPr>
            <w:tcW w:w="168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8FF1" w14:textId="77777777" w:rsidR="00700F7C" w:rsidRDefault="00700F7C"/>
        </w:tc>
        <w:tc>
          <w:tcPr>
            <w:tcW w:w="219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94B3D6"/>
          </w:tcPr>
          <w:p w14:paraId="04058FF2" w14:textId="77777777" w:rsidR="00700F7C" w:rsidRDefault="00700F7C"/>
        </w:tc>
        <w:tc>
          <w:tcPr>
            <w:tcW w:w="168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8FF3" w14:textId="77777777" w:rsidR="00700F7C" w:rsidRDefault="00700F7C"/>
        </w:tc>
        <w:tc>
          <w:tcPr>
            <w:tcW w:w="288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8FF4" w14:textId="77777777" w:rsidR="00700F7C" w:rsidRDefault="00700F7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4058FF5" w14:textId="77777777" w:rsidR="00700F7C" w:rsidRDefault="002F10C5">
            <w:pPr>
              <w:pStyle w:val="TableParagraph"/>
              <w:ind w:left="94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700F7C" w14:paraId="04059011" w14:textId="77777777">
        <w:trPr>
          <w:trHeight w:hRule="exact" w:val="869"/>
        </w:trPr>
        <w:tc>
          <w:tcPr>
            <w:tcW w:w="2074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8FF7" w14:textId="77777777" w:rsidR="00700F7C" w:rsidRDefault="00700F7C"/>
        </w:tc>
        <w:tc>
          <w:tcPr>
            <w:tcW w:w="309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FF8" w14:textId="77777777" w:rsidR="00700F7C" w:rsidRDefault="00700F7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04058FF9" w14:textId="77777777" w:rsidR="00700F7C" w:rsidRDefault="002F10C5">
            <w:pPr>
              <w:pStyle w:val="TableParagraph"/>
              <w:ind w:left="92" w:right="29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Contribute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managing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quality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issues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within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in-stream</w:t>
            </w:r>
            <w:r>
              <w:rPr>
                <w:rFonts w:ascii="Century Gothic"/>
                <w:spacing w:val="3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environments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across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Murrumbidgee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Catchment</w:t>
            </w:r>
          </w:p>
        </w:tc>
        <w:tc>
          <w:tcPr>
            <w:tcW w:w="228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FFA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FB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8FFC" w14:textId="77777777" w:rsidR="00700F7C" w:rsidRDefault="002F10C5">
            <w:pPr>
              <w:pStyle w:val="TableParagraph"/>
              <w:spacing w:before="104"/>
              <w:ind w:left="92" w:right="13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Contingency</w:t>
            </w:r>
            <w:r>
              <w:rPr>
                <w:rFonts w:ascii="Century Gothic"/>
                <w:spacing w:val="-15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response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poor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quality</w:t>
            </w:r>
          </w:p>
        </w:tc>
        <w:tc>
          <w:tcPr>
            <w:tcW w:w="111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FFD" w14:textId="77777777" w:rsidR="00700F7C" w:rsidRDefault="00700F7C"/>
        </w:tc>
        <w:tc>
          <w:tcPr>
            <w:tcW w:w="111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8FFE" w14:textId="77777777" w:rsidR="00700F7C" w:rsidRDefault="00700F7C"/>
        </w:tc>
        <w:tc>
          <w:tcPr>
            <w:tcW w:w="101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8FFF" w14:textId="77777777" w:rsidR="00700F7C" w:rsidRDefault="00700F7C"/>
        </w:tc>
        <w:tc>
          <w:tcPr>
            <w:tcW w:w="290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9000" w14:textId="77777777" w:rsidR="00700F7C" w:rsidRDefault="00700F7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4059001" w14:textId="77777777" w:rsidR="00700F7C" w:rsidRDefault="002F10C5">
            <w:pPr>
              <w:pStyle w:val="TableParagraph"/>
              <w:spacing w:line="220" w:lineRule="exact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  <w:p w14:paraId="04059002" w14:textId="77777777" w:rsidR="00700F7C" w:rsidRDefault="002F10C5">
            <w:pPr>
              <w:pStyle w:val="TableParagraph"/>
              <w:ind w:left="99" w:right="98" w:hanging="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Provide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refuge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aquatic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animals,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including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potential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hypoxic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conditions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result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1"/>
                <w:sz w:val="18"/>
              </w:rPr>
              <w:t xml:space="preserve"> blue-green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algae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blooms.</w:t>
            </w:r>
          </w:p>
        </w:tc>
        <w:tc>
          <w:tcPr>
            <w:tcW w:w="168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003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004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005" w14:textId="77777777" w:rsidR="00700F7C" w:rsidRDefault="00700F7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006" w14:textId="77777777" w:rsidR="00700F7C" w:rsidRDefault="002F10C5">
            <w:pPr>
              <w:pStyle w:val="TableParagraph"/>
              <w:ind w:left="517" w:right="96" w:hanging="42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C00000"/>
                <w:spacing w:val="-1"/>
                <w:sz w:val="18"/>
              </w:rPr>
              <w:t xml:space="preserve">Avoid </w:t>
            </w:r>
            <w:r>
              <w:rPr>
                <w:rFonts w:ascii="Century Gothic"/>
                <w:b/>
                <w:color w:val="C00000"/>
                <w:sz w:val="18"/>
              </w:rPr>
              <w:t>Damage</w:t>
            </w:r>
            <w:r>
              <w:rPr>
                <w:rFonts w:ascii="Century Gothic"/>
                <w:b/>
                <w:color w:val="C00000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color w:val="C00000"/>
                <w:sz w:val="18"/>
              </w:rPr>
              <w:t>-</w:t>
            </w:r>
            <w:r>
              <w:rPr>
                <w:rFonts w:ascii="Century Gothic"/>
                <w:b/>
                <w:color w:val="C00000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color w:val="E36C09"/>
                <w:spacing w:val="-1"/>
                <w:sz w:val="18"/>
              </w:rPr>
              <w:t>Protect</w:t>
            </w:r>
          </w:p>
        </w:tc>
        <w:tc>
          <w:tcPr>
            <w:tcW w:w="219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007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008" w14:textId="77777777" w:rsidR="00700F7C" w:rsidRDefault="00700F7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4059009" w14:textId="77777777" w:rsidR="00700F7C" w:rsidRDefault="002F10C5">
            <w:pPr>
              <w:pStyle w:val="TableParagraph"/>
              <w:ind w:left="128" w:right="125" w:hanging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Contingency</w:t>
            </w:r>
            <w:r>
              <w:rPr>
                <w:rFonts w:ascii="Century Gothic"/>
                <w:spacing w:val="-14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response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poor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quality/aquatic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availability.</w:t>
            </w:r>
          </w:p>
        </w:tc>
        <w:tc>
          <w:tcPr>
            <w:tcW w:w="168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900A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00B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00C" w14:textId="77777777" w:rsidR="00700F7C" w:rsidRDefault="00700F7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00D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  <w:p w14:paraId="0405900E" w14:textId="77777777" w:rsidR="00700F7C" w:rsidRDefault="002F10C5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(Contingency)</w:t>
            </w:r>
          </w:p>
        </w:tc>
        <w:tc>
          <w:tcPr>
            <w:tcW w:w="288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900F" w14:textId="77777777" w:rsidR="00700F7C" w:rsidRDefault="00700F7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4059010" w14:textId="77777777" w:rsidR="00700F7C" w:rsidRDefault="002F10C5">
            <w:pPr>
              <w:pStyle w:val="TableParagraph"/>
              <w:ind w:left="54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(Contingency)</w:t>
            </w:r>
          </w:p>
        </w:tc>
      </w:tr>
      <w:tr w:rsidR="00700F7C" w14:paraId="0405901E" w14:textId="77777777">
        <w:trPr>
          <w:trHeight w:hRule="exact" w:val="870"/>
        </w:trPr>
        <w:tc>
          <w:tcPr>
            <w:tcW w:w="2074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059012" w14:textId="77777777" w:rsidR="00700F7C" w:rsidRDefault="00700F7C"/>
        </w:tc>
        <w:tc>
          <w:tcPr>
            <w:tcW w:w="3094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059013" w14:textId="77777777" w:rsidR="00700F7C" w:rsidRDefault="00700F7C"/>
        </w:tc>
        <w:tc>
          <w:tcPr>
            <w:tcW w:w="228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059014" w14:textId="77777777" w:rsidR="00700F7C" w:rsidRDefault="00700F7C"/>
        </w:tc>
        <w:tc>
          <w:tcPr>
            <w:tcW w:w="1114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059015" w14:textId="77777777" w:rsidR="00700F7C" w:rsidRDefault="00700F7C"/>
        </w:tc>
        <w:tc>
          <w:tcPr>
            <w:tcW w:w="111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059016" w14:textId="77777777" w:rsidR="00700F7C" w:rsidRDefault="00700F7C"/>
        </w:tc>
        <w:tc>
          <w:tcPr>
            <w:tcW w:w="101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017" w14:textId="77777777" w:rsidR="00700F7C" w:rsidRDefault="00700F7C"/>
        </w:tc>
        <w:tc>
          <w:tcPr>
            <w:tcW w:w="2902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9018" w14:textId="77777777" w:rsidR="00700F7C" w:rsidRDefault="00700F7C"/>
        </w:tc>
        <w:tc>
          <w:tcPr>
            <w:tcW w:w="168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059019" w14:textId="77777777" w:rsidR="00700F7C" w:rsidRDefault="00700F7C"/>
        </w:tc>
        <w:tc>
          <w:tcPr>
            <w:tcW w:w="219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05901A" w14:textId="77777777" w:rsidR="00700F7C" w:rsidRDefault="00700F7C"/>
        </w:tc>
        <w:tc>
          <w:tcPr>
            <w:tcW w:w="168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901B" w14:textId="77777777" w:rsidR="00700F7C" w:rsidRDefault="00700F7C"/>
        </w:tc>
        <w:tc>
          <w:tcPr>
            <w:tcW w:w="288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901C" w14:textId="77777777" w:rsidR="00700F7C" w:rsidRDefault="00700F7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405901D" w14:textId="77777777" w:rsidR="00700F7C" w:rsidRDefault="002F10C5">
            <w:pPr>
              <w:pStyle w:val="TableParagraph"/>
              <w:ind w:left="54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(Contingency)</w:t>
            </w:r>
          </w:p>
        </w:tc>
      </w:tr>
    </w:tbl>
    <w:p w14:paraId="0405901F" w14:textId="77777777" w:rsidR="00700F7C" w:rsidRDefault="00700F7C">
      <w:pPr>
        <w:rPr>
          <w:rFonts w:ascii="Century Gothic" w:eastAsia="Century Gothic" w:hAnsi="Century Gothic" w:cs="Century Gothic"/>
          <w:sz w:val="18"/>
          <w:szCs w:val="18"/>
        </w:rPr>
        <w:sectPr w:rsidR="00700F7C">
          <w:footerReference w:type="default" r:id="rId44"/>
          <w:pgSz w:w="23820" w:h="16840" w:orient="landscape"/>
          <w:pgMar w:top="840" w:right="920" w:bottom="1480" w:left="620" w:header="0" w:footer="1291" w:gutter="0"/>
          <w:pgNumType w:start="4"/>
          <w:cols w:space="720"/>
        </w:sectPr>
      </w:pPr>
    </w:p>
    <w:p w14:paraId="04059020" w14:textId="58D3ABCF" w:rsidR="00700F7C" w:rsidRDefault="002F10C5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1960" behindDoc="0" locked="0" layoutInCell="1" allowOverlap="1" wp14:anchorId="04059AFF" wp14:editId="1D762770">
                <wp:simplePos x="0" y="0"/>
                <wp:positionH relativeFrom="page">
                  <wp:posOffset>1851660</wp:posOffset>
                </wp:positionH>
                <wp:positionV relativeFrom="page">
                  <wp:posOffset>2284730</wp:posOffset>
                </wp:positionV>
                <wp:extent cx="1827530" cy="981710"/>
                <wp:effectExtent l="3810" t="0" r="0" b="635"/>
                <wp:wrapNone/>
                <wp:docPr id="1055" name="Group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7530" cy="981710"/>
                          <a:chOff x="2916" y="3598"/>
                          <a:chExt cx="2878" cy="1546"/>
                        </a:xfrm>
                      </wpg:grpSpPr>
                      <wpg:grpSp>
                        <wpg:cNvPr id="1056" name="Group 1031"/>
                        <wpg:cNvGrpSpPr>
                          <a:grpSpLocks/>
                        </wpg:cNvGrpSpPr>
                        <wpg:grpSpPr bwMode="auto">
                          <a:xfrm>
                            <a:off x="2916" y="3598"/>
                            <a:ext cx="2878" cy="221"/>
                            <a:chOff x="2916" y="3598"/>
                            <a:chExt cx="2878" cy="221"/>
                          </a:xfrm>
                        </wpg:grpSpPr>
                        <wps:wsp>
                          <wps:cNvPr id="1057" name="Freeform 1032"/>
                          <wps:cNvSpPr>
                            <a:spLocks/>
                          </wps:cNvSpPr>
                          <wps:spPr bwMode="auto">
                            <a:xfrm>
                              <a:off x="2916" y="3598"/>
                              <a:ext cx="2878" cy="221"/>
                            </a:xfrm>
                            <a:custGeom>
                              <a:avLst/>
                              <a:gdLst>
                                <a:gd name="T0" fmla="+- 0 2916 2916"/>
                                <a:gd name="T1" fmla="*/ T0 w 2878"/>
                                <a:gd name="T2" fmla="+- 0 3819 3598"/>
                                <a:gd name="T3" fmla="*/ 3819 h 221"/>
                                <a:gd name="T4" fmla="+- 0 5794 2916"/>
                                <a:gd name="T5" fmla="*/ T4 w 2878"/>
                                <a:gd name="T6" fmla="+- 0 3819 3598"/>
                                <a:gd name="T7" fmla="*/ 3819 h 221"/>
                                <a:gd name="T8" fmla="+- 0 5794 2916"/>
                                <a:gd name="T9" fmla="*/ T8 w 2878"/>
                                <a:gd name="T10" fmla="+- 0 3598 3598"/>
                                <a:gd name="T11" fmla="*/ 3598 h 221"/>
                                <a:gd name="T12" fmla="+- 0 2916 2916"/>
                                <a:gd name="T13" fmla="*/ T12 w 2878"/>
                                <a:gd name="T14" fmla="+- 0 3598 3598"/>
                                <a:gd name="T15" fmla="*/ 3598 h 221"/>
                                <a:gd name="T16" fmla="+- 0 2916 2916"/>
                                <a:gd name="T17" fmla="*/ T16 w 2878"/>
                                <a:gd name="T18" fmla="+- 0 3819 3598"/>
                                <a:gd name="T19" fmla="*/ 381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8" h="221">
                                  <a:moveTo>
                                    <a:pt x="0" y="221"/>
                                  </a:moveTo>
                                  <a:lnTo>
                                    <a:pt x="2878" y="221"/>
                                  </a:lnTo>
                                  <a:lnTo>
                                    <a:pt x="28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1029"/>
                        <wpg:cNvGrpSpPr>
                          <a:grpSpLocks/>
                        </wpg:cNvGrpSpPr>
                        <wpg:grpSpPr bwMode="auto">
                          <a:xfrm>
                            <a:off x="2916" y="3819"/>
                            <a:ext cx="2878" cy="221"/>
                            <a:chOff x="2916" y="3819"/>
                            <a:chExt cx="2878" cy="221"/>
                          </a:xfrm>
                        </wpg:grpSpPr>
                        <wps:wsp>
                          <wps:cNvPr id="1059" name="Freeform 1030"/>
                          <wps:cNvSpPr>
                            <a:spLocks/>
                          </wps:cNvSpPr>
                          <wps:spPr bwMode="auto">
                            <a:xfrm>
                              <a:off x="2916" y="3819"/>
                              <a:ext cx="2878" cy="221"/>
                            </a:xfrm>
                            <a:custGeom>
                              <a:avLst/>
                              <a:gdLst>
                                <a:gd name="T0" fmla="+- 0 2916 2916"/>
                                <a:gd name="T1" fmla="*/ T0 w 2878"/>
                                <a:gd name="T2" fmla="+- 0 4040 3819"/>
                                <a:gd name="T3" fmla="*/ 4040 h 221"/>
                                <a:gd name="T4" fmla="+- 0 5794 2916"/>
                                <a:gd name="T5" fmla="*/ T4 w 2878"/>
                                <a:gd name="T6" fmla="+- 0 4040 3819"/>
                                <a:gd name="T7" fmla="*/ 4040 h 221"/>
                                <a:gd name="T8" fmla="+- 0 5794 2916"/>
                                <a:gd name="T9" fmla="*/ T8 w 2878"/>
                                <a:gd name="T10" fmla="+- 0 3819 3819"/>
                                <a:gd name="T11" fmla="*/ 3819 h 221"/>
                                <a:gd name="T12" fmla="+- 0 2916 2916"/>
                                <a:gd name="T13" fmla="*/ T12 w 2878"/>
                                <a:gd name="T14" fmla="+- 0 3819 3819"/>
                                <a:gd name="T15" fmla="*/ 3819 h 221"/>
                                <a:gd name="T16" fmla="+- 0 2916 2916"/>
                                <a:gd name="T17" fmla="*/ T16 w 2878"/>
                                <a:gd name="T18" fmla="+- 0 4040 3819"/>
                                <a:gd name="T19" fmla="*/ 404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8" h="221">
                                  <a:moveTo>
                                    <a:pt x="0" y="221"/>
                                  </a:moveTo>
                                  <a:lnTo>
                                    <a:pt x="2878" y="221"/>
                                  </a:lnTo>
                                  <a:lnTo>
                                    <a:pt x="28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1027"/>
                        <wpg:cNvGrpSpPr>
                          <a:grpSpLocks/>
                        </wpg:cNvGrpSpPr>
                        <wpg:grpSpPr bwMode="auto">
                          <a:xfrm>
                            <a:off x="2916" y="4040"/>
                            <a:ext cx="2878" cy="221"/>
                            <a:chOff x="2916" y="4040"/>
                            <a:chExt cx="2878" cy="221"/>
                          </a:xfrm>
                        </wpg:grpSpPr>
                        <wps:wsp>
                          <wps:cNvPr id="1061" name="Freeform 1028"/>
                          <wps:cNvSpPr>
                            <a:spLocks/>
                          </wps:cNvSpPr>
                          <wps:spPr bwMode="auto">
                            <a:xfrm>
                              <a:off x="2916" y="4040"/>
                              <a:ext cx="2878" cy="221"/>
                            </a:xfrm>
                            <a:custGeom>
                              <a:avLst/>
                              <a:gdLst>
                                <a:gd name="T0" fmla="+- 0 2916 2916"/>
                                <a:gd name="T1" fmla="*/ T0 w 2878"/>
                                <a:gd name="T2" fmla="+- 0 4260 4040"/>
                                <a:gd name="T3" fmla="*/ 4260 h 221"/>
                                <a:gd name="T4" fmla="+- 0 5794 2916"/>
                                <a:gd name="T5" fmla="*/ T4 w 2878"/>
                                <a:gd name="T6" fmla="+- 0 4260 4040"/>
                                <a:gd name="T7" fmla="*/ 4260 h 221"/>
                                <a:gd name="T8" fmla="+- 0 5794 2916"/>
                                <a:gd name="T9" fmla="*/ T8 w 2878"/>
                                <a:gd name="T10" fmla="+- 0 4040 4040"/>
                                <a:gd name="T11" fmla="*/ 4040 h 221"/>
                                <a:gd name="T12" fmla="+- 0 2916 2916"/>
                                <a:gd name="T13" fmla="*/ T12 w 2878"/>
                                <a:gd name="T14" fmla="+- 0 4040 4040"/>
                                <a:gd name="T15" fmla="*/ 4040 h 221"/>
                                <a:gd name="T16" fmla="+- 0 2916 2916"/>
                                <a:gd name="T17" fmla="*/ T16 w 2878"/>
                                <a:gd name="T18" fmla="+- 0 4260 4040"/>
                                <a:gd name="T19" fmla="*/ 426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8" h="221">
                                  <a:moveTo>
                                    <a:pt x="0" y="220"/>
                                  </a:moveTo>
                                  <a:lnTo>
                                    <a:pt x="2878" y="220"/>
                                  </a:lnTo>
                                  <a:lnTo>
                                    <a:pt x="28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1025"/>
                        <wpg:cNvGrpSpPr>
                          <a:grpSpLocks/>
                        </wpg:cNvGrpSpPr>
                        <wpg:grpSpPr bwMode="auto">
                          <a:xfrm>
                            <a:off x="2916" y="4260"/>
                            <a:ext cx="2878" cy="221"/>
                            <a:chOff x="2916" y="4260"/>
                            <a:chExt cx="2878" cy="221"/>
                          </a:xfrm>
                        </wpg:grpSpPr>
                        <wps:wsp>
                          <wps:cNvPr id="1063" name="Freeform 1026"/>
                          <wps:cNvSpPr>
                            <a:spLocks/>
                          </wps:cNvSpPr>
                          <wps:spPr bwMode="auto">
                            <a:xfrm>
                              <a:off x="2916" y="4260"/>
                              <a:ext cx="2878" cy="221"/>
                            </a:xfrm>
                            <a:custGeom>
                              <a:avLst/>
                              <a:gdLst>
                                <a:gd name="T0" fmla="+- 0 2916 2916"/>
                                <a:gd name="T1" fmla="*/ T0 w 2878"/>
                                <a:gd name="T2" fmla="+- 0 4481 4260"/>
                                <a:gd name="T3" fmla="*/ 4481 h 221"/>
                                <a:gd name="T4" fmla="+- 0 5794 2916"/>
                                <a:gd name="T5" fmla="*/ T4 w 2878"/>
                                <a:gd name="T6" fmla="+- 0 4481 4260"/>
                                <a:gd name="T7" fmla="*/ 4481 h 221"/>
                                <a:gd name="T8" fmla="+- 0 5794 2916"/>
                                <a:gd name="T9" fmla="*/ T8 w 2878"/>
                                <a:gd name="T10" fmla="+- 0 4260 4260"/>
                                <a:gd name="T11" fmla="*/ 4260 h 221"/>
                                <a:gd name="T12" fmla="+- 0 2916 2916"/>
                                <a:gd name="T13" fmla="*/ T12 w 2878"/>
                                <a:gd name="T14" fmla="+- 0 4260 4260"/>
                                <a:gd name="T15" fmla="*/ 4260 h 221"/>
                                <a:gd name="T16" fmla="+- 0 2916 2916"/>
                                <a:gd name="T17" fmla="*/ T16 w 2878"/>
                                <a:gd name="T18" fmla="+- 0 4481 4260"/>
                                <a:gd name="T19" fmla="*/ 448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8" h="221">
                                  <a:moveTo>
                                    <a:pt x="0" y="221"/>
                                  </a:moveTo>
                                  <a:lnTo>
                                    <a:pt x="2878" y="221"/>
                                  </a:lnTo>
                                  <a:lnTo>
                                    <a:pt x="28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1023"/>
                        <wpg:cNvGrpSpPr>
                          <a:grpSpLocks/>
                        </wpg:cNvGrpSpPr>
                        <wpg:grpSpPr bwMode="auto">
                          <a:xfrm>
                            <a:off x="2916" y="4481"/>
                            <a:ext cx="2878" cy="221"/>
                            <a:chOff x="2916" y="4481"/>
                            <a:chExt cx="2878" cy="221"/>
                          </a:xfrm>
                        </wpg:grpSpPr>
                        <wps:wsp>
                          <wps:cNvPr id="1065" name="Freeform 1024"/>
                          <wps:cNvSpPr>
                            <a:spLocks/>
                          </wps:cNvSpPr>
                          <wps:spPr bwMode="auto">
                            <a:xfrm>
                              <a:off x="2916" y="4481"/>
                              <a:ext cx="2878" cy="221"/>
                            </a:xfrm>
                            <a:custGeom>
                              <a:avLst/>
                              <a:gdLst>
                                <a:gd name="T0" fmla="+- 0 2916 2916"/>
                                <a:gd name="T1" fmla="*/ T0 w 2878"/>
                                <a:gd name="T2" fmla="+- 0 4702 4481"/>
                                <a:gd name="T3" fmla="*/ 4702 h 221"/>
                                <a:gd name="T4" fmla="+- 0 5794 2916"/>
                                <a:gd name="T5" fmla="*/ T4 w 2878"/>
                                <a:gd name="T6" fmla="+- 0 4702 4481"/>
                                <a:gd name="T7" fmla="*/ 4702 h 221"/>
                                <a:gd name="T8" fmla="+- 0 5794 2916"/>
                                <a:gd name="T9" fmla="*/ T8 w 2878"/>
                                <a:gd name="T10" fmla="+- 0 4481 4481"/>
                                <a:gd name="T11" fmla="*/ 4481 h 221"/>
                                <a:gd name="T12" fmla="+- 0 2916 2916"/>
                                <a:gd name="T13" fmla="*/ T12 w 2878"/>
                                <a:gd name="T14" fmla="+- 0 4481 4481"/>
                                <a:gd name="T15" fmla="*/ 4481 h 221"/>
                                <a:gd name="T16" fmla="+- 0 2916 2916"/>
                                <a:gd name="T17" fmla="*/ T16 w 2878"/>
                                <a:gd name="T18" fmla="+- 0 4702 4481"/>
                                <a:gd name="T19" fmla="*/ 470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8" h="221">
                                  <a:moveTo>
                                    <a:pt x="0" y="221"/>
                                  </a:moveTo>
                                  <a:lnTo>
                                    <a:pt x="2878" y="221"/>
                                  </a:lnTo>
                                  <a:lnTo>
                                    <a:pt x="28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1021"/>
                        <wpg:cNvGrpSpPr>
                          <a:grpSpLocks/>
                        </wpg:cNvGrpSpPr>
                        <wpg:grpSpPr bwMode="auto">
                          <a:xfrm>
                            <a:off x="2916" y="4702"/>
                            <a:ext cx="2878" cy="221"/>
                            <a:chOff x="2916" y="4702"/>
                            <a:chExt cx="2878" cy="221"/>
                          </a:xfrm>
                        </wpg:grpSpPr>
                        <wps:wsp>
                          <wps:cNvPr id="1067" name="Freeform 1022"/>
                          <wps:cNvSpPr>
                            <a:spLocks/>
                          </wps:cNvSpPr>
                          <wps:spPr bwMode="auto">
                            <a:xfrm>
                              <a:off x="2916" y="4702"/>
                              <a:ext cx="2878" cy="221"/>
                            </a:xfrm>
                            <a:custGeom>
                              <a:avLst/>
                              <a:gdLst>
                                <a:gd name="T0" fmla="+- 0 2916 2916"/>
                                <a:gd name="T1" fmla="*/ T0 w 2878"/>
                                <a:gd name="T2" fmla="+- 0 4923 4702"/>
                                <a:gd name="T3" fmla="*/ 4923 h 221"/>
                                <a:gd name="T4" fmla="+- 0 5794 2916"/>
                                <a:gd name="T5" fmla="*/ T4 w 2878"/>
                                <a:gd name="T6" fmla="+- 0 4923 4702"/>
                                <a:gd name="T7" fmla="*/ 4923 h 221"/>
                                <a:gd name="T8" fmla="+- 0 5794 2916"/>
                                <a:gd name="T9" fmla="*/ T8 w 2878"/>
                                <a:gd name="T10" fmla="+- 0 4702 4702"/>
                                <a:gd name="T11" fmla="*/ 4702 h 221"/>
                                <a:gd name="T12" fmla="+- 0 2916 2916"/>
                                <a:gd name="T13" fmla="*/ T12 w 2878"/>
                                <a:gd name="T14" fmla="+- 0 4702 4702"/>
                                <a:gd name="T15" fmla="*/ 4702 h 221"/>
                                <a:gd name="T16" fmla="+- 0 2916 2916"/>
                                <a:gd name="T17" fmla="*/ T16 w 2878"/>
                                <a:gd name="T18" fmla="+- 0 4923 4702"/>
                                <a:gd name="T19" fmla="*/ 492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8" h="221">
                                  <a:moveTo>
                                    <a:pt x="0" y="221"/>
                                  </a:moveTo>
                                  <a:lnTo>
                                    <a:pt x="2878" y="221"/>
                                  </a:lnTo>
                                  <a:lnTo>
                                    <a:pt x="28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1019"/>
                        <wpg:cNvGrpSpPr>
                          <a:grpSpLocks/>
                        </wpg:cNvGrpSpPr>
                        <wpg:grpSpPr bwMode="auto">
                          <a:xfrm>
                            <a:off x="2916" y="4923"/>
                            <a:ext cx="2878" cy="221"/>
                            <a:chOff x="2916" y="4923"/>
                            <a:chExt cx="2878" cy="221"/>
                          </a:xfrm>
                        </wpg:grpSpPr>
                        <wps:wsp>
                          <wps:cNvPr id="1069" name="Freeform 1020"/>
                          <wps:cNvSpPr>
                            <a:spLocks/>
                          </wps:cNvSpPr>
                          <wps:spPr bwMode="auto">
                            <a:xfrm>
                              <a:off x="2916" y="4923"/>
                              <a:ext cx="2878" cy="221"/>
                            </a:xfrm>
                            <a:custGeom>
                              <a:avLst/>
                              <a:gdLst>
                                <a:gd name="T0" fmla="+- 0 2916 2916"/>
                                <a:gd name="T1" fmla="*/ T0 w 2878"/>
                                <a:gd name="T2" fmla="+- 0 5144 4923"/>
                                <a:gd name="T3" fmla="*/ 5144 h 221"/>
                                <a:gd name="T4" fmla="+- 0 5794 2916"/>
                                <a:gd name="T5" fmla="*/ T4 w 2878"/>
                                <a:gd name="T6" fmla="+- 0 5144 4923"/>
                                <a:gd name="T7" fmla="*/ 5144 h 221"/>
                                <a:gd name="T8" fmla="+- 0 5794 2916"/>
                                <a:gd name="T9" fmla="*/ T8 w 2878"/>
                                <a:gd name="T10" fmla="+- 0 4923 4923"/>
                                <a:gd name="T11" fmla="*/ 4923 h 221"/>
                                <a:gd name="T12" fmla="+- 0 2916 2916"/>
                                <a:gd name="T13" fmla="*/ T12 w 2878"/>
                                <a:gd name="T14" fmla="+- 0 4923 4923"/>
                                <a:gd name="T15" fmla="*/ 4923 h 221"/>
                                <a:gd name="T16" fmla="+- 0 2916 2916"/>
                                <a:gd name="T17" fmla="*/ T16 w 2878"/>
                                <a:gd name="T18" fmla="+- 0 5144 4923"/>
                                <a:gd name="T19" fmla="*/ 514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8" h="221">
                                  <a:moveTo>
                                    <a:pt x="0" y="221"/>
                                  </a:moveTo>
                                  <a:lnTo>
                                    <a:pt x="2878" y="221"/>
                                  </a:lnTo>
                                  <a:lnTo>
                                    <a:pt x="28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E5B29" id="Group 1018" o:spid="_x0000_s1026" style="position:absolute;margin-left:145.8pt;margin-top:179.9pt;width:143.9pt;height:77.3pt;z-index:1960;mso-position-horizontal-relative:page;mso-position-vertical-relative:page" coordorigin="2916,3598" coordsize="2878,1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">
                <v:group id="Group 1031" o:spid="_x0000_s1027" style="position:absolute;left:2916;top:3598;width:2878;height:221" coordorigin="2916,3598" coordsize="287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shape id="Freeform 1032" o:spid="_x0000_s1028" style="position:absolute;left:2916;top:3598;width:2878;height:221;visibility:visible;mso-wrap-style:square;v-text-anchor:top" coordsize="287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eLw8IA&#10;AADdAAAADwAAAGRycy9kb3ducmV2LnhtbERP24rCMBB9F/yHMIJvmlpcla5RRFAXHxQvHzA0Y1u2&#10;mZQkav17s7Dg2xzOdebL1tTiQc5XlhWMhgkI4tzqigsF18tmMAPhA7LG2jIpeJGH5aLbmWOm7ZNP&#10;9DiHQsQQ9hkqKENoMil9XpJBP7QNceRu1hkMEbpCaofPGG5qmSbJRBqsODaU2NC6pPz3fDcKVvvL&#10;aHoc79PUbifb3e4lr+5wU6rfa1ffIAK14SP+d//oOD/5msLfN/EEuX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p4vDwgAAAN0AAAAPAAAAAAAAAAAAAAAAAJgCAABkcnMvZG93&#10;bnJldi54bWxQSwUGAAAAAAQABAD1AAAAhwMAAAAA&#10;" path="m,221r2878,l2878,,,,,221xe" fillcolor="#edebe0" stroked="f">
                    <v:path arrowok="t" o:connecttype="custom" o:connectlocs="0,3819;2878,3819;2878,3598;0,3598;0,3819" o:connectangles="0,0,0,0,0"/>
                  </v:shape>
                </v:group>
                <v:group id="Group 1029" o:spid="_x0000_s1029" style="position:absolute;left:2916;top:3819;width:2878;height:221" coordorigin="2916,3819" coordsize="287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v:shape id="Freeform 1030" o:spid="_x0000_s1030" style="position:absolute;left:2916;top:3819;width:2878;height:221;visibility:visible;mso-wrap-style:square;v-text-anchor:top" coordsize="287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S6KsMA&#10;AADdAAAADwAAAGRycy9kb3ducmV2LnhtbERP24rCMBB9F/Yfwgi+aWpRV6tRZGF18cHFywcMzdgW&#10;m0lJslr/3iwIvs3hXGexak0tbuR8ZVnBcJCAIM6trrhQcD5996cgfEDWWFsmBQ/ysFp+dBaYaXvn&#10;A92OoRAxhH2GCsoQmkxKn5dk0A9sQxy5i3UGQ4SukNrhPYabWqZJMpEGK44NJTb0VVJ+Pf4ZBevd&#10;afj5O9qlqd1MNtvtQ57d/qJUr9uu5yACteEtfrl/dJyfjGfw/008QS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S6KsMAAADdAAAADwAAAAAAAAAAAAAAAACYAgAAZHJzL2Rv&#10;d25yZXYueG1sUEsFBgAAAAAEAAQA9QAAAIgDAAAAAA==&#10;" path="m,221r2878,l2878,,,,,221xe" fillcolor="#edebe0" stroked="f">
                    <v:path arrowok="t" o:connecttype="custom" o:connectlocs="0,4040;2878,4040;2878,3819;0,3819;0,4040" o:connectangles="0,0,0,0,0"/>
                  </v:shape>
                </v:group>
                <v:group id="Group 1027" o:spid="_x0000_s1031" style="position:absolute;left:2916;top:4040;width:2878;height:221" coordorigin="2916,4040" coordsize="287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shape id="Freeform 1028" o:spid="_x0000_s1032" style="position:absolute;left:2916;top:4040;width:2878;height:221;visibility:visible;mso-wrap-style:square;v-text-anchor:top" coordsize="287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58kcIA&#10;AADdAAAADwAAAGRycy9kb3ducmV2LnhtbERP24rCMBB9F/yHMMK+adqyVKlGEWFVfFjx8gFDM7bF&#10;ZlKSrNa/NwsL+zaHc53FqjeteJDzjWUF6SQBQVxa3XCl4Hr5Gs9A+ICssbVMCl7kYbUcDhZYaPvk&#10;Ez3OoRIxhH2BCuoQukJKX9Zk0E9sRxy5m3UGQ4SuktrhM4abVmZJkkuDDceGGjva1FTezz9Gwfpw&#10;SafHz0OW2W2+3e1e8uq+b0p9jPr1HESgPvyL/9x7HecneQq/38QT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nyRwgAAAN0AAAAPAAAAAAAAAAAAAAAAAJgCAABkcnMvZG93&#10;bnJldi54bWxQSwUGAAAAAAQABAD1AAAAhwMAAAAA&#10;" path="m,220r2878,l2878,,,,,220xe" fillcolor="#edebe0" stroked="f">
                    <v:path arrowok="t" o:connecttype="custom" o:connectlocs="0,4260;2878,4260;2878,4040;0,4040;0,4260" o:connectangles="0,0,0,0,0"/>
                  </v:shape>
                </v:group>
                <v:group id="Group 1025" o:spid="_x0000_s1033" style="position:absolute;left:2916;top:4260;width:2878;height:221" coordorigin="2916,4260" coordsize="287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1026" o:spid="_x0000_s1034" style="position:absolute;left:2916;top:4260;width:2878;height:221;visibility:visible;mso-wrap-style:square;v-text-anchor:top" coordsize="287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BHfcMA&#10;AADdAAAADwAAAGRycy9kb3ducmV2LnhtbERP24rCMBB9X9h/CLPg25papUrXKCJ4wQfFywcMzdiW&#10;bSYliVr/3iws+DaHc53pvDONuJPztWUFg34CgriwuuZSweW8+p6A8AFZY2OZFDzJw3z2+THFXNsH&#10;H+l+CqWIIexzVFCF0OZS+qIig75vW+LIXa0zGCJ0pdQOHzHcNDJNkkwarDk2VNjSsqLi93QzCha7&#10;82B8GO3S1K6z9WbzlBe3vyrV++oWPyACdeEt/ndvdZyfZEP4+yae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BHfcMAAADdAAAADwAAAAAAAAAAAAAAAACYAgAAZHJzL2Rv&#10;d25yZXYueG1sUEsFBgAAAAAEAAQA9QAAAIgDAAAAAA==&#10;" path="m,221r2878,l2878,,,,,221xe" fillcolor="#edebe0" stroked="f">
                    <v:path arrowok="t" o:connecttype="custom" o:connectlocs="0,4481;2878,4481;2878,4260;0,4260;0,4481" o:connectangles="0,0,0,0,0"/>
                  </v:shape>
                </v:group>
                <v:group id="Group 1023" o:spid="_x0000_s1035" style="position:absolute;left:2916;top:4481;width:2878;height:221" coordorigin="2916,4481" coordsize="287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1024" o:spid="_x0000_s1036" style="position:absolute;left:2916;top:4481;width:2878;height:221;visibility:visible;mso-wrap-style:square;v-text-anchor:top" coordsize="287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V6ksMA&#10;AADdAAAADwAAAGRycy9kb3ducmV2LnhtbERP24rCMBB9X9h/CLPg25patErXKCJ4wQfFywcMzdiW&#10;bSYliVr/3iws+DaHc53pvDONuJPztWUFg34CgriwuuZSweW8+p6A8AFZY2OZFDzJw3z2+THFXNsH&#10;H+l+CqWIIexzVFCF0OZS+qIig75vW+LIXa0zGCJ0pdQOHzHcNDJNkkwarDk2VNjSsqLi93QzCha7&#10;82B8GO7S1K6z9WbzlBe3vyrV++oWPyACdeEt/ndvdZyfZCP4+yae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V6ksMAAADdAAAADwAAAAAAAAAAAAAAAACYAgAAZHJzL2Rv&#10;d25yZXYueG1sUEsFBgAAAAAEAAQA9QAAAIgDAAAAAA==&#10;" path="m,221r2878,l2878,,,,,221xe" fillcolor="#edebe0" stroked="f">
                    <v:path arrowok="t" o:connecttype="custom" o:connectlocs="0,4702;2878,4702;2878,4481;0,4481;0,4702" o:connectangles="0,0,0,0,0"/>
                  </v:shape>
                </v:group>
                <v:group id="Group 1021" o:spid="_x0000_s1037" style="position:absolute;left:2916;top:4702;width:2878;height:221" coordorigin="2916,4702" coordsize="287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v:shape id="Freeform 1022" o:spid="_x0000_s1038" style="position:absolute;left:2916;top:4702;width:2878;height:221;visibility:visible;mso-wrap-style:square;v-text-anchor:top" coordsize="287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tBfsIA&#10;AADdAAAADwAAAGRycy9kb3ducmV2LnhtbERP24rCMBB9X/Afwgi+ralF6lKNIoIXfHBZ9QOGZmyL&#10;zaQkUevfG0HYtzmc68wWnWnEnZyvLSsYDRMQxIXVNZcKzqf19w8IH5A1NpZJwZM8LOa9rxnm2j74&#10;j+7HUIoYwj5HBVUIbS6lLyoy6Ie2JY7cxTqDIUJXSu3wEcNNI9MkyaTBmmNDhS2tKiqux5tRsNyf&#10;RpPf8T5N7SbbbLdPeXaHi1KDfrecggjUhX/xx73TcX6STeD9TTxB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y0F+wgAAAN0AAAAPAAAAAAAAAAAAAAAAAJgCAABkcnMvZG93&#10;bnJldi54bWxQSwUGAAAAAAQABAD1AAAAhwMAAAAA&#10;" path="m,221r2878,l2878,,,,,221xe" fillcolor="#edebe0" stroked="f">
                    <v:path arrowok="t" o:connecttype="custom" o:connectlocs="0,4923;2878,4923;2878,4702;0,4702;0,4923" o:connectangles="0,0,0,0,0"/>
                  </v:shape>
                </v:group>
                <v:group id="Group 1019" o:spid="_x0000_s1039" style="position:absolute;left:2916;top:4923;width:2878;height:221" coordorigin="2916,4923" coordsize="287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Freeform 1020" o:spid="_x0000_s1040" style="position:absolute;left:2916;top:4923;width:2878;height:221;visibility:visible;mso-wrap-style:square;v-text-anchor:top" coordsize="287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hwl8MA&#10;AADdAAAADwAAAGRycy9kb3ducmV2LnhtbERP24rCMBB9F/Yfwiz4pqlFqnaNIoIXfHBZ9QOGZmzL&#10;NpOSRK1/b4SFfZvDuc582ZlG3Mn52rKC0TABQVxYXXOp4HLeDKYgfEDW2FgmBU/ysFx89OaYa/vg&#10;H7qfQiliCPscFVQhtLmUvqjIoB/aljhyV+sMhghdKbXDRww3jUyTJJMGa44NFba0rqj4Pd2MgtXh&#10;PJp8jw9parfZdrd7yos7XpXqf3arLxCBuvAv/nPvdZyfZDN4fxNP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hwl8MAAADdAAAADwAAAAAAAAAAAAAAAACYAgAAZHJzL2Rv&#10;d25yZXYueG1sUEsFBgAAAAAEAAQA9QAAAIgDAAAAAA==&#10;" path="m,221r2878,l2878,,,,,221xe" fillcolor="#edebe0" stroked="f">
                    <v:path arrowok="t" o:connecttype="custom" o:connectlocs="0,5144;2878,5144;2878,4923;0,4923;0,514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984" behindDoc="0" locked="0" layoutInCell="1" allowOverlap="1" wp14:anchorId="04059B00" wp14:editId="7985DB68">
                <wp:simplePos x="0" y="0"/>
                <wp:positionH relativeFrom="page">
                  <wp:posOffset>1851660</wp:posOffset>
                </wp:positionH>
                <wp:positionV relativeFrom="page">
                  <wp:posOffset>3529965</wp:posOffset>
                </wp:positionV>
                <wp:extent cx="1827530" cy="701040"/>
                <wp:effectExtent l="3810" t="0" r="0" b="0"/>
                <wp:wrapNone/>
                <wp:docPr id="1044" name="Group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7530" cy="701040"/>
                          <a:chOff x="2916" y="5559"/>
                          <a:chExt cx="2878" cy="1104"/>
                        </a:xfrm>
                      </wpg:grpSpPr>
                      <wpg:grpSp>
                        <wpg:cNvPr id="1045" name="Group 1016"/>
                        <wpg:cNvGrpSpPr>
                          <a:grpSpLocks/>
                        </wpg:cNvGrpSpPr>
                        <wpg:grpSpPr bwMode="auto">
                          <a:xfrm>
                            <a:off x="2916" y="5559"/>
                            <a:ext cx="2878" cy="221"/>
                            <a:chOff x="2916" y="5559"/>
                            <a:chExt cx="2878" cy="221"/>
                          </a:xfrm>
                        </wpg:grpSpPr>
                        <wps:wsp>
                          <wps:cNvPr id="1046" name="Freeform 1017"/>
                          <wps:cNvSpPr>
                            <a:spLocks/>
                          </wps:cNvSpPr>
                          <wps:spPr bwMode="auto">
                            <a:xfrm>
                              <a:off x="2916" y="5559"/>
                              <a:ext cx="2878" cy="221"/>
                            </a:xfrm>
                            <a:custGeom>
                              <a:avLst/>
                              <a:gdLst>
                                <a:gd name="T0" fmla="+- 0 2916 2916"/>
                                <a:gd name="T1" fmla="*/ T0 w 2878"/>
                                <a:gd name="T2" fmla="+- 0 5780 5559"/>
                                <a:gd name="T3" fmla="*/ 5780 h 221"/>
                                <a:gd name="T4" fmla="+- 0 5794 2916"/>
                                <a:gd name="T5" fmla="*/ T4 w 2878"/>
                                <a:gd name="T6" fmla="+- 0 5780 5559"/>
                                <a:gd name="T7" fmla="*/ 5780 h 221"/>
                                <a:gd name="T8" fmla="+- 0 5794 2916"/>
                                <a:gd name="T9" fmla="*/ T8 w 2878"/>
                                <a:gd name="T10" fmla="+- 0 5559 5559"/>
                                <a:gd name="T11" fmla="*/ 5559 h 221"/>
                                <a:gd name="T12" fmla="+- 0 2916 2916"/>
                                <a:gd name="T13" fmla="*/ T12 w 2878"/>
                                <a:gd name="T14" fmla="+- 0 5559 5559"/>
                                <a:gd name="T15" fmla="*/ 5559 h 221"/>
                                <a:gd name="T16" fmla="+- 0 2916 2916"/>
                                <a:gd name="T17" fmla="*/ T16 w 2878"/>
                                <a:gd name="T18" fmla="+- 0 5780 5559"/>
                                <a:gd name="T19" fmla="*/ 578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8" h="221">
                                  <a:moveTo>
                                    <a:pt x="0" y="221"/>
                                  </a:moveTo>
                                  <a:lnTo>
                                    <a:pt x="2878" y="221"/>
                                  </a:lnTo>
                                  <a:lnTo>
                                    <a:pt x="28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1014"/>
                        <wpg:cNvGrpSpPr>
                          <a:grpSpLocks/>
                        </wpg:cNvGrpSpPr>
                        <wpg:grpSpPr bwMode="auto">
                          <a:xfrm>
                            <a:off x="2916" y="5780"/>
                            <a:ext cx="2878" cy="221"/>
                            <a:chOff x="2916" y="5780"/>
                            <a:chExt cx="2878" cy="221"/>
                          </a:xfrm>
                        </wpg:grpSpPr>
                        <wps:wsp>
                          <wps:cNvPr id="1048" name="Freeform 1015"/>
                          <wps:cNvSpPr>
                            <a:spLocks/>
                          </wps:cNvSpPr>
                          <wps:spPr bwMode="auto">
                            <a:xfrm>
                              <a:off x="2916" y="5780"/>
                              <a:ext cx="2878" cy="221"/>
                            </a:xfrm>
                            <a:custGeom>
                              <a:avLst/>
                              <a:gdLst>
                                <a:gd name="T0" fmla="+- 0 2916 2916"/>
                                <a:gd name="T1" fmla="*/ T0 w 2878"/>
                                <a:gd name="T2" fmla="+- 0 6001 5780"/>
                                <a:gd name="T3" fmla="*/ 6001 h 221"/>
                                <a:gd name="T4" fmla="+- 0 5794 2916"/>
                                <a:gd name="T5" fmla="*/ T4 w 2878"/>
                                <a:gd name="T6" fmla="+- 0 6001 5780"/>
                                <a:gd name="T7" fmla="*/ 6001 h 221"/>
                                <a:gd name="T8" fmla="+- 0 5794 2916"/>
                                <a:gd name="T9" fmla="*/ T8 w 2878"/>
                                <a:gd name="T10" fmla="+- 0 5780 5780"/>
                                <a:gd name="T11" fmla="*/ 5780 h 221"/>
                                <a:gd name="T12" fmla="+- 0 2916 2916"/>
                                <a:gd name="T13" fmla="*/ T12 w 2878"/>
                                <a:gd name="T14" fmla="+- 0 5780 5780"/>
                                <a:gd name="T15" fmla="*/ 5780 h 221"/>
                                <a:gd name="T16" fmla="+- 0 2916 2916"/>
                                <a:gd name="T17" fmla="*/ T16 w 2878"/>
                                <a:gd name="T18" fmla="+- 0 6001 5780"/>
                                <a:gd name="T19" fmla="*/ 600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8" h="221">
                                  <a:moveTo>
                                    <a:pt x="0" y="221"/>
                                  </a:moveTo>
                                  <a:lnTo>
                                    <a:pt x="2878" y="221"/>
                                  </a:lnTo>
                                  <a:lnTo>
                                    <a:pt x="28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9" name="Group 1012"/>
                        <wpg:cNvGrpSpPr>
                          <a:grpSpLocks/>
                        </wpg:cNvGrpSpPr>
                        <wpg:grpSpPr bwMode="auto">
                          <a:xfrm>
                            <a:off x="2916" y="6001"/>
                            <a:ext cx="2878" cy="221"/>
                            <a:chOff x="2916" y="6001"/>
                            <a:chExt cx="2878" cy="221"/>
                          </a:xfrm>
                        </wpg:grpSpPr>
                        <wps:wsp>
                          <wps:cNvPr id="1050" name="Freeform 1013"/>
                          <wps:cNvSpPr>
                            <a:spLocks/>
                          </wps:cNvSpPr>
                          <wps:spPr bwMode="auto">
                            <a:xfrm>
                              <a:off x="2916" y="6001"/>
                              <a:ext cx="2878" cy="221"/>
                            </a:xfrm>
                            <a:custGeom>
                              <a:avLst/>
                              <a:gdLst>
                                <a:gd name="T0" fmla="+- 0 2916 2916"/>
                                <a:gd name="T1" fmla="*/ T0 w 2878"/>
                                <a:gd name="T2" fmla="+- 0 6222 6001"/>
                                <a:gd name="T3" fmla="*/ 6222 h 221"/>
                                <a:gd name="T4" fmla="+- 0 5794 2916"/>
                                <a:gd name="T5" fmla="*/ T4 w 2878"/>
                                <a:gd name="T6" fmla="+- 0 6222 6001"/>
                                <a:gd name="T7" fmla="*/ 6222 h 221"/>
                                <a:gd name="T8" fmla="+- 0 5794 2916"/>
                                <a:gd name="T9" fmla="*/ T8 w 2878"/>
                                <a:gd name="T10" fmla="+- 0 6001 6001"/>
                                <a:gd name="T11" fmla="*/ 6001 h 221"/>
                                <a:gd name="T12" fmla="+- 0 2916 2916"/>
                                <a:gd name="T13" fmla="*/ T12 w 2878"/>
                                <a:gd name="T14" fmla="+- 0 6001 6001"/>
                                <a:gd name="T15" fmla="*/ 6001 h 221"/>
                                <a:gd name="T16" fmla="+- 0 2916 2916"/>
                                <a:gd name="T17" fmla="*/ T16 w 2878"/>
                                <a:gd name="T18" fmla="+- 0 6222 6001"/>
                                <a:gd name="T19" fmla="*/ 622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8" h="221">
                                  <a:moveTo>
                                    <a:pt x="0" y="221"/>
                                  </a:moveTo>
                                  <a:lnTo>
                                    <a:pt x="2878" y="221"/>
                                  </a:lnTo>
                                  <a:lnTo>
                                    <a:pt x="28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1010"/>
                        <wpg:cNvGrpSpPr>
                          <a:grpSpLocks/>
                        </wpg:cNvGrpSpPr>
                        <wpg:grpSpPr bwMode="auto">
                          <a:xfrm>
                            <a:off x="2916" y="6222"/>
                            <a:ext cx="2878" cy="221"/>
                            <a:chOff x="2916" y="6222"/>
                            <a:chExt cx="2878" cy="221"/>
                          </a:xfrm>
                        </wpg:grpSpPr>
                        <wps:wsp>
                          <wps:cNvPr id="1052" name="Freeform 1011"/>
                          <wps:cNvSpPr>
                            <a:spLocks/>
                          </wps:cNvSpPr>
                          <wps:spPr bwMode="auto">
                            <a:xfrm>
                              <a:off x="2916" y="6222"/>
                              <a:ext cx="2878" cy="221"/>
                            </a:xfrm>
                            <a:custGeom>
                              <a:avLst/>
                              <a:gdLst>
                                <a:gd name="T0" fmla="+- 0 2916 2916"/>
                                <a:gd name="T1" fmla="*/ T0 w 2878"/>
                                <a:gd name="T2" fmla="+- 0 6443 6222"/>
                                <a:gd name="T3" fmla="*/ 6443 h 221"/>
                                <a:gd name="T4" fmla="+- 0 5794 2916"/>
                                <a:gd name="T5" fmla="*/ T4 w 2878"/>
                                <a:gd name="T6" fmla="+- 0 6443 6222"/>
                                <a:gd name="T7" fmla="*/ 6443 h 221"/>
                                <a:gd name="T8" fmla="+- 0 5794 2916"/>
                                <a:gd name="T9" fmla="*/ T8 w 2878"/>
                                <a:gd name="T10" fmla="+- 0 6222 6222"/>
                                <a:gd name="T11" fmla="*/ 6222 h 221"/>
                                <a:gd name="T12" fmla="+- 0 2916 2916"/>
                                <a:gd name="T13" fmla="*/ T12 w 2878"/>
                                <a:gd name="T14" fmla="+- 0 6222 6222"/>
                                <a:gd name="T15" fmla="*/ 6222 h 221"/>
                                <a:gd name="T16" fmla="+- 0 2916 2916"/>
                                <a:gd name="T17" fmla="*/ T16 w 2878"/>
                                <a:gd name="T18" fmla="+- 0 6443 6222"/>
                                <a:gd name="T19" fmla="*/ 644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8" h="221">
                                  <a:moveTo>
                                    <a:pt x="0" y="221"/>
                                  </a:moveTo>
                                  <a:lnTo>
                                    <a:pt x="2878" y="221"/>
                                  </a:lnTo>
                                  <a:lnTo>
                                    <a:pt x="28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" name="Group 1008"/>
                        <wpg:cNvGrpSpPr>
                          <a:grpSpLocks/>
                        </wpg:cNvGrpSpPr>
                        <wpg:grpSpPr bwMode="auto">
                          <a:xfrm>
                            <a:off x="2916" y="6443"/>
                            <a:ext cx="2878" cy="221"/>
                            <a:chOff x="2916" y="6443"/>
                            <a:chExt cx="2878" cy="221"/>
                          </a:xfrm>
                        </wpg:grpSpPr>
                        <wps:wsp>
                          <wps:cNvPr id="1054" name="Freeform 1009"/>
                          <wps:cNvSpPr>
                            <a:spLocks/>
                          </wps:cNvSpPr>
                          <wps:spPr bwMode="auto">
                            <a:xfrm>
                              <a:off x="2916" y="6443"/>
                              <a:ext cx="2878" cy="221"/>
                            </a:xfrm>
                            <a:custGeom>
                              <a:avLst/>
                              <a:gdLst>
                                <a:gd name="T0" fmla="+- 0 2916 2916"/>
                                <a:gd name="T1" fmla="*/ T0 w 2878"/>
                                <a:gd name="T2" fmla="+- 0 6663 6443"/>
                                <a:gd name="T3" fmla="*/ 6663 h 221"/>
                                <a:gd name="T4" fmla="+- 0 5794 2916"/>
                                <a:gd name="T5" fmla="*/ T4 w 2878"/>
                                <a:gd name="T6" fmla="+- 0 6663 6443"/>
                                <a:gd name="T7" fmla="*/ 6663 h 221"/>
                                <a:gd name="T8" fmla="+- 0 5794 2916"/>
                                <a:gd name="T9" fmla="*/ T8 w 2878"/>
                                <a:gd name="T10" fmla="+- 0 6443 6443"/>
                                <a:gd name="T11" fmla="*/ 6443 h 221"/>
                                <a:gd name="T12" fmla="+- 0 2916 2916"/>
                                <a:gd name="T13" fmla="*/ T12 w 2878"/>
                                <a:gd name="T14" fmla="+- 0 6443 6443"/>
                                <a:gd name="T15" fmla="*/ 6443 h 221"/>
                                <a:gd name="T16" fmla="+- 0 2916 2916"/>
                                <a:gd name="T17" fmla="*/ T16 w 2878"/>
                                <a:gd name="T18" fmla="+- 0 6663 6443"/>
                                <a:gd name="T19" fmla="*/ 666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8" h="221">
                                  <a:moveTo>
                                    <a:pt x="0" y="220"/>
                                  </a:moveTo>
                                  <a:lnTo>
                                    <a:pt x="2878" y="220"/>
                                  </a:lnTo>
                                  <a:lnTo>
                                    <a:pt x="28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2BE118" id="Group 1007" o:spid="_x0000_s1026" style="position:absolute;margin-left:145.8pt;margin-top:277.95pt;width:143.9pt;height:55.2pt;z-index:1984;mso-position-horizontal-relative:page;mso-position-vertical-relative:page" coordorigin="2916,5559" coordsize="2878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">
                <v:group id="Group 1016" o:spid="_x0000_s1027" style="position:absolute;left:2916;top:5559;width:2878;height:221" coordorigin="2916,5559" coordsize="287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dzO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h3M7wwAAAN0AAAAP&#10;AAAAAAAAAAAAAAAAAKoCAABkcnMvZG93bnJldi54bWxQSwUGAAAAAAQABAD6AAAAmgMAAAAA&#10;">
                  <v:shape id="Freeform 1017" o:spid="_x0000_s1028" style="position:absolute;left:2916;top:5559;width:2878;height:221;visibility:visible;mso-wrap-style:square;v-text-anchor:top" coordsize="287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K4hcMA&#10;AADdAAAADwAAAGRycy9kb3ducmV2LnhtbERP24rCMBB9X/Afwgj7tk0t0pWuUUTwgg8uXj5gaMa2&#10;bDMpSVbr3xtB8G0O5zrTeW9acSXnG8sKRkkKgri0uuFKwfm0+pqA8AFZY2uZFNzJw3w2+Jhioe2N&#10;D3Q9hkrEEPYFKqhD6AopfVmTQZ/YjjhyF+sMhghdJbXDWww3rczSNJcGG44NNXa0rKn8O/4bBYvd&#10;afT9O95lmV3n683mLs9uf1Hqc9gvfkAE6sNb/HJvdZyfjnN4fhNP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K4hcMAAADdAAAADwAAAAAAAAAAAAAAAACYAgAAZHJzL2Rv&#10;d25yZXYueG1sUEsFBgAAAAAEAAQA9QAAAIgDAAAAAA==&#10;" path="m,221r2878,l2878,,,,,221xe" fillcolor="#edebe0" stroked="f">
                    <v:path arrowok="t" o:connecttype="custom" o:connectlocs="0,5780;2878,5780;2878,5559;0,5559;0,5780" o:connectangles="0,0,0,0,0"/>
                  </v:shape>
                </v:group>
                <v:group id="Group 1014" o:spid="_x0000_s1029" style="position:absolute;left:2916;top:5780;width:2878;height:221" coordorigin="2916,5780" coordsize="287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    <v:shape id="Freeform 1015" o:spid="_x0000_s1030" style="position:absolute;left:2916;top:5780;width:2878;height:221;visibility:visible;mso-wrap-style:square;v-text-anchor:top" coordsize="287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GJbMYA&#10;AADdAAAADwAAAGRycy9kb3ducmV2LnhtbESPzWrDQAyE74W+w6JCb/E6JiTFzSaEQp2SQ0t+HkB4&#10;5R/q1ZrdbeK8fXUo9CYxo5lP6+3kBnWlEHvPBuZZDoq49rbn1sDl/D57ARUTssXBMxm4U4Tt5vFh&#10;jaX1Nz7S9ZRaJSEcSzTQpTSWWse6I4cx8yOxaI0PDpOsodU24E3C3aCLPF9qhz1LQ4cjvXVUf59+&#10;nIHd4TxffS0OReGrZbXf3/UlfDbGPD9Nu1dQiab0b/67/rCCny8EV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GJbMYAAADdAAAADwAAAAAAAAAAAAAAAACYAgAAZHJz&#10;L2Rvd25yZXYueG1sUEsFBgAAAAAEAAQA9QAAAIsDAAAAAA==&#10;" path="m,221r2878,l2878,,,,,221xe" fillcolor="#edebe0" stroked="f">
                    <v:path arrowok="t" o:connecttype="custom" o:connectlocs="0,6001;2878,6001;2878,5780;0,5780;0,6001" o:connectangles="0,0,0,0,0"/>
                  </v:shape>
                </v:group>
                <v:group id="Group 1012" o:spid="_x0000_s1031" style="position:absolute;left:2916;top:6001;width:2878;height:221" coordorigin="2916,6001" coordsize="287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p5P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Oht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Mp5PsQAAADdAAAA&#10;DwAAAAAAAAAAAAAAAACqAgAAZHJzL2Rvd25yZXYueG1sUEsFBgAAAAAEAAQA+gAAAJsDAAAAAA==&#10;">
                  <v:shape id="Freeform 1013" o:spid="_x0000_s1032" style="position:absolute;left:2916;top:6001;width:2878;height:221;visibility:visible;mso-wrap-style:square;v-text-anchor:top" coordsize="287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4Tt8YA&#10;AADdAAAADwAAAGRycy9kb3ducmV2LnhtbESPQWvCQBCF74X+h2WE3urGUK1EV5FCtXhQqv6AITsm&#10;wexs2N1q/Pedg+BthvfmvW/my9616kohNp4NjIYZKOLS24YrA6fj9/sUVEzIFlvPZOBOEZaL15c5&#10;Ftbf+Jeuh1QpCeFYoIE6pa7QOpY1OYxD3xGLdvbBYZI1VNoGvEm4a3WeZRPtsGFpqLGjr5rKy+HP&#10;GVhtj6PP/cc2z/16st5s7voUdmdj3gb9agYqUZ+e5sf1jxX8bCz88o2Mo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4Tt8YAAADdAAAADwAAAAAAAAAAAAAAAACYAgAAZHJz&#10;L2Rvd25yZXYueG1sUEsFBgAAAAAEAAQA9QAAAIsDAAAAAA==&#10;" path="m,221r2878,l2878,,,,,221xe" fillcolor="#edebe0" stroked="f">
                    <v:path arrowok="t" o:connecttype="custom" o:connectlocs="0,6222;2878,6222;2878,6001;0,6001;0,6222" o:connectangles="0,0,0,0,0"/>
                  </v:shape>
                </v:group>
                <v:group id="Group 1010" o:spid="_x0000_s1033" style="position:absolute;left:2916;top:6222;width:2878;height:221" coordorigin="2916,6222" coordsize="287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Xj5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ZePlwwAAAN0AAAAP&#10;AAAAAAAAAAAAAAAAAKoCAABkcnMvZG93bnJldi54bWxQSwUGAAAAAAQABAD6AAAAmgMAAAAA&#10;">
                  <v:shape id="Freeform 1011" o:spid="_x0000_s1034" style="position:absolute;left:2916;top:6222;width:2878;height:221;visibility:visible;mso-wrap-style:square;v-text-anchor:top" coordsize="287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AoW8IA&#10;AADdAAAADwAAAGRycy9kb3ducmV2LnhtbERP24rCMBB9F/Yfwiz4pqnFValGEUFdfFC8fMDQjG2x&#10;mZQkav17s7Dg2xzOdWaL1tTiQc5XlhUM+gkI4tzqigsFl/O6NwHhA7LG2jIpeJGHxfyrM8NM2ycf&#10;6XEKhYgh7DNUUIbQZFL6vCSDvm8b4shdrTMYInSF1A6fMdzUMk2SkTRYcWwosaFVSfntdDcKlrvz&#10;YHwY7tLUbkab7fYlL25/Var73S6nIAK14SP+d//qOD/5SeHvm3iC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0ChbwgAAAN0AAAAPAAAAAAAAAAAAAAAAAJgCAABkcnMvZG93&#10;bnJldi54bWxQSwUGAAAAAAQABAD1AAAAhwMAAAAA&#10;" path="m,221r2878,l2878,,,,,221xe" fillcolor="#edebe0" stroked="f">
                    <v:path arrowok="t" o:connecttype="custom" o:connectlocs="0,6443;2878,6443;2878,6222;0,6222;0,6443" o:connectangles="0,0,0,0,0"/>
                  </v:shape>
                </v:group>
                <v:group id="Group 1008" o:spid="_x0000_s1035" style="position:absolute;left:2916;top:6443;width:2878;height:221" coordorigin="2916,6443" coordsize="287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<v:shape id="Freeform 1009" o:spid="_x0000_s1036" style="position:absolute;left:2916;top:6443;width:2878;height:221;visibility:visible;mso-wrap-style:square;v-text-anchor:top" coordsize="287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UVtMIA&#10;AADdAAAADwAAAGRycy9kb3ducmV2LnhtbERP24rCMBB9F/yHMIJvmlpclWoUEVYXHxQvHzA0Y1ts&#10;JiXJav17s7Dg2xzOdRar1tTiQc5XlhWMhgkI4tzqigsF18v3YAbCB2SNtWVS8CIPq2W3s8BM2yef&#10;6HEOhYgh7DNUUIbQZFL6vCSDfmgb4sjdrDMYInSF1A6fMdzUMk2SiTRYcWwosaFNSfn9/GsUrPeX&#10;0fQ43qep3U62u91LXt3hplS/167nIAK14SP+d//oOD/5GsPfN/EEu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RW0wgAAAN0AAAAPAAAAAAAAAAAAAAAAAJgCAABkcnMvZG93&#10;bnJldi54bWxQSwUGAAAAAAQABAD1AAAAhwMAAAAA&#10;" path="m,220r2878,l2878,,,,,220xe" fillcolor="#edebe0" stroked="f">
                    <v:path arrowok="t" o:connecttype="custom" o:connectlocs="0,6663;2878,6663;2878,6443;0,6443;0,6663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04059021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9022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9023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9024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9025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9026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9027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9028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9029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902A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902B" w14:textId="77777777" w:rsidR="00700F7C" w:rsidRDefault="00700F7C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</w:p>
    <w:p w14:paraId="0405902C" w14:textId="78AA283B" w:rsidR="00700F7C" w:rsidRDefault="002F10C5">
      <w:pPr>
        <w:spacing w:line="200" w:lineRule="atLeast"/>
        <w:ind w:left="1084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04059B01" wp14:editId="4AB764FD">
                <wp:extent cx="1824355" cy="2190750"/>
                <wp:effectExtent l="0" t="1905" r="5080" b="0"/>
                <wp:docPr id="1029" name="Group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4355" cy="2190750"/>
                          <a:chOff x="0" y="0"/>
                          <a:chExt cx="2873" cy="3450"/>
                        </a:xfrm>
                      </wpg:grpSpPr>
                      <pic:pic xmlns:pic="http://schemas.openxmlformats.org/drawingml/2006/picture">
                        <pic:nvPicPr>
                          <pic:cNvPr id="1030" name="Picture 1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1" name="Picture 1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" y="192"/>
                            <a:ext cx="268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2" name="Picture 1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" y="413"/>
                            <a:ext cx="268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3" name="Picture 1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" y="634"/>
                            <a:ext cx="268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4" name="Picture 1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" y="854"/>
                            <a:ext cx="268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5" name="Picture 1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" y="1075"/>
                            <a:ext cx="268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6" name="Picture 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" y="1296"/>
                            <a:ext cx="268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7" name="Picture 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40"/>
                            <a:ext cx="2873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8" name="Picture 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" y="1933"/>
                            <a:ext cx="268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9" name="Picture 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" y="2153"/>
                            <a:ext cx="268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0" name="Picture 9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" y="2374"/>
                            <a:ext cx="268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1" name="Picture 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" y="2595"/>
                            <a:ext cx="268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2" name="Picture 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" y="2816"/>
                            <a:ext cx="268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3" name="Picture 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" y="3037"/>
                            <a:ext cx="268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B7F21A6" id="Group 992" o:spid="_x0000_s1026" style="width:143.65pt;height:172.5pt;mso-position-horizontal-relative:char;mso-position-vertical-relative:line" coordsize="2873,3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">
                <v:shape id="Picture 1006" o:spid="_x0000_s1027" type="#_x0000_t75" style="position:absolute;width:2873;height:1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CWM/FAAAA3QAAAA8AAABkcnMvZG93bnJldi54bWxEj9FKAzEQRd8F/yGM4JtNrFTKtmlRURAq&#10;ot1+wLCZZrfdTJZN3G7/3nko9G2Ge+feM8v1GFo1UJ+ayBYeJwYUcRVdw97Crvx4mINKGdlhG5ks&#10;nCnBenV7s8TCxRP/0rDNXkkIpwIt1Dl3hdapqilgmsSOWLR97ANmWXuvXY8nCQ+tnhrzrAM2LA01&#10;dvRWU3Xc/gULM19uzHc5vP7MGjpM3zF9+Zysvb8bXxagMo35ar5cfzrBN0/CL9/ICHr1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wljPxQAAAN0AAAAPAAAAAAAAAAAAAAAA&#10;AJ8CAABkcnMvZG93bnJldi54bWxQSwUGAAAAAAQABAD3AAAAkQMAAAAA&#10;">
                  <v:imagedata r:id="rId51" o:title=""/>
                </v:shape>
                <v:shape id="Picture 1005" o:spid="_x0000_s1028" type="#_x0000_t75" style="position:absolute;left:94;top:192;width:268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a9+rDAAAA3QAAAA8AAABkcnMvZG93bnJldi54bWxET02LwjAQvQv7H8Is7E1TFUWqURZhsawg&#10;qMXz2IxttZmUJtr6783Cgrd5vM9ZrDpTiQc1rrSsYDiIQBBnVpecK0iPP/0ZCOeRNVaWScGTHKyW&#10;H70Fxtq2vKfHwecihLCLUUHhfR1L6bKCDLqBrYkDd7GNQR9gk0vdYBvCTSVHUTSVBksODQXWtC4o&#10;ux3uRsHv5nKy6/PkmqbbZ9WO78lsd0qU+vrsvucgPHX+Lf53JzrMj8ZD+PsmnCC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pr36sMAAADdAAAADwAAAAAAAAAAAAAAAACf&#10;AgAAZHJzL2Rvd25yZXYueG1sUEsFBgAAAAAEAAQA9wAAAI8DAAAAAA==&#10;">
                  <v:imagedata r:id="rId52" o:title=""/>
                </v:shape>
                <v:shape id="Picture 1004" o:spid="_x0000_s1029" type="#_x0000_t75" style="position:absolute;left:94;top:413;width:268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27PfEAAAA3QAAAA8AAABkcnMvZG93bnJldi54bWxET9tqwkAQfS/0H5Yp+FY3KrQSs0otFASh&#10;4N3HITsmwexsmt1c2q93hYJvczjXSRa9KUVLtSssKxgNIxDEqdUFZwr2u6/XKQjnkTWWlknBLzlY&#10;zJ+fEoy17XhD7dZnIoSwi1FB7n0VS+nSnAy6oa2IA3extUEfYJ1JXWMXwk0px1H0Jg0WHBpyrOgz&#10;p/S6bYyCMy1P67+9+25+iowOm1F/vL4vlRq89B8zEJ56/xD/u1c6zI8mY7h/E06Q8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27PfEAAAA3QAAAA8AAAAAAAAAAAAAAAAA&#10;nwIAAGRycy9kb3ducmV2LnhtbFBLBQYAAAAABAAEAPcAAACQAwAAAAA=&#10;">
                  <v:imagedata r:id="rId53" o:title=""/>
                </v:shape>
                <v:shape id="Picture 1003" o:spid="_x0000_s1030" type="#_x0000_t75" style="position:absolute;left:94;top:634;width:268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tIxq+AAAA3QAAAA8AAABkcnMvZG93bnJldi54bWxET82KwjAQvi/4DmGEva2pClKqUUQUPKq7&#10;DzAkY1NtJiWJWt/eLAje5uP7ncWqd624U4iNZwXjUQGCWHvTcK3g73f3U4KICdlg65kUPCnCajn4&#10;WmBl/IOPdD+lWuQQjhUqsCl1lZRRW3IYR74jztzZB4cpw1BLE/CRw10rJ0Uxkw4bzg0WO9pY0tfT&#10;zSnQGssyHI7St3uZZpfz1dbbrVLfw349B5GoTx/x2703eX4xncL/N/kEuXw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gtIxq+AAAA3QAAAA8AAAAAAAAAAAAAAAAAnwIAAGRy&#10;cy9kb3ducmV2LnhtbFBLBQYAAAAABAAEAPcAAACKAwAAAAA=&#10;">
                  <v:imagedata r:id="rId54" o:title=""/>
                </v:shape>
                <v:shape id="Picture 1002" o:spid="_x0000_s1031" type="#_x0000_t75" style="position:absolute;left:94;top:854;width:268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T0RjFAAAA3QAAAA8AAABkcnMvZG93bnJldi54bWxET01rwkAQvQv9D8sIvZmNttiSukoVhEKh&#10;YJpqj0N2TILZ2ZhdTdpf7wqCt3m8z5ktelOLM7WusqxgHMUgiHOrKy4UZN/r0SsI55E11pZJwR85&#10;WMwfBjNMtO14Q+fUFyKEsEtQQel9k0jp8pIMusg2xIHb29agD7AtpG6xC+GmlpM4nkqDFYeGEhta&#10;lZQf0pNR8EvL3ed/5r5Ox6qgn8243x5elko9Dvv3NxCeen8X39wfOsyPn57h+k04Qc4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U9EYxQAAAN0AAAAPAAAAAAAAAAAAAAAA&#10;AJ8CAABkcnMvZG93bnJldi54bWxQSwUGAAAAAAQABAD3AAAAkQMAAAAA&#10;">
                  <v:imagedata r:id="rId53" o:title=""/>
                </v:shape>
                <v:shape id="Picture 1001" o:spid="_x0000_s1032" type="#_x0000_t75" style="position:absolute;left:94;top:1075;width:268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IHvW/AAAA3QAAAA8AAABkcnMvZG93bnJldi54bWxET9uKwjAQfRf2H8Is+KapK0rpGkUWF3z0&#10;9gFDMjZdm0lJslr/3giCb3M411mseteKK4XYeFYwGRcgiLU3DdcKTsffUQkiJmSDrWdScKcIq+XH&#10;YIGV8Tfe0/WQapFDOFaowKbUVVJGbclhHPuOOHNnHxymDEMtTcBbDnet/CqKuXTYcG6w2NGPJX05&#10;/DsFWmNZht1e+nYr0/zvfLH1ZqPU8LNff4NI1Ke3+OXemjy/mM7g+U0+QS4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YiB71vwAAAN0AAAAPAAAAAAAAAAAAAAAAAJ8CAABk&#10;cnMvZG93bnJldi54bWxQSwUGAAAAAAQABAD3AAAAiwMAAAAA&#10;">
                  <v:imagedata r:id="rId54" o:title=""/>
                </v:shape>
                <v:shape id="Picture 1000" o:spid="_x0000_s1033" type="#_x0000_t75" style="position:absolute;left:94;top:1296;width:268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N6vTCAAAA3QAAAA8AAABkcnMvZG93bnJldi54bWxET9uKwjAQfV/wH8II+7amuqBSjaKCICws&#10;ePdxaMa22ExqE7X69UYQfJvDuc5wXJtCXKlyuWUF7VYEgjixOudUwWY9/+mDcB5ZY2GZFNzJwXjU&#10;+BpirO2Nl3Rd+VSEEHYxKsi8L2MpXZKRQdeyJXHgjrYy6AOsUqkrvIVwU8hOFHWlwZxDQ4YlzTJK&#10;TquLUXCg6f7vsXH/l3Oe0nbZrnen3lSp72Y9GYDwVPuP+O1e6DA/+u3C65twgh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zer0wgAAAN0AAAAPAAAAAAAAAAAAAAAAAJ8C&#10;AABkcnMvZG93bnJldi54bWxQSwUGAAAAAAQABAD3AAAAjgMAAAAA&#10;">
                  <v:imagedata r:id="rId53" o:title=""/>
                </v:shape>
                <v:shape id="Picture 999" o:spid="_x0000_s1034" type="#_x0000_t75" style="position:absolute;top:1740;width:2873;height:1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gzOHCAAAA3QAAAA8AAABkcnMvZG93bnJldi54bWxET89LwzAUvgv+D+EJu7lUh250zYYoG0JP&#10;6zx4fDSvTbF5iUlc639vBMHb+/h+vmo/21FcKMTBsYK7ZQGCuHV64F7B2/lwuwERE7LG0TEp+KYI&#10;+931VYWldhOf6NKkXuQQjiUqMCn5UsrYGrIYl84TZ65zwWLKMPRSB5xyuB3lfVE8SosD5waDnp4N&#10;tR/Nl1VwnOr00IX1bD7f3cvpTHXjfa3U4mZ+2oJINKd/8Z/7Vef5xWoNv9/kE+Tu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YMzhwgAAAN0AAAAPAAAAAAAAAAAAAAAAAJ8C&#10;AABkcnMvZG93bnJldi54bWxQSwUGAAAAAAQABAD3AAAAjgMAAAAA&#10;">
                  <v:imagedata r:id="rId55" o:title=""/>
                </v:shape>
                <v:shape id="Picture 998" o:spid="_x0000_s1035" type="#_x0000_t75" style="position:absolute;left:94;top:1933;width:268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647rGAAAA3QAAAA8AAABkcnMvZG93bnJldi54bWxEj09rwkAQxe+FfodlCr3VTS0Via4iBWkL&#10;5mD8cx6yYxLMzsbsauK37xwK3mZ4b977zXw5uEbdqAu1ZwPvowQUceFtzaWB/W79NgUVIrLFxjMZ&#10;uFOA5eL5aY6p9T1v6ZbHUkkIhxQNVDG2qdahqMhhGPmWWLST7xxGWbtS2w57CXeNHifJRDusWRoq&#10;bOmrouKcX52BY/ab8To7fF8+9/2Gt9f7dLPKjXl9GVYzUJGG+DD/X/9YwU8+BFe+kRH04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/rjusYAAADdAAAADwAAAAAAAAAAAAAA&#10;AACfAgAAZHJzL2Rvd25yZXYueG1sUEsFBgAAAAAEAAQA9wAAAJIDAAAAAA==&#10;">
                  <v:imagedata r:id="rId41" o:title=""/>
                </v:shape>
                <v:shape id="Picture 997" o:spid="_x0000_s1036" type="#_x0000_t75" style="position:absolute;left:94;top:2153;width:268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bOObEAAAA3QAAAA8AAABkcnMvZG93bnJldi54bWxEj0FLw0AQhe8F/8Mygrd214rFxm6KCIKo&#10;l0Yv3qbZMRuTnQnZtY3/3hUKvc3w3vvmzWY7hV4daIytsIXrhQFFXItrubHw8f40vwMVE7LDXpgs&#10;/FKEbXkx22Dh5Mg7OlSpURnCsUALPqWh0DrWngLGhQzEWfuSMWDK69hoN+Ixw0Ovl8asdMCW8wWP&#10;Az16qrvqJ1iobr/9i4jEziw/969h94aZae3V5fRwDyrRlM7mU/rZ5frmZg3/3+QRdP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bOObEAAAA3QAAAA8AAAAAAAAAAAAAAAAA&#10;nwIAAGRycy9kb3ducmV2LnhtbFBLBQYAAAAABAAEAPcAAACQAwAAAAA=&#10;">
                  <v:imagedata r:id="rId42" o:title=""/>
                </v:shape>
                <v:shape id="Picture 996" o:spid="_x0000_s1037" type="#_x0000_t75" style="position:absolute;left:94;top:2374;width:268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KnMHGAAAA3QAAAA8AAABkcnMvZG93bnJldi54bWxEj09rwkAQxe+FfodlCr3VTaUVia4iBWkL&#10;5mD8cx6yYxLMzsbsauK37xwK3mZ4b977zXw5uEbdqAu1ZwPvowQUceFtzaWB/W79NgUVIrLFxjMZ&#10;uFOA5eL5aY6p9T1v6ZbHUkkIhxQNVDG2qdahqMhhGPmWWLST7xxGWbtS2w57CXeNHifJRDusWRoq&#10;bOmrouKcX52BY/ab8To7fF8+9/2Gt9f7dLPKjXl9GVYzUJGG+DD/X/9YwU8+hF++kRH04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YqcwcYAAADdAAAADwAAAAAAAAAAAAAA&#10;AACfAgAAZHJzL2Rvd25yZXYueG1sUEsFBgAAAAAEAAQA9wAAAJIDAAAAAA==&#10;">
                  <v:imagedata r:id="rId41" o:title=""/>
                </v:shape>
                <v:shape id="Picture 995" o:spid="_x0000_s1038" type="#_x0000_t75" style="position:absolute;left:94;top:2595;width:268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R0VnCAAAA3QAAAA8AAABkcnMvZG93bnJldi54bWxET0uLwjAQvgv7H8IseBFNu7iyVqOsC4JX&#10;Hz3sbWjGpthMuk2s9d8bQdjbfHzPWa57W4uOWl85VpBOEhDEhdMVlwpOx+34C4QPyBprx6TgTh7W&#10;q7fBEjPtbryn7hBKEUPYZ6jAhNBkUvrCkEU/cQ1x5M6utRgibEupW7zFcFvLjySZSYsVxwaDDf0Y&#10;Ki6Hq1UQpnOd/32OOnPPL5vfOsUt5TOlhu/99wJEoD78i1/unY7zk2kKz2/iCX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kdFZwgAAAN0AAAAPAAAAAAAAAAAAAAAAAJ8C&#10;AABkcnMvZG93bnJldi54bWxQSwUGAAAAAAQABAD3AAAAjgMAAAAA&#10;">
                  <v:imagedata r:id="rId40" o:title=""/>
                </v:shape>
                <v:shape id="Picture 994" o:spid="_x0000_s1039" type="#_x0000_t75" style="position:absolute;left:94;top:2816;width:268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Upy3EAAAA3QAAAA8AAABkcnMvZG93bnJldi54bWxET0trwkAQvhf6H5Yp9FY3SisSXSUIoS2Y&#10;g6nteciOSTA7G7NrHv++WxB6m4/vOZvdaBrRU+dqywrmswgEcWF1zaWC01f6sgLhPLLGxjIpmMjB&#10;bvv4sMFY24GP1Oe+FCGEXYwKKu/bWEpXVGTQzWxLHLiz7Qz6ALtS6g6HEG4auYiipTRYc2iosKV9&#10;RcUlvxkFP9lnxmn2/X59Ow0HPt6m1SHJlXp+GpM1CE+j/xff3R86zI9eF/D3TThBb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Upy3EAAAA3QAAAA8AAAAAAAAAAAAAAAAA&#10;nwIAAGRycy9kb3ducmV2LnhtbFBLBQYAAAAABAAEAPcAAACQAwAAAAA=&#10;">
                  <v:imagedata r:id="rId41" o:title=""/>
                </v:shape>
                <v:shape id="Picture 993" o:spid="_x0000_s1040" type="#_x0000_t75" style="position:absolute;left:94;top:3037;width:268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QjirEAAAA3QAAAA8AAABkcnMvZG93bnJldi54bWxET01rwkAQvRf8D8sI3urGWkqMriKCIPWi&#10;VsHjkB2z0exsmt2a9N+7QqG3ebzPmS06W4k7Nb50rGA0TEAQ506XXCg4fq1fUxA+IGusHJOCX/Kw&#10;mPdeZphp1/Ke7odQiBjCPkMFJoQ6k9Lnhiz6oauJI3dxjcUQYVNI3WAbw20l35LkQ1osOTYYrGll&#10;KL8dfqyC0y7d7OVy3F4/y+1l8p2ed1tzVmrQ75ZTEIG68C/+c290nJ+8j+H5TTxB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QjirEAAAA3QAAAA8AAAAAAAAAAAAAAAAA&#10;nwIAAGRycy9kb3ducmV2LnhtbFBLBQYAAAAABAAEAPcAAACQAwAAAAA=&#10;">
                  <v:imagedata r:id="rId56" o:title=""/>
                </v:shape>
                <w10:anchorlock/>
              </v:group>
            </w:pict>
          </mc:Fallback>
        </mc:AlternateContent>
      </w:r>
    </w:p>
    <w:p w14:paraId="0405902D" w14:textId="77777777" w:rsidR="00700F7C" w:rsidRDefault="00700F7C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14:paraId="0405902E" w14:textId="2B2FCDE3" w:rsidR="00700F7C" w:rsidRDefault="002F10C5">
      <w:pPr>
        <w:spacing w:line="200" w:lineRule="atLeast"/>
        <w:ind w:left="109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04059B03" wp14:editId="7F2435C5">
                <wp:extent cx="1705610" cy="841375"/>
                <wp:effectExtent l="1905" t="1270" r="0" b="0"/>
                <wp:docPr id="1016" name="Group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5610" cy="841375"/>
                          <a:chOff x="0" y="0"/>
                          <a:chExt cx="2686" cy="1325"/>
                        </a:xfrm>
                      </wpg:grpSpPr>
                      <wpg:grpSp>
                        <wpg:cNvPr id="1017" name="Group 99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686" cy="221"/>
                            <a:chOff x="0" y="0"/>
                            <a:chExt cx="2686" cy="221"/>
                          </a:xfrm>
                        </wpg:grpSpPr>
                        <wps:wsp>
                          <wps:cNvPr id="1018" name="Freeform 99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686" cy="221"/>
                            </a:xfrm>
                            <a:custGeom>
                              <a:avLst/>
                              <a:gdLst>
                                <a:gd name="T0" fmla="*/ 0 w 2686"/>
                                <a:gd name="T1" fmla="*/ 221 h 221"/>
                                <a:gd name="T2" fmla="*/ 2686 w 2686"/>
                                <a:gd name="T3" fmla="*/ 221 h 221"/>
                                <a:gd name="T4" fmla="*/ 2686 w 2686"/>
                                <a:gd name="T5" fmla="*/ 0 h 221"/>
                                <a:gd name="T6" fmla="*/ 0 w 2686"/>
                                <a:gd name="T7" fmla="*/ 0 h 221"/>
                                <a:gd name="T8" fmla="*/ 0 w 2686"/>
                                <a:gd name="T9" fmla="*/ 221 h 2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988"/>
                        <wpg:cNvGrpSpPr>
                          <a:grpSpLocks/>
                        </wpg:cNvGrpSpPr>
                        <wpg:grpSpPr bwMode="auto">
                          <a:xfrm>
                            <a:off x="0" y="221"/>
                            <a:ext cx="2686" cy="221"/>
                            <a:chOff x="0" y="221"/>
                            <a:chExt cx="2686" cy="221"/>
                          </a:xfrm>
                        </wpg:grpSpPr>
                        <wps:wsp>
                          <wps:cNvPr id="1020" name="Freeform 989"/>
                          <wps:cNvSpPr>
                            <a:spLocks/>
                          </wps:cNvSpPr>
                          <wps:spPr bwMode="auto">
                            <a:xfrm>
                              <a:off x="0" y="221"/>
                              <a:ext cx="2686" cy="221"/>
                            </a:xfrm>
                            <a:custGeom>
                              <a:avLst/>
                              <a:gdLst>
                                <a:gd name="T0" fmla="*/ 0 w 2686"/>
                                <a:gd name="T1" fmla="+- 0 442 221"/>
                                <a:gd name="T2" fmla="*/ 442 h 221"/>
                                <a:gd name="T3" fmla="*/ 2686 w 2686"/>
                                <a:gd name="T4" fmla="+- 0 442 221"/>
                                <a:gd name="T5" fmla="*/ 442 h 221"/>
                                <a:gd name="T6" fmla="*/ 2686 w 2686"/>
                                <a:gd name="T7" fmla="+- 0 221 221"/>
                                <a:gd name="T8" fmla="*/ 221 h 221"/>
                                <a:gd name="T9" fmla="*/ 0 w 2686"/>
                                <a:gd name="T10" fmla="+- 0 221 221"/>
                                <a:gd name="T11" fmla="*/ 221 h 221"/>
                                <a:gd name="T12" fmla="*/ 0 w 2686"/>
                                <a:gd name="T13" fmla="+- 0 442 221"/>
                                <a:gd name="T14" fmla="*/ 442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986"/>
                        <wpg:cNvGrpSpPr>
                          <a:grpSpLocks/>
                        </wpg:cNvGrpSpPr>
                        <wpg:grpSpPr bwMode="auto">
                          <a:xfrm>
                            <a:off x="0" y="442"/>
                            <a:ext cx="2686" cy="221"/>
                            <a:chOff x="0" y="442"/>
                            <a:chExt cx="2686" cy="221"/>
                          </a:xfrm>
                        </wpg:grpSpPr>
                        <wps:wsp>
                          <wps:cNvPr id="1022" name="Freeform 987"/>
                          <wps:cNvSpPr>
                            <a:spLocks/>
                          </wps:cNvSpPr>
                          <wps:spPr bwMode="auto">
                            <a:xfrm>
                              <a:off x="0" y="442"/>
                              <a:ext cx="2686" cy="221"/>
                            </a:xfrm>
                            <a:custGeom>
                              <a:avLst/>
                              <a:gdLst>
                                <a:gd name="T0" fmla="*/ 0 w 2686"/>
                                <a:gd name="T1" fmla="+- 0 662 442"/>
                                <a:gd name="T2" fmla="*/ 662 h 221"/>
                                <a:gd name="T3" fmla="*/ 2686 w 2686"/>
                                <a:gd name="T4" fmla="+- 0 662 442"/>
                                <a:gd name="T5" fmla="*/ 662 h 221"/>
                                <a:gd name="T6" fmla="*/ 2686 w 2686"/>
                                <a:gd name="T7" fmla="+- 0 442 442"/>
                                <a:gd name="T8" fmla="*/ 442 h 221"/>
                                <a:gd name="T9" fmla="*/ 0 w 2686"/>
                                <a:gd name="T10" fmla="+- 0 442 442"/>
                                <a:gd name="T11" fmla="*/ 442 h 221"/>
                                <a:gd name="T12" fmla="*/ 0 w 2686"/>
                                <a:gd name="T13" fmla="+- 0 662 442"/>
                                <a:gd name="T14" fmla="*/ 662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0"/>
                                  </a:moveTo>
                                  <a:lnTo>
                                    <a:pt x="2686" y="220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984"/>
                        <wpg:cNvGrpSpPr>
                          <a:grpSpLocks/>
                        </wpg:cNvGrpSpPr>
                        <wpg:grpSpPr bwMode="auto">
                          <a:xfrm>
                            <a:off x="0" y="662"/>
                            <a:ext cx="2686" cy="221"/>
                            <a:chOff x="0" y="662"/>
                            <a:chExt cx="2686" cy="221"/>
                          </a:xfrm>
                        </wpg:grpSpPr>
                        <wps:wsp>
                          <wps:cNvPr id="1024" name="Freeform 985"/>
                          <wps:cNvSpPr>
                            <a:spLocks/>
                          </wps:cNvSpPr>
                          <wps:spPr bwMode="auto">
                            <a:xfrm>
                              <a:off x="0" y="662"/>
                              <a:ext cx="2686" cy="221"/>
                            </a:xfrm>
                            <a:custGeom>
                              <a:avLst/>
                              <a:gdLst>
                                <a:gd name="T0" fmla="*/ 0 w 2686"/>
                                <a:gd name="T1" fmla="+- 0 883 662"/>
                                <a:gd name="T2" fmla="*/ 883 h 221"/>
                                <a:gd name="T3" fmla="*/ 2686 w 2686"/>
                                <a:gd name="T4" fmla="+- 0 883 662"/>
                                <a:gd name="T5" fmla="*/ 883 h 221"/>
                                <a:gd name="T6" fmla="*/ 2686 w 2686"/>
                                <a:gd name="T7" fmla="+- 0 662 662"/>
                                <a:gd name="T8" fmla="*/ 662 h 221"/>
                                <a:gd name="T9" fmla="*/ 0 w 2686"/>
                                <a:gd name="T10" fmla="+- 0 662 662"/>
                                <a:gd name="T11" fmla="*/ 662 h 221"/>
                                <a:gd name="T12" fmla="*/ 0 w 2686"/>
                                <a:gd name="T13" fmla="+- 0 883 662"/>
                                <a:gd name="T14" fmla="*/ 883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982"/>
                        <wpg:cNvGrpSpPr>
                          <a:grpSpLocks/>
                        </wpg:cNvGrpSpPr>
                        <wpg:grpSpPr bwMode="auto">
                          <a:xfrm>
                            <a:off x="0" y="883"/>
                            <a:ext cx="2686" cy="221"/>
                            <a:chOff x="0" y="883"/>
                            <a:chExt cx="2686" cy="221"/>
                          </a:xfrm>
                        </wpg:grpSpPr>
                        <wps:wsp>
                          <wps:cNvPr id="1026" name="Freeform 983"/>
                          <wps:cNvSpPr>
                            <a:spLocks/>
                          </wps:cNvSpPr>
                          <wps:spPr bwMode="auto">
                            <a:xfrm>
                              <a:off x="0" y="883"/>
                              <a:ext cx="2686" cy="221"/>
                            </a:xfrm>
                            <a:custGeom>
                              <a:avLst/>
                              <a:gdLst>
                                <a:gd name="T0" fmla="*/ 0 w 2686"/>
                                <a:gd name="T1" fmla="+- 0 1104 883"/>
                                <a:gd name="T2" fmla="*/ 1104 h 221"/>
                                <a:gd name="T3" fmla="*/ 2686 w 2686"/>
                                <a:gd name="T4" fmla="+- 0 1104 883"/>
                                <a:gd name="T5" fmla="*/ 1104 h 221"/>
                                <a:gd name="T6" fmla="*/ 2686 w 2686"/>
                                <a:gd name="T7" fmla="+- 0 883 883"/>
                                <a:gd name="T8" fmla="*/ 883 h 221"/>
                                <a:gd name="T9" fmla="*/ 0 w 2686"/>
                                <a:gd name="T10" fmla="+- 0 883 883"/>
                                <a:gd name="T11" fmla="*/ 883 h 221"/>
                                <a:gd name="T12" fmla="*/ 0 w 2686"/>
                                <a:gd name="T13" fmla="+- 0 1104 883"/>
                                <a:gd name="T14" fmla="*/ 1104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980"/>
                        <wpg:cNvGrpSpPr>
                          <a:grpSpLocks/>
                        </wpg:cNvGrpSpPr>
                        <wpg:grpSpPr bwMode="auto">
                          <a:xfrm>
                            <a:off x="0" y="1104"/>
                            <a:ext cx="2686" cy="221"/>
                            <a:chOff x="0" y="1104"/>
                            <a:chExt cx="2686" cy="221"/>
                          </a:xfrm>
                        </wpg:grpSpPr>
                        <wps:wsp>
                          <wps:cNvPr id="1028" name="Freeform 981"/>
                          <wps:cNvSpPr>
                            <a:spLocks/>
                          </wps:cNvSpPr>
                          <wps:spPr bwMode="auto">
                            <a:xfrm>
                              <a:off x="0" y="1104"/>
                              <a:ext cx="2686" cy="221"/>
                            </a:xfrm>
                            <a:custGeom>
                              <a:avLst/>
                              <a:gdLst>
                                <a:gd name="T0" fmla="*/ 0 w 2686"/>
                                <a:gd name="T1" fmla="+- 0 1325 1104"/>
                                <a:gd name="T2" fmla="*/ 1325 h 221"/>
                                <a:gd name="T3" fmla="*/ 2686 w 2686"/>
                                <a:gd name="T4" fmla="+- 0 1325 1104"/>
                                <a:gd name="T5" fmla="*/ 1325 h 221"/>
                                <a:gd name="T6" fmla="*/ 2686 w 2686"/>
                                <a:gd name="T7" fmla="+- 0 1104 1104"/>
                                <a:gd name="T8" fmla="*/ 1104 h 221"/>
                                <a:gd name="T9" fmla="*/ 0 w 2686"/>
                                <a:gd name="T10" fmla="+- 0 1104 1104"/>
                                <a:gd name="T11" fmla="*/ 1104 h 221"/>
                                <a:gd name="T12" fmla="*/ 0 w 2686"/>
                                <a:gd name="T13" fmla="+- 0 1325 1104"/>
                                <a:gd name="T14" fmla="*/ 1325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686" h="221">
                                  <a:moveTo>
                                    <a:pt x="0" y="221"/>
                                  </a:moveTo>
                                  <a:lnTo>
                                    <a:pt x="2686" y="221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B90FFC" id="Group 979" o:spid="_x0000_s1026" style="width:134.3pt;height:66.25pt;mso-position-horizontal-relative:char;mso-position-vertical-relative:line" coordsize="2686,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">
                <v:group id="Group 990" o:spid="_x0000_s1027" style="position:absolute;width:2686;height:221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    <v:shape id="Freeform 991" o:spid="_x0000_s1028" style="position:absolute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KxN8YA&#10;AADdAAAADwAAAGRycy9kb3ducmV2LnhtbESPQWvDMAyF74X9B6PBbq3dHErJ6pZRKJQdSpeN0qOI&#10;NScslkPspel+/XQY7Cbxnt77tNlNoVMjDamNbGG5MKCI6+ha9hY+3g/zNaiUkR12kcnCnRLstg+z&#10;DZYu3viNxip7JSGcSrTQ5NyXWqe6oYBpEXti0T7jEDDLOnjtBrxJeOh0YcxKB2xZGhrsad9Q/VV9&#10;BwuX4vDaVj9ufaVVcd/7o0dzOlv79Di9PIPKNOV/89/10Qm+WQqufCM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KxN8YAAADdAAAADwAAAAAAAAAAAAAAAACYAgAAZHJz&#10;L2Rvd25yZXYueG1sUEsFBgAAAAAEAAQA9QAAAIsDAAAAAA==&#10;" path="m,221r2686,l2686,,,,,221xe" fillcolor="red" stroked="f">
                    <v:path arrowok="t" o:connecttype="custom" o:connectlocs="0,221;2686,221;2686,0;0,0;0,221" o:connectangles="0,0,0,0,0"/>
                  </v:shape>
                </v:group>
                <v:group id="Group 988" o:spid="_x0000_s1029" style="position:absolute;top:221;width:2686;height:221" coordorigin=",221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  <v:shape id="Freeform 989" o:spid="_x0000_s1030" style="position:absolute;top:221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h3jMUA&#10;AADdAAAADwAAAGRycy9kb3ducmV2LnhtbESPQWsCMRCF74X+hzAFbzXpHkS2RimCID2IXUV6HDbT&#10;7NLNZNmkuvrrOwfB2wzvzXvfLFZj6NSZhtRGtvA2NaCI6+ha9haOh83rHFTKyA67yGThSglWy+en&#10;BZYuXviLzlX2SkI4lWihybkvtU51QwHTNPbEov3EIWCWdfDaDXiR8NDpwpiZDtiyNDTY07qh+rf6&#10;CxZOxeazrW5u/k2z4rr2W49mt7d28jJ+vIPKNOaH+X69dYJvCuGXb2QEv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HeMxQAAAN0AAAAPAAAAAAAAAAAAAAAAAJgCAABkcnMv&#10;ZG93bnJldi54bWxQSwUGAAAAAAQABAD1AAAAigMAAAAA&#10;" path="m,221r2686,l2686,,,,,221xe" fillcolor="red" stroked="f">
                    <v:path arrowok="t" o:connecttype="custom" o:connectlocs="0,442;2686,442;2686,221;0,221;0,442" o:connectangles="0,0,0,0,0"/>
                  </v:shape>
                </v:group>
                <v:group id="Group 986" o:spid="_x0000_s1031" style="position:absolute;top:442;width:2686;height:221" coordorigin=",442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OQmM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OQmMQAAADdAAAA&#10;DwAAAAAAAAAAAAAAAACqAgAAZHJzL2Rvd25yZXYueG1sUEsFBgAAAAAEAAQA+gAAAJsDAAAAAA==&#10;">
                  <v:shape id="Freeform 987" o:spid="_x0000_s1032" style="position:absolute;top:442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ZMYMIA&#10;AADdAAAADwAAAGRycy9kb3ducmV2LnhtbERPTWsCMRC9F/wPYQRvNTEHka1RiiBID0VXKT0Om2l2&#10;6WaybKKu/fWNIHibx/uc5XrwrbhQH5vABmZTBYK4CrZhZ+B03L4uQMSEbLENTAZuFGG9Gr0ssbDh&#10;yge6lMmJHMKxQAN1Sl0hZaxq8hinoSPO3E/oPaYMeydtj9cc7luplZpLjw3nhho72tRU/ZZnb+BL&#10;bz+a8s8uvmmubxu3c6g+98ZMxsP7G4hEQ3qKH+6dzfOV1nD/Jp8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kxgwgAAAN0AAAAPAAAAAAAAAAAAAAAAAJgCAABkcnMvZG93&#10;bnJldi54bWxQSwUGAAAAAAQABAD1AAAAhwMAAAAA&#10;" path="m,220r2686,l2686,,,,,220xe" fillcolor="red" stroked="f">
                    <v:path arrowok="t" o:connecttype="custom" o:connectlocs="0,662;2686,662;2686,442;0,442;0,662" o:connectangles="0,0,0,0,0"/>
                  </v:shape>
                </v:group>
                <v:group id="Group 984" o:spid="_x0000_s1033" style="position:absolute;top:662;width:2686;height:221" coordorigin=",662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<v:shape id="Freeform 985" o:spid="_x0000_s1034" style="position:absolute;top:662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Nxj8IA&#10;AADdAAAADwAAAGRycy9kb3ducmV2LnhtbERPTYvCMBC9L/gfwgh7WxPLIlKNIoIge1jcrojHoRnT&#10;YjMpTdTqr98Iwt7m8T5nvuxdI67UhdqzhvFIgSAuvanZatj/bj6mIEJENth4Jg13CrBcDN7mmBt/&#10;4x+6FtGKFMIhRw1VjG0uZSgrchhGviVO3Ml3DmOCnZWmw1sKd43MlJpIhzWnhgpbWldUnouL03DI&#10;Nl918TDTI02y+9puLarvndbvw341AxGpj//il3tr0nyVfcLzm3S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g3GPwgAAAN0AAAAPAAAAAAAAAAAAAAAAAJgCAABkcnMvZG93&#10;bnJldi54bWxQSwUGAAAAAAQABAD1AAAAhwMAAAAA&#10;" path="m,221r2686,l2686,,,,,221xe" fillcolor="red" stroked="f">
                    <v:path arrowok="t" o:connecttype="custom" o:connectlocs="0,883;2686,883;2686,662;0,662;0,883" o:connectangles="0,0,0,0,0"/>
                  </v:shape>
                </v:group>
                <v:group id="Group 982" o:spid="_x0000_s1035" style="position:absolute;top:883;width:2686;height:221" coordorigin=",883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<v:shape id="Freeform 983" o:spid="_x0000_s1036" style="position:absolute;top:883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1KY8IA&#10;AADdAAAADwAAAGRycy9kb3ducmV2LnhtbERPTYvCMBC9L/gfwgje1sQeilSjiCDIHha3ingcmjEt&#10;NpPSRK376zcLC3ubx/uc5XpwrXhQHxrPGmZTBYK48qZhq+F03L3PQYSIbLD1TBpeFGC9Gr0tsTD+&#10;yV/0KKMVKYRDgRrqGLtCylDV5DBMfUecuKvvHcYEeytNj88U7lqZKZVLhw2nhho72tZU3cq703DO&#10;dh9N+W3mF8qz19buLarPg9aT8bBZgIg0xH/xn3tv0nyV5fD7TTpB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HUpjwgAAAN0AAAAPAAAAAAAAAAAAAAAAAJgCAABkcnMvZG93&#10;bnJldi54bWxQSwUGAAAAAAQABAD1AAAAhwMAAAAA&#10;" path="m,221r2686,l2686,,,,,221xe" fillcolor="red" stroked="f">
                    <v:path arrowok="t" o:connecttype="custom" o:connectlocs="0,1104;2686,1104;2686,883;0,883;0,1104" o:connectangles="0,0,0,0,0"/>
                  </v:shape>
                </v:group>
                <v:group id="Group 980" o:spid="_x0000_s1037" style="position:absolute;top:1104;width:2686;height:221" coordorigin=",1104" coordsize="268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atd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GrXfFAAAA3QAA&#10;AA8AAAAAAAAAAAAAAAAAqgIAAGRycy9kb3ducmV2LnhtbFBLBQYAAAAABAAEAPoAAACcAwAAAAA=&#10;">
                  <v:shape id="Freeform 981" o:spid="_x0000_s1038" style="position:absolute;top:1104;width:2686;height:221;visibility:visible;mso-wrap-style:square;v-text-anchor:top" coordsize="268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57isUA&#10;AADdAAAADwAAAGRycy9kb3ducmV2LnhtbESPQWsCMRCF74X+hzAFbzXpHkS2RimCID2IXUV6HDbT&#10;7NLNZNmkuvrrOwfB2wzvzXvfLFZj6NSZhtRGtvA2NaCI6+ha9haOh83rHFTKyA67yGThSglWy+en&#10;BZYuXviLzlX2SkI4lWihybkvtU51QwHTNPbEov3EIWCWdfDaDXiR8NDpwpiZDtiyNDTY07qh+rf6&#10;CxZOxeazrW5u/k2z4rr2W49mt7d28jJ+vIPKNOaH+X69dYJvCsGVb2QEv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znuKxQAAAN0AAAAPAAAAAAAAAAAAAAAAAJgCAABkcnMv&#10;ZG93bnJldi54bWxQSwUGAAAAAAQABAD1AAAAigMAAAAA&#10;" path="m,221r2686,l2686,,,,,221xe" fillcolor="red" stroked="f">
                    <v:path arrowok="t" o:connecttype="custom" o:connectlocs="0,1325;2686,1325;2686,1104;0,1104;0,1325" o:connectangles="0,0,0,0,0"/>
                  </v:shape>
                </v:group>
                <w10:anchorlock/>
              </v:group>
            </w:pict>
          </mc:Fallback>
        </mc:AlternateContent>
      </w:r>
    </w:p>
    <w:p w14:paraId="0405902F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9030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9031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9032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9033" w14:textId="77777777" w:rsidR="00700F7C" w:rsidRDefault="00700F7C">
      <w:pPr>
        <w:spacing w:before="7"/>
        <w:rPr>
          <w:rFonts w:ascii="Times New Roman" w:eastAsia="Times New Roman" w:hAnsi="Times New Roman" w:cs="Times New Roman"/>
          <w:sz w:val="29"/>
          <w:szCs w:val="29"/>
        </w:rPr>
      </w:pPr>
    </w:p>
    <w:p w14:paraId="04059034" w14:textId="66D2CC44" w:rsidR="00700F7C" w:rsidRDefault="002F10C5">
      <w:pPr>
        <w:spacing w:before="109"/>
        <w:ind w:left="154"/>
        <w:rPr>
          <w:rFonts w:ascii="Century Gothic" w:eastAsia="Century Gothic" w:hAnsi="Century Gothic" w:cs="Century Gothic"/>
          <w:sz w:val="15"/>
          <w:szCs w:val="15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080" behindDoc="0" locked="0" layoutInCell="1" allowOverlap="1" wp14:anchorId="04059B05" wp14:editId="5D141768">
                <wp:simplePos x="0" y="0"/>
                <wp:positionH relativeFrom="page">
                  <wp:posOffset>456565</wp:posOffset>
                </wp:positionH>
                <wp:positionV relativeFrom="paragraph">
                  <wp:posOffset>-5621655</wp:posOffset>
                </wp:positionV>
                <wp:extent cx="14027785" cy="8216900"/>
                <wp:effectExtent l="0" t="2540" r="3175" b="635"/>
                <wp:wrapNone/>
                <wp:docPr id="1015" name="Text Box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7785" cy="821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74"/>
                              <w:gridCol w:w="3094"/>
                              <w:gridCol w:w="2281"/>
                              <w:gridCol w:w="1114"/>
                              <w:gridCol w:w="1116"/>
                              <w:gridCol w:w="1018"/>
                              <w:gridCol w:w="2902"/>
                              <w:gridCol w:w="1681"/>
                              <w:gridCol w:w="2198"/>
                              <w:gridCol w:w="1680"/>
                              <w:gridCol w:w="1459"/>
                              <w:gridCol w:w="1429"/>
                            </w:tblGrid>
                            <w:tr w:rsidR="00700F7C" w14:paraId="04059BBD" w14:textId="77777777">
                              <w:trPr>
                                <w:trHeight w:hRule="exact" w:val="449"/>
                              </w:trPr>
                              <w:tc>
                                <w:tcPr>
                                  <w:tcW w:w="2074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BAF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BB0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BB1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BB2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BB3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</w:p>
                                <w:p w14:paraId="04059BB4" w14:textId="77777777" w:rsidR="00700F7C" w:rsidRDefault="002F10C5">
                                  <w:pPr>
                                    <w:pStyle w:val="TableParagraph"/>
                                    <w:ind w:left="114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assets</w:t>
                                  </w:r>
                                </w:p>
                              </w:tc>
                              <w:tc>
                                <w:tcPr>
                                  <w:tcW w:w="5374" w:type="dxa"/>
                                  <w:gridSpan w:val="2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BB5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BB6" w14:textId="77777777" w:rsidR="00700F7C" w:rsidRDefault="00700F7C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BB7" w14:textId="77777777" w:rsidR="00700F7C" w:rsidRDefault="002F10C5">
                                  <w:pPr>
                                    <w:pStyle w:val="TableParagraph"/>
                                    <w:ind w:left="143"/>
                                    <w:rPr>
                                      <w:rFonts w:ascii="Century Gothic" w:eastAsia="Century Gothic" w:hAnsi="Century Gothic" w:cs="Century Gothic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Indicative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demand (for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  <w:u w:val="single" w:color="000000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5"/>
                                      <w:sz w:val="18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8"/>
                                      <w:u w:val="single" w:color="000000"/>
                                    </w:rPr>
                                    <w:t>sources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3"/>
                                      <w:sz w:val="18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  <w:u w:val="single" w:color="000000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8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  <w:u w:val="single" w:color="000000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8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system)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position w:val="5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48" w:type="dxa"/>
                                  <w:gridSpan w:val="3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BB8" w14:textId="77777777" w:rsidR="00700F7C" w:rsidRDefault="002F10C5">
                                  <w:pPr>
                                    <w:pStyle w:val="TableParagraph"/>
                                    <w:spacing w:before="96"/>
                                    <w:ind w:left="476" w:firstLine="436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Watering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history</w:t>
                                  </w:r>
                                </w:p>
                                <w:p w14:paraId="04059BB9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BBA" w14:textId="77777777" w:rsidR="00700F7C" w:rsidRDefault="002F10C5">
                                  <w:pPr>
                                    <w:pStyle w:val="TableParagraph"/>
                                    <w:spacing w:before="128"/>
                                    <w:ind w:left="476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(from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sources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water)</w:t>
                                  </w:r>
                                </w:p>
                              </w:tc>
                              <w:tc>
                                <w:tcPr>
                                  <w:tcW w:w="6781" w:type="dxa"/>
                                  <w:gridSpan w:val="3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BBB" w14:textId="77777777" w:rsidR="00700F7C" w:rsidRDefault="002F10C5">
                                  <w:pPr>
                                    <w:pStyle w:val="TableParagraph"/>
                                    <w:spacing w:before="96"/>
                                    <w:ind w:right="2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2017-18</w:t>
                                  </w:r>
                                </w:p>
                              </w:tc>
                              <w:tc>
                                <w:tcPr>
                                  <w:tcW w:w="4568" w:type="dxa"/>
                                  <w:gridSpan w:val="3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BBC" w14:textId="77777777" w:rsidR="00700F7C" w:rsidRDefault="002F10C5">
                                  <w:pPr>
                                    <w:pStyle w:val="TableParagraph"/>
                                    <w:spacing w:before="96"/>
                                    <w:ind w:left="889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Implications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future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demands</w:t>
                                  </w:r>
                                </w:p>
                              </w:tc>
                            </w:tr>
                            <w:tr w:rsidR="00700F7C" w14:paraId="04059BD5" w14:textId="77777777">
                              <w:trPr>
                                <w:trHeight w:hRule="exact" w:val="692"/>
                              </w:trPr>
                              <w:tc>
                                <w:tcPr>
                                  <w:tcW w:w="2074" w:type="dxa"/>
                                  <w:vMerge/>
                                  <w:tcBorders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BBE" w14:textId="77777777" w:rsidR="00700F7C" w:rsidRDefault="00700F7C"/>
                              </w:tc>
                              <w:tc>
                                <w:tcPr>
                                  <w:tcW w:w="5374" w:type="dxa"/>
                                  <w:gridSpan w:val="2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BBF" w14:textId="77777777" w:rsidR="00700F7C" w:rsidRDefault="00700F7C"/>
                              </w:tc>
                              <w:tc>
                                <w:tcPr>
                                  <w:tcW w:w="3248" w:type="dxa"/>
                                  <w:gridSpan w:val="3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BC0" w14:textId="77777777" w:rsidR="00700F7C" w:rsidRDefault="00700F7C"/>
                              </w:tc>
                              <w:tc>
                                <w:tcPr>
                                  <w:tcW w:w="2902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BC1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BC2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BC3" w14:textId="77777777" w:rsidR="00700F7C" w:rsidRDefault="00700F7C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entury Gothic" w:eastAsia="Century Gothic" w:hAnsi="Century Gothic" w:cs="Century Gothic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04059BC4" w14:textId="77777777" w:rsidR="00700F7C" w:rsidRDefault="002F10C5">
                                  <w:pPr>
                                    <w:pStyle w:val="TableParagraph"/>
                                    <w:ind w:left="267" w:right="268" w:firstLine="2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Predominant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urgency of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4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demand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 xml:space="preserve"> for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30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water</w:t>
                                  </w:r>
                                </w:p>
                              </w:tc>
                              <w:tc>
                                <w:tcPr>
                                  <w:tcW w:w="1681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BC5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BC6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BC7" w14:textId="77777777" w:rsidR="00700F7C" w:rsidRDefault="002F10C5">
                                  <w:pPr>
                                    <w:pStyle w:val="TableParagraph"/>
                                    <w:spacing w:before="157"/>
                                    <w:ind w:left="171" w:right="172" w:hanging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Purpose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under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19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very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low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low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0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 xml:space="preserve">resource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availability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BC8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BC9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BCA" w14:textId="77777777" w:rsidR="00700F7C" w:rsidRDefault="002F10C5">
                                  <w:pPr>
                                    <w:pStyle w:val="TableParagraph"/>
                                    <w:spacing w:before="157"/>
                                    <w:ind w:left="183" w:right="184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Potential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4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Commonwealth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6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contribution?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BCB" w14:textId="77777777" w:rsidR="00700F7C" w:rsidRDefault="00700F7C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entury Gothic" w:eastAsia="Century Gothic" w:hAnsi="Century Gothic" w:cs="Century Gothic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04059BCC" w14:textId="77777777" w:rsidR="00700F7C" w:rsidRDefault="002F10C5">
                                  <w:pPr>
                                    <w:pStyle w:val="TableParagraph"/>
                                    <w:ind w:left="188" w:right="190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Likely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urgency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2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demand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26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2018–19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if</w:t>
                                  </w:r>
                                </w:p>
                                <w:p w14:paraId="04059BCD" w14:textId="77777777" w:rsidR="00700F7C" w:rsidRDefault="002F10C5">
                                  <w:pPr>
                                    <w:pStyle w:val="TableParagraph"/>
                                    <w:ind w:left="296" w:right="297" w:hanging="2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watering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22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occurred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as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23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planned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22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2017–18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BCE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BCF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BD0" w14:textId="77777777" w:rsidR="00700F7C" w:rsidRDefault="002F10C5">
                                  <w:pPr>
                                    <w:pStyle w:val="TableParagraph"/>
                                    <w:spacing w:before="157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2019-20</w:t>
                                  </w:r>
                                </w:p>
                                <w:p w14:paraId="04059BD1" w14:textId="77777777" w:rsidR="00700F7C" w:rsidRDefault="002F10C5">
                                  <w:pPr>
                                    <w:pStyle w:val="TableParagraph"/>
                                    <w:ind w:left="320" w:right="32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Range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2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likely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3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demand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BD2" w14:textId="77777777" w:rsidR="00700F7C" w:rsidRDefault="00700F7C">
                                  <w:pPr>
                                    <w:pStyle w:val="TableParagraph"/>
                                    <w:spacing w:before="9"/>
                                    <w:rPr>
                                      <w:rFonts w:ascii="Century Gothic" w:eastAsia="Century Gothic" w:hAnsi="Century Gothic" w:cs="Century Gothic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4059BD3" w14:textId="77777777" w:rsidR="00700F7C" w:rsidRDefault="002F10C5">
                                  <w:pPr>
                                    <w:pStyle w:val="TableParagraph"/>
                                    <w:spacing w:line="220" w:lineRule="exact"/>
                                    <w:ind w:left="2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Met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2"/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-</w:t>
                                  </w:r>
                                </w:p>
                                <w:p w14:paraId="04059BD4" w14:textId="77777777" w:rsidR="00700F7C" w:rsidRDefault="002F10C5">
                                  <w:pPr>
                                    <w:pStyle w:val="TableParagraph"/>
                                    <w:spacing w:line="220" w:lineRule="exact"/>
                                    <w:ind w:left="2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700F7C" w14:paraId="04059BE6" w14:textId="77777777">
                              <w:trPr>
                                <w:trHeight w:hRule="exact" w:val="389"/>
                              </w:trPr>
                              <w:tc>
                                <w:tcPr>
                                  <w:tcW w:w="2074" w:type="dxa"/>
                                  <w:vMerge/>
                                  <w:tcBorders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BD6" w14:textId="77777777" w:rsidR="00700F7C" w:rsidRDefault="00700F7C"/>
                              </w:tc>
                              <w:tc>
                                <w:tcPr>
                                  <w:tcW w:w="3094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BD7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BD8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BD9" w14:textId="77777777" w:rsidR="00700F7C" w:rsidRDefault="002F10C5">
                                  <w:pPr>
                                    <w:pStyle w:val="TableParagraph"/>
                                    <w:spacing w:before="142"/>
                                    <w:ind w:left="971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Flow/volume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BDA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BDB" w14:textId="77777777" w:rsidR="00700F7C" w:rsidRDefault="00700F7C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entury Gothic" w:eastAsia="Century Gothic" w:hAnsi="Century Gothic" w:cs="Century Gothic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4059BDC" w14:textId="77777777" w:rsidR="00700F7C" w:rsidRDefault="002F10C5">
                                  <w:pPr>
                                    <w:pStyle w:val="TableParagraph"/>
                                    <w:ind w:left="104" w:right="105" w:firstLine="156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Required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frequency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(maximum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dry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interval)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BDD" w14:textId="77777777" w:rsidR="00700F7C" w:rsidRDefault="002F10C5">
                                  <w:pPr>
                                    <w:pStyle w:val="TableParagraph"/>
                                    <w:spacing w:before="65"/>
                                    <w:ind w:left="193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2014–15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BDE" w14:textId="77777777" w:rsidR="00700F7C" w:rsidRDefault="002F10C5">
                                  <w:pPr>
                                    <w:pStyle w:val="TableParagraph"/>
                                    <w:spacing w:before="65"/>
                                    <w:ind w:left="200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2015-16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BDF" w14:textId="77777777" w:rsidR="00700F7C" w:rsidRDefault="002F10C5">
                                  <w:pPr>
                                    <w:pStyle w:val="TableParagraph"/>
                                    <w:spacing w:before="65"/>
                                    <w:ind w:left="15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2016-17</w:t>
                                  </w:r>
                                </w:p>
                              </w:tc>
                              <w:tc>
                                <w:tcPr>
                                  <w:tcW w:w="2902" w:type="dxa"/>
                                  <w:vMerge/>
                                  <w:tcBorders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BE0" w14:textId="77777777" w:rsidR="00700F7C" w:rsidRDefault="00700F7C"/>
                              </w:tc>
                              <w:tc>
                                <w:tcPr>
                                  <w:tcW w:w="1681" w:type="dxa"/>
                                  <w:vMerge/>
                                  <w:tcBorders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BE1" w14:textId="77777777" w:rsidR="00700F7C" w:rsidRDefault="00700F7C"/>
                              </w:tc>
                              <w:tc>
                                <w:tcPr>
                                  <w:tcW w:w="2198" w:type="dxa"/>
                                  <w:vMerge/>
                                  <w:tcBorders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BE2" w14:textId="77777777" w:rsidR="00700F7C" w:rsidRDefault="00700F7C"/>
                              </w:tc>
                              <w:tc>
                                <w:tcPr>
                                  <w:tcW w:w="1680" w:type="dxa"/>
                                  <w:vMerge/>
                                  <w:tcBorders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BE3" w14:textId="77777777" w:rsidR="00700F7C" w:rsidRDefault="00700F7C"/>
                              </w:tc>
                              <w:tc>
                                <w:tcPr>
                                  <w:tcW w:w="1459" w:type="dxa"/>
                                  <w:vMerge/>
                                  <w:tcBorders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BE4" w14:textId="77777777" w:rsidR="00700F7C" w:rsidRDefault="00700F7C"/>
                              </w:tc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BE5" w14:textId="77777777" w:rsidR="00700F7C" w:rsidRDefault="00700F7C"/>
                              </w:tc>
                            </w:tr>
                            <w:tr w:rsidR="00700F7C" w14:paraId="04059BFA" w14:textId="77777777">
                              <w:trPr>
                                <w:trHeight w:hRule="exact" w:val="1034"/>
                              </w:trPr>
                              <w:tc>
                                <w:tcPr>
                                  <w:tcW w:w="2074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BE7" w14:textId="77777777" w:rsidR="00700F7C" w:rsidRDefault="00700F7C"/>
                              </w:tc>
                              <w:tc>
                                <w:tcPr>
                                  <w:tcW w:w="3094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BE8" w14:textId="77777777" w:rsidR="00700F7C" w:rsidRDefault="00700F7C"/>
                              </w:tc>
                              <w:tc>
                                <w:tcPr>
                                  <w:tcW w:w="2281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BE9" w14:textId="77777777" w:rsidR="00700F7C" w:rsidRDefault="00700F7C"/>
                              </w:tc>
                              <w:tc>
                                <w:tcPr>
                                  <w:tcW w:w="1114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BEA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BEB" w14:textId="77777777" w:rsidR="00700F7C" w:rsidRDefault="00700F7C">
                                  <w:pPr>
                                    <w:pStyle w:val="TableParagraph"/>
                                    <w:spacing w:before="9"/>
                                    <w:rPr>
                                      <w:rFonts w:ascii="Century Gothic" w:eastAsia="Century Gothic" w:hAnsi="Century Gothic" w:cs="Century Gothic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04059BEC" w14:textId="77777777" w:rsidR="00700F7C" w:rsidRDefault="002F10C5">
                                  <w:pPr>
                                    <w:pStyle w:val="TableParagraph"/>
                                    <w:ind w:left="205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(drying)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BED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BEE" w14:textId="77777777" w:rsidR="00700F7C" w:rsidRDefault="00700F7C">
                                  <w:pPr>
                                    <w:pStyle w:val="TableParagraph"/>
                                    <w:spacing w:before="9"/>
                                    <w:rPr>
                                      <w:rFonts w:ascii="Century Gothic" w:eastAsia="Century Gothic" w:hAnsi="Century Gothic" w:cs="Century Gothic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04059BEF" w14:textId="77777777" w:rsidR="00700F7C" w:rsidRDefault="002F10C5">
                                  <w:pPr>
                                    <w:pStyle w:val="TableParagraph"/>
                                    <w:ind w:left="205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(drying)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BF0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BF1" w14:textId="77777777" w:rsidR="00700F7C" w:rsidRDefault="00700F7C">
                                  <w:pPr>
                                    <w:pStyle w:val="TableParagraph"/>
                                    <w:spacing w:before="9"/>
                                    <w:rPr>
                                      <w:rFonts w:ascii="Century Gothic" w:eastAsia="Century Gothic" w:hAnsi="Century Gothic" w:cs="Century Gothic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04059BF2" w14:textId="77777777" w:rsidR="00700F7C" w:rsidRDefault="002F10C5">
                                  <w:pPr>
                                    <w:pStyle w:val="TableParagraph"/>
                                    <w:ind w:left="26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(wet)</w:t>
                                  </w:r>
                                </w:p>
                              </w:tc>
                              <w:tc>
                                <w:tcPr>
                                  <w:tcW w:w="2902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BF3" w14:textId="77777777" w:rsidR="00700F7C" w:rsidRDefault="00700F7C"/>
                              </w:tc>
                              <w:tc>
                                <w:tcPr>
                                  <w:tcW w:w="1681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BF4" w14:textId="77777777" w:rsidR="00700F7C" w:rsidRDefault="00700F7C"/>
                              </w:tc>
                              <w:tc>
                                <w:tcPr>
                                  <w:tcW w:w="2198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BF5" w14:textId="77777777" w:rsidR="00700F7C" w:rsidRDefault="00700F7C"/>
                              </w:tc>
                              <w:tc>
                                <w:tcPr>
                                  <w:tcW w:w="1680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BF6" w14:textId="77777777" w:rsidR="00700F7C" w:rsidRDefault="00700F7C"/>
                              </w:tc>
                              <w:tc>
                                <w:tcPr>
                                  <w:tcW w:w="1459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BF7" w14:textId="77777777" w:rsidR="00700F7C" w:rsidRDefault="00700F7C"/>
                              </w:tc>
                              <w:tc>
                                <w:tcPr>
                                  <w:tcW w:w="1428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BF8" w14:textId="77777777" w:rsidR="00700F7C" w:rsidRDefault="00700F7C">
                                  <w:pPr>
                                    <w:pStyle w:val="TableParagraph"/>
                                    <w:spacing w:before="9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</w:p>
                                <w:p w14:paraId="04059BF9" w14:textId="77777777" w:rsidR="00700F7C" w:rsidRDefault="002F10C5">
                                  <w:pPr>
                                    <w:pStyle w:val="TableParagraph"/>
                                    <w:ind w:left="368" w:right="245" w:hanging="123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met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23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2018-19</w:t>
                                  </w:r>
                                </w:p>
                              </w:tc>
                            </w:tr>
                            <w:tr w:rsidR="00700F7C" w14:paraId="04059C20" w14:textId="77777777">
                              <w:trPr>
                                <w:trHeight w:hRule="exact" w:val="871"/>
                              </w:trPr>
                              <w:tc>
                                <w:tcPr>
                                  <w:tcW w:w="2074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BFB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BFC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BFD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BFE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BFF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00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01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02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03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04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05" w14:textId="77777777" w:rsidR="00700F7C" w:rsidRDefault="00700F7C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</w:p>
                                <w:p w14:paraId="04059C06" w14:textId="77777777" w:rsidR="00700F7C" w:rsidRDefault="002F10C5">
                                  <w:pPr>
                                    <w:pStyle w:val="TableParagraph"/>
                                    <w:ind w:left="224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Junction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Wetlands</w:t>
                                  </w:r>
                                </w:p>
                              </w:tc>
                              <w:tc>
                                <w:tcPr>
                                  <w:tcW w:w="3094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EDEBE0"/>
                                </w:tcPr>
                                <w:p w14:paraId="04059C07" w14:textId="77777777" w:rsidR="00700F7C" w:rsidRDefault="002F10C5">
                                  <w:pPr>
                                    <w:pStyle w:val="TableParagraph"/>
                                    <w:spacing w:before="79"/>
                                    <w:ind w:left="92" w:right="289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Flows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greater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than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 xml:space="preserve">5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GL/day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@</w:t>
                                  </w:r>
                                  <w:r>
                                    <w:rPr>
                                      <w:rFonts w:ascii="Century Gothic"/>
                                      <w:spacing w:val="2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d/s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Balranald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Weir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and</w:t>
                                  </w:r>
                                </w:p>
                                <w:p w14:paraId="04059C08" w14:textId="77777777" w:rsidR="00700F7C" w:rsidRDefault="002F10C5">
                                  <w:pPr>
                                    <w:pStyle w:val="TableParagraph"/>
                                    <w:ind w:left="92" w:right="16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&gt;10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GL/day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@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Murrumbidgee</w:t>
                                  </w:r>
                                  <w:r>
                                    <w:rPr>
                                      <w:rFonts w:ascii="Century Gothic"/>
                                      <w:spacing w:val="29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confluence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Murray</w:t>
                                  </w:r>
                                  <w:r>
                                    <w:rPr>
                                      <w:rFonts w:ascii="Century Gothic"/>
                                      <w:spacing w:val="2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targeting</w:t>
                                  </w:r>
                                  <w:r>
                                    <w:rPr>
                                      <w:rFonts w:ascii="Century Gothic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wetland</w:t>
                                  </w:r>
                                  <w:r>
                                    <w:rPr>
                                      <w:rFonts w:ascii="Century Gothic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vegetation</w:t>
                                  </w:r>
                                  <w:r>
                                    <w:rPr>
                                      <w:rFonts w:ascii="Century Gothic"/>
                                      <w:spacing w:val="31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habitat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native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fish,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frogs,</w:t>
                                  </w:r>
                                  <w:r>
                                    <w:rPr>
                                      <w:rFonts w:ascii="Century Gothic"/>
                                      <w:spacing w:val="2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turtles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waterbirds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EDEBE0"/>
                                </w:tcPr>
                                <w:p w14:paraId="04059C09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0A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0B" w14:textId="77777777" w:rsidR="00700F7C" w:rsidRDefault="00700F7C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entury Gothic" w:eastAsia="Century Gothic" w:hAnsi="Century Gothic" w:cs="Century Gothic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4059C0C" w14:textId="77777777" w:rsidR="00700F7C" w:rsidRDefault="002F10C5">
                                  <w:pPr>
                                    <w:pStyle w:val="TableParagraph"/>
                                    <w:ind w:left="9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every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years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0D" w14:textId="77777777" w:rsidR="00700F7C" w:rsidRDefault="00700F7C"/>
                              </w:tc>
                              <w:tc>
                                <w:tcPr>
                                  <w:tcW w:w="1116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BEBEBE"/>
                                </w:tcPr>
                                <w:p w14:paraId="04059C0E" w14:textId="77777777" w:rsidR="00700F7C" w:rsidRDefault="00700F7C"/>
                              </w:tc>
                              <w:tc>
                                <w:tcPr>
                                  <w:tcW w:w="1018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808080"/>
                                </w:tcPr>
                                <w:p w14:paraId="04059C0F" w14:textId="77777777" w:rsidR="00700F7C" w:rsidRDefault="00700F7C"/>
                              </w:tc>
                              <w:tc>
                                <w:tcPr>
                                  <w:tcW w:w="2902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10" w14:textId="77777777" w:rsidR="00700F7C" w:rsidRDefault="00700F7C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entury Gothic" w:eastAsia="Century Gothic" w:hAnsi="Century Gothic" w:cs="Century Gothic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14:paraId="04059C11" w14:textId="77777777" w:rsidR="00700F7C" w:rsidRDefault="002F10C5">
                                  <w:pPr>
                                    <w:pStyle w:val="TableParagraph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HIGH</w:t>
                                  </w:r>
                                </w:p>
                                <w:p w14:paraId="04059C12" w14:textId="77777777" w:rsidR="00700F7C" w:rsidRDefault="002F10C5">
                                  <w:pPr>
                                    <w:pStyle w:val="TableParagraph"/>
                                    <w:ind w:left="138" w:right="140" w:hanging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Limited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flows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since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2012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have</w:t>
                                  </w:r>
                                  <w:r>
                                    <w:rPr>
                                      <w:rFonts w:ascii="Century Gothic"/>
                                      <w:spacing w:val="25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severely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compromised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29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recovery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degraded</w:t>
                                  </w:r>
                                  <w:r>
                                    <w:rPr>
                                      <w:rFonts w:ascii="Century Gothic"/>
                                      <w:spacing w:val="2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wetland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vegetation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21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recruitment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frog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turtles</w:t>
                                  </w:r>
                                </w:p>
                              </w:tc>
                              <w:tc>
                                <w:tcPr>
                                  <w:tcW w:w="1681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F4F7E9"/>
                                </w:tcPr>
                                <w:p w14:paraId="04059C13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14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15" w14:textId="77777777" w:rsidR="00700F7C" w:rsidRDefault="00700F7C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entury Gothic" w:eastAsia="Century Gothic" w:hAnsi="Century Gothic" w:cs="Century Gothic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14:paraId="04059C16" w14:textId="77777777" w:rsidR="00700F7C" w:rsidRDefault="002F10C5">
                                  <w:pPr>
                                    <w:pStyle w:val="TableParagraph"/>
                                    <w:ind w:left="339" w:right="336" w:firstLine="333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8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1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Applicable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F4F7E9"/>
                                </w:tcPr>
                                <w:p w14:paraId="04059C17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18" w14:textId="77777777" w:rsidR="00700F7C" w:rsidRDefault="00700F7C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entury Gothic" w:eastAsia="Century Gothic" w:hAnsi="Century Gothic" w:cs="Century Gothic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4059C19" w14:textId="77777777" w:rsidR="00700F7C" w:rsidRDefault="002F10C5">
                                  <w:pPr>
                                    <w:pStyle w:val="TableParagraph"/>
                                    <w:ind w:left="135" w:right="137" w:firstLine="45"/>
                                    <w:jc w:val="bot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Option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unlikely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Century Gothic"/>
                                      <w:spacing w:val="2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achievable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under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this</w:t>
                                  </w:r>
                                  <w:r>
                                    <w:rPr>
                                      <w:rFonts w:ascii="Century Gothic"/>
                                      <w:spacing w:val="2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resource</w:t>
                                  </w:r>
                                  <w:r>
                                    <w:rPr>
                                      <w:rFonts w:ascii="Century Gothic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availability.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FF0000"/>
                                </w:tcPr>
                                <w:p w14:paraId="04059C1A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1B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1C" w14:textId="77777777" w:rsidR="00700F7C" w:rsidRDefault="00700F7C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entury Gothic" w:eastAsia="Century Gothic" w:hAnsi="Century Gothic" w:cs="Century Gothic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4059C1D" w14:textId="77777777" w:rsidR="00700F7C" w:rsidRDefault="002F10C5">
                                  <w:pPr>
                                    <w:pStyle w:val="TableParagraph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HIGH</w:t>
                                  </w:r>
                                </w:p>
                              </w:tc>
                              <w:tc>
                                <w:tcPr>
                                  <w:tcW w:w="2887" w:type="dxa"/>
                                  <w:gridSpan w:val="2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FF0000"/>
                                </w:tcPr>
                                <w:p w14:paraId="04059C1E" w14:textId="77777777" w:rsidR="00700F7C" w:rsidRDefault="00700F7C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entury Gothic" w:eastAsia="Century Gothic" w:hAnsi="Century Gothic" w:cs="Century Gothic"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14:paraId="04059C1F" w14:textId="77777777" w:rsidR="00700F7C" w:rsidRDefault="002F10C5">
                                  <w:pPr>
                                    <w:pStyle w:val="TableParagraph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HIGH</w:t>
                                  </w:r>
                                </w:p>
                              </w:tc>
                            </w:tr>
                            <w:tr w:rsidR="00700F7C" w14:paraId="04059C2D" w14:textId="77777777">
                              <w:trPr>
                                <w:trHeight w:hRule="exact" w:val="869"/>
                              </w:trPr>
                              <w:tc>
                                <w:tcPr>
                                  <w:tcW w:w="2074" w:type="dxa"/>
                                  <w:vMerge/>
                                  <w:tcBorders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21" w14:textId="77777777" w:rsidR="00700F7C" w:rsidRDefault="00700F7C"/>
                              </w:tc>
                              <w:tc>
                                <w:tcPr>
                                  <w:tcW w:w="3094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EDEBE0"/>
                                </w:tcPr>
                                <w:p w14:paraId="04059C22" w14:textId="77777777" w:rsidR="00700F7C" w:rsidRDefault="00700F7C"/>
                              </w:tc>
                              <w:tc>
                                <w:tcPr>
                                  <w:tcW w:w="2281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EDEBE0"/>
                                </w:tcPr>
                                <w:p w14:paraId="04059C23" w14:textId="77777777" w:rsidR="00700F7C" w:rsidRDefault="00700F7C"/>
                              </w:tc>
                              <w:tc>
                                <w:tcPr>
                                  <w:tcW w:w="1114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24" w14:textId="77777777" w:rsidR="00700F7C" w:rsidRDefault="00700F7C"/>
                              </w:tc>
                              <w:tc>
                                <w:tcPr>
                                  <w:tcW w:w="1116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BEBEBE"/>
                                </w:tcPr>
                                <w:p w14:paraId="04059C25" w14:textId="77777777" w:rsidR="00700F7C" w:rsidRDefault="00700F7C"/>
                              </w:tc>
                              <w:tc>
                                <w:tcPr>
                                  <w:tcW w:w="1018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808080"/>
                                </w:tcPr>
                                <w:p w14:paraId="04059C26" w14:textId="77777777" w:rsidR="00700F7C" w:rsidRDefault="00700F7C"/>
                              </w:tc>
                              <w:tc>
                                <w:tcPr>
                                  <w:tcW w:w="2902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27" w14:textId="77777777" w:rsidR="00700F7C" w:rsidRDefault="00700F7C"/>
                              </w:tc>
                              <w:tc>
                                <w:tcPr>
                                  <w:tcW w:w="1681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F4F7E9"/>
                                </w:tcPr>
                                <w:p w14:paraId="04059C28" w14:textId="77777777" w:rsidR="00700F7C" w:rsidRDefault="00700F7C"/>
                              </w:tc>
                              <w:tc>
                                <w:tcPr>
                                  <w:tcW w:w="2198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F4F7E9"/>
                                </w:tcPr>
                                <w:p w14:paraId="04059C29" w14:textId="77777777" w:rsidR="00700F7C" w:rsidRDefault="00700F7C"/>
                              </w:tc>
                              <w:tc>
                                <w:tcPr>
                                  <w:tcW w:w="1680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FF0000"/>
                                </w:tcPr>
                                <w:p w14:paraId="04059C2A" w14:textId="77777777" w:rsidR="00700F7C" w:rsidRDefault="00700F7C"/>
                              </w:tc>
                              <w:tc>
                                <w:tcPr>
                                  <w:tcW w:w="2887" w:type="dxa"/>
                                  <w:gridSpan w:val="2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FF0000"/>
                                </w:tcPr>
                                <w:p w14:paraId="04059C2B" w14:textId="77777777" w:rsidR="00700F7C" w:rsidRDefault="00700F7C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entury Gothic" w:eastAsia="Century Gothic" w:hAnsi="Century Gothic" w:cs="Century Gothic"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14:paraId="04059C2C" w14:textId="77777777" w:rsidR="00700F7C" w:rsidRDefault="002F10C5">
                                  <w:pPr>
                                    <w:pStyle w:val="TableParagraph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HIGH</w:t>
                                  </w:r>
                                </w:p>
                              </w:tc>
                            </w:tr>
                            <w:tr w:rsidR="00700F7C" w14:paraId="04059C48" w14:textId="77777777">
                              <w:trPr>
                                <w:trHeight w:hRule="exact" w:val="872"/>
                              </w:trPr>
                              <w:tc>
                                <w:tcPr>
                                  <w:tcW w:w="2074" w:type="dxa"/>
                                  <w:vMerge/>
                                  <w:tcBorders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2E" w14:textId="77777777" w:rsidR="00700F7C" w:rsidRDefault="00700F7C"/>
                              </w:tc>
                              <w:tc>
                                <w:tcPr>
                                  <w:tcW w:w="3094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EDEBE0"/>
                                </w:tcPr>
                                <w:p w14:paraId="04059C2F" w14:textId="77777777" w:rsidR="00700F7C" w:rsidRDefault="00700F7C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entury Gothic" w:eastAsia="Century Gothic" w:hAnsi="Century Gothic" w:cs="Century Gothic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4059C30" w14:textId="77777777" w:rsidR="00700F7C" w:rsidRDefault="002F10C5">
                                  <w:pPr>
                                    <w:pStyle w:val="TableParagraph"/>
                                    <w:ind w:left="92" w:right="144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Flows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greater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than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 xml:space="preserve">7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GL/day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@</w:t>
                                  </w:r>
                                  <w:r>
                                    <w:rPr>
                                      <w:rFonts w:ascii="Century Gothic"/>
                                      <w:spacing w:val="2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d/s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Balranald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Weir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targeting</w:t>
                                  </w:r>
                                  <w:r>
                                    <w:rPr>
                                      <w:rFonts w:ascii="Century Gothic"/>
                                      <w:spacing w:val="23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wetland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vegetation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habitat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native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fish,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frogs,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turtles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2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waterbirds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EDEBE0"/>
                                </w:tcPr>
                                <w:p w14:paraId="04059C31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32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33" w14:textId="77777777" w:rsidR="00700F7C" w:rsidRDefault="00700F7C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entury Gothic" w:eastAsia="Century Gothic" w:hAnsi="Century Gothic" w:cs="Century Gothic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4059C34" w14:textId="77777777" w:rsidR="00700F7C" w:rsidRDefault="002F10C5">
                                  <w:pPr>
                                    <w:pStyle w:val="TableParagraph"/>
                                    <w:ind w:left="9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every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years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35" w14:textId="77777777" w:rsidR="00700F7C" w:rsidRDefault="00700F7C"/>
                              </w:tc>
                              <w:tc>
                                <w:tcPr>
                                  <w:tcW w:w="1116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36" w14:textId="77777777" w:rsidR="00700F7C" w:rsidRDefault="00700F7C"/>
                              </w:tc>
                              <w:tc>
                                <w:tcPr>
                                  <w:tcW w:w="1018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808080"/>
                                </w:tcPr>
                                <w:p w14:paraId="04059C37" w14:textId="77777777" w:rsidR="00700F7C" w:rsidRDefault="00700F7C"/>
                              </w:tc>
                              <w:tc>
                                <w:tcPr>
                                  <w:tcW w:w="2902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38" w14:textId="77777777" w:rsidR="00700F7C" w:rsidRDefault="00700F7C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entury Gothic" w:eastAsia="Century Gothic" w:hAnsi="Century Gothic" w:cs="Century Gothic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14:paraId="04059C39" w14:textId="77777777" w:rsidR="00700F7C" w:rsidRDefault="002F10C5">
                                  <w:pPr>
                                    <w:pStyle w:val="TableParagraph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HIGH</w:t>
                                  </w:r>
                                </w:p>
                                <w:p w14:paraId="04059C3A" w14:textId="77777777" w:rsidR="00700F7C" w:rsidRDefault="002F10C5">
                                  <w:pPr>
                                    <w:pStyle w:val="TableParagraph"/>
                                    <w:ind w:left="138" w:right="140" w:hanging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Limited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flows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since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2012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have</w:t>
                                  </w:r>
                                  <w:r>
                                    <w:rPr>
                                      <w:rFonts w:ascii="Century Gothic"/>
                                      <w:spacing w:val="25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severely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compromised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29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recovery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degraded</w:t>
                                  </w:r>
                                  <w:r>
                                    <w:rPr>
                                      <w:rFonts w:ascii="Century Gothic"/>
                                      <w:spacing w:val="2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wetland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vegetation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23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recruitment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frog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turtles</w:t>
                                  </w:r>
                                </w:p>
                              </w:tc>
                              <w:tc>
                                <w:tcPr>
                                  <w:tcW w:w="1681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F4F7E9"/>
                                </w:tcPr>
                                <w:p w14:paraId="04059C3B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3C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3D" w14:textId="77777777" w:rsidR="00700F7C" w:rsidRDefault="00700F7C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entury Gothic" w:eastAsia="Century Gothic" w:hAnsi="Century Gothic" w:cs="Century Gothic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14:paraId="04059C3E" w14:textId="77777777" w:rsidR="00700F7C" w:rsidRDefault="002F10C5">
                                  <w:pPr>
                                    <w:pStyle w:val="TableParagraph"/>
                                    <w:ind w:left="339" w:right="336" w:firstLine="333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8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1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Applicable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F4F7E9"/>
                                </w:tcPr>
                                <w:p w14:paraId="04059C3F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40" w14:textId="77777777" w:rsidR="00700F7C" w:rsidRDefault="00700F7C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entury Gothic" w:eastAsia="Century Gothic" w:hAnsi="Century Gothic" w:cs="Century Gothic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4059C41" w14:textId="77777777" w:rsidR="00700F7C" w:rsidRDefault="002F10C5">
                                  <w:pPr>
                                    <w:pStyle w:val="TableParagraph"/>
                                    <w:ind w:left="135" w:right="137" w:firstLine="45"/>
                                    <w:jc w:val="bot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Option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unlikely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Century Gothic"/>
                                      <w:spacing w:val="2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achievable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under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this</w:t>
                                  </w:r>
                                  <w:r>
                                    <w:rPr>
                                      <w:rFonts w:ascii="Century Gothic"/>
                                      <w:spacing w:val="2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resource</w:t>
                                  </w:r>
                                  <w:r>
                                    <w:rPr>
                                      <w:rFonts w:ascii="Century Gothic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availability.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FF0000"/>
                                </w:tcPr>
                                <w:p w14:paraId="04059C42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43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44" w14:textId="77777777" w:rsidR="00700F7C" w:rsidRDefault="00700F7C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entury Gothic" w:eastAsia="Century Gothic" w:hAnsi="Century Gothic" w:cs="Century Gothic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4059C45" w14:textId="77777777" w:rsidR="00700F7C" w:rsidRDefault="002F10C5">
                                  <w:pPr>
                                    <w:pStyle w:val="TableParagraph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HIGH</w:t>
                                  </w:r>
                                </w:p>
                              </w:tc>
                              <w:tc>
                                <w:tcPr>
                                  <w:tcW w:w="2887" w:type="dxa"/>
                                  <w:gridSpan w:val="2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FF0000"/>
                                </w:tcPr>
                                <w:p w14:paraId="04059C46" w14:textId="77777777" w:rsidR="00700F7C" w:rsidRDefault="00700F7C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entury Gothic" w:eastAsia="Century Gothic" w:hAnsi="Century Gothic" w:cs="Century Gothic"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14:paraId="04059C47" w14:textId="77777777" w:rsidR="00700F7C" w:rsidRDefault="002F10C5">
                                  <w:pPr>
                                    <w:pStyle w:val="TableParagraph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HIGH</w:t>
                                  </w:r>
                                </w:p>
                              </w:tc>
                            </w:tr>
                            <w:tr w:rsidR="00700F7C" w14:paraId="04059C55" w14:textId="77777777">
                              <w:trPr>
                                <w:trHeight w:hRule="exact" w:val="869"/>
                              </w:trPr>
                              <w:tc>
                                <w:tcPr>
                                  <w:tcW w:w="2074" w:type="dxa"/>
                                  <w:vMerge/>
                                  <w:tcBorders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49" w14:textId="77777777" w:rsidR="00700F7C" w:rsidRDefault="00700F7C"/>
                              </w:tc>
                              <w:tc>
                                <w:tcPr>
                                  <w:tcW w:w="3094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EDEBE0"/>
                                </w:tcPr>
                                <w:p w14:paraId="04059C4A" w14:textId="77777777" w:rsidR="00700F7C" w:rsidRDefault="00700F7C"/>
                              </w:tc>
                              <w:tc>
                                <w:tcPr>
                                  <w:tcW w:w="2281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EDEBE0"/>
                                </w:tcPr>
                                <w:p w14:paraId="04059C4B" w14:textId="77777777" w:rsidR="00700F7C" w:rsidRDefault="00700F7C"/>
                              </w:tc>
                              <w:tc>
                                <w:tcPr>
                                  <w:tcW w:w="1114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4C" w14:textId="77777777" w:rsidR="00700F7C" w:rsidRDefault="00700F7C"/>
                              </w:tc>
                              <w:tc>
                                <w:tcPr>
                                  <w:tcW w:w="1116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4D" w14:textId="77777777" w:rsidR="00700F7C" w:rsidRDefault="00700F7C"/>
                              </w:tc>
                              <w:tc>
                                <w:tcPr>
                                  <w:tcW w:w="1018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808080"/>
                                </w:tcPr>
                                <w:p w14:paraId="04059C4E" w14:textId="77777777" w:rsidR="00700F7C" w:rsidRDefault="00700F7C"/>
                              </w:tc>
                              <w:tc>
                                <w:tcPr>
                                  <w:tcW w:w="2902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4F" w14:textId="77777777" w:rsidR="00700F7C" w:rsidRDefault="00700F7C"/>
                              </w:tc>
                              <w:tc>
                                <w:tcPr>
                                  <w:tcW w:w="1681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F4F7E9"/>
                                </w:tcPr>
                                <w:p w14:paraId="04059C50" w14:textId="77777777" w:rsidR="00700F7C" w:rsidRDefault="00700F7C"/>
                              </w:tc>
                              <w:tc>
                                <w:tcPr>
                                  <w:tcW w:w="2198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F4F7E9"/>
                                </w:tcPr>
                                <w:p w14:paraId="04059C51" w14:textId="77777777" w:rsidR="00700F7C" w:rsidRDefault="00700F7C"/>
                              </w:tc>
                              <w:tc>
                                <w:tcPr>
                                  <w:tcW w:w="1680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FF0000"/>
                                </w:tcPr>
                                <w:p w14:paraId="04059C52" w14:textId="77777777" w:rsidR="00700F7C" w:rsidRDefault="00700F7C"/>
                              </w:tc>
                              <w:tc>
                                <w:tcPr>
                                  <w:tcW w:w="2887" w:type="dxa"/>
                                  <w:gridSpan w:val="2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FF0000"/>
                                </w:tcPr>
                                <w:p w14:paraId="04059C53" w14:textId="77777777" w:rsidR="00700F7C" w:rsidRDefault="00700F7C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entury Gothic" w:eastAsia="Century Gothic" w:hAnsi="Century Gothic" w:cs="Century Gothic"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14:paraId="04059C54" w14:textId="77777777" w:rsidR="00700F7C" w:rsidRDefault="002F10C5">
                                  <w:pPr>
                                    <w:pStyle w:val="TableParagraph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HIGH</w:t>
                                  </w:r>
                                </w:p>
                              </w:tc>
                            </w:tr>
                            <w:tr w:rsidR="00700F7C" w14:paraId="04059C72" w14:textId="77777777">
                              <w:trPr>
                                <w:trHeight w:hRule="exact" w:val="871"/>
                              </w:trPr>
                              <w:tc>
                                <w:tcPr>
                                  <w:tcW w:w="2074" w:type="dxa"/>
                                  <w:vMerge/>
                                  <w:tcBorders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56" w14:textId="77777777" w:rsidR="00700F7C" w:rsidRDefault="00700F7C"/>
                              </w:tc>
                              <w:tc>
                                <w:tcPr>
                                  <w:tcW w:w="3094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57" w14:textId="77777777" w:rsidR="00700F7C" w:rsidRDefault="00700F7C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entury Gothic" w:eastAsia="Century Gothic" w:hAnsi="Century Gothic" w:cs="Century Gothic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4059C58" w14:textId="77777777" w:rsidR="00700F7C" w:rsidRDefault="002F10C5">
                                  <w:pPr>
                                    <w:pStyle w:val="TableParagraph"/>
                                    <w:ind w:left="92" w:right="144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Pumping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individual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high</w:t>
                                  </w:r>
                                  <w:r>
                                    <w:rPr>
                                      <w:rFonts w:ascii="Century Gothic"/>
                                      <w:spacing w:val="33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priority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wetland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assets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targeting</w:t>
                                  </w:r>
                                  <w:r>
                                    <w:rPr>
                                      <w:rFonts w:ascii="Century Gothic"/>
                                      <w:spacing w:val="3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wetland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vegetation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habitat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native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fish,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frogs,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turtles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2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waterbirds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59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5A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5B" w14:textId="77777777" w:rsidR="00700F7C" w:rsidRDefault="00700F7C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entury Gothic" w:eastAsia="Century Gothic" w:hAnsi="Century Gothic" w:cs="Century Gothic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14:paraId="04059C5C" w14:textId="77777777" w:rsidR="00700F7C" w:rsidRDefault="002F10C5">
                                  <w:pPr>
                                    <w:pStyle w:val="TableParagraph"/>
                                    <w:ind w:left="9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  <w:t>7–8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every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years</w:t>
                                  </w:r>
                                </w:p>
                                <w:p w14:paraId="04059C5D" w14:textId="77777777" w:rsidR="00700F7C" w:rsidRDefault="002F10C5">
                                  <w:pPr>
                                    <w:pStyle w:val="TableParagraph"/>
                                    <w:ind w:left="9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(2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years)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5E" w14:textId="77777777" w:rsidR="00700F7C" w:rsidRDefault="00700F7C"/>
                              </w:tc>
                              <w:tc>
                                <w:tcPr>
                                  <w:tcW w:w="1116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BEBEBE"/>
                                </w:tcPr>
                                <w:p w14:paraId="04059C5F" w14:textId="77777777" w:rsidR="00700F7C" w:rsidRDefault="00700F7C"/>
                              </w:tc>
                              <w:tc>
                                <w:tcPr>
                                  <w:tcW w:w="1018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808080"/>
                                </w:tcPr>
                                <w:p w14:paraId="04059C60" w14:textId="77777777" w:rsidR="00700F7C" w:rsidRDefault="00700F7C"/>
                              </w:tc>
                              <w:tc>
                                <w:tcPr>
                                  <w:tcW w:w="2902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FF0000"/>
                                </w:tcPr>
                                <w:p w14:paraId="04059C61" w14:textId="77777777" w:rsidR="00700F7C" w:rsidRDefault="00700F7C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entury Gothic" w:eastAsia="Century Gothic" w:hAnsi="Century Gothic" w:cs="Century Gothic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14:paraId="04059C62" w14:textId="77777777" w:rsidR="00700F7C" w:rsidRDefault="002F10C5">
                                  <w:pPr>
                                    <w:pStyle w:val="TableParagraph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HIGH</w:t>
                                  </w:r>
                                </w:p>
                                <w:p w14:paraId="04059C63" w14:textId="77777777" w:rsidR="00700F7C" w:rsidRDefault="002F10C5">
                                  <w:pPr>
                                    <w:pStyle w:val="TableParagraph"/>
                                    <w:ind w:left="138" w:right="140" w:hanging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Limited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flows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since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2012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have</w:t>
                                  </w:r>
                                  <w:r>
                                    <w:rPr>
                                      <w:rFonts w:ascii="Century Gothic"/>
                                      <w:spacing w:val="25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severely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compromised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29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recovery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degraded</w:t>
                                  </w:r>
                                  <w:r>
                                    <w:rPr>
                                      <w:rFonts w:ascii="Century Gothic"/>
                                      <w:spacing w:val="2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wetland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vegetation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21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recruitment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frog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turtles</w:t>
                                  </w:r>
                                </w:p>
                              </w:tc>
                              <w:tc>
                                <w:tcPr>
                                  <w:tcW w:w="1681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64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65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66" w14:textId="77777777" w:rsidR="00700F7C" w:rsidRDefault="00700F7C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entury Gothic" w:eastAsia="Century Gothic" w:hAnsi="Century Gothic" w:cs="Century Gothic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14:paraId="04059C67" w14:textId="77777777" w:rsidR="00700F7C" w:rsidRDefault="002F10C5">
                                  <w:pPr>
                                    <w:pStyle w:val="TableParagraph"/>
                                    <w:ind w:left="517" w:right="96" w:hanging="423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color w:val="C00000"/>
                                      <w:spacing w:val="-1"/>
                                      <w:sz w:val="18"/>
                                    </w:rPr>
                                    <w:t xml:space="preserve">Avoid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color w:val="C00000"/>
                                      <w:sz w:val="18"/>
                                    </w:rPr>
                                    <w:t>Damage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color w:val="C00000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color w:val="C00000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color w:val="C00000"/>
                                      <w:spacing w:val="25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color w:val="E36C09"/>
                                      <w:spacing w:val="-1"/>
                                      <w:sz w:val="18"/>
                                    </w:rPr>
                                    <w:t>Protect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365F91"/>
                                </w:tcPr>
                                <w:p w14:paraId="04059C68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69" w14:textId="77777777" w:rsidR="00700F7C" w:rsidRDefault="00700F7C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entury Gothic" w:eastAsia="Century Gothic" w:hAnsi="Century Gothic" w:cs="Century Gothic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4059C6A" w14:textId="77777777" w:rsidR="00700F7C" w:rsidRDefault="002F10C5">
                                  <w:pPr>
                                    <w:pStyle w:val="TableParagraph"/>
                                    <w:ind w:left="246" w:right="246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color w:val="FFFFFF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z w:val="18"/>
                                    </w:rPr>
                                    <w:t>high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potential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25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use</w:t>
                                  </w:r>
                                </w:p>
                                <w:p w14:paraId="04059C6B" w14:textId="77777777" w:rsidR="00700F7C" w:rsidRDefault="002F10C5">
                                  <w:pPr>
                                    <w:pStyle w:val="TableParagraph"/>
                                    <w:ind w:left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color w:val="FFFFFF"/>
                                      <w:sz w:val="18"/>
                                    </w:rPr>
                                    <w:t>Up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z w:val="18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z w:val="18"/>
                                    </w:rPr>
                                    <w:t>GL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FF0000"/>
                                </w:tcPr>
                                <w:p w14:paraId="04059C6C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6D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6E" w14:textId="77777777" w:rsidR="00700F7C" w:rsidRDefault="00700F7C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entury Gothic" w:eastAsia="Century Gothic" w:hAnsi="Century Gothic" w:cs="Century Gothic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4059C6F" w14:textId="77777777" w:rsidR="00700F7C" w:rsidRDefault="002F10C5">
                                  <w:pPr>
                                    <w:pStyle w:val="TableParagraph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HIGH</w:t>
                                  </w:r>
                                </w:p>
                              </w:tc>
                              <w:tc>
                                <w:tcPr>
                                  <w:tcW w:w="2887" w:type="dxa"/>
                                  <w:gridSpan w:val="2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FF0000"/>
                                </w:tcPr>
                                <w:p w14:paraId="04059C70" w14:textId="77777777" w:rsidR="00700F7C" w:rsidRDefault="00700F7C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entury Gothic" w:eastAsia="Century Gothic" w:hAnsi="Century Gothic" w:cs="Century Gothic"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14:paraId="04059C71" w14:textId="77777777" w:rsidR="00700F7C" w:rsidRDefault="002F10C5">
                                  <w:pPr>
                                    <w:pStyle w:val="TableParagraph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HIGH</w:t>
                                  </w:r>
                                </w:p>
                              </w:tc>
                            </w:tr>
                            <w:tr w:rsidR="00700F7C" w14:paraId="04059C7E" w14:textId="77777777">
                              <w:trPr>
                                <w:trHeight w:hRule="exact" w:val="869"/>
                              </w:trPr>
                              <w:tc>
                                <w:tcPr>
                                  <w:tcW w:w="2074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73" w14:textId="77777777" w:rsidR="00700F7C" w:rsidRDefault="00700F7C"/>
                              </w:tc>
                              <w:tc>
                                <w:tcPr>
                                  <w:tcW w:w="3094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74" w14:textId="77777777" w:rsidR="00700F7C" w:rsidRDefault="00700F7C"/>
                              </w:tc>
                              <w:tc>
                                <w:tcPr>
                                  <w:tcW w:w="2281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75" w14:textId="77777777" w:rsidR="00700F7C" w:rsidRDefault="00700F7C"/>
                              </w:tc>
                              <w:tc>
                                <w:tcPr>
                                  <w:tcW w:w="1114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76" w14:textId="77777777" w:rsidR="00700F7C" w:rsidRDefault="00700F7C"/>
                              </w:tc>
                              <w:tc>
                                <w:tcPr>
                                  <w:tcW w:w="1116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BEBEBE"/>
                                </w:tcPr>
                                <w:p w14:paraId="04059C77" w14:textId="77777777" w:rsidR="00700F7C" w:rsidRDefault="00700F7C"/>
                              </w:tc>
                              <w:tc>
                                <w:tcPr>
                                  <w:tcW w:w="1018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808080"/>
                                </w:tcPr>
                                <w:p w14:paraId="04059C78" w14:textId="77777777" w:rsidR="00700F7C" w:rsidRDefault="00700F7C"/>
                              </w:tc>
                              <w:tc>
                                <w:tcPr>
                                  <w:tcW w:w="2902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FF0000"/>
                                </w:tcPr>
                                <w:p w14:paraId="04059C79" w14:textId="77777777" w:rsidR="00700F7C" w:rsidRDefault="00700F7C"/>
                              </w:tc>
                              <w:tc>
                                <w:tcPr>
                                  <w:tcW w:w="1681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7A" w14:textId="77777777" w:rsidR="00700F7C" w:rsidRDefault="00700F7C"/>
                              </w:tc>
                              <w:tc>
                                <w:tcPr>
                                  <w:tcW w:w="2198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365F91"/>
                                </w:tcPr>
                                <w:p w14:paraId="04059C7B" w14:textId="77777777" w:rsidR="00700F7C" w:rsidRDefault="00700F7C"/>
                              </w:tc>
                              <w:tc>
                                <w:tcPr>
                                  <w:tcW w:w="1680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FF0000"/>
                                </w:tcPr>
                                <w:p w14:paraId="04059C7C" w14:textId="77777777" w:rsidR="00700F7C" w:rsidRDefault="00700F7C"/>
                              </w:tc>
                              <w:tc>
                                <w:tcPr>
                                  <w:tcW w:w="2887" w:type="dxa"/>
                                  <w:gridSpan w:val="2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FF0000"/>
                                </w:tcPr>
                                <w:p w14:paraId="04059C7D" w14:textId="77777777" w:rsidR="00700F7C" w:rsidRDefault="002F10C5">
                                  <w:pPr>
                                    <w:pStyle w:val="TableParagraph"/>
                                    <w:spacing w:before="87" w:line="238" w:lineRule="auto"/>
                                    <w:ind w:left="214" w:right="217" w:firstLine="4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HIGH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Follow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up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watering</w:t>
                                  </w:r>
                                  <w:r>
                                    <w:rPr>
                                      <w:rFonts w:ascii="Century Gothic"/>
                                      <w:spacing w:val="23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warranted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due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very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poor</w:t>
                                  </w:r>
                                  <w:r>
                                    <w:rPr>
                                      <w:rFonts w:ascii="Century Gothic"/>
                                      <w:spacing w:val="30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condition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sites</w:t>
                                  </w:r>
                                </w:p>
                              </w:tc>
                            </w:tr>
                            <w:tr w:rsidR="00700F7C" w14:paraId="04059C8B" w14:textId="77777777">
                              <w:trPr>
                                <w:trHeight w:hRule="exact" w:val="2019"/>
                              </w:trPr>
                              <w:tc>
                                <w:tcPr>
                                  <w:tcW w:w="13597" w:type="dxa"/>
                                  <w:gridSpan w:val="7"/>
                                  <w:vMerge w:val="restart"/>
                                  <w:tcBorders>
                                    <w:top w:val="single" w:sz="13" w:space="0" w:color="000000"/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14:paraId="04059C7F" w14:textId="77777777" w:rsidR="00700F7C" w:rsidRDefault="00700F7C"/>
                              </w:tc>
                              <w:tc>
                                <w:tcPr>
                                  <w:tcW w:w="1681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80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81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82" w14:textId="77777777" w:rsidR="00700F7C" w:rsidRDefault="00700F7C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entury Gothic" w:eastAsia="Century Gothic" w:hAnsi="Century Gothic" w:cs="Century Gothic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04059C83" w14:textId="77777777" w:rsidR="00700F7C" w:rsidRDefault="002F10C5">
                                  <w:pPr>
                                    <w:pStyle w:val="TableParagraph"/>
                                    <w:ind w:left="438" w:right="389" w:hanging="48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Carryover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potential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84" w14:textId="77777777" w:rsidR="00700F7C" w:rsidRDefault="00700F7C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entury Gothic" w:eastAsia="Century Gothic" w:hAnsi="Century Gothic" w:cs="Century Gothic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04059C85" w14:textId="77777777" w:rsidR="00700F7C" w:rsidRDefault="002F10C5">
                                  <w:pPr>
                                    <w:pStyle w:val="TableParagraph"/>
                                    <w:ind w:left="152" w:right="153" w:hanging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Low</w:t>
                                  </w:r>
                                  <w:r>
                                    <w:rPr>
                                      <w:rFonts w:ascii="Century Gothic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moderate</w:t>
                                  </w:r>
                                  <w:r>
                                    <w:rPr>
                                      <w:rFonts w:ascii="Century Gothic"/>
                                      <w:spacing w:val="28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proportion</w:t>
                                  </w:r>
                                  <w:r>
                                    <w:rPr>
                                      <w:rFonts w:ascii="Century Gothic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29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allocations</w:t>
                                  </w:r>
                                  <w:r>
                                    <w:rPr>
                                      <w:rFonts w:ascii="Century Gothic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expected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carried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into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2018-19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targeting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entury Gothic"/>
                                      <w:spacing w:val="2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minimum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50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GL.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86" w14:textId="77777777" w:rsidR="00700F7C" w:rsidRDefault="002F10C5">
                                  <w:pPr>
                                    <w:pStyle w:val="TableParagraph"/>
                                    <w:ind w:left="133" w:right="131" w:hanging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Moderate</w:t>
                                  </w:r>
                                  <w:r>
                                    <w:rPr>
                                      <w:rFonts w:ascii="Century Gothic"/>
                                      <w:spacing w:val="23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proportion</w:t>
                                  </w:r>
                                  <w:r>
                                    <w:rPr>
                                      <w:rFonts w:ascii="Century Gothic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29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allocations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may</w:t>
                                  </w:r>
                                  <w:r>
                                    <w:rPr>
                                      <w:rFonts w:ascii="Century Gothic"/>
                                      <w:spacing w:val="2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carried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over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2019-20,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but</w:t>
                                  </w:r>
                                  <w:r>
                                    <w:rPr>
                                      <w:rFonts w:ascii="Century Gothic"/>
                                      <w:spacing w:val="22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will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depend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Century Gothic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resource</w:t>
                                  </w:r>
                                  <w:r>
                                    <w:rPr>
                                      <w:rFonts w:ascii="Century Gothic"/>
                                      <w:spacing w:val="24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availability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demands.</w:t>
                                  </w:r>
                                </w:p>
                              </w:tc>
                              <w:tc>
                                <w:tcPr>
                                  <w:tcW w:w="2887" w:type="dxa"/>
                                  <w:gridSpan w:val="2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87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88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89" w14:textId="77777777" w:rsidR="00700F7C" w:rsidRDefault="00700F7C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entury Gothic" w:eastAsia="Century Gothic" w:hAnsi="Century Gothic" w:cs="Century Gothic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04059C8A" w14:textId="77777777" w:rsidR="00700F7C" w:rsidRDefault="002F10C5">
                                  <w:pPr>
                                    <w:pStyle w:val="TableParagraph"/>
                                    <w:ind w:left="111" w:right="113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Level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carryover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will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depend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Century Gothic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demands</w:t>
                                  </w:r>
                                  <w:r>
                                    <w:rPr>
                                      <w:rFonts w:ascii="Century Gothic"/>
                                      <w:spacing w:val="2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resource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availability.</w:t>
                                  </w:r>
                                </w:p>
                              </w:tc>
                            </w:tr>
                            <w:tr w:rsidR="00700F7C" w14:paraId="04059C99" w14:textId="77777777">
                              <w:trPr>
                                <w:trHeight w:hRule="exact" w:val="3105"/>
                              </w:trPr>
                              <w:tc>
                                <w:tcPr>
                                  <w:tcW w:w="13597" w:type="dxa"/>
                                  <w:gridSpan w:val="7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04059C8C" w14:textId="77777777" w:rsidR="00700F7C" w:rsidRDefault="00700F7C"/>
                              </w:tc>
                              <w:tc>
                                <w:tcPr>
                                  <w:tcW w:w="1681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8D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8E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8F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90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91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92" w14:textId="77777777" w:rsidR="00700F7C" w:rsidRDefault="00700F7C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entury Gothic" w:eastAsia="Century Gothic" w:hAnsi="Century Gothic" w:cs="Century Gothic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04059C93" w14:textId="77777777" w:rsidR="00700F7C" w:rsidRDefault="002F10C5">
                                  <w:pPr>
                                    <w:pStyle w:val="TableParagraph"/>
                                    <w:ind w:left="169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Trade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potential</w:t>
                                  </w:r>
                                </w:p>
                              </w:tc>
                              <w:tc>
                                <w:tcPr>
                                  <w:tcW w:w="6766" w:type="dxa"/>
                                  <w:gridSpan w:val="4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94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95" w14:textId="77777777" w:rsidR="00700F7C" w:rsidRDefault="00700F7C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entury Gothic" w:eastAsia="Century Gothic" w:hAnsi="Century Gothic" w:cs="Century Gothic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04059C96" w14:textId="77777777" w:rsidR="00700F7C" w:rsidRDefault="002F10C5">
                                  <w:pPr>
                                    <w:pStyle w:val="TableParagraph"/>
                                    <w:ind w:left="92" w:right="425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Under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very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low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low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resource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availability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scenarios,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small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moderate</w:t>
                                  </w:r>
                                  <w:r>
                                    <w:rPr>
                                      <w:rFonts w:ascii="Century Gothic"/>
                                      <w:spacing w:val="65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transfers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into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out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Murrumbidgee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may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required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priority</w:t>
                                  </w:r>
                                  <w:r>
                                    <w:rPr>
                                      <w:rFonts w:ascii="Century Gothic"/>
                                      <w:spacing w:val="3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use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across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southern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connected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basin.</w:t>
                                  </w:r>
                                </w:p>
                                <w:p w14:paraId="04059C97" w14:textId="77777777" w:rsidR="00700F7C" w:rsidRDefault="00700F7C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98" w14:textId="77777777" w:rsidR="00700F7C" w:rsidRDefault="002F10C5">
                                  <w:pPr>
                                    <w:pStyle w:val="TableParagraph"/>
                                    <w:ind w:left="92" w:right="99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There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may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need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adjust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availability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allocations through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trade.</w:t>
                                  </w:r>
                                  <w:r>
                                    <w:rPr>
                                      <w:rFonts w:ascii="Century Gothic"/>
                                      <w:spacing w:val="5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issue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whether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sell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allocation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will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considered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 xml:space="preserve"> once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there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Century Gothic"/>
                                      <w:spacing w:val="4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greater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certainty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regarding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use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during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winter-</w:t>
                                  </w:r>
                                  <w:r>
                                    <w:rPr>
                                      <w:rFonts w:ascii="Century Gothic"/>
                                      <w:spacing w:val="4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spring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period,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most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likely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from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October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2017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onwards.</w:t>
                                  </w:r>
                                </w:p>
                              </w:tc>
                            </w:tr>
                          </w:tbl>
                          <w:p w14:paraId="04059C9A" w14:textId="77777777" w:rsidR="00700F7C" w:rsidRDefault="00700F7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59B05" id="Text Box 978" o:spid="_x0000_s1072" type="#_x0000_t202" style="position:absolute;left:0;text-align:left;margin-left:35.95pt;margin-top:-442.65pt;width:1104.55pt;height:647pt;z-index: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74"/>
                        <w:gridCol w:w="3094"/>
                        <w:gridCol w:w="2281"/>
                        <w:gridCol w:w="1114"/>
                        <w:gridCol w:w="1116"/>
                        <w:gridCol w:w="1018"/>
                        <w:gridCol w:w="2902"/>
                        <w:gridCol w:w="1681"/>
                        <w:gridCol w:w="2198"/>
                        <w:gridCol w:w="1680"/>
                        <w:gridCol w:w="1459"/>
                        <w:gridCol w:w="1429"/>
                      </w:tblGrid>
                      <w:tr w:rsidR="00700F7C" w14:paraId="04059BBD" w14:textId="77777777">
                        <w:trPr>
                          <w:trHeight w:hRule="exact" w:val="449"/>
                        </w:trPr>
                        <w:tc>
                          <w:tcPr>
                            <w:tcW w:w="2074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BAF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BB0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BB1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BB2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BB3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</w:p>
                          <w:p w14:paraId="04059BB4" w14:textId="77777777" w:rsidR="00700F7C" w:rsidRDefault="002F10C5">
                            <w:pPr>
                              <w:pStyle w:val="TableParagraph"/>
                              <w:ind w:left="114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Environmental</w:t>
                            </w:r>
                            <w:r>
                              <w:rPr>
                                <w:rFonts w:ascii="Century Gothic"/>
                                <w:b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assets</w:t>
                            </w:r>
                          </w:p>
                        </w:tc>
                        <w:tc>
                          <w:tcPr>
                            <w:tcW w:w="5374" w:type="dxa"/>
                            <w:gridSpan w:val="2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BB5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BB6" w14:textId="77777777" w:rsidR="00700F7C" w:rsidRDefault="00700F7C">
                            <w:pPr>
                              <w:pStyle w:val="TableParagraph"/>
                              <w:spacing w:before="1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BB7" w14:textId="77777777" w:rsidR="00700F7C" w:rsidRDefault="002F10C5">
                            <w:pPr>
                              <w:pStyle w:val="TableParagraph"/>
                              <w:ind w:left="143"/>
                              <w:rPr>
                                <w:rFonts w:ascii="Century Gothic" w:eastAsia="Century Gothic" w:hAnsi="Century Gothic" w:cs="Century Gothi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Indicative</w:t>
                            </w:r>
                            <w:r>
                              <w:rPr>
                                <w:rFonts w:ascii="Century Gothic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demand (for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  <w:u w:val="single" w:color="000000"/>
                              </w:rPr>
                              <w:t>all</w:t>
                            </w:r>
                            <w:r>
                              <w:rPr>
                                <w:rFonts w:ascii="Century Gothic"/>
                                <w:b/>
                                <w:spacing w:val="-5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sources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system)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position w:val="5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48" w:type="dxa"/>
                            <w:gridSpan w:val="3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BB8" w14:textId="77777777" w:rsidR="00700F7C" w:rsidRDefault="002F10C5">
                            <w:pPr>
                              <w:pStyle w:val="TableParagraph"/>
                              <w:spacing w:before="96"/>
                              <w:ind w:left="476" w:firstLine="436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Watering</w:t>
                            </w:r>
                            <w:r>
                              <w:rPr>
                                <w:rFonts w:ascii="Century Gothic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history</w:t>
                            </w:r>
                          </w:p>
                          <w:p w14:paraId="04059BB9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BBA" w14:textId="77777777" w:rsidR="00700F7C" w:rsidRDefault="002F10C5">
                            <w:pPr>
                              <w:pStyle w:val="TableParagraph"/>
                              <w:spacing w:before="128"/>
                              <w:ind w:left="476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(from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all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sources</w:t>
                            </w:r>
                            <w:r>
                              <w:rPr>
                                <w:rFonts w:ascii="Century Gothic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water)</w:t>
                            </w:r>
                          </w:p>
                        </w:tc>
                        <w:tc>
                          <w:tcPr>
                            <w:tcW w:w="6781" w:type="dxa"/>
                            <w:gridSpan w:val="3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BBB" w14:textId="77777777" w:rsidR="00700F7C" w:rsidRDefault="002F10C5">
                            <w:pPr>
                              <w:pStyle w:val="TableParagraph"/>
                              <w:spacing w:before="96"/>
                              <w:ind w:right="2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2017-18</w:t>
                            </w:r>
                          </w:p>
                        </w:tc>
                        <w:tc>
                          <w:tcPr>
                            <w:tcW w:w="4568" w:type="dxa"/>
                            <w:gridSpan w:val="3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BBC" w14:textId="77777777" w:rsidR="00700F7C" w:rsidRDefault="002F10C5">
                            <w:pPr>
                              <w:pStyle w:val="TableParagraph"/>
                              <w:spacing w:before="96"/>
                              <w:ind w:left="889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Implications</w:t>
                            </w:r>
                            <w:r>
                              <w:rPr>
                                <w:rFonts w:ascii="Century Gothic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future</w:t>
                            </w:r>
                            <w:r>
                              <w:rPr>
                                <w:rFonts w:ascii="Century Gothic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demands</w:t>
                            </w:r>
                          </w:p>
                        </w:tc>
                      </w:tr>
                      <w:tr w:rsidR="00700F7C" w14:paraId="04059BD5" w14:textId="77777777">
                        <w:trPr>
                          <w:trHeight w:hRule="exact" w:val="692"/>
                        </w:trPr>
                        <w:tc>
                          <w:tcPr>
                            <w:tcW w:w="2074" w:type="dxa"/>
                            <w:vMerge/>
                            <w:tcBorders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BBE" w14:textId="77777777" w:rsidR="00700F7C" w:rsidRDefault="00700F7C"/>
                        </w:tc>
                        <w:tc>
                          <w:tcPr>
                            <w:tcW w:w="5374" w:type="dxa"/>
                            <w:gridSpan w:val="2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BBF" w14:textId="77777777" w:rsidR="00700F7C" w:rsidRDefault="00700F7C"/>
                        </w:tc>
                        <w:tc>
                          <w:tcPr>
                            <w:tcW w:w="3248" w:type="dxa"/>
                            <w:gridSpan w:val="3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BC0" w14:textId="77777777" w:rsidR="00700F7C" w:rsidRDefault="00700F7C"/>
                        </w:tc>
                        <w:tc>
                          <w:tcPr>
                            <w:tcW w:w="2902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BC1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BC2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BC3" w14:textId="77777777" w:rsidR="00700F7C" w:rsidRDefault="00700F7C">
                            <w:pPr>
                              <w:pStyle w:val="TableParagraph"/>
                              <w:spacing w:before="10"/>
                              <w:rPr>
                                <w:rFonts w:ascii="Century Gothic" w:eastAsia="Century Gothic" w:hAnsi="Century Gothic" w:cs="Century Gothic"/>
                                <w:sz w:val="21"/>
                                <w:szCs w:val="21"/>
                              </w:rPr>
                            </w:pPr>
                          </w:p>
                          <w:p w14:paraId="04059BC4" w14:textId="77777777" w:rsidR="00700F7C" w:rsidRDefault="002F10C5">
                            <w:pPr>
                              <w:pStyle w:val="TableParagraph"/>
                              <w:ind w:left="267" w:right="268" w:firstLine="2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Predominant</w:t>
                            </w:r>
                            <w:r>
                              <w:rPr>
                                <w:rFonts w:ascii="Century Gothic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urgency of</w:t>
                            </w:r>
                            <w:r>
                              <w:rPr>
                                <w:rFonts w:ascii="Century Gothic"/>
                                <w:b/>
                                <w:spacing w:val="24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environmental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demand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 xml:space="preserve"> for</w:t>
                            </w:r>
                            <w:r>
                              <w:rPr>
                                <w:rFonts w:ascii="Century Gothic"/>
                                <w:b/>
                                <w:spacing w:val="30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water</w:t>
                            </w:r>
                          </w:p>
                        </w:tc>
                        <w:tc>
                          <w:tcPr>
                            <w:tcW w:w="1681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BC5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BC6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BC7" w14:textId="77777777" w:rsidR="00700F7C" w:rsidRDefault="002F10C5">
                            <w:pPr>
                              <w:pStyle w:val="TableParagraph"/>
                              <w:spacing w:before="157"/>
                              <w:ind w:left="171" w:right="172" w:hanging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Purpose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under</w:t>
                            </w:r>
                            <w:r>
                              <w:rPr>
                                <w:rFonts w:ascii="Century Gothic"/>
                                <w:b/>
                                <w:spacing w:val="19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very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low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low</w:t>
                            </w:r>
                            <w:r>
                              <w:rPr>
                                <w:rFonts w:ascii="Century Gothic"/>
                                <w:b/>
                                <w:spacing w:val="20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 xml:space="preserve">resource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availability</w:t>
                            </w:r>
                          </w:p>
                        </w:tc>
                        <w:tc>
                          <w:tcPr>
                            <w:tcW w:w="2198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BC8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BC9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BCA" w14:textId="77777777" w:rsidR="00700F7C" w:rsidRDefault="002F10C5">
                            <w:pPr>
                              <w:pStyle w:val="TableParagraph"/>
                              <w:spacing w:before="157"/>
                              <w:ind w:left="183" w:right="184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Potential</w:t>
                            </w:r>
                            <w:r>
                              <w:rPr>
                                <w:rFonts w:ascii="Century Gothic"/>
                                <w:b/>
                                <w:spacing w:val="24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Commonwealth</w:t>
                            </w:r>
                            <w:r>
                              <w:rPr>
                                <w:rFonts w:ascii="Century Gothic"/>
                                <w:b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environmental</w:t>
                            </w:r>
                            <w:r>
                              <w:rPr>
                                <w:rFonts w:ascii="Century Gothic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b/>
                                <w:spacing w:val="26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contribution?</w:t>
                            </w:r>
                          </w:p>
                        </w:tc>
                        <w:tc>
                          <w:tcPr>
                            <w:tcW w:w="1680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BCB" w14:textId="77777777" w:rsidR="00700F7C" w:rsidRDefault="00700F7C">
                            <w:pPr>
                              <w:pStyle w:val="TableParagraph"/>
                              <w:spacing w:before="10"/>
                              <w:rPr>
                                <w:rFonts w:ascii="Century Gothic" w:eastAsia="Century Gothic" w:hAnsi="Century Gothic" w:cs="Century Gothic"/>
                                <w:sz w:val="21"/>
                                <w:szCs w:val="21"/>
                              </w:rPr>
                            </w:pPr>
                          </w:p>
                          <w:p w14:paraId="04059BCC" w14:textId="77777777" w:rsidR="00700F7C" w:rsidRDefault="002F10C5">
                            <w:pPr>
                              <w:pStyle w:val="TableParagraph"/>
                              <w:ind w:left="188" w:right="190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Likely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urgency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2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 xml:space="preserve">demand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26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2018–19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if</w:t>
                            </w:r>
                          </w:p>
                          <w:p w14:paraId="04059BCD" w14:textId="77777777" w:rsidR="00700F7C" w:rsidRDefault="002F10C5">
                            <w:pPr>
                              <w:pStyle w:val="TableParagraph"/>
                              <w:ind w:left="296" w:right="297" w:hanging="2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watering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22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occurred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as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23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planned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22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2017–18</w:t>
                            </w:r>
                          </w:p>
                        </w:tc>
                        <w:tc>
                          <w:tcPr>
                            <w:tcW w:w="1459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BCE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BCF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BD0" w14:textId="77777777" w:rsidR="00700F7C" w:rsidRDefault="002F10C5">
                            <w:pPr>
                              <w:pStyle w:val="TableParagraph"/>
                              <w:spacing w:before="157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2019-20</w:t>
                            </w:r>
                          </w:p>
                          <w:p w14:paraId="04059BD1" w14:textId="77777777" w:rsidR="00700F7C" w:rsidRDefault="002F10C5">
                            <w:pPr>
                              <w:pStyle w:val="TableParagraph"/>
                              <w:ind w:left="320" w:right="32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Range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b/>
                                <w:spacing w:val="22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likely</w:t>
                            </w:r>
                            <w:r>
                              <w:rPr>
                                <w:rFonts w:ascii="Century Gothic"/>
                                <w:b/>
                                <w:spacing w:val="23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demand</w:t>
                            </w:r>
                          </w:p>
                        </w:tc>
                        <w:tc>
                          <w:tcPr>
                            <w:tcW w:w="1428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BD2" w14:textId="77777777" w:rsidR="00700F7C" w:rsidRDefault="00700F7C">
                            <w:pPr>
                              <w:pStyle w:val="TableParagraph"/>
                              <w:spacing w:before="9"/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24"/>
                              </w:rPr>
                            </w:pPr>
                          </w:p>
                          <w:p w14:paraId="04059BD3" w14:textId="77777777" w:rsidR="00700F7C" w:rsidRDefault="002F10C5">
                            <w:pPr>
                              <w:pStyle w:val="TableParagraph"/>
                              <w:spacing w:line="220" w:lineRule="exact"/>
                              <w:ind w:left="2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Met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2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-</w:t>
                            </w:r>
                          </w:p>
                          <w:p w14:paraId="04059BD4" w14:textId="77777777" w:rsidR="00700F7C" w:rsidRDefault="002F10C5">
                            <w:pPr>
                              <w:pStyle w:val="TableParagraph"/>
                              <w:spacing w:line="220" w:lineRule="exact"/>
                              <w:ind w:left="2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>19</w:t>
                            </w:r>
                          </w:p>
                        </w:tc>
                      </w:tr>
                      <w:tr w:rsidR="00700F7C" w14:paraId="04059BE6" w14:textId="77777777">
                        <w:trPr>
                          <w:trHeight w:hRule="exact" w:val="389"/>
                        </w:trPr>
                        <w:tc>
                          <w:tcPr>
                            <w:tcW w:w="2074" w:type="dxa"/>
                            <w:vMerge/>
                            <w:tcBorders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BD6" w14:textId="77777777" w:rsidR="00700F7C" w:rsidRDefault="00700F7C"/>
                        </w:tc>
                        <w:tc>
                          <w:tcPr>
                            <w:tcW w:w="3094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BD7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BD8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BD9" w14:textId="77777777" w:rsidR="00700F7C" w:rsidRDefault="002F10C5">
                            <w:pPr>
                              <w:pStyle w:val="TableParagraph"/>
                              <w:spacing w:before="142"/>
                              <w:ind w:left="971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Flow/volume</w:t>
                            </w:r>
                          </w:p>
                        </w:tc>
                        <w:tc>
                          <w:tcPr>
                            <w:tcW w:w="2281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BDA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BDB" w14:textId="77777777" w:rsidR="00700F7C" w:rsidRDefault="00700F7C">
                            <w:pPr>
                              <w:pStyle w:val="TableParagraph"/>
                              <w:spacing w:before="7"/>
                              <w:rPr>
                                <w:rFonts w:ascii="Century Gothic" w:eastAsia="Century Gothic" w:hAnsi="Century Gothic" w:cs="Century Gothic"/>
                                <w:sz w:val="20"/>
                                <w:szCs w:val="20"/>
                              </w:rPr>
                            </w:pPr>
                          </w:p>
                          <w:p w14:paraId="04059BDC" w14:textId="77777777" w:rsidR="00700F7C" w:rsidRDefault="002F10C5">
                            <w:pPr>
                              <w:pStyle w:val="TableParagraph"/>
                              <w:ind w:left="104" w:right="105" w:firstLine="156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Required</w:t>
                            </w:r>
                            <w:r>
                              <w:rPr>
                                <w:rFonts w:ascii="Century Gothic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frequency</w:t>
                            </w:r>
                            <w:r>
                              <w:rPr>
                                <w:rFonts w:ascii="Century Gothic"/>
                                <w:b/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(maximum</w:t>
                            </w:r>
                            <w:r>
                              <w:rPr>
                                <w:rFonts w:ascii="Century Gothic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dry</w:t>
                            </w:r>
                            <w:r>
                              <w:rPr>
                                <w:rFonts w:ascii="Century Gothic"/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interval)</w:t>
                            </w:r>
                          </w:p>
                        </w:tc>
                        <w:tc>
                          <w:tcPr>
                            <w:tcW w:w="1114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BDD" w14:textId="77777777" w:rsidR="00700F7C" w:rsidRDefault="002F10C5">
                            <w:pPr>
                              <w:pStyle w:val="TableParagraph"/>
                              <w:spacing w:before="65"/>
                              <w:ind w:left="193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2014–15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BDE" w14:textId="77777777" w:rsidR="00700F7C" w:rsidRDefault="002F10C5">
                            <w:pPr>
                              <w:pStyle w:val="TableParagraph"/>
                              <w:spacing w:before="65"/>
                              <w:ind w:left="200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2015-16</w:t>
                            </w:r>
                          </w:p>
                        </w:tc>
                        <w:tc>
                          <w:tcPr>
                            <w:tcW w:w="1018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BDF" w14:textId="77777777" w:rsidR="00700F7C" w:rsidRDefault="002F10C5">
                            <w:pPr>
                              <w:pStyle w:val="TableParagraph"/>
                              <w:spacing w:before="65"/>
                              <w:ind w:left="15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2016-17</w:t>
                            </w:r>
                          </w:p>
                        </w:tc>
                        <w:tc>
                          <w:tcPr>
                            <w:tcW w:w="2902" w:type="dxa"/>
                            <w:vMerge/>
                            <w:tcBorders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BE0" w14:textId="77777777" w:rsidR="00700F7C" w:rsidRDefault="00700F7C"/>
                        </w:tc>
                        <w:tc>
                          <w:tcPr>
                            <w:tcW w:w="1681" w:type="dxa"/>
                            <w:vMerge/>
                            <w:tcBorders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BE1" w14:textId="77777777" w:rsidR="00700F7C" w:rsidRDefault="00700F7C"/>
                        </w:tc>
                        <w:tc>
                          <w:tcPr>
                            <w:tcW w:w="2198" w:type="dxa"/>
                            <w:vMerge/>
                            <w:tcBorders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BE2" w14:textId="77777777" w:rsidR="00700F7C" w:rsidRDefault="00700F7C"/>
                        </w:tc>
                        <w:tc>
                          <w:tcPr>
                            <w:tcW w:w="1680" w:type="dxa"/>
                            <w:vMerge/>
                            <w:tcBorders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BE3" w14:textId="77777777" w:rsidR="00700F7C" w:rsidRDefault="00700F7C"/>
                        </w:tc>
                        <w:tc>
                          <w:tcPr>
                            <w:tcW w:w="1459" w:type="dxa"/>
                            <w:vMerge/>
                            <w:tcBorders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BE4" w14:textId="77777777" w:rsidR="00700F7C" w:rsidRDefault="00700F7C"/>
                        </w:tc>
                        <w:tc>
                          <w:tcPr>
                            <w:tcW w:w="1428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BE5" w14:textId="77777777" w:rsidR="00700F7C" w:rsidRDefault="00700F7C"/>
                        </w:tc>
                      </w:tr>
                      <w:tr w:rsidR="00700F7C" w14:paraId="04059BFA" w14:textId="77777777">
                        <w:trPr>
                          <w:trHeight w:hRule="exact" w:val="1034"/>
                        </w:trPr>
                        <w:tc>
                          <w:tcPr>
                            <w:tcW w:w="2074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BE7" w14:textId="77777777" w:rsidR="00700F7C" w:rsidRDefault="00700F7C"/>
                        </w:tc>
                        <w:tc>
                          <w:tcPr>
                            <w:tcW w:w="3094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BE8" w14:textId="77777777" w:rsidR="00700F7C" w:rsidRDefault="00700F7C"/>
                        </w:tc>
                        <w:tc>
                          <w:tcPr>
                            <w:tcW w:w="2281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BE9" w14:textId="77777777" w:rsidR="00700F7C" w:rsidRDefault="00700F7C"/>
                        </w:tc>
                        <w:tc>
                          <w:tcPr>
                            <w:tcW w:w="1114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BEA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BEB" w14:textId="77777777" w:rsidR="00700F7C" w:rsidRDefault="00700F7C">
                            <w:pPr>
                              <w:pStyle w:val="TableParagraph"/>
                              <w:spacing w:before="9"/>
                              <w:rPr>
                                <w:rFonts w:ascii="Century Gothic" w:eastAsia="Century Gothic" w:hAnsi="Century Gothic" w:cs="Century Gothic"/>
                                <w:sz w:val="13"/>
                                <w:szCs w:val="13"/>
                              </w:rPr>
                            </w:pPr>
                          </w:p>
                          <w:p w14:paraId="04059BEC" w14:textId="77777777" w:rsidR="00700F7C" w:rsidRDefault="002F10C5">
                            <w:pPr>
                              <w:pStyle w:val="TableParagraph"/>
                              <w:ind w:left="205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(drying)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BED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BEE" w14:textId="77777777" w:rsidR="00700F7C" w:rsidRDefault="00700F7C">
                            <w:pPr>
                              <w:pStyle w:val="TableParagraph"/>
                              <w:spacing w:before="9"/>
                              <w:rPr>
                                <w:rFonts w:ascii="Century Gothic" w:eastAsia="Century Gothic" w:hAnsi="Century Gothic" w:cs="Century Gothic"/>
                                <w:sz w:val="13"/>
                                <w:szCs w:val="13"/>
                              </w:rPr>
                            </w:pPr>
                          </w:p>
                          <w:p w14:paraId="04059BEF" w14:textId="77777777" w:rsidR="00700F7C" w:rsidRDefault="002F10C5">
                            <w:pPr>
                              <w:pStyle w:val="TableParagraph"/>
                              <w:ind w:left="205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(drying)</w:t>
                            </w:r>
                          </w:p>
                        </w:tc>
                        <w:tc>
                          <w:tcPr>
                            <w:tcW w:w="1018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BF0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BF1" w14:textId="77777777" w:rsidR="00700F7C" w:rsidRDefault="00700F7C">
                            <w:pPr>
                              <w:pStyle w:val="TableParagraph"/>
                              <w:spacing w:before="9"/>
                              <w:rPr>
                                <w:rFonts w:ascii="Century Gothic" w:eastAsia="Century Gothic" w:hAnsi="Century Gothic" w:cs="Century Gothic"/>
                                <w:sz w:val="13"/>
                                <w:szCs w:val="13"/>
                              </w:rPr>
                            </w:pPr>
                          </w:p>
                          <w:p w14:paraId="04059BF2" w14:textId="77777777" w:rsidR="00700F7C" w:rsidRDefault="002F10C5">
                            <w:pPr>
                              <w:pStyle w:val="TableParagraph"/>
                              <w:ind w:left="26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(wet)</w:t>
                            </w:r>
                          </w:p>
                        </w:tc>
                        <w:tc>
                          <w:tcPr>
                            <w:tcW w:w="2902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BF3" w14:textId="77777777" w:rsidR="00700F7C" w:rsidRDefault="00700F7C"/>
                        </w:tc>
                        <w:tc>
                          <w:tcPr>
                            <w:tcW w:w="1681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BF4" w14:textId="77777777" w:rsidR="00700F7C" w:rsidRDefault="00700F7C"/>
                        </w:tc>
                        <w:tc>
                          <w:tcPr>
                            <w:tcW w:w="2198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BF5" w14:textId="77777777" w:rsidR="00700F7C" w:rsidRDefault="00700F7C"/>
                        </w:tc>
                        <w:tc>
                          <w:tcPr>
                            <w:tcW w:w="1680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BF6" w14:textId="77777777" w:rsidR="00700F7C" w:rsidRDefault="00700F7C"/>
                        </w:tc>
                        <w:tc>
                          <w:tcPr>
                            <w:tcW w:w="1459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BF7" w14:textId="77777777" w:rsidR="00700F7C" w:rsidRDefault="00700F7C"/>
                        </w:tc>
                        <w:tc>
                          <w:tcPr>
                            <w:tcW w:w="1428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BF8" w14:textId="77777777" w:rsidR="00700F7C" w:rsidRDefault="00700F7C">
                            <w:pPr>
                              <w:pStyle w:val="TableParagraph"/>
                              <w:spacing w:before="9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</w:p>
                          <w:p w14:paraId="04059BF9" w14:textId="77777777" w:rsidR="00700F7C" w:rsidRDefault="002F10C5">
                            <w:pPr>
                              <w:pStyle w:val="TableParagraph"/>
                              <w:ind w:left="368" w:right="245" w:hanging="123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Not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met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23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2018-19</w:t>
                            </w:r>
                          </w:p>
                        </w:tc>
                      </w:tr>
                      <w:tr w:rsidR="00700F7C" w14:paraId="04059C20" w14:textId="77777777">
                        <w:trPr>
                          <w:trHeight w:hRule="exact" w:val="871"/>
                        </w:trPr>
                        <w:tc>
                          <w:tcPr>
                            <w:tcW w:w="2074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BFB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BFC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BFD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BFE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BFF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00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01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02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03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04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05" w14:textId="77777777" w:rsidR="00700F7C" w:rsidRDefault="00700F7C">
                            <w:pPr>
                              <w:pStyle w:val="TableParagraph"/>
                              <w:spacing w:before="6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</w:p>
                          <w:p w14:paraId="04059C06" w14:textId="77777777" w:rsidR="00700F7C" w:rsidRDefault="002F10C5">
                            <w:pPr>
                              <w:pStyle w:val="TableParagraph"/>
                              <w:ind w:left="224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Junction</w:t>
                            </w:r>
                            <w:r>
                              <w:rPr>
                                <w:rFonts w:ascii="Century Gothic"/>
                                <w:b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Wetlands</w:t>
                            </w:r>
                          </w:p>
                        </w:tc>
                        <w:tc>
                          <w:tcPr>
                            <w:tcW w:w="3094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  <w:shd w:val="clear" w:color="auto" w:fill="EDEBE0"/>
                          </w:tcPr>
                          <w:p w14:paraId="04059C07" w14:textId="77777777" w:rsidR="00700F7C" w:rsidRDefault="002F10C5">
                            <w:pPr>
                              <w:pStyle w:val="TableParagraph"/>
                              <w:spacing w:before="79"/>
                              <w:ind w:left="92" w:right="289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Flows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greater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than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 xml:space="preserve">5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GL/day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@</w:t>
                            </w:r>
                            <w:r>
                              <w:rPr>
                                <w:rFonts w:ascii="Century Gothic"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d/s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Balranald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Weir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and</w:t>
                            </w:r>
                          </w:p>
                          <w:p w14:paraId="04059C08" w14:textId="77777777" w:rsidR="00700F7C" w:rsidRDefault="002F10C5">
                            <w:pPr>
                              <w:pStyle w:val="TableParagraph"/>
                              <w:ind w:left="92" w:right="16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&gt;10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GL/day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@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Murrumbidgee</w:t>
                            </w:r>
                            <w:r>
                              <w:rPr>
                                <w:rFonts w:ascii="Century Gothic"/>
                                <w:spacing w:val="29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confluence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Murray</w:t>
                            </w:r>
                            <w:r>
                              <w:rPr>
                                <w:rFonts w:ascii="Century Gothic"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targeting</w:t>
                            </w:r>
                            <w:r>
                              <w:rPr>
                                <w:rFonts w:ascii="Century Gothic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wetland</w:t>
                            </w:r>
                            <w:r>
                              <w:rPr>
                                <w:rFonts w:ascii="Century Gothic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vegetation</w:t>
                            </w:r>
                            <w:r>
                              <w:rPr>
                                <w:rFonts w:ascii="Century Gothic"/>
                                <w:spacing w:val="31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habitat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native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fish,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frogs,</w:t>
                            </w:r>
                            <w:r>
                              <w:rPr>
                                <w:rFonts w:ascii="Century Gothic"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turtles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waterbirds</w:t>
                            </w:r>
                          </w:p>
                        </w:tc>
                        <w:tc>
                          <w:tcPr>
                            <w:tcW w:w="2281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  <w:shd w:val="clear" w:color="auto" w:fill="EDEBE0"/>
                          </w:tcPr>
                          <w:p w14:paraId="04059C09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0A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0B" w14:textId="77777777" w:rsidR="00700F7C" w:rsidRDefault="00700F7C">
                            <w:pPr>
                              <w:pStyle w:val="TableParagraph"/>
                              <w:spacing w:before="6"/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24"/>
                              </w:rPr>
                            </w:pPr>
                          </w:p>
                          <w:p w14:paraId="04059C0C" w14:textId="77777777" w:rsidR="00700F7C" w:rsidRDefault="002F10C5">
                            <w:pPr>
                              <w:pStyle w:val="TableParagraph"/>
                              <w:ind w:left="9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5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every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10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years</w:t>
                            </w:r>
                          </w:p>
                        </w:tc>
                        <w:tc>
                          <w:tcPr>
                            <w:tcW w:w="1114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C0D" w14:textId="77777777" w:rsidR="00700F7C" w:rsidRDefault="00700F7C"/>
                        </w:tc>
                        <w:tc>
                          <w:tcPr>
                            <w:tcW w:w="1116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  <w:shd w:val="clear" w:color="auto" w:fill="BEBEBE"/>
                          </w:tcPr>
                          <w:p w14:paraId="04059C0E" w14:textId="77777777" w:rsidR="00700F7C" w:rsidRDefault="00700F7C"/>
                        </w:tc>
                        <w:tc>
                          <w:tcPr>
                            <w:tcW w:w="1018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  <w:shd w:val="clear" w:color="auto" w:fill="808080"/>
                          </w:tcPr>
                          <w:p w14:paraId="04059C0F" w14:textId="77777777" w:rsidR="00700F7C" w:rsidRDefault="00700F7C"/>
                        </w:tc>
                        <w:tc>
                          <w:tcPr>
                            <w:tcW w:w="2902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C10" w14:textId="77777777" w:rsidR="00700F7C" w:rsidRDefault="00700F7C">
                            <w:pPr>
                              <w:pStyle w:val="TableParagraph"/>
                              <w:spacing w:before="6"/>
                              <w:rPr>
                                <w:rFonts w:ascii="Century Gothic" w:eastAsia="Century Gothic" w:hAnsi="Century Gothic" w:cs="Century Gothic"/>
                                <w:sz w:val="15"/>
                                <w:szCs w:val="15"/>
                              </w:rPr>
                            </w:pPr>
                          </w:p>
                          <w:p w14:paraId="04059C11" w14:textId="77777777" w:rsidR="00700F7C" w:rsidRDefault="002F10C5">
                            <w:pPr>
                              <w:pStyle w:val="TableParagraph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HIGH</w:t>
                            </w:r>
                          </w:p>
                          <w:p w14:paraId="04059C12" w14:textId="77777777" w:rsidR="00700F7C" w:rsidRDefault="002F10C5">
                            <w:pPr>
                              <w:pStyle w:val="TableParagraph"/>
                              <w:ind w:left="138" w:right="140" w:hanging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Limited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flows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since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2012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have</w:t>
                            </w:r>
                            <w:r>
                              <w:rPr>
                                <w:rFonts w:ascii="Century Gothic"/>
                                <w:spacing w:val="25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severely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compromised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29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recovery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degraded</w:t>
                            </w:r>
                            <w:r>
                              <w:rPr>
                                <w:rFonts w:ascii="Century Gothic"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wetland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vegetation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21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recruitment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frog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turtles</w:t>
                            </w:r>
                          </w:p>
                        </w:tc>
                        <w:tc>
                          <w:tcPr>
                            <w:tcW w:w="1681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  <w:shd w:val="clear" w:color="auto" w:fill="F4F7E9"/>
                          </w:tcPr>
                          <w:p w14:paraId="04059C13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14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15" w14:textId="77777777" w:rsidR="00700F7C" w:rsidRDefault="00700F7C">
                            <w:pPr>
                              <w:pStyle w:val="TableParagraph"/>
                              <w:spacing w:before="6"/>
                              <w:rPr>
                                <w:rFonts w:ascii="Century Gothic" w:eastAsia="Century Gothic" w:hAnsi="Century Gothic" w:cs="Century Gothic"/>
                                <w:sz w:val="15"/>
                                <w:szCs w:val="15"/>
                              </w:rPr>
                            </w:pPr>
                          </w:p>
                          <w:p w14:paraId="04059C16" w14:textId="77777777" w:rsidR="00700F7C" w:rsidRDefault="002F10C5">
                            <w:pPr>
                              <w:pStyle w:val="TableParagraph"/>
                              <w:ind w:left="339" w:right="336" w:firstLine="333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8"/>
                              </w:rPr>
                              <w:t>Not</w:t>
                            </w:r>
                            <w:r>
                              <w:rPr>
                                <w:rFonts w:ascii="Century Gothic"/>
                                <w:b/>
                                <w:spacing w:val="21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Applicable</w:t>
                            </w:r>
                          </w:p>
                        </w:tc>
                        <w:tc>
                          <w:tcPr>
                            <w:tcW w:w="2198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  <w:shd w:val="clear" w:color="auto" w:fill="F4F7E9"/>
                          </w:tcPr>
                          <w:p w14:paraId="04059C17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18" w14:textId="77777777" w:rsidR="00700F7C" w:rsidRDefault="00700F7C">
                            <w:pPr>
                              <w:pStyle w:val="TableParagraph"/>
                              <w:spacing w:before="6"/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24"/>
                              </w:rPr>
                            </w:pPr>
                          </w:p>
                          <w:p w14:paraId="04059C19" w14:textId="77777777" w:rsidR="00700F7C" w:rsidRDefault="002F10C5">
                            <w:pPr>
                              <w:pStyle w:val="TableParagraph"/>
                              <w:ind w:left="135" w:right="137" w:firstLine="45"/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Option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unlikely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rFonts w:ascii="Century Gothic"/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achievable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under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this</w:t>
                            </w:r>
                            <w:r>
                              <w:rPr>
                                <w:rFonts w:ascii="Century Gothic"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resource</w:t>
                            </w:r>
                            <w:r>
                              <w:rPr>
                                <w:rFonts w:ascii="Century Gothic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availability.</w:t>
                            </w:r>
                          </w:p>
                        </w:tc>
                        <w:tc>
                          <w:tcPr>
                            <w:tcW w:w="1680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  <w:shd w:val="clear" w:color="auto" w:fill="FF0000"/>
                          </w:tcPr>
                          <w:p w14:paraId="04059C1A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1B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1C" w14:textId="77777777" w:rsidR="00700F7C" w:rsidRDefault="00700F7C">
                            <w:pPr>
                              <w:pStyle w:val="TableParagraph"/>
                              <w:spacing w:before="6"/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24"/>
                              </w:rPr>
                            </w:pPr>
                          </w:p>
                          <w:p w14:paraId="04059C1D" w14:textId="77777777" w:rsidR="00700F7C" w:rsidRDefault="002F10C5">
                            <w:pPr>
                              <w:pStyle w:val="TableParagraph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HIGH</w:t>
                            </w:r>
                          </w:p>
                        </w:tc>
                        <w:tc>
                          <w:tcPr>
                            <w:tcW w:w="2887" w:type="dxa"/>
                            <w:gridSpan w:val="2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FF0000"/>
                          </w:tcPr>
                          <w:p w14:paraId="04059C1E" w14:textId="77777777" w:rsidR="00700F7C" w:rsidRDefault="00700F7C">
                            <w:pPr>
                              <w:pStyle w:val="TableParagraph"/>
                              <w:spacing w:before="1"/>
                              <w:rPr>
                                <w:rFonts w:ascii="Century Gothic" w:eastAsia="Century Gothic" w:hAnsi="Century Gothic" w:cs="Century Gothic"/>
                                <w:sz w:val="25"/>
                                <w:szCs w:val="25"/>
                              </w:rPr>
                            </w:pPr>
                          </w:p>
                          <w:p w14:paraId="04059C1F" w14:textId="77777777" w:rsidR="00700F7C" w:rsidRDefault="002F10C5">
                            <w:pPr>
                              <w:pStyle w:val="TableParagraph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HIGH</w:t>
                            </w:r>
                          </w:p>
                        </w:tc>
                      </w:tr>
                      <w:tr w:rsidR="00700F7C" w14:paraId="04059C2D" w14:textId="77777777">
                        <w:trPr>
                          <w:trHeight w:hRule="exact" w:val="869"/>
                        </w:trPr>
                        <w:tc>
                          <w:tcPr>
                            <w:tcW w:w="2074" w:type="dxa"/>
                            <w:vMerge/>
                            <w:tcBorders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C21" w14:textId="77777777" w:rsidR="00700F7C" w:rsidRDefault="00700F7C"/>
                        </w:tc>
                        <w:tc>
                          <w:tcPr>
                            <w:tcW w:w="3094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EDEBE0"/>
                          </w:tcPr>
                          <w:p w14:paraId="04059C22" w14:textId="77777777" w:rsidR="00700F7C" w:rsidRDefault="00700F7C"/>
                        </w:tc>
                        <w:tc>
                          <w:tcPr>
                            <w:tcW w:w="2281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EDEBE0"/>
                          </w:tcPr>
                          <w:p w14:paraId="04059C23" w14:textId="77777777" w:rsidR="00700F7C" w:rsidRDefault="00700F7C"/>
                        </w:tc>
                        <w:tc>
                          <w:tcPr>
                            <w:tcW w:w="1114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C24" w14:textId="77777777" w:rsidR="00700F7C" w:rsidRDefault="00700F7C"/>
                        </w:tc>
                        <w:tc>
                          <w:tcPr>
                            <w:tcW w:w="1116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BEBEBE"/>
                          </w:tcPr>
                          <w:p w14:paraId="04059C25" w14:textId="77777777" w:rsidR="00700F7C" w:rsidRDefault="00700F7C"/>
                        </w:tc>
                        <w:tc>
                          <w:tcPr>
                            <w:tcW w:w="1018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808080"/>
                          </w:tcPr>
                          <w:p w14:paraId="04059C26" w14:textId="77777777" w:rsidR="00700F7C" w:rsidRDefault="00700F7C"/>
                        </w:tc>
                        <w:tc>
                          <w:tcPr>
                            <w:tcW w:w="2902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C27" w14:textId="77777777" w:rsidR="00700F7C" w:rsidRDefault="00700F7C"/>
                        </w:tc>
                        <w:tc>
                          <w:tcPr>
                            <w:tcW w:w="1681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F4F7E9"/>
                          </w:tcPr>
                          <w:p w14:paraId="04059C28" w14:textId="77777777" w:rsidR="00700F7C" w:rsidRDefault="00700F7C"/>
                        </w:tc>
                        <w:tc>
                          <w:tcPr>
                            <w:tcW w:w="2198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F4F7E9"/>
                          </w:tcPr>
                          <w:p w14:paraId="04059C29" w14:textId="77777777" w:rsidR="00700F7C" w:rsidRDefault="00700F7C"/>
                        </w:tc>
                        <w:tc>
                          <w:tcPr>
                            <w:tcW w:w="1680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FF0000"/>
                          </w:tcPr>
                          <w:p w14:paraId="04059C2A" w14:textId="77777777" w:rsidR="00700F7C" w:rsidRDefault="00700F7C"/>
                        </w:tc>
                        <w:tc>
                          <w:tcPr>
                            <w:tcW w:w="2887" w:type="dxa"/>
                            <w:gridSpan w:val="2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FF0000"/>
                          </w:tcPr>
                          <w:p w14:paraId="04059C2B" w14:textId="77777777" w:rsidR="00700F7C" w:rsidRDefault="00700F7C">
                            <w:pPr>
                              <w:pStyle w:val="TableParagraph"/>
                              <w:spacing w:before="1"/>
                              <w:rPr>
                                <w:rFonts w:ascii="Century Gothic" w:eastAsia="Century Gothic" w:hAnsi="Century Gothic" w:cs="Century Gothic"/>
                                <w:sz w:val="25"/>
                                <w:szCs w:val="25"/>
                              </w:rPr>
                            </w:pPr>
                          </w:p>
                          <w:p w14:paraId="04059C2C" w14:textId="77777777" w:rsidR="00700F7C" w:rsidRDefault="002F10C5">
                            <w:pPr>
                              <w:pStyle w:val="TableParagraph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HIGH</w:t>
                            </w:r>
                          </w:p>
                        </w:tc>
                      </w:tr>
                      <w:tr w:rsidR="00700F7C" w14:paraId="04059C48" w14:textId="77777777">
                        <w:trPr>
                          <w:trHeight w:hRule="exact" w:val="872"/>
                        </w:trPr>
                        <w:tc>
                          <w:tcPr>
                            <w:tcW w:w="2074" w:type="dxa"/>
                            <w:vMerge/>
                            <w:tcBorders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C2E" w14:textId="77777777" w:rsidR="00700F7C" w:rsidRDefault="00700F7C"/>
                        </w:tc>
                        <w:tc>
                          <w:tcPr>
                            <w:tcW w:w="3094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  <w:shd w:val="clear" w:color="auto" w:fill="EDEBE0"/>
                          </w:tcPr>
                          <w:p w14:paraId="04059C2F" w14:textId="77777777" w:rsidR="00700F7C" w:rsidRDefault="00700F7C">
                            <w:pPr>
                              <w:pStyle w:val="TableParagraph"/>
                              <w:spacing w:before="7"/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24"/>
                              </w:rPr>
                            </w:pPr>
                          </w:p>
                          <w:p w14:paraId="04059C30" w14:textId="77777777" w:rsidR="00700F7C" w:rsidRDefault="002F10C5">
                            <w:pPr>
                              <w:pStyle w:val="TableParagraph"/>
                              <w:ind w:left="92" w:right="144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Flows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greater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than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 xml:space="preserve">7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GL/day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@</w:t>
                            </w:r>
                            <w:r>
                              <w:rPr>
                                <w:rFonts w:ascii="Century Gothic"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d/s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Balranald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Weir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targeting</w:t>
                            </w:r>
                            <w:r>
                              <w:rPr>
                                <w:rFonts w:ascii="Century Gothic"/>
                                <w:spacing w:val="23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wetland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vegetation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habitat</w:t>
                            </w:r>
                            <w:r>
                              <w:rPr>
                                <w:rFonts w:ascii="Century Gothic"/>
                                <w:spacing w:val="2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native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fish,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frogs,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turtles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waterbirds</w:t>
                            </w:r>
                          </w:p>
                        </w:tc>
                        <w:tc>
                          <w:tcPr>
                            <w:tcW w:w="2281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  <w:shd w:val="clear" w:color="auto" w:fill="EDEBE0"/>
                          </w:tcPr>
                          <w:p w14:paraId="04059C31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32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33" w14:textId="77777777" w:rsidR="00700F7C" w:rsidRDefault="00700F7C">
                            <w:pPr>
                              <w:pStyle w:val="TableParagraph"/>
                              <w:spacing w:before="7"/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24"/>
                              </w:rPr>
                            </w:pPr>
                          </w:p>
                          <w:p w14:paraId="04059C34" w14:textId="77777777" w:rsidR="00700F7C" w:rsidRDefault="002F10C5">
                            <w:pPr>
                              <w:pStyle w:val="TableParagraph"/>
                              <w:ind w:left="9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5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every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10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years</w:t>
                            </w:r>
                          </w:p>
                        </w:tc>
                        <w:tc>
                          <w:tcPr>
                            <w:tcW w:w="1114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C35" w14:textId="77777777" w:rsidR="00700F7C" w:rsidRDefault="00700F7C"/>
                        </w:tc>
                        <w:tc>
                          <w:tcPr>
                            <w:tcW w:w="1116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C36" w14:textId="77777777" w:rsidR="00700F7C" w:rsidRDefault="00700F7C"/>
                        </w:tc>
                        <w:tc>
                          <w:tcPr>
                            <w:tcW w:w="1018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  <w:shd w:val="clear" w:color="auto" w:fill="808080"/>
                          </w:tcPr>
                          <w:p w14:paraId="04059C37" w14:textId="77777777" w:rsidR="00700F7C" w:rsidRDefault="00700F7C"/>
                        </w:tc>
                        <w:tc>
                          <w:tcPr>
                            <w:tcW w:w="2902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C38" w14:textId="77777777" w:rsidR="00700F7C" w:rsidRDefault="00700F7C">
                            <w:pPr>
                              <w:pStyle w:val="TableParagraph"/>
                              <w:spacing w:before="7"/>
                              <w:rPr>
                                <w:rFonts w:ascii="Century Gothic" w:eastAsia="Century Gothic" w:hAnsi="Century Gothic" w:cs="Century Gothic"/>
                                <w:sz w:val="15"/>
                                <w:szCs w:val="15"/>
                              </w:rPr>
                            </w:pPr>
                          </w:p>
                          <w:p w14:paraId="04059C39" w14:textId="77777777" w:rsidR="00700F7C" w:rsidRDefault="002F10C5">
                            <w:pPr>
                              <w:pStyle w:val="TableParagraph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HIGH</w:t>
                            </w:r>
                          </w:p>
                          <w:p w14:paraId="04059C3A" w14:textId="77777777" w:rsidR="00700F7C" w:rsidRDefault="002F10C5">
                            <w:pPr>
                              <w:pStyle w:val="TableParagraph"/>
                              <w:ind w:left="138" w:right="140" w:hanging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Limited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flows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since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2012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have</w:t>
                            </w:r>
                            <w:r>
                              <w:rPr>
                                <w:rFonts w:ascii="Century Gothic"/>
                                <w:spacing w:val="25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severely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compromised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29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recovery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degraded</w:t>
                            </w:r>
                            <w:r>
                              <w:rPr>
                                <w:rFonts w:ascii="Century Gothic"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wetland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vegetation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23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recruitment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frog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turtles</w:t>
                            </w:r>
                          </w:p>
                        </w:tc>
                        <w:tc>
                          <w:tcPr>
                            <w:tcW w:w="1681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  <w:shd w:val="clear" w:color="auto" w:fill="F4F7E9"/>
                          </w:tcPr>
                          <w:p w14:paraId="04059C3B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3C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3D" w14:textId="77777777" w:rsidR="00700F7C" w:rsidRDefault="00700F7C">
                            <w:pPr>
                              <w:pStyle w:val="TableParagraph"/>
                              <w:spacing w:before="7"/>
                              <w:rPr>
                                <w:rFonts w:ascii="Century Gothic" w:eastAsia="Century Gothic" w:hAnsi="Century Gothic" w:cs="Century Gothic"/>
                                <w:sz w:val="15"/>
                                <w:szCs w:val="15"/>
                              </w:rPr>
                            </w:pPr>
                          </w:p>
                          <w:p w14:paraId="04059C3E" w14:textId="77777777" w:rsidR="00700F7C" w:rsidRDefault="002F10C5">
                            <w:pPr>
                              <w:pStyle w:val="TableParagraph"/>
                              <w:ind w:left="339" w:right="336" w:firstLine="333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8"/>
                              </w:rPr>
                              <w:t>Not</w:t>
                            </w:r>
                            <w:r>
                              <w:rPr>
                                <w:rFonts w:ascii="Century Gothic"/>
                                <w:b/>
                                <w:spacing w:val="21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Applicable</w:t>
                            </w:r>
                          </w:p>
                        </w:tc>
                        <w:tc>
                          <w:tcPr>
                            <w:tcW w:w="2198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  <w:shd w:val="clear" w:color="auto" w:fill="F4F7E9"/>
                          </w:tcPr>
                          <w:p w14:paraId="04059C3F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40" w14:textId="77777777" w:rsidR="00700F7C" w:rsidRDefault="00700F7C">
                            <w:pPr>
                              <w:pStyle w:val="TableParagraph"/>
                              <w:spacing w:before="7"/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24"/>
                              </w:rPr>
                            </w:pPr>
                          </w:p>
                          <w:p w14:paraId="04059C41" w14:textId="77777777" w:rsidR="00700F7C" w:rsidRDefault="002F10C5">
                            <w:pPr>
                              <w:pStyle w:val="TableParagraph"/>
                              <w:ind w:left="135" w:right="137" w:firstLine="45"/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Option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unlikely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rFonts w:ascii="Century Gothic"/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achievable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under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this</w:t>
                            </w:r>
                            <w:r>
                              <w:rPr>
                                <w:rFonts w:ascii="Century Gothic"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resource</w:t>
                            </w:r>
                            <w:r>
                              <w:rPr>
                                <w:rFonts w:ascii="Century Gothic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availability.</w:t>
                            </w:r>
                          </w:p>
                        </w:tc>
                        <w:tc>
                          <w:tcPr>
                            <w:tcW w:w="1680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  <w:shd w:val="clear" w:color="auto" w:fill="FF0000"/>
                          </w:tcPr>
                          <w:p w14:paraId="04059C42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43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44" w14:textId="77777777" w:rsidR="00700F7C" w:rsidRDefault="00700F7C">
                            <w:pPr>
                              <w:pStyle w:val="TableParagraph"/>
                              <w:spacing w:before="7"/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24"/>
                              </w:rPr>
                            </w:pPr>
                          </w:p>
                          <w:p w14:paraId="04059C45" w14:textId="77777777" w:rsidR="00700F7C" w:rsidRDefault="002F10C5">
                            <w:pPr>
                              <w:pStyle w:val="TableParagraph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HIGH</w:t>
                            </w:r>
                          </w:p>
                        </w:tc>
                        <w:tc>
                          <w:tcPr>
                            <w:tcW w:w="2887" w:type="dxa"/>
                            <w:gridSpan w:val="2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FF0000"/>
                          </w:tcPr>
                          <w:p w14:paraId="04059C46" w14:textId="77777777" w:rsidR="00700F7C" w:rsidRDefault="00700F7C">
                            <w:pPr>
                              <w:pStyle w:val="TableParagraph"/>
                              <w:spacing w:before="2"/>
                              <w:rPr>
                                <w:rFonts w:ascii="Century Gothic" w:eastAsia="Century Gothic" w:hAnsi="Century Gothic" w:cs="Century Gothic"/>
                                <w:sz w:val="25"/>
                                <w:szCs w:val="25"/>
                              </w:rPr>
                            </w:pPr>
                          </w:p>
                          <w:p w14:paraId="04059C47" w14:textId="77777777" w:rsidR="00700F7C" w:rsidRDefault="002F10C5">
                            <w:pPr>
                              <w:pStyle w:val="TableParagraph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HIGH</w:t>
                            </w:r>
                          </w:p>
                        </w:tc>
                      </w:tr>
                      <w:tr w:rsidR="00700F7C" w14:paraId="04059C55" w14:textId="77777777">
                        <w:trPr>
                          <w:trHeight w:hRule="exact" w:val="869"/>
                        </w:trPr>
                        <w:tc>
                          <w:tcPr>
                            <w:tcW w:w="2074" w:type="dxa"/>
                            <w:vMerge/>
                            <w:tcBorders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C49" w14:textId="77777777" w:rsidR="00700F7C" w:rsidRDefault="00700F7C"/>
                        </w:tc>
                        <w:tc>
                          <w:tcPr>
                            <w:tcW w:w="3094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EDEBE0"/>
                          </w:tcPr>
                          <w:p w14:paraId="04059C4A" w14:textId="77777777" w:rsidR="00700F7C" w:rsidRDefault="00700F7C"/>
                        </w:tc>
                        <w:tc>
                          <w:tcPr>
                            <w:tcW w:w="2281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EDEBE0"/>
                          </w:tcPr>
                          <w:p w14:paraId="04059C4B" w14:textId="77777777" w:rsidR="00700F7C" w:rsidRDefault="00700F7C"/>
                        </w:tc>
                        <w:tc>
                          <w:tcPr>
                            <w:tcW w:w="1114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C4C" w14:textId="77777777" w:rsidR="00700F7C" w:rsidRDefault="00700F7C"/>
                        </w:tc>
                        <w:tc>
                          <w:tcPr>
                            <w:tcW w:w="1116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C4D" w14:textId="77777777" w:rsidR="00700F7C" w:rsidRDefault="00700F7C"/>
                        </w:tc>
                        <w:tc>
                          <w:tcPr>
                            <w:tcW w:w="1018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808080"/>
                          </w:tcPr>
                          <w:p w14:paraId="04059C4E" w14:textId="77777777" w:rsidR="00700F7C" w:rsidRDefault="00700F7C"/>
                        </w:tc>
                        <w:tc>
                          <w:tcPr>
                            <w:tcW w:w="2902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C4F" w14:textId="77777777" w:rsidR="00700F7C" w:rsidRDefault="00700F7C"/>
                        </w:tc>
                        <w:tc>
                          <w:tcPr>
                            <w:tcW w:w="1681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F4F7E9"/>
                          </w:tcPr>
                          <w:p w14:paraId="04059C50" w14:textId="77777777" w:rsidR="00700F7C" w:rsidRDefault="00700F7C"/>
                        </w:tc>
                        <w:tc>
                          <w:tcPr>
                            <w:tcW w:w="2198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F4F7E9"/>
                          </w:tcPr>
                          <w:p w14:paraId="04059C51" w14:textId="77777777" w:rsidR="00700F7C" w:rsidRDefault="00700F7C"/>
                        </w:tc>
                        <w:tc>
                          <w:tcPr>
                            <w:tcW w:w="1680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FF0000"/>
                          </w:tcPr>
                          <w:p w14:paraId="04059C52" w14:textId="77777777" w:rsidR="00700F7C" w:rsidRDefault="00700F7C"/>
                        </w:tc>
                        <w:tc>
                          <w:tcPr>
                            <w:tcW w:w="2887" w:type="dxa"/>
                            <w:gridSpan w:val="2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FF0000"/>
                          </w:tcPr>
                          <w:p w14:paraId="04059C53" w14:textId="77777777" w:rsidR="00700F7C" w:rsidRDefault="00700F7C">
                            <w:pPr>
                              <w:pStyle w:val="TableParagraph"/>
                              <w:spacing w:before="1"/>
                              <w:rPr>
                                <w:rFonts w:ascii="Century Gothic" w:eastAsia="Century Gothic" w:hAnsi="Century Gothic" w:cs="Century Gothic"/>
                                <w:sz w:val="25"/>
                                <w:szCs w:val="25"/>
                              </w:rPr>
                            </w:pPr>
                          </w:p>
                          <w:p w14:paraId="04059C54" w14:textId="77777777" w:rsidR="00700F7C" w:rsidRDefault="002F10C5">
                            <w:pPr>
                              <w:pStyle w:val="TableParagraph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HIGH</w:t>
                            </w:r>
                          </w:p>
                        </w:tc>
                      </w:tr>
                      <w:tr w:rsidR="00700F7C" w14:paraId="04059C72" w14:textId="77777777">
                        <w:trPr>
                          <w:trHeight w:hRule="exact" w:val="871"/>
                        </w:trPr>
                        <w:tc>
                          <w:tcPr>
                            <w:tcW w:w="2074" w:type="dxa"/>
                            <w:vMerge/>
                            <w:tcBorders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C56" w14:textId="77777777" w:rsidR="00700F7C" w:rsidRDefault="00700F7C"/>
                        </w:tc>
                        <w:tc>
                          <w:tcPr>
                            <w:tcW w:w="3094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C57" w14:textId="77777777" w:rsidR="00700F7C" w:rsidRDefault="00700F7C">
                            <w:pPr>
                              <w:pStyle w:val="TableParagraph"/>
                              <w:spacing w:before="6"/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24"/>
                              </w:rPr>
                            </w:pPr>
                          </w:p>
                          <w:p w14:paraId="04059C58" w14:textId="77777777" w:rsidR="00700F7C" w:rsidRDefault="002F10C5">
                            <w:pPr>
                              <w:pStyle w:val="TableParagraph"/>
                              <w:ind w:left="92" w:right="144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Pumping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individual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high</w:t>
                            </w:r>
                            <w:r>
                              <w:rPr>
                                <w:rFonts w:ascii="Century Gothic"/>
                                <w:spacing w:val="33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priority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wetland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assets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targeting</w:t>
                            </w:r>
                            <w:r>
                              <w:rPr>
                                <w:rFonts w:ascii="Century Gothic"/>
                                <w:spacing w:val="3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wetland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vegetation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habitat</w:t>
                            </w:r>
                            <w:r>
                              <w:rPr>
                                <w:rFonts w:ascii="Century Gothic"/>
                                <w:spacing w:val="2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native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fish,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frogs,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turtles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waterbirds</w:t>
                            </w:r>
                          </w:p>
                        </w:tc>
                        <w:tc>
                          <w:tcPr>
                            <w:tcW w:w="2281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C59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5A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5B" w14:textId="77777777" w:rsidR="00700F7C" w:rsidRDefault="00700F7C">
                            <w:pPr>
                              <w:pStyle w:val="TableParagraph"/>
                              <w:spacing w:before="6"/>
                              <w:rPr>
                                <w:rFonts w:ascii="Century Gothic" w:eastAsia="Century Gothic" w:hAnsi="Century Gothic" w:cs="Century Gothic"/>
                                <w:sz w:val="15"/>
                                <w:szCs w:val="15"/>
                              </w:rPr>
                            </w:pPr>
                          </w:p>
                          <w:p w14:paraId="04059C5C" w14:textId="77777777" w:rsidR="00700F7C" w:rsidRDefault="002F10C5">
                            <w:pPr>
                              <w:pStyle w:val="TableParagraph"/>
                              <w:ind w:left="9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  <w:t>7–8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 xml:space="preserve"> every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  <w:t>10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years</w:t>
                            </w:r>
                          </w:p>
                          <w:p w14:paraId="04059C5D" w14:textId="77777777" w:rsidR="00700F7C" w:rsidRDefault="002F10C5">
                            <w:pPr>
                              <w:pStyle w:val="TableParagraph"/>
                              <w:ind w:left="9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(2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years)</w:t>
                            </w:r>
                          </w:p>
                        </w:tc>
                        <w:tc>
                          <w:tcPr>
                            <w:tcW w:w="1114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C5E" w14:textId="77777777" w:rsidR="00700F7C" w:rsidRDefault="00700F7C"/>
                        </w:tc>
                        <w:tc>
                          <w:tcPr>
                            <w:tcW w:w="1116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  <w:shd w:val="clear" w:color="auto" w:fill="BEBEBE"/>
                          </w:tcPr>
                          <w:p w14:paraId="04059C5F" w14:textId="77777777" w:rsidR="00700F7C" w:rsidRDefault="00700F7C"/>
                        </w:tc>
                        <w:tc>
                          <w:tcPr>
                            <w:tcW w:w="1018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  <w:shd w:val="clear" w:color="auto" w:fill="808080"/>
                          </w:tcPr>
                          <w:p w14:paraId="04059C60" w14:textId="77777777" w:rsidR="00700F7C" w:rsidRDefault="00700F7C"/>
                        </w:tc>
                        <w:tc>
                          <w:tcPr>
                            <w:tcW w:w="2902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  <w:shd w:val="clear" w:color="auto" w:fill="FF0000"/>
                          </w:tcPr>
                          <w:p w14:paraId="04059C61" w14:textId="77777777" w:rsidR="00700F7C" w:rsidRDefault="00700F7C">
                            <w:pPr>
                              <w:pStyle w:val="TableParagraph"/>
                              <w:spacing w:before="6"/>
                              <w:rPr>
                                <w:rFonts w:ascii="Century Gothic" w:eastAsia="Century Gothic" w:hAnsi="Century Gothic" w:cs="Century Gothic"/>
                                <w:sz w:val="15"/>
                                <w:szCs w:val="15"/>
                              </w:rPr>
                            </w:pPr>
                          </w:p>
                          <w:p w14:paraId="04059C62" w14:textId="77777777" w:rsidR="00700F7C" w:rsidRDefault="002F10C5">
                            <w:pPr>
                              <w:pStyle w:val="TableParagraph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HIGH</w:t>
                            </w:r>
                          </w:p>
                          <w:p w14:paraId="04059C63" w14:textId="77777777" w:rsidR="00700F7C" w:rsidRDefault="002F10C5">
                            <w:pPr>
                              <w:pStyle w:val="TableParagraph"/>
                              <w:ind w:left="138" w:right="140" w:hanging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Limited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flows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since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2012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have</w:t>
                            </w:r>
                            <w:r>
                              <w:rPr>
                                <w:rFonts w:ascii="Century Gothic"/>
                                <w:spacing w:val="25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severely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compromised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29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recovery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degraded</w:t>
                            </w:r>
                            <w:r>
                              <w:rPr>
                                <w:rFonts w:ascii="Century Gothic"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wetland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vegetation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21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recruitment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frog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turtles</w:t>
                            </w:r>
                          </w:p>
                        </w:tc>
                        <w:tc>
                          <w:tcPr>
                            <w:tcW w:w="1681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C64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65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66" w14:textId="77777777" w:rsidR="00700F7C" w:rsidRDefault="00700F7C">
                            <w:pPr>
                              <w:pStyle w:val="TableParagraph"/>
                              <w:spacing w:before="6"/>
                              <w:rPr>
                                <w:rFonts w:ascii="Century Gothic" w:eastAsia="Century Gothic" w:hAnsi="Century Gothic" w:cs="Century Gothic"/>
                                <w:sz w:val="15"/>
                                <w:szCs w:val="15"/>
                              </w:rPr>
                            </w:pPr>
                          </w:p>
                          <w:p w14:paraId="04059C67" w14:textId="77777777" w:rsidR="00700F7C" w:rsidRDefault="002F10C5">
                            <w:pPr>
                              <w:pStyle w:val="TableParagraph"/>
                              <w:ind w:left="517" w:right="96" w:hanging="423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C00000"/>
                                <w:spacing w:val="-1"/>
                                <w:sz w:val="18"/>
                              </w:rPr>
                              <w:t xml:space="preserve">Avoid </w:t>
                            </w:r>
                            <w:r>
                              <w:rPr>
                                <w:rFonts w:ascii="Century Gothic"/>
                                <w:b/>
                                <w:color w:val="C00000"/>
                                <w:sz w:val="18"/>
                              </w:rPr>
                              <w:t>Damage</w:t>
                            </w:r>
                            <w:r>
                              <w:rPr>
                                <w:rFonts w:ascii="Century Gothic"/>
                                <w:b/>
                                <w:color w:val="C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C00000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Century Gothic"/>
                                <w:b/>
                                <w:color w:val="C00000"/>
                                <w:spacing w:val="25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E36C09"/>
                                <w:spacing w:val="-1"/>
                                <w:sz w:val="18"/>
                              </w:rPr>
                              <w:t>Protect</w:t>
                            </w:r>
                          </w:p>
                        </w:tc>
                        <w:tc>
                          <w:tcPr>
                            <w:tcW w:w="2198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  <w:shd w:val="clear" w:color="auto" w:fill="365F91"/>
                          </w:tcPr>
                          <w:p w14:paraId="04059C68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69" w14:textId="77777777" w:rsidR="00700F7C" w:rsidRDefault="00700F7C">
                            <w:pPr>
                              <w:pStyle w:val="TableParagraph"/>
                              <w:spacing w:before="6"/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24"/>
                              </w:rPr>
                            </w:pPr>
                          </w:p>
                          <w:p w14:paraId="04059C6A" w14:textId="77777777" w:rsidR="00700F7C" w:rsidRDefault="002F10C5">
                            <w:pPr>
                              <w:pStyle w:val="TableParagraph"/>
                              <w:ind w:left="246" w:right="246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color w:val="FFFFFF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z w:val="18"/>
                              </w:rPr>
                              <w:t>high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potential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25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use</w:t>
                            </w:r>
                          </w:p>
                          <w:p w14:paraId="04059C6B" w14:textId="77777777" w:rsidR="00700F7C" w:rsidRDefault="002F10C5">
                            <w:pPr>
                              <w:pStyle w:val="TableParagraph"/>
                              <w:ind w:left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color w:val="FFFFFF"/>
                                <w:sz w:val="18"/>
                              </w:rPr>
                              <w:t>Up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z w:val="18"/>
                              </w:rPr>
                              <w:t>10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z w:val="18"/>
                              </w:rPr>
                              <w:t>GL</w:t>
                            </w:r>
                          </w:p>
                        </w:tc>
                        <w:tc>
                          <w:tcPr>
                            <w:tcW w:w="1680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  <w:shd w:val="clear" w:color="auto" w:fill="FF0000"/>
                          </w:tcPr>
                          <w:p w14:paraId="04059C6C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6D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6E" w14:textId="77777777" w:rsidR="00700F7C" w:rsidRDefault="00700F7C">
                            <w:pPr>
                              <w:pStyle w:val="TableParagraph"/>
                              <w:spacing w:before="6"/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24"/>
                              </w:rPr>
                            </w:pPr>
                          </w:p>
                          <w:p w14:paraId="04059C6F" w14:textId="77777777" w:rsidR="00700F7C" w:rsidRDefault="002F10C5">
                            <w:pPr>
                              <w:pStyle w:val="TableParagraph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HIGH</w:t>
                            </w:r>
                          </w:p>
                        </w:tc>
                        <w:tc>
                          <w:tcPr>
                            <w:tcW w:w="2887" w:type="dxa"/>
                            <w:gridSpan w:val="2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FF0000"/>
                          </w:tcPr>
                          <w:p w14:paraId="04059C70" w14:textId="77777777" w:rsidR="00700F7C" w:rsidRDefault="00700F7C">
                            <w:pPr>
                              <w:pStyle w:val="TableParagraph"/>
                              <w:spacing w:before="1"/>
                              <w:rPr>
                                <w:rFonts w:ascii="Century Gothic" w:eastAsia="Century Gothic" w:hAnsi="Century Gothic" w:cs="Century Gothic"/>
                                <w:sz w:val="25"/>
                                <w:szCs w:val="25"/>
                              </w:rPr>
                            </w:pPr>
                          </w:p>
                          <w:p w14:paraId="04059C71" w14:textId="77777777" w:rsidR="00700F7C" w:rsidRDefault="002F10C5">
                            <w:pPr>
                              <w:pStyle w:val="TableParagraph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HIGH</w:t>
                            </w:r>
                          </w:p>
                        </w:tc>
                      </w:tr>
                      <w:tr w:rsidR="00700F7C" w14:paraId="04059C7E" w14:textId="77777777">
                        <w:trPr>
                          <w:trHeight w:hRule="exact" w:val="869"/>
                        </w:trPr>
                        <w:tc>
                          <w:tcPr>
                            <w:tcW w:w="2074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C73" w14:textId="77777777" w:rsidR="00700F7C" w:rsidRDefault="00700F7C"/>
                        </w:tc>
                        <w:tc>
                          <w:tcPr>
                            <w:tcW w:w="3094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C74" w14:textId="77777777" w:rsidR="00700F7C" w:rsidRDefault="00700F7C"/>
                        </w:tc>
                        <w:tc>
                          <w:tcPr>
                            <w:tcW w:w="2281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C75" w14:textId="77777777" w:rsidR="00700F7C" w:rsidRDefault="00700F7C"/>
                        </w:tc>
                        <w:tc>
                          <w:tcPr>
                            <w:tcW w:w="1114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C76" w14:textId="77777777" w:rsidR="00700F7C" w:rsidRDefault="00700F7C"/>
                        </w:tc>
                        <w:tc>
                          <w:tcPr>
                            <w:tcW w:w="1116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BEBEBE"/>
                          </w:tcPr>
                          <w:p w14:paraId="04059C77" w14:textId="77777777" w:rsidR="00700F7C" w:rsidRDefault="00700F7C"/>
                        </w:tc>
                        <w:tc>
                          <w:tcPr>
                            <w:tcW w:w="1018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808080"/>
                          </w:tcPr>
                          <w:p w14:paraId="04059C78" w14:textId="77777777" w:rsidR="00700F7C" w:rsidRDefault="00700F7C"/>
                        </w:tc>
                        <w:tc>
                          <w:tcPr>
                            <w:tcW w:w="2902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FF0000"/>
                          </w:tcPr>
                          <w:p w14:paraId="04059C79" w14:textId="77777777" w:rsidR="00700F7C" w:rsidRDefault="00700F7C"/>
                        </w:tc>
                        <w:tc>
                          <w:tcPr>
                            <w:tcW w:w="1681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C7A" w14:textId="77777777" w:rsidR="00700F7C" w:rsidRDefault="00700F7C"/>
                        </w:tc>
                        <w:tc>
                          <w:tcPr>
                            <w:tcW w:w="2198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365F91"/>
                          </w:tcPr>
                          <w:p w14:paraId="04059C7B" w14:textId="77777777" w:rsidR="00700F7C" w:rsidRDefault="00700F7C"/>
                        </w:tc>
                        <w:tc>
                          <w:tcPr>
                            <w:tcW w:w="1680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FF0000"/>
                          </w:tcPr>
                          <w:p w14:paraId="04059C7C" w14:textId="77777777" w:rsidR="00700F7C" w:rsidRDefault="00700F7C"/>
                        </w:tc>
                        <w:tc>
                          <w:tcPr>
                            <w:tcW w:w="2887" w:type="dxa"/>
                            <w:gridSpan w:val="2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FF0000"/>
                          </w:tcPr>
                          <w:p w14:paraId="04059C7D" w14:textId="77777777" w:rsidR="00700F7C" w:rsidRDefault="002F10C5">
                            <w:pPr>
                              <w:pStyle w:val="TableParagraph"/>
                              <w:spacing w:before="87" w:line="238" w:lineRule="auto"/>
                              <w:ind w:left="214" w:right="217" w:firstLine="4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HIGH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Follow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up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watering</w:t>
                            </w:r>
                            <w:r>
                              <w:rPr>
                                <w:rFonts w:ascii="Century Gothic"/>
                                <w:spacing w:val="23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warranted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due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very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poor</w:t>
                            </w:r>
                            <w:r>
                              <w:rPr>
                                <w:rFonts w:ascii="Century Gothic"/>
                                <w:spacing w:val="30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condition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sites</w:t>
                            </w:r>
                          </w:p>
                        </w:tc>
                      </w:tr>
                      <w:tr w:rsidR="00700F7C" w14:paraId="04059C8B" w14:textId="77777777">
                        <w:trPr>
                          <w:trHeight w:hRule="exact" w:val="2019"/>
                        </w:trPr>
                        <w:tc>
                          <w:tcPr>
                            <w:tcW w:w="13597" w:type="dxa"/>
                            <w:gridSpan w:val="7"/>
                            <w:vMerge w:val="restart"/>
                            <w:tcBorders>
                              <w:top w:val="single" w:sz="13" w:space="0" w:color="000000"/>
                              <w:left w:val="nil"/>
                              <w:right w:val="single" w:sz="12" w:space="0" w:color="000000"/>
                            </w:tcBorders>
                          </w:tcPr>
                          <w:p w14:paraId="04059C7F" w14:textId="77777777" w:rsidR="00700F7C" w:rsidRDefault="00700F7C"/>
                        </w:tc>
                        <w:tc>
                          <w:tcPr>
                            <w:tcW w:w="1681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C80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81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82" w14:textId="77777777" w:rsidR="00700F7C" w:rsidRDefault="00700F7C">
                            <w:pPr>
                              <w:pStyle w:val="TableParagraph"/>
                              <w:spacing w:before="11"/>
                              <w:rPr>
                                <w:rFonts w:ascii="Century Gothic" w:eastAsia="Century Gothic" w:hAnsi="Century Gothic" w:cs="Century Gothic"/>
                                <w:sz w:val="26"/>
                                <w:szCs w:val="26"/>
                              </w:rPr>
                            </w:pPr>
                          </w:p>
                          <w:p w14:paraId="04059C83" w14:textId="77777777" w:rsidR="00700F7C" w:rsidRDefault="002F10C5">
                            <w:pPr>
                              <w:pStyle w:val="TableParagraph"/>
                              <w:ind w:left="438" w:right="389" w:hanging="48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Carryover</w:t>
                            </w:r>
                            <w:r>
                              <w:rPr>
                                <w:rFonts w:ascii="Century Gothic"/>
                                <w:b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potential</w:t>
                            </w:r>
                          </w:p>
                        </w:tc>
                        <w:tc>
                          <w:tcPr>
                            <w:tcW w:w="2198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C84" w14:textId="77777777" w:rsidR="00700F7C" w:rsidRDefault="00700F7C">
                            <w:pPr>
                              <w:pStyle w:val="TableParagraph"/>
                              <w:spacing w:before="11"/>
                              <w:rPr>
                                <w:rFonts w:ascii="Century Gothic" w:eastAsia="Century Gothic" w:hAnsi="Century Gothic" w:cs="Century Gothic"/>
                                <w:sz w:val="26"/>
                                <w:szCs w:val="26"/>
                              </w:rPr>
                            </w:pPr>
                          </w:p>
                          <w:p w14:paraId="04059C85" w14:textId="77777777" w:rsidR="00700F7C" w:rsidRDefault="002F10C5">
                            <w:pPr>
                              <w:pStyle w:val="TableParagraph"/>
                              <w:ind w:left="152" w:right="153" w:hanging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Low</w:t>
                            </w:r>
                            <w:r>
                              <w:rPr>
                                <w:rFonts w:ascii="Century Gothic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moderate</w:t>
                            </w:r>
                            <w:r>
                              <w:rPr>
                                <w:rFonts w:ascii="Century Gothic"/>
                                <w:spacing w:val="28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proportion</w:t>
                            </w:r>
                            <w:r>
                              <w:rPr>
                                <w:rFonts w:ascii="Century Gothic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29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allocations</w:t>
                            </w:r>
                            <w:r>
                              <w:rPr>
                                <w:rFonts w:ascii="Century Gothic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expected</w:t>
                            </w:r>
                            <w:r>
                              <w:rPr>
                                <w:rFonts w:ascii="Century Gothic"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carried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into</w:t>
                            </w:r>
                            <w:r>
                              <w:rPr>
                                <w:rFonts w:ascii="Century Gothic"/>
                                <w:spacing w:val="2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2018-19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targeting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Century Gothic"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minimum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50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GL.</w:t>
                            </w:r>
                          </w:p>
                        </w:tc>
                        <w:tc>
                          <w:tcPr>
                            <w:tcW w:w="1680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C86" w14:textId="77777777" w:rsidR="00700F7C" w:rsidRDefault="002F10C5">
                            <w:pPr>
                              <w:pStyle w:val="TableParagraph"/>
                              <w:ind w:left="133" w:right="131" w:hanging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Moderate</w:t>
                            </w:r>
                            <w:r>
                              <w:rPr>
                                <w:rFonts w:ascii="Century Gothic"/>
                                <w:spacing w:val="23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proportion</w:t>
                            </w:r>
                            <w:r>
                              <w:rPr>
                                <w:rFonts w:ascii="Century Gothic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29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allocations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may</w:t>
                            </w:r>
                            <w:r>
                              <w:rPr>
                                <w:rFonts w:ascii="Century Gothic"/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carried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over</w:t>
                            </w:r>
                            <w:r>
                              <w:rPr>
                                <w:rFonts w:ascii="Century Gothic"/>
                                <w:spacing w:val="2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2019-20,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but</w:t>
                            </w:r>
                            <w:r>
                              <w:rPr>
                                <w:rFonts w:ascii="Century Gothic"/>
                                <w:spacing w:val="22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depend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rFonts w:ascii="Century Gothic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resource</w:t>
                            </w:r>
                            <w:r>
                              <w:rPr>
                                <w:rFonts w:ascii="Century Gothic"/>
                                <w:spacing w:val="24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availability</w:t>
                            </w:r>
                            <w:r>
                              <w:rPr>
                                <w:rFonts w:ascii="Century Gothic"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demands.</w:t>
                            </w:r>
                          </w:p>
                        </w:tc>
                        <w:tc>
                          <w:tcPr>
                            <w:tcW w:w="2887" w:type="dxa"/>
                            <w:gridSpan w:val="2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C87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88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89" w14:textId="77777777" w:rsidR="00700F7C" w:rsidRDefault="00700F7C">
                            <w:pPr>
                              <w:pStyle w:val="TableParagraph"/>
                              <w:spacing w:before="11"/>
                              <w:rPr>
                                <w:rFonts w:ascii="Century Gothic" w:eastAsia="Century Gothic" w:hAnsi="Century Gothic" w:cs="Century Gothic"/>
                                <w:sz w:val="17"/>
                                <w:szCs w:val="17"/>
                              </w:rPr>
                            </w:pPr>
                          </w:p>
                          <w:p w14:paraId="04059C8A" w14:textId="77777777" w:rsidR="00700F7C" w:rsidRDefault="002F10C5">
                            <w:pPr>
                              <w:pStyle w:val="TableParagraph"/>
                              <w:ind w:left="111" w:right="113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Level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carryover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depend</w:t>
                            </w:r>
                            <w:r>
                              <w:rPr>
                                <w:rFonts w:ascii="Century Gothic"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rFonts w:ascii="Century Gothic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environmental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demands</w:t>
                            </w:r>
                            <w:r>
                              <w:rPr>
                                <w:rFonts w:ascii="Century Gothic"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resource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availability.</w:t>
                            </w:r>
                          </w:p>
                        </w:tc>
                      </w:tr>
                      <w:tr w:rsidR="00700F7C" w14:paraId="04059C99" w14:textId="77777777">
                        <w:trPr>
                          <w:trHeight w:hRule="exact" w:val="3105"/>
                        </w:trPr>
                        <w:tc>
                          <w:tcPr>
                            <w:tcW w:w="13597" w:type="dxa"/>
                            <w:gridSpan w:val="7"/>
                            <w:vMerge/>
                            <w:tcBorders>
                              <w:left w:val="nil"/>
                              <w:bottom w:val="nil"/>
                              <w:right w:val="single" w:sz="12" w:space="0" w:color="000000"/>
                            </w:tcBorders>
                          </w:tcPr>
                          <w:p w14:paraId="04059C8C" w14:textId="77777777" w:rsidR="00700F7C" w:rsidRDefault="00700F7C"/>
                        </w:tc>
                        <w:tc>
                          <w:tcPr>
                            <w:tcW w:w="1681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4059C8D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8E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8F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90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91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92" w14:textId="77777777" w:rsidR="00700F7C" w:rsidRDefault="00700F7C">
                            <w:pPr>
                              <w:pStyle w:val="TableParagraph"/>
                              <w:spacing w:before="2"/>
                              <w:rPr>
                                <w:rFonts w:ascii="Century Gothic" w:eastAsia="Century Gothic" w:hAnsi="Century Gothic" w:cs="Century Gothic"/>
                                <w:sz w:val="26"/>
                                <w:szCs w:val="26"/>
                              </w:rPr>
                            </w:pPr>
                          </w:p>
                          <w:p w14:paraId="04059C93" w14:textId="77777777" w:rsidR="00700F7C" w:rsidRDefault="002F10C5">
                            <w:pPr>
                              <w:pStyle w:val="TableParagraph"/>
                              <w:ind w:left="169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Trade</w:t>
                            </w:r>
                            <w:r>
                              <w:rPr>
                                <w:rFonts w:ascii="Century Gothic"/>
                                <w:b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potential</w:t>
                            </w:r>
                          </w:p>
                        </w:tc>
                        <w:tc>
                          <w:tcPr>
                            <w:tcW w:w="6766" w:type="dxa"/>
                            <w:gridSpan w:val="4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4059C94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95" w14:textId="77777777" w:rsidR="00700F7C" w:rsidRDefault="00700F7C">
                            <w:pPr>
                              <w:pStyle w:val="TableParagraph"/>
                              <w:spacing w:before="1"/>
                              <w:rPr>
                                <w:rFonts w:ascii="Century Gothic" w:eastAsia="Century Gothic" w:hAnsi="Century Gothic" w:cs="Century Gothic"/>
                                <w:sz w:val="26"/>
                                <w:szCs w:val="26"/>
                              </w:rPr>
                            </w:pPr>
                          </w:p>
                          <w:p w14:paraId="04059C96" w14:textId="77777777" w:rsidR="00700F7C" w:rsidRDefault="002F10C5">
                            <w:pPr>
                              <w:pStyle w:val="TableParagraph"/>
                              <w:ind w:left="92" w:right="425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Under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very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low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low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resource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availability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scenarios,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small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moderate</w:t>
                            </w:r>
                            <w:r>
                              <w:rPr>
                                <w:rFonts w:ascii="Century Gothic"/>
                                <w:spacing w:val="65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transfers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into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or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out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Murrumbidgee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may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required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priority</w:t>
                            </w:r>
                            <w:r>
                              <w:rPr>
                                <w:rFonts w:ascii="Century Gothic"/>
                                <w:spacing w:val="3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environmental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across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southern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connected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basin.</w:t>
                            </w:r>
                          </w:p>
                          <w:p w14:paraId="04059C97" w14:textId="77777777" w:rsidR="00700F7C" w:rsidRDefault="00700F7C">
                            <w:pPr>
                              <w:pStyle w:val="TableParagraph"/>
                              <w:spacing w:before="1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98" w14:textId="77777777" w:rsidR="00700F7C" w:rsidRDefault="002F10C5">
                            <w:pPr>
                              <w:pStyle w:val="TableParagraph"/>
                              <w:ind w:left="92" w:right="99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There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may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need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adjust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availability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allocations through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trade.</w:t>
                            </w:r>
                            <w:r>
                              <w:rPr>
                                <w:rFonts w:ascii="Century Gothic"/>
                                <w:spacing w:val="5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issue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whether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sell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allocation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considered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 xml:space="preserve"> once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there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rFonts w:ascii="Century Gothic"/>
                                <w:spacing w:val="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greater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certainty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regarding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environmental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during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winter-</w:t>
                            </w:r>
                            <w:r>
                              <w:rPr>
                                <w:rFonts w:ascii="Century Gothic"/>
                                <w:spacing w:val="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spring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period,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most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likely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from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October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2017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onwards.</w:t>
                            </w:r>
                          </w:p>
                        </w:tc>
                      </w:tr>
                    </w:tbl>
                    <w:p w14:paraId="04059C9A" w14:textId="77777777" w:rsidR="00700F7C" w:rsidRDefault="00700F7C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entury Gothic"/>
          <w:b/>
          <w:spacing w:val="-3"/>
          <w:sz w:val="15"/>
        </w:rPr>
        <w:t>Key</w:t>
      </w:r>
      <w:r>
        <w:rPr>
          <w:rFonts w:ascii="Century Gothic"/>
          <w:b/>
          <w:spacing w:val="1"/>
          <w:sz w:val="15"/>
        </w:rPr>
        <w:t xml:space="preserve"> </w:t>
      </w:r>
      <w:r>
        <w:rPr>
          <w:rFonts w:ascii="Century Gothic"/>
          <w:b/>
          <w:sz w:val="15"/>
        </w:rPr>
        <w:t>-</w:t>
      </w:r>
      <w:r>
        <w:rPr>
          <w:rFonts w:ascii="Century Gothic"/>
          <w:b/>
          <w:spacing w:val="-8"/>
          <w:sz w:val="15"/>
        </w:rPr>
        <w:t xml:space="preserve"> </w:t>
      </w:r>
      <w:r>
        <w:rPr>
          <w:rFonts w:ascii="Century Gothic"/>
          <w:b/>
          <w:spacing w:val="-3"/>
          <w:sz w:val="15"/>
        </w:rPr>
        <w:t>events</w:t>
      </w:r>
      <w:r>
        <w:rPr>
          <w:rFonts w:ascii="Century Gothic"/>
          <w:b/>
          <w:sz w:val="15"/>
        </w:rPr>
        <w:t xml:space="preserve"> </w:t>
      </w:r>
      <w:r>
        <w:rPr>
          <w:rFonts w:ascii="Century Gothic"/>
          <w:b/>
          <w:spacing w:val="4"/>
          <w:sz w:val="15"/>
        </w:rPr>
        <w:t>in</w:t>
      </w:r>
      <w:r>
        <w:rPr>
          <w:rFonts w:ascii="Century Gothic"/>
          <w:b/>
          <w:spacing w:val="-1"/>
          <w:sz w:val="15"/>
        </w:rPr>
        <w:t xml:space="preserve"> </w:t>
      </w:r>
      <w:r>
        <w:rPr>
          <w:rFonts w:ascii="Century Gothic"/>
          <w:b/>
          <w:spacing w:val="1"/>
          <w:sz w:val="15"/>
        </w:rPr>
        <w:t>previous</w:t>
      </w:r>
      <w:r>
        <w:rPr>
          <w:rFonts w:ascii="Century Gothic"/>
          <w:b/>
          <w:spacing w:val="-1"/>
          <w:sz w:val="15"/>
        </w:rPr>
        <w:t xml:space="preserve"> </w:t>
      </w:r>
      <w:r>
        <w:rPr>
          <w:rFonts w:ascii="Century Gothic"/>
          <w:b/>
          <w:spacing w:val="2"/>
          <w:sz w:val="15"/>
        </w:rPr>
        <w:t>years</w:t>
      </w:r>
    </w:p>
    <w:p w14:paraId="04059035" w14:textId="1A3E86F9" w:rsidR="00700F7C" w:rsidRDefault="002F10C5">
      <w:pPr>
        <w:spacing w:before="101"/>
        <w:ind w:left="881"/>
        <w:rPr>
          <w:rFonts w:ascii="Century Gothic" w:eastAsia="Century Gothic" w:hAnsi="Century Gothic" w:cs="Century Gothic"/>
          <w:sz w:val="15"/>
          <w:szCs w:val="15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008" behindDoc="0" locked="0" layoutInCell="1" allowOverlap="1" wp14:anchorId="04059B06" wp14:editId="510DD202">
                <wp:simplePos x="0" y="0"/>
                <wp:positionH relativeFrom="page">
                  <wp:posOffset>456565</wp:posOffset>
                </wp:positionH>
                <wp:positionV relativeFrom="paragraph">
                  <wp:posOffset>42545</wp:posOffset>
                </wp:positionV>
                <wp:extent cx="474345" cy="469265"/>
                <wp:effectExtent l="8890" t="4445" r="2540" b="2540"/>
                <wp:wrapNone/>
                <wp:docPr id="998" name="Group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469265"/>
                          <a:chOff x="719" y="67"/>
                          <a:chExt cx="747" cy="739"/>
                        </a:xfrm>
                      </wpg:grpSpPr>
                      <wpg:grpSp>
                        <wpg:cNvPr id="999" name="Group 976"/>
                        <wpg:cNvGrpSpPr>
                          <a:grpSpLocks/>
                        </wpg:cNvGrpSpPr>
                        <wpg:grpSpPr bwMode="auto">
                          <a:xfrm>
                            <a:off x="731" y="74"/>
                            <a:ext cx="728" cy="250"/>
                            <a:chOff x="731" y="74"/>
                            <a:chExt cx="728" cy="250"/>
                          </a:xfrm>
                        </wpg:grpSpPr>
                        <wps:wsp>
                          <wps:cNvPr id="1000" name="Freeform 977"/>
                          <wps:cNvSpPr>
                            <a:spLocks/>
                          </wps:cNvSpPr>
                          <wps:spPr bwMode="auto">
                            <a:xfrm>
                              <a:off x="731" y="74"/>
                              <a:ext cx="728" cy="250"/>
                            </a:xfrm>
                            <a:custGeom>
                              <a:avLst/>
                              <a:gdLst>
                                <a:gd name="T0" fmla="+- 0 731 731"/>
                                <a:gd name="T1" fmla="*/ T0 w 728"/>
                                <a:gd name="T2" fmla="+- 0 323 74"/>
                                <a:gd name="T3" fmla="*/ 323 h 250"/>
                                <a:gd name="T4" fmla="+- 0 1458 731"/>
                                <a:gd name="T5" fmla="*/ T4 w 728"/>
                                <a:gd name="T6" fmla="+- 0 323 74"/>
                                <a:gd name="T7" fmla="*/ 323 h 250"/>
                                <a:gd name="T8" fmla="+- 0 1458 731"/>
                                <a:gd name="T9" fmla="*/ T8 w 728"/>
                                <a:gd name="T10" fmla="+- 0 74 74"/>
                                <a:gd name="T11" fmla="*/ 74 h 250"/>
                                <a:gd name="T12" fmla="+- 0 731 731"/>
                                <a:gd name="T13" fmla="*/ T12 w 728"/>
                                <a:gd name="T14" fmla="+- 0 74 74"/>
                                <a:gd name="T15" fmla="*/ 74 h 250"/>
                                <a:gd name="T16" fmla="+- 0 731 731"/>
                                <a:gd name="T17" fmla="*/ T16 w 728"/>
                                <a:gd name="T18" fmla="+- 0 323 74"/>
                                <a:gd name="T19" fmla="*/ 323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8" h="250">
                                  <a:moveTo>
                                    <a:pt x="0" y="249"/>
                                  </a:moveTo>
                                  <a:lnTo>
                                    <a:pt x="727" y="249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974"/>
                        <wpg:cNvGrpSpPr>
                          <a:grpSpLocks/>
                        </wpg:cNvGrpSpPr>
                        <wpg:grpSpPr bwMode="auto">
                          <a:xfrm>
                            <a:off x="731" y="312"/>
                            <a:ext cx="728" cy="250"/>
                            <a:chOff x="731" y="312"/>
                            <a:chExt cx="728" cy="250"/>
                          </a:xfrm>
                        </wpg:grpSpPr>
                        <wps:wsp>
                          <wps:cNvPr id="1002" name="Freeform 975"/>
                          <wps:cNvSpPr>
                            <a:spLocks/>
                          </wps:cNvSpPr>
                          <wps:spPr bwMode="auto">
                            <a:xfrm>
                              <a:off x="731" y="312"/>
                              <a:ext cx="728" cy="250"/>
                            </a:xfrm>
                            <a:custGeom>
                              <a:avLst/>
                              <a:gdLst>
                                <a:gd name="T0" fmla="+- 0 731 731"/>
                                <a:gd name="T1" fmla="*/ T0 w 728"/>
                                <a:gd name="T2" fmla="+- 0 561 312"/>
                                <a:gd name="T3" fmla="*/ 561 h 250"/>
                                <a:gd name="T4" fmla="+- 0 1458 731"/>
                                <a:gd name="T5" fmla="*/ T4 w 728"/>
                                <a:gd name="T6" fmla="+- 0 561 312"/>
                                <a:gd name="T7" fmla="*/ 561 h 250"/>
                                <a:gd name="T8" fmla="+- 0 1458 731"/>
                                <a:gd name="T9" fmla="*/ T8 w 728"/>
                                <a:gd name="T10" fmla="+- 0 312 312"/>
                                <a:gd name="T11" fmla="*/ 312 h 250"/>
                                <a:gd name="T12" fmla="+- 0 731 731"/>
                                <a:gd name="T13" fmla="*/ T12 w 728"/>
                                <a:gd name="T14" fmla="+- 0 312 312"/>
                                <a:gd name="T15" fmla="*/ 312 h 250"/>
                                <a:gd name="T16" fmla="+- 0 731 731"/>
                                <a:gd name="T17" fmla="*/ T16 w 728"/>
                                <a:gd name="T18" fmla="+- 0 561 312"/>
                                <a:gd name="T19" fmla="*/ 561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8" h="250">
                                  <a:moveTo>
                                    <a:pt x="0" y="249"/>
                                  </a:moveTo>
                                  <a:lnTo>
                                    <a:pt x="727" y="249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972"/>
                        <wpg:cNvGrpSpPr>
                          <a:grpSpLocks/>
                        </wpg:cNvGrpSpPr>
                        <wpg:grpSpPr bwMode="auto">
                          <a:xfrm>
                            <a:off x="726" y="74"/>
                            <a:ext cx="2" cy="726"/>
                            <a:chOff x="726" y="74"/>
                            <a:chExt cx="2" cy="726"/>
                          </a:xfrm>
                        </wpg:grpSpPr>
                        <wps:wsp>
                          <wps:cNvPr id="1004" name="Freeform 973"/>
                          <wps:cNvSpPr>
                            <a:spLocks/>
                          </wps:cNvSpPr>
                          <wps:spPr bwMode="auto">
                            <a:xfrm>
                              <a:off x="726" y="74"/>
                              <a:ext cx="2" cy="726"/>
                            </a:xfrm>
                            <a:custGeom>
                              <a:avLst/>
                              <a:gdLst>
                                <a:gd name="T0" fmla="+- 0 74 74"/>
                                <a:gd name="T1" fmla="*/ 74 h 726"/>
                                <a:gd name="T2" fmla="+- 0 799 74"/>
                                <a:gd name="T3" fmla="*/ 799 h 7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6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84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970"/>
                        <wpg:cNvGrpSpPr>
                          <a:grpSpLocks/>
                        </wpg:cNvGrpSpPr>
                        <wpg:grpSpPr bwMode="auto">
                          <a:xfrm>
                            <a:off x="1453" y="86"/>
                            <a:ext cx="2" cy="714"/>
                            <a:chOff x="1453" y="86"/>
                            <a:chExt cx="2" cy="714"/>
                          </a:xfrm>
                        </wpg:grpSpPr>
                        <wps:wsp>
                          <wps:cNvPr id="1006" name="Freeform 971"/>
                          <wps:cNvSpPr>
                            <a:spLocks/>
                          </wps:cNvSpPr>
                          <wps:spPr bwMode="auto">
                            <a:xfrm>
                              <a:off x="1453" y="86"/>
                              <a:ext cx="2" cy="714"/>
                            </a:xfrm>
                            <a:custGeom>
                              <a:avLst/>
                              <a:gdLst>
                                <a:gd name="T0" fmla="+- 0 86 86"/>
                                <a:gd name="T1" fmla="*/ 86 h 714"/>
                                <a:gd name="T2" fmla="+- 0 799 86"/>
                                <a:gd name="T3" fmla="*/ 799 h 7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4">
                                  <a:moveTo>
                                    <a:pt x="0" y="0"/>
                                  </a:moveTo>
                                  <a:lnTo>
                                    <a:pt x="0" y="713"/>
                                  </a:lnTo>
                                </a:path>
                              </a:pathLst>
                            </a:custGeom>
                            <a:noFill/>
                            <a:ln w="84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968"/>
                        <wpg:cNvGrpSpPr>
                          <a:grpSpLocks/>
                        </wpg:cNvGrpSpPr>
                        <wpg:grpSpPr bwMode="auto">
                          <a:xfrm>
                            <a:off x="731" y="80"/>
                            <a:ext cx="728" cy="2"/>
                            <a:chOff x="731" y="80"/>
                            <a:chExt cx="728" cy="2"/>
                          </a:xfrm>
                        </wpg:grpSpPr>
                        <wps:wsp>
                          <wps:cNvPr id="1008" name="Freeform 969"/>
                          <wps:cNvSpPr>
                            <a:spLocks/>
                          </wps:cNvSpPr>
                          <wps:spPr bwMode="auto">
                            <a:xfrm>
                              <a:off x="731" y="80"/>
                              <a:ext cx="728" cy="2"/>
                            </a:xfrm>
                            <a:custGeom>
                              <a:avLst/>
                              <a:gdLst>
                                <a:gd name="T0" fmla="+- 0 731 731"/>
                                <a:gd name="T1" fmla="*/ T0 w 728"/>
                                <a:gd name="T2" fmla="+- 0 1458 731"/>
                                <a:gd name="T3" fmla="*/ T2 w 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8">
                                  <a:moveTo>
                                    <a:pt x="0" y="0"/>
                                  </a:moveTo>
                                  <a:lnTo>
                                    <a:pt x="727" y="0"/>
                                  </a:lnTo>
                                </a:path>
                              </a:pathLst>
                            </a:custGeom>
                            <a:noFill/>
                            <a:ln w="87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966"/>
                        <wpg:cNvGrpSpPr>
                          <a:grpSpLocks/>
                        </wpg:cNvGrpSpPr>
                        <wpg:grpSpPr bwMode="auto">
                          <a:xfrm>
                            <a:off x="731" y="318"/>
                            <a:ext cx="728" cy="2"/>
                            <a:chOff x="731" y="318"/>
                            <a:chExt cx="728" cy="2"/>
                          </a:xfrm>
                        </wpg:grpSpPr>
                        <wps:wsp>
                          <wps:cNvPr id="1010" name="Freeform 967"/>
                          <wps:cNvSpPr>
                            <a:spLocks/>
                          </wps:cNvSpPr>
                          <wps:spPr bwMode="auto">
                            <a:xfrm>
                              <a:off x="731" y="318"/>
                              <a:ext cx="728" cy="2"/>
                            </a:xfrm>
                            <a:custGeom>
                              <a:avLst/>
                              <a:gdLst>
                                <a:gd name="T0" fmla="+- 0 731 731"/>
                                <a:gd name="T1" fmla="*/ T0 w 728"/>
                                <a:gd name="T2" fmla="+- 0 1458 731"/>
                                <a:gd name="T3" fmla="*/ T2 w 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8">
                                  <a:moveTo>
                                    <a:pt x="0" y="0"/>
                                  </a:moveTo>
                                  <a:lnTo>
                                    <a:pt x="727" y="0"/>
                                  </a:lnTo>
                                </a:path>
                              </a:pathLst>
                            </a:custGeom>
                            <a:noFill/>
                            <a:ln w="87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964"/>
                        <wpg:cNvGrpSpPr>
                          <a:grpSpLocks/>
                        </wpg:cNvGrpSpPr>
                        <wpg:grpSpPr bwMode="auto">
                          <a:xfrm>
                            <a:off x="731" y="555"/>
                            <a:ext cx="728" cy="2"/>
                            <a:chOff x="731" y="555"/>
                            <a:chExt cx="728" cy="2"/>
                          </a:xfrm>
                        </wpg:grpSpPr>
                        <wps:wsp>
                          <wps:cNvPr id="1012" name="Freeform 965"/>
                          <wps:cNvSpPr>
                            <a:spLocks/>
                          </wps:cNvSpPr>
                          <wps:spPr bwMode="auto">
                            <a:xfrm>
                              <a:off x="731" y="555"/>
                              <a:ext cx="728" cy="2"/>
                            </a:xfrm>
                            <a:custGeom>
                              <a:avLst/>
                              <a:gdLst>
                                <a:gd name="T0" fmla="+- 0 731 731"/>
                                <a:gd name="T1" fmla="*/ T0 w 728"/>
                                <a:gd name="T2" fmla="+- 0 1458 731"/>
                                <a:gd name="T3" fmla="*/ T2 w 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8">
                                  <a:moveTo>
                                    <a:pt x="0" y="0"/>
                                  </a:moveTo>
                                  <a:lnTo>
                                    <a:pt x="727" y="0"/>
                                  </a:lnTo>
                                </a:path>
                              </a:pathLst>
                            </a:custGeom>
                            <a:noFill/>
                            <a:ln w="87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962"/>
                        <wpg:cNvGrpSpPr>
                          <a:grpSpLocks/>
                        </wpg:cNvGrpSpPr>
                        <wpg:grpSpPr bwMode="auto">
                          <a:xfrm>
                            <a:off x="731" y="793"/>
                            <a:ext cx="728" cy="2"/>
                            <a:chOff x="731" y="793"/>
                            <a:chExt cx="728" cy="2"/>
                          </a:xfrm>
                        </wpg:grpSpPr>
                        <wps:wsp>
                          <wps:cNvPr id="1014" name="Freeform 963"/>
                          <wps:cNvSpPr>
                            <a:spLocks/>
                          </wps:cNvSpPr>
                          <wps:spPr bwMode="auto">
                            <a:xfrm>
                              <a:off x="731" y="793"/>
                              <a:ext cx="728" cy="2"/>
                            </a:xfrm>
                            <a:custGeom>
                              <a:avLst/>
                              <a:gdLst>
                                <a:gd name="T0" fmla="+- 0 731 731"/>
                                <a:gd name="T1" fmla="*/ T0 w 728"/>
                                <a:gd name="T2" fmla="+- 0 1458 731"/>
                                <a:gd name="T3" fmla="*/ T2 w 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8">
                                  <a:moveTo>
                                    <a:pt x="0" y="0"/>
                                  </a:moveTo>
                                  <a:lnTo>
                                    <a:pt x="727" y="0"/>
                                  </a:lnTo>
                                </a:path>
                              </a:pathLst>
                            </a:custGeom>
                            <a:noFill/>
                            <a:ln w="87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6BB5D" id="Group 961" o:spid="_x0000_s1026" style="position:absolute;margin-left:35.95pt;margin-top:3.35pt;width:37.35pt;height:36.95pt;z-index:2008;mso-position-horizontal-relative:page" coordorigin="719,67" coordsize="747,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">
                <v:group id="Group 976" o:spid="_x0000_s1027" style="position:absolute;left:731;top:74;width:728;height:250" coordorigin="731,74" coordsize="728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<v:shape id="Freeform 977" o:spid="_x0000_s1028" style="position:absolute;left:731;top:74;width:728;height:250;visibility:visible;mso-wrap-style:square;v-text-anchor:top" coordsize="728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UpcYA&#10;AADdAAAADwAAAGRycy9kb3ducmV2LnhtbESPTWvCQBCG7wX/wzJCb3VXoWKjq4gitJUetEX0NmSn&#10;SWh2NmS3Mf5751DobYZ5P55ZrHpfq47aWAW2MB4ZUMR5cBUXFr4+d08zUDEhO6wDk4UbRVgtBw8L&#10;zFy48oG6YyqUhHDM0EKZUpNpHfOSPMZRaIjl9h1aj0nWttCuxauE+1pPjJlqjxVLQ4kNbUrKf46/&#10;Xkom63w725tDdb5024/307N72b1Z+zjs13NQifr0L/5zvzrBN0b45RsZQS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BUpcYAAADdAAAADwAAAAAAAAAAAAAAAACYAgAAZHJz&#10;L2Rvd25yZXYueG1sUEsFBgAAAAAEAAQA9QAAAIsDAAAAAA==&#10;" path="m,249r727,l727,,,,,249xe" fillcolor="gray" stroked="f">
                    <v:path arrowok="t" o:connecttype="custom" o:connectlocs="0,323;727,323;727,74;0,74;0,323" o:connectangles="0,0,0,0,0"/>
                  </v:shape>
                </v:group>
                <v:group id="Group 974" o:spid="_x0000_s1029" style="position:absolute;left:731;top:312;width:728;height:250" coordorigin="731,312" coordsize="728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bM+MMAAADdAAAADwAAAGRycy9kb3ducmV2LnhtbERPTYvCMBC9L/gfwgh7&#10;W5MqLlKNIuLKHkRYFcTb0IxtsZmUJtvWf2+Ehb3N433OYtXbSrTU+NKxhmSkQBBnzpScazifvj5m&#10;IHxANlg5Jg0P8rBaDt4WmBrX8Q+1x5CLGMI+RQ1FCHUqpc8KsuhHriaO3M01FkOETS5Ng10Mt5Uc&#10;K/UpLZYcGwqsaVNQdj/+Wg27Drv1JNm2+/tt87iepofLPiGt34f9eg4iUB/+xX/ubxPnK5XA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1sz4wwAAAN0AAAAP&#10;AAAAAAAAAAAAAAAAAKoCAABkcnMvZG93bnJldi54bWxQSwUGAAAAAAQABAD6AAAAmgMAAAAA&#10;">
                  <v:shape id="Freeform 975" o:spid="_x0000_s1030" style="position:absolute;left:731;top:312;width:728;height:250;visibility:visible;mso-wrap-style:square;v-text-anchor:top" coordsize="728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ofocIA&#10;AADdAAAADwAAAGRycy9kb3ducmV2LnhtbERPzWoCMRC+F3yHMIKXookWqqxGEaGghx66+gDjZtxd&#10;3UyWJN1d374pFHqbj+93NrvBNqIjH2rHGuYzBYK4cKbmUsPl/DFdgQgR2WDjmDQ8KcBuO3rZYGZc&#10;z1/U5bEUKYRDhhqqGNtMylBUZDHMXEucuJvzFmOCvpTGY5/CbSMXSr1LizWnhgpbOlRUPPJvq2Hf&#10;n8KF34r+3uXLNr5+Ls317rWejIf9GkSkIf6L/9xHk+YrtYDfb9IJ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Wh+hwgAAAN0AAAAPAAAAAAAAAAAAAAAAAJgCAABkcnMvZG93&#10;bnJldi54bWxQSwUGAAAAAAQABAD1AAAAhwMAAAAA&#10;" path="m,249r727,l727,,,,,249xe" fillcolor="#d9d9d9" stroked="f">
                    <v:path arrowok="t" o:connecttype="custom" o:connectlocs="0,561;727,561;727,312;0,312;0,561" o:connectangles="0,0,0,0,0"/>
                  </v:shape>
                </v:group>
                <v:group id="Group 972" o:spid="_x0000_s1031" style="position:absolute;left:726;top:74;width:2;height:726" coordorigin="726,74" coordsize="2,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    <v:shape id="Freeform 973" o:spid="_x0000_s1032" style="position:absolute;left:726;top:74;width:2;height:726;visibility:visible;mso-wrap-style:square;v-text-anchor:top" coordsize="2,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AUHMMA&#10;AADdAAAADwAAAGRycy9kb3ducmV2LnhtbERP22oCMRB9L/gPYQTfaqJoldUoIgilF8R1P2DYjJvF&#10;zWTZpLrt15tCoW9zONdZb3vXiBt1ofasYTJWIIhLb2quNBTnw/MSRIjIBhvPpOGbAmw3g6c1Zsbf&#10;+US3PFYihXDIUIONsc2kDKUlh2HsW+LEXXznMCbYVdJ0eE/hrpFTpV6kw5pTg8WW9pbKa/7lNByt&#10;/zyHhd8d6mL+lv8U4bp4/9B6NOx3KxCR+vgv/nO/mjRfqRn8fpNO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AUHMMAAADdAAAADwAAAAAAAAAAAAAAAACYAgAAZHJzL2Rv&#10;d25yZXYueG1sUEsFBgAAAAAEAAQA9QAAAIgDAAAAAA==&#10;" path="m,l,725e" filled="f" strokeweight=".23547mm">
                    <v:path arrowok="t" o:connecttype="custom" o:connectlocs="0,74;0,799" o:connectangles="0,0"/>
                  </v:shape>
                </v:group>
                <v:group id="Group 970" o:spid="_x0000_s1033" style="position:absolute;left:1453;top:86;width:2;height:714" coordorigin="1453,86" coordsize="2,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    <v:shape id="Freeform 971" o:spid="_x0000_s1034" style="position:absolute;left:1453;top:86;width:2;height:714;visibility:visible;mso-wrap-style:square;v-text-anchor:top" coordsize="2,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o4r8MA&#10;AADdAAAADwAAAGRycy9kb3ducmV2LnhtbESPQYvCMBCF78L+hzCCN01dQZauUepCQUGQdWXPQzMm&#10;ZZtJabK1/nsjCN5meO9982a1GVwjeupC7VnBfJaBIK68rtkoOP+U0w8QISJrbDyTghsF2KzfRivM&#10;tb/yN/WnaESCcMhRgY2xzaUMlSWHYeZb4qRdfOcwprUzUnd4TXDXyPcsW0qHNacLFlv6slT9nf6d&#10;gi37OYeh3J8vv3tTHBZHcyukUpPxUHyCiDTEl/mZ3ulUPxHh8U0aQa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o4r8MAAADdAAAADwAAAAAAAAAAAAAAAACYAgAAZHJzL2Rv&#10;d25yZXYueG1sUEsFBgAAAAAEAAQA9QAAAIgDAAAAAA==&#10;" path="m,l,713e" filled="f" strokeweight=".23547mm">
                    <v:path arrowok="t" o:connecttype="custom" o:connectlocs="0,86;0,799" o:connectangles="0,0"/>
                  </v:shape>
                </v:group>
                <v:group id="Group 968" o:spid="_x0000_s1035" style="position:absolute;left:731;top:80;width:728;height:2" coordorigin="731,80" coordsize="7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  <v:shape id="Freeform 969" o:spid="_x0000_s1036" style="position:absolute;left:731;top:80;width:728;height:2;visibility:visible;mso-wrap-style:square;v-text-anchor:top" coordsize="7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RcoscA&#10;AADdAAAADwAAAGRycy9kb3ducmV2LnhtbESPT2sCQQzF7wW/w5BCL6XOVKjY1VFUEEu9+A/EW9iJ&#10;u0t3MtudqW6/vTkUekt4L+/9Mpl1vlZXamMV2MJr34AizoOruLBwPKxeRqBiQnZYByYLvxRhNu09&#10;TDBz4cY7uu5ToSSEY4YWypSaTOuYl+Qx9kNDLNoltB6TrG2hXYs3Cfe1Hhgz1B4rloYSG1qWlH/t&#10;f7yF0fr9vF2uF5vu9HYafjYF4vPi29qnx24+BpWoS//mv+sPJ/jGCK58IyPo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UXKLHAAAA3QAAAA8AAAAAAAAAAAAAAAAAmAIAAGRy&#10;cy9kb3ducmV2LnhtbFBLBQYAAAAABAAEAPUAAACMAwAAAAA=&#10;" path="m,l727,e" filled="f" strokeweight=".24439mm">
                    <v:path arrowok="t" o:connecttype="custom" o:connectlocs="0,0;727,0" o:connectangles="0,0"/>
                  </v:shape>
                </v:group>
                <v:group id="Group 966" o:spid="_x0000_s1037" style="position:absolute;left:731;top:318;width:728;height:2" coordorigin="731,318" coordsize="7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DA/sQAAADdAAAADwAAAGRycy9kb3ducmV2LnhtbERPTWvCQBC9C/6HZQq9&#10;6W6Uik1dRURLD1JQC+JtyI5JMDsbsmsS/323UPA2j/c5i1VvK9FS40vHGpKxAkGcOVNyruHntBvN&#10;QfiAbLByTBoe5GG1HA4WmBrX8YHaY8hFDGGfooYihDqV0mcFWfRjVxNH7uoaiyHCJpemwS6G20pO&#10;lJpJiyXHhgJr2hSU3Y53q+Gzw249Tbbt/nbdPC6nt+/zPiGtX1/69QeIQH14iv/dXybOV+od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DA/sQAAADdAAAA&#10;DwAAAAAAAAAAAAAAAACqAgAAZHJzL2Rvd25yZXYueG1sUEsFBgAAAAAEAAQA+gAAAJsDAAAAAA==&#10;">
                  <v:shape id="Freeform 967" o:spid="_x0000_s1038" style="position:absolute;left:731;top:318;width:728;height:2;visibility:visible;mso-wrap-style:square;v-text-anchor:top" coordsize="7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vGecgA&#10;AADdAAAADwAAAGRycy9kb3ducmV2LnhtbESPQWvCQBCF74X+h2UKXopuFBQbs5EqiFIvrRXE25Cd&#10;JqHZ2TS7avrvnUOhtxnem/e+yZa9a9SVulB7NjAeJaCIC29rLg0cPzfDOagQkS02nsnALwVY5o8P&#10;GabW3/iDrodYKgnhkKKBKsY21ToUFTkMI98Si/blO4dR1q7UtsObhLtGT5Jkph3WLA0VtrSuqPg+&#10;XJyB+fbl/L7ervb9aXqavbUl4vPqx5jBU/+6ABWpj//mv+udFfxkLPzyjYyg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O8Z5yAAAAN0AAAAPAAAAAAAAAAAAAAAAAJgCAABk&#10;cnMvZG93bnJldi54bWxQSwUGAAAAAAQABAD1AAAAjQMAAAAA&#10;" path="m,l727,e" filled="f" strokeweight=".24439mm">
                    <v:path arrowok="t" o:connecttype="custom" o:connectlocs="0,0;727,0" o:connectangles="0,0"/>
                  </v:shape>
                </v:group>
                <v:group id="Group 964" o:spid="_x0000_s1039" style="position:absolute;left:731;top:555;width:728;height:2" coordorigin="731,555" coordsize="7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    <v:shape id="Freeform 965" o:spid="_x0000_s1040" style="position:absolute;left:731;top:555;width:728;height:2;visibility:visible;mso-wrap-style:square;v-text-anchor:top" coordsize="7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X9lcUA&#10;AADdAAAADwAAAGRycy9kb3ducmV2LnhtbERPTWvCQBC9F/wPyxR6KXVjQLGpq6ggEXuxqSDehuw0&#10;Cc3Oxuw2if++Wyh4m8f7nMVqMLXoqHWVZQWTcQSCOLe64kLB6XP3MgfhPLLG2jIpuJGD1XL0sMBE&#10;254/qMt8IUIIuwQVlN43iZQuL8mgG9uGOHBftjXoA2wLqVvsQ7ipZRxFM2mw4tBQYkPbkvLv7Mco&#10;mKevl+M23bwP5+l5dmgKxOfNVamnx2H9BsLT4O/if/deh/nRJIa/b8IJ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pf2VxQAAAN0AAAAPAAAAAAAAAAAAAAAAAJgCAABkcnMv&#10;ZG93bnJldi54bWxQSwUGAAAAAAQABAD1AAAAigMAAAAA&#10;" path="m,l727,e" filled="f" strokeweight=".24439mm">
                    <v:path arrowok="t" o:connecttype="custom" o:connectlocs="0,0;727,0" o:connectangles="0,0"/>
                  </v:shape>
                </v:group>
                <v:group id="Group 962" o:spid="_x0000_s1041" style="position:absolute;left:731;top:793;width:728;height:2" coordorigin="731,793" coordsize="7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    <v:shape id="Freeform 963" o:spid="_x0000_s1042" style="position:absolute;left:731;top:793;width:728;height:2;visibility:visible;mso-wrap-style:square;v-text-anchor:top" coordsize="7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DAesUA&#10;AADdAAAADwAAAGRycy9kb3ducmV2LnhtbERPTWvCQBC9C/0PywheRDdKlRhdpQrF0l7aKIi3ITsm&#10;odnZdHer6b/vFoTe5vE+Z7XpTCOu5HxtWcFknIAgLqyuuVRwPDyPUhA+IGtsLJOCH/KwWT/0Vphp&#10;e+MPuuahFDGEfYYKqhDaTEpfVGTQj21LHLmLdQZDhK6U2uEthptGTpNkLg3WHBsqbGlXUfGZfxsF&#10;6X5xft/tt2/daXaav7Yl4nD7pdSg3z0tQQTqwr/47n7RcX4yeYS/b+IJ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MB6xQAAAN0AAAAPAAAAAAAAAAAAAAAAAJgCAABkcnMv&#10;ZG93bnJldi54bWxQSwUGAAAAAAQABAD1AAAAigMAAAAA&#10;" path="m,l727,e" filled="f" strokeweight=".24439mm">
                    <v:path arrowok="t" o:connecttype="custom" o:connectlocs="0,0;727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entury Gothic"/>
          <w:sz w:val="15"/>
        </w:rPr>
        <w:t>means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z w:val="15"/>
        </w:rPr>
        <w:t>demand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4"/>
          <w:sz w:val="15"/>
        </w:rPr>
        <w:t>was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z w:val="15"/>
        </w:rPr>
        <w:t>met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z w:val="15"/>
        </w:rPr>
        <w:t>by</w:t>
      </w:r>
      <w:r>
        <w:rPr>
          <w:rFonts w:ascii="Century Gothic"/>
          <w:spacing w:val="-16"/>
          <w:sz w:val="15"/>
        </w:rPr>
        <w:t xml:space="preserve"> </w:t>
      </w:r>
      <w:r>
        <w:rPr>
          <w:rFonts w:ascii="Century Gothic"/>
          <w:spacing w:val="4"/>
          <w:sz w:val="15"/>
        </w:rPr>
        <w:t>Commonwealth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1"/>
          <w:sz w:val="15"/>
        </w:rPr>
        <w:t>environmental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2"/>
          <w:sz w:val="15"/>
        </w:rPr>
        <w:t>or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z w:val="15"/>
        </w:rPr>
        <w:t>any</w:t>
      </w:r>
      <w:r>
        <w:rPr>
          <w:rFonts w:ascii="Century Gothic"/>
          <w:spacing w:val="-16"/>
          <w:sz w:val="15"/>
        </w:rPr>
        <w:t xml:space="preserve"> </w:t>
      </w:r>
      <w:r>
        <w:rPr>
          <w:rFonts w:ascii="Century Gothic"/>
          <w:spacing w:val="1"/>
          <w:sz w:val="15"/>
        </w:rPr>
        <w:t>other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-1"/>
          <w:sz w:val="15"/>
        </w:rPr>
        <w:t>source</w:t>
      </w:r>
    </w:p>
    <w:p w14:paraId="04059036" w14:textId="77777777" w:rsidR="00700F7C" w:rsidRDefault="002F10C5">
      <w:pPr>
        <w:spacing w:before="54" w:line="310" w:lineRule="auto"/>
        <w:ind w:left="881" w:right="9976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sz w:val="15"/>
        </w:rPr>
        <w:t>means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z w:val="15"/>
        </w:rPr>
        <w:t>demand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4"/>
          <w:sz w:val="15"/>
        </w:rPr>
        <w:t>was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2"/>
          <w:sz w:val="15"/>
        </w:rPr>
        <w:t>partially</w:t>
      </w:r>
      <w:r>
        <w:rPr>
          <w:rFonts w:ascii="Century Gothic"/>
          <w:spacing w:val="-16"/>
          <w:sz w:val="15"/>
        </w:rPr>
        <w:t xml:space="preserve"> </w:t>
      </w:r>
      <w:r>
        <w:rPr>
          <w:rFonts w:ascii="Century Gothic"/>
          <w:sz w:val="15"/>
        </w:rPr>
        <w:t>met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z w:val="15"/>
        </w:rPr>
        <w:t>by</w:t>
      </w:r>
      <w:r>
        <w:rPr>
          <w:rFonts w:ascii="Century Gothic"/>
          <w:spacing w:val="-16"/>
          <w:sz w:val="15"/>
        </w:rPr>
        <w:t xml:space="preserve"> </w:t>
      </w:r>
      <w:r>
        <w:rPr>
          <w:rFonts w:ascii="Century Gothic"/>
          <w:spacing w:val="4"/>
          <w:sz w:val="15"/>
        </w:rPr>
        <w:t>Commonwealth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1"/>
          <w:sz w:val="15"/>
        </w:rPr>
        <w:t>environmental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2"/>
          <w:sz w:val="15"/>
        </w:rPr>
        <w:t>or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z w:val="15"/>
        </w:rPr>
        <w:t>any</w:t>
      </w:r>
      <w:r>
        <w:rPr>
          <w:rFonts w:ascii="Century Gothic"/>
          <w:spacing w:val="-16"/>
          <w:sz w:val="15"/>
        </w:rPr>
        <w:t xml:space="preserve"> </w:t>
      </w:r>
      <w:r>
        <w:rPr>
          <w:rFonts w:ascii="Century Gothic"/>
          <w:spacing w:val="1"/>
          <w:sz w:val="15"/>
        </w:rPr>
        <w:t>other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-1"/>
          <w:sz w:val="15"/>
        </w:rPr>
        <w:t>source</w:t>
      </w:r>
      <w:r>
        <w:rPr>
          <w:rFonts w:ascii="Century Gothic"/>
          <w:spacing w:val="-12"/>
          <w:sz w:val="15"/>
        </w:rPr>
        <w:t xml:space="preserve"> </w:t>
      </w:r>
      <w:r>
        <w:rPr>
          <w:rFonts w:ascii="Century Gothic"/>
          <w:spacing w:val="2"/>
          <w:sz w:val="15"/>
        </w:rPr>
        <w:t>(may</w:t>
      </w:r>
      <w:r>
        <w:rPr>
          <w:rFonts w:ascii="Century Gothic"/>
          <w:spacing w:val="-16"/>
          <w:sz w:val="15"/>
        </w:rPr>
        <w:t xml:space="preserve"> </w:t>
      </w:r>
      <w:r>
        <w:rPr>
          <w:rFonts w:ascii="Century Gothic"/>
          <w:sz w:val="15"/>
        </w:rPr>
        <w:t>be</w:t>
      </w:r>
      <w:r>
        <w:rPr>
          <w:rFonts w:ascii="Century Gothic"/>
          <w:spacing w:val="-11"/>
          <w:sz w:val="15"/>
        </w:rPr>
        <w:t xml:space="preserve"> </w:t>
      </w:r>
      <w:r>
        <w:rPr>
          <w:rFonts w:ascii="Century Gothic"/>
          <w:spacing w:val="-3"/>
          <w:sz w:val="15"/>
        </w:rPr>
        <w:t>used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3"/>
          <w:sz w:val="15"/>
        </w:rPr>
        <w:t>to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1"/>
          <w:sz w:val="15"/>
        </w:rPr>
        <w:t>indicate</w:t>
      </w:r>
      <w:r>
        <w:rPr>
          <w:rFonts w:ascii="Century Gothic"/>
          <w:spacing w:val="-12"/>
          <w:sz w:val="15"/>
        </w:rPr>
        <w:t xml:space="preserve"> </w:t>
      </w:r>
      <w:r>
        <w:rPr>
          <w:rFonts w:ascii="Century Gothic"/>
          <w:sz w:val="15"/>
        </w:rPr>
        <w:t>infrastructure</w:t>
      </w:r>
      <w:r>
        <w:rPr>
          <w:rFonts w:ascii="Century Gothic"/>
          <w:spacing w:val="-11"/>
          <w:sz w:val="15"/>
        </w:rPr>
        <w:t xml:space="preserve"> </w:t>
      </w:r>
      <w:r>
        <w:rPr>
          <w:rFonts w:ascii="Century Gothic"/>
          <w:sz w:val="15"/>
        </w:rPr>
        <w:t>assisted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-1"/>
          <w:sz w:val="15"/>
        </w:rPr>
        <w:t>delivery)</w:t>
      </w:r>
      <w:r>
        <w:rPr>
          <w:rFonts w:ascii="Century Gothic"/>
          <w:spacing w:val="102"/>
          <w:w w:val="98"/>
          <w:sz w:val="15"/>
        </w:rPr>
        <w:t xml:space="preserve"> </w:t>
      </w:r>
      <w:r>
        <w:rPr>
          <w:rFonts w:ascii="Century Gothic"/>
          <w:sz w:val="15"/>
        </w:rPr>
        <w:t>means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1"/>
          <w:sz w:val="15"/>
        </w:rPr>
        <w:t>not</w:t>
      </w:r>
      <w:r>
        <w:rPr>
          <w:rFonts w:ascii="Century Gothic"/>
          <w:spacing w:val="-1"/>
          <w:sz w:val="15"/>
        </w:rPr>
        <w:t xml:space="preserve"> </w:t>
      </w:r>
      <w:r>
        <w:rPr>
          <w:rFonts w:ascii="Century Gothic"/>
          <w:spacing w:val="1"/>
          <w:sz w:val="15"/>
        </w:rPr>
        <w:t>provided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2"/>
          <w:sz w:val="15"/>
        </w:rPr>
        <w:t>(or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1"/>
          <w:sz w:val="15"/>
        </w:rPr>
        <w:t>not</w:t>
      </w:r>
      <w:r>
        <w:rPr>
          <w:rFonts w:ascii="Century Gothic"/>
          <w:spacing w:val="-1"/>
          <w:sz w:val="15"/>
        </w:rPr>
        <w:t xml:space="preserve"> required)</w:t>
      </w:r>
    </w:p>
    <w:p w14:paraId="04059037" w14:textId="77777777" w:rsidR="00700F7C" w:rsidRDefault="002F10C5">
      <w:pPr>
        <w:spacing w:line="174" w:lineRule="exact"/>
        <w:ind w:left="154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spacing w:val="3"/>
          <w:sz w:val="15"/>
        </w:rPr>
        <w:t>Note</w:t>
      </w:r>
      <w:r>
        <w:rPr>
          <w:rFonts w:ascii="Century Gothic"/>
          <w:spacing w:val="-10"/>
          <w:sz w:val="15"/>
        </w:rPr>
        <w:t xml:space="preserve"> </w:t>
      </w:r>
      <w:r>
        <w:rPr>
          <w:rFonts w:ascii="Century Gothic"/>
          <w:spacing w:val="1"/>
          <w:sz w:val="15"/>
        </w:rPr>
        <w:t>that</w:t>
      </w:r>
      <w:r>
        <w:rPr>
          <w:rFonts w:ascii="Century Gothic"/>
          <w:sz w:val="15"/>
        </w:rPr>
        <w:t xml:space="preserve"> </w:t>
      </w:r>
      <w:r>
        <w:rPr>
          <w:rFonts w:ascii="Century Gothic"/>
          <w:spacing w:val="1"/>
          <w:sz w:val="15"/>
        </w:rPr>
        <w:t>not</w:t>
      </w:r>
      <w:r>
        <w:rPr>
          <w:rFonts w:ascii="Century Gothic"/>
          <w:sz w:val="15"/>
        </w:rPr>
        <w:t xml:space="preserve"> </w:t>
      </w:r>
      <w:r>
        <w:rPr>
          <w:rFonts w:ascii="Century Gothic"/>
          <w:spacing w:val="1"/>
          <w:sz w:val="15"/>
        </w:rPr>
        <w:t>all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z w:val="15"/>
        </w:rPr>
        <w:t>demands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1"/>
          <w:sz w:val="15"/>
        </w:rPr>
        <w:t>require</w:t>
      </w:r>
      <w:r>
        <w:rPr>
          <w:rFonts w:ascii="Century Gothic"/>
          <w:spacing w:val="-10"/>
          <w:sz w:val="15"/>
        </w:rPr>
        <w:t xml:space="preserve">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1"/>
          <w:sz w:val="15"/>
        </w:rPr>
        <w:t>every</w:t>
      </w:r>
      <w:r>
        <w:rPr>
          <w:rFonts w:ascii="Century Gothic"/>
          <w:spacing w:val="-14"/>
          <w:sz w:val="15"/>
        </w:rPr>
        <w:t xml:space="preserve"> </w:t>
      </w:r>
      <w:r>
        <w:rPr>
          <w:rFonts w:ascii="Century Gothic"/>
          <w:spacing w:val="-5"/>
          <w:sz w:val="15"/>
        </w:rPr>
        <w:t>year;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3"/>
          <w:sz w:val="15"/>
        </w:rPr>
        <w:t xml:space="preserve">drying </w:t>
      </w:r>
      <w:r>
        <w:rPr>
          <w:rFonts w:ascii="Century Gothic"/>
          <w:spacing w:val="-1"/>
          <w:sz w:val="15"/>
        </w:rPr>
        <w:t>phases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z w:val="15"/>
        </w:rPr>
        <w:t>are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pacing w:val="2"/>
          <w:sz w:val="15"/>
        </w:rPr>
        <w:t>important</w:t>
      </w:r>
      <w:r>
        <w:rPr>
          <w:rFonts w:ascii="Century Gothic"/>
          <w:sz w:val="15"/>
        </w:rPr>
        <w:t xml:space="preserve"> </w:t>
      </w:r>
      <w:r>
        <w:rPr>
          <w:rFonts w:ascii="Century Gothic"/>
          <w:spacing w:val="1"/>
          <w:sz w:val="15"/>
        </w:rPr>
        <w:t>for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2"/>
          <w:sz w:val="15"/>
        </w:rPr>
        <w:t>floodplains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z w:val="15"/>
        </w:rPr>
        <w:t>and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1"/>
          <w:sz w:val="15"/>
        </w:rPr>
        <w:t>temporary</w:t>
      </w:r>
      <w:r>
        <w:rPr>
          <w:rFonts w:ascii="Century Gothic"/>
          <w:spacing w:val="-14"/>
          <w:sz w:val="15"/>
        </w:rPr>
        <w:t xml:space="preserve"> </w:t>
      </w:r>
      <w:r>
        <w:rPr>
          <w:rFonts w:ascii="Century Gothic"/>
          <w:spacing w:val="2"/>
          <w:sz w:val="15"/>
        </w:rPr>
        <w:t>wetlands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2"/>
          <w:sz w:val="15"/>
        </w:rPr>
        <w:t>or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1"/>
          <w:sz w:val="15"/>
        </w:rPr>
        <w:t>streams</w:t>
      </w:r>
    </w:p>
    <w:p w14:paraId="04059038" w14:textId="0614021B" w:rsidR="00700F7C" w:rsidRDefault="002F10C5">
      <w:pPr>
        <w:spacing w:before="77"/>
        <w:ind w:left="154"/>
        <w:rPr>
          <w:rFonts w:ascii="Century Gothic" w:eastAsia="Century Gothic" w:hAnsi="Century Gothic" w:cs="Century Gothic"/>
          <w:sz w:val="15"/>
          <w:szCs w:val="15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032" behindDoc="0" locked="0" layoutInCell="1" allowOverlap="1" wp14:anchorId="04059B07" wp14:editId="4112B76F">
                <wp:simplePos x="0" y="0"/>
                <wp:positionH relativeFrom="page">
                  <wp:posOffset>456565</wp:posOffset>
                </wp:positionH>
                <wp:positionV relativeFrom="paragraph">
                  <wp:posOffset>185420</wp:posOffset>
                </wp:positionV>
                <wp:extent cx="474345" cy="476885"/>
                <wp:effectExtent l="8890" t="3175" r="2540" b="5715"/>
                <wp:wrapNone/>
                <wp:docPr id="981" name="Group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476885"/>
                          <a:chOff x="719" y="292"/>
                          <a:chExt cx="747" cy="751"/>
                        </a:xfrm>
                      </wpg:grpSpPr>
                      <wpg:grpSp>
                        <wpg:cNvPr id="982" name="Group 959"/>
                        <wpg:cNvGrpSpPr>
                          <a:grpSpLocks/>
                        </wpg:cNvGrpSpPr>
                        <wpg:grpSpPr bwMode="auto">
                          <a:xfrm>
                            <a:off x="731" y="299"/>
                            <a:ext cx="728" cy="250"/>
                            <a:chOff x="731" y="299"/>
                            <a:chExt cx="728" cy="250"/>
                          </a:xfrm>
                        </wpg:grpSpPr>
                        <wps:wsp>
                          <wps:cNvPr id="983" name="Freeform 960"/>
                          <wps:cNvSpPr>
                            <a:spLocks/>
                          </wps:cNvSpPr>
                          <wps:spPr bwMode="auto">
                            <a:xfrm>
                              <a:off x="731" y="299"/>
                              <a:ext cx="728" cy="250"/>
                            </a:xfrm>
                            <a:custGeom>
                              <a:avLst/>
                              <a:gdLst>
                                <a:gd name="T0" fmla="+- 0 731 731"/>
                                <a:gd name="T1" fmla="*/ T0 w 728"/>
                                <a:gd name="T2" fmla="+- 0 549 299"/>
                                <a:gd name="T3" fmla="*/ 549 h 250"/>
                                <a:gd name="T4" fmla="+- 0 1458 731"/>
                                <a:gd name="T5" fmla="*/ T4 w 728"/>
                                <a:gd name="T6" fmla="+- 0 549 299"/>
                                <a:gd name="T7" fmla="*/ 549 h 250"/>
                                <a:gd name="T8" fmla="+- 0 1458 731"/>
                                <a:gd name="T9" fmla="*/ T8 w 728"/>
                                <a:gd name="T10" fmla="+- 0 299 299"/>
                                <a:gd name="T11" fmla="*/ 299 h 250"/>
                                <a:gd name="T12" fmla="+- 0 731 731"/>
                                <a:gd name="T13" fmla="*/ T12 w 728"/>
                                <a:gd name="T14" fmla="+- 0 299 299"/>
                                <a:gd name="T15" fmla="*/ 299 h 250"/>
                                <a:gd name="T16" fmla="+- 0 731 731"/>
                                <a:gd name="T17" fmla="*/ T16 w 728"/>
                                <a:gd name="T18" fmla="+- 0 549 299"/>
                                <a:gd name="T19" fmla="*/ 549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8" h="250">
                                  <a:moveTo>
                                    <a:pt x="0" y="250"/>
                                  </a:moveTo>
                                  <a:lnTo>
                                    <a:pt x="727" y="250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957"/>
                        <wpg:cNvGrpSpPr>
                          <a:grpSpLocks/>
                        </wpg:cNvGrpSpPr>
                        <wpg:grpSpPr bwMode="auto">
                          <a:xfrm>
                            <a:off x="731" y="537"/>
                            <a:ext cx="728" cy="250"/>
                            <a:chOff x="731" y="537"/>
                            <a:chExt cx="728" cy="250"/>
                          </a:xfrm>
                        </wpg:grpSpPr>
                        <wps:wsp>
                          <wps:cNvPr id="985" name="Freeform 958"/>
                          <wps:cNvSpPr>
                            <a:spLocks/>
                          </wps:cNvSpPr>
                          <wps:spPr bwMode="auto">
                            <a:xfrm>
                              <a:off x="731" y="537"/>
                              <a:ext cx="728" cy="250"/>
                            </a:xfrm>
                            <a:custGeom>
                              <a:avLst/>
                              <a:gdLst>
                                <a:gd name="T0" fmla="+- 0 731 731"/>
                                <a:gd name="T1" fmla="*/ T0 w 728"/>
                                <a:gd name="T2" fmla="+- 0 787 537"/>
                                <a:gd name="T3" fmla="*/ 787 h 250"/>
                                <a:gd name="T4" fmla="+- 0 1458 731"/>
                                <a:gd name="T5" fmla="*/ T4 w 728"/>
                                <a:gd name="T6" fmla="+- 0 787 537"/>
                                <a:gd name="T7" fmla="*/ 787 h 250"/>
                                <a:gd name="T8" fmla="+- 0 1458 731"/>
                                <a:gd name="T9" fmla="*/ T8 w 728"/>
                                <a:gd name="T10" fmla="+- 0 537 537"/>
                                <a:gd name="T11" fmla="*/ 537 h 250"/>
                                <a:gd name="T12" fmla="+- 0 731 731"/>
                                <a:gd name="T13" fmla="*/ T12 w 728"/>
                                <a:gd name="T14" fmla="+- 0 537 537"/>
                                <a:gd name="T15" fmla="*/ 537 h 250"/>
                                <a:gd name="T16" fmla="+- 0 731 731"/>
                                <a:gd name="T17" fmla="*/ T16 w 728"/>
                                <a:gd name="T18" fmla="+- 0 787 537"/>
                                <a:gd name="T19" fmla="*/ 787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8" h="250">
                                  <a:moveTo>
                                    <a:pt x="0" y="250"/>
                                  </a:moveTo>
                                  <a:lnTo>
                                    <a:pt x="727" y="250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955"/>
                        <wpg:cNvGrpSpPr>
                          <a:grpSpLocks/>
                        </wpg:cNvGrpSpPr>
                        <wpg:grpSpPr bwMode="auto">
                          <a:xfrm>
                            <a:off x="726" y="299"/>
                            <a:ext cx="2" cy="738"/>
                            <a:chOff x="726" y="299"/>
                            <a:chExt cx="2" cy="738"/>
                          </a:xfrm>
                        </wpg:grpSpPr>
                        <wps:wsp>
                          <wps:cNvPr id="987" name="Freeform 956"/>
                          <wps:cNvSpPr>
                            <a:spLocks/>
                          </wps:cNvSpPr>
                          <wps:spPr bwMode="auto">
                            <a:xfrm>
                              <a:off x="726" y="299"/>
                              <a:ext cx="2" cy="738"/>
                            </a:xfrm>
                            <a:custGeom>
                              <a:avLst/>
                              <a:gdLst>
                                <a:gd name="T0" fmla="+- 0 299 299"/>
                                <a:gd name="T1" fmla="*/ 299 h 738"/>
                                <a:gd name="T2" fmla="+- 0 1036 299"/>
                                <a:gd name="T3" fmla="*/ 1036 h 7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8">
                                  <a:moveTo>
                                    <a:pt x="0" y="0"/>
                                  </a:moveTo>
                                  <a:lnTo>
                                    <a:pt x="0" y="737"/>
                                  </a:lnTo>
                                </a:path>
                              </a:pathLst>
                            </a:custGeom>
                            <a:noFill/>
                            <a:ln w="84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953"/>
                        <wpg:cNvGrpSpPr>
                          <a:grpSpLocks/>
                        </wpg:cNvGrpSpPr>
                        <wpg:grpSpPr bwMode="auto">
                          <a:xfrm>
                            <a:off x="1453" y="311"/>
                            <a:ext cx="2" cy="726"/>
                            <a:chOff x="1453" y="311"/>
                            <a:chExt cx="2" cy="726"/>
                          </a:xfrm>
                        </wpg:grpSpPr>
                        <wps:wsp>
                          <wps:cNvPr id="989" name="Freeform 954"/>
                          <wps:cNvSpPr>
                            <a:spLocks/>
                          </wps:cNvSpPr>
                          <wps:spPr bwMode="auto">
                            <a:xfrm>
                              <a:off x="1453" y="311"/>
                              <a:ext cx="2" cy="726"/>
                            </a:xfrm>
                            <a:custGeom>
                              <a:avLst/>
                              <a:gdLst>
                                <a:gd name="T0" fmla="+- 0 311 311"/>
                                <a:gd name="T1" fmla="*/ 311 h 726"/>
                                <a:gd name="T2" fmla="+- 0 1036 311"/>
                                <a:gd name="T3" fmla="*/ 1036 h 7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6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84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951"/>
                        <wpg:cNvGrpSpPr>
                          <a:grpSpLocks/>
                        </wpg:cNvGrpSpPr>
                        <wpg:grpSpPr bwMode="auto">
                          <a:xfrm>
                            <a:off x="731" y="305"/>
                            <a:ext cx="728" cy="2"/>
                            <a:chOff x="731" y="305"/>
                            <a:chExt cx="728" cy="2"/>
                          </a:xfrm>
                        </wpg:grpSpPr>
                        <wps:wsp>
                          <wps:cNvPr id="991" name="Freeform 952"/>
                          <wps:cNvSpPr>
                            <a:spLocks/>
                          </wps:cNvSpPr>
                          <wps:spPr bwMode="auto">
                            <a:xfrm>
                              <a:off x="731" y="305"/>
                              <a:ext cx="728" cy="2"/>
                            </a:xfrm>
                            <a:custGeom>
                              <a:avLst/>
                              <a:gdLst>
                                <a:gd name="T0" fmla="+- 0 731 731"/>
                                <a:gd name="T1" fmla="*/ T0 w 728"/>
                                <a:gd name="T2" fmla="+- 0 1458 731"/>
                                <a:gd name="T3" fmla="*/ T2 w 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8">
                                  <a:moveTo>
                                    <a:pt x="0" y="0"/>
                                  </a:moveTo>
                                  <a:lnTo>
                                    <a:pt x="727" y="0"/>
                                  </a:lnTo>
                                </a:path>
                              </a:pathLst>
                            </a:custGeom>
                            <a:noFill/>
                            <a:ln w="87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949"/>
                        <wpg:cNvGrpSpPr>
                          <a:grpSpLocks/>
                        </wpg:cNvGrpSpPr>
                        <wpg:grpSpPr bwMode="auto">
                          <a:xfrm>
                            <a:off x="731" y="543"/>
                            <a:ext cx="728" cy="2"/>
                            <a:chOff x="731" y="543"/>
                            <a:chExt cx="728" cy="2"/>
                          </a:xfrm>
                        </wpg:grpSpPr>
                        <wps:wsp>
                          <wps:cNvPr id="993" name="Freeform 950"/>
                          <wps:cNvSpPr>
                            <a:spLocks/>
                          </wps:cNvSpPr>
                          <wps:spPr bwMode="auto">
                            <a:xfrm>
                              <a:off x="731" y="543"/>
                              <a:ext cx="728" cy="2"/>
                            </a:xfrm>
                            <a:custGeom>
                              <a:avLst/>
                              <a:gdLst>
                                <a:gd name="T0" fmla="+- 0 731 731"/>
                                <a:gd name="T1" fmla="*/ T0 w 728"/>
                                <a:gd name="T2" fmla="+- 0 1458 731"/>
                                <a:gd name="T3" fmla="*/ T2 w 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8">
                                  <a:moveTo>
                                    <a:pt x="0" y="0"/>
                                  </a:moveTo>
                                  <a:lnTo>
                                    <a:pt x="727" y="0"/>
                                  </a:lnTo>
                                </a:path>
                              </a:pathLst>
                            </a:custGeom>
                            <a:noFill/>
                            <a:ln w="87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947"/>
                        <wpg:cNvGrpSpPr>
                          <a:grpSpLocks/>
                        </wpg:cNvGrpSpPr>
                        <wpg:grpSpPr bwMode="auto">
                          <a:xfrm>
                            <a:off x="731" y="781"/>
                            <a:ext cx="728" cy="2"/>
                            <a:chOff x="731" y="781"/>
                            <a:chExt cx="728" cy="2"/>
                          </a:xfrm>
                        </wpg:grpSpPr>
                        <wps:wsp>
                          <wps:cNvPr id="995" name="Freeform 948"/>
                          <wps:cNvSpPr>
                            <a:spLocks/>
                          </wps:cNvSpPr>
                          <wps:spPr bwMode="auto">
                            <a:xfrm>
                              <a:off x="731" y="781"/>
                              <a:ext cx="728" cy="2"/>
                            </a:xfrm>
                            <a:custGeom>
                              <a:avLst/>
                              <a:gdLst>
                                <a:gd name="T0" fmla="+- 0 731 731"/>
                                <a:gd name="T1" fmla="*/ T0 w 728"/>
                                <a:gd name="T2" fmla="+- 0 1458 731"/>
                                <a:gd name="T3" fmla="*/ T2 w 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8">
                                  <a:moveTo>
                                    <a:pt x="0" y="0"/>
                                  </a:moveTo>
                                  <a:lnTo>
                                    <a:pt x="727" y="0"/>
                                  </a:lnTo>
                                </a:path>
                              </a:pathLst>
                            </a:custGeom>
                            <a:noFill/>
                            <a:ln w="87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945"/>
                        <wpg:cNvGrpSpPr>
                          <a:grpSpLocks/>
                        </wpg:cNvGrpSpPr>
                        <wpg:grpSpPr bwMode="auto">
                          <a:xfrm>
                            <a:off x="731" y="1031"/>
                            <a:ext cx="728" cy="2"/>
                            <a:chOff x="731" y="1031"/>
                            <a:chExt cx="728" cy="2"/>
                          </a:xfrm>
                        </wpg:grpSpPr>
                        <wps:wsp>
                          <wps:cNvPr id="997" name="Freeform 946"/>
                          <wps:cNvSpPr>
                            <a:spLocks/>
                          </wps:cNvSpPr>
                          <wps:spPr bwMode="auto">
                            <a:xfrm>
                              <a:off x="731" y="1031"/>
                              <a:ext cx="728" cy="2"/>
                            </a:xfrm>
                            <a:custGeom>
                              <a:avLst/>
                              <a:gdLst>
                                <a:gd name="T0" fmla="+- 0 731 731"/>
                                <a:gd name="T1" fmla="*/ T0 w 728"/>
                                <a:gd name="T2" fmla="+- 0 1458 731"/>
                                <a:gd name="T3" fmla="*/ T2 w 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8">
                                  <a:moveTo>
                                    <a:pt x="0" y="0"/>
                                  </a:moveTo>
                                  <a:lnTo>
                                    <a:pt x="727" y="0"/>
                                  </a:lnTo>
                                </a:path>
                              </a:pathLst>
                            </a:custGeom>
                            <a:noFill/>
                            <a:ln w="87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0EF5B0" id="Group 944" o:spid="_x0000_s1026" style="position:absolute;margin-left:35.95pt;margin-top:14.6pt;width:37.35pt;height:37.55pt;z-index:2032;mso-position-horizontal-relative:page" coordorigin="719,292" coordsize="747,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">
                <v:group id="Group 959" o:spid="_x0000_s1027" style="position:absolute;left:731;top:299;width:728;height:250" coordorigin="731,299" coordsize="728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shape id="Freeform 960" o:spid="_x0000_s1028" style="position:absolute;left:731;top:299;width:728;height:250;visibility:visible;mso-wrap-style:square;v-text-anchor:top" coordsize="728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gpr8QA&#10;AADcAAAADwAAAGRycy9kb3ducmV2LnhtbESPT2sCMRTE7wW/Q3iFXkSzrVDW1SgiLO3Fg3/A6yN5&#10;7m7dvCxJquu3N4LgcZiZ3zDzZW9bcSEfGscKPscZCGLtTMOVgsO+HOUgQkQ22DomBTcKsFwM3uZY&#10;GHflLV12sRIJwqFABXWMXSFl0DVZDGPXESfv5LzFmKSvpPF4TXDbyq8s+5YWG04LNXa0rkmfd/9W&#10;QX72Zav36+ON7U8phxP9N9wEpT7e+9UMRKQ+vsLP9q9RMM0n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4Ka/EAAAA3AAAAA8AAAAAAAAAAAAAAAAAmAIAAGRycy9k&#10;b3ducmV2LnhtbFBLBQYAAAAABAAEAPUAAACJAwAAAAA=&#10;" path="m,250r727,l727,,,,,250xe" fillcolor="#365f92" stroked="f">
                    <v:path arrowok="t" o:connecttype="custom" o:connectlocs="0,549;727,549;727,299;0,299;0,549" o:connectangles="0,0,0,0,0"/>
                  </v:shape>
                </v:group>
                <v:group id="Group 957" o:spid="_x0000_s1029" style="position:absolute;left:731;top:537;width:728;height:250" coordorigin="731,537" coordsize="728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<v:shape id="Freeform 958" o:spid="_x0000_s1030" style="position:absolute;left:731;top:537;width:728;height:250;visibility:visible;mso-wrap-style:square;v-text-anchor:top" coordsize="728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z9mccA&#10;AADcAAAADwAAAGRycy9kb3ducmV2LnhtbESPW2sCMRSE3wX/QziFvohmlVZ0NUopvfgg4hV8PGxO&#10;d4Obk+0mdbf/vikIPg4z8w0zX7a2FFeqvXGsYDhIQBBnThvOFRwP7/0JCB+QNZaOScEveVguup05&#10;pto1vKPrPuQiQtinqKAIoUql9FlBFv3AVcTR+3K1xRBlnUtdYxPhtpSjJBlLi4bjQoEVvRaUXfY/&#10;VsGoF1abs8HT9/rt02z0x7YZPm2VenxoX2YgArXhHr61V1rBdPIM/2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M/ZnHAAAA3AAAAA8AAAAAAAAAAAAAAAAAmAIAAGRy&#10;cy9kb3ducmV2LnhtbFBLBQYAAAAABAAEAPUAAACMAwAAAAA=&#10;" path="m,250r727,l727,,,,,250xe" fillcolor="#94b3d6" stroked="f">
                    <v:path arrowok="t" o:connecttype="custom" o:connectlocs="0,787;727,787;727,537;0,537;0,787" o:connectangles="0,0,0,0,0"/>
                  </v:shape>
                </v:group>
                <v:group id="Group 955" o:spid="_x0000_s1031" style="position:absolute;left:726;top:299;width:2;height:738" coordorigin="726,299" coordsize="2,7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956" o:spid="_x0000_s1032" style="position:absolute;left:726;top:299;width:2;height:738;visibility:visible;mso-wrap-style:square;v-text-anchor:top" coordsize="2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RqFsYA&#10;AADcAAAADwAAAGRycy9kb3ducmV2LnhtbESPQWvCQBSE7wX/w/IEb3WjlFajq4SCVLxYtR68PbLP&#10;JJh9m+6uJvXXu4VCj8PMN8PMl52pxY2crywrGA0TEMS51RUXCr4Oq+cJCB+QNdaWScEPeVguek9z&#10;TLVteUe3fShELGGfooIyhCaV0uclGfRD2xBH72ydwRClK6R22MZyU8txkrxKgxXHhRIbei8pv+yv&#10;RsEUP79Xh+32ZXy6H9s8+zi6bFMrNeh32QxEoC78h//otY7c5A1+z8Qj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RqFsYAAADcAAAADwAAAAAAAAAAAAAAAACYAgAAZHJz&#10;L2Rvd25yZXYueG1sUEsFBgAAAAAEAAQA9QAAAIsDAAAAAA==&#10;" path="m,l,737e" filled="f" strokeweight=".23547mm">
                    <v:path arrowok="t" o:connecttype="custom" o:connectlocs="0,299;0,1036" o:connectangles="0,0"/>
                  </v:shape>
                </v:group>
                <v:group id="Group 953" o:spid="_x0000_s1033" style="position:absolute;left:1453;top:311;width:2;height:726" coordorigin="1453,311" coordsize="2,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954" o:spid="_x0000_s1034" style="position:absolute;left:1453;top:311;width:2;height:726;visibility:visible;mso-wrap-style:square;v-text-anchor:top" coordsize="2,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gXD8UA&#10;AADcAAAADwAAAGRycy9kb3ducmV2LnhtbESP0WrCQBRE3wv9h+UW+lY3LVRj6iqhEChVkcZ8wCV7&#10;mw1m74bsVlO/3hUEH4eZOcMsVqPtxJEG3zpW8DpJQBDXTrfcKKj2xUsKwgdkjZ1jUvBPHlbLx4cF&#10;Ztqd+IeOZWhEhLDPUIEJoc+k9LUhi37ieuLo/brBYohyaKQe8BThtpNvSTKVFluOCwZ7+jRUH8o/&#10;q2Bn3HbvZy4v2ur9uzxX/jBbb5R6fhrzDxCBxnAP39pfWsE8ncP1TDw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GBcPxQAAANwAAAAPAAAAAAAAAAAAAAAAAJgCAABkcnMv&#10;ZG93bnJldi54bWxQSwUGAAAAAAQABAD1AAAAigMAAAAA&#10;" path="m,l,725e" filled="f" strokeweight=".23547mm">
                    <v:path arrowok="t" o:connecttype="custom" o:connectlocs="0,311;0,1036" o:connectangles="0,0"/>
                  </v:shape>
                </v:group>
                <v:group id="Group 951" o:spid="_x0000_s1035" style="position:absolute;left:731;top:305;width:728;height:2" coordorigin="731,305" coordsize="7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<v:shape id="Freeform 952" o:spid="_x0000_s1036" style="position:absolute;left:731;top:305;width:728;height:2;visibility:visible;mso-wrap-style:square;v-text-anchor:top" coordsize="7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UjncUA&#10;AADcAAAADwAAAGRycy9kb3ducmV2LnhtbESPQYvCMBSE74L/ITxhL6KpgmKrUVZBFL24riDeHs3b&#10;tmzz0m2yWv+9EQSPw8x8w8wWjSnFlWpXWFYw6EcgiFOrC84UnL7XvQkI55E1lpZJwZ0cLObt1gwT&#10;bW/8Rdejz0SAsEtQQe59lUjp0pwMur6tiIP3Y2uDPsg6k7rGW4CbUg6jaCwNFhwWcqxolVP6e/w3&#10;Ciab+HJYbZb75jw6j3dVhthd/in10Wk+pyA8Nf4dfrW3WkEcD+B5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1SOdxQAAANwAAAAPAAAAAAAAAAAAAAAAAJgCAABkcnMv&#10;ZG93bnJldi54bWxQSwUGAAAAAAQABAD1AAAAigMAAAAA&#10;" path="m,l727,e" filled="f" strokeweight=".24439mm">
                    <v:path arrowok="t" o:connecttype="custom" o:connectlocs="0,0;727,0" o:connectangles="0,0"/>
                  </v:shape>
                </v:group>
                <v:group id="Group 949" o:spid="_x0000_s1037" style="position:absolute;left:731;top:543;width:728;height:2" coordorigin="731,543" coordsize="7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shape id="Freeform 950" o:spid="_x0000_s1038" style="position:absolute;left:731;top:543;width:728;height:2;visibility:visible;mso-wrap-style:square;v-text-anchor:top" coordsize="7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sYccYA&#10;AADcAAAADwAAAGRycy9kb3ducmV2LnhtbESPT2vCQBTE74LfYXmCF9FNLRUTXUUFsbQX/4F4e2Sf&#10;STD7Ns2uGr+9Wyj0OMzMb5jpvDGluFPtCssK3gYRCOLU6oIzBcfDuj8G4TyyxtIyKXiSg/ms3Zpi&#10;ou2Dd3Tf+0wECLsEFeTeV4mULs3JoBvYijh4F1sb9EHWmdQ1PgLclHIYRSNpsOCwkGNFq5zS6/5m&#10;FIw38Xm72iy/m9PHafRVZYi95Y9S3U6zmIDw1Pj/8F/7UyuI43f4PROOgJy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sYccYAAADcAAAADwAAAAAAAAAAAAAAAACYAgAAZHJz&#10;L2Rvd25yZXYueG1sUEsFBgAAAAAEAAQA9QAAAIsDAAAAAA==&#10;" path="m,l727,e" filled="f" strokeweight=".24439mm">
                    <v:path arrowok="t" o:connecttype="custom" o:connectlocs="0,0;727,0" o:connectangles="0,0"/>
                  </v:shape>
                </v:group>
                <v:group id="Group 947" o:spid="_x0000_s1039" style="position:absolute;left:731;top:781;width:728;height:2" coordorigin="731,781" coordsize="7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948" o:spid="_x0000_s1040" style="position:absolute;left:731;top:781;width:728;height:2;visibility:visible;mso-wrap-style:square;v-text-anchor:top" coordsize="7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4lnscA&#10;AADcAAAADwAAAGRycy9kb3ducmV2LnhtbESPQWvCQBSE7wX/w/KEXopuWlBMdBMaoVj00lpBvD2y&#10;zySYfZtmtzH++25B6HGYmW+YVTaYRvTUudqygudpBIK4sLrmUsHh622yAOE8ssbGMim4kYMsHT2s&#10;MNH2yp/U730pAoRdggoq79tESldUZNBNbUscvLPtDPogu1LqDq8Bbhr5EkVzabDmsFBhS+uKisv+&#10;xyhYbOLTx3qT74bj7DjftiXiU/6t1ON4eF2C8DT4//C9/a4VxPEM/s6EI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uJZ7HAAAA3AAAAA8AAAAAAAAAAAAAAAAAmAIAAGRy&#10;cy9kb3ducmV2LnhtbFBLBQYAAAAABAAEAPUAAACMAwAAAAA=&#10;" path="m,l727,e" filled="f" strokeweight=".24439mm">
                    <v:path arrowok="t" o:connecttype="custom" o:connectlocs="0,0;727,0" o:connectangles="0,0"/>
                  </v:shape>
                </v:group>
                <v:group id="Group 945" o:spid="_x0000_s1041" style="position:absolute;left:731;top:1031;width:728;height:2" coordorigin="731,1031" coordsize="7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946" o:spid="_x0000_s1042" style="position:absolute;left:731;top:1031;width:728;height:2;visibility:visible;mso-wrap-style:square;v-text-anchor:top" coordsize="7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ecscA&#10;AADcAAAADwAAAGRycy9kb3ducmV2LnhtbESPQWvCQBSE70L/w/IKvUizsaBN0qyiQlH0Ym1Bentk&#10;X5Ng9m3MbjX9911B8DjMzDdMPutNI87UudqyglEUgyAurK65VPD1+f6cgHAeWWNjmRT8kYPZ9GGQ&#10;Y6bthT/ovPelCBB2GSqovG8zKV1RkUEX2ZY4eD+2M+iD7EqpO7wEuGnkSxxPpMGaw0KFLS0rKo77&#10;X6MgWaXfu+Vqse0P48Nk05aIw8VJqafHfv4GwlPv7+Fbe60VpOkrXM+EIyC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wHnLHAAAA3AAAAA8AAAAAAAAAAAAAAAAAmAIAAGRy&#10;cy9kb3ducmV2LnhtbFBLBQYAAAAABAAEAPUAAACMAwAAAAA=&#10;" path="m,l727,e" filled="f" strokeweight=".24439mm">
                    <v:path arrowok="t" o:connecttype="custom" o:connectlocs="0,0;727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entury Gothic"/>
          <w:b/>
          <w:spacing w:val="-3"/>
          <w:sz w:val="15"/>
        </w:rPr>
        <w:t>Key</w:t>
      </w:r>
      <w:r>
        <w:rPr>
          <w:rFonts w:ascii="Century Gothic"/>
          <w:b/>
          <w:sz w:val="15"/>
        </w:rPr>
        <w:t xml:space="preserve"> -</w:t>
      </w:r>
      <w:r>
        <w:rPr>
          <w:rFonts w:ascii="Century Gothic"/>
          <w:b/>
          <w:spacing w:val="-9"/>
          <w:sz w:val="15"/>
        </w:rPr>
        <w:t xml:space="preserve"> </w:t>
      </w:r>
      <w:r>
        <w:rPr>
          <w:rFonts w:ascii="Century Gothic"/>
          <w:b/>
          <w:spacing w:val="1"/>
          <w:sz w:val="15"/>
        </w:rPr>
        <w:t>potential</w:t>
      </w:r>
      <w:r>
        <w:rPr>
          <w:rFonts w:ascii="Century Gothic"/>
          <w:b/>
          <w:spacing w:val="5"/>
          <w:sz w:val="15"/>
        </w:rPr>
        <w:t xml:space="preserve"> </w:t>
      </w:r>
      <w:r>
        <w:rPr>
          <w:rFonts w:ascii="Century Gothic"/>
          <w:b/>
          <w:spacing w:val="1"/>
          <w:sz w:val="15"/>
        </w:rPr>
        <w:t>watering</w:t>
      </w:r>
      <w:r>
        <w:rPr>
          <w:rFonts w:ascii="Century Gothic"/>
          <w:b/>
          <w:spacing w:val="-1"/>
          <w:sz w:val="15"/>
        </w:rPr>
        <w:t xml:space="preserve"> </w:t>
      </w:r>
      <w:r>
        <w:rPr>
          <w:rFonts w:ascii="Century Gothic"/>
          <w:b/>
          <w:spacing w:val="4"/>
          <w:sz w:val="15"/>
        </w:rPr>
        <w:t>in</w:t>
      </w:r>
      <w:r>
        <w:rPr>
          <w:rFonts w:ascii="Century Gothic"/>
          <w:b/>
          <w:spacing w:val="-2"/>
          <w:sz w:val="15"/>
        </w:rPr>
        <w:t xml:space="preserve"> </w:t>
      </w:r>
      <w:r>
        <w:rPr>
          <w:rFonts w:ascii="Century Gothic"/>
          <w:b/>
          <w:spacing w:val="-5"/>
          <w:sz w:val="15"/>
        </w:rPr>
        <w:t>2017-18</w:t>
      </w:r>
    </w:p>
    <w:p w14:paraId="04059039" w14:textId="77777777" w:rsidR="00700F7C" w:rsidRDefault="002F10C5">
      <w:pPr>
        <w:spacing w:before="65" w:line="310" w:lineRule="auto"/>
        <w:ind w:left="881" w:right="10519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sz w:val="15"/>
        </w:rPr>
        <w:t>means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z w:val="15"/>
        </w:rPr>
        <w:t>a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1"/>
          <w:sz w:val="15"/>
        </w:rPr>
        <w:t>high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2"/>
          <w:sz w:val="15"/>
        </w:rPr>
        <w:t>priority</w:t>
      </w:r>
      <w:r>
        <w:rPr>
          <w:rFonts w:ascii="Century Gothic"/>
          <w:spacing w:val="-16"/>
          <w:sz w:val="15"/>
        </w:rPr>
        <w:t xml:space="preserve"> </w:t>
      </w:r>
      <w:r>
        <w:rPr>
          <w:rFonts w:ascii="Century Gothic"/>
          <w:spacing w:val="1"/>
          <w:sz w:val="15"/>
        </w:rPr>
        <w:t>for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4"/>
          <w:sz w:val="15"/>
        </w:rPr>
        <w:t>Commonwealth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1"/>
          <w:sz w:val="15"/>
        </w:rPr>
        <w:t>environmental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2"/>
          <w:sz w:val="15"/>
        </w:rPr>
        <w:t>watering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z w:val="15"/>
        </w:rPr>
        <w:t>(full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2"/>
          <w:sz w:val="15"/>
        </w:rPr>
        <w:t>or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1"/>
          <w:sz w:val="15"/>
        </w:rPr>
        <w:t>partial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2"/>
          <w:sz w:val="15"/>
        </w:rPr>
        <w:t>contribution,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z w:val="15"/>
        </w:rPr>
        <w:t>and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-3"/>
          <w:sz w:val="15"/>
        </w:rPr>
        <w:t>subject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3"/>
          <w:sz w:val="15"/>
        </w:rPr>
        <w:t>to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-1"/>
          <w:sz w:val="15"/>
        </w:rPr>
        <w:t>seasonal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z w:val="15"/>
        </w:rPr>
        <w:t>and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1"/>
          <w:sz w:val="15"/>
        </w:rPr>
        <w:t>operational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z w:val="15"/>
        </w:rPr>
        <w:t>considerations)</w:t>
      </w:r>
      <w:r>
        <w:rPr>
          <w:rFonts w:ascii="Century Gothic"/>
          <w:spacing w:val="124"/>
          <w:w w:val="98"/>
          <w:sz w:val="15"/>
        </w:rPr>
        <w:t xml:space="preserve"> </w:t>
      </w:r>
      <w:r>
        <w:rPr>
          <w:rFonts w:ascii="Century Gothic"/>
          <w:sz w:val="15"/>
        </w:rPr>
        <w:t>means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z w:val="15"/>
        </w:rPr>
        <w:t>a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-1"/>
          <w:sz w:val="15"/>
        </w:rPr>
        <w:t>secondary</w:t>
      </w:r>
      <w:r>
        <w:rPr>
          <w:rFonts w:ascii="Century Gothic"/>
          <w:spacing w:val="-15"/>
          <w:sz w:val="15"/>
        </w:rPr>
        <w:t xml:space="preserve"> </w:t>
      </w:r>
      <w:r>
        <w:rPr>
          <w:rFonts w:ascii="Century Gothic"/>
          <w:spacing w:val="2"/>
          <w:sz w:val="15"/>
        </w:rPr>
        <w:t>priority</w:t>
      </w:r>
      <w:r>
        <w:rPr>
          <w:rFonts w:ascii="Century Gothic"/>
          <w:spacing w:val="-15"/>
          <w:sz w:val="15"/>
        </w:rPr>
        <w:t xml:space="preserve"> </w:t>
      </w:r>
      <w:r>
        <w:rPr>
          <w:rFonts w:ascii="Century Gothic"/>
          <w:spacing w:val="1"/>
          <w:sz w:val="15"/>
        </w:rPr>
        <w:t>for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4"/>
          <w:sz w:val="15"/>
        </w:rPr>
        <w:t>Commonwealth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1"/>
          <w:sz w:val="15"/>
        </w:rPr>
        <w:t>environmental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2"/>
          <w:sz w:val="15"/>
        </w:rPr>
        <w:t>watering,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1"/>
          <w:sz w:val="15"/>
        </w:rPr>
        <w:t>likely</w:t>
      </w:r>
      <w:r>
        <w:rPr>
          <w:rFonts w:ascii="Century Gothic"/>
          <w:spacing w:val="-15"/>
          <w:sz w:val="15"/>
        </w:rPr>
        <w:t xml:space="preserve"> </w:t>
      </w:r>
      <w:r>
        <w:rPr>
          <w:rFonts w:ascii="Century Gothic"/>
          <w:spacing w:val="3"/>
          <w:sz w:val="15"/>
        </w:rPr>
        <w:t>to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z w:val="15"/>
        </w:rPr>
        <w:t>be</w:t>
      </w:r>
      <w:r>
        <w:rPr>
          <w:rFonts w:ascii="Century Gothic"/>
          <w:spacing w:val="-11"/>
          <w:sz w:val="15"/>
        </w:rPr>
        <w:t xml:space="preserve"> </w:t>
      </w:r>
      <w:r>
        <w:rPr>
          <w:rFonts w:ascii="Century Gothic"/>
          <w:sz w:val="15"/>
        </w:rPr>
        <w:t>met</w:t>
      </w:r>
      <w:r>
        <w:rPr>
          <w:rFonts w:ascii="Century Gothic"/>
          <w:spacing w:val="-1"/>
          <w:sz w:val="15"/>
        </w:rPr>
        <w:t xml:space="preserve"> </w:t>
      </w:r>
      <w:r>
        <w:rPr>
          <w:rFonts w:ascii="Century Gothic"/>
          <w:spacing w:val="4"/>
          <w:sz w:val="15"/>
        </w:rPr>
        <w:t>via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1"/>
          <w:sz w:val="15"/>
        </w:rPr>
        <w:t>other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z w:val="15"/>
        </w:rPr>
        <w:t>means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1"/>
          <w:sz w:val="15"/>
        </w:rPr>
        <w:t>(other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z w:val="15"/>
        </w:rPr>
        <w:t>holders,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2"/>
          <w:sz w:val="15"/>
        </w:rPr>
        <w:t>or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1"/>
          <w:sz w:val="15"/>
        </w:rPr>
        <w:t>natural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3"/>
          <w:sz w:val="15"/>
        </w:rPr>
        <w:t>flows)</w:t>
      </w:r>
      <w:r>
        <w:rPr>
          <w:rFonts w:ascii="Century Gothic"/>
          <w:w w:val="98"/>
          <w:sz w:val="15"/>
        </w:rPr>
        <w:t xml:space="preserve"> </w:t>
      </w:r>
      <w:r>
        <w:rPr>
          <w:rFonts w:ascii="Century Gothic"/>
          <w:spacing w:val="27"/>
          <w:w w:val="98"/>
          <w:sz w:val="15"/>
        </w:rPr>
        <w:t xml:space="preserve">   </w:t>
      </w:r>
      <w:r>
        <w:rPr>
          <w:rFonts w:ascii="Century Gothic"/>
          <w:sz w:val="15"/>
        </w:rPr>
        <w:t>means</w:t>
      </w:r>
      <w:r>
        <w:rPr>
          <w:rFonts w:ascii="Century Gothic"/>
          <w:spacing w:val="-10"/>
          <w:sz w:val="15"/>
        </w:rPr>
        <w:t xml:space="preserve"> </w:t>
      </w:r>
      <w:r>
        <w:rPr>
          <w:rFonts w:ascii="Century Gothic"/>
          <w:sz w:val="15"/>
        </w:rPr>
        <w:t>a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3"/>
          <w:sz w:val="15"/>
        </w:rPr>
        <w:t>low</w:t>
      </w:r>
      <w:r>
        <w:rPr>
          <w:rFonts w:ascii="Century Gothic"/>
          <w:sz w:val="15"/>
        </w:rPr>
        <w:t xml:space="preserve"> </w:t>
      </w:r>
      <w:r>
        <w:rPr>
          <w:rFonts w:ascii="Century Gothic"/>
          <w:spacing w:val="2"/>
          <w:sz w:val="15"/>
        </w:rPr>
        <w:t>priority</w:t>
      </w:r>
      <w:r>
        <w:rPr>
          <w:rFonts w:ascii="Century Gothic"/>
          <w:spacing w:val="-17"/>
          <w:sz w:val="15"/>
        </w:rPr>
        <w:t xml:space="preserve"> </w:t>
      </w:r>
      <w:r>
        <w:rPr>
          <w:rFonts w:ascii="Century Gothic"/>
          <w:spacing w:val="1"/>
          <w:sz w:val="15"/>
        </w:rPr>
        <w:t>for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pacing w:val="4"/>
          <w:sz w:val="15"/>
        </w:rPr>
        <w:t>Commonwealth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1"/>
          <w:sz w:val="15"/>
        </w:rPr>
        <w:t>environmental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2"/>
          <w:sz w:val="15"/>
        </w:rPr>
        <w:t>watering</w:t>
      </w:r>
    </w:p>
    <w:p w14:paraId="0405903A" w14:textId="77777777" w:rsidR="00700F7C" w:rsidRDefault="002F10C5">
      <w:pPr>
        <w:spacing w:before="49"/>
        <w:ind w:left="154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b/>
          <w:spacing w:val="-3"/>
          <w:sz w:val="15"/>
        </w:rPr>
        <w:t xml:space="preserve">Key </w:t>
      </w:r>
      <w:r>
        <w:rPr>
          <w:rFonts w:ascii="Century Gothic"/>
          <w:b/>
          <w:sz w:val="15"/>
        </w:rPr>
        <w:t>-</w:t>
      </w:r>
      <w:r>
        <w:rPr>
          <w:rFonts w:ascii="Century Gothic"/>
          <w:b/>
          <w:spacing w:val="-11"/>
          <w:sz w:val="15"/>
        </w:rPr>
        <w:t xml:space="preserve"> </w:t>
      </w:r>
      <w:r>
        <w:rPr>
          <w:rFonts w:ascii="Century Gothic"/>
          <w:b/>
          <w:spacing w:val="1"/>
          <w:sz w:val="15"/>
        </w:rPr>
        <w:t>urgency</w:t>
      </w:r>
      <w:r>
        <w:rPr>
          <w:rFonts w:ascii="Century Gothic"/>
          <w:b/>
          <w:spacing w:val="-3"/>
          <w:sz w:val="15"/>
        </w:rPr>
        <w:t xml:space="preserve"> of </w:t>
      </w:r>
      <w:r>
        <w:rPr>
          <w:rFonts w:ascii="Century Gothic"/>
          <w:b/>
          <w:sz w:val="15"/>
        </w:rPr>
        <w:t>environmental</w:t>
      </w:r>
      <w:r>
        <w:rPr>
          <w:rFonts w:ascii="Century Gothic"/>
          <w:b/>
          <w:spacing w:val="1"/>
          <w:sz w:val="15"/>
        </w:rPr>
        <w:t xml:space="preserve"> </w:t>
      </w:r>
      <w:r>
        <w:rPr>
          <w:rFonts w:ascii="Century Gothic"/>
          <w:b/>
          <w:sz w:val="15"/>
        </w:rPr>
        <w:t>demands</w:t>
      </w:r>
    </w:p>
    <w:p w14:paraId="0405903B" w14:textId="2B8D9F83" w:rsidR="00700F7C" w:rsidRDefault="002F10C5">
      <w:pPr>
        <w:spacing w:before="89" w:line="310" w:lineRule="auto"/>
        <w:ind w:left="881" w:right="12399"/>
        <w:rPr>
          <w:rFonts w:ascii="Century Gothic" w:eastAsia="Century Gothic" w:hAnsi="Century Gothic" w:cs="Century Gothic"/>
          <w:sz w:val="15"/>
          <w:szCs w:val="15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89376" behindDoc="1" locked="0" layoutInCell="1" allowOverlap="1" wp14:anchorId="04059B08" wp14:editId="57246D9A">
                <wp:simplePos x="0" y="0"/>
                <wp:positionH relativeFrom="page">
                  <wp:posOffset>456565</wp:posOffset>
                </wp:positionH>
                <wp:positionV relativeFrom="paragraph">
                  <wp:posOffset>34925</wp:posOffset>
                </wp:positionV>
                <wp:extent cx="474345" cy="771525"/>
                <wp:effectExtent l="8890" t="3175" r="2540" b="6350"/>
                <wp:wrapNone/>
                <wp:docPr id="954" name="Group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771525"/>
                          <a:chOff x="719" y="55"/>
                          <a:chExt cx="747" cy="1215"/>
                        </a:xfrm>
                      </wpg:grpSpPr>
                      <wpg:grpSp>
                        <wpg:cNvPr id="955" name="Group 942"/>
                        <wpg:cNvGrpSpPr>
                          <a:grpSpLocks/>
                        </wpg:cNvGrpSpPr>
                        <wpg:grpSpPr bwMode="auto">
                          <a:xfrm>
                            <a:off x="731" y="62"/>
                            <a:ext cx="728" cy="250"/>
                            <a:chOff x="731" y="62"/>
                            <a:chExt cx="728" cy="250"/>
                          </a:xfrm>
                        </wpg:grpSpPr>
                        <wps:wsp>
                          <wps:cNvPr id="956" name="Freeform 943"/>
                          <wps:cNvSpPr>
                            <a:spLocks/>
                          </wps:cNvSpPr>
                          <wps:spPr bwMode="auto">
                            <a:xfrm>
                              <a:off x="731" y="62"/>
                              <a:ext cx="728" cy="250"/>
                            </a:xfrm>
                            <a:custGeom>
                              <a:avLst/>
                              <a:gdLst>
                                <a:gd name="T0" fmla="+- 0 731 731"/>
                                <a:gd name="T1" fmla="*/ T0 w 728"/>
                                <a:gd name="T2" fmla="+- 0 311 62"/>
                                <a:gd name="T3" fmla="*/ 311 h 250"/>
                                <a:gd name="T4" fmla="+- 0 1458 731"/>
                                <a:gd name="T5" fmla="*/ T4 w 728"/>
                                <a:gd name="T6" fmla="+- 0 311 62"/>
                                <a:gd name="T7" fmla="*/ 311 h 250"/>
                                <a:gd name="T8" fmla="+- 0 1458 731"/>
                                <a:gd name="T9" fmla="*/ T8 w 728"/>
                                <a:gd name="T10" fmla="+- 0 62 62"/>
                                <a:gd name="T11" fmla="*/ 62 h 250"/>
                                <a:gd name="T12" fmla="+- 0 731 731"/>
                                <a:gd name="T13" fmla="*/ T12 w 728"/>
                                <a:gd name="T14" fmla="+- 0 62 62"/>
                                <a:gd name="T15" fmla="*/ 62 h 250"/>
                                <a:gd name="T16" fmla="+- 0 731 731"/>
                                <a:gd name="T17" fmla="*/ T16 w 728"/>
                                <a:gd name="T18" fmla="+- 0 311 62"/>
                                <a:gd name="T19" fmla="*/ 311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8" h="250">
                                  <a:moveTo>
                                    <a:pt x="0" y="249"/>
                                  </a:moveTo>
                                  <a:lnTo>
                                    <a:pt x="727" y="249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940"/>
                        <wpg:cNvGrpSpPr>
                          <a:grpSpLocks/>
                        </wpg:cNvGrpSpPr>
                        <wpg:grpSpPr bwMode="auto">
                          <a:xfrm>
                            <a:off x="731" y="300"/>
                            <a:ext cx="728" cy="250"/>
                            <a:chOff x="731" y="300"/>
                            <a:chExt cx="728" cy="250"/>
                          </a:xfrm>
                        </wpg:grpSpPr>
                        <wps:wsp>
                          <wps:cNvPr id="958" name="Freeform 941"/>
                          <wps:cNvSpPr>
                            <a:spLocks/>
                          </wps:cNvSpPr>
                          <wps:spPr bwMode="auto">
                            <a:xfrm>
                              <a:off x="731" y="300"/>
                              <a:ext cx="728" cy="250"/>
                            </a:xfrm>
                            <a:custGeom>
                              <a:avLst/>
                              <a:gdLst>
                                <a:gd name="T0" fmla="+- 0 731 731"/>
                                <a:gd name="T1" fmla="*/ T0 w 728"/>
                                <a:gd name="T2" fmla="+- 0 549 300"/>
                                <a:gd name="T3" fmla="*/ 549 h 250"/>
                                <a:gd name="T4" fmla="+- 0 1458 731"/>
                                <a:gd name="T5" fmla="*/ T4 w 728"/>
                                <a:gd name="T6" fmla="+- 0 549 300"/>
                                <a:gd name="T7" fmla="*/ 549 h 250"/>
                                <a:gd name="T8" fmla="+- 0 1458 731"/>
                                <a:gd name="T9" fmla="*/ T8 w 728"/>
                                <a:gd name="T10" fmla="+- 0 300 300"/>
                                <a:gd name="T11" fmla="*/ 300 h 250"/>
                                <a:gd name="T12" fmla="+- 0 731 731"/>
                                <a:gd name="T13" fmla="*/ T12 w 728"/>
                                <a:gd name="T14" fmla="+- 0 300 300"/>
                                <a:gd name="T15" fmla="*/ 300 h 250"/>
                                <a:gd name="T16" fmla="+- 0 731 731"/>
                                <a:gd name="T17" fmla="*/ T16 w 728"/>
                                <a:gd name="T18" fmla="+- 0 549 300"/>
                                <a:gd name="T19" fmla="*/ 549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8" h="250">
                                  <a:moveTo>
                                    <a:pt x="0" y="249"/>
                                  </a:moveTo>
                                  <a:lnTo>
                                    <a:pt x="727" y="249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938"/>
                        <wpg:cNvGrpSpPr>
                          <a:grpSpLocks/>
                        </wpg:cNvGrpSpPr>
                        <wpg:grpSpPr bwMode="auto">
                          <a:xfrm>
                            <a:off x="731" y="537"/>
                            <a:ext cx="728" cy="250"/>
                            <a:chOff x="731" y="537"/>
                            <a:chExt cx="728" cy="250"/>
                          </a:xfrm>
                        </wpg:grpSpPr>
                        <wps:wsp>
                          <wps:cNvPr id="960" name="Freeform 939"/>
                          <wps:cNvSpPr>
                            <a:spLocks/>
                          </wps:cNvSpPr>
                          <wps:spPr bwMode="auto">
                            <a:xfrm>
                              <a:off x="731" y="537"/>
                              <a:ext cx="728" cy="250"/>
                            </a:xfrm>
                            <a:custGeom>
                              <a:avLst/>
                              <a:gdLst>
                                <a:gd name="T0" fmla="+- 0 731 731"/>
                                <a:gd name="T1" fmla="*/ T0 w 728"/>
                                <a:gd name="T2" fmla="+- 0 787 537"/>
                                <a:gd name="T3" fmla="*/ 787 h 250"/>
                                <a:gd name="T4" fmla="+- 0 1458 731"/>
                                <a:gd name="T5" fmla="*/ T4 w 728"/>
                                <a:gd name="T6" fmla="+- 0 787 537"/>
                                <a:gd name="T7" fmla="*/ 787 h 250"/>
                                <a:gd name="T8" fmla="+- 0 1458 731"/>
                                <a:gd name="T9" fmla="*/ T8 w 728"/>
                                <a:gd name="T10" fmla="+- 0 537 537"/>
                                <a:gd name="T11" fmla="*/ 537 h 250"/>
                                <a:gd name="T12" fmla="+- 0 731 731"/>
                                <a:gd name="T13" fmla="*/ T12 w 728"/>
                                <a:gd name="T14" fmla="+- 0 537 537"/>
                                <a:gd name="T15" fmla="*/ 537 h 250"/>
                                <a:gd name="T16" fmla="+- 0 731 731"/>
                                <a:gd name="T17" fmla="*/ T16 w 728"/>
                                <a:gd name="T18" fmla="+- 0 787 537"/>
                                <a:gd name="T19" fmla="*/ 787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8" h="250">
                                  <a:moveTo>
                                    <a:pt x="0" y="250"/>
                                  </a:moveTo>
                                  <a:lnTo>
                                    <a:pt x="727" y="250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936"/>
                        <wpg:cNvGrpSpPr>
                          <a:grpSpLocks/>
                        </wpg:cNvGrpSpPr>
                        <wpg:grpSpPr bwMode="auto">
                          <a:xfrm>
                            <a:off x="731" y="775"/>
                            <a:ext cx="728" cy="250"/>
                            <a:chOff x="731" y="775"/>
                            <a:chExt cx="728" cy="250"/>
                          </a:xfrm>
                        </wpg:grpSpPr>
                        <wps:wsp>
                          <wps:cNvPr id="962" name="Freeform 937"/>
                          <wps:cNvSpPr>
                            <a:spLocks/>
                          </wps:cNvSpPr>
                          <wps:spPr bwMode="auto">
                            <a:xfrm>
                              <a:off x="731" y="775"/>
                              <a:ext cx="728" cy="250"/>
                            </a:xfrm>
                            <a:custGeom>
                              <a:avLst/>
                              <a:gdLst>
                                <a:gd name="T0" fmla="+- 0 731 731"/>
                                <a:gd name="T1" fmla="*/ T0 w 728"/>
                                <a:gd name="T2" fmla="+- 0 1025 775"/>
                                <a:gd name="T3" fmla="*/ 1025 h 250"/>
                                <a:gd name="T4" fmla="+- 0 1458 731"/>
                                <a:gd name="T5" fmla="*/ T4 w 728"/>
                                <a:gd name="T6" fmla="+- 0 1025 775"/>
                                <a:gd name="T7" fmla="*/ 1025 h 250"/>
                                <a:gd name="T8" fmla="+- 0 1458 731"/>
                                <a:gd name="T9" fmla="*/ T8 w 728"/>
                                <a:gd name="T10" fmla="+- 0 775 775"/>
                                <a:gd name="T11" fmla="*/ 775 h 250"/>
                                <a:gd name="T12" fmla="+- 0 731 731"/>
                                <a:gd name="T13" fmla="*/ T12 w 728"/>
                                <a:gd name="T14" fmla="+- 0 775 775"/>
                                <a:gd name="T15" fmla="*/ 775 h 250"/>
                                <a:gd name="T16" fmla="+- 0 731 731"/>
                                <a:gd name="T17" fmla="*/ T16 w 728"/>
                                <a:gd name="T18" fmla="+- 0 1025 775"/>
                                <a:gd name="T19" fmla="*/ 1025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8" h="250">
                                  <a:moveTo>
                                    <a:pt x="0" y="250"/>
                                  </a:moveTo>
                                  <a:lnTo>
                                    <a:pt x="727" y="250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934"/>
                        <wpg:cNvGrpSpPr>
                          <a:grpSpLocks/>
                        </wpg:cNvGrpSpPr>
                        <wpg:grpSpPr bwMode="auto">
                          <a:xfrm>
                            <a:off x="731" y="1013"/>
                            <a:ext cx="728" cy="250"/>
                            <a:chOff x="731" y="1013"/>
                            <a:chExt cx="728" cy="250"/>
                          </a:xfrm>
                        </wpg:grpSpPr>
                        <wps:wsp>
                          <wps:cNvPr id="964" name="Freeform 935"/>
                          <wps:cNvSpPr>
                            <a:spLocks/>
                          </wps:cNvSpPr>
                          <wps:spPr bwMode="auto">
                            <a:xfrm>
                              <a:off x="731" y="1013"/>
                              <a:ext cx="728" cy="250"/>
                            </a:xfrm>
                            <a:custGeom>
                              <a:avLst/>
                              <a:gdLst>
                                <a:gd name="T0" fmla="+- 0 731 731"/>
                                <a:gd name="T1" fmla="*/ T0 w 728"/>
                                <a:gd name="T2" fmla="+- 0 1263 1013"/>
                                <a:gd name="T3" fmla="*/ 1263 h 250"/>
                                <a:gd name="T4" fmla="+- 0 1458 731"/>
                                <a:gd name="T5" fmla="*/ T4 w 728"/>
                                <a:gd name="T6" fmla="+- 0 1263 1013"/>
                                <a:gd name="T7" fmla="*/ 1263 h 250"/>
                                <a:gd name="T8" fmla="+- 0 1458 731"/>
                                <a:gd name="T9" fmla="*/ T8 w 728"/>
                                <a:gd name="T10" fmla="+- 0 1013 1013"/>
                                <a:gd name="T11" fmla="*/ 1013 h 250"/>
                                <a:gd name="T12" fmla="+- 0 731 731"/>
                                <a:gd name="T13" fmla="*/ T12 w 728"/>
                                <a:gd name="T14" fmla="+- 0 1013 1013"/>
                                <a:gd name="T15" fmla="*/ 1013 h 250"/>
                                <a:gd name="T16" fmla="+- 0 731 731"/>
                                <a:gd name="T17" fmla="*/ T16 w 728"/>
                                <a:gd name="T18" fmla="+- 0 1263 1013"/>
                                <a:gd name="T19" fmla="*/ 1263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8" h="250">
                                  <a:moveTo>
                                    <a:pt x="0" y="250"/>
                                  </a:moveTo>
                                  <a:lnTo>
                                    <a:pt x="727" y="250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932"/>
                        <wpg:cNvGrpSpPr>
                          <a:grpSpLocks/>
                        </wpg:cNvGrpSpPr>
                        <wpg:grpSpPr bwMode="auto">
                          <a:xfrm>
                            <a:off x="726" y="62"/>
                            <a:ext cx="2" cy="1201"/>
                            <a:chOff x="726" y="62"/>
                            <a:chExt cx="2" cy="1201"/>
                          </a:xfrm>
                        </wpg:grpSpPr>
                        <wps:wsp>
                          <wps:cNvPr id="966" name="Freeform 933"/>
                          <wps:cNvSpPr>
                            <a:spLocks/>
                          </wps:cNvSpPr>
                          <wps:spPr bwMode="auto">
                            <a:xfrm>
                              <a:off x="726" y="62"/>
                              <a:ext cx="2" cy="1201"/>
                            </a:xfrm>
                            <a:custGeom>
                              <a:avLst/>
                              <a:gdLst>
                                <a:gd name="T0" fmla="+- 0 62 62"/>
                                <a:gd name="T1" fmla="*/ 62 h 1201"/>
                                <a:gd name="T2" fmla="+- 0 1263 62"/>
                                <a:gd name="T3" fmla="*/ 1263 h 12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1">
                                  <a:moveTo>
                                    <a:pt x="0" y="0"/>
                                  </a:moveTo>
                                  <a:lnTo>
                                    <a:pt x="0" y="1201"/>
                                  </a:lnTo>
                                </a:path>
                              </a:pathLst>
                            </a:custGeom>
                            <a:noFill/>
                            <a:ln w="84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930"/>
                        <wpg:cNvGrpSpPr>
                          <a:grpSpLocks/>
                        </wpg:cNvGrpSpPr>
                        <wpg:grpSpPr bwMode="auto">
                          <a:xfrm>
                            <a:off x="1453" y="74"/>
                            <a:ext cx="2" cy="1190"/>
                            <a:chOff x="1453" y="74"/>
                            <a:chExt cx="2" cy="1190"/>
                          </a:xfrm>
                        </wpg:grpSpPr>
                        <wps:wsp>
                          <wps:cNvPr id="968" name="Freeform 931"/>
                          <wps:cNvSpPr>
                            <a:spLocks/>
                          </wps:cNvSpPr>
                          <wps:spPr bwMode="auto">
                            <a:xfrm>
                              <a:off x="1453" y="74"/>
                              <a:ext cx="2" cy="1190"/>
                            </a:xfrm>
                            <a:custGeom>
                              <a:avLst/>
                              <a:gdLst>
                                <a:gd name="T0" fmla="+- 0 74 74"/>
                                <a:gd name="T1" fmla="*/ 74 h 1190"/>
                                <a:gd name="T2" fmla="+- 0 1263 74"/>
                                <a:gd name="T3" fmla="*/ 1263 h 1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0">
                                  <a:moveTo>
                                    <a:pt x="0" y="0"/>
                                  </a:moveTo>
                                  <a:lnTo>
                                    <a:pt x="0" y="1189"/>
                                  </a:lnTo>
                                </a:path>
                              </a:pathLst>
                            </a:custGeom>
                            <a:noFill/>
                            <a:ln w="84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928"/>
                        <wpg:cNvGrpSpPr>
                          <a:grpSpLocks/>
                        </wpg:cNvGrpSpPr>
                        <wpg:grpSpPr bwMode="auto">
                          <a:xfrm>
                            <a:off x="731" y="68"/>
                            <a:ext cx="728" cy="2"/>
                            <a:chOff x="731" y="68"/>
                            <a:chExt cx="728" cy="2"/>
                          </a:xfrm>
                        </wpg:grpSpPr>
                        <wps:wsp>
                          <wps:cNvPr id="970" name="Freeform 929"/>
                          <wps:cNvSpPr>
                            <a:spLocks/>
                          </wps:cNvSpPr>
                          <wps:spPr bwMode="auto">
                            <a:xfrm>
                              <a:off x="731" y="68"/>
                              <a:ext cx="728" cy="2"/>
                            </a:xfrm>
                            <a:custGeom>
                              <a:avLst/>
                              <a:gdLst>
                                <a:gd name="T0" fmla="+- 0 731 731"/>
                                <a:gd name="T1" fmla="*/ T0 w 728"/>
                                <a:gd name="T2" fmla="+- 0 1458 731"/>
                                <a:gd name="T3" fmla="*/ T2 w 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8">
                                  <a:moveTo>
                                    <a:pt x="0" y="0"/>
                                  </a:moveTo>
                                  <a:lnTo>
                                    <a:pt x="727" y="0"/>
                                  </a:lnTo>
                                </a:path>
                              </a:pathLst>
                            </a:custGeom>
                            <a:noFill/>
                            <a:ln w="87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926"/>
                        <wpg:cNvGrpSpPr>
                          <a:grpSpLocks/>
                        </wpg:cNvGrpSpPr>
                        <wpg:grpSpPr bwMode="auto">
                          <a:xfrm>
                            <a:off x="731" y="305"/>
                            <a:ext cx="728" cy="2"/>
                            <a:chOff x="731" y="305"/>
                            <a:chExt cx="728" cy="2"/>
                          </a:xfrm>
                        </wpg:grpSpPr>
                        <wps:wsp>
                          <wps:cNvPr id="972" name="Freeform 927"/>
                          <wps:cNvSpPr>
                            <a:spLocks/>
                          </wps:cNvSpPr>
                          <wps:spPr bwMode="auto">
                            <a:xfrm>
                              <a:off x="731" y="305"/>
                              <a:ext cx="728" cy="2"/>
                            </a:xfrm>
                            <a:custGeom>
                              <a:avLst/>
                              <a:gdLst>
                                <a:gd name="T0" fmla="+- 0 731 731"/>
                                <a:gd name="T1" fmla="*/ T0 w 728"/>
                                <a:gd name="T2" fmla="+- 0 1458 731"/>
                                <a:gd name="T3" fmla="*/ T2 w 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8">
                                  <a:moveTo>
                                    <a:pt x="0" y="0"/>
                                  </a:moveTo>
                                  <a:lnTo>
                                    <a:pt x="727" y="0"/>
                                  </a:lnTo>
                                </a:path>
                              </a:pathLst>
                            </a:custGeom>
                            <a:noFill/>
                            <a:ln w="87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924"/>
                        <wpg:cNvGrpSpPr>
                          <a:grpSpLocks/>
                        </wpg:cNvGrpSpPr>
                        <wpg:grpSpPr bwMode="auto">
                          <a:xfrm>
                            <a:off x="731" y="543"/>
                            <a:ext cx="728" cy="2"/>
                            <a:chOff x="731" y="543"/>
                            <a:chExt cx="728" cy="2"/>
                          </a:xfrm>
                        </wpg:grpSpPr>
                        <wps:wsp>
                          <wps:cNvPr id="974" name="Freeform 925"/>
                          <wps:cNvSpPr>
                            <a:spLocks/>
                          </wps:cNvSpPr>
                          <wps:spPr bwMode="auto">
                            <a:xfrm>
                              <a:off x="731" y="543"/>
                              <a:ext cx="728" cy="2"/>
                            </a:xfrm>
                            <a:custGeom>
                              <a:avLst/>
                              <a:gdLst>
                                <a:gd name="T0" fmla="+- 0 731 731"/>
                                <a:gd name="T1" fmla="*/ T0 w 728"/>
                                <a:gd name="T2" fmla="+- 0 1458 731"/>
                                <a:gd name="T3" fmla="*/ T2 w 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8">
                                  <a:moveTo>
                                    <a:pt x="0" y="0"/>
                                  </a:moveTo>
                                  <a:lnTo>
                                    <a:pt x="727" y="0"/>
                                  </a:lnTo>
                                </a:path>
                              </a:pathLst>
                            </a:custGeom>
                            <a:noFill/>
                            <a:ln w="87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922"/>
                        <wpg:cNvGrpSpPr>
                          <a:grpSpLocks/>
                        </wpg:cNvGrpSpPr>
                        <wpg:grpSpPr bwMode="auto">
                          <a:xfrm>
                            <a:off x="731" y="781"/>
                            <a:ext cx="728" cy="2"/>
                            <a:chOff x="731" y="781"/>
                            <a:chExt cx="728" cy="2"/>
                          </a:xfrm>
                        </wpg:grpSpPr>
                        <wps:wsp>
                          <wps:cNvPr id="976" name="Freeform 923"/>
                          <wps:cNvSpPr>
                            <a:spLocks/>
                          </wps:cNvSpPr>
                          <wps:spPr bwMode="auto">
                            <a:xfrm>
                              <a:off x="731" y="781"/>
                              <a:ext cx="728" cy="2"/>
                            </a:xfrm>
                            <a:custGeom>
                              <a:avLst/>
                              <a:gdLst>
                                <a:gd name="T0" fmla="+- 0 731 731"/>
                                <a:gd name="T1" fmla="*/ T0 w 728"/>
                                <a:gd name="T2" fmla="+- 0 1458 731"/>
                                <a:gd name="T3" fmla="*/ T2 w 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8">
                                  <a:moveTo>
                                    <a:pt x="0" y="0"/>
                                  </a:moveTo>
                                  <a:lnTo>
                                    <a:pt x="727" y="0"/>
                                  </a:lnTo>
                                </a:path>
                              </a:pathLst>
                            </a:custGeom>
                            <a:noFill/>
                            <a:ln w="87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920"/>
                        <wpg:cNvGrpSpPr>
                          <a:grpSpLocks/>
                        </wpg:cNvGrpSpPr>
                        <wpg:grpSpPr bwMode="auto">
                          <a:xfrm>
                            <a:off x="731" y="1019"/>
                            <a:ext cx="728" cy="2"/>
                            <a:chOff x="731" y="1019"/>
                            <a:chExt cx="728" cy="2"/>
                          </a:xfrm>
                        </wpg:grpSpPr>
                        <wps:wsp>
                          <wps:cNvPr id="978" name="Freeform 921"/>
                          <wps:cNvSpPr>
                            <a:spLocks/>
                          </wps:cNvSpPr>
                          <wps:spPr bwMode="auto">
                            <a:xfrm>
                              <a:off x="731" y="1019"/>
                              <a:ext cx="728" cy="2"/>
                            </a:xfrm>
                            <a:custGeom>
                              <a:avLst/>
                              <a:gdLst>
                                <a:gd name="T0" fmla="+- 0 731 731"/>
                                <a:gd name="T1" fmla="*/ T0 w 728"/>
                                <a:gd name="T2" fmla="+- 0 1458 731"/>
                                <a:gd name="T3" fmla="*/ T2 w 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8">
                                  <a:moveTo>
                                    <a:pt x="0" y="0"/>
                                  </a:moveTo>
                                  <a:lnTo>
                                    <a:pt x="727" y="0"/>
                                  </a:lnTo>
                                </a:path>
                              </a:pathLst>
                            </a:custGeom>
                            <a:noFill/>
                            <a:ln w="87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918"/>
                        <wpg:cNvGrpSpPr>
                          <a:grpSpLocks/>
                        </wpg:cNvGrpSpPr>
                        <wpg:grpSpPr bwMode="auto">
                          <a:xfrm>
                            <a:off x="731" y="1257"/>
                            <a:ext cx="728" cy="2"/>
                            <a:chOff x="731" y="1257"/>
                            <a:chExt cx="728" cy="2"/>
                          </a:xfrm>
                        </wpg:grpSpPr>
                        <wps:wsp>
                          <wps:cNvPr id="980" name="Freeform 919"/>
                          <wps:cNvSpPr>
                            <a:spLocks/>
                          </wps:cNvSpPr>
                          <wps:spPr bwMode="auto">
                            <a:xfrm>
                              <a:off x="731" y="1257"/>
                              <a:ext cx="728" cy="2"/>
                            </a:xfrm>
                            <a:custGeom>
                              <a:avLst/>
                              <a:gdLst>
                                <a:gd name="T0" fmla="+- 0 731 731"/>
                                <a:gd name="T1" fmla="*/ T0 w 728"/>
                                <a:gd name="T2" fmla="+- 0 1458 731"/>
                                <a:gd name="T3" fmla="*/ T2 w 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8">
                                  <a:moveTo>
                                    <a:pt x="0" y="0"/>
                                  </a:moveTo>
                                  <a:lnTo>
                                    <a:pt x="727" y="0"/>
                                  </a:lnTo>
                                </a:path>
                              </a:pathLst>
                            </a:custGeom>
                            <a:noFill/>
                            <a:ln w="87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6A2D36" id="Group 917" o:spid="_x0000_s1026" style="position:absolute;margin-left:35.95pt;margin-top:2.75pt;width:37.35pt;height:60.75pt;z-index:-227104;mso-position-horizontal-relative:page" coordorigin="719,55" coordsize="747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">
                <v:group id="Group 942" o:spid="_x0000_s1027" style="position:absolute;left:731;top:62;width:728;height:250" coordorigin="731,62" coordsize="728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      <v:shape id="Freeform 943" o:spid="_x0000_s1028" style="position:absolute;left:731;top:62;width:728;height:250;visibility:visible;mso-wrap-style:square;v-text-anchor:top" coordsize="728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k9S8UA&#10;AADcAAAADwAAAGRycy9kb3ducmV2LnhtbESPQWvCQBCF7wX/wzKCl9JsFBo0zSqiiL02VtDbkJ1m&#10;Q7OzMbtq/PfdQqHHx5v3vXnFarCtuFHvG8cKpkkKgrhyuuFawedh9zIH4QOyxtYxKXiQh9Vy9FRg&#10;rt2dP+hWhlpECPscFZgQulxKXxmy6BPXEUfvy/UWQ5R9LXWP9wi3rZylaSYtNhwbDHa0MVR9l1cb&#10;3zDz4XI8PdP03NbZebs47MvLVqnJeFi/gQg0hP/jv/S7VrB4zeB3TCS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yT1LxQAAANwAAAAPAAAAAAAAAAAAAAAAAJgCAABkcnMv&#10;ZG93bnJldi54bWxQSwUGAAAAAAQABAD1AAAAigMAAAAA&#10;" path="m,249r727,l727,,,,,249xe" fillcolor="#c00000" stroked="f">
                    <v:path arrowok="t" o:connecttype="custom" o:connectlocs="0,311;727,311;727,62;0,62;0,311" o:connectangles="0,0,0,0,0"/>
                  </v:shape>
                </v:group>
                <v:group id="Group 940" o:spid="_x0000_s1029" style="position:absolute;left:731;top:300;width:728;height:250" coordorigin="731,300" coordsize="728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<v:shape id="Freeform 941" o:spid="_x0000_s1030" style="position:absolute;left:731;top:300;width:728;height:250;visibility:visible;mso-wrap-style:square;v-text-anchor:top" coordsize="728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g5sIA&#10;AADcAAAADwAAAGRycy9kb3ducmV2LnhtbESPwW7CMAyG75P2DpEn7TbSDYGgENBAgLgCO+xoNaap&#10;aJyqySB7e3xA4mj9/j9/ni+zb9WV+tgENvA5KEARV8E2XBv4OW0/JqBiQrbYBiYD/xRhuXh9mWNp&#10;w40PdD2mWgmEY4kGXEpdqXWsHHmMg9ARS3YOvcckY19r2+NN4L7VX0Ux1h4blgsOO1o7qi7HPy8a&#10;m2E+nHN72mzT726671ZhVTlj3t/y9wxUopyey4/23hqYjsRWnhEC6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++DmwgAAANwAAAAPAAAAAAAAAAAAAAAAAJgCAABkcnMvZG93&#10;bnJldi54bWxQSwUGAAAAAAQABAD1AAAAhwMAAAAA&#10;" path="m,249r727,l727,,,,,249xe" fillcolor="red" stroked="f">
                    <v:path arrowok="t" o:connecttype="custom" o:connectlocs="0,549;727,549;727,300;0,300;0,549" o:connectangles="0,0,0,0,0"/>
                  </v:shape>
                </v:group>
                <v:group id="Group 938" o:spid="_x0000_s1031" style="position:absolute;left:731;top:537;width:728;height:250" coordorigin="731,537" coordsize="728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    <v:shape id="Freeform 939" o:spid="_x0000_s1032" style="position:absolute;left:731;top:537;width:728;height:250;visibility:visible;mso-wrap-style:square;v-text-anchor:top" coordsize="728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uq8L8A&#10;AADcAAAADwAAAGRycy9kb3ducmV2LnhtbERPTYvCMBC9L/gfwgje1lQRWatRRBQ8iLi67Hloxqba&#10;TGoTa/335iB4fLzv2aK1pWio9oVjBYN+AoI4c7rgXMHfafP9A8IHZI2lY1LwJA+Leedrhql2D/6l&#10;5hhyEUPYp6jAhFClUvrMkEXfdxVx5M6uthgirHOpa3zEcFvKYZKMpcWCY4PBilaGsuvxbhWst7dm&#10;d9H/3pwqcno/Gk4O3irV67bLKYhAbfiI3+6tVjAZx/nxTDwCc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W6rwvwAAANwAAAAPAAAAAAAAAAAAAAAAAJgCAABkcnMvZG93bnJl&#10;di54bWxQSwUGAAAAAAQABAD1AAAAhAMAAAAA&#10;" path="m,250r727,l727,,,,,250xe" fillcolor="#ffc000" stroked="f">
                    <v:path arrowok="t" o:connecttype="custom" o:connectlocs="0,787;727,787;727,537;0,537;0,787" o:connectangles="0,0,0,0,0"/>
                  </v:shape>
                </v:group>
                <v:group id="Group 936" o:spid="_x0000_s1033" style="position:absolute;left:731;top:775;width:728;height:250" coordorigin="731,775" coordsize="728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<v:shape id="Freeform 937" o:spid="_x0000_s1034" style="position:absolute;left:731;top:775;width:728;height:250;visibility:visible;mso-wrap-style:square;v-text-anchor:top" coordsize="728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4qcYA&#10;AADcAAAADwAAAGRycy9kb3ducmV2LnhtbESPT4vCMBTE78J+h/AEb5rag+xWo+iC4EHctf7B46N5&#10;tsXmpTRRq59+syB4HGbmN8xk1ppK3KhxpWUFw0EEgjizuuRcwX637H+CcB5ZY2WZFDzIwWz60Zlg&#10;ou2dt3RLfS4ChF2CCgrv60RKlxVk0A1sTRy8s20M+iCbXOoG7wFuKhlH0UgaLDksFFjTd0HZJb0a&#10;Bc8tnn9+H5soXqXr3dFcF4fTc6FUr9vOxyA8tf4dfrVXWsHXKIb/M+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N4qcYAAADcAAAADwAAAAAAAAAAAAAAAACYAgAAZHJz&#10;L2Rvd25yZXYueG1sUEsFBgAAAAAEAAQA9QAAAIsDAAAAAA==&#10;" path="m,250r727,l727,,,,,250xe" fillcolor="#92d050" stroked="f">
                    <v:path arrowok="t" o:connecttype="custom" o:connectlocs="0,1025;727,1025;727,775;0,775;0,1025" o:connectangles="0,0,0,0,0"/>
                  </v:shape>
                </v:group>
                <v:group id="Group 934" o:spid="_x0000_s1035" style="position:absolute;left:731;top:1013;width:728;height:250" coordorigin="731,1013" coordsize="728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    <v:shape id="Freeform 935" o:spid="_x0000_s1036" style="position:absolute;left:731;top:1013;width:728;height:250;visibility:visible;mso-wrap-style:square;v-text-anchor:top" coordsize="728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udhcMA&#10;AADcAAAADwAAAGRycy9kb3ducmV2LnhtbESPQYvCMBSE7wv+h/CEva2psohWo6goeJNVEbw9m2db&#10;bF5Kk9juv98sCB6HmfmGmS87U4knNa60rGA4SEAQZ1aXnCs4n3ZfExDOI2usLJOCX3KwXPQ+5phq&#10;2/IPPY8+FxHCLkUFhfd1KqXLCjLoBrYmjt7dNgZ9lE0udYNthJtKjpJkLA2WHBcKrGlTUPY4BqPA&#10;BgzhsG1v68nmPjyE/aW7bkdKffa71QyEp86/w6/2XiuYjr/h/0w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udhcMAAADcAAAADwAAAAAAAAAAAAAAAACYAgAAZHJzL2Rv&#10;d25yZXYueG1sUEsFBgAAAAAEAAQA9QAAAIgDAAAAAA==&#10;" path="m,250r727,l727,,,,,250xe" fillcolor="#00af50" stroked="f">
                    <v:path arrowok="t" o:connecttype="custom" o:connectlocs="0,1263;727,1263;727,1013;0,1013;0,1263" o:connectangles="0,0,0,0,0"/>
                  </v:shape>
                </v:group>
                <v:group id="Group 932" o:spid="_x0000_s1037" style="position:absolute;left:726;top:62;width:2;height:1201" coordorigin="726,62" coordsize="2,1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<v:shape id="Freeform 933" o:spid="_x0000_s1038" style="position:absolute;left:726;top:62;width:2;height:1201;visibility:visible;mso-wrap-style:square;v-text-anchor:top" coordsize="2,1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Cw08QA&#10;AADcAAAADwAAAGRycy9kb3ducmV2LnhtbESPzW7CMBCE75X6DtYi9VYcekhLwCDaqurPjYAExyVe&#10;koh4HdkLpG9fV6rU42hmvtHMl4Pr1IVCbD0bmIwzUMSVty3XBrabt/snUFGQLXaeycA3RVgubm/m&#10;WFh/5TVdSqlVgnAs0EAj0hdax6ohh3Hse+LkHX1wKEmGWtuA1wR3nX7Islw7bDktNNjTS0PVqTw7&#10;A2UruMeNvO6+9KPsn8/hPf88GHM3GlYzUEKD/If/2h/WwDTP4fdMOgJ6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QsNPEAAAA3AAAAA8AAAAAAAAAAAAAAAAAmAIAAGRycy9k&#10;b3ducmV2LnhtbFBLBQYAAAAABAAEAPUAAACJAwAAAAA=&#10;" path="m,l,1201e" filled="f" strokeweight=".23547mm">
                    <v:path arrowok="t" o:connecttype="custom" o:connectlocs="0,62;0,1263" o:connectangles="0,0"/>
                  </v:shape>
                </v:group>
                <v:group id="Group 930" o:spid="_x0000_s1039" style="position:absolute;left:1453;top:74;width:2;height:1190" coordorigin="1453,74" coordsize="2,1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<v:shape id="Freeform 931" o:spid="_x0000_s1040" style="position:absolute;left:1453;top:74;width:2;height:1190;visibility:visible;mso-wrap-style:square;v-text-anchor:top" coordsize="2,1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FjDMEA&#10;AADcAAAADwAAAGRycy9kb3ducmV2LnhtbERPy4rCMBTdC/5DuII7TZWh1WoUEQaU0Rl8fMClubbF&#10;5qY0UTt+vVkILg/nPV+2phJ3alxpWcFoGIEgzqwuOVdwPn0PJiCcR9ZYWSYF/+Rgueh25phq++AD&#10;3Y8+FyGEXYoKCu/rVEqXFWTQDW1NHLiLbQz6AJtc6gYfIdxUchxFsTRYcmgosKZ1Qdn1eDMKyEbP&#10;JHbber1Lrpu//e/PV3xLlOr32tUMhKfWf8Rv90YrmMZhbTgTjo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RYwzBAAAA3AAAAA8AAAAAAAAAAAAAAAAAmAIAAGRycy9kb3du&#10;cmV2LnhtbFBLBQYAAAAABAAEAPUAAACGAwAAAAA=&#10;" path="m,l,1189e" filled="f" strokeweight=".23547mm">
                    <v:path arrowok="t" o:connecttype="custom" o:connectlocs="0,74;0,1263" o:connectangles="0,0"/>
                  </v:shape>
                </v:group>
                <v:group id="Group 928" o:spid="_x0000_s1041" style="position:absolute;left:731;top:68;width:728;height:2" coordorigin="731,68" coordsize="7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    <v:shape id="Freeform 929" o:spid="_x0000_s1042" style="position:absolute;left:731;top:68;width:728;height:2;visibility:visible;mso-wrap-style:square;v-text-anchor:top" coordsize="7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Vg/MQA&#10;AADcAAAADwAAAGRycy9kb3ducmV2LnhtbERPTWvCQBC9F/wPywi9lLqxoE1S12CEYtFLGwXpbciO&#10;STA7m2ZXTf+9eyj0+Hjfi2wwrbhS7xrLCqaTCARxaXXDlYLD/v05BuE8ssbWMin4JQfZcvSwwFTb&#10;G3/RtfCVCCHsUlRQe9+lUrqyJoNuYjviwJ1sb9AH2FdS93gL4aaVL1E0lwYbDg01drSuqTwXF6Mg&#10;3iTfn+tNvhuOs+N821WIT/mPUo/jYfUGwtPg/8V/7g+tIHkN88OZc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VYPzEAAAA3AAAAA8AAAAAAAAAAAAAAAAAmAIAAGRycy9k&#10;b3ducmV2LnhtbFBLBQYAAAAABAAEAPUAAACJAwAAAAA=&#10;" path="m,l727,e" filled="f" strokeweight=".24439mm">
                    <v:path arrowok="t" o:connecttype="custom" o:connectlocs="0,0;727,0" o:connectangles="0,0"/>
                  </v:shape>
                </v:group>
                <v:group id="Group 926" o:spid="_x0000_s1043" style="position:absolute;left:731;top:305;width:728;height:2" coordorigin="731,305" coordsize="7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    <v:shape id="Freeform 927" o:spid="_x0000_s1044" style="position:absolute;left:731;top:305;width:728;height:2;visibility:visible;mso-wrap-style:square;v-text-anchor:top" coordsize="7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tbEMcA&#10;AADcAAAADwAAAGRycy9kb3ducmV2LnhtbESPQWvCQBSE7wX/w/IKvUjdGKia1FVUkBS9WFsIvT2y&#10;r0kw+zbNrpr++64g9DjMzDfMfNmbRlyoc7VlBeNRBIK4sLrmUsHnx/Z5BsJ5ZI2NZVLwSw6Wi8HD&#10;HFNtr/xOl6MvRYCwS1FB5X2bSumKigy6kW2Jg/dtO4M+yK6UusNrgJtGxlE0kQZrDgsVtrSpqDgd&#10;z0bBLEu+Dptsve/zl3yya0vE4fpHqafHfvUKwlPv/8P39ptWkExjuJ0JR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LWxDHAAAA3AAAAA8AAAAAAAAAAAAAAAAAmAIAAGRy&#10;cy9kb3ducmV2LnhtbFBLBQYAAAAABAAEAPUAAACMAwAAAAA=&#10;" path="m,l727,e" filled="f" strokeweight=".24439mm">
                    <v:path arrowok="t" o:connecttype="custom" o:connectlocs="0,0;727,0" o:connectangles="0,0"/>
                  </v:shape>
                </v:group>
                <v:group id="Group 924" o:spid="_x0000_s1045" style="position:absolute;left:731;top:543;width:728;height:2" coordorigin="731,543" coordsize="7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<v:shape id="Freeform 925" o:spid="_x0000_s1046" style="position:absolute;left:731;top:543;width:728;height:2;visibility:visible;mso-wrap-style:square;v-text-anchor:top" coordsize="7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5m/8YA&#10;AADcAAAADwAAAGRycy9kb3ducmV2LnhtbESPQWvCQBSE7wX/w/IEL1I3ilpNXUWFouhFbUF6e2Sf&#10;STD7NmZXjf++Kwg9DjPzDTOZ1aYQN6pcbllBtxOBIE6szjlV8PP99T4C4TyyxsIyKXiQg9m08TbB&#10;WNs77+l28KkIEHYxKsi8L2MpXZKRQdexJXHwTrYy6IOsUqkrvAe4KWQviobSYM5hIcOSlhkl58PV&#10;KBitxr+75WqxrY+D43BTpojtxUWpVrOef4LwVPv/8Ku91grGH314nglH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5m/8YAAADcAAAADwAAAAAAAAAAAAAAAACYAgAAZHJz&#10;L2Rvd25yZXYueG1sUEsFBgAAAAAEAAQA9QAAAIsDAAAAAA==&#10;" path="m,l727,e" filled="f" strokeweight=".24439mm">
                    <v:path arrowok="t" o:connecttype="custom" o:connectlocs="0,0;727,0" o:connectangles="0,0"/>
                  </v:shape>
                </v:group>
                <v:group id="Group 922" o:spid="_x0000_s1047" style="position:absolute;left:731;top:781;width:728;height:2" coordorigin="731,781" coordsize="7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    <v:shape id="Freeform 923" o:spid="_x0000_s1048" style="position:absolute;left:731;top:781;width:728;height:2;visibility:visible;mso-wrap-style:square;v-text-anchor:top" coordsize="7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BdE8cA&#10;AADcAAAADwAAAGRycy9kb3ducmV2LnhtbESPQWvCQBSE74L/YXlCL8VsWjCNqauoUBR7aVUI3h7Z&#10;1ySYfZtmt5r++65Q8DjMzDfMbNGbRlyoc7VlBU9RDIK4sLrmUsHx8DZOQTiPrLGxTAp+ycFiPhzM&#10;MNP2yp902ftSBAi7DBVU3reZlK6oyKCLbEscvC/bGfRBdqXUHV4D3DTyOY4TabDmsFBhS+uKivP+&#10;xyhIN9PTx3qzeu/zSZ7s2hLxcfWt1MOoX76C8NT7e/i/vdUKpi8J3M6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wXRPHAAAA3AAAAA8AAAAAAAAAAAAAAAAAmAIAAGRy&#10;cy9kb3ducmV2LnhtbFBLBQYAAAAABAAEAPUAAACMAwAAAAA=&#10;" path="m,l727,e" filled="f" strokeweight=".24439mm">
                    <v:path arrowok="t" o:connecttype="custom" o:connectlocs="0,0;727,0" o:connectangles="0,0"/>
                  </v:shape>
                </v:group>
                <v:group id="Group 920" o:spid="_x0000_s1049" style="position:absolute;left:731;top:1019;width:728;height:2" coordorigin="731,1019" coordsize="7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    <v:shape id="Freeform 921" o:spid="_x0000_s1050" style="position:absolute;left:731;top:1019;width:728;height:2;visibility:visible;mso-wrap-style:square;v-text-anchor:top" coordsize="7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s+sQA&#10;AADcAAAADwAAAGRycy9kb3ducmV2LnhtbERPTWvCQBC9F/wPywi9lLqxoE1S12CEYtFLGwXpbciO&#10;STA7m2ZXTf+9eyj0+Hjfi2wwrbhS7xrLCqaTCARxaXXDlYLD/v05BuE8ssbWMin4JQfZcvSwwFTb&#10;G3/RtfCVCCHsUlRQe9+lUrqyJoNuYjviwJ1sb9AH2FdS93gL4aaVL1E0lwYbDg01drSuqTwXF6Mg&#10;3iTfn+tNvhuOs+N821WIT/mPUo/jYfUGwtPg/8V/7g+tIHkNa8OZc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bPrEAAAA3AAAAA8AAAAAAAAAAAAAAAAAmAIAAGRycy9k&#10;b3ducmV2LnhtbFBLBQYAAAAABAAEAPUAAACJAwAAAAA=&#10;" path="m,l727,e" filled="f" strokeweight=".24439mm">
                    <v:path arrowok="t" o:connecttype="custom" o:connectlocs="0,0;727,0" o:connectangles="0,0"/>
                  </v:shape>
                </v:group>
                <v:group id="Group 918" o:spid="_x0000_s1051" style="position:absolute;left:731;top:1257;width:728;height:2" coordorigin="731,1257" coordsize="7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    <v:shape id="Freeform 919" o:spid="_x0000_s1052" style="position:absolute;left:731;top:1257;width:728;height:2;visibility:visible;mso-wrap-style:square;v-text-anchor:top" coordsize="7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AQ28QA&#10;AADcAAAADwAAAGRycy9kb3ducmV2LnhtbERPTWvCQBC9F/oflil4kbpRMMTUVaogkXpprSDehuw0&#10;Cc3OxuyapP/ePQg9Pt73cj2YWnTUusqygukkAkGcW11xoeD0vXtNQDiPrLG2TAr+yMF69fy0xFTb&#10;nr+oO/pChBB2KSoovW9SKV1ekkE3sQ1x4H5sa9AH2BZSt9iHcFPLWRTF0mDFoaHEhrYl5b/Hm1GQ&#10;ZIvL5zbbHIbz/Bx/NAXieHNVavQyvL+B8DT4f/HDvdcKFkmYH86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AENvEAAAA3AAAAA8AAAAAAAAAAAAAAAAAmAIAAGRycy9k&#10;b3ducmV2LnhtbFBLBQYAAAAABAAEAPUAAACJAwAAAAA=&#10;" path="m,l727,e" filled="f" strokeweight=".24439mm">
                    <v:path arrowok="t" o:connecttype="custom" o:connectlocs="0,0;727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entury Gothic"/>
          <w:sz w:val="15"/>
        </w:rPr>
        <w:t>means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z w:val="15"/>
        </w:rPr>
        <w:t>critical</w:t>
      </w:r>
      <w:r>
        <w:rPr>
          <w:rFonts w:ascii="Century Gothic"/>
          <w:spacing w:val="-1"/>
          <w:sz w:val="15"/>
        </w:rPr>
        <w:t xml:space="preserve"> </w:t>
      </w:r>
      <w:r>
        <w:rPr>
          <w:rFonts w:ascii="Century Gothic"/>
          <w:sz w:val="15"/>
        </w:rPr>
        <w:t>demand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z w:val="15"/>
        </w:rPr>
        <w:t xml:space="preserve">i.e. </w:t>
      </w:r>
      <w:r>
        <w:rPr>
          <w:rFonts w:ascii="Century Gothic"/>
          <w:spacing w:val="-1"/>
          <w:sz w:val="15"/>
        </w:rPr>
        <w:t>urgent</w:t>
      </w:r>
      <w:r>
        <w:rPr>
          <w:rFonts w:ascii="Century Gothic"/>
          <w:spacing w:val="1"/>
          <w:sz w:val="15"/>
        </w:rPr>
        <w:t xml:space="preserve"> </w:t>
      </w:r>
      <w:r>
        <w:rPr>
          <w:rFonts w:ascii="Century Gothic"/>
          <w:spacing w:val="-4"/>
          <w:sz w:val="15"/>
        </w:rPr>
        <w:t>need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1"/>
          <w:sz w:val="15"/>
        </w:rPr>
        <w:t>for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2"/>
          <w:sz w:val="15"/>
        </w:rPr>
        <w:t>in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1"/>
          <w:sz w:val="15"/>
        </w:rPr>
        <w:t>that particular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-6"/>
          <w:sz w:val="15"/>
        </w:rPr>
        <w:t>year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3"/>
          <w:sz w:val="15"/>
        </w:rPr>
        <w:t>to</w:t>
      </w:r>
      <w:r>
        <w:rPr>
          <w:rFonts w:ascii="Century Gothic"/>
          <w:spacing w:val="-1"/>
          <w:sz w:val="15"/>
        </w:rPr>
        <w:t xml:space="preserve"> </w:t>
      </w:r>
      <w:r>
        <w:rPr>
          <w:rFonts w:ascii="Century Gothic"/>
          <w:spacing w:val="2"/>
          <w:sz w:val="15"/>
        </w:rPr>
        <w:t>manage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z w:val="15"/>
        </w:rPr>
        <w:t>risk</w:t>
      </w:r>
      <w:r>
        <w:rPr>
          <w:rFonts w:ascii="Century Gothic"/>
          <w:spacing w:val="-1"/>
          <w:sz w:val="15"/>
        </w:rPr>
        <w:t xml:space="preserve"> </w:t>
      </w:r>
      <w:r>
        <w:rPr>
          <w:rFonts w:ascii="Century Gothic"/>
          <w:spacing w:val="2"/>
          <w:sz w:val="15"/>
        </w:rPr>
        <w:t>of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1"/>
          <w:sz w:val="15"/>
        </w:rPr>
        <w:t>irretrievable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pacing w:val="2"/>
          <w:sz w:val="15"/>
        </w:rPr>
        <w:t>loss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2"/>
          <w:sz w:val="15"/>
        </w:rPr>
        <w:t>or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2"/>
          <w:sz w:val="15"/>
        </w:rPr>
        <w:t>damage</w:t>
      </w:r>
      <w:r>
        <w:rPr>
          <w:rFonts w:ascii="Century Gothic"/>
          <w:spacing w:val="70"/>
          <w:w w:val="98"/>
          <w:sz w:val="15"/>
        </w:rPr>
        <w:t xml:space="preserve"> </w:t>
      </w:r>
      <w:r>
        <w:rPr>
          <w:rFonts w:ascii="Century Gothic"/>
          <w:sz w:val="15"/>
        </w:rPr>
        <w:t>means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1"/>
          <w:sz w:val="15"/>
        </w:rPr>
        <w:t>high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z w:val="15"/>
        </w:rPr>
        <w:t>demand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1"/>
          <w:sz w:val="15"/>
        </w:rPr>
        <w:t>for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z w:val="15"/>
        </w:rPr>
        <w:t xml:space="preserve">i.e. </w:t>
      </w:r>
      <w:r>
        <w:rPr>
          <w:rFonts w:ascii="Century Gothic"/>
          <w:spacing w:val="-4"/>
          <w:sz w:val="15"/>
        </w:rPr>
        <w:t>needed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2"/>
          <w:sz w:val="15"/>
        </w:rPr>
        <w:t>in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1"/>
          <w:sz w:val="15"/>
        </w:rPr>
        <w:t>that particular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-6"/>
          <w:sz w:val="15"/>
        </w:rPr>
        <w:t>year</w:t>
      </w:r>
    </w:p>
    <w:p w14:paraId="0405903C" w14:textId="77777777" w:rsidR="00700F7C" w:rsidRDefault="002F10C5">
      <w:pPr>
        <w:spacing w:before="1" w:line="309" w:lineRule="auto"/>
        <w:ind w:left="881" w:right="15044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sz w:val="15"/>
        </w:rPr>
        <w:t>means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1"/>
          <w:sz w:val="15"/>
        </w:rPr>
        <w:t>moderate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z w:val="15"/>
        </w:rPr>
        <w:t>demand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1"/>
          <w:sz w:val="15"/>
        </w:rPr>
        <w:t>for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z w:val="15"/>
        </w:rPr>
        <w:t>i.e.</w:t>
      </w:r>
      <w:r>
        <w:rPr>
          <w:rFonts w:ascii="Century Gothic"/>
          <w:spacing w:val="-1"/>
          <w:sz w:val="15"/>
        </w:rPr>
        <w:t xml:space="preserve">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4"/>
          <w:sz w:val="15"/>
        </w:rPr>
        <w:t xml:space="preserve"> needed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1"/>
          <w:sz w:val="15"/>
        </w:rPr>
        <w:t>that</w:t>
      </w:r>
      <w:r>
        <w:rPr>
          <w:rFonts w:ascii="Century Gothic"/>
          <w:sz w:val="15"/>
        </w:rPr>
        <w:t xml:space="preserve"> </w:t>
      </w:r>
      <w:r>
        <w:rPr>
          <w:rFonts w:ascii="Century Gothic"/>
          <w:spacing w:val="1"/>
          <w:sz w:val="15"/>
        </w:rPr>
        <w:t>particular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-6"/>
          <w:sz w:val="15"/>
        </w:rPr>
        <w:t>year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1"/>
          <w:sz w:val="15"/>
        </w:rPr>
        <w:t>and/or</w:t>
      </w:r>
      <w:r>
        <w:rPr>
          <w:rFonts w:ascii="Century Gothic"/>
          <w:spacing w:val="-4"/>
          <w:sz w:val="15"/>
        </w:rPr>
        <w:t xml:space="preserve"> next</w:t>
      </w:r>
      <w:r>
        <w:rPr>
          <w:rFonts w:ascii="Century Gothic"/>
          <w:spacing w:val="72"/>
          <w:w w:val="98"/>
          <w:sz w:val="15"/>
        </w:rPr>
        <w:t xml:space="preserve"> </w:t>
      </w:r>
      <w:r>
        <w:rPr>
          <w:rFonts w:ascii="Century Gothic"/>
          <w:sz w:val="15"/>
        </w:rPr>
        <w:t>means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3"/>
          <w:sz w:val="15"/>
        </w:rPr>
        <w:t>low</w:t>
      </w:r>
      <w:r>
        <w:rPr>
          <w:rFonts w:ascii="Century Gothic"/>
          <w:spacing w:val="7"/>
          <w:sz w:val="15"/>
        </w:rPr>
        <w:t xml:space="preserve"> </w:t>
      </w:r>
      <w:r>
        <w:rPr>
          <w:rFonts w:ascii="Century Gothic"/>
          <w:sz w:val="15"/>
        </w:rPr>
        <w:t>demand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1"/>
          <w:sz w:val="15"/>
        </w:rPr>
        <w:t>for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z w:val="15"/>
        </w:rPr>
        <w:t xml:space="preserve">i.e.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-1"/>
          <w:sz w:val="15"/>
        </w:rPr>
        <w:t>generally</w:t>
      </w:r>
      <w:r>
        <w:rPr>
          <w:rFonts w:ascii="Century Gothic"/>
          <w:spacing w:val="25"/>
          <w:sz w:val="15"/>
        </w:rPr>
        <w:t xml:space="preserve"> </w:t>
      </w:r>
      <w:r>
        <w:rPr>
          <w:rFonts w:ascii="Century Gothic"/>
          <w:spacing w:val="1"/>
          <w:sz w:val="15"/>
        </w:rPr>
        <w:t xml:space="preserve">not </w:t>
      </w:r>
      <w:r>
        <w:rPr>
          <w:rFonts w:ascii="Century Gothic"/>
          <w:spacing w:val="-4"/>
          <w:sz w:val="15"/>
        </w:rPr>
        <w:t>needed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1"/>
          <w:sz w:val="15"/>
        </w:rPr>
        <w:t>that</w:t>
      </w:r>
      <w:r>
        <w:rPr>
          <w:rFonts w:ascii="Century Gothic"/>
          <w:spacing w:val="2"/>
          <w:sz w:val="15"/>
        </w:rPr>
        <w:t xml:space="preserve"> </w:t>
      </w:r>
      <w:r>
        <w:rPr>
          <w:rFonts w:ascii="Century Gothic"/>
          <w:spacing w:val="1"/>
          <w:sz w:val="15"/>
        </w:rPr>
        <w:t>particular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-6"/>
          <w:sz w:val="15"/>
        </w:rPr>
        <w:t>year</w:t>
      </w:r>
    </w:p>
    <w:p w14:paraId="0405903D" w14:textId="77777777" w:rsidR="00700F7C" w:rsidRDefault="002F10C5">
      <w:pPr>
        <w:spacing w:before="2"/>
        <w:ind w:left="881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sz w:val="15"/>
        </w:rPr>
        <w:t>means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z w:val="15"/>
        </w:rPr>
        <w:t>very</w:t>
      </w:r>
      <w:r>
        <w:rPr>
          <w:rFonts w:ascii="Century Gothic"/>
          <w:spacing w:val="-13"/>
          <w:sz w:val="15"/>
        </w:rPr>
        <w:t xml:space="preserve"> </w:t>
      </w:r>
      <w:r>
        <w:rPr>
          <w:rFonts w:ascii="Century Gothic"/>
          <w:spacing w:val="3"/>
          <w:sz w:val="15"/>
        </w:rPr>
        <w:t>low</w:t>
      </w:r>
      <w:r>
        <w:rPr>
          <w:rFonts w:ascii="Century Gothic"/>
          <w:spacing w:val="6"/>
          <w:sz w:val="15"/>
        </w:rPr>
        <w:t xml:space="preserve"> </w:t>
      </w:r>
      <w:r>
        <w:rPr>
          <w:rFonts w:ascii="Century Gothic"/>
          <w:sz w:val="15"/>
        </w:rPr>
        <w:t>demand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1"/>
          <w:sz w:val="15"/>
        </w:rPr>
        <w:t>for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z w:val="15"/>
        </w:rPr>
        <w:t xml:space="preserve">i.e.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-1"/>
          <w:sz w:val="15"/>
        </w:rPr>
        <w:t>generally</w:t>
      </w:r>
      <w:r>
        <w:rPr>
          <w:rFonts w:ascii="Century Gothic"/>
          <w:spacing w:val="-14"/>
          <w:sz w:val="15"/>
        </w:rPr>
        <w:t xml:space="preserve"> </w:t>
      </w:r>
      <w:r>
        <w:rPr>
          <w:rFonts w:ascii="Century Gothic"/>
          <w:spacing w:val="1"/>
          <w:sz w:val="15"/>
        </w:rPr>
        <w:t xml:space="preserve">not </w:t>
      </w:r>
      <w:r>
        <w:rPr>
          <w:rFonts w:ascii="Century Gothic"/>
          <w:spacing w:val="-4"/>
          <w:sz w:val="15"/>
        </w:rPr>
        <w:t>needed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1"/>
          <w:sz w:val="15"/>
        </w:rPr>
        <w:t>that particular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-6"/>
          <w:sz w:val="15"/>
        </w:rPr>
        <w:t>year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2"/>
          <w:sz w:val="15"/>
        </w:rPr>
        <w:t>or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2"/>
          <w:sz w:val="15"/>
        </w:rPr>
        <w:t>the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pacing w:val="3"/>
          <w:sz w:val="15"/>
        </w:rPr>
        <w:t>following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6"/>
          <w:sz w:val="15"/>
        </w:rPr>
        <w:t>year</w:t>
      </w:r>
    </w:p>
    <w:p w14:paraId="0405903E" w14:textId="77777777" w:rsidR="00700F7C" w:rsidRDefault="002F10C5">
      <w:pPr>
        <w:spacing w:before="42"/>
        <w:ind w:left="154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spacing w:val="3"/>
          <w:sz w:val="15"/>
        </w:rPr>
        <w:t>Note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pacing w:val="1"/>
          <w:sz w:val="15"/>
        </w:rPr>
        <w:t>that</w:t>
      </w:r>
      <w:r>
        <w:rPr>
          <w:rFonts w:ascii="Century Gothic"/>
          <w:sz w:val="15"/>
        </w:rPr>
        <w:t xml:space="preserve"> demand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2"/>
          <w:sz w:val="15"/>
        </w:rPr>
        <w:t>is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-1"/>
          <w:sz w:val="15"/>
        </w:rPr>
        <w:t>considered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z w:val="15"/>
        </w:rPr>
        <w:t>at</w:t>
      </w:r>
      <w:r>
        <w:rPr>
          <w:rFonts w:ascii="Century Gothic"/>
          <w:spacing w:val="1"/>
          <w:sz w:val="15"/>
        </w:rPr>
        <w:t xml:space="preserve"> </w:t>
      </w:r>
      <w:r>
        <w:rPr>
          <w:rFonts w:ascii="Century Gothic"/>
          <w:sz w:val="15"/>
        </w:rPr>
        <w:t>a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-1"/>
          <w:sz w:val="15"/>
        </w:rPr>
        <w:t>generalised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-3"/>
          <w:sz w:val="15"/>
        </w:rPr>
        <w:t>scale;</w:t>
      </w:r>
      <w:r>
        <w:rPr>
          <w:rFonts w:ascii="Century Gothic"/>
          <w:spacing w:val="-1"/>
          <w:sz w:val="15"/>
        </w:rPr>
        <w:t xml:space="preserve"> </w:t>
      </w:r>
      <w:r>
        <w:rPr>
          <w:rFonts w:ascii="Century Gothic"/>
          <w:sz w:val="15"/>
        </w:rPr>
        <w:t>there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3"/>
          <w:sz w:val="15"/>
        </w:rPr>
        <w:t>may</w:t>
      </w:r>
      <w:r>
        <w:rPr>
          <w:rFonts w:ascii="Century Gothic"/>
          <w:spacing w:val="-14"/>
          <w:sz w:val="15"/>
        </w:rPr>
        <w:t xml:space="preserve"> </w:t>
      </w:r>
      <w:r>
        <w:rPr>
          <w:rFonts w:ascii="Century Gothic"/>
          <w:sz w:val="15"/>
        </w:rPr>
        <w:t>be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pacing w:val="-1"/>
          <w:sz w:val="15"/>
        </w:rPr>
        <w:t>specific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z w:val="15"/>
        </w:rPr>
        <w:t>requirements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1"/>
          <w:sz w:val="15"/>
        </w:rPr>
        <w:t xml:space="preserve">that </w:t>
      </w:r>
      <w:r>
        <w:rPr>
          <w:rFonts w:ascii="Century Gothic"/>
          <w:sz w:val="15"/>
        </w:rPr>
        <w:t>are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pacing w:val="3"/>
          <w:sz w:val="15"/>
        </w:rPr>
        <w:t>more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pacing w:val="2"/>
          <w:sz w:val="15"/>
        </w:rPr>
        <w:t>or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-1"/>
          <w:sz w:val="15"/>
        </w:rPr>
        <w:t>less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1"/>
          <w:sz w:val="15"/>
        </w:rPr>
        <w:t>urgent</w:t>
      </w:r>
      <w:r>
        <w:rPr>
          <w:rFonts w:ascii="Century Gothic"/>
          <w:spacing w:val="1"/>
          <w:sz w:val="15"/>
        </w:rPr>
        <w:t xml:space="preserve"> </w:t>
      </w:r>
      <w:r>
        <w:rPr>
          <w:rFonts w:ascii="Century Gothic"/>
          <w:spacing w:val="4"/>
          <w:sz w:val="15"/>
        </w:rPr>
        <w:t>within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2"/>
          <w:sz w:val="15"/>
        </w:rPr>
        <w:t>the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pacing w:val="1"/>
          <w:sz w:val="15"/>
        </w:rPr>
        <w:t>flow</w:t>
      </w:r>
      <w:r>
        <w:rPr>
          <w:rFonts w:ascii="Century Gothic"/>
          <w:spacing w:val="5"/>
          <w:sz w:val="15"/>
        </w:rPr>
        <w:t xml:space="preserve"> </w:t>
      </w:r>
      <w:r>
        <w:rPr>
          <w:rFonts w:ascii="Century Gothic"/>
          <w:spacing w:val="1"/>
          <w:sz w:val="15"/>
        </w:rPr>
        <w:t>regime</w:t>
      </w:r>
    </w:p>
    <w:p w14:paraId="0405903F" w14:textId="77777777" w:rsidR="00700F7C" w:rsidRDefault="00700F7C">
      <w:pPr>
        <w:rPr>
          <w:rFonts w:ascii="Century Gothic" w:eastAsia="Century Gothic" w:hAnsi="Century Gothic" w:cs="Century Gothic"/>
          <w:sz w:val="15"/>
          <w:szCs w:val="15"/>
        </w:rPr>
        <w:sectPr w:rsidR="00700F7C">
          <w:footerReference w:type="default" r:id="rId57"/>
          <w:pgSz w:w="23820" w:h="16840" w:orient="landscape"/>
          <w:pgMar w:top="840" w:right="920" w:bottom="1480" w:left="600" w:header="0" w:footer="1291" w:gutter="0"/>
          <w:pgNumType w:start="5"/>
          <w:cols w:space="720"/>
        </w:sectPr>
      </w:pPr>
    </w:p>
    <w:p w14:paraId="04059040" w14:textId="61D6D761" w:rsidR="00700F7C" w:rsidRDefault="002F10C5">
      <w:pPr>
        <w:spacing w:before="46"/>
        <w:ind w:left="120"/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089448" behindDoc="1" locked="0" layoutInCell="1" allowOverlap="1" wp14:anchorId="04059B09" wp14:editId="6B561E57">
                <wp:simplePos x="0" y="0"/>
                <wp:positionH relativeFrom="page">
                  <wp:posOffset>10020300</wp:posOffset>
                </wp:positionH>
                <wp:positionV relativeFrom="page">
                  <wp:posOffset>2653665</wp:posOffset>
                </wp:positionV>
                <wp:extent cx="1297305" cy="842010"/>
                <wp:effectExtent l="0" t="0" r="0" b="0"/>
                <wp:wrapNone/>
                <wp:docPr id="941" name="Group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7305" cy="842010"/>
                          <a:chOff x="15780" y="4179"/>
                          <a:chExt cx="2043" cy="1326"/>
                        </a:xfrm>
                      </wpg:grpSpPr>
                      <wpg:grpSp>
                        <wpg:cNvPr id="942" name="Group 915"/>
                        <wpg:cNvGrpSpPr>
                          <a:grpSpLocks/>
                        </wpg:cNvGrpSpPr>
                        <wpg:grpSpPr bwMode="auto">
                          <a:xfrm>
                            <a:off x="15780" y="4179"/>
                            <a:ext cx="2043" cy="221"/>
                            <a:chOff x="15780" y="4179"/>
                            <a:chExt cx="2043" cy="221"/>
                          </a:xfrm>
                        </wpg:grpSpPr>
                        <wps:wsp>
                          <wps:cNvPr id="943" name="Freeform 916"/>
                          <wps:cNvSpPr>
                            <a:spLocks/>
                          </wps:cNvSpPr>
                          <wps:spPr bwMode="auto">
                            <a:xfrm>
                              <a:off x="15780" y="4179"/>
                              <a:ext cx="2043" cy="221"/>
                            </a:xfrm>
                            <a:custGeom>
                              <a:avLst/>
                              <a:gdLst>
                                <a:gd name="T0" fmla="+- 0 15780 15780"/>
                                <a:gd name="T1" fmla="*/ T0 w 2043"/>
                                <a:gd name="T2" fmla="+- 0 4400 4179"/>
                                <a:gd name="T3" fmla="*/ 4400 h 221"/>
                                <a:gd name="T4" fmla="+- 0 17822 15780"/>
                                <a:gd name="T5" fmla="*/ T4 w 2043"/>
                                <a:gd name="T6" fmla="+- 0 4400 4179"/>
                                <a:gd name="T7" fmla="*/ 4400 h 221"/>
                                <a:gd name="T8" fmla="+- 0 17822 15780"/>
                                <a:gd name="T9" fmla="*/ T8 w 2043"/>
                                <a:gd name="T10" fmla="+- 0 4179 4179"/>
                                <a:gd name="T11" fmla="*/ 4179 h 221"/>
                                <a:gd name="T12" fmla="+- 0 15780 15780"/>
                                <a:gd name="T13" fmla="*/ T12 w 2043"/>
                                <a:gd name="T14" fmla="+- 0 4179 4179"/>
                                <a:gd name="T15" fmla="*/ 4179 h 221"/>
                                <a:gd name="T16" fmla="+- 0 15780 15780"/>
                                <a:gd name="T17" fmla="*/ T16 w 2043"/>
                                <a:gd name="T18" fmla="+- 0 4400 4179"/>
                                <a:gd name="T19" fmla="*/ 440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221">
                                  <a:moveTo>
                                    <a:pt x="0" y="221"/>
                                  </a:moveTo>
                                  <a:lnTo>
                                    <a:pt x="2042" y="221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913"/>
                        <wpg:cNvGrpSpPr>
                          <a:grpSpLocks/>
                        </wpg:cNvGrpSpPr>
                        <wpg:grpSpPr bwMode="auto">
                          <a:xfrm>
                            <a:off x="15780" y="4400"/>
                            <a:ext cx="2043" cy="221"/>
                            <a:chOff x="15780" y="4400"/>
                            <a:chExt cx="2043" cy="221"/>
                          </a:xfrm>
                        </wpg:grpSpPr>
                        <wps:wsp>
                          <wps:cNvPr id="945" name="Freeform 914"/>
                          <wps:cNvSpPr>
                            <a:spLocks/>
                          </wps:cNvSpPr>
                          <wps:spPr bwMode="auto">
                            <a:xfrm>
                              <a:off x="15780" y="4400"/>
                              <a:ext cx="2043" cy="221"/>
                            </a:xfrm>
                            <a:custGeom>
                              <a:avLst/>
                              <a:gdLst>
                                <a:gd name="T0" fmla="+- 0 15780 15780"/>
                                <a:gd name="T1" fmla="*/ T0 w 2043"/>
                                <a:gd name="T2" fmla="+- 0 4620 4400"/>
                                <a:gd name="T3" fmla="*/ 4620 h 221"/>
                                <a:gd name="T4" fmla="+- 0 17822 15780"/>
                                <a:gd name="T5" fmla="*/ T4 w 2043"/>
                                <a:gd name="T6" fmla="+- 0 4620 4400"/>
                                <a:gd name="T7" fmla="*/ 4620 h 221"/>
                                <a:gd name="T8" fmla="+- 0 17822 15780"/>
                                <a:gd name="T9" fmla="*/ T8 w 2043"/>
                                <a:gd name="T10" fmla="+- 0 4400 4400"/>
                                <a:gd name="T11" fmla="*/ 4400 h 221"/>
                                <a:gd name="T12" fmla="+- 0 15780 15780"/>
                                <a:gd name="T13" fmla="*/ T12 w 2043"/>
                                <a:gd name="T14" fmla="+- 0 4400 4400"/>
                                <a:gd name="T15" fmla="*/ 4400 h 221"/>
                                <a:gd name="T16" fmla="+- 0 15780 15780"/>
                                <a:gd name="T17" fmla="*/ T16 w 2043"/>
                                <a:gd name="T18" fmla="+- 0 4620 4400"/>
                                <a:gd name="T19" fmla="*/ 462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221">
                                  <a:moveTo>
                                    <a:pt x="0" y="220"/>
                                  </a:moveTo>
                                  <a:lnTo>
                                    <a:pt x="2042" y="220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911"/>
                        <wpg:cNvGrpSpPr>
                          <a:grpSpLocks/>
                        </wpg:cNvGrpSpPr>
                        <wpg:grpSpPr bwMode="auto">
                          <a:xfrm>
                            <a:off x="15780" y="4620"/>
                            <a:ext cx="2043" cy="221"/>
                            <a:chOff x="15780" y="4620"/>
                            <a:chExt cx="2043" cy="221"/>
                          </a:xfrm>
                        </wpg:grpSpPr>
                        <wps:wsp>
                          <wps:cNvPr id="947" name="Freeform 912"/>
                          <wps:cNvSpPr>
                            <a:spLocks/>
                          </wps:cNvSpPr>
                          <wps:spPr bwMode="auto">
                            <a:xfrm>
                              <a:off x="15780" y="4620"/>
                              <a:ext cx="2043" cy="221"/>
                            </a:xfrm>
                            <a:custGeom>
                              <a:avLst/>
                              <a:gdLst>
                                <a:gd name="T0" fmla="+- 0 15780 15780"/>
                                <a:gd name="T1" fmla="*/ T0 w 2043"/>
                                <a:gd name="T2" fmla="+- 0 4841 4620"/>
                                <a:gd name="T3" fmla="*/ 4841 h 221"/>
                                <a:gd name="T4" fmla="+- 0 17822 15780"/>
                                <a:gd name="T5" fmla="*/ T4 w 2043"/>
                                <a:gd name="T6" fmla="+- 0 4841 4620"/>
                                <a:gd name="T7" fmla="*/ 4841 h 221"/>
                                <a:gd name="T8" fmla="+- 0 17822 15780"/>
                                <a:gd name="T9" fmla="*/ T8 w 2043"/>
                                <a:gd name="T10" fmla="+- 0 4620 4620"/>
                                <a:gd name="T11" fmla="*/ 4620 h 221"/>
                                <a:gd name="T12" fmla="+- 0 15780 15780"/>
                                <a:gd name="T13" fmla="*/ T12 w 2043"/>
                                <a:gd name="T14" fmla="+- 0 4620 4620"/>
                                <a:gd name="T15" fmla="*/ 4620 h 221"/>
                                <a:gd name="T16" fmla="+- 0 15780 15780"/>
                                <a:gd name="T17" fmla="*/ T16 w 2043"/>
                                <a:gd name="T18" fmla="+- 0 4841 4620"/>
                                <a:gd name="T19" fmla="*/ 484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221">
                                  <a:moveTo>
                                    <a:pt x="0" y="221"/>
                                  </a:moveTo>
                                  <a:lnTo>
                                    <a:pt x="2042" y="221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909"/>
                        <wpg:cNvGrpSpPr>
                          <a:grpSpLocks/>
                        </wpg:cNvGrpSpPr>
                        <wpg:grpSpPr bwMode="auto">
                          <a:xfrm>
                            <a:off x="15780" y="4841"/>
                            <a:ext cx="2043" cy="221"/>
                            <a:chOff x="15780" y="4841"/>
                            <a:chExt cx="2043" cy="221"/>
                          </a:xfrm>
                        </wpg:grpSpPr>
                        <wps:wsp>
                          <wps:cNvPr id="949" name="Freeform 910"/>
                          <wps:cNvSpPr>
                            <a:spLocks/>
                          </wps:cNvSpPr>
                          <wps:spPr bwMode="auto">
                            <a:xfrm>
                              <a:off x="15780" y="4841"/>
                              <a:ext cx="2043" cy="221"/>
                            </a:xfrm>
                            <a:custGeom>
                              <a:avLst/>
                              <a:gdLst>
                                <a:gd name="T0" fmla="+- 0 15780 15780"/>
                                <a:gd name="T1" fmla="*/ T0 w 2043"/>
                                <a:gd name="T2" fmla="+- 0 5062 4841"/>
                                <a:gd name="T3" fmla="*/ 5062 h 221"/>
                                <a:gd name="T4" fmla="+- 0 17822 15780"/>
                                <a:gd name="T5" fmla="*/ T4 w 2043"/>
                                <a:gd name="T6" fmla="+- 0 5062 4841"/>
                                <a:gd name="T7" fmla="*/ 5062 h 221"/>
                                <a:gd name="T8" fmla="+- 0 17822 15780"/>
                                <a:gd name="T9" fmla="*/ T8 w 2043"/>
                                <a:gd name="T10" fmla="+- 0 4841 4841"/>
                                <a:gd name="T11" fmla="*/ 4841 h 221"/>
                                <a:gd name="T12" fmla="+- 0 15780 15780"/>
                                <a:gd name="T13" fmla="*/ T12 w 2043"/>
                                <a:gd name="T14" fmla="+- 0 4841 4841"/>
                                <a:gd name="T15" fmla="*/ 4841 h 221"/>
                                <a:gd name="T16" fmla="+- 0 15780 15780"/>
                                <a:gd name="T17" fmla="*/ T16 w 2043"/>
                                <a:gd name="T18" fmla="+- 0 5062 4841"/>
                                <a:gd name="T19" fmla="*/ 506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221">
                                  <a:moveTo>
                                    <a:pt x="0" y="221"/>
                                  </a:moveTo>
                                  <a:lnTo>
                                    <a:pt x="2042" y="221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907"/>
                        <wpg:cNvGrpSpPr>
                          <a:grpSpLocks/>
                        </wpg:cNvGrpSpPr>
                        <wpg:grpSpPr bwMode="auto">
                          <a:xfrm>
                            <a:off x="15780" y="5062"/>
                            <a:ext cx="2043" cy="222"/>
                            <a:chOff x="15780" y="5062"/>
                            <a:chExt cx="2043" cy="222"/>
                          </a:xfrm>
                        </wpg:grpSpPr>
                        <wps:wsp>
                          <wps:cNvPr id="951" name="Freeform 908"/>
                          <wps:cNvSpPr>
                            <a:spLocks/>
                          </wps:cNvSpPr>
                          <wps:spPr bwMode="auto">
                            <a:xfrm>
                              <a:off x="15780" y="5062"/>
                              <a:ext cx="2043" cy="222"/>
                            </a:xfrm>
                            <a:custGeom>
                              <a:avLst/>
                              <a:gdLst>
                                <a:gd name="T0" fmla="+- 0 15780 15780"/>
                                <a:gd name="T1" fmla="*/ T0 w 2043"/>
                                <a:gd name="T2" fmla="+- 0 5283 5062"/>
                                <a:gd name="T3" fmla="*/ 5283 h 222"/>
                                <a:gd name="T4" fmla="+- 0 17822 15780"/>
                                <a:gd name="T5" fmla="*/ T4 w 2043"/>
                                <a:gd name="T6" fmla="+- 0 5283 5062"/>
                                <a:gd name="T7" fmla="*/ 5283 h 222"/>
                                <a:gd name="T8" fmla="+- 0 17822 15780"/>
                                <a:gd name="T9" fmla="*/ T8 w 2043"/>
                                <a:gd name="T10" fmla="+- 0 5062 5062"/>
                                <a:gd name="T11" fmla="*/ 5062 h 222"/>
                                <a:gd name="T12" fmla="+- 0 15780 15780"/>
                                <a:gd name="T13" fmla="*/ T12 w 2043"/>
                                <a:gd name="T14" fmla="+- 0 5062 5062"/>
                                <a:gd name="T15" fmla="*/ 5062 h 222"/>
                                <a:gd name="T16" fmla="+- 0 15780 15780"/>
                                <a:gd name="T17" fmla="*/ T16 w 2043"/>
                                <a:gd name="T18" fmla="+- 0 5283 5062"/>
                                <a:gd name="T19" fmla="*/ 5283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222">
                                  <a:moveTo>
                                    <a:pt x="0" y="221"/>
                                  </a:moveTo>
                                  <a:lnTo>
                                    <a:pt x="2042" y="221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905"/>
                        <wpg:cNvGrpSpPr>
                          <a:grpSpLocks/>
                        </wpg:cNvGrpSpPr>
                        <wpg:grpSpPr bwMode="auto">
                          <a:xfrm>
                            <a:off x="15780" y="5283"/>
                            <a:ext cx="2043" cy="221"/>
                            <a:chOff x="15780" y="5283"/>
                            <a:chExt cx="2043" cy="221"/>
                          </a:xfrm>
                        </wpg:grpSpPr>
                        <wps:wsp>
                          <wps:cNvPr id="953" name="Freeform 906"/>
                          <wps:cNvSpPr>
                            <a:spLocks/>
                          </wps:cNvSpPr>
                          <wps:spPr bwMode="auto">
                            <a:xfrm>
                              <a:off x="15780" y="5283"/>
                              <a:ext cx="2043" cy="221"/>
                            </a:xfrm>
                            <a:custGeom>
                              <a:avLst/>
                              <a:gdLst>
                                <a:gd name="T0" fmla="+- 0 15780 15780"/>
                                <a:gd name="T1" fmla="*/ T0 w 2043"/>
                                <a:gd name="T2" fmla="+- 0 5504 5283"/>
                                <a:gd name="T3" fmla="*/ 5504 h 221"/>
                                <a:gd name="T4" fmla="+- 0 17822 15780"/>
                                <a:gd name="T5" fmla="*/ T4 w 2043"/>
                                <a:gd name="T6" fmla="+- 0 5504 5283"/>
                                <a:gd name="T7" fmla="*/ 5504 h 221"/>
                                <a:gd name="T8" fmla="+- 0 17822 15780"/>
                                <a:gd name="T9" fmla="*/ T8 w 2043"/>
                                <a:gd name="T10" fmla="+- 0 5283 5283"/>
                                <a:gd name="T11" fmla="*/ 5283 h 221"/>
                                <a:gd name="T12" fmla="+- 0 15780 15780"/>
                                <a:gd name="T13" fmla="*/ T12 w 2043"/>
                                <a:gd name="T14" fmla="+- 0 5283 5283"/>
                                <a:gd name="T15" fmla="*/ 5283 h 221"/>
                                <a:gd name="T16" fmla="+- 0 15780 15780"/>
                                <a:gd name="T17" fmla="*/ T16 w 2043"/>
                                <a:gd name="T18" fmla="+- 0 5504 5283"/>
                                <a:gd name="T19" fmla="*/ 550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221">
                                  <a:moveTo>
                                    <a:pt x="0" y="221"/>
                                  </a:moveTo>
                                  <a:lnTo>
                                    <a:pt x="2042" y="221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4020D3" id="Group 904" o:spid="_x0000_s1026" style="position:absolute;margin-left:789pt;margin-top:208.95pt;width:102.15pt;height:66.3pt;z-index:-227032;mso-position-horizontal-relative:page;mso-position-vertical-relative:page" coordorigin="15780,4179" coordsize="2043,1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">
                <v:group id="Group 915" o:spid="_x0000_s1027" style="position:absolute;left:15780;top:4179;width:2043;height:221" coordorigin="15780,4179" coordsize="204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916" o:spid="_x0000_s1028" style="position:absolute;left:15780;top:4179;width:2043;height:221;visibility:visible;mso-wrap-style:square;v-text-anchor:top" coordsize="20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rf7sYA&#10;AADcAAAADwAAAGRycy9kb3ducmV2LnhtbESPQWvCQBSE7wX/w/KEXkrd1IpodBWxCL0ImlR7fc0+&#10;k2D2bZpdNf57VxA8DjPfDDOdt6YSZ2pcaVnBRy8CQZxZXXKu4CddvY9AOI+ssbJMCq7kYD7rvEwx&#10;1vbCWzonPhehhF2MCgrv61hKlxVk0PVsTRy8g20M+iCbXOoGL6HcVLIfRUNpsOSwUGBNy4KyY3Iy&#10;CsZu9LWpNvv/6+A3feuvk2S3+1sq9dptFxMQnlr/DD/obx24wSfcz4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rf7sYAAADcAAAADwAAAAAAAAAAAAAAAACYAgAAZHJz&#10;L2Rvd25yZXYueG1sUEsFBgAAAAAEAAQA9QAAAIsDAAAAAA==&#10;" path="m,221r2042,l2042,,,,,221xe" fillcolor="#365f91" stroked="f">
                    <v:path arrowok="t" o:connecttype="custom" o:connectlocs="0,4400;2042,4400;2042,4179;0,4179;0,4400" o:connectangles="0,0,0,0,0"/>
                  </v:shape>
                </v:group>
                <v:group id="Group 913" o:spid="_x0000_s1029" style="position:absolute;left:15780;top:4400;width:2043;height:221" coordorigin="15780,4400" coordsize="204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914" o:spid="_x0000_s1030" style="position:absolute;left:15780;top:4400;width:2043;height:221;visibility:visible;mso-wrap-style:square;v-text-anchor:top" coordsize="20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/iAcYA&#10;AADcAAAADwAAAGRycy9kb3ducmV2LnhtbESPQWvCQBSE74L/YXlCL9JsFBWNWaVYCr0UNFZ7fc0+&#10;k9Ds25jdavz33YLgcZj5Zph03ZlaXKh1lWUFoygGQZxbXXGh4HP/9jwH4TyyxtoyKbiRg/Wq30sx&#10;0fbKO7pkvhChhF2CCkrvm0RKl5dk0EW2IQ7eybYGfZBtIXWL11BuajmO45k0WHFYKLGhTUn5T/Zr&#10;FCzc/HVbb4/n2+RrPxx/ZNnh8L1R6mnQvSxBeOr8I3yn33XgJlP4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/iAcYAAADcAAAADwAAAAAAAAAAAAAAAACYAgAAZHJz&#10;L2Rvd25yZXYueG1sUEsFBgAAAAAEAAQA9QAAAIsDAAAAAA==&#10;" path="m,220r2042,l2042,,,,,220xe" fillcolor="#365f91" stroked="f">
                    <v:path arrowok="t" o:connecttype="custom" o:connectlocs="0,4620;2042,4620;2042,4400;0,4400;0,4620" o:connectangles="0,0,0,0,0"/>
                  </v:shape>
                </v:group>
                <v:group id="Group 911" o:spid="_x0000_s1031" style="position:absolute;left:15780;top:4620;width:2043;height:221" coordorigin="15780,4620" coordsize="204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912" o:spid="_x0000_s1032" style="position:absolute;left:15780;top:4620;width:2043;height:221;visibility:visible;mso-wrap-style:square;v-text-anchor:top" coordsize="20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HZ7ccA&#10;AADcAAAADwAAAGRycy9kb3ducmV2LnhtbESPT2vCQBTE74LfYXlCL9JsFPFPzCrFUuiloLHa62v2&#10;mYRm38bsVuO37xYEj8PMb4ZJ152pxYVaV1lWMIpiEMS51RUXCj73b89zEM4ja6wtk4IbOViv+r0U&#10;E22vvKNL5gsRStglqKD0vkmkdHlJBl1kG+LgnWxr0AfZFlK3eA3lppbjOJ5KgxWHhRIb2pSU/2S/&#10;RsHCzV+39fZ4vk2+9sPxR5YdDt8bpZ4G3csShKfOP8J3+l0HbjKD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x2e3HAAAA3AAAAA8AAAAAAAAAAAAAAAAAmAIAAGRy&#10;cy9kb3ducmV2LnhtbFBLBQYAAAAABAAEAPUAAACMAwAAAAA=&#10;" path="m,221r2042,l2042,,,,,221xe" fillcolor="#365f91" stroked="f">
                    <v:path arrowok="t" o:connecttype="custom" o:connectlocs="0,4841;2042,4841;2042,4620;0,4620;0,4841" o:connectangles="0,0,0,0,0"/>
                  </v:shape>
                </v:group>
                <v:group id="Group 909" o:spid="_x0000_s1033" style="position:absolute;left:15780;top:4841;width:2043;height:221" coordorigin="15780,4841" coordsize="204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shape id="Freeform 910" o:spid="_x0000_s1034" style="position:absolute;left:15780;top:4841;width:2043;height:221;visibility:visible;mso-wrap-style:square;v-text-anchor:top" coordsize="20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LoBMUA&#10;AADcAAAADwAAAGRycy9kb3ducmV2LnhtbESPQYvCMBSE78L+h/AEL6KpIqJdoyyK4EXQuur12bxt&#10;i81LbaLWf79ZEPY4zHwzzGzRmFI8qHaFZQWDfgSCOLW64EzB92Hdm4BwHlljaZkUvMjBYv7RmmGs&#10;7ZP39Eh8JkIJuxgV5N5XsZQuzcmg69uKOHg/tjbog6wzqWt8hnJTymEUjaXBgsNCjhUtc0qvyd0o&#10;mLrJalfuTrfX6HzoDrdJcjxelkp12s3XJwhPjf8Pv+mNDtxoCn9nw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ugExQAAANwAAAAPAAAAAAAAAAAAAAAAAJgCAABkcnMv&#10;ZG93bnJldi54bWxQSwUGAAAAAAQABAD1AAAAigMAAAAA&#10;" path="m,221r2042,l2042,,,,,221xe" fillcolor="#365f91" stroked="f">
                    <v:path arrowok="t" o:connecttype="custom" o:connectlocs="0,5062;2042,5062;2042,4841;0,4841;0,5062" o:connectangles="0,0,0,0,0"/>
                  </v:shape>
                </v:group>
                <v:group id="Group 907" o:spid="_x0000_s1035" style="position:absolute;left:15780;top:5062;width:2043;height:222" coordorigin="15780,5062" coordsize="2043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908" o:spid="_x0000_s1036" style="position:absolute;left:15780;top:5062;width:2043;height:222;visibility:visible;mso-wrap-style:square;v-text-anchor:top" coordsize="204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VEzcYA&#10;AADcAAAADwAAAGRycy9kb3ducmV2LnhtbESP3WoCMRSE74W+QziF3mlWYa1ujSJCoS2F+of08pCc&#10;brZuTpZNqtu3N4Lg5TAz3zCzRedqcaI2VJ4VDAcZCGLtTcWlgv3utT8BESKywdozKfinAIv5Q2+G&#10;hfFn3tBpG0uRIBwKVGBjbAopg7bkMAx8Q5y8H986jEm2pTQtnhPc1XKUZWPpsOK0YLGhlSV93P45&#10;BR9fo/x9XX3/fuqlPayfc01xPFHq6bFbvoCI1MV7+NZ+Mwqm+RCuZ9IR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VEzcYAAADcAAAADwAAAAAAAAAAAAAAAACYAgAAZHJz&#10;L2Rvd25yZXYueG1sUEsFBgAAAAAEAAQA9QAAAIsDAAAAAA==&#10;" path="m,221r2042,l2042,,,,,221xe" fillcolor="#365f91" stroked="f">
                    <v:path arrowok="t" o:connecttype="custom" o:connectlocs="0,5283;2042,5283;2042,5062;0,5062;0,5283" o:connectangles="0,0,0,0,0"/>
                  </v:shape>
                </v:group>
                <v:group id="Group 905" o:spid="_x0000_s1037" style="position:absolute;left:15780;top:5283;width:2043;height:221" coordorigin="15780,5283" coordsize="204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906" o:spid="_x0000_s1038" style="position:absolute;left:15780;top:5283;width:2043;height:221;visibility:visible;mso-wrap-style:square;v-text-anchor:top" coordsize="20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NJM8cA&#10;AADcAAAADwAAAGRycy9kb3ducmV2LnhtbESPQWvCQBSE74L/YXlCL6IbY1s0ukqxFLwUbNT2+sw+&#10;k2D2bZrdxvjv3UKhx2Hmm2GW685UoqXGlZYVTMYRCOLM6pJzBYf922gGwnlkjZVlUnAjB+tVv7fE&#10;RNsrf1Cb+lyEEnYJKii8rxMpXVaQQTe2NXHwzrYx6INscqkbvIZyU8k4ip6lwZLDQoE1bQrKLumP&#10;UTB3s9ddtfv8vj1+7Yfxe5oej6eNUg+D7mUBwlPn/8N/9FYH7mkKv2fCEZ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TSTPHAAAA3AAAAA8AAAAAAAAAAAAAAAAAmAIAAGRy&#10;cy9kb3ducmV2LnhtbFBLBQYAAAAABAAEAPUAAACMAwAAAAA=&#10;" path="m,221r2042,l2042,,,,,221xe" fillcolor="#365f91" stroked="f">
                    <v:path arrowok="t" o:connecttype="custom" o:connectlocs="0,5504;2042,5504;2042,5283;0,5283;0,550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89472" behindDoc="1" locked="0" layoutInCell="1" allowOverlap="1" wp14:anchorId="04059B0A" wp14:editId="43FC4017">
                <wp:simplePos x="0" y="0"/>
                <wp:positionH relativeFrom="page">
                  <wp:posOffset>7052310</wp:posOffset>
                </wp:positionH>
                <wp:positionV relativeFrom="page">
                  <wp:posOffset>3829050</wp:posOffset>
                </wp:positionV>
                <wp:extent cx="1714500" cy="701040"/>
                <wp:effectExtent l="3810" t="0" r="0" b="3810"/>
                <wp:wrapNone/>
                <wp:docPr id="930" name="Group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701040"/>
                          <a:chOff x="11106" y="6030"/>
                          <a:chExt cx="2700" cy="1104"/>
                        </a:xfrm>
                      </wpg:grpSpPr>
                      <wpg:grpSp>
                        <wpg:cNvPr id="931" name="Group 902"/>
                        <wpg:cNvGrpSpPr>
                          <a:grpSpLocks/>
                        </wpg:cNvGrpSpPr>
                        <wpg:grpSpPr bwMode="auto">
                          <a:xfrm>
                            <a:off x="11106" y="6030"/>
                            <a:ext cx="2700" cy="221"/>
                            <a:chOff x="11106" y="6030"/>
                            <a:chExt cx="2700" cy="221"/>
                          </a:xfrm>
                        </wpg:grpSpPr>
                        <wps:wsp>
                          <wps:cNvPr id="932" name="Freeform 903"/>
                          <wps:cNvSpPr>
                            <a:spLocks/>
                          </wps:cNvSpPr>
                          <wps:spPr bwMode="auto">
                            <a:xfrm>
                              <a:off x="11106" y="6030"/>
                              <a:ext cx="2700" cy="221"/>
                            </a:xfrm>
                            <a:custGeom>
                              <a:avLst/>
                              <a:gdLst>
                                <a:gd name="T0" fmla="+- 0 11106 11106"/>
                                <a:gd name="T1" fmla="*/ T0 w 2700"/>
                                <a:gd name="T2" fmla="+- 0 6251 6030"/>
                                <a:gd name="T3" fmla="*/ 6251 h 221"/>
                                <a:gd name="T4" fmla="+- 0 13806 11106"/>
                                <a:gd name="T5" fmla="*/ T4 w 2700"/>
                                <a:gd name="T6" fmla="+- 0 6251 6030"/>
                                <a:gd name="T7" fmla="*/ 6251 h 221"/>
                                <a:gd name="T8" fmla="+- 0 13806 11106"/>
                                <a:gd name="T9" fmla="*/ T8 w 2700"/>
                                <a:gd name="T10" fmla="+- 0 6030 6030"/>
                                <a:gd name="T11" fmla="*/ 6030 h 221"/>
                                <a:gd name="T12" fmla="+- 0 11106 11106"/>
                                <a:gd name="T13" fmla="*/ T12 w 2700"/>
                                <a:gd name="T14" fmla="+- 0 6030 6030"/>
                                <a:gd name="T15" fmla="*/ 6030 h 221"/>
                                <a:gd name="T16" fmla="+- 0 11106 11106"/>
                                <a:gd name="T17" fmla="*/ T16 w 2700"/>
                                <a:gd name="T18" fmla="+- 0 6251 6030"/>
                                <a:gd name="T19" fmla="*/ 625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1"/>
                                  </a:moveTo>
                                  <a:lnTo>
                                    <a:pt x="2700" y="221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900"/>
                        <wpg:cNvGrpSpPr>
                          <a:grpSpLocks/>
                        </wpg:cNvGrpSpPr>
                        <wpg:grpSpPr bwMode="auto">
                          <a:xfrm>
                            <a:off x="11106" y="6251"/>
                            <a:ext cx="2700" cy="221"/>
                            <a:chOff x="11106" y="6251"/>
                            <a:chExt cx="2700" cy="221"/>
                          </a:xfrm>
                        </wpg:grpSpPr>
                        <wps:wsp>
                          <wps:cNvPr id="934" name="Freeform 901"/>
                          <wps:cNvSpPr>
                            <a:spLocks/>
                          </wps:cNvSpPr>
                          <wps:spPr bwMode="auto">
                            <a:xfrm>
                              <a:off x="11106" y="6251"/>
                              <a:ext cx="2700" cy="221"/>
                            </a:xfrm>
                            <a:custGeom>
                              <a:avLst/>
                              <a:gdLst>
                                <a:gd name="T0" fmla="+- 0 11106 11106"/>
                                <a:gd name="T1" fmla="*/ T0 w 2700"/>
                                <a:gd name="T2" fmla="+- 0 6471 6251"/>
                                <a:gd name="T3" fmla="*/ 6471 h 221"/>
                                <a:gd name="T4" fmla="+- 0 13806 11106"/>
                                <a:gd name="T5" fmla="*/ T4 w 2700"/>
                                <a:gd name="T6" fmla="+- 0 6471 6251"/>
                                <a:gd name="T7" fmla="*/ 6471 h 221"/>
                                <a:gd name="T8" fmla="+- 0 13806 11106"/>
                                <a:gd name="T9" fmla="*/ T8 w 2700"/>
                                <a:gd name="T10" fmla="+- 0 6251 6251"/>
                                <a:gd name="T11" fmla="*/ 6251 h 221"/>
                                <a:gd name="T12" fmla="+- 0 11106 11106"/>
                                <a:gd name="T13" fmla="*/ T12 w 2700"/>
                                <a:gd name="T14" fmla="+- 0 6251 6251"/>
                                <a:gd name="T15" fmla="*/ 6251 h 221"/>
                                <a:gd name="T16" fmla="+- 0 11106 11106"/>
                                <a:gd name="T17" fmla="*/ T16 w 2700"/>
                                <a:gd name="T18" fmla="+- 0 6471 6251"/>
                                <a:gd name="T19" fmla="*/ 647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0"/>
                                  </a:moveTo>
                                  <a:lnTo>
                                    <a:pt x="2700" y="220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898"/>
                        <wpg:cNvGrpSpPr>
                          <a:grpSpLocks/>
                        </wpg:cNvGrpSpPr>
                        <wpg:grpSpPr bwMode="auto">
                          <a:xfrm>
                            <a:off x="11106" y="6471"/>
                            <a:ext cx="2700" cy="221"/>
                            <a:chOff x="11106" y="6471"/>
                            <a:chExt cx="2700" cy="221"/>
                          </a:xfrm>
                        </wpg:grpSpPr>
                        <wps:wsp>
                          <wps:cNvPr id="936" name="Freeform 899"/>
                          <wps:cNvSpPr>
                            <a:spLocks/>
                          </wps:cNvSpPr>
                          <wps:spPr bwMode="auto">
                            <a:xfrm>
                              <a:off x="11106" y="6471"/>
                              <a:ext cx="2700" cy="221"/>
                            </a:xfrm>
                            <a:custGeom>
                              <a:avLst/>
                              <a:gdLst>
                                <a:gd name="T0" fmla="+- 0 11106 11106"/>
                                <a:gd name="T1" fmla="*/ T0 w 2700"/>
                                <a:gd name="T2" fmla="+- 0 6692 6471"/>
                                <a:gd name="T3" fmla="*/ 6692 h 221"/>
                                <a:gd name="T4" fmla="+- 0 13806 11106"/>
                                <a:gd name="T5" fmla="*/ T4 w 2700"/>
                                <a:gd name="T6" fmla="+- 0 6692 6471"/>
                                <a:gd name="T7" fmla="*/ 6692 h 221"/>
                                <a:gd name="T8" fmla="+- 0 13806 11106"/>
                                <a:gd name="T9" fmla="*/ T8 w 2700"/>
                                <a:gd name="T10" fmla="+- 0 6471 6471"/>
                                <a:gd name="T11" fmla="*/ 6471 h 221"/>
                                <a:gd name="T12" fmla="+- 0 11106 11106"/>
                                <a:gd name="T13" fmla="*/ T12 w 2700"/>
                                <a:gd name="T14" fmla="+- 0 6471 6471"/>
                                <a:gd name="T15" fmla="*/ 6471 h 221"/>
                                <a:gd name="T16" fmla="+- 0 11106 11106"/>
                                <a:gd name="T17" fmla="*/ T16 w 2700"/>
                                <a:gd name="T18" fmla="+- 0 6692 6471"/>
                                <a:gd name="T19" fmla="*/ 669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1"/>
                                  </a:moveTo>
                                  <a:lnTo>
                                    <a:pt x="2700" y="221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896"/>
                        <wpg:cNvGrpSpPr>
                          <a:grpSpLocks/>
                        </wpg:cNvGrpSpPr>
                        <wpg:grpSpPr bwMode="auto">
                          <a:xfrm>
                            <a:off x="11106" y="6692"/>
                            <a:ext cx="2700" cy="221"/>
                            <a:chOff x="11106" y="6692"/>
                            <a:chExt cx="2700" cy="221"/>
                          </a:xfrm>
                        </wpg:grpSpPr>
                        <wps:wsp>
                          <wps:cNvPr id="938" name="Freeform 897"/>
                          <wps:cNvSpPr>
                            <a:spLocks/>
                          </wps:cNvSpPr>
                          <wps:spPr bwMode="auto">
                            <a:xfrm>
                              <a:off x="11106" y="6692"/>
                              <a:ext cx="2700" cy="221"/>
                            </a:xfrm>
                            <a:custGeom>
                              <a:avLst/>
                              <a:gdLst>
                                <a:gd name="T0" fmla="+- 0 11106 11106"/>
                                <a:gd name="T1" fmla="*/ T0 w 2700"/>
                                <a:gd name="T2" fmla="+- 0 6913 6692"/>
                                <a:gd name="T3" fmla="*/ 6913 h 221"/>
                                <a:gd name="T4" fmla="+- 0 13806 11106"/>
                                <a:gd name="T5" fmla="*/ T4 w 2700"/>
                                <a:gd name="T6" fmla="+- 0 6913 6692"/>
                                <a:gd name="T7" fmla="*/ 6913 h 221"/>
                                <a:gd name="T8" fmla="+- 0 13806 11106"/>
                                <a:gd name="T9" fmla="*/ T8 w 2700"/>
                                <a:gd name="T10" fmla="+- 0 6692 6692"/>
                                <a:gd name="T11" fmla="*/ 6692 h 221"/>
                                <a:gd name="T12" fmla="+- 0 11106 11106"/>
                                <a:gd name="T13" fmla="*/ T12 w 2700"/>
                                <a:gd name="T14" fmla="+- 0 6692 6692"/>
                                <a:gd name="T15" fmla="*/ 6692 h 221"/>
                                <a:gd name="T16" fmla="+- 0 11106 11106"/>
                                <a:gd name="T17" fmla="*/ T16 w 2700"/>
                                <a:gd name="T18" fmla="+- 0 6913 6692"/>
                                <a:gd name="T19" fmla="*/ 691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1"/>
                                  </a:moveTo>
                                  <a:lnTo>
                                    <a:pt x="2700" y="221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894"/>
                        <wpg:cNvGrpSpPr>
                          <a:grpSpLocks/>
                        </wpg:cNvGrpSpPr>
                        <wpg:grpSpPr bwMode="auto">
                          <a:xfrm>
                            <a:off x="11106" y="6913"/>
                            <a:ext cx="2700" cy="221"/>
                            <a:chOff x="11106" y="6913"/>
                            <a:chExt cx="2700" cy="221"/>
                          </a:xfrm>
                        </wpg:grpSpPr>
                        <wps:wsp>
                          <wps:cNvPr id="940" name="Freeform 895"/>
                          <wps:cNvSpPr>
                            <a:spLocks/>
                          </wps:cNvSpPr>
                          <wps:spPr bwMode="auto">
                            <a:xfrm>
                              <a:off x="11106" y="6913"/>
                              <a:ext cx="2700" cy="221"/>
                            </a:xfrm>
                            <a:custGeom>
                              <a:avLst/>
                              <a:gdLst>
                                <a:gd name="T0" fmla="+- 0 11106 11106"/>
                                <a:gd name="T1" fmla="*/ T0 w 2700"/>
                                <a:gd name="T2" fmla="+- 0 7134 6913"/>
                                <a:gd name="T3" fmla="*/ 7134 h 221"/>
                                <a:gd name="T4" fmla="+- 0 13806 11106"/>
                                <a:gd name="T5" fmla="*/ T4 w 2700"/>
                                <a:gd name="T6" fmla="+- 0 7134 6913"/>
                                <a:gd name="T7" fmla="*/ 7134 h 221"/>
                                <a:gd name="T8" fmla="+- 0 13806 11106"/>
                                <a:gd name="T9" fmla="*/ T8 w 2700"/>
                                <a:gd name="T10" fmla="+- 0 6913 6913"/>
                                <a:gd name="T11" fmla="*/ 6913 h 221"/>
                                <a:gd name="T12" fmla="+- 0 11106 11106"/>
                                <a:gd name="T13" fmla="*/ T12 w 2700"/>
                                <a:gd name="T14" fmla="+- 0 6913 6913"/>
                                <a:gd name="T15" fmla="*/ 6913 h 221"/>
                                <a:gd name="T16" fmla="+- 0 11106 11106"/>
                                <a:gd name="T17" fmla="*/ T16 w 2700"/>
                                <a:gd name="T18" fmla="+- 0 7134 6913"/>
                                <a:gd name="T19" fmla="*/ 713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1"/>
                                  </a:moveTo>
                                  <a:lnTo>
                                    <a:pt x="2700" y="221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DAC2E4" id="Group 893" o:spid="_x0000_s1026" style="position:absolute;margin-left:555.3pt;margin-top:301.5pt;width:135pt;height:55.2pt;z-index:-227008;mso-position-horizontal-relative:page;mso-position-vertical-relative:page" coordorigin="11106,6030" coordsize="2700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">
                <v:group id="Group 902" o:spid="_x0000_s1027" style="position:absolute;left:11106;top:6030;width:2700;height:221" coordorigin="11106,6030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qsS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+qxJxgAAANwA&#10;AAAPAAAAAAAAAAAAAAAAAKoCAABkcnMvZG93bnJldi54bWxQSwUGAAAAAAQABAD6AAAAnQMAAAAA&#10;">
                  <v:shape id="Freeform 903" o:spid="_x0000_s1028" style="position:absolute;left:11106;top:6030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rsjcYA&#10;AADcAAAADwAAAGRycy9kb3ducmV2LnhtbESPQWvCQBSE74L/YXlCL9JsmoJomlVEKehBitb2/Mg+&#10;k2D2bZpdY+qv7wpCj8PMfMNki97UoqPWVZYVvEQxCOLc6ooLBcfP9+cpCOeRNdaWScEvOVjMh4MM&#10;U22vvKfu4AsRIOxSVFB636RSurwkgy6yDXHwTrY16INsC6lbvAa4qWUSxxNpsOKwUGJDq5Ly8+Fi&#10;FPx8j29fx23i3W6yv7h1N1t/THdKPY365RsIT73/Dz/aG61g9prA/Uw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rsjcYAAADcAAAADwAAAAAAAAAAAAAAAACYAgAAZHJz&#10;L2Rvd25yZXYueG1sUEsFBgAAAAAEAAQA9QAAAIsDAAAAAA==&#10;" path="m,221r2700,l2700,,,,,221xe" fillcolor="red" stroked="f">
                    <v:path arrowok="t" o:connecttype="custom" o:connectlocs="0,6251;2700,6251;2700,6030;0,6030;0,6251" o:connectangles="0,0,0,0,0"/>
                  </v:shape>
                </v:group>
                <v:group id="Group 900" o:spid="_x0000_s1029" style="position:absolute;left:11106;top:6251;width:2700;height:221" coordorigin="11106,6251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<v:shape id="Freeform 901" o:spid="_x0000_s1030" style="position:absolute;left:11106;top:6251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/RYsYA&#10;AADcAAAADwAAAGRycy9kb3ducmV2LnhtbESPT2vCQBTE70K/w/IKXkQ3tSIaXaVUhHqQ4t/zI/tM&#10;gtm3aXaN0U/vCgWPw8z8hpnOG1OImiqXW1bw0YtAECdW55wq2O+W3REI55E1FpZJwY0czGdvrSnG&#10;2l55Q/XWpyJA2MWoIPO+jKV0SUYGXc+WxME72cqgD7JKpa7wGuCmkP0oGkqDOYeFDEv6zig5by9G&#10;wd+xcz/sV33v1sPNxS3q8eJ3tFaq/d58TUB4avwr/N/+0QrGnwN4ng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/RYsYAAADcAAAADwAAAAAAAAAAAAAAAACYAgAAZHJz&#10;L2Rvd25yZXYueG1sUEsFBgAAAAAEAAQA9QAAAIsDAAAAAA==&#10;" path="m,220r2700,l2700,,,,,220xe" fillcolor="red" stroked="f">
                    <v:path arrowok="t" o:connecttype="custom" o:connectlocs="0,6471;2700,6471;2700,6251;0,6251;0,6471" o:connectangles="0,0,0,0,0"/>
                  </v:shape>
                </v:group>
                <v:group id="Group 898" o:spid="_x0000_s1031" style="position:absolute;left:11106;top:6471;width:2700;height:221" coordorigin="11106,6471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<v:shape id="Freeform 899" o:spid="_x0000_s1032" style="position:absolute;left:11106;top:6471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HqjscA&#10;AADcAAAADwAAAGRycy9kb3ducmV2LnhtbESPT2vCQBTE70K/w/IKXqTZqBA0zSqlIuhBin/a8yP7&#10;moRm38bsGmM/fbcgeBxm5jdMtuxNLTpqXWVZwTiKQRDnVldcKDgd1y8zEM4ja6wtk4IbOVgungYZ&#10;ptpeeU/dwRciQNilqKD0vkmldHlJBl1kG+LgfdvWoA+yLaRu8RrgppaTOE6kwYrDQokNvZeU/xwu&#10;RsH5a/T7edpOvNsl+4tbdfPVx2yn1PC5f3sF4an3j/C9vdEK5tME/s+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B6o7HAAAA3AAAAA8AAAAAAAAAAAAAAAAAmAIAAGRy&#10;cy9kb3ducmV2LnhtbFBLBQYAAAAABAAEAPUAAACMAwAAAAA=&#10;" path="m,221r2700,l2700,,,,,221xe" fillcolor="red" stroked="f">
                    <v:path arrowok="t" o:connecttype="custom" o:connectlocs="0,6692;2700,6692;2700,6471;0,6471;0,6692" o:connectangles="0,0,0,0,0"/>
                  </v:shape>
                </v:group>
                <v:group id="Group 896" o:spid="_x0000_s1033" style="position:absolute;left:11106;top:6692;width:2700;height:221" coordorigin="11106,6692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<v:shape id="Freeform 897" o:spid="_x0000_s1034" style="position:absolute;left:11106;top:6692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LbZ8QA&#10;AADcAAAADwAAAGRycy9kb3ducmV2LnhtbERPTWvCQBC9F/wPyxR6KXVTC2Kiq0hDoT2IJI2eh+yY&#10;hGZn0+wa0/569yB4fLzv1WY0rRiod41lBa/TCARxaXXDlYLi++NlAcJ5ZI2tZVLwRw4268nDChNt&#10;L5zRkPtKhBB2CSqove8SKV1Zk0E3tR1x4E62N+gD7Cupe7yEcNPKWRTNpcGGQ0ONHb3XVP7kZ6Pg&#10;9/j8fyi+Zt7t5tnZpUOc7hc7pZ4ex+0ShKfR38U396dWEL+FteFMOA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S22fEAAAA3AAAAA8AAAAAAAAAAAAAAAAAmAIAAGRycy9k&#10;b3ducmV2LnhtbFBLBQYAAAAABAAEAPUAAACJAwAAAAA=&#10;" path="m,221r2700,l2700,,,,,221xe" fillcolor="red" stroked="f">
                    <v:path arrowok="t" o:connecttype="custom" o:connectlocs="0,6913;2700,6913;2700,6692;0,6692;0,6913" o:connectangles="0,0,0,0,0"/>
                  </v:shape>
                </v:group>
                <v:group id="Group 894" o:spid="_x0000_s1035" style="position:absolute;left:11106;top:6913;width:2700;height:221" coordorigin="11106,6913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    <v:shape id="Freeform 895" o:spid="_x0000_s1036" style="position:absolute;left:11106;top:6913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KkHMQA&#10;AADcAAAADwAAAGRycy9kb3ducmV2LnhtbERPTWvCQBC9F/wPyxR6KXVTKWKiq0hDoT2IJI2eh+yY&#10;hGZn0+wa0/569yB4fLzv1WY0rRiod41lBa/TCARxaXXDlYLi++NlAcJ5ZI2tZVLwRw4268nDChNt&#10;L5zRkPtKhBB2CSqove8SKV1Zk0E3tR1x4E62N+gD7Cupe7yEcNPKWRTNpcGGQ0ONHb3XVP7kZ6Pg&#10;9/j8fyi+Zt7t5tnZpUOc7hc7pZ4ex+0ShKfR38U396dWEL+F+eFMOA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ipBzEAAAA3AAAAA8AAAAAAAAAAAAAAAAAmAIAAGRycy9k&#10;b3ducmV2LnhtbFBLBQYAAAAABAAEAPUAAACJAwAAAAA=&#10;" path="m,221r2700,l2700,,,,,221xe" fillcolor="red" stroked="f">
                    <v:path arrowok="t" o:connecttype="custom" o:connectlocs="0,7134;2700,7134;2700,6913;0,6913;0,713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89496" behindDoc="1" locked="0" layoutInCell="1" allowOverlap="1" wp14:anchorId="04059B0B" wp14:editId="55C1842D">
                <wp:simplePos x="0" y="0"/>
                <wp:positionH relativeFrom="page">
                  <wp:posOffset>7052310</wp:posOffset>
                </wp:positionH>
                <wp:positionV relativeFrom="page">
                  <wp:posOffset>4947285</wp:posOffset>
                </wp:positionV>
                <wp:extent cx="1714500" cy="701675"/>
                <wp:effectExtent l="3810" t="3810" r="0" b="0"/>
                <wp:wrapNone/>
                <wp:docPr id="919" name="Group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701675"/>
                          <a:chOff x="11106" y="7791"/>
                          <a:chExt cx="2700" cy="1105"/>
                        </a:xfrm>
                      </wpg:grpSpPr>
                      <wpg:grpSp>
                        <wpg:cNvPr id="920" name="Group 891"/>
                        <wpg:cNvGrpSpPr>
                          <a:grpSpLocks/>
                        </wpg:cNvGrpSpPr>
                        <wpg:grpSpPr bwMode="auto">
                          <a:xfrm>
                            <a:off x="11106" y="7791"/>
                            <a:ext cx="2700" cy="221"/>
                            <a:chOff x="11106" y="7791"/>
                            <a:chExt cx="2700" cy="221"/>
                          </a:xfrm>
                        </wpg:grpSpPr>
                        <wps:wsp>
                          <wps:cNvPr id="921" name="Freeform 892"/>
                          <wps:cNvSpPr>
                            <a:spLocks/>
                          </wps:cNvSpPr>
                          <wps:spPr bwMode="auto">
                            <a:xfrm>
                              <a:off x="11106" y="7791"/>
                              <a:ext cx="2700" cy="221"/>
                            </a:xfrm>
                            <a:custGeom>
                              <a:avLst/>
                              <a:gdLst>
                                <a:gd name="T0" fmla="+- 0 11106 11106"/>
                                <a:gd name="T1" fmla="*/ T0 w 2700"/>
                                <a:gd name="T2" fmla="+- 0 8012 7791"/>
                                <a:gd name="T3" fmla="*/ 8012 h 221"/>
                                <a:gd name="T4" fmla="+- 0 13806 11106"/>
                                <a:gd name="T5" fmla="*/ T4 w 2700"/>
                                <a:gd name="T6" fmla="+- 0 8012 7791"/>
                                <a:gd name="T7" fmla="*/ 8012 h 221"/>
                                <a:gd name="T8" fmla="+- 0 13806 11106"/>
                                <a:gd name="T9" fmla="*/ T8 w 2700"/>
                                <a:gd name="T10" fmla="+- 0 7791 7791"/>
                                <a:gd name="T11" fmla="*/ 7791 h 221"/>
                                <a:gd name="T12" fmla="+- 0 11106 11106"/>
                                <a:gd name="T13" fmla="*/ T12 w 2700"/>
                                <a:gd name="T14" fmla="+- 0 7791 7791"/>
                                <a:gd name="T15" fmla="*/ 7791 h 221"/>
                                <a:gd name="T16" fmla="+- 0 11106 11106"/>
                                <a:gd name="T17" fmla="*/ T16 w 2700"/>
                                <a:gd name="T18" fmla="+- 0 8012 7791"/>
                                <a:gd name="T19" fmla="*/ 801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1"/>
                                  </a:moveTo>
                                  <a:lnTo>
                                    <a:pt x="2700" y="221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889"/>
                        <wpg:cNvGrpSpPr>
                          <a:grpSpLocks/>
                        </wpg:cNvGrpSpPr>
                        <wpg:grpSpPr bwMode="auto">
                          <a:xfrm>
                            <a:off x="11106" y="8012"/>
                            <a:ext cx="2700" cy="221"/>
                            <a:chOff x="11106" y="8012"/>
                            <a:chExt cx="2700" cy="221"/>
                          </a:xfrm>
                        </wpg:grpSpPr>
                        <wps:wsp>
                          <wps:cNvPr id="923" name="Freeform 890"/>
                          <wps:cNvSpPr>
                            <a:spLocks/>
                          </wps:cNvSpPr>
                          <wps:spPr bwMode="auto">
                            <a:xfrm>
                              <a:off x="11106" y="8012"/>
                              <a:ext cx="2700" cy="221"/>
                            </a:xfrm>
                            <a:custGeom>
                              <a:avLst/>
                              <a:gdLst>
                                <a:gd name="T0" fmla="+- 0 11106 11106"/>
                                <a:gd name="T1" fmla="*/ T0 w 2700"/>
                                <a:gd name="T2" fmla="+- 0 8233 8012"/>
                                <a:gd name="T3" fmla="*/ 8233 h 221"/>
                                <a:gd name="T4" fmla="+- 0 13806 11106"/>
                                <a:gd name="T5" fmla="*/ T4 w 2700"/>
                                <a:gd name="T6" fmla="+- 0 8233 8012"/>
                                <a:gd name="T7" fmla="*/ 8233 h 221"/>
                                <a:gd name="T8" fmla="+- 0 13806 11106"/>
                                <a:gd name="T9" fmla="*/ T8 w 2700"/>
                                <a:gd name="T10" fmla="+- 0 8012 8012"/>
                                <a:gd name="T11" fmla="*/ 8012 h 221"/>
                                <a:gd name="T12" fmla="+- 0 11106 11106"/>
                                <a:gd name="T13" fmla="*/ T12 w 2700"/>
                                <a:gd name="T14" fmla="+- 0 8012 8012"/>
                                <a:gd name="T15" fmla="*/ 8012 h 221"/>
                                <a:gd name="T16" fmla="+- 0 11106 11106"/>
                                <a:gd name="T17" fmla="*/ T16 w 2700"/>
                                <a:gd name="T18" fmla="+- 0 8233 8012"/>
                                <a:gd name="T19" fmla="*/ 823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1"/>
                                  </a:moveTo>
                                  <a:lnTo>
                                    <a:pt x="2700" y="221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887"/>
                        <wpg:cNvGrpSpPr>
                          <a:grpSpLocks/>
                        </wpg:cNvGrpSpPr>
                        <wpg:grpSpPr bwMode="auto">
                          <a:xfrm>
                            <a:off x="11106" y="8233"/>
                            <a:ext cx="2700" cy="221"/>
                            <a:chOff x="11106" y="8233"/>
                            <a:chExt cx="2700" cy="221"/>
                          </a:xfrm>
                        </wpg:grpSpPr>
                        <wps:wsp>
                          <wps:cNvPr id="925" name="Freeform 888"/>
                          <wps:cNvSpPr>
                            <a:spLocks/>
                          </wps:cNvSpPr>
                          <wps:spPr bwMode="auto">
                            <a:xfrm>
                              <a:off x="11106" y="8233"/>
                              <a:ext cx="2700" cy="221"/>
                            </a:xfrm>
                            <a:custGeom>
                              <a:avLst/>
                              <a:gdLst>
                                <a:gd name="T0" fmla="+- 0 11106 11106"/>
                                <a:gd name="T1" fmla="*/ T0 w 2700"/>
                                <a:gd name="T2" fmla="+- 0 8454 8233"/>
                                <a:gd name="T3" fmla="*/ 8454 h 221"/>
                                <a:gd name="T4" fmla="+- 0 13806 11106"/>
                                <a:gd name="T5" fmla="*/ T4 w 2700"/>
                                <a:gd name="T6" fmla="+- 0 8454 8233"/>
                                <a:gd name="T7" fmla="*/ 8454 h 221"/>
                                <a:gd name="T8" fmla="+- 0 13806 11106"/>
                                <a:gd name="T9" fmla="*/ T8 w 2700"/>
                                <a:gd name="T10" fmla="+- 0 8233 8233"/>
                                <a:gd name="T11" fmla="*/ 8233 h 221"/>
                                <a:gd name="T12" fmla="+- 0 11106 11106"/>
                                <a:gd name="T13" fmla="*/ T12 w 2700"/>
                                <a:gd name="T14" fmla="+- 0 8233 8233"/>
                                <a:gd name="T15" fmla="*/ 8233 h 221"/>
                                <a:gd name="T16" fmla="+- 0 11106 11106"/>
                                <a:gd name="T17" fmla="*/ T16 w 2700"/>
                                <a:gd name="T18" fmla="+- 0 8454 8233"/>
                                <a:gd name="T19" fmla="*/ 845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1"/>
                                  </a:moveTo>
                                  <a:lnTo>
                                    <a:pt x="2700" y="221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885"/>
                        <wpg:cNvGrpSpPr>
                          <a:grpSpLocks/>
                        </wpg:cNvGrpSpPr>
                        <wpg:grpSpPr bwMode="auto">
                          <a:xfrm>
                            <a:off x="11106" y="8454"/>
                            <a:ext cx="2700" cy="221"/>
                            <a:chOff x="11106" y="8454"/>
                            <a:chExt cx="2700" cy="221"/>
                          </a:xfrm>
                        </wpg:grpSpPr>
                        <wps:wsp>
                          <wps:cNvPr id="927" name="Freeform 886"/>
                          <wps:cNvSpPr>
                            <a:spLocks/>
                          </wps:cNvSpPr>
                          <wps:spPr bwMode="auto">
                            <a:xfrm>
                              <a:off x="11106" y="8454"/>
                              <a:ext cx="2700" cy="221"/>
                            </a:xfrm>
                            <a:custGeom>
                              <a:avLst/>
                              <a:gdLst>
                                <a:gd name="T0" fmla="+- 0 11106 11106"/>
                                <a:gd name="T1" fmla="*/ T0 w 2700"/>
                                <a:gd name="T2" fmla="+- 0 8675 8454"/>
                                <a:gd name="T3" fmla="*/ 8675 h 221"/>
                                <a:gd name="T4" fmla="+- 0 13806 11106"/>
                                <a:gd name="T5" fmla="*/ T4 w 2700"/>
                                <a:gd name="T6" fmla="+- 0 8675 8454"/>
                                <a:gd name="T7" fmla="*/ 8675 h 221"/>
                                <a:gd name="T8" fmla="+- 0 13806 11106"/>
                                <a:gd name="T9" fmla="*/ T8 w 2700"/>
                                <a:gd name="T10" fmla="+- 0 8454 8454"/>
                                <a:gd name="T11" fmla="*/ 8454 h 221"/>
                                <a:gd name="T12" fmla="+- 0 11106 11106"/>
                                <a:gd name="T13" fmla="*/ T12 w 2700"/>
                                <a:gd name="T14" fmla="+- 0 8454 8454"/>
                                <a:gd name="T15" fmla="*/ 8454 h 221"/>
                                <a:gd name="T16" fmla="+- 0 11106 11106"/>
                                <a:gd name="T17" fmla="*/ T16 w 2700"/>
                                <a:gd name="T18" fmla="+- 0 8675 8454"/>
                                <a:gd name="T19" fmla="*/ 867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1"/>
                                  </a:moveTo>
                                  <a:lnTo>
                                    <a:pt x="2700" y="221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883"/>
                        <wpg:cNvGrpSpPr>
                          <a:grpSpLocks/>
                        </wpg:cNvGrpSpPr>
                        <wpg:grpSpPr bwMode="auto">
                          <a:xfrm>
                            <a:off x="11106" y="8675"/>
                            <a:ext cx="2700" cy="222"/>
                            <a:chOff x="11106" y="8675"/>
                            <a:chExt cx="2700" cy="222"/>
                          </a:xfrm>
                        </wpg:grpSpPr>
                        <wps:wsp>
                          <wps:cNvPr id="929" name="Freeform 884"/>
                          <wps:cNvSpPr>
                            <a:spLocks/>
                          </wps:cNvSpPr>
                          <wps:spPr bwMode="auto">
                            <a:xfrm>
                              <a:off x="11106" y="8675"/>
                              <a:ext cx="2700" cy="222"/>
                            </a:xfrm>
                            <a:custGeom>
                              <a:avLst/>
                              <a:gdLst>
                                <a:gd name="T0" fmla="+- 0 11106 11106"/>
                                <a:gd name="T1" fmla="*/ T0 w 2700"/>
                                <a:gd name="T2" fmla="+- 0 8896 8675"/>
                                <a:gd name="T3" fmla="*/ 8896 h 222"/>
                                <a:gd name="T4" fmla="+- 0 13806 11106"/>
                                <a:gd name="T5" fmla="*/ T4 w 2700"/>
                                <a:gd name="T6" fmla="+- 0 8896 8675"/>
                                <a:gd name="T7" fmla="*/ 8896 h 222"/>
                                <a:gd name="T8" fmla="+- 0 13806 11106"/>
                                <a:gd name="T9" fmla="*/ T8 w 2700"/>
                                <a:gd name="T10" fmla="+- 0 8675 8675"/>
                                <a:gd name="T11" fmla="*/ 8675 h 222"/>
                                <a:gd name="T12" fmla="+- 0 11106 11106"/>
                                <a:gd name="T13" fmla="*/ T12 w 2700"/>
                                <a:gd name="T14" fmla="+- 0 8675 8675"/>
                                <a:gd name="T15" fmla="*/ 8675 h 222"/>
                                <a:gd name="T16" fmla="+- 0 11106 11106"/>
                                <a:gd name="T17" fmla="*/ T16 w 2700"/>
                                <a:gd name="T18" fmla="+- 0 8896 8675"/>
                                <a:gd name="T19" fmla="*/ 8896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222">
                                  <a:moveTo>
                                    <a:pt x="0" y="221"/>
                                  </a:moveTo>
                                  <a:lnTo>
                                    <a:pt x="2700" y="221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64E5E8" id="Group 882" o:spid="_x0000_s1026" style="position:absolute;margin-left:555.3pt;margin-top:389.55pt;width:135pt;height:55.25pt;z-index:-226984;mso-position-horizontal-relative:page;mso-position-vertical-relative:page" coordorigin="11106,7791" coordsize="2700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">
                <v:group id="Group 891" o:spid="_x0000_s1027" style="position:absolute;left:11106;top:7791;width:2700;height:221" coordorigin="11106,7791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892" o:spid="_x0000_s1028" style="position:absolute;left:11106;top:7791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HkJ8cA&#10;AADcAAAADwAAAGRycy9kb3ducmV2LnhtbESPQWvCQBSE7wX/w/KEXkrdmINo6iqiFNqDlETt+ZF9&#10;zQazb2N2jWl/fbdQ8DjMzDfMcj3YRvTU+dqxgukkAUFcOl1zpeB4eH2eg/ABWWPjmBR8k4f1avSw&#10;xEy7G+fUF6ESEcI+QwUmhDaT0peGLPqJa4mj9+U6iyHKrpK6w1uE20amSTKTFmuOCwZb2hoqz8XV&#10;Krh8Pv2cju9p8PtZfvW7frH7mO+VehwPmxcQgYZwD/+337SCRTqFvzPx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x5CfHAAAA3AAAAA8AAAAAAAAAAAAAAAAAmAIAAGRy&#10;cy9kb3ducmV2LnhtbFBLBQYAAAAABAAEAPUAAACMAwAAAAA=&#10;" path="m,221r2700,l2700,,,,,221xe" fillcolor="red" stroked="f">
                    <v:path arrowok="t" o:connecttype="custom" o:connectlocs="0,8012;2700,8012;2700,7791;0,7791;0,8012" o:connectangles="0,0,0,0,0"/>
                  </v:shape>
                </v:group>
                <v:group id="Group 889" o:spid="_x0000_s1029" style="position:absolute;left:11106;top:8012;width:2700;height:221" coordorigin="11106,8012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890" o:spid="_x0000_s1030" style="position:absolute;left:11106;top:8012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/fy8YA&#10;AADcAAAADwAAAGRycy9kb3ducmV2LnhtbESPQWvCQBSE74L/YXlCL9JsmoJomlVEKehBitb2/Mg+&#10;k2D2bZpdY+qv7wpCj8PMfMNki97UoqPWVZYVvEQxCOLc6ooLBcfP9+cpCOeRNdaWScEvOVjMh4MM&#10;U22vvKfu4AsRIOxSVFB636RSurwkgy6yDXHwTrY16INsC6lbvAa4qWUSxxNpsOKwUGJDq5Ly8+Fi&#10;FPx8j29fx23i3W6yv7h1N1t/THdKPY365RsIT73/Dz/aG61glrzC/Uw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/fy8YAAADcAAAADwAAAAAAAAAAAAAAAACYAgAAZHJz&#10;L2Rvd25yZXYueG1sUEsFBgAAAAAEAAQA9QAAAIsDAAAAAA==&#10;" path="m,221r2700,l2700,,,,,221xe" fillcolor="red" stroked="f">
                    <v:path arrowok="t" o:connecttype="custom" o:connectlocs="0,8233;2700,8233;2700,8012;0,8012;0,8233" o:connectangles="0,0,0,0,0"/>
                  </v:shape>
                </v:group>
                <v:group id="Group 887" o:spid="_x0000_s1031" style="position:absolute;left:11106;top:8233;width:2700;height:221" coordorigin="11106,8233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888" o:spid="_x0000_s1032" style="position:absolute;left:11106;top:8233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riJMYA&#10;AADcAAAADwAAAGRycy9kb3ducmV2LnhtbESPQWvCQBSE74L/YXlCL9JsGqhomlVEKehBitb2/Mg+&#10;k2D2bZpdY+qv7wpCj8PMfMNki97UoqPWVZYVvEQxCOLc6ooLBcfP9+cpCOeRNdaWScEvOVjMh4MM&#10;U22vvKfu4AsRIOxSVFB636RSurwkgy6yDXHwTrY16INsC6lbvAa4qWUSxxNpsOKwUGJDq5Ly8+Fi&#10;FPx8j29fx23i3W6yv7h1N1t/THdKPY365RsIT73/Dz/aG61glrzC/Uw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riJMYAAADcAAAADwAAAAAAAAAAAAAAAACYAgAAZHJz&#10;L2Rvd25yZXYueG1sUEsFBgAAAAAEAAQA9QAAAIsDAAAAAA==&#10;" path="m,221r2700,l2700,,,,,221xe" fillcolor="red" stroked="f">
                    <v:path arrowok="t" o:connecttype="custom" o:connectlocs="0,8454;2700,8454;2700,8233;0,8233;0,8454" o:connectangles="0,0,0,0,0"/>
                  </v:shape>
                </v:group>
                <v:group id="Group 885" o:spid="_x0000_s1033" style="position:absolute;left:11106;top:8454;width:2700;height:221" coordorigin="11106,8454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886" o:spid="_x0000_s1034" style="position:absolute;left:11106;top:8454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ZyMcA&#10;AADcAAAADwAAAGRycy9kb3ducmV2LnhtbESPT2vCQBTE70K/w/IKXqTZmIPVNKuUiqAHKf5pz4/s&#10;axKafRuza4x++m5B8DjMzG+YbNGbWnTUusqygnEUgyDOra64UHA8rF6mIJxH1lhbJgVXcrCYPw0y&#10;TLW98I66vS9EgLBLUUHpfZNK6fKSDLrINsTB+7GtQR9kW0jd4iXATS2TOJ5IgxWHhRIb+igp/92f&#10;jYLT9+j2ddwk3m0nu7NbdrPl53Sr1PC5f38D4an3j/C9vdYKZskr/J8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U2cjHAAAA3AAAAA8AAAAAAAAAAAAAAAAAmAIAAGRy&#10;cy9kb3ducmV2LnhtbFBLBQYAAAAABAAEAPUAAACMAwAAAAA=&#10;" path="m,221r2700,l2700,,,,,221xe" fillcolor="red" stroked="f">
                    <v:path arrowok="t" o:connecttype="custom" o:connectlocs="0,8675;2700,8675;2700,8454;0,8454;0,8675" o:connectangles="0,0,0,0,0"/>
                  </v:shape>
                </v:group>
                <v:group id="Group 883" o:spid="_x0000_s1035" style="position:absolute;left:11106;top:8675;width:2700;height:222" coordorigin="11106,8675" coordsize="2700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884" o:spid="_x0000_s1036" style="position:absolute;left:11106;top:8675;width:2700;height:222;visibility:visible;mso-wrap-style:square;v-text-anchor:top" coordsize="270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rJe8MA&#10;AADcAAAADwAAAGRycy9kb3ducmV2LnhtbESPT2sCMRTE74V+h/AKvdVED0VXsyKlhUKh4L/7c/PM&#10;7rp5WZNUt9++KQgeh5n5DbNYDq4TFwqx8axhPFIgiCtvGrYadtuPlymImJANdp5Jwy9FWJaPDwss&#10;jL/ymi6bZEWGcCxQQ51SX0gZq5ocxpHvibN39MFhyjJYaQJeM9x1cqLUq3TYcF6osae3mqrT5sdp&#10;aA+q3duvbzcN47M9v2+J14q0fn4aVnMQiYZ0D9/an0bDbDKD/zP5CMj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rJe8MAAADcAAAADwAAAAAAAAAAAAAAAACYAgAAZHJzL2Rv&#10;d25yZXYueG1sUEsFBgAAAAAEAAQA9QAAAIgDAAAAAA==&#10;" path="m,221r2700,l2700,,,,,221xe" fillcolor="red" stroked="f">
                    <v:path arrowok="t" o:connecttype="custom" o:connectlocs="0,8896;2700,8896;2700,8675;0,8675;0,8896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89520" behindDoc="1" locked="0" layoutInCell="1" allowOverlap="1" wp14:anchorId="04059B0C" wp14:editId="63273ABB">
                <wp:simplePos x="0" y="0"/>
                <wp:positionH relativeFrom="page">
                  <wp:posOffset>10020300</wp:posOffset>
                </wp:positionH>
                <wp:positionV relativeFrom="page">
                  <wp:posOffset>4807585</wp:posOffset>
                </wp:positionV>
                <wp:extent cx="1297305" cy="981710"/>
                <wp:effectExtent l="0" t="0" r="0" b="1905"/>
                <wp:wrapNone/>
                <wp:docPr id="904" name="Group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7305" cy="981710"/>
                          <a:chOff x="15780" y="7571"/>
                          <a:chExt cx="2043" cy="1546"/>
                        </a:xfrm>
                      </wpg:grpSpPr>
                      <wpg:grpSp>
                        <wpg:cNvPr id="905" name="Group 880"/>
                        <wpg:cNvGrpSpPr>
                          <a:grpSpLocks/>
                        </wpg:cNvGrpSpPr>
                        <wpg:grpSpPr bwMode="auto">
                          <a:xfrm>
                            <a:off x="15780" y="7571"/>
                            <a:ext cx="2043" cy="221"/>
                            <a:chOff x="15780" y="7571"/>
                            <a:chExt cx="2043" cy="221"/>
                          </a:xfrm>
                        </wpg:grpSpPr>
                        <wps:wsp>
                          <wps:cNvPr id="906" name="Freeform 881"/>
                          <wps:cNvSpPr>
                            <a:spLocks/>
                          </wps:cNvSpPr>
                          <wps:spPr bwMode="auto">
                            <a:xfrm>
                              <a:off x="15780" y="7571"/>
                              <a:ext cx="2043" cy="221"/>
                            </a:xfrm>
                            <a:custGeom>
                              <a:avLst/>
                              <a:gdLst>
                                <a:gd name="T0" fmla="+- 0 15780 15780"/>
                                <a:gd name="T1" fmla="*/ T0 w 2043"/>
                                <a:gd name="T2" fmla="+- 0 7791 7571"/>
                                <a:gd name="T3" fmla="*/ 7791 h 221"/>
                                <a:gd name="T4" fmla="+- 0 17822 15780"/>
                                <a:gd name="T5" fmla="*/ T4 w 2043"/>
                                <a:gd name="T6" fmla="+- 0 7791 7571"/>
                                <a:gd name="T7" fmla="*/ 7791 h 221"/>
                                <a:gd name="T8" fmla="+- 0 17822 15780"/>
                                <a:gd name="T9" fmla="*/ T8 w 2043"/>
                                <a:gd name="T10" fmla="+- 0 7571 7571"/>
                                <a:gd name="T11" fmla="*/ 7571 h 221"/>
                                <a:gd name="T12" fmla="+- 0 15780 15780"/>
                                <a:gd name="T13" fmla="*/ T12 w 2043"/>
                                <a:gd name="T14" fmla="+- 0 7571 7571"/>
                                <a:gd name="T15" fmla="*/ 7571 h 221"/>
                                <a:gd name="T16" fmla="+- 0 15780 15780"/>
                                <a:gd name="T17" fmla="*/ T16 w 2043"/>
                                <a:gd name="T18" fmla="+- 0 7791 7571"/>
                                <a:gd name="T19" fmla="*/ 779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221">
                                  <a:moveTo>
                                    <a:pt x="0" y="220"/>
                                  </a:moveTo>
                                  <a:lnTo>
                                    <a:pt x="2042" y="220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878"/>
                        <wpg:cNvGrpSpPr>
                          <a:grpSpLocks/>
                        </wpg:cNvGrpSpPr>
                        <wpg:grpSpPr bwMode="auto">
                          <a:xfrm>
                            <a:off x="15780" y="7791"/>
                            <a:ext cx="2043" cy="221"/>
                            <a:chOff x="15780" y="7791"/>
                            <a:chExt cx="2043" cy="221"/>
                          </a:xfrm>
                        </wpg:grpSpPr>
                        <wps:wsp>
                          <wps:cNvPr id="908" name="Freeform 879"/>
                          <wps:cNvSpPr>
                            <a:spLocks/>
                          </wps:cNvSpPr>
                          <wps:spPr bwMode="auto">
                            <a:xfrm>
                              <a:off x="15780" y="7791"/>
                              <a:ext cx="2043" cy="221"/>
                            </a:xfrm>
                            <a:custGeom>
                              <a:avLst/>
                              <a:gdLst>
                                <a:gd name="T0" fmla="+- 0 15780 15780"/>
                                <a:gd name="T1" fmla="*/ T0 w 2043"/>
                                <a:gd name="T2" fmla="+- 0 8012 7791"/>
                                <a:gd name="T3" fmla="*/ 8012 h 221"/>
                                <a:gd name="T4" fmla="+- 0 17822 15780"/>
                                <a:gd name="T5" fmla="*/ T4 w 2043"/>
                                <a:gd name="T6" fmla="+- 0 8012 7791"/>
                                <a:gd name="T7" fmla="*/ 8012 h 221"/>
                                <a:gd name="T8" fmla="+- 0 17822 15780"/>
                                <a:gd name="T9" fmla="*/ T8 w 2043"/>
                                <a:gd name="T10" fmla="+- 0 7791 7791"/>
                                <a:gd name="T11" fmla="*/ 7791 h 221"/>
                                <a:gd name="T12" fmla="+- 0 15780 15780"/>
                                <a:gd name="T13" fmla="*/ T12 w 2043"/>
                                <a:gd name="T14" fmla="+- 0 7791 7791"/>
                                <a:gd name="T15" fmla="*/ 7791 h 221"/>
                                <a:gd name="T16" fmla="+- 0 15780 15780"/>
                                <a:gd name="T17" fmla="*/ T16 w 2043"/>
                                <a:gd name="T18" fmla="+- 0 8012 7791"/>
                                <a:gd name="T19" fmla="*/ 801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221">
                                  <a:moveTo>
                                    <a:pt x="0" y="221"/>
                                  </a:moveTo>
                                  <a:lnTo>
                                    <a:pt x="2042" y="221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876"/>
                        <wpg:cNvGrpSpPr>
                          <a:grpSpLocks/>
                        </wpg:cNvGrpSpPr>
                        <wpg:grpSpPr bwMode="auto">
                          <a:xfrm>
                            <a:off x="15780" y="8012"/>
                            <a:ext cx="2043" cy="221"/>
                            <a:chOff x="15780" y="8012"/>
                            <a:chExt cx="2043" cy="221"/>
                          </a:xfrm>
                        </wpg:grpSpPr>
                        <wps:wsp>
                          <wps:cNvPr id="910" name="Freeform 877"/>
                          <wps:cNvSpPr>
                            <a:spLocks/>
                          </wps:cNvSpPr>
                          <wps:spPr bwMode="auto">
                            <a:xfrm>
                              <a:off x="15780" y="8012"/>
                              <a:ext cx="2043" cy="221"/>
                            </a:xfrm>
                            <a:custGeom>
                              <a:avLst/>
                              <a:gdLst>
                                <a:gd name="T0" fmla="+- 0 15780 15780"/>
                                <a:gd name="T1" fmla="*/ T0 w 2043"/>
                                <a:gd name="T2" fmla="+- 0 8233 8012"/>
                                <a:gd name="T3" fmla="*/ 8233 h 221"/>
                                <a:gd name="T4" fmla="+- 0 17822 15780"/>
                                <a:gd name="T5" fmla="*/ T4 w 2043"/>
                                <a:gd name="T6" fmla="+- 0 8233 8012"/>
                                <a:gd name="T7" fmla="*/ 8233 h 221"/>
                                <a:gd name="T8" fmla="+- 0 17822 15780"/>
                                <a:gd name="T9" fmla="*/ T8 w 2043"/>
                                <a:gd name="T10" fmla="+- 0 8012 8012"/>
                                <a:gd name="T11" fmla="*/ 8012 h 221"/>
                                <a:gd name="T12" fmla="+- 0 15780 15780"/>
                                <a:gd name="T13" fmla="*/ T12 w 2043"/>
                                <a:gd name="T14" fmla="+- 0 8012 8012"/>
                                <a:gd name="T15" fmla="*/ 8012 h 221"/>
                                <a:gd name="T16" fmla="+- 0 15780 15780"/>
                                <a:gd name="T17" fmla="*/ T16 w 2043"/>
                                <a:gd name="T18" fmla="+- 0 8233 8012"/>
                                <a:gd name="T19" fmla="*/ 823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221">
                                  <a:moveTo>
                                    <a:pt x="0" y="221"/>
                                  </a:moveTo>
                                  <a:lnTo>
                                    <a:pt x="2042" y="221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874"/>
                        <wpg:cNvGrpSpPr>
                          <a:grpSpLocks/>
                        </wpg:cNvGrpSpPr>
                        <wpg:grpSpPr bwMode="auto">
                          <a:xfrm>
                            <a:off x="15780" y="8233"/>
                            <a:ext cx="2043" cy="221"/>
                            <a:chOff x="15780" y="8233"/>
                            <a:chExt cx="2043" cy="221"/>
                          </a:xfrm>
                        </wpg:grpSpPr>
                        <wps:wsp>
                          <wps:cNvPr id="912" name="Freeform 875"/>
                          <wps:cNvSpPr>
                            <a:spLocks/>
                          </wps:cNvSpPr>
                          <wps:spPr bwMode="auto">
                            <a:xfrm>
                              <a:off x="15780" y="8233"/>
                              <a:ext cx="2043" cy="221"/>
                            </a:xfrm>
                            <a:custGeom>
                              <a:avLst/>
                              <a:gdLst>
                                <a:gd name="T0" fmla="+- 0 15780 15780"/>
                                <a:gd name="T1" fmla="*/ T0 w 2043"/>
                                <a:gd name="T2" fmla="+- 0 8454 8233"/>
                                <a:gd name="T3" fmla="*/ 8454 h 221"/>
                                <a:gd name="T4" fmla="+- 0 17822 15780"/>
                                <a:gd name="T5" fmla="*/ T4 w 2043"/>
                                <a:gd name="T6" fmla="+- 0 8454 8233"/>
                                <a:gd name="T7" fmla="*/ 8454 h 221"/>
                                <a:gd name="T8" fmla="+- 0 17822 15780"/>
                                <a:gd name="T9" fmla="*/ T8 w 2043"/>
                                <a:gd name="T10" fmla="+- 0 8233 8233"/>
                                <a:gd name="T11" fmla="*/ 8233 h 221"/>
                                <a:gd name="T12" fmla="+- 0 15780 15780"/>
                                <a:gd name="T13" fmla="*/ T12 w 2043"/>
                                <a:gd name="T14" fmla="+- 0 8233 8233"/>
                                <a:gd name="T15" fmla="*/ 8233 h 221"/>
                                <a:gd name="T16" fmla="+- 0 15780 15780"/>
                                <a:gd name="T17" fmla="*/ T16 w 2043"/>
                                <a:gd name="T18" fmla="+- 0 8454 8233"/>
                                <a:gd name="T19" fmla="*/ 845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221">
                                  <a:moveTo>
                                    <a:pt x="0" y="221"/>
                                  </a:moveTo>
                                  <a:lnTo>
                                    <a:pt x="2042" y="221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872"/>
                        <wpg:cNvGrpSpPr>
                          <a:grpSpLocks/>
                        </wpg:cNvGrpSpPr>
                        <wpg:grpSpPr bwMode="auto">
                          <a:xfrm>
                            <a:off x="15780" y="8454"/>
                            <a:ext cx="2043" cy="221"/>
                            <a:chOff x="15780" y="8454"/>
                            <a:chExt cx="2043" cy="221"/>
                          </a:xfrm>
                        </wpg:grpSpPr>
                        <wps:wsp>
                          <wps:cNvPr id="914" name="Freeform 873"/>
                          <wps:cNvSpPr>
                            <a:spLocks/>
                          </wps:cNvSpPr>
                          <wps:spPr bwMode="auto">
                            <a:xfrm>
                              <a:off x="15780" y="8454"/>
                              <a:ext cx="2043" cy="221"/>
                            </a:xfrm>
                            <a:custGeom>
                              <a:avLst/>
                              <a:gdLst>
                                <a:gd name="T0" fmla="+- 0 15780 15780"/>
                                <a:gd name="T1" fmla="*/ T0 w 2043"/>
                                <a:gd name="T2" fmla="+- 0 8675 8454"/>
                                <a:gd name="T3" fmla="*/ 8675 h 221"/>
                                <a:gd name="T4" fmla="+- 0 17822 15780"/>
                                <a:gd name="T5" fmla="*/ T4 w 2043"/>
                                <a:gd name="T6" fmla="+- 0 8675 8454"/>
                                <a:gd name="T7" fmla="*/ 8675 h 221"/>
                                <a:gd name="T8" fmla="+- 0 17822 15780"/>
                                <a:gd name="T9" fmla="*/ T8 w 2043"/>
                                <a:gd name="T10" fmla="+- 0 8454 8454"/>
                                <a:gd name="T11" fmla="*/ 8454 h 221"/>
                                <a:gd name="T12" fmla="+- 0 15780 15780"/>
                                <a:gd name="T13" fmla="*/ T12 w 2043"/>
                                <a:gd name="T14" fmla="+- 0 8454 8454"/>
                                <a:gd name="T15" fmla="*/ 8454 h 221"/>
                                <a:gd name="T16" fmla="+- 0 15780 15780"/>
                                <a:gd name="T17" fmla="*/ T16 w 2043"/>
                                <a:gd name="T18" fmla="+- 0 8675 8454"/>
                                <a:gd name="T19" fmla="*/ 867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221">
                                  <a:moveTo>
                                    <a:pt x="0" y="221"/>
                                  </a:moveTo>
                                  <a:lnTo>
                                    <a:pt x="2042" y="221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870"/>
                        <wpg:cNvGrpSpPr>
                          <a:grpSpLocks/>
                        </wpg:cNvGrpSpPr>
                        <wpg:grpSpPr bwMode="auto">
                          <a:xfrm>
                            <a:off x="15780" y="8675"/>
                            <a:ext cx="2043" cy="222"/>
                            <a:chOff x="15780" y="8675"/>
                            <a:chExt cx="2043" cy="222"/>
                          </a:xfrm>
                        </wpg:grpSpPr>
                        <wps:wsp>
                          <wps:cNvPr id="916" name="Freeform 871"/>
                          <wps:cNvSpPr>
                            <a:spLocks/>
                          </wps:cNvSpPr>
                          <wps:spPr bwMode="auto">
                            <a:xfrm>
                              <a:off x="15780" y="8675"/>
                              <a:ext cx="2043" cy="222"/>
                            </a:xfrm>
                            <a:custGeom>
                              <a:avLst/>
                              <a:gdLst>
                                <a:gd name="T0" fmla="+- 0 15780 15780"/>
                                <a:gd name="T1" fmla="*/ T0 w 2043"/>
                                <a:gd name="T2" fmla="+- 0 8896 8675"/>
                                <a:gd name="T3" fmla="*/ 8896 h 222"/>
                                <a:gd name="T4" fmla="+- 0 17822 15780"/>
                                <a:gd name="T5" fmla="*/ T4 w 2043"/>
                                <a:gd name="T6" fmla="+- 0 8896 8675"/>
                                <a:gd name="T7" fmla="*/ 8896 h 222"/>
                                <a:gd name="T8" fmla="+- 0 17822 15780"/>
                                <a:gd name="T9" fmla="*/ T8 w 2043"/>
                                <a:gd name="T10" fmla="+- 0 8675 8675"/>
                                <a:gd name="T11" fmla="*/ 8675 h 222"/>
                                <a:gd name="T12" fmla="+- 0 15780 15780"/>
                                <a:gd name="T13" fmla="*/ T12 w 2043"/>
                                <a:gd name="T14" fmla="+- 0 8675 8675"/>
                                <a:gd name="T15" fmla="*/ 8675 h 222"/>
                                <a:gd name="T16" fmla="+- 0 15780 15780"/>
                                <a:gd name="T17" fmla="*/ T16 w 2043"/>
                                <a:gd name="T18" fmla="+- 0 8896 8675"/>
                                <a:gd name="T19" fmla="*/ 8896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222">
                                  <a:moveTo>
                                    <a:pt x="0" y="221"/>
                                  </a:moveTo>
                                  <a:lnTo>
                                    <a:pt x="2042" y="221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868"/>
                        <wpg:cNvGrpSpPr>
                          <a:grpSpLocks/>
                        </wpg:cNvGrpSpPr>
                        <wpg:grpSpPr bwMode="auto">
                          <a:xfrm>
                            <a:off x="15780" y="8896"/>
                            <a:ext cx="2043" cy="221"/>
                            <a:chOff x="15780" y="8896"/>
                            <a:chExt cx="2043" cy="221"/>
                          </a:xfrm>
                        </wpg:grpSpPr>
                        <wps:wsp>
                          <wps:cNvPr id="918" name="Freeform 869"/>
                          <wps:cNvSpPr>
                            <a:spLocks/>
                          </wps:cNvSpPr>
                          <wps:spPr bwMode="auto">
                            <a:xfrm>
                              <a:off x="15780" y="8896"/>
                              <a:ext cx="2043" cy="221"/>
                            </a:xfrm>
                            <a:custGeom>
                              <a:avLst/>
                              <a:gdLst>
                                <a:gd name="T0" fmla="+- 0 15780 15780"/>
                                <a:gd name="T1" fmla="*/ T0 w 2043"/>
                                <a:gd name="T2" fmla="+- 0 9117 8896"/>
                                <a:gd name="T3" fmla="*/ 9117 h 221"/>
                                <a:gd name="T4" fmla="+- 0 17822 15780"/>
                                <a:gd name="T5" fmla="*/ T4 w 2043"/>
                                <a:gd name="T6" fmla="+- 0 9117 8896"/>
                                <a:gd name="T7" fmla="*/ 9117 h 221"/>
                                <a:gd name="T8" fmla="+- 0 17822 15780"/>
                                <a:gd name="T9" fmla="*/ T8 w 2043"/>
                                <a:gd name="T10" fmla="+- 0 8896 8896"/>
                                <a:gd name="T11" fmla="*/ 8896 h 221"/>
                                <a:gd name="T12" fmla="+- 0 15780 15780"/>
                                <a:gd name="T13" fmla="*/ T12 w 2043"/>
                                <a:gd name="T14" fmla="+- 0 8896 8896"/>
                                <a:gd name="T15" fmla="*/ 8896 h 221"/>
                                <a:gd name="T16" fmla="+- 0 15780 15780"/>
                                <a:gd name="T17" fmla="*/ T16 w 2043"/>
                                <a:gd name="T18" fmla="+- 0 9117 8896"/>
                                <a:gd name="T19" fmla="*/ 911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221">
                                  <a:moveTo>
                                    <a:pt x="0" y="221"/>
                                  </a:moveTo>
                                  <a:lnTo>
                                    <a:pt x="2042" y="221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E9817F" id="Group 867" o:spid="_x0000_s1026" style="position:absolute;margin-left:789pt;margin-top:378.55pt;width:102.15pt;height:77.3pt;z-index:-226960;mso-position-horizontal-relative:page;mso-position-vertical-relative:page" coordorigin="15780,7571" coordsize="2043,1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">
                <v:group id="Group 880" o:spid="_x0000_s1027" style="position:absolute;left:15780;top:7571;width:2043;height:221" coordorigin="15780,7571" coordsize="204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<v:shape id="Freeform 881" o:spid="_x0000_s1028" style="position:absolute;left:15780;top:7571;width:2043;height:221;visibility:visible;mso-wrap-style:square;v-text-anchor:top" coordsize="20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FtsUA&#10;AADcAAAADwAAAGRycy9kb3ducmV2LnhtbESPT4vCMBTE74LfITxhL6LpiohWo4gieBHc+u/6bJ5t&#10;sXnpNlmt334jLOxxmPnNMLNFY0rxoNoVlhV89iMQxKnVBWcKjodNbwzCeWSNpWVS8CIHi3m7NcNY&#10;2yd/0SPxmQgl7GJUkHtfxVK6NCeDrm8r4uDdbG3QB1lnUtf4DOWmlIMoGkmDBYeFHCta5ZTekx+j&#10;YOLG6325P3+/hpdDd7BLktPpulLqo9MspyA8Nf4//EdvdeCiEbzPh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8W2xQAAANwAAAAPAAAAAAAAAAAAAAAAAJgCAABkcnMv&#10;ZG93bnJldi54bWxQSwUGAAAAAAQABAD1AAAAigMAAAAA&#10;" path="m,220r2042,l2042,,,,,220xe" fillcolor="#365f91" stroked="f">
                    <v:path arrowok="t" o:connecttype="custom" o:connectlocs="0,7791;2042,7791;2042,7571;0,7571;0,7791" o:connectangles="0,0,0,0,0"/>
                  </v:shape>
                </v:group>
                <v:group id="Group 878" o:spid="_x0000_s1029" style="position:absolute;left:15780;top:7791;width:2043;height:221" coordorigin="15780,7791" coordsize="204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<v:shape id="Freeform 879" o:spid="_x0000_s1030" style="position:absolute;left:15780;top:7791;width:2043;height:221;visibility:visible;mso-wrap-style:square;v-text-anchor:top" coordsize="20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T0X8MA&#10;AADcAAAADwAAAGRycy9kb3ducmV2LnhtbERPS2vCQBC+F/wPywi9FN1UStHoKqIIvRRsfF3H7JgE&#10;s7Npdqvx33cOhR4/vvds0bla3agNlWcDr8MEFHHubcWFgf1uMxiDChHZYu2ZDDwowGLee5phav2d&#10;v+iWxUJJCIcUDZQxNqnWIS/JYRj6hli4i28dRoFtoW2Ldwl3tR4lybt2WLE0lNjQqqT8mv04A5Mw&#10;Xm/r7fH78XbavYw+s+xwOK+Mee53yymoSF38F/+5P6z4ElkrZ+QI6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T0X8MAAADcAAAADwAAAAAAAAAAAAAAAACYAgAAZHJzL2Rv&#10;d25yZXYueG1sUEsFBgAAAAAEAAQA9QAAAIgDAAAAAA==&#10;" path="m,221r2042,l2042,,,,,221xe" fillcolor="#365f91" stroked="f">
                    <v:path arrowok="t" o:connecttype="custom" o:connectlocs="0,8012;2042,8012;2042,7791;0,7791;0,8012" o:connectangles="0,0,0,0,0"/>
                  </v:shape>
                </v:group>
                <v:group id="Group 876" o:spid="_x0000_s1031" style="position:absolute;left:15780;top:8012;width:2043;height:221" coordorigin="15780,8012" coordsize="204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<v:shape id="Freeform 877" o:spid="_x0000_s1032" style="position:absolute;left:15780;top:8012;width:2043;height:221;visibility:visible;mso-wrap-style:square;v-text-anchor:top" coordsize="20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tuhMMA&#10;AADcAAAADwAAAGRycy9kb3ducmV2LnhtbERPTWvCQBC9C/0PyxR6Ed0oRTS6SrEUeilorHods2MS&#10;zM6m2a3Gf985CD0+3vdi1blaXakNlWcDo2ECijj3tuLCwPfuYzAFFSKyxdozGbhTgNXyqbfA1Pob&#10;b+maxUJJCIcUDZQxNqnWIS/JYRj6hli4s28dRoFtoW2LNwl3tR4nyUQ7rFgaSmxoXVJ+yX6dgVmY&#10;vm/qzeHn/nrc9cdfWbbfn9bGvDx3b3NQkbr4L364P634RjJfzsgR0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tuhMMAAADcAAAADwAAAAAAAAAAAAAAAACYAgAAZHJzL2Rv&#10;d25yZXYueG1sUEsFBgAAAAAEAAQA9QAAAIgDAAAAAA==&#10;" path="m,221r2042,l2042,,,,,221xe" fillcolor="#365f91" stroked="f">
                    <v:path arrowok="t" o:connecttype="custom" o:connectlocs="0,8233;2042,8233;2042,8012;0,8012;0,8233" o:connectangles="0,0,0,0,0"/>
                  </v:shape>
                </v:group>
                <v:group id="Group 874" o:spid="_x0000_s1033" style="position:absolute;left:15780;top:8233;width:2043;height:221" coordorigin="15780,8233" coordsize="204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<v:shape id="Freeform 875" o:spid="_x0000_s1034" style="position:absolute;left:15780;top:8233;width:2043;height:221;visibility:visible;mso-wrap-style:square;v-text-anchor:top" coordsize="20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VVaMYA&#10;AADcAAAADwAAAGRycy9kb3ducmV2LnhtbESPQWvCQBSE74X+h+UVeim6MYikMRsplkIvgsZqr6/Z&#10;ZxKafZtmtxr/vSsIHoeZb4bJFoNpxZF611hWMBlHIIhLqxuuFHxtP0YJCOeRNbaWScGZHCzyx4cM&#10;U21PvKFj4SsRStilqKD2vkuldGVNBt3YdsTBO9jeoA+yr6Tu8RTKTSvjKJpJgw2HhRo7WtZU/hb/&#10;RsGrS97X7Xr/d55+b1/iVVHsdj9LpZ6fhrc5CE+Dv4dv9KcO3CSG65lwBGR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VVaMYAAADcAAAADwAAAAAAAAAAAAAAAACYAgAAZHJz&#10;L2Rvd25yZXYueG1sUEsFBgAAAAAEAAQA9QAAAIsDAAAAAA==&#10;" path="m,221r2042,l2042,,,,,221xe" fillcolor="#365f91" stroked="f">
                    <v:path arrowok="t" o:connecttype="custom" o:connectlocs="0,8454;2042,8454;2042,8233;0,8233;0,8454" o:connectangles="0,0,0,0,0"/>
                  </v:shape>
                </v:group>
                <v:group id="Group 872" o:spid="_x0000_s1035" style="position:absolute;left:15780;top:8454;width:2043;height:221" coordorigin="15780,8454" coordsize="204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<v:shape id="Freeform 873" o:spid="_x0000_s1036" style="position:absolute;left:15780;top:8454;width:2043;height:221;visibility:visible;mso-wrap-style:square;v-text-anchor:top" coordsize="20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Boh8UA&#10;AADcAAAADwAAAGRycy9kb3ducmV2LnhtbESPT4vCMBTE78J+h/AWvIimiohWoyyK4EXQ+u/6bN62&#10;ZZuXbhO1fvvNguBxmPnNMLNFY0pxp9oVlhX0exEI4tTqgjMFx8O6OwbhPLLG0jIpeJKDxfyjNcNY&#10;2wfv6Z74TIQSdjEqyL2vYildmpNB17MVcfC+bW3QB1lnUtf4COWmlIMoGkmDBYeFHCta5pT+JDej&#10;YOLGq125O/8+h5dDZ7BNktPpulSq/dl8TUF4avw7/KI3OnD9IfyfC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EGiHxQAAANwAAAAPAAAAAAAAAAAAAAAAAJgCAABkcnMv&#10;ZG93bnJldi54bWxQSwUGAAAAAAQABAD1AAAAigMAAAAA&#10;" path="m,221r2042,l2042,,,,,221xe" fillcolor="#365f91" stroked="f">
                    <v:path arrowok="t" o:connecttype="custom" o:connectlocs="0,8675;2042,8675;2042,8454;0,8454;0,8675" o:connectangles="0,0,0,0,0"/>
                  </v:shape>
                </v:group>
                <v:group id="Group 870" o:spid="_x0000_s1037" style="position:absolute;left:15780;top:8675;width:2043;height:222" coordorigin="15780,8675" coordsize="2043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 id="Freeform 871" o:spid="_x0000_s1038" style="position:absolute;left:15780;top:8675;width:2043;height:222;visibility:visible;mso-wrap-style:square;v-text-anchor:top" coordsize="204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ZlecUA&#10;AADcAAAADwAAAGRycy9kb3ducmV2LnhtbESPQWsCMRSE7wX/Q3hCbzWr4NZujSKCYItQtaX0+Ehe&#10;N1s3L8sm1fXfG0HwOMzMN8x03rlaHKkNlWcFw0EGglh7U3Gp4Otz9TQBESKywdozKThTgPms9zDF&#10;wvgT7+i4j6VIEA4FKrAxNoWUQVtyGAa+IU7er28dxiTbUpoWTwnuajnKslw6rDgtWGxoaUkf9v9O&#10;wfvHaPy2rX7+Nnphv7fPY00xnyj12O8WryAidfEevrXXRsHLMIfrmXQE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tmV5xQAAANwAAAAPAAAAAAAAAAAAAAAAAJgCAABkcnMv&#10;ZG93bnJldi54bWxQSwUGAAAAAAQABAD1AAAAigMAAAAA&#10;" path="m,221r2042,l2042,,,,,221xe" fillcolor="#365f91" stroked="f">
                    <v:path arrowok="t" o:connecttype="custom" o:connectlocs="0,8896;2042,8896;2042,8675;0,8675;0,8896" o:connectangles="0,0,0,0,0"/>
                  </v:shape>
                </v:group>
                <v:group id="Group 868" o:spid="_x0000_s1039" style="position:absolute;left:15780;top:8896;width:2043;height:221" coordorigin="15780,8896" coordsize="204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<v:shape id="Freeform 869" o:spid="_x0000_s1040" style="position:absolute;left:15780;top:8896;width:2043;height:221;visibility:visible;mso-wrap-style:square;v-text-anchor:top" coordsize="20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1igsMA&#10;AADcAAAADwAAAGRycy9kb3ducmV2LnhtbERPTWvCQBC9C/0PyxR6Ed0oRTS6SrEUeilorHods2MS&#10;zM6m2a3Gf985CD0+3vdi1blaXakNlWcDo2ECijj3tuLCwPfuYzAFFSKyxdozGbhTgNXyqbfA1Pob&#10;b+maxUJJCIcUDZQxNqnWIS/JYRj6hli4s28dRoFtoW2LNwl3tR4nyUQ7rFgaSmxoXVJ+yX6dgVmY&#10;vm/qzeHn/nrc9cdfWbbfn9bGvDx3b3NQkbr4L364P634RrJWzsgR0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1igsMAAADcAAAADwAAAAAAAAAAAAAAAACYAgAAZHJzL2Rv&#10;d25yZXYueG1sUEsFBgAAAAAEAAQA9QAAAIgDAAAAAA==&#10;" path="m,221r2042,l2042,,,,,221xe" fillcolor="#365f91" stroked="f">
                    <v:path arrowok="t" o:connecttype="custom" o:connectlocs="0,9117;2042,9117;2042,8896;0,8896;0,911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89544" behindDoc="1" locked="0" layoutInCell="1" allowOverlap="1" wp14:anchorId="04059B0D" wp14:editId="606B6F0A">
                <wp:simplePos x="0" y="0"/>
                <wp:positionH relativeFrom="page">
                  <wp:posOffset>12569825</wp:posOffset>
                </wp:positionH>
                <wp:positionV relativeFrom="page">
                  <wp:posOffset>4741545</wp:posOffset>
                </wp:positionV>
                <wp:extent cx="1826260" cy="561340"/>
                <wp:effectExtent l="0" t="0" r="0" b="2540"/>
                <wp:wrapNone/>
                <wp:docPr id="895" name="Group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6260" cy="561340"/>
                          <a:chOff x="19795" y="7467"/>
                          <a:chExt cx="2876" cy="884"/>
                        </a:xfrm>
                      </wpg:grpSpPr>
                      <wpg:grpSp>
                        <wpg:cNvPr id="896" name="Group 865"/>
                        <wpg:cNvGrpSpPr>
                          <a:grpSpLocks/>
                        </wpg:cNvGrpSpPr>
                        <wpg:grpSpPr bwMode="auto">
                          <a:xfrm>
                            <a:off x="19795" y="7467"/>
                            <a:ext cx="2876" cy="221"/>
                            <a:chOff x="19795" y="7467"/>
                            <a:chExt cx="2876" cy="221"/>
                          </a:xfrm>
                        </wpg:grpSpPr>
                        <wps:wsp>
                          <wps:cNvPr id="897" name="Freeform 866"/>
                          <wps:cNvSpPr>
                            <a:spLocks/>
                          </wps:cNvSpPr>
                          <wps:spPr bwMode="auto">
                            <a:xfrm>
                              <a:off x="19795" y="7467"/>
                              <a:ext cx="2876" cy="221"/>
                            </a:xfrm>
                            <a:custGeom>
                              <a:avLst/>
                              <a:gdLst>
                                <a:gd name="T0" fmla="+- 0 19795 19795"/>
                                <a:gd name="T1" fmla="*/ T0 w 2876"/>
                                <a:gd name="T2" fmla="+- 0 7688 7467"/>
                                <a:gd name="T3" fmla="*/ 7688 h 221"/>
                                <a:gd name="T4" fmla="+- 0 22670 19795"/>
                                <a:gd name="T5" fmla="*/ T4 w 2876"/>
                                <a:gd name="T6" fmla="+- 0 7688 7467"/>
                                <a:gd name="T7" fmla="*/ 7688 h 221"/>
                                <a:gd name="T8" fmla="+- 0 22670 19795"/>
                                <a:gd name="T9" fmla="*/ T8 w 2876"/>
                                <a:gd name="T10" fmla="+- 0 7467 7467"/>
                                <a:gd name="T11" fmla="*/ 7467 h 221"/>
                                <a:gd name="T12" fmla="+- 0 19795 19795"/>
                                <a:gd name="T13" fmla="*/ T12 w 2876"/>
                                <a:gd name="T14" fmla="+- 0 7467 7467"/>
                                <a:gd name="T15" fmla="*/ 7467 h 221"/>
                                <a:gd name="T16" fmla="+- 0 19795 19795"/>
                                <a:gd name="T17" fmla="*/ T16 w 2876"/>
                                <a:gd name="T18" fmla="+- 0 7688 7467"/>
                                <a:gd name="T19" fmla="*/ 768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6" h="221">
                                  <a:moveTo>
                                    <a:pt x="0" y="221"/>
                                  </a:moveTo>
                                  <a:lnTo>
                                    <a:pt x="2875" y="221"/>
                                  </a:lnTo>
                                  <a:lnTo>
                                    <a:pt x="28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863"/>
                        <wpg:cNvGrpSpPr>
                          <a:grpSpLocks/>
                        </wpg:cNvGrpSpPr>
                        <wpg:grpSpPr bwMode="auto">
                          <a:xfrm>
                            <a:off x="19795" y="7688"/>
                            <a:ext cx="2876" cy="221"/>
                            <a:chOff x="19795" y="7688"/>
                            <a:chExt cx="2876" cy="221"/>
                          </a:xfrm>
                        </wpg:grpSpPr>
                        <wps:wsp>
                          <wps:cNvPr id="899" name="Freeform 864"/>
                          <wps:cNvSpPr>
                            <a:spLocks/>
                          </wps:cNvSpPr>
                          <wps:spPr bwMode="auto">
                            <a:xfrm>
                              <a:off x="19795" y="7688"/>
                              <a:ext cx="2876" cy="221"/>
                            </a:xfrm>
                            <a:custGeom>
                              <a:avLst/>
                              <a:gdLst>
                                <a:gd name="T0" fmla="+- 0 19795 19795"/>
                                <a:gd name="T1" fmla="*/ T0 w 2876"/>
                                <a:gd name="T2" fmla="+- 0 7909 7688"/>
                                <a:gd name="T3" fmla="*/ 7909 h 221"/>
                                <a:gd name="T4" fmla="+- 0 22670 19795"/>
                                <a:gd name="T5" fmla="*/ T4 w 2876"/>
                                <a:gd name="T6" fmla="+- 0 7909 7688"/>
                                <a:gd name="T7" fmla="*/ 7909 h 221"/>
                                <a:gd name="T8" fmla="+- 0 22670 19795"/>
                                <a:gd name="T9" fmla="*/ T8 w 2876"/>
                                <a:gd name="T10" fmla="+- 0 7688 7688"/>
                                <a:gd name="T11" fmla="*/ 7688 h 221"/>
                                <a:gd name="T12" fmla="+- 0 19795 19795"/>
                                <a:gd name="T13" fmla="*/ T12 w 2876"/>
                                <a:gd name="T14" fmla="+- 0 7688 7688"/>
                                <a:gd name="T15" fmla="*/ 7688 h 221"/>
                                <a:gd name="T16" fmla="+- 0 19795 19795"/>
                                <a:gd name="T17" fmla="*/ T16 w 2876"/>
                                <a:gd name="T18" fmla="+- 0 7909 7688"/>
                                <a:gd name="T19" fmla="*/ 790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6" h="221">
                                  <a:moveTo>
                                    <a:pt x="0" y="221"/>
                                  </a:moveTo>
                                  <a:lnTo>
                                    <a:pt x="2875" y="221"/>
                                  </a:lnTo>
                                  <a:lnTo>
                                    <a:pt x="28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861"/>
                        <wpg:cNvGrpSpPr>
                          <a:grpSpLocks/>
                        </wpg:cNvGrpSpPr>
                        <wpg:grpSpPr bwMode="auto">
                          <a:xfrm>
                            <a:off x="19795" y="7909"/>
                            <a:ext cx="2876" cy="221"/>
                            <a:chOff x="19795" y="7909"/>
                            <a:chExt cx="2876" cy="221"/>
                          </a:xfrm>
                        </wpg:grpSpPr>
                        <wps:wsp>
                          <wps:cNvPr id="901" name="Freeform 862"/>
                          <wps:cNvSpPr>
                            <a:spLocks/>
                          </wps:cNvSpPr>
                          <wps:spPr bwMode="auto">
                            <a:xfrm>
                              <a:off x="19795" y="7909"/>
                              <a:ext cx="2876" cy="221"/>
                            </a:xfrm>
                            <a:custGeom>
                              <a:avLst/>
                              <a:gdLst>
                                <a:gd name="T0" fmla="+- 0 19795 19795"/>
                                <a:gd name="T1" fmla="*/ T0 w 2876"/>
                                <a:gd name="T2" fmla="+- 0 8130 7909"/>
                                <a:gd name="T3" fmla="*/ 8130 h 221"/>
                                <a:gd name="T4" fmla="+- 0 22670 19795"/>
                                <a:gd name="T5" fmla="*/ T4 w 2876"/>
                                <a:gd name="T6" fmla="+- 0 8130 7909"/>
                                <a:gd name="T7" fmla="*/ 8130 h 221"/>
                                <a:gd name="T8" fmla="+- 0 22670 19795"/>
                                <a:gd name="T9" fmla="*/ T8 w 2876"/>
                                <a:gd name="T10" fmla="+- 0 7909 7909"/>
                                <a:gd name="T11" fmla="*/ 7909 h 221"/>
                                <a:gd name="T12" fmla="+- 0 19795 19795"/>
                                <a:gd name="T13" fmla="*/ T12 w 2876"/>
                                <a:gd name="T14" fmla="+- 0 7909 7909"/>
                                <a:gd name="T15" fmla="*/ 7909 h 221"/>
                                <a:gd name="T16" fmla="+- 0 19795 19795"/>
                                <a:gd name="T17" fmla="*/ T16 w 2876"/>
                                <a:gd name="T18" fmla="+- 0 8130 7909"/>
                                <a:gd name="T19" fmla="*/ 813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6" h="221">
                                  <a:moveTo>
                                    <a:pt x="0" y="221"/>
                                  </a:moveTo>
                                  <a:lnTo>
                                    <a:pt x="2875" y="221"/>
                                  </a:lnTo>
                                  <a:lnTo>
                                    <a:pt x="28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859"/>
                        <wpg:cNvGrpSpPr>
                          <a:grpSpLocks/>
                        </wpg:cNvGrpSpPr>
                        <wpg:grpSpPr bwMode="auto">
                          <a:xfrm>
                            <a:off x="19795" y="8130"/>
                            <a:ext cx="2876" cy="221"/>
                            <a:chOff x="19795" y="8130"/>
                            <a:chExt cx="2876" cy="221"/>
                          </a:xfrm>
                        </wpg:grpSpPr>
                        <wps:wsp>
                          <wps:cNvPr id="903" name="Freeform 860"/>
                          <wps:cNvSpPr>
                            <a:spLocks/>
                          </wps:cNvSpPr>
                          <wps:spPr bwMode="auto">
                            <a:xfrm>
                              <a:off x="19795" y="8130"/>
                              <a:ext cx="2876" cy="221"/>
                            </a:xfrm>
                            <a:custGeom>
                              <a:avLst/>
                              <a:gdLst>
                                <a:gd name="T0" fmla="+- 0 19795 19795"/>
                                <a:gd name="T1" fmla="*/ T0 w 2876"/>
                                <a:gd name="T2" fmla="+- 0 8351 8130"/>
                                <a:gd name="T3" fmla="*/ 8351 h 221"/>
                                <a:gd name="T4" fmla="+- 0 22670 19795"/>
                                <a:gd name="T5" fmla="*/ T4 w 2876"/>
                                <a:gd name="T6" fmla="+- 0 8351 8130"/>
                                <a:gd name="T7" fmla="*/ 8351 h 221"/>
                                <a:gd name="T8" fmla="+- 0 22670 19795"/>
                                <a:gd name="T9" fmla="*/ T8 w 2876"/>
                                <a:gd name="T10" fmla="+- 0 8130 8130"/>
                                <a:gd name="T11" fmla="*/ 8130 h 221"/>
                                <a:gd name="T12" fmla="+- 0 19795 19795"/>
                                <a:gd name="T13" fmla="*/ T12 w 2876"/>
                                <a:gd name="T14" fmla="+- 0 8130 8130"/>
                                <a:gd name="T15" fmla="*/ 8130 h 221"/>
                                <a:gd name="T16" fmla="+- 0 19795 19795"/>
                                <a:gd name="T17" fmla="*/ T16 w 2876"/>
                                <a:gd name="T18" fmla="+- 0 8351 8130"/>
                                <a:gd name="T19" fmla="*/ 835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6" h="221">
                                  <a:moveTo>
                                    <a:pt x="0" y="221"/>
                                  </a:moveTo>
                                  <a:lnTo>
                                    <a:pt x="2875" y="221"/>
                                  </a:lnTo>
                                  <a:lnTo>
                                    <a:pt x="28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B0C9C" id="Group 858" o:spid="_x0000_s1026" style="position:absolute;margin-left:989.75pt;margin-top:373.35pt;width:143.8pt;height:44.2pt;z-index:-226936;mso-position-horizontal-relative:page;mso-position-vertical-relative:page" coordorigin="19795,7467" coordsize="2876,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">
                <v:group id="Group 865" o:spid="_x0000_s1027" style="position:absolute;left:19795;top:7467;width:2876;height:221" coordorigin="19795,7467" coordsize="287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866" o:spid="_x0000_s1028" style="position:absolute;left:19795;top:7467;width:2876;height:221;visibility:visible;mso-wrap-style:square;v-text-anchor:top" coordsize="287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nG8MQA&#10;AADcAAAADwAAAGRycy9kb3ducmV2LnhtbESP0WrCQBRE3wX/YblC38zGUpIYXaUplLa+Gf2Am+xt&#10;Epq9G7JbTfv13YLg4zAzZ5jtfjK9uNDoOssKVlEMgri2uuNGwfn0usxAOI+ssbdMCn7IwX43n20x&#10;1/bKR7qUvhEBwi5HBa33Qy6lq1sy6CI7EAfv044GfZBjI/WI1wA3vXyM40Qa7DgstDjQS0v1V/lt&#10;FHykFT6lXP0W0iVvujhMfboqlHpYTM8bEJ4mfw/f2u9aQbZO4f9MO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ZxvDEAAAA3AAAAA8AAAAAAAAAAAAAAAAAmAIAAGRycy9k&#10;b3ducmV2LnhtbFBLBQYAAAAABAAEAPUAAACJAwAAAAA=&#10;" path="m,221r2875,l2875,,,,,221xe" fillcolor="red" stroked="f">
                    <v:path arrowok="t" o:connecttype="custom" o:connectlocs="0,7688;2875,7688;2875,7467;0,7467;0,7688" o:connectangles="0,0,0,0,0"/>
                  </v:shape>
                </v:group>
                <v:group id="Group 863" o:spid="_x0000_s1029" style="position:absolute;left:19795;top:7688;width:2876;height:221" coordorigin="19795,7688" coordsize="287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864" o:spid="_x0000_s1030" style="position:absolute;left:19795;top:7688;width:2876;height:221;visibility:visible;mso-wrap-style:square;v-text-anchor:top" coordsize="287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r3GcQA&#10;AADcAAAADwAAAGRycy9kb3ducmV2LnhtbESP0WrCQBRE3wv+w3IF3+pGkURTVzEFse2b2g+4Zm+z&#10;odm7Ibs10a/vFgo+DjNzhllvB9uIK3W+dqxgNk1AEJdO11wp+Dzvn5cgfEDW2DgmBTfysN2MntaY&#10;a9fzka6nUIkIYZ+jAhNCm0vpS0MW/dS1xNH7cp3FEGVXSd1hH+G2kfMkSaXFmuOCwZZeDZXfpx+r&#10;4D274CLjy72QPj3o4mNoslmh1GQ87F5ABBrCI/zfftMKlqsV/J2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K9xnEAAAA3AAAAA8AAAAAAAAAAAAAAAAAmAIAAGRycy9k&#10;b3ducmV2LnhtbFBLBQYAAAAABAAEAPUAAACJAwAAAAA=&#10;" path="m,221r2875,l2875,,,,,221xe" fillcolor="red" stroked="f">
                    <v:path arrowok="t" o:connecttype="custom" o:connectlocs="0,7909;2875,7909;2875,7688;0,7688;0,7909" o:connectangles="0,0,0,0,0"/>
                  </v:shape>
                </v:group>
                <v:group id="Group 861" o:spid="_x0000_s1031" style="position:absolute;left:19795;top:7909;width:2876;height:221" coordorigin="19795,7909" coordsize="287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862" o:spid="_x0000_s1032" style="position:absolute;left:19795;top:7909;width:2876;height:221;visibility:visible;mso-wrap-style:square;v-text-anchor:top" coordsize="287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dhBcQA&#10;AADcAAAADwAAAGRycy9kb3ducmV2LnhtbESPzWrDMBCE74W8g9hCbo3sEuLEtWziQkjbW34eYG1t&#10;bVNrZSwlcfr0VaHQ4zAz3zBZMZleXGl0nWUF8SICQVxb3XGj4HzaPa1BOI+ssbdMCu7koMhnDxmm&#10;2t74QNejb0SAsEtRQev9kErp6pYMuoUdiIP3aUeDPsixkXrEW4CbXj5H0Uoa7DgstDjQa0v11/Fi&#10;FLwnFS4Trr5L6VZ7XX5MfRKXSs0fp+0LCE+T/w//td+0gk0Uw++Zc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XYQXEAAAA3AAAAA8AAAAAAAAAAAAAAAAAmAIAAGRycy9k&#10;b3ducmV2LnhtbFBLBQYAAAAABAAEAPUAAACJAwAAAAA=&#10;" path="m,221r2875,l2875,,,,,221xe" fillcolor="red" stroked="f">
                    <v:path arrowok="t" o:connecttype="custom" o:connectlocs="0,8130;2875,8130;2875,7909;0,7909;0,8130" o:connectangles="0,0,0,0,0"/>
                  </v:shape>
                </v:group>
                <v:group id="Group 859" o:spid="_x0000_s1033" style="position:absolute;left:19795;top:8130;width:2876;height:221" coordorigin="19795,8130" coordsize="287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860" o:spid="_x0000_s1034" style="position:absolute;left:19795;top:8130;width:2876;height:221;visibility:visible;mso-wrap-style:square;v-text-anchor:top" coordsize="287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a6cQA&#10;AADcAAAADwAAAGRycy9kb3ducmV2LnhtbESP0WrCQBRE3wX/YbmFvunGVpKaugZTKK2+af2Aa/Y2&#10;Cc3eDdltkvr1XUHwcZiZM8w6G00jeupcbVnBYh6BIC6srrlUcPp6n72AcB5ZY2OZFPyRg2wznawx&#10;1XbgA/VHX4oAYZeigsr7NpXSFRUZdHPbEgfv23YGfZBdKXWHQ4CbRj5FUSwN1hwWKmzpraLi5/hr&#10;FOySMy4TPl9y6eIPne/HJlnkSj0+jNtXEJ5Gfw/f2p9awSp6huuZc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JWunEAAAA3AAAAA8AAAAAAAAAAAAAAAAAmAIAAGRycy9k&#10;b3ducmV2LnhtbFBLBQYAAAAABAAEAPUAAACJAwAAAAA=&#10;" path="m,221r2875,l2875,,,,,221xe" fillcolor="red" stroked="f">
                    <v:path arrowok="t" o:connecttype="custom" o:connectlocs="0,8351;2875,8351;2875,8130;0,8130;0,8351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89568" behindDoc="1" locked="0" layoutInCell="1" allowOverlap="1" wp14:anchorId="04059B0E" wp14:editId="3DBE79EF">
                <wp:simplePos x="0" y="0"/>
                <wp:positionH relativeFrom="page">
                  <wp:posOffset>7052310</wp:posOffset>
                </wp:positionH>
                <wp:positionV relativeFrom="page">
                  <wp:posOffset>6066155</wp:posOffset>
                </wp:positionV>
                <wp:extent cx="1714500" cy="701040"/>
                <wp:effectExtent l="3810" t="0" r="0" b="0"/>
                <wp:wrapNone/>
                <wp:docPr id="884" name="Group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701040"/>
                          <a:chOff x="11106" y="9553"/>
                          <a:chExt cx="2700" cy="1104"/>
                        </a:xfrm>
                      </wpg:grpSpPr>
                      <wpg:grpSp>
                        <wpg:cNvPr id="885" name="Group 856"/>
                        <wpg:cNvGrpSpPr>
                          <a:grpSpLocks/>
                        </wpg:cNvGrpSpPr>
                        <wpg:grpSpPr bwMode="auto">
                          <a:xfrm>
                            <a:off x="11106" y="9553"/>
                            <a:ext cx="2700" cy="221"/>
                            <a:chOff x="11106" y="9553"/>
                            <a:chExt cx="2700" cy="221"/>
                          </a:xfrm>
                        </wpg:grpSpPr>
                        <wps:wsp>
                          <wps:cNvPr id="886" name="Freeform 857"/>
                          <wps:cNvSpPr>
                            <a:spLocks/>
                          </wps:cNvSpPr>
                          <wps:spPr bwMode="auto">
                            <a:xfrm>
                              <a:off x="11106" y="9553"/>
                              <a:ext cx="2700" cy="221"/>
                            </a:xfrm>
                            <a:custGeom>
                              <a:avLst/>
                              <a:gdLst>
                                <a:gd name="T0" fmla="+- 0 11106 11106"/>
                                <a:gd name="T1" fmla="*/ T0 w 2700"/>
                                <a:gd name="T2" fmla="+- 0 9774 9553"/>
                                <a:gd name="T3" fmla="*/ 9774 h 221"/>
                                <a:gd name="T4" fmla="+- 0 13806 11106"/>
                                <a:gd name="T5" fmla="*/ T4 w 2700"/>
                                <a:gd name="T6" fmla="+- 0 9774 9553"/>
                                <a:gd name="T7" fmla="*/ 9774 h 221"/>
                                <a:gd name="T8" fmla="+- 0 13806 11106"/>
                                <a:gd name="T9" fmla="*/ T8 w 2700"/>
                                <a:gd name="T10" fmla="+- 0 9553 9553"/>
                                <a:gd name="T11" fmla="*/ 9553 h 221"/>
                                <a:gd name="T12" fmla="+- 0 11106 11106"/>
                                <a:gd name="T13" fmla="*/ T12 w 2700"/>
                                <a:gd name="T14" fmla="+- 0 9553 9553"/>
                                <a:gd name="T15" fmla="*/ 9553 h 221"/>
                                <a:gd name="T16" fmla="+- 0 11106 11106"/>
                                <a:gd name="T17" fmla="*/ T16 w 2700"/>
                                <a:gd name="T18" fmla="+- 0 9774 9553"/>
                                <a:gd name="T19" fmla="*/ 977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1"/>
                                  </a:moveTo>
                                  <a:lnTo>
                                    <a:pt x="2700" y="221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854"/>
                        <wpg:cNvGrpSpPr>
                          <a:grpSpLocks/>
                        </wpg:cNvGrpSpPr>
                        <wpg:grpSpPr bwMode="auto">
                          <a:xfrm>
                            <a:off x="11106" y="9774"/>
                            <a:ext cx="2700" cy="221"/>
                            <a:chOff x="11106" y="9774"/>
                            <a:chExt cx="2700" cy="221"/>
                          </a:xfrm>
                        </wpg:grpSpPr>
                        <wps:wsp>
                          <wps:cNvPr id="888" name="Freeform 855"/>
                          <wps:cNvSpPr>
                            <a:spLocks/>
                          </wps:cNvSpPr>
                          <wps:spPr bwMode="auto">
                            <a:xfrm>
                              <a:off x="11106" y="9774"/>
                              <a:ext cx="2700" cy="221"/>
                            </a:xfrm>
                            <a:custGeom>
                              <a:avLst/>
                              <a:gdLst>
                                <a:gd name="T0" fmla="+- 0 11106 11106"/>
                                <a:gd name="T1" fmla="*/ T0 w 2700"/>
                                <a:gd name="T2" fmla="+- 0 9995 9774"/>
                                <a:gd name="T3" fmla="*/ 9995 h 221"/>
                                <a:gd name="T4" fmla="+- 0 13806 11106"/>
                                <a:gd name="T5" fmla="*/ T4 w 2700"/>
                                <a:gd name="T6" fmla="+- 0 9995 9774"/>
                                <a:gd name="T7" fmla="*/ 9995 h 221"/>
                                <a:gd name="T8" fmla="+- 0 13806 11106"/>
                                <a:gd name="T9" fmla="*/ T8 w 2700"/>
                                <a:gd name="T10" fmla="+- 0 9774 9774"/>
                                <a:gd name="T11" fmla="*/ 9774 h 221"/>
                                <a:gd name="T12" fmla="+- 0 11106 11106"/>
                                <a:gd name="T13" fmla="*/ T12 w 2700"/>
                                <a:gd name="T14" fmla="+- 0 9774 9774"/>
                                <a:gd name="T15" fmla="*/ 9774 h 221"/>
                                <a:gd name="T16" fmla="+- 0 11106 11106"/>
                                <a:gd name="T17" fmla="*/ T16 w 2700"/>
                                <a:gd name="T18" fmla="+- 0 9995 9774"/>
                                <a:gd name="T19" fmla="*/ 999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1"/>
                                  </a:moveTo>
                                  <a:lnTo>
                                    <a:pt x="2700" y="221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852"/>
                        <wpg:cNvGrpSpPr>
                          <a:grpSpLocks/>
                        </wpg:cNvGrpSpPr>
                        <wpg:grpSpPr bwMode="auto">
                          <a:xfrm>
                            <a:off x="11106" y="9995"/>
                            <a:ext cx="2700" cy="221"/>
                            <a:chOff x="11106" y="9995"/>
                            <a:chExt cx="2700" cy="221"/>
                          </a:xfrm>
                        </wpg:grpSpPr>
                        <wps:wsp>
                          <wps:cNvPr id="890" name="Freeform 853"/>
                          <wps:cNvSpPr>
                            <a:spLocks/>
                          </wps:cNvSpPr>
                          <wps:spPr bwMode="auto">
                            <a:xfrm>
                              <a:off x="11106" y="9995"/>
                              <a:ext cx="2700" cy="221"/>
                            </a:xfrm>
                            <a:custGeom>
                              <a:avLst/>
                              <a:gdLst>
                                <a:gd name="T0" fmla="+- 0 11106 11106"/>
                                <a:gd name="T1" fmla="*/ T0 w 2700"/>
                                <a:gd name="T2" fmla="+- 0 10216 9995"/>
                                <a:gd name="T3" fmla="*/ 10216 h 221"/>
                                <a:gd name="T4" fmla="+- 0 13806 11106"/>
                                <a:gd name="T5" fmla="*/ T4 w 2700"/>
                                <a:gd name="T6" fmla="+- 0 10216 9995"/>
                                <a:gd name="T7" fmla="*/ 10216 h 221"/>
                                <a:gd name="T8" fmla="+- 0 13806 11106"/>
                                <a:gd name="T9" fmla="*/ T8 w 2700"/>
                                <a:gd name="T10" fmla="+- 0 9995 9995"/>
                                <a:gd name="T11" fmla="*/ 9995 h 221"/>
                                <a:gd name="T12" fmla="+- 0 11106 11106"/>
                                <a:gd name="T13" fmla="*/ T12 w 2700"/>
                                <a:gd name="T14" fmla="+- 0 9995 9995"/>
                                <a:gd name="T15" fmla="*/ 9995 h 221"/>
                                <a:gd name="T16" fmla="+- 0 11106 11106"/>
                                <a:gd name="T17" fmla="*/ T16 w 2700"/>
                                <a:gd name="T18" fmla="+- 0 10216 9995"/>
                                <a:gd name="T19" fmla="*/ 1021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1"/>
                                  </a:moveTo>
                                  <a:lnTo>
                                    <a:pt x="2700" y="221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850"/>
                        <wpg:cNvGrpSpPr>
                          <a:grpSpLocks/>
                        </wpg:cNvGrpSpPr>
                        <wpg:grpSpPr bwMode="auto">
                          <a:xfrm>
                            <a:off x="11106" y="10216"/>
                            <a:ext cx="2700" cy="221"/>
                            <a:chOff x="11106" y="10216"/>
                            <a:chExt cx="2700" cy="221"/>
                          </a:xfrm>
                        </wpg:grpSpPr>
                        <wps:wsp>
                          <wps:cNvPr id="892" name="Freeform 851"/>
                          <wps:cNvSpPr>
                            <a:spLocks/>
                          </wps:cNvSpPr>
                          <wps:spPr bwMode="auto">
                            <a:xfrm>
                              <a:off x="11106" y="10216"/>
                              <a:ext cx="2700" cy="221"/>
                            </a:xfrm>
                            <a:custGeom>
                              <a:avLst/>
                              <a:gdLst>
                                <a:gd name="T0" fmla="+- 0 11106 11106"/>
                                <a:gd name="T1" fmla="*/ T0 w 2700"/>
                                <a:gd name="T2" fmla="+- 0 10437 10216"/>
                                <a:gd name="T3" fmla="*/ 10437 h 221"/>
                                <a:gd name="T4" fmla="+- 0 13806 11106"/>
                                <a:gd name="T5" fmla="*/ T4 w 2700"/>
                                <a:gd name="T6" fmla="+- 0 10437 10216"/>
                                <a:gd name="T7" fmla="*/ 10437 h 221"/>
                                <a:gd name="T8" fmla="+- 0 13806 11106"/>
                                <a:gd name="T9" fmla="*/ T8 w 2700"/>
                                <a:gd name="T10" fmla="+- 0 10216 10216"/>
                                <a:gd name="T11" fmla="*/ 10216 h 221"/>
                                <a:gd name="T12" fmla="+- 0 11106 11106"/>
                                <a:gd name="T13" fmla="*/ T12 w 2700"/>
                                <a:gd name="T14" fmla="+- 0 10216 10216"/>
                                <a:gd name="T15" fmla="*/ 10216 h 221"/>
                                <a:gd name="T16" fmla="+- 0 11106 11106"/>
                                <a:gd name="T17" fmla="*/ T16 w 2700"/>
                                <a:gd name="T18" fmla="+- 0 10437 10216"/>
                                <a:gd name="T19" fmla="*/ 1043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1"/>
                                  </a:moveTo>
                                  <a:lnTo>
                                    <a:pt x="2700" y="221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848"/>
                        <wpg:cNvGrpSpPr>
                          <a:grpSpLocks/>
                        </wpg:cNvGrpSpPr>
                        <wpg:grpSpPr bwMode="auto">
                          <a:xfrm>
                            <a:off x="11106" y="10437"/>
                            <a:ext cx="2700" cy="221"/>
                            <a:chOff x="11106" y="10437"/>
                            <a:chExt cx="2700" cy="221"/>
                          </a:xfrm>
                        </wpg:grpSpPr>
                        <wps:wsp>
                          <wps:cNvPr id="894" name="Freeform 849"/>
                          <wps:cNvSpPr>
                            <a:spLocks/>
                          </wps:cNvSpPr>
                          <wps:spPr bwMode="auto">
                            <a:xfrm>
                              <a:off x="11106" y="10437"/>
                              <a:ext cx="2700" cy="221"/>
                            </a:xfrm>
                            <a:custGeom>
                              <a:avLst/>
                              <a:gdLst>
                                <a:gd name="T0" fmla="+- 0 11106 11106"/>
                                <a:gd name="T1" fmla="*/ T0 w 2700"/>
                                <a:gd name="T2" fmla="+- 0 10657 10437"/>
                                <a:gd name="T3" fmla="*/ 10657 h 221"/>
                                <a:gd name="T4" fmla="+- 0 13806 11106"/>
                                <a:gd name="T5" fmla="*/ T4 w 2700"/>
                                <a:gd name="T6" fmla="+- 0 10657 10437"/>
                                <a:gd name="T7" fmla="*/ 10657 h 221"/>
                                <a:gd name="T8" fmla="+- 0 13806 11106"/>
                                <a:gd name="T9" fmla="*/ T8 w 2700"/>
                                <a:gd name="T10" fmla="+- 0 10437 10437"/>
                                <a:gd name="T11" fmla="*/ 10437 h 221"/>
                                <a:gd name="T12" fmla="+- 0 11106 11106"/>
                                <a:gd name="T13" fmla="*/ T12 w 2700"/>
                                <a:gd name="T14" fmla="+- 0 10437 10437"/>
                                <a:gd name="T15" fmla="*/ 10437 h 221"/>
                                <a:gd name="T16" fmla="+- 0 11106 11106"/>
                                <a:gd name="T17" fmla="*/ T16 w 2700"/>
                                <a:gd name="T18" fmla="+- 0 10657 10437"/>
                                <a:gd name="T19" fmla="*/ 1065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0"/>
                                  </a:moveTo>
                                  <a:lnTo>
                                    <a:pt x="2700" y="220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BBD378" id="Group 847" o:spid="_x0000_s1026" style="position:absolute;margin-left:555.3pt;margin-top:477.65pt;width:135pt;height:55.2pt;z-index:-226912;mso-position-horizontal-relative:page;mso-position-vertical-relative:page" coordorigin="11106,9553" coordsize="2700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">
                <v:group id="Group 856" o:spid="_x0000_s1027" style="position:absolute;left:11106;top:9553;width:2700;height:221" coordorigin="11106,9553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<v:shape id="Freeform 857" o:spid="_x0000_s1028" style="position:absolute;left:11106;top:9553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UbfMUA&#10;AADcAAAADwAAAGRycy9kb3ducmV2LnhtbESPQWvCQBSE74X+h+UVvIhuWkwao6uUgiB4KNUientk&#10;n0kw+zbsrhr/vVso9DjMzDfMfNmbVlzJ+caygtdxAoK4tLrhSsHPbjXKQfiArLG1TAru5GG5eH6a&#10;Y6Htjb/pug2ViBD2BSqoQ+gKKX1Zk0E/th1x9E7WGQxRukpqh7cIN618S5JMGmw4LtTY0WdN5Xl7&#10;MQoQh9OjG1bpIUvb9It3m/3EvSs1eOk/ZiAC9eE//NdeawV5nsHv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9Rt8xQAAANwAAAAPAAAAAAAAAAAAAAAAAJgCAABkcnMv&#10;ZG93bnJldi54bWxQSwUGAAAAAAQABAD1AAAAigMAAAAA&#10;" path="m,221r2700,l2700,,,,,221xe" fillcolor="#ffc000" stroked="f">
                    <v:path arrowok="t" o:connecttype="custom" o:connectlocs="0,9774;2700,9774;2700,9553;0,9553;0,9774" o:connectangles="0,0,0,0,0"/>
                  </v:shape>
                </v:group>
                <v:group id="Group 854" o:spid="_x0000_s1029" style="position:absolute;left:11106;top:9774;width:2700;height:221" coordorigin="11106,9774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855" o:spid="_x0000_s1030" style="position:absolute;left:11106;top:9774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YqlcIA&#10;AADcAAAADwAAAGRycy9kb3ducmV2LnhtbERPy4rCMBTdC/MP4Q64EU1HrNaOUYYBQXAhPhDdXZo7&#10;bZnmpiRRO38/WQguD+e9WHWmEXdyvras4GOUgCAurK65VHA6rocZCB+QNTaWScEfeVgt33oLzLV9&#10;8J7uh1CKGMI+RwVVCG0upS8qMuhHtiWO3I91BkOErpTa4SOGm0aOk2QqDdYcGyps6bui4vdwMwoQ&#10;B/OrG5TpZZo26Y6P2/PEzZTqv3dfnyACdeElfro3WkGWxbXxTDw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JiqVwgAAANwAAAAPAAAAAAAAAAAAAAAAAJgCAABkcnMvZG93&#10;bnJldi54bWxQSwUGAAAAAAQABAD1AAAAhwMAAAAA&#10;" path="m,221r2700,l2700,,,,,221xe" fillcolor="#ffc000" stroked="f">
                    <v:path arrowok="t" o:connecttype="custom" o:connectlocs="0,9995;2700,9995;2700,9774;0,9774;0,9995" o:connectangles="0,0,0,0,0"/>
                  </v:shape>
                </v:group>
                <v:group id="Group 852" o:spid="_x0000_s1031" style="position:absolute;left:11106;top:9995;width:2700;height:221" coordorigin="11106,9995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<v:shape id="Freeform 853" o:spid="_x0000_s1032" style="position:absolute;left:11106;top:9995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mwTsMA&#10;AADcAAAADwAAAGRycy9kb3ducmV2LnhtbERPz2vCMBS+C/4P4Q12kZk6rGs7o4ggCDvIdIzt9mje&#10;2rLmpSSxrf+9OQx2/Ph+r7ejaUVPzjeWFSzmCQji0uqGKwUfl8NTBsIHZI2tZVJwIw/bzXSyxkLb&#10;gd+pP4dKxBD2BSqoQ+gKKX1Zk0E/tx1x5H6sMxgidJXUDocYblr5nCQrabDh2FBjR/uayt/z1ShA&#10;nOXfblalX6u0TU98eftcuhelHh/G3SuIQGP4F/+5j1pBlsf58Uw8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mwTsMAAADcAAAADwAAAAAAAAAAAAAAAACYAgAAZHJzL2Rv&#10;d25yZXYueG1sUEsFBgAAAAAEAAQA9QAAAIgDAAAAAA==&#10;" path="m,221r2700,l2700,,,,,221xe" fillcolor="#ffc000" stroked="f">
                    <v:path arrowok="t" o:connecttype="custom" o:connectlocs="0,10216;2700,10216;2700,9995;0,9995;0,10216" o:connectangles="0,0,0,0,0"/>
                  </v:shape>
                </v:group>
                <v:group id="Group 850" o:spid="_x0000_s1033" style="position:absolute;left:11106;top:10216;width:2700;height:221" coordorigin="11106,10216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<v:shape id="Freeform 851" o:spid="_x0000_s1034" style="position:absolute;left:11106;top:10216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LosYA&#10;AADcAAAADwAAAGRycy9kb3ducmV2LnhtbESPQWvCQBSE74L/YXlCL6IbpdEYXaUUCoUepEakvT2y&#10;zySYfRt2t5r++64g9DjMzDfMZtebVlzJ+caygtk0AUFcWt1wpeBYvE0yED4ga2wtk4Jf8rDbDgcb&#10;zLW98SddD6ESEcI+RwV1CF0upS9rMuintiOO3tk6gyFKV0nt8BbhppXzJFlIgw3HhRo7eq2pvBx+&#10;jALE8erbjav0a5G26Z6Lj9OzWyr1NOpf1iAC9eE//Gi/awXZag73M/EI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eLosYAAADcAAAADwAAAAAAAAAAAAAAAACYAgAAZHJz&#10;L2Rvd25yZXYueG1sUEsFBgAAAAAEAAQA9QAAAIsDAAAAAA==&#10;" path="m,221r2700,l2700,,,,,221xe" fillcolor="#ffc000" stroked="f">
                    <v:path arrowok="t" o:connecttype="custom" o:connectlocs="0,10437;2700,10437;2700,10216;0,10216;0,10437" o:connectangles="0,0,0,0,0"/>
                  </v:shape>
                </v:group>
                <v:group id="Group 848" o:spid="_x0000_s1035" style="position:absolute;left:11106;top:10437;width:2700;height:221" coordorigin="11106,10437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<v:shape id="Freeform 849" o:spid="_x0000_s1036" style="position:absolute;left:11106;top:10437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K2TcYA&#10;AADcAAAADwAAAGRycy9kb3ducmV2LnhtbESPW4vCMBSE3wX/QzgLvoimivVSjbIsCAv7IF4QfTs0&#10;x7Zsc1KSqN1/v1lY8HGYmW+Y1aY1tXiQ85VlBaNhAoI4t7riQsHpuB3MQfiArLG2TAp+yMNm3e2s&#10;MNP2yXt6HEIhIoR9hgrKEJpMSp+XZNAPbUMcvZt1BkOUrpDa4TPCTS3HSTKVBiuOCyU29FFS/n24&#10;GwWI/cXV9Yv0Mk3rdMfHr/PEzZTqvbXvSxCB2vAK/7c/tYL5YgJ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K2TcYAAADcAAAADwAAAAAAAAAAAAAAAACYAgAAZHJz&#10;L2Rvd25yZXYueG1sUEsFBgAAAAAEAAQA9QAAAIsDAAAAAA==&#10;" path="m,220r2700,l2700,,,,,220xe" fillcolor="#ffc000" stroked="f">
                    <v:path arrowok="t" o:connecttype="custom" o:connectlocs="0,10657;2700,10657;2700,10437;0,10437;0,1065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89592" behindDoc="1" locked="0" layoutInCell="1" allowOverlap="1" wp14:anchorId="04059B0F" wp14:editId="2789DED8">
                <wp:simplePos x="0" y="0"/>
                <wp:positionH relativeFrom="page">
                  <wp:posOffset>10020300</wp:posOffset>
                </wp:positionH>
                <wp:positionV relativeFrom="page">
                  <wp:posOffset>6136640</wp:posOffset>
                </wp:positionV>
                <wp:extent cx="1297305" cy="561340"/>
                <wp:effectExtent l="0" t="2540" r="0" b="0"/>
                <wp:wrapNone/>
                <wp:docPr id="875" name="Group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7305" cy="561340"/>
                          <a:chOff x="15780" y="9664"/>
                          <a:chExt cx="2043" cy="884"/>
                        </a:xfrm>
                      </wpg:grpSpPr>
                      <wpg:grpSp>
                        <wpg:cNvPr id="876" name="Group 845"/>
                        <wpg:cNvGrpSpPr>
                          <a:grpSpLocks/>
                        </wpg:cNvGrpSpPr>
                        <wpg:grpSpPr bwMode="auto">
                          <a:xfrm>
                            <a:off x="15780" y="9664"/>
                            <a:ext cx="2043" cy="221"/>
                            <a:chOff x="15780" y="9664"/>
                            <a:chExt cx="2043" cy="221"/>
                          </a:xfrm>
                        </wpg:grpSpPr>
                        <wps:wsp>
                          <wps:cNvPr id="877" name="Freeform 846"/>
                          <wps:cNvSpPr>
                            <a:spLocks/>
                          </wps:cNvSpPr>
                          <wps:spPr bwMode="auto">
                            <a:xfrm>
                              <a:off x="15780" y="9664"/>
                              <a:ext cx="2043" cy="221"/>
                            </a:xfrm>
                            <a:custGeom>
                              <a:avLst/>
                              <a:gdLst>
                                <a:gd name="T0" fmla="+- 0 15780 15780"/>
                                <a:gd name="T1" fmla="*/ T0 w 2043"/>
                                <a:gd name="T2" fmla="+- 0 9885 9664"/>
                                <a:gd name="T3" fmla="*/ 9885 h 221"/>
                                <a:gd name="T4" fmla="+- 0 17822 15780"/>
                                <a:gd name="T5" fmla="*/ T4 w 2043"/>
                                <a:gd name="T6" fmla="+- 0 9885 9664"/>
                                <a:gd name="T7" fmla="*/ 9885 h 221"/>
                                <a:gd name="T8" fmla="+- 0 17822 15780"/>
                                <a:gd name="T9" fmla="*/ T8 w 2043"/>
                                <a:gd name="T10" fmla="+- 0 9664 9664"/>
                                <a:gd name="T11" fmla="*/ 9664 h 221"/>
                                <a:gd name="T12" fmla="+- 0 15780 15780"/>
                                <a:gd name="T13" fmla="*/ T12 w 2043"/>
                                <a:gd name="T14" fmla="+- 0 9664 9664"/>
                                <a:gd name="T15" fmla="*/ 9664 h 221"/>
                                <a:gd name="T16" fmla="+- 0 15780 15780"/>
                                <a:gd name="T17" fmla="*/ T16 w 2043"/>
                                <a:gd name="T18" fmla="+- 0 9885 9664"/>
                                <a:gd name="T19" fmla="*/ 988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221">
                                  <a:moveTo>
                                    <a:pt x="0" y="221"/>
                                  </a:moveTo>
                                  <a:lnTo>
                                    <a:pt x="2042" y="221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843"/>
                        <wpg:cNvGrpSpPr>
                          <a:grpSpLocks/>
                        </wpg:cNvGrpSpPr>
                        <wpg:grpSpPr bwMode="auto">
                          <a:xfrm>
                            <a:off x="15780" y="9885"/>
                            <a:ext cx="2043" cy="221"/>
                            <a:chOff x="15780" y="9885"/>
                            <a:chExt cx="2043" cy="221"/>
                          </a:xfrm>
                        </wpg:grpSpPr>
                        <wps:wsp>
                          <wps:cNvPr id="879" name="Freeform 844"/>
                          <wps:cNvSpPr>
                            <a:spLocks/>
                          </wps:cNvSpPr>
                          <wps:spPr bwMode="auto">
                            <a:xfrm>
                              <a:off x="15780" y="9885"/>
                              <a:ext cx="2043" cy="221"/>
                            </a:xfrm>
                            <a:custGeom>
                              <a:avLst/>
                              <a:gdLst>
                                <a:gd name="T0" fmla="+- 0 15780 15780"/>
                                <a:gd name="T1" fmla="*/ T0 w 2043"/>
                                <a:gd name="T2" fmla="+- 0 10105 9885"/>
                                <a:gd name="T3" fmla="*/ 10105 h 221"/>
                                <a:gd name="T4" fmla="+- 0 17822 15780"/>
                                <a:gd name="T5" fmla="*/ T4 w 2043"/>
                                <a:gd name="T6" fmla="+- 0 10105 9885"/>
                                <a:gd name="T7" fmla="*/ 10105 h 221"/>
                                <a:gd name="T8" fmla="+- 0 17822 15780"/>
                                <a:gd name="T9" fmla="*/ T8 w 2043"/>
                                <a:gd name="T10" fmla="+- 0 9885 9885"/>
                                <a:gd name="T11" fmla="*/ 9885 h 221"/>
                                <a:gd name="T12" fmla="+- 0 15780 15780"/>
                                <a:gd name="T13" fmla="*/ T12 w 2043"/>
                                <a:gd name="T14" fmla="+- 0 9885 9885"/>
                                <a:gd name="T15" fmla="*/ 9885 h 221"/>
                                <a:gd name="T16" fmla="+- 0 15780 15780"/>
                                <a:gd name="T17" fmla="*/ T16 w 2043"/>
                                <a:gd name="T18" fmla="+- 0 10105 9885"/>
                                <a:gd name="T19" fmla="*/ 1010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221">
                                  <a:moveTo>
                                    <a:pt x="0" y="220"/>
                                  </a:moveTo>
                                  <a:lnTo>
                                    <a:pt x="2042" y="220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841"/>
                        <wpg:cNvGrpSpPr>
                          <a:grpSpLocks/>
                        </wpg:cNvGrpSpPr>
                        <wpg:grpSpPr bwMode="auto">
                          <a:xfrm>
                            <a:off x="15780" y="10105"/>
                            <a:ext cx="2043" cy="221"/>
                            <a:chOff x="15780" y="10105"/>
                            <a:chExt cx="2043" cy="221"/>
                          </a:xfrm>
                        </wpg:grpSpPr>
                        <wps:wsp>
                          <wps:cNvPr id="881" name="Freeform 842"/>
                          <wps:cNvSpPr>
                            <a:spLocks/>
                          </wps:cNvSpPr>
                          <wps:spPr bwMode="auto">
                            <a:xfrm>
                              <a:off x="15780" y="10105"/>
                              <a:ext cx="2043" cy="221"/>
                            </a:xfrm>
                            <a:custGeom>
                              <a:avLst/>
                              <a:gdLst>
                                <a:gd name="T0" fmla="+- 0 15780 15780"/>
                                <a:gd name="T1" fmla="*/ T0 w 2043"/>
                                <a:gd name="T2" fmla="+- 0 10326 10105"/>
                                <a:gd name="T3" fmla="*/ 10326 h 221"/>
                                <a:gd name="T4" fmla="+- 0 17822 15780"/>
                                <a:gd name="T5" fmla="*/ T4 w 2043"/>
                                <a:gd name="T6" fmla="+- 0 10326 10105"/>
                                <a:gd name="T7" fmla="*/ 10326 h 221"/>
                                <a:gd name="T8" fmla="+- 0 17822 15780"/>
                                <a:gd name="T9" fmla="*/ T8 w 2043"/>
                                <a:gd name="T10" fmla="+- 0 10105 10105"/>
                                <a:gd name="T11" fmla="*/ 10105 h 221"/>
                                <a:gd name="T12" fmla="+- 0 15780 15780"/>
                                <a:gd name="T13" fmla="*/ T12 w 2043"/>
                                <a:gd name="T14" fmla="+- 0 10105 10105"/>
                                <a:gd name="T15" fmla="*/ 10105 h 221"/>
                                <a:gd name="T16" fmla="+- 0 15780 15780"/>
                                <a:gd name="T17" fmla="*/ T16 w 2043"/>
                                <a:gd name="T18" fmla="+- 0 10326 10105"/>
                                <a:gd name="T19" fmla="*/ 1032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221">
                                  <a:moveTo>
                                    <a:pt x="0" y="221"/>
                                  </a:moveTo>
                                  <a:lnTo>
                                    <a:pt x="2042" y="221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839"/>
                        <wpg:cNvGrpSpPr>
                          <a:grpSpLocks/>
                        </wpg:cNvGrpSpPr>
                        <wpg:grpSpPr bwMode="auto">
                          <a:xfrm>
                            <a:off x="15780" y="10326"/>
                            <a:ext cx="2043" cy="221"/>
                            <a:chOff x="15780" y="10326"/>
                            <a:chExt cx="2043" cy="221"/>
                          </a:xfrm>
                        </wpg:grpSpPr>
                        <wps:wsp>
                          <wps:cNvPr id="883" name="Freeform 840"/>
                          <wps:cNvSpPr>
                            <a:spLocks/>
                          </wps:cNvSpPr>
                          <wps:spPr bwMode="auto">
                            <a:xfrm>
                              <a:off x="15780" y="10326"/>
                              <a:ext cx="2043" cy="221"/>
                            </a:xfrm>
                            <a:custGeom>
                              <a:avLst/>
                              <a:gdLst>
                                <a:gd name="T0" fmla="+- 0 15780 15780"/>
                                <a:gd name="T1" fmla="*/ T0 w 2043"/>
                                <a:gd name="T2" fmla="+- 0 10547 10326"/>
                                <a:gd name="T3" fmla="*/ 10547 h 221"/>
                                <a:gd name="T4" fmla="+- 0 17822 15780"/>
                                <a:gd name="T5" fmla="*/ T4 w 2043"/>
                                <a:gd name="T6" fmla="+- 0 10547 10326"/>
                                <a:gd name="T7" fmla="*/ 10547 h 221"/>
                                <a:gd name="T8" fmla="+- 0 17822 15780"/>
                                <a:gd name="T9" fmla="*/ T8 w 2043"/>
                                <a:gd name="T10" fmla="+- 0 10326 10326"/>
                                <a:gd name="T11" fmla="*/ 10326 h 221"/>
                                <a:gd name="T12" fmla="+- 0 15780 15780"/>
                                <a:gd name="T13" fmla="*/ T12 w 2043"/>
                                <a:gd name="T14" fmla="+- 0 10326 10326"/>
                                <a:gd name="T15" fmla="*/ 10326 h 221"/>
                                <a:gd name="T16" fmla="+- 0 15780 15780"/>
                                <a:gd name="T17" fmla="*/ T16 w 2043"/>
                                <a:gd name="T18" fmla="+- 0 10547 10326"/>
                                <a:gd name="T19" fmla="*/ 1054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221">
                                  <a:moveTo>
                                    <a:pt x="0" y="221"/>
                                  </a:moveTo>
                                  <a:lnTo>
                                    <a:pt x="2042" y="221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07FD93" id="Group 838" o:spid="_x0000_s1026" style="position:absolute;margin-left:789pt;margin-top:483.2pt;width:102.15pt;height:44.2pt;z-index:-226888;mso-position-horizontal-relative:page;mso-position-vertical-relative:page" coordorigin="15780,9664" coordsize="2043,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">
                <v:group id="Group 845" o:spid="_x0000_s1027" style="position:absolute;left:15780;top:9664;width:2043;height:221" coordorigin="15780,9664" coordsize="204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846" o:spid="_x0000_s1028" style="position:absolute;left:15780;top:9664;width:2043;height:221;visibility:visible;mso-wrap-style:square;v-text-anchor:top" coordsize="20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g058MA&#10;AADcAAAADwAAAGRycy9kb3ducmV2LnhtbESPT4vCMBTE74LfITxhb5rqLlaqUUTYxcsi/gGvj+bZ&#10;VpuX2kStfnojCB6HmfkNM5k1phRXql1hWUG/F4EgTq0uOFOw2/52RyCcR9ZYWiYFd3Iwm7ZbE0y0&#10;vfGarhufiQBhl6CC3PsqkdKlORl0PVsRB+9ga4M+yDqTusZbgJtSDqJoKA0WHBZyrGiRU3raXIyC&#10;iynN/jFfDc7Hhf/5jv/sPz+sUl+dZj4G4anxn/C7vdQKRnEMrzPhCM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g058MAAADcAAAADwAAAAAAAAAAAAAAAACYAgAAZHJzL2Rv&#10;d25yZXYueG1sUEsFBgAAAAAEAAQA9QAAAIgDAAAAAA==&#10;" path="m,221r2042,l2042,,,,,221xe" fillcolor="#94b3d6" stroked="f">
                    <v:path arrowok="t" o:connecttype="custom" o:connectlocs="0,9885;2042,9885;2042,9664;0,9664;0,9885" o:connectangles="0,0,0,0,0"/>
                  </v:shape>
                </v:group>
                <v:group id="Group 843" o:spid="_x0000_s1029" style="position:absolute;left:15780;top:9885;width:2043;height:221" coordorigin="15780,9885" coordsize="204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844" o:spid="_x0000_s1030" style="position:absolute;left:15780;top:9885;width:2043;height:221;visibility:visible;mso-wrap-style:square;v-text-anchor:top" coordsize="20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sFDsQA&#10;AADcAAAADwAAAGRycy9kb3ducmV2LnhtbESPT4vCMBTE7wt+h/AEb2vqH6x2jSKC4kVEd2Gvj+bZ&#10;dm1eahO1+umNIOxxmJnfMNN5Y0pxpdoVlhX0uhEI4tTqgjMFP9+rzzEI55E1lpZJwZ0czGetjykm&#10;2t54T9eDz0SAsEtQQe59lUjp0pwMuq6tiIN3tLVBH2SdSV3jLcBNKftRNJIGCw4LOVa0zCk9HS5G&#10;wcWU5vex2PXPf0s/HMRru+WHVarTbhZfIDw1/j/8bm+0gnE8gdeZc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bBQ7EAAAA3AAAAA8AAAAAAAAAAAAAAAAAmAIAAGRycy9k&#10;b3ducmV2LnhtbFBLBQYAAAAABAAEAPUAAACJAwAAAAA=&#10;" path="m,220r2042,l2042,,,,,220xe" fillcolor="#94b3d6" stroked="f">
                    <v:path arrowok="t" o:connecttype="custom" o:connectlocs="0,10105;2042,10105;2042,9885;0,9885;0,10105" o:connectangles="0,0,0,0,0"/>
                  </v:shape>
                </v:group>
                <v:group id="Group 841" o:spid="_x0000_s1031" style="position:absolute;left:15780;top:10105;width:2043;height:221" coordorigin="15780,10105" coordsize="204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842" o:spid="_x0000_s1032" style="position:absolute;left:15780;top:10105;width:2043;height:221;visibility:visible;mso-wrap-style:square;v-text-anchor:top" coordsize="20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5L8MA&#10;AADcAAAADwAAAGRycy9kb3ducmV2LnhtbESPT4vCMBTE74LfITxhb5rqLlqqUUTYxcsi/gGvj+bZ&#10;VpuX2kStfnojCB6HmfkNM5k1phRXql1hWUG/F4EgTq0uOFOw2/52YxDOI2ssLZOCOzmYTdutCSba&#10;3nhN143PRICwS1BB7n2VSOnSnAy6nq2Ig3ewtUEfZJ1JXeMtwE0pB1E0lAYLDgs5VrTIKT1tLkbB&#10;xZRm/5ivBufjwv98j/7sPz+sUl+dZj4G4anxn/C7vdQK4rgPrzPhCM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h5L8MAAADcAAAADwAAAAAAAAAAAAAAAACYAgAAZHJzL2Rv&#10;d25yZXYueG1sUEsFBgAAAAAEAAQA9QAAAIgDAAAAAA==&#10;" path="m,221r2042,l2042,,,,,221xe" fillcolor="#94b3d6" stroked="f">
                    <v:path arrowok="t" o:connecttype="custom" o:connectlocs="0,10326;2042,10326;2042,10105;0,10105;0,10326" o:connectangles="0,0,0,0,0"/>
                  </v:shape>
                </v:group>
                <v:group id="Group 839" o:spid="_x0000_s1033" style="position:absolute;left:15780;top:10326;width:2043;height:221" coordorigin="15780,10326" coordsize="204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840" o:spid="_x0000_s1034" style="position:absolute;left:15780;top:10326;width:2043;height:221;visibility:visible;mso-wrap-style:square;v-text-anchor:top" coordsize="20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ZCw8MA&#10;AADcAAAADwAAAGRycy9kb3ducmV2LnhtbESPQYvCMBSE74L/ITzBm6bqoqUaRQTFyyLrCl4fzbOt&#10;Ni+1iVr99WZB2OMwM98ws0VjSnGn2hWWFQz6EQji1OqCMwWH33UvBuE8ssbSMil4koPFvN2aYaLt&#10;g3/ovveZCBB2CSrIva8SKV2ak0HXtxVx8E62NuiDrDOpa3wEuCnlMIrG0mDBYSHHilY5pZf9zSi4&#10;mdIcX8vd8Hpe+a/RZGO/+WWV6naa5RSEp8b/hz/trVYQxyP4OxOOgJ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ZCw8MAAADcAAAADwAAAAAAAAAAAAAAAACYAgAAZHJzL2Rv&#10;d25yZXYueG1sUEsFBgAAAAAEAAQA9QAAAIgDAAAAAA==&#10;" path="m,221r2042,l2042,,,,,221xe" fillcolor="#94b3d6" stroked="f">
                    <v:path arrowok="t" o:connecttype="custom" o:connectlocs="0,10547;2042,10547;2042,10326;0,10326;0,1054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89616" behindDoc="1" locked="0" layoutInCell="1" allowOverlap="1" wp14:anchorId="04059B10" wp14:editId="7FB4F406">
                <wp:simplePos x="0" y="0"/>
                <wp:positionH relativeFrom="page">
                  <wp:posOffset>10020300</wp:posOffset>
                </wp:positionH>
                <wp:positionV relativeFrom="page">
                  <wp:posOffset>7241540</wp:posOffset>
                </wp:positionV>
                <wp:extent cx="1297305" cy="561340"/>
                <wp:effectExtent l="0" t="2540" r="0" b="0"/>
                <wp:wrapNone/>
                <wp:docPr id="866" name="Group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7305" cy="561340"/>
                          <a:chOff x="15780" y="11404"/>
                          <a:chExt cx="2043" cy="884"/>
                        </a:xfrm>
                      </wpg:grpSpPr>
                      <wpg:grpSp>
                        <wpg:cNvPr id="867" name="Group 836"/>
                        <wpg:cNvGrpSpPr>
                          <a:grpSpLocks/>
                        </wpg:cNvGrpSpPr>
                        <wpg:grpSpPr bwMode="auto">
                          <a:xfrm>
                            <a:off x="15780" y="11404"/>
                            <a:ext cx="2043" cy="221"/>
                            <a:chOff x="15780" y="11404"/>
                            <a:chExt cx="2043" cy="221"/>
                          </a:xfrm>
                        </wpg:grpSpPr>
                        <wps:wsp>
                          <wps:cNvPr id="868" name="Freeform 837"/>
                          <wps:cNvSpPr>
                            <a:spLocks/>
                          </wps:cNvSpPr>
                          <wps:spPr bwMode="auto">
                            <a:xfrm>
                              <a:off x="15780" y="11404"/>
                              <a:ext cx="2043" cy="221"/>
                            </a:xfrm>
                            <a:custGeom>
                              <a:avLst/>
                              <a:gdLst>
                                <a:gd name="T0" fmla="+- 0 15780 15780"/>
                                <a:gd name="T1" fmla="*/ T0 w 2043"/>
                                <a:gd name="T2" fmla="+- 0 11625 11404"/>
                                <a:gd name="T3" fmla="*/ 11625 h 221"/>
                                <a:gd name="T4" fmla="+- 0 17822 15780"/>
                                <a:gd name="T5" fmla="*/ T4 w 2043"/>
                                <a:gd name="T6" fmla="+- 0 11625 11404"/>
                                <a:gd name="T7" fmla="*/ 11625 h 221"/>
                                <a:gd name="T8" fmla="+- 0 17822 15780"/>
                                <a:gd name="T9" fmla="*/ T8 w 2043"/>
                                <a:gd name="T10" fmla="+- 0 11404 11404"/>
                                <a:gd name="T11" fmla="*/ 11404 h 221"/>
                                <a:gd name="T12" fmla="+- 0 15780 15780"/>
                                <a:gd name="T13" fmla="*/ T12 w 2043"/>
                                <a:gd name="T14" fmla="+- 0 11404 11404"/>
                                <a:gd name="T15" fmla="*/ 11404 h 221"/>
                                <a:gd name="T16" fmla="+- 0 15780 15780"/>
                                <a:gd name="T17" fmla="*/ T16 w 2043"/>
                                <a:gd name="T18" fmla="+- 0 11625 11404"/>
                                <a:gd name="T19" fmla="*/ 1162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221">
                                  <a:moveTo>
                                    <a:pt x="0" y="221"/>
                                  </a:moveTo>
                                  <a:lnTo>
                                    <a:pt x="2042" y="221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834"/>
                        <wpg:cNvGrpSpPr>
                          <a:grpSpLocks/>
                        </wpg:cNvGrpSpPr>
                        <wpg:grpSpPr bwMode="auto">
                          <a:xfrm>
                            <a:off x="15780" y="11625"/>
                            <a:ext cx="2043" cy="221"/>
                            <a:chOff x="15780" y="11625"/>
                            <a:chExt cx="2043" cy="221"/>
                          </a:xfrm>
                        </wpg:grpSpPr>
                        <wps:wsp>
                          <wps:cNvPr id="870" name="Freeform 835"/>
                          <wps:cNvSpPr>
                            <a:spLocks/>
                          </wps:cNvSpPr>
                          <wps:spPr bwMode="auto">
                            <a:xfrm>
                              <a:off x="15780" y="11625"/>
                              <a:ext cx="2043" cy="221"/>
                            </a:xfrm>
                            <a:custGeom>
                              <a:avLst/>
                              <a:gdLst>
                                <a:gd name="T0" fmla="+- 0 15780 15780"/>
                                <a:gd name="T1" fmla="*/ T0 w 2043"/>
                                <a:gd name="T2" fmla="+- 0 11845 11625"/>
                                <a:gd name="T3" fmla="*/ 11845 h 221"/>
                                <a:gd name="T4" fmla="+- 0 17822 15780"/>
                                <a:gd name="T5" fmla="*/ T4 w 2043"/>
                                <a:gd name="T6" fmla="+- 0 11845 11625"/>
                                <a:gd name="T7" fmla="*/ 11845 h 221"/>
                                <a:gd name="T8" fmla="+- 0 17822 15780"/>
                                <a:gd name="T9" fmla="*/ T8 w 2043"/>
                                <a:gd name="T10" fmla="+- 0 11625 11625"/>
                                <a:gd name="T11" fmla="*/ 11625 h 221"/>
                                <a:gd name="T12" fmla="+- 0 15780 15780"/>
                                <a:gd name="T13" fmla="*/ T12 w 2043"/>
                                <a:gd name="T14" fmla="+- 0 11625 11625"/>
                                <a:gd name="T15" fmla="*/ 11625 h 221"/>
                                <a:gd name="T16" fmla="+- 0 15780 15780"/>
                                <a:gd name="T17" fmla="*/ T16 w 2043"/>
                                <a:gd name="T18" fmla="+- 0 11845 11625"/>
                                <a:gd name="T19" fmla="*/ 1184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221">
                                  <a:moveTo>
                                    <a:pt x="0" y="220"/>
                                  </a:moveTo>
                                  <a:lnTo>
                                    <a:pt x="2042" y="220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832"/>
                        <wpg:cNvGrpSpPr>
                          <a:grpSpLocks/>
                        </wpg:cNvGrpSpPr>
                        <wpg:grpSpPr bwMode="auto">
                          <a:xfrm>
                            <a:off x="15780" y="11845"/>
                            <a:ext cx="2043" cy="221"/>
                            <a:chOff x="15780" y="11845"/>
                            <a:chExt cx="2043" cy="221"/>
                          </a:xfrm>
                        </wpg:grpSpPr>
                        <wps:wsp>
                          <wps:cNvPr id="872" name="Freeform 833"/>
                          <wps:cNvSpPr>
                            <a:spLocks/>
                          </wps:cNvSpPr>
                          <wps:spPr bwMode="auto">
                            <a:xfrm>
                              <a:off x="15780" y="11845"/>
                              <a:ext cx="2043" cy="221"/>
                            </a:xfrm>
                            <a:custGeom>
                              <a:avLst/>
                              <a:gdLst>
                                <a:gd name="T0" fmla="+- 0 15780 15780"/>
                                <a:gd name="T1" fmla="*/ T0 w 2043"/>
                                <a:gd name="T2" fmla="+- 0 12066 11845"/>
                                <a:gd name="T3" fmla="*/ 12066 h 221"/>
                                <a:gd name="T4" fmla="+- 0 17822 15780"/>
                                <a:gd name="T5" fmla="*/ T4 w 2043"/>
                                <a:gd name="T6" fmla="+- 0 12066 11845"/>
                                <a:gd name="T7" fmla="*/ 12066 h 221"/>
                                <a:gd name="T8" fmla="+- 0 17822 15780"/>
                                <a:gd name="T9" fmla="*/ T8 w 2043"/>
                                <a:gd name="T10" fmla="+- 0 11845 11845"/>
                                <a:gd name="T11" fmla="*/ 11845 h 221"/>
                                <a:gd name="T12" fmla="+- 0 15780 15780"/>
                                <a:gd name="T13" fmla="*/ T12 w 2043"/>
                                <a:gd name="T14" fmla="+- 0 11845 11845"/>
                                <a:gd name="T15" fmla="*/ 11845 h 221"/>
                                <a:gd name="T16" fmla="+- 0 15780 15780"/>
                                <a:gd name="T17" fmla="*/ T16 w 2043"/>
                                <a:gd name="T18" fmla="+- 0 12066 11845"/>
                                <a:gd name="T19" fmla="*/ 1206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221">
                                  <a:moveTo>
                                    <a:pt x="0" y="221"/>
                                  </a:moveTo>
                                  <a:lnTo>
                                    <a:pt x="2042" y="221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830"/>
                        <wpg:cNvGrpSpPr>
                          <a:grpSpLocks/>
                        </wpg:cNvGrpSpPr>
                        <wpg:grpSpPr bwMode="auto">
                          <a:xfrm>
                            <a:off x="15780" y="12066"/>
                            <a:ext cx="2043" cy="221"/>
                            <a:chOff x="15780" y="12066"/>
                            <a:chExt cx="2043" cy="221"/>
                          </a:xfrm>
                        </wpg:grpSpPr>
                        <wps:wsp>
                          <wps:cNvPr id="874" name="Freeform 831"/>
                          <wps:cNvSpPr>
                            <a:spLocks/>
                          </wps:cNvSpPr>
                          <wps:spPr bwMode="auto">
                            <a:xfrm>
                              <a:off x="15780" y="12066"/>
                              <a:ext cx="2043" cy="221"/>
                            </a:xfrm>
                            <a:custGeom>
                              <a:avLst/>
                              <a:gdLst>
                                <a:gd name="T0" fmla="+- 0 15780 15780"/>
                                <a:gd name="T1" fmla="*/ T0 w 2043"/>
                                <a:gd name="T2" fmla="+- 0 12287 12066"/>
                                <a:gd name="T3" fmla="*/ 12287 h 221"/>
                                <a:gd name="T4" fmla="+- 0 17822 15780"/>
                                <a:gd name="T5" fmla="*/ T4 w 2043"/>
                                <a:gd name="T6" fmla="+- 0 12287 12066"/>
                                <a:gd name="T7" fmla="*/ 12287 h 221"/>
                                <a:gd name="T8" fmla="+- 0 17822 15780"/>
                                <a:gd name="T9" fmla="*/ T8 w 2043"/>
                                <a:gd name="T10" fmla="+- 0 12066 12066"/>
                                <a:gd name="T11" fmla="*/ 12066 h 221"/>
                                <a:gd name="T12" fmla="+- 0 15780 15780"/>
                                <a:gd name="T13" fmla="*/ T12 w 2043"/>
                                <a:gd name="T14" fmla="+- 0 12066 12066"/>
                                <a:gd name="T15" fmla="*/ 12066 h 221"/>
                                <a:gd name="T16" fmla="+- 0 15780 15780"/>
                                <a:gd name="T17" fmla="*/ T16 w 2043"/>
                                <a:gd name="T18" fmla="+- 0 12287 12066"/>
                                <a:gd name="T19" fmla="*/ 1228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221">
                                  <a:moveTo>
                                    <a:pt x="0" y="221"/>
                                  </a:moveTo>
                                  <a:lnTo>
                                    <a:pt x="2042" y="221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66C29" id="Group 829" o:spid="_x0000_s1026" style="position:absolute;margin-left:789pt;margin-top:570.2pt;width:102.15pt;height:44.2pt;z-index:-226864;mso-position-horizontal-relative:page;mso-position-vertical-relative:page" coordorigin="15780,11404" coordsize="2043,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">
                <v:group id="Group 836" o:spid="_x0000_s1027" style="position:absolute;left:15780;top:11404;width:2043;height:221" coordorigin="15780,11404" coordsize="204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<v:shape id="Freeform 837" o:spid="_x0000_s1028" style="position:absolute;left:15780;top:11404;width:2043;height:221;visibility:visible;mso-wrap-style:square;v-text-anchor:top" coordsize="20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oeYsQA&#10;AADcAAAADwAAAGRycy9kb3ducmV2LnhtbERPTWvCQBC9C/0PyxR6kbppEElTVymRQi+CxqrXaXaa&#10;hGZnY3abxH/vHoQeH+97uR5NI3rqXG1ZwcssAkFcWF1zqeDr8PGcgHAeWWNjmRRcycF69TBZYqrt&#10;wHvqc1+KEMIuRQWV920qpSsqMuhmtiUO3I/tDPoAu1LqDocQbhoZR9FCGqw5NFTYUlZR8Zv/GQWv&#10;Ltnsmt3pcp2fD9N4m+fH43em1NPj+P4GwtPo/8V396dWkCzC2nAmHA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6HmLEAAAA3AAAAA8AAAAAAAAAAAAAAAAAmAIAAGRycy9k&#10;b3ducmV2LnhtbFBLBQYAAAAABAAEAPUAAACJAwAAAAA=&#10;" path="m,221r2042,l2042,,,,,221xe" fillcolor="#365f91" stroked="f">
                    <v:path arrowok="t" o:connecttype="custom" o:connectlocs="0,11625;2042,11625;2042,11404;0,11404;0,11625" o:connectangles="0,0,0,0,0"/>
                  </v:shape>
                </v:group>
                <v:group id="Group 834" o:spid="_x0000_s1029" style="position:absolute;left:15780;top:11625;width:2043;height:221" coordorigin="15780,11625" coordsize="204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    <v:shape id="Freeform 835" o:spid="_x0000_s1030" style="position:absolute;left:15780;top:11625;width:2043;height:221;visibility:visible;mso-wrap-style:square;v-text-anchor:top" coordsize="20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WEucMA&#10;AADcAAAADwAAAGRycy9kb3ducmV2LnhtbERPy2rCQBTdF/yH4QrdFJ0oRWN0lGIRuhE0Prq9zVyT&#10;0MydmBk1/r2zEFweznu2aE0lrtS40rKCQT8CQZxZXXKuYL9b9WIQziNrrCyTgjs5WMw7bzNMtL3x&#10;lq6pz0UIYZeggsL7OpHSZQUZdH1bEwfuZBuDPsAml7rBWwg3lRxG0UgaLDk0FFjTsqDsP70YBRMX&#10;f2+qzfF8//zdfQzXaXo4/C2Veu+2X1MQnlr/Ej/dP1pBPA7zw5lw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WEucMAAADcAAAADwAAAAAAAAAAAAAAAACYAgAAZHJzL2Rv&#10;d25yZXYueG1sUEsFBgAAAAAEAAQA9QAAAIgDAAAAAA==&#10;" path="m,220r2042,l2042,,,,,220xe" fillcolor="#365f91" stroked="f">
                    <v:path arrowok="t" o:connecttype="custom" o:connectlocs="0,11845;2042,11845;2042,11625;0,11625;0,11845" o:connectangles="0,0,0,0,0"/>
                  </v:shape>
                </v:group>
                <v:group id="Group 832" o:spid="_x0000_s1031" style="position:absolute;left:15780;top:11845;width:2043;height:221" coordorigin="15780,11845" coordsize="204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<v:shape id="Freeform 833" o:spid="_x0000_s1032" style="position:absolute;left:15780;top:11845;width:2043;height:221;visibility:visible;mso-wrap-style:square;v-text-anchor:top" coordsize="20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/VccA&#10;AADcAAAADwAAAGRycy9kb3ducmV2LnhtbESPQWvCQBSE7wX/w/IKvZS6aRBNo6sUS8GLoIm212f2&#10;NQlm36bZVeO/7xYEj8PMfMPMFr1pxJk6V1tW8DqMQBAXVtdcKtjlny8JCOeRNTaWScGVHCzmg4cZ&#10;ptpeeEvnzJciQNilqKDyvk2ldEVFBt3QtsTB+7GdQR9kV0rd4SXATSPjKBpLgzWHhQpbWlZUHLOT&#10;UfDmko9Ns/n6vY6+8+d4nWX7/WGp1NNj/z4F4an39/CtvdIKkkkM/2fC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Lv1XHAAAA3AAAAA8AAAAAAAAAAAAAAAAAmAIAAGRy&#10;cy9kb3ducmV2LnhtbFBLBQYAAAAABAAEAPUAAACMAwAAAAA=&#10;" path="m,221r2042,l2042,,,,,221xe" fillcolor="#365f91" stroked="f">
                    <v:path arrowok="t" o:connecttype="custom" o:connectlocs="0,12066;2042,12066;2042,11845;0,11845;0,12066" o:connectangles="0,0,0,0,0"/>
                  </v:shape>
                </v:group>
                <v:group id="Group 830" o:spid="_x0000_s1033" style="position:absolute;left:15780;top:12066;width:2043;height:221" coordorigin="15780,12066" coordsize="204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<v:shape id="Freeform 831" o:spid="_x0000_s1034" style="position:absolute;left:15780;top:12066;width:2043;height:221;visibility:visible;mso-wrap-style:square;v-text-anchor:top" coordsize="20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6CuscA&#10;AADcAAAADwAAAGRycy9kb3ducmV2LnhtbESPQWvCQBSE74X+h+UVeil1o0gbUzehWAQvgsaq12f2&#10;NQnNvo3ZVeO/d4VCj8PMfMNMs9404kydqy0rGA4iEMSF1TWXCr4389cYhPPIGhvLpOBKDrL08WGK&#10;ibYXXtM596UIEHYJKqi8bxMpXVGRQTewLXHwfmxn0AfZlVJ3eAlw08hRFL1JgzWHhQpbmlVU/OYn&#10;o2Di4q9Vs9odr+P95mW0zPPt9jBT6vmp//wA4an3/+G/9kIriN/HcD8TjoB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ugrrHAAAA3AAAAA8AAAAAAAAAAAAAAAAAmAIAAGRy&#10;cy9kb3ducmV2LnhtbFBLBQYAAAAABAAEAPUAAACMAwAAAAA=&#10;" path="m,221r2042,l2042,,,,,221xe" fillcolor="#365f91" stroked="f">
                    <v:path arrowok="t" o:connecttype="custom" o:connectlocs="0,12287;2042,12287;2042,12066;0,12066;0,1228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Table</w:t>
      </w:r>
      <w:r>
        <w:rPr>
          <w:rFonts w:ascii="Century Gothic" w:eastAsia="Century Gothic" w:hAnsi="Century Gothic" w:cs="Century Gothic"/>
          <w:b/>
          <w:bCs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3b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demands,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priority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watering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2017–18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outlook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coming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years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Murrumbidgee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catchment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–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>MODERATE</w:t>
      </w:r>
      <w:r>
        <w:rPr>
          <w:rFonts w:ascii="Century Gothic" w:eastAsia="Century Gothic" w:hAnsi="Century Gothic" w:cs="Century Gothic"/>
          <w:spacing w:val="-7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RESOURCE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AVAILABILITY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/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  <w:u w:val="single" w:color="000000"/>
        </w:rPr>
        <w:t>MEDIAN</w:t>
      </w:r>
      <w:r>
        <w:rPr>
          <w:rFonts w:ascii="Century Gothic" w:eastAsia="Century Gothic" w:hAnsi="Century Gothic" w:cs="Century Gothic"/>
          <w:b/>
          <w:bCs/>
          <w:spacing w:val="-7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  <w:u w:val="single" w:color="000000"/>
        </w:rPr>
        <w:t>INFLOW</w:t>
      </w:r>
      <w:r>
        <w:rPr>
          <w:rFonts w:ascii="Century Gothic" w:eastAsia="Century Gothic" w:hAnsi="Century Gothic" w:cs="Century Gothic"/>
          <w:b/>
          <w:bCs/>
          <w:spacing w:val="-9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  <w:u w:val="single" w:color="000000"/>
        </w:rPr>
        <w:t>SCENARIO</w:t>
      </w:r>
      <w:r>
        <w:rPr>
          <w:rFonts w:ascii="Century Gothic" w:eastAsia="Century Gothic" w:hAnsi="Century Gothic" w:cs="Century Gothic"/>
          <w:b/>
          <w:bCs/>
          <w:spacing w:val="-7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in</w:t>
      </w:r>
      <w:r>
        <w:rPr>
          <w:rFonts w:ascii="Century Gothic" w:eastAsia="Century Gothic" w:hAnsi="Century Gothic" w:cs="Century Gothic"/>
          <w:b/>
          <w:bCs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2017–18</w:t>
      </w:r>
    </w:p>
    <w:p w14:paraId="04059041" w14:textId="77777777" w:rsidR="00700F7C" w:rsidRDefault="00700F7C">
      <w:pPr>
        <w:spacing w:before="5"/>
        <w:rPr>
          <w:rFonts w:ascii="Century Gothic" w:eastAsia="Century Gothic" w:hAnsi="Century Gothic" w:cs="Century Gothic"/>
          <w:b/>
          <w:bCs/>
          <w:sz w:val="9"/>
          <w:szCs w:val="9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6"/>
        <w:gridCol w:w="3115"/>
        <w:gridCol w:w="2197"/>
        <w:gridCol w:w="1020"/>
        <w:gridCol w:w="1018"/>
        <w:gridCol w:w="1020"/>
        <w:gridCol w:w="2914"/>
        <w:gridCol w:w="1757"/>
        <w:gridCol w:w="2258"/>
        <w:gridCol w:w="1760"/>
        <w:gridCol w:w="1536"/>
        <w:gridCol w:w="1553"/>
      </w:tblGrid>
      <w:tr w:rsidR="00700F7C" w14:paraId="04059050" w14:textId="77777777">
        <w:trPr>
          <w:trHeight w:hRule="exact" w:val="449"/>
        </w:trPr>
        <w:tc>
          <w:tcPr>
            <w:tcW w:w="189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042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43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44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45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46" w14:textId="77777777" w:rsidR="00700F7C" w:rsidRDefault="00700F7C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04059047" w14:textId="77777777" w:rsidR="00700F7C" w:rsidRDefault="002F10C5">
            <w:pPr>
              <w:pStyle w:val="TableParagraph"/>
              <w:ind w:left="668" w:right="314" w:hanging="35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assets</w:t>
            </w:r>
          </w:p>
        </w:tc>
        <w:tc>
          <w:tcPr>
            <w:tcW w:w="5312" w:type="dxa"/>
            <w:gridSpan w:val="2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048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49" w14:textId="77777777" w:rsidR="00700F7C" w:rsidRDefault="00700F7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4A" w14:textId="77777777" w:rsidR="00700F7C" w:rsidRDefault="002F10C5">
            <w:pPr>
              <w:pStyle w:val="TableParagraph"/>
              <w:ind w:left="111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/>
                <w:b/>
                <w:sz w:val="18"/>
              </w:rPr>
              <w:t>Indicative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 (for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all</w:t>
            </w:r>
            <w:r>
              <w:rPr>
                <w:rFonts w:ascii="Century Gothic"/>
                <w:b/>
                <w:spacing w:val="-5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8"/>
                <w:u w:val="single" w:color="000000"/>
              </w:rPr>
              <w:t>sources</w:t>
            </w:r>
            <w:r>
              <w:rPr>
                <w:rFonts w:ascii="Century Gothic"/>
                <w:b/>
                <w:spacing w:val="-3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of</w:t>
            </w:r>
            <w:r>
              <w:rPr>
                <w:rFonts w:ascii="Century Gothic"/>
                <w:b/>
                <w:spacing w:val="-2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water</w:t>
            </w:r>
            <w:r>
              <w:rPr>
                <w:rFonts w:ascii="Century Gothic"/>
                <w:b/>
                <w:spacing w:val="-2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in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the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system)</w:t>
            </w:r>
            <w:r>
              <w:rPr>
                <w:rFonts w:ascii="Century Gothic"/>
                <w:b/>
                <w:spacing w:val="-1"/>
                <w:position w:val="5"/>
                <w:sz w:val="12"/>
              </w:rPr>
              <w:t>6</w:t>
            </w:r>
          </w:p>
        </w:tc>
        <w:tc>
          <w:tcPr>
            <w:tcW w:w="3058" w:type="dxa"/>
            <w:gridSpan w:val="3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04B" w14:textId="77777777" w:rsidR="00700F7C" w:rsidRDefault="002F10C5">
            <w:pPr>
              <w:pStyle w:val="TableParagraph"/>
              <w:spacing w:before="96"/>
              <w:ind w:left="380" w:firstLine="43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Watering</w:t>
            </w:r>
            <w:r>
              <w:rPr>
                <w:rFonts w:ascii="Century Gothic"/>
                <w:b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history</w:t>
            </w:r>
          </w:p>
          <w:p w14:paraId="0405904C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4D" w14:textId="77777777" w:rsidR="00700F7C" w:rsidRDefault="002F10C5">
            <w:pPr>
              <w:pStyle w:val="TableParagraph"/>
              <w:spacing w:before="128"/>
              <w:ind w:left="38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(from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all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sources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water)</w:t>
            </w:r>
          </w:p>
        </w:tc>
        <w:tc>
          <w:tcPr>
            <w:tcW w:w="6929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04E" w14:textId="77777777" w:rsidR="00700F7C" w:rsidRDefault="002F10C5">
            <w:pPr>
              <w:pStyle w:val="TableParagraph"/>
              <w:spacing w:before="96"/>
              <w:ind w:right="5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2017-18</w:t>
            </w:r>
          </w:p>
        </w:tc>
        <w:tc>
          <w:tcPr>
            <w:tcW w:w="4848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04F" w14:textId="77777777" w:rsidR="00700F7C" w:rsidRDefault="002F10C5">
            <w:pPr>
              <w:pStyle w:val="TableParagraph"/>
              <w:spacing w:before="96"/>
              <w:ind w:left="103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Implications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for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future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demands</w:t>
            </w:r>
          </w:p>
        </w:tc>
      </w:tr>
      <w:tr w:rsidR="00700F7C" w14:paraId="0405906D" w14:textId="77777777">
        <w:trPr>
          <w:trHeight w:hRule="exact" w:val="691"/>
        </w:trPr>
        <w:tc>
          <w:tcPr>
            <w:tcW w:w="1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051" w14:textId="77777777" w:rsidR="00700F7C" w:rsidRDefault="00700F7C"/>
        </w:tc>
        <w:tc>
          <w:tcPr>
            <w:tcW w:w="5312" w:type="dxa"/>
            <w:gridSpan w:val="2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052" w14:textId="77777777" w:rsidR="00700F7C" w:rsidRDefault="00700F7C"/>
        </w:tc>
        <w:tc>
          <w:tcPr>
            <w:tcW w:w="3058" w:type="dxa"/>
            <w:gridSpan w:val="3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053" w14:textId="77777777" w:rsidR="00700F7C" w:rsidRDefault="00700F7C"/>
        </w:tc>
        <w:tc>
          <w:tcPr>
            <w:tcW w:w="291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054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55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56" w14:textId="77777777" w:rsidR="00700F7C" w:rsidRDefault="00700F7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04059057" w14:textId="77777777" w:rsidR="00700F7C" w:rsidRDefault="002F10C5">
            <w:pPr>
              <w:pStyle w:val="TableParagraph"/>
              <w:ind w:left="272" w:right="275" w:hanging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Predominant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urgency of</w:t>
            </w:r>
            <w:r>
              <w:rPr>
                <w:rFonts w:ascii="Century Gothic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  <w:r>
              <w:rPr>
                <w:rFonts w:ascii="Century Gothic"/>
                <w:b/>
                <w:sz w:val="18"/>
              </w:rPr>
              <w:t xml:space="preserve"> for</w:t>
            </w:r>
            <w:r>
              <w:rPr>
                <w:rFonts w:ascii="Century Gothic"/>
                <w:b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</w:p>
        </w:tc>
        <w:tc>
          <w:tcPr>
            <w:tcW w:w="175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058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59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5A" w14:textId="77777777" w:rsidR="00700F7C" w:rsidRDefault="00700F7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0405905B" w14:textId="77777777" w:rsidR="00700F7C" w:rsidRDefault="002F10C5">
            <w:pPr>
              <w:pStyle w:val="TableParagraph"/>
              <w:ind w:left="95" w:right="90" w:hanging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Purpose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under</w:t>
            </w:r>
            <w:r>
              <w:rPr>
                <w:rFonts w:ascii="Century Gothic"/>
                <w:b/>
                <w:spacing w:val="19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medium</w:t>
            </w:r>
            <w:r>
              <w:rPr>
                <w:rFonts w:ascii="Century Gothic"/>
                <w:b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resource</w:t>
            </w:r>
            <w:r>
              <w:rPr>
                <w:rFonts w:ascii="Century Gothic"/>
                <w:b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availability</w:t>
            </w:r>
          </w:p>
        </w:tc>
        <w:tc>
          <w:tcPr>
            <w:tcW w:w="225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05C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5D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5E" w14:textId="77777777" w:rsidR="00700F7C" w:rsidRDefault="00700F7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0405905F" w14:textId="77777777" w:rsidR="00700F7C" w:rsidRDefault="002F10C5">
            <w:pPr>
              <w:pStyle w:val="TableParagraph"/>
              <w:ind w:left="215" w:right="21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Potential</w:t>
            </w:r>
            <w:r>
              <w:rPr>
                <w:rFonts w:ascii="Century Gothic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Commonwealth</w:t>
            </w:r>
            <w:r>
              <w:rPr>
                <w:rFonts w:ascii="Century Gothic"/>
                <w:b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  <w:r>
              <w:rPr>
                <w:rFonts w:ascii="Century Gothic"/>
                <w:b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contribution?</w:t>
            </w:r>
          </w:p>
        </w:tc>
        <w:tc>
          <w:tcPr>
            <w:tcW w:w="176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060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61" w14:textId="77777777" w:rsidR="00700F7C" w:rsidRDefault="00700F7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04059062" w14:textId="77777777" w:rsidR="00700F7C" w:rsidRDefault="002F10C5">
            <w:pPr>
              <w:pStyle w:val="TableParagraph"/>
              <w:ind w:left="116" w:right="113" w:hanging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Likely</w:t>
            </w:r>
            <w:r>
              <w:rPr>
                <w:rFonts w:ascii="Century Gothic" w:eastAsia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urgency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b/>
                <w:bCs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 in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2018–</w:t>
            </w:r>
          </w:p>
          <w:p w14:paraId="04059063" w14:textId="77777777" w:rsidR="00700F7C" w:rsidRDefault="002F10C5">
            <w:pPr>
              <w:pStyle w:val="TableParagraph"/>
              <w:ind w:left="126" w:right="123" w:hanging="6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19</w:t>
            </w:r>
            <w:r>
              <w:rPr>
                <w:rFonts w:ascii="Century Gothic" w:eastAsia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if</w:t>
            </w:r>
            <w:r>
              <w:rPr>
                <w:rFonts w:ascii="Century Gothic" w:eastAsia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eastAsia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occurred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 as</w:t>
            </w:r>
            <w:r>
              <w:rPr>
                <w:rFonts w:ascii="Century Gothic" w:eastAsia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planned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2017–</w:t>
            </w:r>
          </w:p>
          <w:p w14:paraId="04059064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18</w:t>
            </w:r>
          </w:p>
        </w:tc>
        <w:tc>
          <w:tcPr>
            <w:tcW w:w="153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065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66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67" w14:textId="77777777" w:rsidR="00700F7C" w:rsidRDefault="00700F7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04059068" w14:textId="77777777" w:rsidR="00700F7C" w:rsidRDefault="002F10C5">
            <w:pPr>
              <w:pStyle w:val="TableParagraph"/>
              <w:ind w:righ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2019-20</w:t>
            </w:r>
          </w:p>
          <w:p w14:paraId="04059069" w14:textId="77777777" w:rsidR="00700F7C" w:rsidRDefault="002F10C5">
            <w:pPr>
              <w:pStyle w:val="TableParagraph"/>
              <w:ind w:left="106" w:right="109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Range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likely</w:t>
            </w:r>
            <w:r>
              <w:rPr>
                <w:rFonts w:ascii="Century Gothic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</w:p>
        </w:tc>
        <w:tc>
          <w:tcPr>
            <w:tcW w:w="1553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06A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6B" w14:textId="77777777" w:rsidR="00700F7C" w:rsidRDefault="00700F7C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0405906C" w14:textId="77777777" w:rsidR="00700F7C" w:rsidRDefault="002F10C5">
            <w:pPr>
              <w:pStyle w:val="TableParagraph"/>
              <w:ind w:left="13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Met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2018-19</w:t>
            </w:r>
          </w:p>
        </w:tc>
      </w:tr>
      <w:tr w:rsidR="00700F7C" w14:paraId="0405907F" w14:textId="77777777">
        <w:trPr>
          <w:trHeight w:hRule="exact" w:val="389"/>
        </w:trPr>
        <w:tc>
          <w:tcPr>
            <w:tcW w:w="1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06E" w14:textId="77777777" w:rsidR="00700F7C" w:rsidRDefault="00700F7C"/>
        </w:tc>
        <w:tc>
          <w:tcPr>
            <w:tcW w:w="311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06F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70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71" w14:textId="77777777" w:rsidR="00700F7C" w:rsidRDefault="00700F7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04059072" w14:textId="77777777" w:rsidR="00700F7C" w:rsidRDefault="002F10C5">
            <w:pPr>
              <w:pStyle w:val="TableParagraph"/>
              <w:ind w:left="97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Flow/volume</w:t>
            </w:r>
          </w:p>
        </w:tc>
        <w:tc>
          <w:tcPr>
            <w:tcW w:w="219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073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74" w14:textId="77777777" w:rsidR="00700F7C" w:rsidRDefault="00700F7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04059075" w14:textId="77777777" w:rsidR="00700F7C" w:rsidRDefault="002F10C5">
            <w:pPr>
              <w:pStyle w:val="TableParagraph"/>
              <w:ind w:left="217" w:right="220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Required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frequency</w:t>
            </w:r>
            <w:r>
              <w:rPr>
                <w:rFonts w:ascii="Century Gothic"/>
                <w:b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(maximum</w:t>
            </w:r>
            <w:r>
              <w:rPr>
                <w:rFonts w:ascii="Century Gothic"/>
                <w:b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dry</w:t>
            </w:r>
            <w:r>
              <w:rPr>
                <w:rFonts w:ascii="Century Gothic"/>
                <w:b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interval)</w:t>
            </w:r>
          </w:p>
        </w:tc>
        <w:tc>
          <w:tcPr>
            <w:tcW w:w="102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076" w14:textId="77777777" w:rsidR="00700F7C" w:rsidRDefault="002F10C5">
            <w:pPr>
              <w:pStyle w:val="TableParagraph"/>
              <w:spacing w:before="65"/>
              <w:ind w:left="14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2014–15</w:t>
            </w:r>
          </w:p>
        </w:tc>
        <w:tc>
          <w:tcPr>
            <w:tcW w:w="101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077" w14:textId="77777777" w:rsidR="00700F7C" w:rsidRDefault="002F10C5">
            <w:pPr>
              <w:pStyle w:val="TableParagraph"/>
              <w:spacing w:before="65"/>
              <w:ind w:left="15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2015-16</w:t>
            </w:r>
          </w:p>
        </w:tc>
        <w:tc>
          <w:tcPr>
            <w:tcW w:w="102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078" w14:textId="77777777" w:rsidR="00700F7C" w:rsidRDefault="002F10C5">
            <w:pPr>
              <w:pStyle w:val="TableParagraph"/>
              <w:spacing w:before="65"/>
              <w:ind w:left="15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2016-17</w:t>
            </w:r>
          </w:p>
        </w:tc>
        <w:tc>
          <w:tcPr>
            <w:tcW w:w="2914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079" w14:textId="77777777" w:rsidR="00700F7C" w:rsidRDefault="00700F7C"/>
        </w:tc>
        <w:tc>
          <w:tcPr>
            <w:tcW w:w="175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07A" w14:textId="77777777" w:rsidR="00700F7C" w:rsidRDefault="00700F7C"/>
        </w:tc>
        <w:tc>
          <w:tcPr>
            <w:tcW w:w="225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07B" w14:textId="77777777" w:rsidR="00700F7C" w:rsidRDefault="00700F7C"/>
        </w:tc>
        <w:tc>
          <w:tcPr>
            <w:tcW w:w="1760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07C" w14:textId="77777777" w:rsidR="00700F7C" w:rsidRDefault="00700F7C"/>
        </w:tc>
        <w:tc>
          <w:tcPr>
            <w:tcW w:w="153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07D" w14:textId="77777777" w:rsidR="00700F7C" w:rsidRDefault="00700F7C"/>
        </w:tc>
        <w:tc>
          <w:tcPr>
            <w:tcW w:w="1553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07E" w14:textId="77777777" w:rsidR="00700F7C" w:rsidRDefault="00700F7C"/>
        </w:tc>
      </w:tr>
      <w:tr w:rsidR="00700F7C" w14:paraId="04059093" w14:textId="77777777">
        <w:trPr>
          <w:trHeight w:hRule="exact" w:val="1140"/>
        </w:trPr>
        <w:tc>
          <w:tcPr>
            <w:tcW w:w="189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080" w14:textId="77777777" w:rsidR="00700F7C" w:rsidRDefault="00700F7C"/>
        </w:tc>
        <w:tc>
          <w:tcPr>
            <w:tcW w:w="311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081" w14:textId="77777777" w:rsidR="00700F7C" w:rsidRDefault="00700F7C"/>
        </w:tc>
        <w:tc>
          <w:tcPr>
            <w:tcW w:w="219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082" w14:textId="77777777" w:rsidR="00700F7C" w:rsidRDefault="00700F7C"/>
        </w:tc>
        <w:tc>
          <w:tcPr>
            <w:tcW w:w="102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083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84" w14:textId="77777777" w:rsidR="00700F7C" w:rsidRDefault="00700F7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85" w14:textId="77777777" w:rsidR="00700F7C" w:rsidRDefault="002F10C5">
            <w:pPr>
              <w:pStyle w:val="TableParagraph"/>
              <w:ind w:left="15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(drying)</w:t>
            </w:r>
          </w:p>
        </w:tc>
        <w:tc>
          <w:tcPr>
            <w:tcW w:w="101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086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87" w14:textId="77777777" w:rsidR="00700F7C" w:rsidRDefault="00700F7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88" w14:textId="77777777" w:rsidR="00700F7C" w:rsidRDefault="002F10C5">
            <w:pPr>
              <w:pStyle w:val="TableParagraph"/>
              <w:ind w:left="15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(drying)</w:t>
            </w:r>
          </w:p>
        </w:tc>
        <w:tc>
          <w:tcPr>
            <w:tcW w:w="102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089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8A" w14:textId="77777777" w:rsidR="00700F7C" w:rsidRDefault="00700F7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8B" w14:textId="77777777" w:rsidR="00700F7C" w:rsidRDefault="002F10C5">
            <w:pPr>
              <w:pStyle w:val="TableParagraph"/>
              <w:ind w:left="26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(wet)</w:t>
            </w:r>
          </w:p>
        </w:tc>
        <w:tc>
          <w:tcPr>
            <w:tcW w:w="291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08C" w14:textId="77777777" w:rsidR="00700F7C" w:rsidRDefault="00700F7C"/>
        </w:tc>
        <w:tc>
          <w:tcPr>
            <w:tcW w:w="175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08D" w14:textId="77777777" w:rsidR="00700F7C" w:rsidRDefault="00700F7C"/>
        </w:tc>
        <w:tc>
          <w:tcPr>
            <w:tcW w:w="225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08E" w14:textId="77777777" w:rsidR="00700F7C" w:rsidRDefault="00700F7C"/>
        </w:tc>
        <w:tc>
          <w:tcPr>
            <w:tcW w:w="176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08F" w14:textId="77777777" w:rsidR="00700F7C" w:rsidRDefault="00700F7C"/>
        </w:tc>
        <w:tc>
          <w:tcPr>
            <w:tcW w:w="153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090" w14:textId="77777777" w:rsidR="00700F7C" w:rsidRDefault="00700F7C"/>
        </w:tc>
        <w:tc>
          <w:tcPr>
            <w:tcW w:w="1553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091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92" w14:textId="77777777" w:rsidR="00700F7C" w:rsidRDefault="002F10C5">
            <w:pPr>
              <w:pStyle w:val="TableParagraph"/>
              <w:spacing w:before="111"/>
              <w:ind w:left="431" w:right="310" w:hanging="12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Not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met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2018-19</w:t>
            </w:r>
          </w:p>
        </w:tc>
      </w:tr>
      <w:tr w:rsidR="00700F7C" w14:paraId="040590BA" w14:textId="77777777">
        <w:trPr>
          <w:trHeight w:hRule="exact" w:val="871"/>
        </w:trPr>
        <w:tc>
          <w:tcPr>
            <w:tcW w:w="189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094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95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96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97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98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99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9A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9B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9C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9D" w14:textId="77777777" w:rsidR="00700F7C" w:rsidRDefault="00700F7C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909E" w14:textId="77777777" w:rsidR="00700F7C" w:rsidRDefault="002F10C5">
            <w:pPr>
              <w:pStyle w:val="TableParagraph"/>
              <w:ind w:left="284" w:right="283" w:firstLine="1"/>
              <w:jc w:val="center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Mid-</w:t>
            </w:r>
            <w:r>
              <w:rPr>
                <w:rFonts w:ascii="Century Gothic"/>
                <w:b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w w:val="95"/>
                <w:sz w:val="18"/>
              </w:rPr>
              <w:t>Murrumbidgee</w:t>
            </w:r>
            <w:r>
              <w:rPr>
                <w:rFonts w:ascii="Century Gothic"/>
                <w:b/>
                <w:spacing w:val="-1"/>
                <w:sz w:val="18"/>
              </w:rPr>
              <w:t xml:space="preserve"> Wetlands</w:t>
            </w:r>
            <w:r>
              <w:rPr>
                <w:rFonts w:ascii="Century Gothic"/>
                <w:b/>
                <w:spacing w:val="-1"/>
                <w:position w:val="5"/>
                <w:sz w:val="12"/>
              </w:rPr>
              <w:t>7</w:t>
            </w:r>
          </w:p>
        </w:tc>
        <w:tc>
          <w:tcPr>
            <w:tcW w:w="311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09F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90A0" w14:textId="77777777" w:rsidR="00700F7C" w:rsidRDefault="002F10C5">
            <w:pPr>
              <w:pStyle w:val="TableParagraph"/>
              <w:ind w:left="92" w:right="20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Pumping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individual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high</w:t>
            </w:r>
            <w:r>
              <w:rPr>
                <w:rFonts w:ascii="Century Gothic"/>
                <w:spacing w:val="3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priority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assets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targeting</w:t>
            </w:r>
            <w:r>
              <w:rPr>
                <w:rFonts w:ascii="Century Gothic"/>
                <w:spacing w:val="3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maintenance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aquatic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refuge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</w:p>
        </w:tc>
        <w:tc>
          <w:tcPr>
            <w:tcW w:w="219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0A1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A2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A3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040590A4" w14:textId="77777777" w:rsidR="00700F7C" w:rsidRDefault="002F10C5">
            <w:pPr>
              <w:pStyle w:val="TableParagraph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8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1"/>
                <w:sz w:val="18"/>
              </w:rPr>
              <w:t xml:space="preserve"> every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10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  <w:r>
              <w:rPr>
                <w:rFonts w:ascii="Century Gothic"/>
                <w:spacing w:val="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-</w:t>
            </w:r>
          </w:p>
          <w:p w14:paraId="040590A5" w14:textId="77777777" w:rsidR="00700F7C" w:rsidRDefault="002F10C5">
            <w:pPr>
              <w:pStyle w:val="TableParagraph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annual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4"/>
                <w:sz w:val="18"/>
              </w:rPr>
              <w:t>(2</w:t>
            </w:r>
            <w:r>
              <w:rPr>
                <w:rFonts w:ascii="Century Gothic"/>
                <w:spacing w:val="-1"/>
                <w:sz w:val="18"/>
              </w:rPr>
              <w:t xml:space="preserve"> years)</w:t>
            </w:r>
          </w:p>
        </w:tc>
        <w:tc>
          <w:tcPr>
            <w:tcW w:w="102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040590A6" w14:textId="77777777" w:rsidR="00700F7C" w:rsidRDefault="00700F7C"/>
        </w:tc>
        <w:tc>
          <w:tcPr>
            <w:tcW w:w="101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040590A7" w14:textId="77777777" w:rsidR="00700F7C" w:rsidRDefault="00700F7C"/>
        </w:tc>
        <w:tc>
          <w:tcPr>
            <w:tcW w:w="102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0A8" w14:textId="77777777" w:rsidR="00700F7C" w:rsidRDefault="00700F7C"/>
        </w:tc>
        <w:tc>
          <w:tcPr>
            <w:tcW w:w="291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90A9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AA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90AB" w14:textId="77777777" w:rsidR="00700F7C" w:rsidRDefault="002F10C5">
            <w:pPr>
              <w:pStyle w:val="TableParagraph"/>
              <w:ind w:right="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  <w:p w14:paraId="040590AC" w14:textId="77777777" w:rsidR="00700F7C" w:rsidRDefault="002F10C5">
            <w:pPr>
              <w:pStyle w:val="TableParagraph"/>
              <w:ind w:left="421" w:right="424" w:hanging="5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However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overbank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connection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is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preferred</w:t>
            </w:r>
          </w:p>
        </w:tc>
        <w:tc>
          <w:tcPr>
            <w:tcW w:w="175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0AD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AE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AF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040590B0" w14:textId="77777777" w:rsidR="00700F7C" w:rsidRDefault="002F10C5">
            <w:pPr>
              <w:pStyle w:val="TableParagraph"/>
              <w:ind w:left="558" w:right="132" w:hanging="42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C00000"/>
                <w:spacing w:val="-1"/>
                <w:sz w:val="18"/>
              </w:rPr>
              <w:t xml:space="preserve">Avoid </w:t>
            </w:r>
            <w:r>
              <w:rPr>
                <w:rFonts w:ascii="Century Gothic"/>
                <w:b/>
                <w:color w:val="C00000"/>
                <w:sz w:val="18"/>
              </w:rPr>
              <w:t>Damage</w:t>
            </w:r>
            <w:r>
              <w:rPr>
                <w:rFonts w:ascii="Century Gothic"/>
                <w:b/>
                <w:color w:val="C00000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color w:val="C00000"/>
                <w:sz w:val="18"/>
              </w:rPr>
              <w:t>-</w:t>
            </w:r>
            <w:r>
              <w:rPr>
                <w:rFonts w:ascii="Century Gothic"/>
                <w:b/>
                <w:color w:val="C00000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color w:val="E36C09"/>
                <w:spacing w:val="-1"/>
                <w:sz w:val="18"/>
              </w:rPr>
              <w:t>Protect</w:t>
            </w:r>
          </w:p>
        </w:tc>
        <w:tc>
          <w:tcPr>
            <w:tcW w:w="225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365F91"/>
          </w:tcPr>
          <w:p w14:paraId="040590B1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040590B2" w14:textId="77777777" w:rsidR="00700F7C" w:rsidRDefault="002F10C5">
            <w:pPr>
              <w:pStyle w:val="TableParagraph"/>
              <w:ind w:left="207" w:right="206" w:hanging="5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z w:val="18"/>
              </w:rPr>
              <w:t>A</w:t>
            </w:r>
            <w:r>
              <w:rPr>
                <w:rFonts w:ascii="Century Gothic"/>
                <w:color w:val="FFFFFF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high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potential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for</w:t>
            </w:r>
            <w:r>
              <w:rPr>
                <w:rFonts w:ascii="Century Gothic"/>
                <w:color w:val="FFFFFF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water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use</w:t>
            </w:r>
            <w:r>
              <w:rPr>
                <w:rFonts w:ascii="Century Gothic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should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the</w:t>
            </w:r>
            <w:r>
              <w:rPr>
                <w:rFonts w:ascii="Century Gothic"/>
                <w:color w:val="FFFFFF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preferred</w:t>
            </w:r>
            <w:r>
              <w:rPr>
                <w:rFonts w:ascii="Century Gothic"/>
                <w:color w:val="FFFFFF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reconnection</w:t>
            </w:r>
            <w:r>
              <w:rPr>
                <w:rFonts w:ascii="Century Gothic"/>
                <w:color w:val="FFFFFF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not</w:t>
            </w:r>
            <w:r>
              <w:rPr>
                <w:rFonts w:ascii="Century Gothic"/>
                <w:color w:val="FFFFFF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be</w:t>
            </w:r>
            <w:r>
              <w:rPr>
                <w:rFonts w:ascii="Century Gothic"/>
                <w:color w:val="FFFFFF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possible</w:t>
            </w:r>
          </w:p>
          <w:p w14:paraId="040590B3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z w:val="18"/>
              </w:rPr>
              <w:t>Up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to</w:t>
            </w:r>
            <w:r>
              <w:rPr>
                <w:rFonts w:ascii="Century Gothic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50</w:t>
            </w:r>
            <w:r>
              <w:rPr>
                <w:rFonts w:ascii="Century Gothic"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GL</w:t>
            </w:r>
          </w:p>
        </w:tc>
        <w:tc>
          <w:tcPr>
            <w:tcW w:w="176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90B4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B5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B6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90B7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</w:tc>
        <w:tc>
          <w:tcPr>
            <w:tcW w:w="3089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90B8" w14:textId="77777777" w:rsidR="00700F7C" w:rsidRDefault="002F10C5">
            <w:pPr>
              <w:pStyle w:val="TableParagraph"/>
              <w:spacing w:before="86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  <w:r>
              <w:rPr>
                <w:rFonts w:ascii="Century Gothic"/>
                <w:spacing w:val="4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-</w:t>
            </w:r>
            <w:r>
              <w:rPr>
                <w:rFonts w:ascii="Century Gothic"/>
                <w:spacing w:val="-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HIGH</w:t>
            </w:r>
          </w:p>
          <w:p w14:paraId="040590B9" w14:textId="77777777" w:rsidR="00700F7C" w:rsidRDefault="002F10C5">
            <w:pPr>
              <w:pStyle w:val="TableParagraph"/>
              <w:ind w:left="392" w:right="396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Particularly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established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aquatic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refuges</w:t>
            </w:r>
          </w:p>
        </w:tc>
      </w:tr>
      <w:tr w:rsidR="00700F7C" w14:paraId="040590C7" w14:textId="77777777">
        <w:trPr>
          <w:trHeight w:hRule="exact" w:val="869"/>
        </w:trPr>
        <w:tc>
          <w:tcPr>
            <w:tcW w:w="1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0BB" w14:textId="77777777" w:rsidR="00700F7C" w:rsidRDefault="00700F7C"/>
        </w:tc>
        <w:tc>
          <w:tcPr>
            <w:tcW w:w="311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0BC" w14:textId="77777777" w:rsidR="00700F7C" w:rsidRDefault="00700F7C"/>
        </w:tc>
        <w:tc>
          <w:tcPr>
            <w:tcW w:w="219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0BD" w14:textId="77777777" w:rsidR="00700F7C" w:rsidRDefault="00700F7C"/>
        </w:tc>
        <w:tc>
          <w:tcPr>
            <w:tcW w:w="102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040590BE" w14:textId="77777777" w:rsidR="00700F7C" w:rsidRDefault="00700F7C"/>
        </w:tc>
        <w:tc>
          <w:tcPr>
            <w:tcW w:w="101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040590BF" w14:textId="77777777" w:rsidR="00700F7C" w:rsidRDefault="00700F7C"/>
        </w:tc>
        <w:tc>
          <w:tcPr>
            <w:tcW w:w="102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040590C0" w14:textId="77777777" w:rsidR="00700F7C" w:rsidRDefault="00700F7C"/>
        </w:tc>
        <w:tc>
          <w:tcPr>
            <w:tcW w:w="291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90C1" w14:textId="77777777" w:rsidR="00700F7C" w:rsidRDefault="00700F7C"/>
        </w:tc>
        <w:tc>
          <w:tcPr>
            <w:tcW w:w="175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0C2" w14:textId="77777777" w:rsidR="00700F7C" w:rsidRDefault="00700F7C"/>
        </w:tc>
        <w:tc>
          <w:tcPr>
            <w:tcW w:w="225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365F91"/>
          </w:tcPr>
          <w:p w14:paraId="040590C3" w14:textId="77777777" w:rsidR="00700F7C" w:rsidRDefault="00700F7C"/>
        </w:tc>
        <w:tc>
          <w:tcPr>
            <w:tcW w:w="176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90C4" w14:textId="77777777" w:rsidR="00700F7C" w:rsidRDefault="00700F7C"/>
        </w:tc>
        <w:tc>
          <w:tcPr>
            <w:tcW w:w="3089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90C5" w14:textId="77777777" w:rsidR="00700F7C" w:rsidRDefault="00700F7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90C6" w14:textId="77777777" w:rsidR="00700F7C" w:rsidRDefault="002F10C5">
            <w:pPr>
              <w:pStyle w:val="TableParagraph"/>
              <w:ind w:righ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</w:tc>
      </w:tr>
      <w:tr w:rsidR="00700F7C" w14:paraId="040590E5" w14:textId="77777777">
        <w:trPr>
          <w:trHeight w:hRule="exact" w:val="871"/>
        </w:trPr>
        <w:tc>
          <w:tcPr>
            <w:tcW w:w="1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0C8" w14:textId="77777777" w:rsidR="00700F7C" w:rsidRDefault="00700F7C"/>
        </w:tc>
        <w:tc>
          <w:tcPr>
            <w:tcW w:w="311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0C9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CA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90CB" w14:textId="77777777" w:rsidR="00700F7C" w:rsidRDefault="002F10C5">
            <w:pPr>
              <w:pStyle w:val="TableParagraph"/>
              <w:ind w:left="92" w:right="3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Tombullen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storage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releases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augment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over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12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GL/day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Darlington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Point</w:t>
            </w:r>
          </w:p>
        </w:tc>
        <w:tc>
          <w:tcPr>
            <w:tcW w:w="219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0CC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CD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CE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040590CF" w14:textId="77777777" w:rsidR="00700F7C" w:rsidRDefault="002F10C5">
            <w:pPr>
              <w:pStyle w:val="TableParagraph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7–8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 xml:space="preserve"> every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10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years</w:t>
            </w:r>
          </w:p>
          <w:p w14:paraId="040590D0" w14:textId="77777777" w:rsidR="00700F7C" w:rsidRDefault="002F10C5">
            <w:pPr>
              <w:pStyle w:val="TableParagraph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3"/>
                <w:sz w:val="18"/>
              </w:rPr>
              <w:t xml:space="preserve">(2 </w:t>
            </w:r>
            <w:r>
              <w:rPr>
                <w:rFonts w:ascii="Century Gothic"/>
                <w:spacing w:val="-1"/>
                <w:sz w:val="18"/>
              </w:rPr>
              <w:t>years)</w:t>
            </w:r>
          </w:p>
        </w:tc>
        <w:tc>
          <w:tcPr>
            <w:tcW w:w="102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0D1" w14:textId="77777777" w:rsidR="00700F7C" w:rsidRDefault="00700F7C"/>
        </w:tc>
        <w:tc>
          <w:tcPr>
            <w:tcW w:w="101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040590D2" w14:textId="77777777" w:rsidR="00700F7C" w:rsidRDefault="00700F7C"/>
        </w:tc>
        <w:tc>
          <w:tcPr>
            <w:tcW w:w="102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0D3" w14:textId="77777777" w:rsidR="00700F7C" w:rsidRDefault="00700F7C"/>
        </w:tc>
        <w:tc>
          <w:tcPr>
            <w:tcW w:w="291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90D4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90D5" w14:textId="77777777" w:rsidR="00700F7C" w:rsidRDefault="002F10C5">
            <w:pPr>
              <w:pStyle w:val="TableParagraph"/>
              <w:ind w:right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HIGH.</w:t>
            </w:r>
          </w:p>
          <w:p w14:paraId="040590D6" w14:textId="77777777" w:rsidR="00700F7C" w:rsidRDefault="002F10C5">
            <w:pPr>
              <w:pStyle w:val="TableParagraph"/>
              <w:ind w:left="193" w:right="198" w:hanging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condition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mid-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Murrumbidgee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wetlands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is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generally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poor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due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lack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inundation.</w:t>
            </w:r>
          </w:p>
        </w:tc>
        <w:tc>
          <w:tcPr>
            <w:tcW w:w="175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0D7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D8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D9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040590DA" w14:textId="77777777" w:rsidR="00700F7C" w:rsidRDefault="002F10C5">
            <w:pPr>
              <w:pStyle w:val="TableParagraph"/>
              <w:ind w:left="558" w:right="132" w:hanging="42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C00000"/>
                <w:spacing w:val="-1"/>
                <w:sz w:val="18"/>
              </w:rPr>
              <w:t xml:space="preserve">Avoid </w:t>
            </w:r>
            <w:r>
              <w:rPr>
                <w:rFonts w:ascii="Century Gothic"/>
                <w:b/>
                <w:color w:val="C00000"/>
                <w:sz w:val="18"/>
              </w:rPr>
              <w:t>Damage</w:t>
            </w:r>
            <w:r>
              <w:rPr>
                <w:rFonts w:ascii="Century Gothic"/>
                <w:b/>
                <w:color w:val="C00000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color w:val="C00000"/>
                <w:sz w:val="18"/>
              </w:rPr>
              <w:t>-</w:t>
            </w:r>
            <w:r>
              <w:rPr>
                <w:rFonts w:ascii="Century Gothic"/>
                <w:b/>
                <w:color w:val="C00000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color w:val="E36C09"/>
                <w:spacing w:val="-1"/>
                <w:sz w:val="18"/>
              </w:rPr>
              <w:t>Protect</w:t>
            </w:r>
          </w:p>
        </w:tc>
        <w:tc>
          <w:tcPr>
            <w:tcW w:w="225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365F91"/>
          </w:tcPr>
          <w:p w14:paraId="040590DB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DC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90DD" w14:textId="77777777" w:rsidR="00700F7C" w:rsidRDefault="002F10C5">
            <w:pPr>
              <w:pStyle w:val="TableParagraph"/>
              <w:ind w:left="274" w:right="278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z w:val="18"/>
              </w:rPr>
              <w:t>A</w:t>
            </w:r>
            <w:r>
              <w:rPr>
                <w:rFonts w:ascii="Century Gothic"/>
                <w:color w:val="FFFFFF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high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potential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for</w:t>
            </w:r>
            <w:r>
              <w:rPr>
                <w:rFonts w:ascii="Century Gothic"/>
                <w:color w:val="FFFFFF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water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use</w:t>
            </w:r>
          </w:p>
          <w:p w14:paraId="040590DE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z w:val="18"/>
              </w:rPr>
              <w:t>Up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to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10</w:t>
            </w:r>
            <w:r>
              <w:rPr>
                <w:rFonts w:ascii="Century Gothic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GL</w:t>
            </w:r>
            <w:r>
              <w:rPr>
                <w:rFonts w:ascii="Century Gothic"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per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event</w:t>
            </w:r>
          </w:p>
        </w:tc>
        <w:tc>
          <w:tcPr>
            <w:tcW w:w="176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90DF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E0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E1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90E2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</w:tc>
        <w:tc>
          <w:tcPr>
            <w:tcW w:w="3089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90E3" w14:textId="77777777" w:rsidR="00700F7C" w:rsidRDefault="00700F7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b/>
                <w:bCs/>
                <w:sz w:val="25"/>
                <w:szCs w:val="25"/>
              </w:rPr>
            </w:pPr>
          </w:p>
          <w:p w14:paraId="040590E4" w14:textId="77777777" w:rsidR="00700F7C" w:rsidRDefault="002F10C5">
            <w:pPr>
              <w:pStyle w:val="TableParagraph"/>
              <w:ind w:right="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700F7C" w14:paraId="040590F2" w14:textId="77777777">
        <w:trPr>
          <w:trHeight w:hRule="exact" w:val="869"/>
        </w:trPr>
        <w:tc>
          <w:tcPr>
            <w:tcW w:w="1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0E6" w14:textId="77777777" w:rsidR="00700F7C" w:rsidRDefault="00700F7C"/>
        </w:tc>
        <w:tc>
          <w:tcPr>
            <w:tcW w:w="311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0E7" w14:textId="77777777" w:rsidR="00700F7C" w:rsidRDefault="00700F7C"/>
        </w:tc>
        <w:tc>
          <w:tcPr>
            <w:tcW w:w="219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0E8" w14:textId="77777777" w:rsidR="00700F7C" w:rsidRDefault="00700F7C"/>
        </w:tc>
        <w:tc>
          <w:tcPr>
            <w:tcW w:w="102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0E9" w14:textId="77777777" w:rsidR="00700F7C" w:rsidRDefault="00700F7C"/>
        </w:tc>
        <w:tc>
          <w:tcPr>
            <w:tcW w:w="101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040590EA" w14:textId="77777777" w:rsidR="00700F7C" w:rsidRDefault="00700F7C"/>
        </w:tc>
        <w:tc>
          <w:tcPr>
            <w:tcW w:w="102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040590EB" w14:textId="77777777" w:rsidR="00700F7C" w:rsidRDefault="00700F7C"/>
        </w:tc>
        <w:tc>
          <w:tcPr>
            <w:tcW w:w="291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90EC" w14:textId="77777777" w:rsidR="00700F7C" w:rsidRDefault="00700F7C"/>
        </w:tc>
        <w:tc>
          <w:tcPr>
            <w:tcW w:w="175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0ED" w14:textId="77777777" w:rsidR="00700F7C" w:rsidRDefault="00700F7C"/>
        </w:tc>
        <w:tc>
          <w:tcPr>
            <w:tcW w:w="225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365F91"/>
          </w:tcPr>
          <w:p w14:paraId="040590EE" w14:textId="77777777" w:rsidR="00700F7C" w:rsidRDefault="00700F7C"/>
        </w:tc>
        <w:tc>
          <w:tcPr>
            <w:tcW w:w="176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90EF" w14:textId="77777777" w:rsidR="00700F7C" w:rsidRDefault="00700F7C"/>
        </w:tc>
        <w:tc>
          <w:tcPr>
            <w:tcW w:w="3089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90F0" w14:textId="77777777" w:rsidR="00700F7C" w:rsidRDefault="00700F7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90F1" w14:textId="77777777" w:rsidR="00700F7C" w:rsidRDefault="002F10C5">
            <w:pPr>
              <w:pStyle w:val="TableParagraph"/>
              <w:ind w:righ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</w:tc>
      </w:tr>
      <w:tr w:rsidR="00700F7C" w14:paraId="0405910E" w14:textId="77777777">
        <w:trPr>
          <w:trHeight w:hRule="exact" w:val="914"/>
        </w:trPr>
        <w:tc>
          <w:tcPr>
            <w:tcW w:w="1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0F3" w14:textId="77777777" w:rsidR="00700F7C" w:rsidRDefault="00700F7C"/>
        </w:tc>
        <w:tc>
          <w:tcPr>
            <w:tcW w:w="311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0F4" w14:textId="77777777" w:rsidR="00700F7C" w:rsidRDefault="00700F7C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040590F5" w14:textId="77777777" w:rsidR="00700F7C" w:rsidRDefault="002F10C5">
            <w:pPr>
              <w:pStyle w:val="TableParagraph"/>
              <w:ind w:left="92" w:right="13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Minimum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15.5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GL/day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@</w:t>
            </w:r>
            <w:r>
              <w:rPr>
                <w:rFonts w:ascii="Century Gothic" w:eastAsia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Darlington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Point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3–5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days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plus</w:t>
            </w:r>
            <w:r>
              <w:rPr>
                <w:rFonts w:ascii="Century Gothic" w:eastAsia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gradual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recession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>targeting</w:t>
            </w:r>
            <w:r>
              <w:rPr>
                <w:rFonts w:ascii="Century Gothic" w:eastAsia="Century Gothic" w:hAnsi="Century Gothic" w:cs="Century Gothic"/>
                <w:spacing w:val="3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low-lying</w:t>
            </w:r>
            <w:r>
              <w:rPr>
                <w:rFonts w:ascii="Century Gothic" w:eastAsia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wetland</w:t>
            </w:r>
            <w:r>
              <w:rPr>
                <w:rFonts w:ascii="Century Gothic" w:eastAsia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vegetation</w:t>
            </w:r>
            <w:r>
              <w:rPr>
                <w:rFonts w:ascii="Century Gothic" w:eastAsia="Century Gothic" w:hAnsi="Century Gothic" w:cs="Century Gothic"/>
                <w:spacing w:val="3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aquatic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habitat</w:t>
            </w:r>
          </w:p>
        </w:tc>
        <w:tc>
          <w:tcPr>
            <w:tcW w:w="219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0F6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F7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0F8" w14:textId="77777777" w:rsidR="00700F7C" w:rsidRDefault="00700F7C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040590F9" w14:textId="77777777" w:rsidR="00700F7C" w:rsidRDefault="002F10C5">
            <w:pPr>
              <w:pStyle w:val="TableParagraph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7–8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 xml:space="preserve"> every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10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years</w:t>
            </w:r>
          </w:p>
          <w:p w14:paraId="040590FA" w14:textId="77777777" w:rsidR="00700F7C" w:rsidRDefault="002F10C5">
            <w:pPr>
              <w:pStyle w:val="TableParagraph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3"/>
                <w:sz w:val="18"/>
              </w:rPr>
              <w:t xml:space="preserve">(2 </w:t>
            </w:r>
            <w:r>
              <w:rPr>
                <w:rFonts w:ascii="Century Gothic"/>
                <w:spacing w:val="-1"/>
                <w:sz w:val="18"/>
              </w:rPr>
              <w:t>years)</w:t>
            </w:r>
          </w:p>
        </w:tc>
        <w:tc>
          <w:tcPr>
            <w:tcW w:w="102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0FB" w14:textId="77777777" w:rsidR="00700F7C" w:rsidRDefault="00700F7C"/>
        </w:tc>
        <w:tc>
          <w:tcPr>
            <w:tcW w:w="101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0FC" w14:textId="77777777" w:rsidR="00700F7C" w:rsidRDefault="00700F7C"/>
        </w:tc>
        <w:tc>
          <w:tcPr>
            <w:tcW w:w="102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0FD" w14:textId="77777777" w:rsidR="00700F7C" w:rsidRDefault="00700F7C"/>
        </w:tc>
        <w:tc>
          <w:tcPr>
            <w:tcW w:w="291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90FE" w14:textId="77777777" w:rsidR="00700F7C" w:rsidRDefault="00700F7C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040590FF" w14:textId="77777777" w:rsidR="00700F7C" w:rsidRDefault="002F10C5">
            <w:pPr>
              <w:pStyle w:val="TableParagraph"/>
              <w:ind w:right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HIGH.</w:t>
            </w:r>
          </w:p>
          <w:p w14:paraId="04059100" w14:textId="77777777" w:rsidR="00700F7C" w:rsidRDefault="002F10C5">
            <w:pPr>
              <w:pStyle w:val="TableParagraph"/>
              <w:ind w:left="193" w:right="197" w:hanging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condition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mid-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Murrumbidgee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wetlands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is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generally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poor due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lack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inundation.</w:t>
            </w:r>
          </w:p>
        </w:tc>
        <w:tc>
          <w:tcPr>
            <w:tcW w:w="175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101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102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103" w14:textId="77777777" w:rsidR="00700F7C" w:rsidRDefault="00700F7C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04059104" w14:textId="77777777" w:rsidR="00700F7C" w:rsidRDefault="002F10C5">
            <w:pPr>
              <w:pStyle w:val="TableParagraph"/>
              <w:ind w:left="558" w:right="132" w:hanging="42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C00000"/>
                <w:spacing w:val="-1"/>
                <w:sz w:val="18"/>
              </w:rPr>
              <w:t xml:space="preserve">Avoid </w:t>
            </w:r>
            <w:r>
              <w:rPr>
                <w:rFonts w:ascii="Century Gothic"/>
                <w:b/>
                <w:color w:val="C00000"/>
                <w:sz w:val="18"/>
              </w:rPr>
              <w:t>Damage</w:t>
            </w:r>
            <w:r>
              <w:rPr>
                <w:rFonts w:ascii="Century Gothic"/>
                <w:b/>
                <w:color w:val="C00000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color w:val="C00000"/>
                <w:sz w:val="18"/>
              </w:rPr>
              <w:t>-</w:t>
            </w:r>
            <w:r>
              <w:rPr>
                <w:rFonts w:ascii="Century Gothic"/>
                <w:b/>
                <w:color w:val="C00000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color w:val="E36C09"/>
                <w:spacing w:val="-1"/>
                <w:sz w:val="18"/>
              </w:rPr>
              <w:t>Protect</w:t>
            </w:r>
          </w:p>
        </w:tc>
        <w:tc>
          <w:tcPr>
            <w:tcW w:w="225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365F91"/>
          </w:tcPr>
          <w:p w14:paraId="04059105" w14:textId="77777777" w:rsidR="00700F7C" w:rsidRDefault="002F10C5">
            <w:pPr>
              <w:pStyle w:val="TableParagraph"/>
              <w:spacing w:before="101"/>
              <w:ind w:left="162" w:right="16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z w:val="18"/>
              </w:rPr>
              <w:t>Up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to</w:t>
            </w:r>
            <w:r>
              <w:rPr>
                <w:rFonts w:ascii="Century Gothic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130</w:t>
            </w:r>
            <w:r>
              <w:rPr>
                <w:rFonts w:ascii="Century Gothic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GL</w:t>
            </w:r>
            <w:r>
              <w:rPr>
                <w:rFonts w:ascii="Century Gothic"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planned</w:t>
            </w:r>
            <w:r>
              <w:rPr>
                <w:rFonts w:ascii="Century Gothic"/>
                <w:color w:val="FFFFFF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for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winter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2017.</w:t>
            </w:r>
          </w:p>
          <w:p w14:paraId="04059106" w14:textId="77777777" w:rsidR="00700F7C" w:rsidRDefault="002F10C5">
            <w:pPr>
              <w:pStyle w:val="TableParagraph"/>
              <w:ind w:left="92" w:right="92" w:hanging="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z w:val="18"/>
              </w:rPr>
              <w:t>A</w:t>
            </w:r>
            <w:r>
              <w:rPr>
                <w:rFonts w:ascii="Century Gothic"/>
                <w:color w:val="FFFFFF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high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potential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for</w:t>
            </w:r>
            <w:r>
              <w:rPr>
                <w:rFonts w:ascii="Century Gothic"/>
                <w:color w:val="FFFFFF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follow-up</w:t>
            </w:r>
            <w:r>
              <w:rPr>
                <w:rFonts w:ascii="Century Gothic"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watering</w:t>
            </w:r>
            <w:r>
              <w:rPr>
                <w:rFonts w:ascii="Century Gothic"/>
                <w:color w:val="FFFFFF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sz w:val="18"/>
              </w:rPr>
              <w:t>in</w:t>
            </w:r>
            <w:r>
              <w:rPr>
                <w:rFonts w:ascii="Century Gothic"/>
                <w:color w:val="FFFFFF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2"/>
                <w:sz w:val="18"/>
              </w:rPr>
              <w:t>autumn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2018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subject</w:t>
            </w:r>
            <w:r>
              <w:rPr>
                <w:rFonts w:ascii="Century Gothic"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to</w:t>
            </w:r>
            <w:r>
              <w:rPr>
                <w:rFonts w:ascii="Century Gothic"/>
                <w:color w:val="FFFFFF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available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allocations.</w:t>
            </w:r>
          </w:p>
          <w:p w14:paraId="04059107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z w:val="18"/>
              </w:rPr>
              <w:t>Up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to</w:t>
            </w:r>
            <w:r>
              <w:rPr>
                <w:rFonts w:ascii="Century Gothic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150</w:t>
            </w:r>
            <w:r>
              <w:rPr>
                <w:rFonts w:ascii="Century Gothic"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GL</w:t>
            </w:r>
          </w:p>
        </w:tc>
        <w:tc>
          <w:tcPr>
            <w:tcW w:w="176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9108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109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10A" w14:textId="77777777" w:rsidR="00700F7C" w:rsidRDefault="00700F7C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0405910B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</w:tc>
        <w:tc>
          <w:tcPr>
            <w:tcW w:w="3089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910C" w14:textId="77777777" w:rsidR="00700F7C" w:rsidRDefault="002F10C5">
            <w:pPr>
              <w:pStyle w:val="TableParagraph"/>
              <w:spacing w:line="219" w:lineRule="exact"/>
              <w:ind w:righ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  <w:p w14:paraId="0405910D" w14:textId="77777777" w:rsidR="00700F7C" w:rsidRDefault="002F10C5">
            <w:pPr>
              <w:pStyle w:val="TableParagraph"/>
              <w:ind w:left="313" w:right="320" w:firstLine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Follow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watering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may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warranted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due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very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poor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of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sites</w:t>
            </w:r>
          </w:p>
        </w:tc>
      </w:tr>
      <w:tr w:rsidR="00700F7C" w14:paraId="0405911B" w14:textId="77777777">
        <w:trPr>
          <w:trHeight w:hRule="exact" w:val="869"/>
        </w:trPr>
        <w:tc>
          <w:tcPr>
            <w:tcW w:w="189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10F" w14:textId="77777777" w:rsidR="00700F7C" w:rsidRDefault="00700F7C"/>
        </w:tc>
        <w:tc>
          <w:tcPr>
            <w:tcW w:w="311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110" w14:textId="77777777" w:rsidR="00700F7C" w:rsidRDefault="00700F7C"/>
        </w:tc>
        <w:tc>
          <w:tcPr>
            <w:tcW w:w="219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111" w14:textId="77777777" w:rsidR="00700F7C" w:rsidRDefault="00700F7C"/>
        </w:tc>
        <w:tc>
          <w:tcPr>
            <w:tcW w:w="102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112" w14:textId="77777777" w:rsidR="00700F7C" w:rsidRDefault="00700F7C"/>
        </w:tc>
        <w:tc>
          <w:tcPr>
            <w:tcW w:w="101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113" w14:textId="77777777" w:rsidR="00700F7C" w:rsidRDefault="00700F7C"/>
        </w:tc>
        <w:tc>
          <w:tcPr>
            <w:tcW w:w="102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04059114" w14:textId="77777777" w:rsidR="00700F7C" w:rsidRDefault="00700F7C"/>
        </w:tc>
        <w:tc>
          <w:tcPr>
            <w:tcW w:w="291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9115" w14:textId="77777777" w:rsidR="00700F7C" w:rsidRDefault="00700F7C"/>
        </w:tc>
        <w:tc>
          <w:tcPr>
            <w:tcW w:w="175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116" w14:textId="77777777" w:rsidR="00700F7C" w:rsidRDefault="00700F7C"/>
        </w:tc>
        <w:tc>
          <w:tcPr>
            <w:tcW w:w="225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365F91"/>
          </w:tcPr>
          <w:p w14:paraId="04059117" w14:textId="77777777" w:rsidR="00700F7C" w:rsidRDefault="00700F7C"/>
        </w:tc>
        <w:tc>
          <w:tcPr>
            <w:tcW w:w="176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9118" w14:textId="77777777" w:rsidR="00700F7C" w:rsidRDefault="00700F7C"/>
        </w:tc>
        <w:tc>
          <w:tcPr>
            <w:tcW w:w="3089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9119" w14:textId="77777777" w:rsidR="00700F7C" w:rsidRDefault="00700F7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911A" w14:textId="77777777" w:rsidR="00700F7C" w:rsidRDefault="002F10C5">
            <w:pPr>
              <w:pStyle w:val="TableParagraph"/>
              <w:ind w:righ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</w:tc>
      </w:tr>
      <w:tr w:rsidR="00700F7C" w14:paraId="0405913A" w14:textId="77777777">
        <w:trPr>
          <w:trHeight w:hRule="exact" w:val="871"/>
        </w:trPr>
        <w:tc>
          <w:tcPr>
            <w:tcW w:w="189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11C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11D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11E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0405911F" w14:textId="77777777" w:rsidR="00700F7C" w:rsidRDefault="002F10C5">
            <w:pPr>
              <w:pStyle w:val="TableParagraph"/>
              <w:ind w:left="623" w:right="356" w:hanging="26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Yanco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Creek</w:t>
            </w:r>
            <w:r>
              <w:rPr>
                <w:rFonts w:ascii="Century Gothic"/>
                <w:b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System</w:t>
            </w:r>
          </w:p>
        </w:tc>
        <w:tc>
          <w:tcPr>
            <w:tcW w:w="311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120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9121" w14:textId="77777777" w:rsidR="00700F7C" w:rsidRDefault="002F10C5">
            <w:pPr>
              <w:pStyle w:val="TableParagraph"/>
              <w:ind w:left="92" w:right="11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30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GL,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targeting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1400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@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Yanco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Creek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off-take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targeting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low-lying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3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aquatic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</w:t>
            </w:r>
          </w:p>
        </w:tc>
        <w:tc>
          <w:tcPr>
            <w:tcW w:w="219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122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123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124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04059125" w14:textId="77777777" w:rsidR="00700F7C" w:rsidRDefault="002F10C5">
            <w:pPr>
              <w:pStyle w:val="TableParagraph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3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every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10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</w:p>
          <w:p w14:paraId="04059126" w14:textId="77777777" w:rsidR="00700F7C" w:rsidRDefault="002F10C5">
            <w:pPr>
              <w:pStyle w:val="TableParagraph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3"/>
                <w:sz w:val="18"/>
              </w:rPr>
              <w:t xml:space="preserve">(3 </w:t>
            </w:r>
            <w:r>
              <w:rPr>
                <w:rFonts w:ascii="Century Gothic"/>
                <w:spacing w:val="-1"/>
                <w:sz w:val="18"/>
              </w:rPr>
              <w:t>years)</w:t>
            </w:r>
          </w:p>
        </w:tc>
        <w:tc>
          <w:tcPr>
            <w:tcW w:w="102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127" w14:textId="77777777" w:rsidR="00700F7C" w:rsidRDefault="00700F7C"/>
        </w:tc>
        <w:tc>
          <w:tcPr>
            <w:tcW w:w="101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128" w14:textId="77777777" w:rsidR="00700F7C" w:rsidRDefault="00700F7C"/>
        </w:tc>
        <w:tc>
          <w:tcPr>
            <w:tcW w:w="102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129" w14:textId="77777777" w:rsidR="00700F7C" w:rsidRDefault="00700F7C"/>
        </w:tc>
        <w:tc>
          <w:tcPr>
            <w:tcW w:w="291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14:paraId="0405912A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912B" w14:textId="77777777" w:rsidR="00700F7C" w:rsidRDefault="002F10C5">
            <w:pPr>
              <w:pStyle w:val="TableParagraph"/>
              <w:ind w:right="7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LOW-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MODERATE</w:t>
            </w:r>
          </w:p>
          <w:p w14:paraId="0405912C" w14:textId="77777777" w:rsidR="00700F7C" w:rsidRDefault="002F10C5">
            <w:pPr>
              <w:pStyle w:val="TableParagraph"/>
              <w:ind w:left="119" w:right="123" w:firstLine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Watering,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response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cues,</w:t>
            </w:r>
            <w:r>
              <w:rPr>
                <w:rFonts w:ascii="Century Gothic"/>
                <w:spacing w:val="4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3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</w:p>
        </w:tc>
        <w:tc>
          <w:tcPr>
            <w:tcW w:w="175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12D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12E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12F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9130" w14:textId="77777777" w:rsidR="00700F7C" w:rsidRDefault="002F10C5">
            <w:pPr>
              <w:pStyle w:val="TableParagraph"/>
              <w:ind w:left="48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76923B"/>
                <w:sz w:val="18"/>
              </w:rPr>
              <w:t>Maintain</w:t>
            </w:r>
          </w:p>
        </w:tc>
        <w:tc>
          <w:tcPr>
            <w:tcW w:w="225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94B3D6"/>
          </w:tcPr>
          <w:p w14:paraId="04059131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132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04059133" w14:textId="77777777" w:rsidR="00700F7C" w:rsidRDefault="002F10C5">
            <w:pPr>
              <w:pStyle w:val="TableParagraph"/>
              <w:ind w:left="164" w:right="16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A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moderate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potential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30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GL</w:t>
            </w:r>
            <w:r>
              <w:rPr>
                <w:rFonts w:ascii="Century Gothic"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including</w:t>
            </w:r>
            <w:r>
              <w:rPr>
                <w:rFonts w:ascii="Century Gothic"/>
                <w:spacing w:val="-1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potential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supplementary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take</w:t>
            </w:r>
          </w:p>
        </w:tc>
        <w:tc>
          <w:tcPr>
            <w:tcW w:w="176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14:paraId="04059134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135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9136" w14:textId="77777777" w:rsidR="00700F7C" w:rsidRDefault="002F10C5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MODERATE,</w:t>
            </w:r>
          </w:p>
          <w:p w14:paraId="04059137" w14:textId="77777777" w:rsidR="00700F7C" w:rsidRDefault="002F10C5">
            <w:pPr>
              <w:pStyle w:val="TableParagraph"/>
              <w:ind w:left="99" w:right="98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subject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cues</w:t>
            </w:r>
          </w:p>
        </w:tc>
        <w:tc>
          <w:tcPr>
            <w:tcW w:w="3089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92D050"/>
          </w:tcPr>
          <w:p w14:paraId="04059138" w14:textId="77777777" w:rsidR="00700F7C" w:rsidRDefault="00700F7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b/>
                <w:bCs/>
                <w:sz w:val="25"/>
                <w:szCs w:val="25"/>
              </w:rPr>
            </w:pPr>
          </w:p>
          <w:p w14:paraId="04059139" w14:textId="77777777" w:rsidR="00700F7C" w:rsidRDefault="002F10C5">
            <w:pPr>
              <w:pStyle w:val="TableParagraph"/>
              <w:ind w:left="80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LOW-MODERATE</w:t>
            </w:r>
          </w:p>
        </w:tc>
      </w:tr>
      <w:tr w:rsidR="00700F7C" w14:paraId="04059147" w14:textId="77777777">
        <w:trPr>
          <w:trHeight w:hRule="exact" w:val="869"/>
        </w:trPr>
        <w:tc>
          <w:tcPr>
            <w:tcW w:w="189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13B" w14:textId="77777777" w:rsidR="00700F7C" w:rsidRDefault="00700F7C"/>
        </w:tc>
        <w:tc>
          <w:tcPr>
            <w:tcW w:w="311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13C" w14:textId="77777777" w:rsidR="00700F7C" w:rsidRDefault="00700F7C"/>
        </w:tc>
        <w:tc>
          <w:tcPr>
            <w:tcW w:w="219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13D" w14:textId="77777777" w:rsidR="00700F7C" w:rsidRDefault="00700F7C"/>
        </w:tc>
        <w:tc>
          <w:tcPr>
            <w:tcW w:w="102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13E" w14:textId="77777777" w:rsidR="00700F7C" w:rsidRDefault="00700F7C"/>
        </w:tc>
        <w:tc>
          <w:tcPr>
            <w:tcW w:w="101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0405913F" w14:textId="77777777" w:rsidR="00700F7C" w:rsidRDefault="00700F7C"/>
        </w:tc>
        <w:tc>
          <w:tcPr>
            <w:tcW w:w="102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04059140" w14:textId="77777777" w:rsidR="00700F7C" w:rsidRDefault="00700F7C"/>
        </w:tc>
        <w:tc>
          <w:tcPr>
            <w:tcW w:w="291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9141" w14:textId="77777777" w:rsidR="00700F7C" w:rsidRDefault="00700F7C"/>
        </w:tc>
        <w:tc>
          <w:tcPr>
            <w:tcW w:w="175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142" w14:textId="77777777" w:rsidR="00700F7C" w:rsidRDefault="00700F7C"/>
        </w:tc>
        <w:tc>
          <w:tcPr>
            <w:tcW w:w="225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94B3D6"/>
          </w:tcPr>
          <w:p w14:paraId="04059143" w14:textId="77777777" w:rsidR="00700F7C" w:rsidRDefault="00700F7C"/>
        </w:tc>
        <w:tc>
          <w:tcPr>
            <w:tcW w:w="176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9144" w14:textId="77777777" w:rsidR="00700F7C" w:rsidRDefault="00700F7C"/>
        </w:tc>
        <w:tc>
          <w:tcPr>
            <w:tcW w:w="3089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9145" w14:textId="77777777" w:rsidR="00700F7C" w:rsidRDefault="00700F7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9146" w14:textId="77777777" w:rsidR="00700F7C" w:rsidRDefault="002F10C5">
            <w:pPr>
              <w:pStyle w:val="TableParagraph"/>
              <w:ind w:right="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700F7C" w14:paraId="04059167" w14:textId="77777777">
        <w:trPr>
          <w:trHeight w:hRule="exact" w:val="871"/>
        </w:trPr>
        <w:tc>
          <w:tcPr>
            <w:tcW w:w="189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148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9149" w14:textId="77777777" w:rsidR="00700F7C" w:rsidRDefault="002F10C5">
            <w:pPr>
              <w:pStyle w:val="TableParagraph"/>
              <w:ind w:left="210" w:right="212" w:firstLine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Lowbidgee</w:t>
            </w:r>
            <w:r>
              <w:rPr>
                <w:rFonts w:ascii="Century Gothic"/>
                <w:b/>
                <w:spacing w:val="-1"/>
                <w:sz w:val="18"/>
              </w:rPr>
              <w:t xml:space="preserve"> </w:t>
            </w:r>
            <w:r>
              <w:rPr>
                <w:rFonts w:ascii="Century Gothic"/>
                <w:b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 xml:space="preserve">Core </w:t>
            </w:r>
            <w:r>
              <w:rPr>
                <w:rFonts w:ascii="Century Gothic"/>
                <w:b/>
                <w:sz w:val="18"/>
              </w:rPr>
              <w:t>refuge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and</w:t>
            </w:r>
            <w:r>
              <w:rPr>
                <w:rFonts w:ascii="Century Gothic"/>
                <w:b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permanent</w:t>
            </w:r>
            <w:r>
              <w:rPr>
                <w:rFonts w:ascii="Century Gothic"/>
                <w:b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aquatic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habitat</w:t>
            </w:r>
            <w:r>
              <w:rPr>
                <w:rFonts w:ascii="Century Gothic"/>
                <w:b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sites</w:t>
            </w:r>
          </w:p>
        </w:tc>
        <w:tc>
          <w:tcPr>
            <w:tcW w:w="311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14A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14B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14C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0405914D" w14:textId="77777777" w:rsidR="00700F7C" w:rsidRDefault="002F10C5">
            <w:pPr>
              <w:pStyle w:val="TableParagraph"/>
              <w:ind w:left="92" w:right="50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70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targeting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critical</w:t>
            </w:r>
            <w:r>
              <w:rPr>
                <w:rFonts w:ascii="Century Gothic"/>
                <w:spacing w:val="3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refuge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requirements</w:t>
            </w:r>
          </w:p>
        </w:tc>
        <w:tc>
          <w:tcPr>
            <w:tcW w:w="219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14E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14F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150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9151" w14:textId="77777777" w:rsidR="00700F7C" w:rsidRDefault="002F10C5">
            <w:pPr>
              <w:pStyle w:val="TableParagraph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Annual</w:t>
            </w:r>
          </w:p>
        </w:tc>
        <w:tc>
          <w:tcPr>
            <w:tcW w:w="102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152" w14:textId="77777777" w:rsidR="00700F7C" w:rsidRDefault="00700F7C"/>
        </w:tc>
        <w:tc>
          <w:tcPr>
            <w:tcW w:w="101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153" w14:textId="77777777" w:rsidR="00700F7C" w:rsidRDefault="00700F7C"/>
        </w:tc>
        <w:tc>
          <w:tcPr>
            <w:tcW w:w="102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154" w14:textId="77777777" w:rsidR="00700F7C" w:rsidRDefault="00700F7C"/>
        </w:tc>
        <w:tc>
          <w:tcPr>
            <w:tcW w:w="291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9155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156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9157" w14:textId="77777777" w:rsidR="00700F7C" w:rsidRDefault="002F10C5">
            <w:pPr>
              <w:pStyle w:val="TableParagraph"/>
              <w:ind w:right="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  <w:p w14:paraId="04059158" w14:textId="77777777" w:rsidR="00700F7C" w:rsidRDefault="002F10C5">
            <w:pPr>
              <w:pStyle w:val="TableParagraph"/>
              <w:ind w:left="186" w:right="19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Annual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watering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critical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requirements</w:t>
            </w:r>
          </w:p>
        </w:tc>
        <w:tc>
          <w:tcPr>
            <w:tcW w:w="175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159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15A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15B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915C" w14:textId="77777777" w:rsidR="00700F7C" w:rsidRDefault="002F10C5">
            <w:pPr>
              <w:pStyle w:val="TableParagraph"/>
              <w:ind w:left="14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E36C09"/>
                <w:spacing w:val="-1"/>
                <w:sz w:val="18"/>
              </w:rPr>
              <w:t>Protect-</w:t>
            </w:r>
            <w:r>
              <w:rPr>
                <w:rFonts w:ascii="Century Gothic"/>
                <w:b/>
                <w:color w:val="76923B"/>
                <w:spacing w:val="-1"/>
                <w:sz w:val="18"/>
              </w:rPr>
              <w:t>Maintain</w:t>
            </w:r>
          </w:p>
        </w:tc>
        <w:tc>
          <w:tcPr>
            <w:tcW w:w="225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365F91"/>
          </w:tcPr>
          <w:p w14:paraId="0405915D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15E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0405915F" w14:textId="77777777" w:rsidR="00700F7C" w:rsidRDefault="002F10C5">
            <w:pPr>
              <w:pStyle w:val="TableParagraph"/>
              <w:ind w:left="164" w:right="16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High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Potential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only</w:t>
            </w:r>
            <w:r>
              <w:rPr>
                <w:rFonts w:ascii="Century Gothic"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for</w:t>
            </w:r>
            <w:r>
              <w:rPr>
                <w:rFonts w:ascii="Century Gothic"/>
                <w:color w:val="FFFFFF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critical/permanent</w:t>
            </w:r>
            <w:r>
              <w:rPr>
                <w:rFonts w:ascii="Century Gothic"/>
                <w:color w:val="FFFFFF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habitats</w:t>
            </w:r>
          </w:p>
          <w:p w14:paraId="04059160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z w:val="18"/>
              </w:rPr>
              <w:t>up</w:t>
            </w:r>
            <w:r>
              <w:rPr>
                <w:rFonts w:ascii="Century Gothic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to</w:t>
            </w:r>
            <w:r>
              <w:rPr>
                <w:rFonts w:ascii="Century Gothic"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70</w:t>
            </w:r>
            <w:r>
              <w:rPr>
                <w:rFonts w:ascii="Century Gothic"/>
                <w:color w:val="FFFFFF"/>
                <w:spacing w:val="-1"/>
                <w:sz w:val="18"/>
              </w:rPr>
              <w:t xml:space="preserve"> GL</w:t>
            </w:r>
          </w:p>
        </w:tc>
        <w:tc>
          <w:tcPr>
            <w:tcW w:w="176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9161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162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163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9164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</w:tc>
        <w:tc>
          <w:tcPr>
            <w:tcW w:w="3089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9165" w14:textId="77777777" w:rsidR="00700F7C" w:rsidRDefault="00700F7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b/>
                <w:bCs/>
                <w:sz w:val="25"/>
                <w:szCs w:val="25"/>
              </w:rPr>
            </w:pPr>
          </w:p>
          <w:p w14:paraId="04059166" w14:textId="77777777" w:rsidR="00700F7C" w:rsidRDefault="002F10C5">
            <w:pPr>
              <w:pStyle w:val="TableParagraph"/>
              <w:ind w:righ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</w:tc>
      </w:tr>
      <w:tr w:rsidR="00700F7C" w14:paraId="04059174" w14:textId="77777777">
        <w:trPr>
          <w:trHeight w:hRule="exact" w:val="871"/>
        </w:trPr>
        <w:tc>
          <w:tcPr>
            <w:tcW w:w="189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059168" w14:textId="77777777" w:rsidR="00700F7C" w:rsidRDefault="00700F7C"/>
        </w:tc>
        <w:tc>
          <w:tcPr>
            <w:tcW w:w="3115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059169" w14:textId="77777777" w:rsidR="00700F7C" w:rsidRDefault="00700F7C"/>
        </w:tc>
        <w:tc>
          <w:tcPr>
            <w:tcW w:w="219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05916A" w14:textId="77777777" w:rsidR="00700F7C" w:rsidRDefault="00700F7C"/>
        </w:tc>
        <w:tc>
          <w:tcPr>
            <w:tcW w:w="102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16B" w14:textId="77777777" w:rsidR="00700F7C" w:rsidRDefault="00700F7C"/>
        </w:tc>
        <w:tc>
          <w:tcPr>
            <w:tcW w:w="101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16C" w14:textId="77777777" w:rsidR="00700F7C" w:rsidRDefault="00700F7C"/>
        </w:tc>
        <w:tc>
          <w:tcPr>
            <w:tcW w:w="102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16D" w14:textId="77777777" w:rsidR="00700F7C" w:rsidRDefault="00700F7C"/>
        </w:tc>
        <w:tc>
          <w:tcPr>
            <w:tcW w:w="2914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916E" w14:textId="77777777" w:rsidR="00700F7C" w:rsidRDefault="00700F7C"/>
        </w:tc>
        <w:tc>
          <w:tcPr>
            <w:tcW w:w="175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05916F" w14:textId="77777777" w:rsidR="00700F7C" w:rsidRDefault="00700F7C"/>
        </w:tc>
        <w:tc>
          <w:tcPr>
            <w:tcW w:w="225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365F91"/>
          </w:tcPr>
          <w:p w14:paraId="04059170" w14:textId="77777777" w:rsidR="00700F7C" w:rsidRDefault="00700F7C"/>
        </w:tc>
        <w:tc>
          <w:tcPr>
            <w:tcW w:w="17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9171" w14:textId="77777777" w:rsidR="00700F7C" w:rsidRDefault="00700F7C"/>
        </w:tc>
        <w:tc>
          <w:tcPr>
            <w:tcW w:w="3089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9172" w14:textId="77777777" w:rsidR="00700F7C" w:rsidRDefault="00700F7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9173" w14:textId="77777777" w:rsidR="00700F7C" w:rsidRDefault="002F10C5">
            <w:pPr>
              <w:pStyle w:val="TableParagraph"/>
              <w:ind w:righ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</w:tc>
      </w:tr>
    </w:tbl>
    <w:p w14:paraId="04059175" w14:textId="77777777" w:rsidR="00700F7C" w:rsidRDefault="00700F7C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4059176" w14:textId="77777777" w:rsidR="00700F7C" w:rsidRDefault="00700F7C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4059177" w14:textId="77777777" w:rsidR="00700F7C" w:rsidRDefault="00700F7C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4059178" w14:textId="77777777" w:rsidR="00700F7C" w:rsidRDefault="00700F7C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4059179" w14:textId="77777777" w:rsidR="00700F7C" w:rsidRDefault="00700F7C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405917A" w14:textId="77777777" w:rsidR="00700F7C" w:rsidRDefault="00700F7C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405917B" w14:textId="77777777" w:rsidR="00700F7C" w:rsidRDefault="00700F7C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405917C" w14:textId="77777777" w:rsidR="00700F7C" w:rsidRDefault="00700F7C">
      <w:pPr>
        <w:spacing w:before="2"/>
        <w:rPr>
          <w:rFonts w:ascii="Century Gothic" w:eastAsia="Century Gothic" w:hAnsi="Century Gothic" w:cs="Century Gothic"/>
          <w:b/>
          <w:bCs/>
          <w:sz w:val="10"/>
          <w:szCs w:val="10"/>
        </w:rPr>
      </w:pPr>
    </w:p>
    <w:p w14:paraId="0405917D" w14:textId="30FA7864" w:rsidR="00700F7C" w:rsidRDefault="002F10C5">
      <w:pPr>
        <w:spacing w:line="20" w:lineRule="atLeast"/>
        <w:ind w:left="113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04059B11" wp14:editId="42D2EDD2">
                <wp:extent cx="1838325" cy="8890"/>
                <wp:effectExtent l="5080" t="1270" r="4445" b="8890"/>
                <wp:docPr id="863" name="Group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864" name="Group 82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865" name="Freeform 82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F30E6B" id="Group 826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">
                <v:group id="Group 827" o:spid="_x0000_s1027" style="position:absolute;left:7;top:7;width:2881;height:2" coordorigin="7,7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Freeform 828" o:spid="_x0000_s1028" style="position:absolute;left:7;top:7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dYRMMA&#10;AADcAAAADwAAAGRycy9kb3ducmV2LnhtbESPzWrDMBCE74W+g9hCb40c05jgRAmhUJpLD3Z8yW2R&#10;tpaptTKW4rh9+qoQyHGYn4/Z7mfXi4nG0HlWsFxkIIi1Nx23CprT+8saRIjIBnvPpOCHAux3jw9b&#10;LI2/ckVTHVuRRjiUqMDGOJRSBm3JYVj4gTh5X350GJMcW2lGvKZx18s8ywrpsONEsDjQmyX9XV9c&#10;gsiPof68vP6SPrb+nEdrdVMp9fw0HzYgIs3xHr61j0bBuljB/5l0BO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dYRMMAAADcAAAADwAAAAAAAAAAAAAAAACYAgAAZHJzL2Rv&#10;d25yZXYueG1sUEsFBgAAAAAEAAQA9QAAAIgDAAAAAA==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0405917E" w14:textId="77777777" w:rsidR="00700F7C" w:rsidRDefault="00700F7C">
      <w:pPr>
        <w:spacing w:before="11"/>
        <w:rPr>
          <w:rFonts w:ascii="Century Gothic" w:eastAsia="Century Gothic" w:hAnsi="Century Gothic" w:cs="Century Gothic"/>
          <w:b/>
          <w:bCs/>
          <w:sz w:val="17"/>
          <w:szCs w:val="17"/>
        </w:rPr>
      </w:pPr>
    </w:p>
    <w:p w14:paraId="0405917F" w14:textId="77777777" w:rsidR="00700F7C" w:rsidRDefault="002F10C5">
      <w:pPr>
        <w:spacing w:before="73"/>
        <w:ind w:left="120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alibri"/>
          <w:position w:val="7"/>
          <w:sz w:val="13"/>
        </w:rPr>
        <w:t>6</w:t>
      </w:r>
      <w:r>
        <w:rPr>
          <w:rFonts w:ascii="Calibri"/>
          <w:spacing w:val="10"/>
          <w:position w:val="7"/>
          <w:sz w:val="13"/>
        </w:rPr>
        <w:t xml:space="preserve"> </w:t>
      </w:r>
      <w:r>
        <w:rPr>
          <w:rFonts w:ascii="Calibri"/>
          <w:spacing w:val="-1"/>
          <w:sz w:val="20"/>
        </w:rPr>
        <w:t>Volumes</w:t>
      </w:r>
      <w:r>
        <w:rPr>
          <w:rFonts w:ascii="Calibri"/>
          <w:spacing w:val="3"/>
          <w:sz w:val="20"/>
        </w:rPr>
        <w:t xml:space="preserve"> </w:t>
      </w:r>
      <w:r>
        <w:rPr>
          <w:rFonts w:ascii="Century Gothic"/>
          <w:spacing w:val="-2"/>
          <w:sz w:val="18"/>
        </w:rPr>
        <w:t>may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be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limited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by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current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pacing w:val="-1"/>
          <w:sz w:val="18"/>
        </w:rPr>
        <w:t>channel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pacing w:val="-1"/>
          <w:sz w:val="18"/>
        </w:rPr>
        <w:t>constraints.</w:t>
      </w:r>
    </w:p>
    <w:p w14:paraId="04059180" w14:textId="77777777" w:rsidR="00700F7C" w:rsidRDefault="002F10C5">
      <w:pPr>
        <w:spacing w:before="55"/>
        <w:ind w:left="120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alibri"/>
          <w:position w:val="7"/>
          <w:sz w:val="13"/>
        </w:rPr>
        <w:t>6</w:t>
      </w:r>
      <w:r>
        <w:rPr>
          <w:rFonts w:ascii="Calibri"/>
          <w:spacing w:val="12"/>
          <w:position w:val="7"/>
          <w:sz w:val="13"/>
        </w:rPr>
        <w:t xml:space="preserve"> </w:t>
      </w:r>
      <w:r>
        <w:rPr>
          <w:rFonts w:ascii="Century Gothic"/>
          <w:spacing w:val="-1"/>
          <w:sz w:val="18"/>
        </w:rPr>
        <w:t>Roberts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z w:val="18"/>
        </w:rPr>
        <w:t>and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Marston</w:t>
      </w:r>
      <w:r>
        <w:rPr>
          <w:rFonts w:ascii="Century Gothic"/>
          <w:sz w:val="18"/>
        </w:rPr>
        <w:t xml:space="preserve"> </w:t>
      </w:r>
      <w:r>
        <w:rPr>
          <w:rFonts w:ascii="Century Gothic"/>
          <w:spacing w:val="-1"/>
          <w:sz w:val="18"/>
        </w:rPr>
        <w:t>(2011),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Hardwick and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Maguire</w:t>
      </w:r>
      <w:r>
        <w:rPr>
          <w:rFonts w:ascii="Century Gothic"/>
          <w:spacing w:val="-2"/>
          <w:sz w:val="18"/>
        </w:rPr>
        <w:t xml:space="preserve"> </w:t>
      </w:r>
      <w:r>
        <w:rPr>
          <w:rFonts w:ascii="Century Gothic"/>
          <w:spacing w:val="-1"/>
          <w:sz w:val="18"/>
        </w:rPr>
        <w:t>(2012),</w:t>
      </w:r>
      <w:r>
        <w:rPr>
          <w:rFonts w:ascii="Century Gothic"/>
          <w:spacing w:val="1"/>
          <w:sz w:val="18"/>
        </w:rPr>
        <w:t xml:space="preserve"> </w:t>
      </w:r>
      <w:r>
        <w:rPr>
          <w:rFonts w:ascii="Century Gothic"/>
          <w:spacing w:val="-1"/>
          <w:sz w:val="18"/>
        </w:rPr>
        <w:t>Alluvium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(2013)</w:t>
      </w:r>
    </w:p>
    <w:p w14:paraId="04059181" w14:textId="77777777" w:rsidR="00700F7C" w:rsidRDefault="002F10C5">
      <w:pPr>
        <w:spacing w:before="11"/>
        <w:ind w:left="120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alibri"/>
          <w:position w:val="7"/>
          <w:sz w:val="13"/>
        </w:rPr>
        <w:t>7</w:t>
      </w:r>
      <w:r>
        <w:rPr>
          <w:rFonts w:ascii="Calibri"/>
          <w:spacing w:val="11"/>
          <w:position w:val="7"/>
          <w:sz w:val="13"/>
        </w:rPr>
        <w:t xml:space="preserve"> </w:t>
      </w:r>
      <w:r>
        <w:rPr>
          <w:rFonts w:ascii="Century Gothic"/>
          <w:spacing w:val="-1"/>
          <w:sz w:val="18"/>
        </w:rPr>
        <w:t>Note: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Differences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1"/>
          <w:sz w:val="18"/>
        </w:rPr>
        <w:t>in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filling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height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2"/>
          <w:sz w:val="18"/>
        </w:rPr>
        <w:t>(i.e.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flows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required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z w:val="18"/>
        </w:rPr>
        <w:t>to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fill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z w:val="18"/>
        </w:rPr>
        <w:t>a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wetland)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vary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among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the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lagoons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that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2"/>
          <w:sz w:val="18"/>
        </w:rPr>
        <w:t>make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z w:val="18"/>
        </w:rPr>
        <w:t>up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the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z w:val="18"/>
        </w:rPr>
        <w:t>mid-Murrumbidgee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wetlands,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z w:val="18"/>
        </w:rPr>
        <w:t>and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so</w:t>
      </w:r>
      <w:r>
        <w:rPr>
          <w:rFonts w:ascii="Century Gothic"/>
          <w:spacing w:val="-2"/>
          <w:sz w:val="18"/>
        </w:rPr>
        <w:t xml:space="preserve"> </w:t>
      </w:r>
      <w:r>
        <w:rPr>
          <w:rFonts w:ascii="Century Gothic"/>
          <w:sz w:val="18"/>
        </w:rPr>
        <w:t>their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condition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and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watering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requirement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vary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accordingly.</w:t>
      </w:r>
    </w:p>
    <w:p w14:paraId="04059182" w14:textId="77777777" w:rsidR="00700F7C" w:rsidRDefault="00700F7C">
      <w:pPr>
        <w:rPr>
          <w:rFonts w:ascii="Century Gothic" w:eastAsia="Century Gothic" w:hAnsi="Century Gothic" w:cs="Century Gothic"/>
          <w:sz w:val="18"/>
          <w:szCs w:val="18"/>
        </w:rPr>
        <w:sectPr w:rsidR="00700F7C">
          <w:footerReference w:type="default" r:id="rId58"/>
          <w:pgSz w:w="23820" w:h="16840" w:orient="landscape"/>
          <w:pgMar w:top="860" w:right="920" w:bottom="880" w:left="600" w:header="0" w:footer="686" w:gutter="0"/>
          <w:pgNumType w:start="1"/>
          <w:cols w:space="720"/>
        </w:sectPr>
      </w:pPr>
    </w:p>
    <w:p w14:paraId="04059183" w14:textId="717FAB67" w:rsidR="00700F7C" w:rsidRDefault="002F10C5">
      <w:pPr>
        <w:spacing w:before="5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089664" behindDoc="1" locked="0" layoutInCell="1" allowOverlap="1" wp14:anchorId="04059B13" wp14:editId="1139CD24">
                <wp:simplePos x="0" y="0"/>
                <wp:positionH relativeFrom="page">
                  <wp:posOffset>10020300</wp:posOffset>
                </wp:positionH>
                <wp:positionV relativeFrom="page">
                  <wp:posOffset>2580640</wp:posOffset>
                </wp:positionV>
                <wp:extent cx="1297305" cy="559435"/>
                <wp:effectExtent l="0" t="0" r="0" b="3175"/>
                <wp:wrapNone/>
                <wp:docPr id="854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7305" cy="559435"/>
                          <a:chOff x="15780" y="4064"/>
                          <a:chExt cx="2043" cy="881"/>
                        </a:xfrm>
                      </wpg:grpSpPr>
                      <wpg:grpSp>
                        <wpg:cNvPr id="855" name="Group 824"/>
                        <wpg:cNvGrpSpPr>
                          <a:grpSpLocks/>
                        </wpg:cNvGrpSpPr>
                        <wpg:grpSpPr bwMode="auto">
                          <a:xfrm>
                            <a:off x="15780" y="4064"/>
                            <a:ext cx="2043" cy="221"/>
                            <a:chOff x="15780" y="4064"/>
                            <a:chExt cx="2043" cy="221"/>
                          </a:xfrm>
                        </wpg:grpSpPr>
                        <wps:wsp>
                          <wps:cNvPr id="856" name="Freeform 825"/>
                          <wps:cNvSpPr>
                            <a:spLocks/>
                          </wps:cNvSpPr>
                          <wps:spPr bwMode="auto">
                            <a:xfrm>
                              <a:off x="15780" y="4064"/>
                              <a:ext cx="2043" cy="221"/>
                            </a:xfrm>
                            <a:custGeom>
                              <a:avLst/>
                              <a:gdLst>
                                <a:gd name="T0" fmla="+- 0 15780 15780"/>
                                <a:gd name="T1" fmla="*/ T0 w 2043"/>
                                <a:gd name="T2" fmla="+- 0 4284 4064"/>
                                <a:gd name="T3" fmla="*/ 4284 h 221"/>
                                <a:gd name="T4" fmla="+- 0 17822 15780"/>
                                <a:gd name="T5" fmla="*/ T4 w 2043"/>
                                <a:gd name="T6" fmla="+- 0 4284 4064"/>
                                <a:gd name="T7" fmla="*/ 4284 h 221"/>
                                <a:gd name="T8" fmla="+- 0 17822 15780"/>
                                <a:gd name="T9" fmla="*/ T8 w 2043"/>
                                <a:gd name="T10" fmla="+- 0 4064 4064"/>
                                <a:gd name="T11" fmla="*/ 4064 h 221"/>
                                <a:gd name="T12" fmla="+- 0 15780 15780"/>
                                <a:gd name="T13" fmla="*/ T12 w 2043"/>
                                <a:gd name="T14" fmla="+- 0 4064 4064"/>
                                <a:gd name="T15" fmla="*/ 4064 h 221"/>
                                <a:gd name="T16" fmla="+- 0 15780 15780"/>
                                <a:gd name="T17" fmla="*/ T16 w 2043"/>
                                <a:gd name="T18" fmla="+- 0 4284 4064"/>
                                <a:gd name="T19" fmla="*/ 428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221">
                                  <a:moveTo>
                                    <a:pt x="0" y="220"/>
                                  </a:moveTo>
                                  <a:lnTo>
                                    <a:pt x="2042" y="220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822"/>
                        <wpg:cNvGrpSpPr>
                          <a:grpSpLocks/>
                        </wpg:cNvGrpSpPr>
                        <wpg:grpSpPr bwMode="auto">
                          <a:xfrm>
                            <a:off x="15780" y="4284"/>
                            <a:ext cx="2043" cy="221"/>
                            <a:chOff x="15780" y="4284"/>
                            <a:chExt cx="2043" cy="221"/>
                          </a:xfrm>
                        </wpg:grpSpPr>
                        <wps:wsp>
                          <wps:cNvPr id="858" name="Freeform 823"/>
                          <wps:cNvSpPr>
                            <a:spLocks/>
                          </wps:cNvSpPr>
                          <wps:spPr bwMode="auto">
                            <a:xfrm>
                              <a:off x="15780" y="4284"/>
                              <a:ext cx="2043" cy="221"/>
                            </a:xfrm>
                            <a:custGeom>
                              <a:avLst/>
                              <a:gdLst>
                                <a:gd name="T0" fmla="+- 0 15780 15780"/>
                                <a:gd name="T1" fmla="*/ T0 w 2043"/>
                                <a:gd name="T2" fmla="+- 0 4505 4284"/>
                                <a:gd name="T3" fmla="*/ 4505 h 221"/>
                                <a:gd name="T4" fmla="+- 0 17822 15780"/>
                                <a:gd name="T5" fmla="*/ T4 w 2043"/>
                                <a:gd name="T6" fmla="+- 0 4505 4284"/>
                                <a:gd name="T7" fmla="*/ 4505 h 221"/>
                                <a:gd name="T8" fmla="+- 0 17822 15780"/>
                                <a:gd name="T9" fmla="*/ T8 w 2043"/>
                                <a:gd name="T10" fmla="+- 0 4284 4284"/>
                                <a:gd name="T11" fmla="*/ 4284 h 221"/>
                                <a:gd name="T12" fmla="+- 0 15780 15780"/>
                                <a:gd name="T13" fmla="*/ T12 w 2043"/>
                                <a:gd name="T14" fmla="+- 0 4284 4284"/>
                                <a:gd name="T15" fmla="*/ 4284 h 221"/>
                                <a:gd name="T16" fmla="+- 0 15780 15780"/>
                                <a:gd name="T17" fmla="*/ T16 w 2043"/>
                                <a:gd name="T18" fmla="+- 0 4505 4284"/>
                                <a:gd name="T19" fmla="*/ 450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221">
                                  <a:moveTo>
                                    <a:pt x="0" y="221"/>
                                  </a:moveTo>
                                  <a:lnTo>
                                    <a:pt x="2042" y="221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820"/>
                        <wpg:cNvGrpSpPr>
                          <a:grpSpLocks/>
                        </wpg:cNvGrpSpPr>
                        <wpg:grpSpPr bwMode="auto">
                          <a:xfrm>
                            <a:off x="15780" y="4505"/>
                            <a:ext cx="2043" cy="221"/>
                            <a:chOff x="15780" y="4505"/>
                            <a:chExt cx="2043" cy="221"/>
                          </a:xfrm>
                        </wpg:grpSpPr>
                        <wps:wsp>
                          <wps:cNvPr id="860" name="Freeform 821"/>
                          <wps:cNvSpPr>
                            <a:spLocks/>
                          </wps:cNvSpPr>
                          <wps:spPr bwMode="auto">
                            <a:xfrm>
                              <a:off x="15780" y="4505"/>
                              <a:ext cx="2043" cy="221"/>
                            </a:xfrm>
                            <a:custGeom>
                              <a:avLst/>
                              <a:gdLst>
                                <a:gd name="T0" fmla="+- 0 15780 15780"/>
                                <a:gd name="T1" fmla="*/ T0 w 2043"/>
                                <a:gd name="T2" fmla="+- 0 4726 4505"/>
                                <a:gd name="T3" fmla="*/ 4726 h 221"/>
                                <a:gd name="T4" fmla="+- 0 17822 15780"/>
                                <a:gd name="T5" fmla="*/ T4 w 2043"/>
                                <a:gd name="T6" fmla="+- 0 4726 4505"/>
                                <a:gd name="T7" fmla="*/ 4726 h 221"/>
                                <a:gd name="T8" fmla="+- 0 17822 15780"/>
                                <a:gd name="T9" fmla="*/ T8 w 2043"/>
                                <a:gd name="T10" fmla="+- 0 4505 4505"/>
                                <a:gd name="T11" fmla="*/ 4505 h 221"/>
                                <a:gd name="T12" fmla="+- 0 15780 15780"/>
                                <a:gd name="T13" fmla="*/ T12 w 2043"/>
                                <a:gd name="T14" fmla="+- 0 4505 4505"/>
                                <a:gd name="T15" fmla="*/ 4505 h 221"/>
                                <a:gd name="T16" fmla="+- 0 15780 15780"/>
                                <a:gd name="T17" fmla="*/ T16 w 2043"/>
                                <a:gd name="T18" fmla="+- 0 4726 4505"/>
                                <a:gd name="T19" fmla="*/ 472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221">
                                  <a:moveTo>
                                    <a:pt x="0" y="221"/>
                                  </a:moveTo>
                                  <a:lnTo>
                                    <a:pt x="2042" y="221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818"/>
                        <wpg:cNvGrpSpPr>
                          <a:grpSpLocks/>
                        </wpg:cNvGrpSpPr>
                        <wpg:grpSpPr bwMode="auto">
                          <a:xfrm>
                            <a:off x="15780" y="4726"/>
                            <a:ext cx="2043" cy="219"/>
                            <a:chOff x="15780" y="4726"/>
                            <a:chExt cx="2043" cy="219"/>
                          </a:xfrm>
                        </wpg:grpSpPr>
                        <wps:wsp>
                          <wps:cNvPr id="862" name="Freeform 819"/>
                          <wps:cNvSpPr>
                            <a:spLocks/>
                          </wps:cNvSpPr>
                          <wps:spPr bwMode="auto">
                            <a:xfrm>
                              <a:off x="15780" y="4726"/>
                              <a:ext cx="2043" cy="219"/>
                            </a:xfrm>
                            <a:custGeom>
                              <a:avLst/>
                              <a:gdLst>
                                <a:gd name="T0" fmla="+- 0 15780 15780"/>
                                <a:gd name="T1" fmla="*/ T0 w 2043"/>
                                <a:gd name="T2" fmla="+- 0 4944 4726"/>
                                <a:gd name="T3" fmla="*/ 4944 h 219"/>
                                <a:gd name="T4" fmla="+- 0 17822 15780"/>
                                <a:gd name="T5" fmla="*/ T4 w 2043"/>
                                <a:gd name="T6" fmla="+- 0 4944 4726"/>
                                <a:gd name="T7" fmla="*/ 4944 h 219"/>
                                <a:gd name="T8" fmla="+- 0 17822 15780"/>
                                <a:gd name="T9" fmla="*/ T8 w 2043"/>
                                <a:gd name="T10" fmla="+- 0 4726 4726"/>
                                <a:gd name="T11" fmla="*/ 4726 h 219"/>
                                <a:gd name="T12" fmla="+- 0 15780 15780"/>
                                <a:gd name="T13" fmla="*/ T12 w 2043"/>
                                <a:gd name="T14" fmla="+- 0 4726 4726"/>
                                <a:gd name="T15" fmla="*/ 4726 h 219"/>
                                <a:gd name="T16" fmla="+- 0 15780 15780"/>
                                <a:gd name="T17" fmla="*/ T16 w 2043"/>
                                <a:gd name="T18" fmla="+- 0 4944 4726"/>
                                <a:gd name="T19" fmla="*/ 4944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219">
                                  <a:moveTo>
                                    <a:pt x="0" y="218"/>
                                  </a:moveTo>
                                  <a:lnTo>
                                    <a:pt x="2042" y="218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DB630F" id="Group 817" o:spid="_x0000_s1026" style="position:absolute;margin-left:789pt;margin-top:203.2pt;width:102.15pt;height:44.05pt;z-index:-226816;mso-position-horizontal-relative:page;mso-position-vertical-relative:page" coordorigin="15780,4064" coordsize="2043,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">
                <v:group id="Group 824" o:spid="_x0000_s1027" style="position:absolute;left:15780;top:4064;width:2043;height:221" coordorigin="15780,4064" coordsize="204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<v:shape id="Freeform 825" o:spid="_x0000_s1028" style="position:absolute;left:15780;top:4064;width:2043;height:221;visibility:visible;mso-wrap-style:square;v-text-anchor:top" coordsize="20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XlNscA&#10;AADcAAAADwAAAGRycy9kb3ducmV2LnhtbESPQWvCQBSE74X+h+UVeil1o1iJqZtQLIIXQWPV6zP7&#10;moRm38bsqvHfd4VCj8PMfMPMst404kKdqy0rGA4iEMSF1TWXCr62i9cYhPPIGhvLpOBGDrL08WGG&#10;ibZX3tAl96UIEHYJKqi8bxMpXVGRQTewLXHwvm1n0AfZlVJ3eA1w08hRFE2kwZrDQoUtzSsqfvKz&#10;UTB18ee6We9Pt/Fh+zJa5flud5wr9fzUf7yD8NT7//Bfe6kVxG8TuJ8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F5TbHAAAA3AAAAA8AAAAAAAAAAAAAAAAAmAIAAGRy&#10;cy9kb3ducmV2LnhtbFBLBQYAAAAABAAEAPUAAACMAwAAAAA=&#10;" path="m,220r2042,l2042,,,,,220xe" fillcolor="#365f91" stroked="f">
                    <v:path arrowok="t" o:connecttype="custom" o:connectlocs="0,4284;2042,4284;2042,4064;0,4064;0,4284" o:connectangles="0,0,0,0,0"/>
                  </v:shape>
                </v:group>
                <v:group id="Group 822" o:spid="_x0000_s1029" style="position:absolute;left:15780;top:4284;width:2043;height:221" coordorigin="15780,4284" coordsize="204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<v:shape id="Freeform 823" o:spid="_x0000_s1030" style="position:absolute;left:15780;top:4284;width:2043;height:221;visibility:visible;mso-wrap-style:square;v-text-anchor:top" coordsize="20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bU38MA&#10;AADcAAAADwAAAGRycy9kb3ducmV2LnhtbERPy2rCQBTdF/yH4QrdFJ0oVWJ0lGIRuhE0Prq9zVyT&#10;0MydmBk1/r2zEFweznu2aE0lrtS40rKCQT8CQZxZXXKuYL9b9WIQziNrrCyTgjs5WMw7bzNMtL3x&#10;lq6pz0UIYZeggsL7OpHSZQUZdH1bEwfuZBuDPsAml7rBWwg3lRxG0VgaLDk0FFjTsqDsP70YBRMX&#10;f2+qzfF8//zdfQzXaXo4/C2Veu+2X1MQnlr/Ej/dP1pBPAprw5lw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bU38MAAADcAAAADwAAAAAAAAAAAAAAAACYAgAAZHJzL2Rv&#10;d25yZXYueG1sUEsFBgAAAAAEAAQA9QAAAIgDAAAAAA==&#10;" path="m,221r2042,l2042,,,,,221xe" fillcolor="#365f91" stroked="f">
                    <v:path arrowok="t" o:connecttype="custom" o:connectlocs="0,4505;2042,4505;2042,4284;0,4284;0,4505" o:connectangles="0,0,0,0,0"/>
                  </v:shape>
                </v:group>
                <v:group id="Group 820" o:spid="_x0000_s1031" style="position:absolute;left:15780;top:4505;width:2043;height:221" coordorigin="15780,4505" coordsize="204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    <v:shape id="Freeform 821" o:spid="_x0000_s1032" style="position:absolute;left:15780;top:4505;width:2043;height:221;visibility:visible;mso-wrap-style:square;v-text-anchor:top" coordsize="20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wSZMQA&#10;AADcAAAADwAAAGRycy9kb3ducmV2LnhtbERPTWvCQBC9C/0PyxR6kbppEElTVymRQi+CxqrXaXaa&#10;hGZnY3abxH/vHoQeH+97uR5NI3rqXG1ZwcssAkFcWF1zqeDr8PGcgHAeWWNjmRRcycF69TBZYqrt&#10;wHvqc1+KEMIuRQWV920qpSsqMuhmtiUO3I/tDPoAu1LqDocQbhoZR9FCGqw5NFTYUlZR8Zv/GQWv&#10;Ltnsmt3pcp2fD9N4m+fH43em1NPj+P4GwtPo/8V396dWkCzC/HAmHA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MEmTEAAAA3AAAAA8AAAAAAAAAAAAAAAAAmAIAAGRycy9k&#10;b3ducmV2LnhtbFBLBQYAAAAABAAEAPUAAACJAwAAAAA=&#10;" path="m,221r2042,l2042,,,,,221xe" fillcolor="#365f91" stroked="f">
                    <v:path arrowok="t" o:connecttype="custom" o:connectlocs="0,4726;2042,4726;2042,4505;0,4505;0,4726" o:connectangles="0,0,0,0,0"/>
                  </v:shape>
                </v:group>
                <v:group id="Group 818" o:spid="_x0000_s1033" style="position:absolute;left:15780;top:4726;width:2043;height:219" coordorigin="15780,4726" coordsize="2043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<v:shape id="Freeform 819" o:spid="_x0000_s1034" style="position:absolute;left:15780;top:4726;width:2043;height:219;visibility:visible;mso-wrap-style:square;v-text-anchor:top" coordsize="2043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6imcIA&#10;AADcAAAADwAAAGRycy9kb3ducmV2LnhtbESPW4vCMBSE3wX/QzjCvmlqWaRWo3hBEHzy9n5ojm2x&#10;OSlNNN1/v1lY8HGYmW+Y5bo3jXhT52rLCqaTBARxYXXNpYLb9TDOQDiPrLGxTAp+yMF6NRwsMdc2&#10;8JneF1+KCGGXo4LK+zaX0hUVGXQT2xJH72E7gz7KrpS6wxDhppFpksykwZrjQoUt7SoqnpeXUXCk&#10;0z79DnxNto/n/PQ6BJvdg1Jfo36zAOGp95/wf/uoFWSzFP7OxCM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TqKZwgAAANwAAAAPAAAAAAAAAAAAAAAAAJgCAABkcnMvZG93&#10;bnJldi54bWxQSwUGAAAAAAQABAD1AAAAhwMAAAAA&#10;" path="m,218r2042,l2042,,,,,218xe" fillcolor="#365f91" stroked="f">
                    <v:path arrowok="t" o:connecttype="custom" o:connectlocs="0,4944;2042,4944;2042,4726;0,4726;0,494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89688" behindDoc="1" locked="0" layoutInCell="1" allowOverlap="1" wp14:anchorId="04059B14" wp14:editId="2F6CE76E">
                <wp:simplePos x="0" y="0"/>
                <wp:positionH relativeFrom="page">
                  <wp:posOffset>10020300</wp:posOffset>
                </wp:positionH>
                <wp:positionV relativeFrom="page">
                  <wp:posOffset>3720465</wp:posOffset>
                </wp:positionV>
                <wp:extent cx="1297305" cy="561340"/>
                <wp:effectExtent l="0" t="0" r="0" b="4445"/>
                <wp:wrapNone/>
                <wp:docPr id="845" name="Group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7305" cy="561340"/>
                          <a:chOff x="15780" y="5859"/>
                          <a:chExt cx="2043" cy="884"/>
                        </a:xfrm>
                      </wpg:grpSpPr>
                      <wpg:grpSp>
                        <wpg:cNvPr id="846" name="Group 815"/>
                        <wpg:cNvGrpSpPr>
                          <a:grpSpLocks/>
                        </wpg:cNvGrpSpPr>
                        <wpg:grpSpPr bwMode="auto">
                          <a:xfrm>
                            <a:off x="15780" y="5859"/>
                            <a:ext cx="2043" cy="221"/>
                            <a:chOff x="15780" y="5859"/>
                            <a:chExt cx="2043" cy="221"/>
                          </a:xfrm>
                        </wpg:grpSpPr>
                        <wps:wsp>
                          <wps:cNvPr id="847" name="Freeform 816"/>
                          <wps:cNvSpPr>
                            <a:spLocks/>
                          </wps:cNvSpPr>
                          <wps:spPr bwMode="auto">
                            <a:xfrm>
                              <a:off x="15780" y="5859"/>
                              <a:ext cx="2043" cy="221"/>
                            </a:xfrm>
                            <a:custGeom>
                              <a:avLst/>
                              <a:gdLst>
                                <a:gd name="T0" fmla="+- 0 15780 15780"/>
                                <a:gd name="T1" fmla="*/ T0 w 2043"/>
                                <a:gd name="T2" fmla="+- 0 6080 5859"/>
                                <a:gd name="T3" fmla="*/ 6080 h 221"/>
                                <a:gd name="T4" fmla="+- 0 17822 15780"/>
                                <a:gd name="T5" fmla="*/ T4 w 2043"/>
                                <a:gd name="T6" fmla="+- 0 6080 5859"/>
                                <a:gd name="T7" fmla="*/ 6080 h 221"/>
                                <a:gd name="T8" fmla="+- 0 17822 15780"/>
                                <a:gd name="T9" fmla="*/ T8 w 2043"/>
                                <a:gd name="T10" fmla="+- 0 5859 5859"/>
                                <a:gd name="T11" fmla="*/ 5859 h 221"/>
                                <a:gd name="T12" fmla="+- 0 15780 15780"/>
                                <a:gd name="T13" fmla="*/ T12 w 2043"/>
                                <a:gd name="T14" fmla="+- 0 5859 5859"/>
                                <a:gd name="T15" fmla="*/ 5859 h 221"/>
                                <a:gd name="T16" fmla="+- 0 15780 15780"/>
                                <a:gd name="T17" fmla="*/ T16 w 2043"/>
                                <a:gd name="T18" fmla="+- 0 6080 5859"/>
                                <a:gd name="T19" fmla="*/ 608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221">
                                  <a:moveTo>
                                    <a:pt x="0" y="221"/>
                                  </a:moveTo>
                                  <a:lnTo>
                                    <a:pt x="2042" y="221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813"/>
                        <wpg:cNvGrpSpPr>
                          <a:grpSpLocks/>
                        </wpg:cNvGrpSpPr>
                        <wpg:grpSpPr bwMode="auto">
                          <a:xfrm>
                            <a:off x="15780" y="6080"/>
                            <a:ext cx="2043" cy="221"/>
                            <a:chOff x="15780" y="6080"/>
                            <a:chExt cx="2043" cy="221"/>
                          </a:xfrm>
                        </wpg:grpSpPr>
                        <wps:wsp>
                          <wps:cNvPr id="849" name="Freeform 814"/>
                          <wps:cNvSpPr>
                            <a:spLocks/>
                          </wps:cNvSpPr>
                          <wps:spPr bwMode="auto">
                            <a:xfrm>
                              <a:off x="15780" y="6080"/>
                              <a:ext cx="2043" cy="221"/>
                            </a:xfrm>
                            <a:custGeom>
                              <a:avLst/>
                              <a:gdLst>
                                <a:gd name="T0" fmla="+- 0 15780 15780"/>
                                <a:gd name="T1" fmla="*/ T0 w 2043"/>
                                <a:gd name="T2" fmla="+- 0 6301 6080"/>
                                <a:gd name="T3" fmla="*/ 6301 h 221"/>
                                <a:gd name="T4" fmla="+- 0 17822 15780"/>
                                <a:gd name="T5" fmla="*/ T4 w 2043"/>
                                <a:gd name="T6" fmla="+- 0 6301 6080"/>
                                <a:gd name="T7" fmla="*/ 6301 h 221"/>
                                <a:gd name="T8" fmla="+- 0 17822 15780"/>
                                <a:gd name="T9" fmla="*/ T8 w 2043"/>
                                <a:gd name="T10" fmla="+- 0 6080 6080"/>
                                <a:gd name="T11" fmla="*/ 6080 h 221"/>
                                <a:gd name="T12" fmla="+- 0 15780 15780"/>
                                <a:gd name="T13" fmla="*/ T12 w 2043"/>
                                <a:gd name="T14" fmla="+- 0 6080 6080"/>
                                <a:gd name="T15" fmla="*/ 6080 h 221"/>
                                <a:gd name="T16" fmla="+- 0 15780 15780"/>
                                <a:gd name="T17" fmla="*/ T16 w 2043"/>
                                <a:gd name="T18" fmla="+- 0 6301 6080"/>
                                <a:gd name="T19" fmla="*/ 630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221">
                                  <a:moveTo>
                                    <a:pt x="0" y="221"/>
                                  </a:moveTo>
                                  <a:lnTo>
                                    <a:pt x="2042" y="221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811"/>
                        <wpg:cNvGrpSpPr>
                          <a:grpSpLocks/>
                        </wpg:cNvGrpSpPr>
                        <wpg:grpSpPr bwMode="auto">
                          <a:xfrm>
                            <a:off x="15780" y="6301"/>
                            <a:ext cx="2043" cy="221"/>
                            <a:chOff x="15780" y="6301"/>
                            <a:chExt cx="2043" cy="221"/>
                          </a:xfrm>
                        </wpg:grpSpPr>
                        <wps:wsp>
                          <wps:cNvPr id="851" name="Freeform 812"/>
                          <wps:cNvSpPr>
                            <a:spLocks/>
                          </wps:cNvSpPr>
                          <wps:spPr bwMode="auto">
                            <a:xfrm>
                              <a:off x="15780" y="6301"/>
                              <a:ext cx="2043" cy="221"/>
                            </a:xfrm>
                            <a:custGeom>
                              <a:avLst/>
                              <a:gdLst>
                                <a:gd name="T0" fmla="+- 0 15780 15780"/>
                                <a:gd name="T1" fmla="*/ T0 w 2043"/>
                                <a:gd name="T2" fmla="+- 0 6522 6301"/>
                                <a:gd name="T3" fmla="*/ 6522 h 221"/>
                                <a:gd name="T4" fmla="+- 0 17822 15780"/>
                                <a:gd name="T5" fmla="*/ T4 w 2043"/>
                                <a:gd name="T6" fmla="+- 0 6522 6301"/>
                                <a:gd name="T7" fmla="*/ 6522 h 221"/>
                                <a:gd name="T8" fmla="+- 0 17822 15780"/>
                                <a:gd name="T9" fmla="*/ T8 w 2043"/>
                                <a:gd name="T10" fmla="+- 0 6301 6301"/>
                                <a:gd name="T11" fmla="*/ 6301 h 221"/>
                                <a:gd name="T12" fmla="+- 0 15780 15780"/>
                                <a:gd name="T13" fmla="*/ T12 w 2043"/>
                                <a:gd name="T14" fmla="+- 0 6301 6301"/>
                                <a:gd name="T15" fmla="*/ 6301 h 221"/>
                                <a:gd name="T16" fmla="+- 0 15780 15780"/>
                                <a:gd name="T17" fmla="*/ T16 w 2043"/>
                                <a:gd name="T18" fmla="+- 0 6522 6301"/>
                                <a:gd name="T19" fmla="*/ 652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221">
                                  <a:moveTo>
                                    <a:pt x="0" y="221"/>
                                  </a:moveTo>
                                  <a:lnTo>
                                    <a:pt x="2042" y="221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809"/>
                        <wpg:cNvGrpSpPr>
                          <a:grpSpLocks/>
                        </wpg:cNvGrpSpPr>
                        <wpg:grpSpPr bwMode="auto">
                          <a:xfrm>
                            <a:off x="15780" y="6522"/>
                            <a:ext cx="2043" cy="221"/>
                            <a:chOff x="15780" y="6522"/>
                            <a:chExt cx="2043" cy="221"/>
                          </a:xfrm>
                        </wpg:grpSpPr>
                        <wps:wsp>
                          <wps:cNvPr id="853" name="Freeform 810"/>
                          <wps:cNvSpPr>
                            <a:spLocks/>
                          </wps:cNvSpPr>
                          <wps:spPr bwMode="auto">
                            <a:xfrm>
                              <a:off x="15780" y="6522"/>
                              <a:ext cx="2043" cy="221"/>
                            </a:xfrm>
                            <a:custGeom>
                              <a:avLst/>
                              <a:gdLst>
                                <a:gd name="T0" fmla="+- 0 15780 15780"/>
                                <a:gd name="T1" fmla="*/ T0 w 2043"/>
                                <a:gd name="T2" fmla="+- 0 6743 6522"/>
                                <a:gd name="T3" fmla="*/ 6743 h 221"/>
                                <a:gd name="T4" fmla="+- 0 17822 15780"/>
                                <a:gd name="T5" fmla="*/ T4 w 2043"/>
                                <a:gd name="T6" fmla="+- 0 6743 6522"/>
                                <a:gd name="T7" fmla="*/ 6743 h 221"/>
                                <a:gd name="T8" fmla="+- 0 17822 15780"/>
                                <a:gd name="T9" fmla="*/ T8 w 2043"/>
                                <a:gd name="T10" fmla="+- 0 6522 6522"/>
                                <a:gd name="T11" fmla="*/ 6522 h 221"/>
                                <a:gd name="T12" fmla="+- 0 15780 15780"/>
                                <a:gd name="T13" fmla="*/ T12 w 2043"/>
                                <a:gd name="T14" fmla="+- 0 6522 6522"/>
                                <a:gd name="T15" fmla="*/ 6522 h 221"/>
                                <a:gd name="T16" fmla="+- 0 15780 15780"/>
                                <a:gd name="T17" fmla="*/ T16 w 2043"/>
                                <a:gd name="T18" fmla="+- 0 6743 6522"/>
                                <a:gd name="T19" fmla="*/ 674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221">
                                  <a:moveTo>
                                    <a:pt x="0" y="221"/>
                                  </a:moveTo>
                                  <a:lnTo>
                                    <a:pt x="2042" y="221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D4BA8" id="Group 808" o:spid="_x0000_s1026" style="position:absolute;margin-left:789pt;margin-top:292.95pt;width:102.15pt;height:44.2pt;z-index:-226792;mso-position-horizontal-relative:page;mso-position-vertical-relative:page" coordorigin="15780,5859" coordsize="2043,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">
                <v:group id="Group 815" o:spid="_x0000_s1027" style="position:absolute;left:15780;top:5859;width:2043;height:221" coordorigin="15780,5859" coordsize="204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816" o:spid="_x0000_s1028" style="position:absolute;left:15780;top:5859;width:2043;height:221;visibility:visible;mso-wrap-style:square;v-text-anchor:top" coordsize="20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DWcMcA&#10;AADcAAAADwAAAGRycy9kb3ducmV2LnhtbESPQWvCQBSE74X+h+UVeil1o0gbUzehWAQvgsaq12f2&#10;NQnNvo3ZVeO/d4VCj8PMfMNMs9404kydqy0rGA4iEMSF1TWXCr4389cYhPPIGhvLpOBKDrL08WGK&#10;ibYXXtM596UIEHYJKqi8bxMpXVGRQTewLXHwfmxn0AfZlVJ3eAlw08hRFL1JgzWHhQpbmlVU/OYn&#10;o2Di4q9Vs9odr+P95mW0zPPt9jBT6vmp//wA4an3/+G/9kIriMfvcD8TjoB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Q1nDHAAAA3AAAAA8AAAAAAAAAAAAAAAAAmAIAAGRy&#10;cy9kb3ducmV2LnhtbFBLBQYAAAAABAAEAPUAAACMAwAAAAA=&#10;" path="m,221r2042,l2042,,,,,221xe" fillcolor="#365f91" stroked="f">
                    <v:path arrowok="t" o:connecttype="custom" o:connectlocs="0,6080;2042,6080;2042,5859;0,5859;0,6080" o:connectangles="0,0,0,0,0"/>
                  </v:shape>
                </v:group>
                <v:group id="Group 813" o:spid="_x0000_s1029" style="position:absolute;left:15780;top:6080;width:2043;height:221" coordorigin="15780,6080" coordsize="204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814" o:spid="_x0000_s1030" style="position:absolute;left:15780;top:6080;width:2043;height:221;visibility:visible;mso-wrap-style:square;v-text-anchor:top" coordsize="20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nmcYA&#10;AADcAAAADwAAAGRycy9kb3ducmV2LnhtbESPT2vCQBTE7wW/w/KEXopuFCkxuopYCr0UbOKf6zP7&#10;TILZtzG71fjtuwXB4zAzv2Hmy87U4kqtqywrGA0jEMS51RUXCrbZ5yAG4TyyxtoyKbiTg+Wi9zLH&#10;RNsb/9A19YUIEHYJKii9bxIpXV6SQTe0DXHwTrY16INsC6lbvAW4qeU4it6lwYrDQokNrUvKz+mv&#10;UTB18cem3uwv98khext/p+lud1wr9drvVjMQnjr/DD/aX1pBPJnC/5lw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PnmcYAAADcAAAADwAAAAAAAAAAAAAAAACYAgAAZHJz&#10;L2Rvd25yZXYueG1sUEsFBgAAAAAEAAQA9QAAAIsDAAAAAA==&#10;" path="m,221r2042,l2042,,,,,221xe" fillcolor="#365f91" stroked="f">
                    <v:path arrowok="t" o:connecttype="custom" o:connectlocs="0,6301;2042,6301;2042,6080;0,6080;0,6301" o:connectangles="0,0,0,0,0"/>
                  </v:shape>
                </v:group>
                <v:group id="Group 811" o:spid="_x0000_s1031" style="position:absolute;left:15780;top:6301;width:2043;height:221" coordorigin="15780,6301" coordsize="204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<v:shape id="Freeform 812" o:spid="_x0000_s1032" style="position:absolute;left:15780;top:6301;width:2043;height:221;visibility:visible;mso-wrap-style:square;v-text-anchor:top" coordsize="20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x9QscA&#10;AADcAAAADwAAAGRycy9kb3ducmV2LnhtbESPQWvCQBSE70L/w/IKvUjdKLbE1E0oSsGLoLHq9Zl9&#10;TUKzb2N21fjvu4VCj8PMfMPMs9404kqdqy0rGI8iEMSF1TWXCj53H88xCOeRNTaWScGdHGTpw2CO&#10;ibY33tI196UIEHYJKqi8bxMpXVGRQTeyLXHwvmxn0AfZlVJ3eAtw08hJFL1KgzWHhQpbWlRUfOcX&#10;o2Dm4uWm2RzO9+lxN5ys83y/Py2Uenrs399AeOr9f/ivvdIK4pcx/J4JR0C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sfULHAAAA3AAAAA8AAAAAAAAAAAAAAAAAmAIAAGRy&#10;cy9kb3ducmV2LnhtbFBLBQYAAAAABAAEAPUAAACMAwAAAAA=&#10;" path="m,221r2042,l2042,,,,,221xe" fillcolor="#365f91" stroked="f">
                    <v:path arrowok="t" o:connecttype="custom" o:connectlocs="0,6522;2042,6522;2042,6301;0,6301;0,6522" o:connectangles="0,0,0,0,0"/>
                  </v:shape>
                </v:group>
                <v:group id="Group 809" o:spid="_x0000_s1033" style="position:absolute;left:15780;top:6522;width:2043;height:221" coordorigin="15780,6522" coordsize="204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810" o:spid="_x0000_s1034" style="position:absolute;left:15780;top:6522;width:2043;height:221;visibility:visible;mso-wrap-style:square;v-text-anchor:top" coordsize="20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JGrscA&#10;AADcAAAADwAAAGRycy9kb3ducmV2LnhtbESPQWvCQBSE7wX/w/IEL6VutCoxukpRCr0UNNb2+sw+&#10;k2D2bZrdavz3bkHwOMzMN8x82ZpKnKlxpWUFg34EgjizuuRcwdfu/SUG4TyyxsoyKbiSg+Wi8zTH&#10;RNsLb+mc+lwECLsEFRTe14mULivIoOvbmjh4R9sY9EE2udQNXgLcVHIYRRNpsOSwUGBNq4KyU/pn&#10;FExdvN5Um+/f6+hn9zz8TNP9/rBSqtdt32YgPLX+Eb63P7SCePwK/2fC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yRq7HAAAA3AAAAA8AAAAAAAAAAAAAAAAAmAIAAGRy&#10;cy9kb3ducmV2LnhtbFBLBQYAAAAABAAEAPUAAACMAwAAAAA=&#10;" path="m,221r2042,l2042,,,,,221xe" fillcolor="#365f91" stroked="f">
                    <v:path arrowok="t" o:connecttype="custom" o:connectlocs="0,6743;2042,6743;2042,6522;0,6522;0,674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89712" behindDoc="1" locked="0" layoutInCell="1" allowOverlap="1" wp14:anchorId="04059B15" wp14:editId="6AA2F830">
                <wp:simplePos x="0" y="0"/>
                <wp:positionH relativeFrom="page">
                  <wp:posOffset>10020300</wp:posOffset>
                </wp:positionH>
                <wp:positionV relativeFrom="page">
                  <wp:posOffset>4860925</wp:posOffset>
                </wp:positionV>
                <wp:extent cx="1297305" cy="561340"/>
                <wp:effectExtent l="0" t="3175" r="0" b="0"/>
                <wp:wrapNone/>
                <wp:docPr id="836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7305" cy="561340"/>
                          <a:chOff x="15780" y="7655"/>
                          <a:chExt cx="2043" cy="884"/>
                        </a:xfrm>
                      </wpg:grpSpPr>
                      <wpg:grpSp>
                        <wpg:cNvPr id="837" name="Group 806"/>
                        <wpg:cNvGrpSpPr>
                          <a:grpSpLocks/>
                        </wpg:cNvGrpSpPr>
                        <wpg:grpSpPr bwMode="auto">
                          <a:xfrm>
                            <a:off x="15780" y="7655"/>
                            <a:ext cx="2043" cy="221"/>
                            <a:chOff x="15780" y="7655"/>
                            <a:chExt cx="2043" cy="221"/>
                          </a:xfrm>
                        </wpg:grpSpPr>
                        <wps:wsp>
                          <wps:cNvPr id="838" name="Freeform 807"/>
                          <wps:cNvSpPr>
                            <a:spLocks/>
                          </wps:cNvSpPr>
                          <wps:spPr bwMode="auto">
                            <a:xfrm>
                              <a:off x="15780" y="7655"/>
                              <a:ext cx="2043" cy="221"/>
                            </a:xfrm>
                            <a:custGeom>
                              <a:avLst/>
                              <a:gdLst>
                                <a:gd name="T0" fmla="+- 0 15780 15780"/>
                                <a:gd name="T1" fmla="*/ T0 w 2043"/>
                                <a:gd name="T2" fmla="+- 0 7875 7655"/>
                                <a:gd name="T3" fmla="*/ 7875 h 221"/>
                                <a:gd name="T4" fmla="+- 0 17822 15780"/>
                                <a:gd name="T5" fmla="*/ T4 w 2043"/>
                                <a:gd name="T6" fmla="+- 0 7875 7655"/>
                                <a:gd name="T7" fmla="*/ 7875 h 221"/>
                                <a:gd name="T8" fmla="+- 0 17822 15780"/>
                                <a:gd name="T9" fmla="*/ T8 w 2043"/>
                                <a:gd name="T10" fmla="+- 0 7655 7655"/>
                                <a:gd name="T11" fmla="*/ 7655 h 221"/>
                                <a:gd name="T12" fmla="+- 0 15780 15780"/>
                                <a:gd name="T13" fmla="*/ T12 w 2043"/>
                                <a:gd name="T14" fmla="+- 0 7655 7655"/>
                                <a:gd name="T15" fmla="*/ 7655 h 221"/>
                                <a:gd name="T16" fmla="+- 0 15780 15780"/>
                                <a:gd name="T17" fmla="*/ T16 w 2043"/>
                                <a:gd name="T18" fmla="+- 0 7875 7655"/>
                                <a:gd name="T19" fmla="*/ 787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221">
                                  <a:moveTo>
                                    <a:pt x="0" y="220"/>
                                  </a:moveTo>
                                  <a:lnTo>
                                    <a:pt x="2042" y="220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804"/>
                        <wpg:cNvGrpSpPr>
                          <a:grpSpLocks/>
                        </wpg:cNvGrpSpPr>
                        <wpg:grpSpPr bwMode="auto">
                          <a:xfrm>
                            <a:off x="15780" y="7875"/>
                            <a:ext cx="2043" cy="221"/>
                            <a:chOff x="15780" y="7875"/>
                            <a:chExt cx="2043" cy="221"/>
                          </a:xfrm>
                        </wpg:grpSpPr>
                        <wps:wsp>
                          <wps:cNvPr id="840" name="Freeform 805"/>
                          <wps:cNvSpPr>
                            <a:spLocks/>
                          </wps:cNvSpPr>
                          <wps:spPr bwMode="auto">
                            <a:xfrm>
                              <a:off x="15780" y="7875"/>
                              <a:ext cx="2043" cy="221"/>
                            </a:xfrm>
                            <a:custGeom>
                              <a:avLst/>
                              <a:gdLst>
                                <a:gd name="T0" fmla="+- 0 15780 15780"/>
                                <a:gd name="T1" fmla="*/ T0 w 2043"/>
                                <a:gd name="T2" fmla="+- 0 8096 7875"/>
                                <a:gd name="T3" fmla="*/ 8096 h 221"/>
                                <a:gd name="T4" fmla="+- 0 17822 15780"/>
                                <a:gd name="T5" fmla="*/ T4 w 2043"/>
                                <a:gd name="T6" fmla="+- 0 8096 7875"/>
                                <a:gd name="T7" fmla="*/ 8096 h 221"/>
                                <a:gd name="T8" fmla="+- 0 17822 15780"/>
                                <a:gd name="T9" fmla="*/ T8 w 2043"/>
                                <a:gd name="T10" fmla="+- 0 7875 7875"/>
                                <a:gd name="T11" fmla="*/ 7875 h 221"/>
                                <a:gd name="T12" fmla="+- 0 15780 15780"/>
                                <a:gd name="T13" fmla="*/ T12 w 2043"/>
                                <a:gd name="T14" fmla="+- 0 7875 7875"/>
                                <a:gd name="T15" fmla="*/ 7875 h 221"/>
                                <a:gd name="T16" fmla="+- 0 15780 15780"/>
                                <a:gd name="T17" fmla="*/ T16 w 2043"/>
                                <a:gd name="T18" fmla="+- 0 8096 7875"/>
                                <a:gd name="T19" fmla="*/ 809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221">
                                  <a:moveTo>
                                    <a:pt x="0" y="221"/>
                                  </a:moveTo>
                                  <a:lnTo>
                                    <a:pt x="2042" y="221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802"/>
                        <wpg:cNvGrpSpPr>
                          <a:grpSpLocks/>
                        </wpg:cNvGrpSpPr>
                        <wpg:grpSpPr bwMode="auto">
                          <a:xfrm>
                            <a:off x="15780" y="8096"/>
                            <a:ext cx="2043" cy="221"/>
                            <a:chOff x="15780" y="8096"/>
                            <a:chExt cx="2043" cy="221"/>
                          </a:xfrm>
                        </wpg:grpSpPr>
                        <wps:wsp>
                          <wps:cNvPr id="842" name="Freeform 803"/>
                          <wps:cNvSpPr>
                            <a:spLocks/>
                          </wps:cNvSpPr>
                          <wps:spPr bwMode="auto">
                            <a:xfrm>
                              <a:off x="15780" y="8096"/>
                              <a:ext cx="2043" cy="221"/>
                            </a:xfrm>
                            <a:custGeom>
                              <a:avLst/>
                              <a:gdLst>
                                <a:gd name="T0" fmla="+- 0 15780 15780"/>
                                <a:gd name="T1" fmla="*/ T0 w 2043"/>
                                <a:gd name="T2" fmla="+- 0 8317 8096"/>
                                <a:gd name="T3" fmla="*/ 8317 h 221"/>
                                <a:gd name="T4" fmla="+- 0 17822 15780"/>
                                <a:gd name="T5" fmla="*/ T4 w 2043"/>
                                <a:gd name="T6" fmla="+- 0 8317 8096"/>
                                <a:gd name="T7" fmla="*/ 8317 h 221"/>
                                <a:gd name="T8" fmla="+- 0 17822 15780"/>
                                <a:gd name="T9" fmla="*/ T8 w 2043"/>
                                <a:gd name="T10" fmla="+- 0 8096 8096"/>
                                <a:gd name="T11" fmla="*/ 8096 h 221"/>
                                <a:gd name="T12" fmla="+- 0 15780 15780"/>
                                <a:gd name="T13" fmla="*/ T12 w 2043"/>
                                <a:gd name="T14" fmla="+- 0 8096 8096"/>
                                <a:gd name="T15" fmla="*/ 8096 h 221"/>
                                <a:gd name="T16" fmla="+- 0 15780 15780"/>
                                <a:gd name="T17" fmla="*/ T16 w 2043"/>
                                <a:gd name="T18" fmla="+- 0 8317 8096"/>
                                <a:gd name="T19" fmla="*/ 831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221">
                                  <a:moveTo>
                                    <a:pt x="0" y="221"/>
                                  </a:moveTo>
                                  <a:lnTo>
                                    <a:pt x="2042" y="221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800"/>
                        <wpg:cNvGrpSpPr>
                          <a:grpSpLocks/>
                        </wpg:cNvGrpSpPr>
                        <wpg:grpSpPr bwMode="auto">
                          <a:xfrm>
                            <a:off x="15780" y="8317"/>
                            <a:ext cx="2043" cy="221"/>
                            <a:chOff x="15780" y="8317"/>
                            <a:chExt cx="2043" cy="221"/>
                          </a:xfrm>
                        </wpg:grpSpPr>
                        <wps:wsp>
                          <wps:cNvPr id="844" name="Freeform 801"/>
                          <wps:cNvSpPr>
                            <a:spLocks/>
                          </wps:cNvSpPr>
                          <wps:spPr bwMode="auto">
                            <a:xfrm>
                              <a:off x="15780" y="8317"/>
                              <a:ext cx="2043" cy="221"/>
                            </a:xfrm>
                            <a:custGeom>
                              <a:avLst/>
                              <a:gdLst>
                                <a:gd name="T0" fmla="+- 0 15780 15780"/>
                                <a:gd name="T1" fmla="*/ T0 w 2043"/>
                                <a:gd name="T2" fmla="+- 0 8538 8317"/>
                                <a:gd name="T3" fmla="*/ 8538 h 221"/>
                                <a:gd name="T4" fmla="+- 0 17822 15780"/>
                                <a:gd name="T5" fmla="*/ T4 w 2043"/>
                                <a:gd name="T6" fmla="+- 0 8538 8317"/>
                                <a:gd name="T7" fmla="*/ 8538 h 221"/>
                                <a:gd name="T8" fmla="+- 0 17822 15780"/>
                                <a:gd name="T9" fmla="*/ T8 w 2043"/>
                                <a:gd name="T10" fmla="+- 0 8317 8317"/>
                                <a:gd name="T11" fmla="*/ 8317 h 221"/>
                                <a:gd name="T12" fmla="+- 0 15780 15780"/>
                                <a:gd name="T13" fmla="*/ T12 w 2043"/>
                                <a:gd name="T14" fmla="+- 0 8317 8317"/>
                                <a:gd name="T15" fmla="*/ 8317 h 221"/>
                                <a:gd name="T16" fmla="+- 0 15780 15780"/>
                                <a:gd name="T17" fmla="*/ T16 w 2043"/>
                                <a:gd name="T18" fmla="+- 0 8538 8317"/>
                                <a:gd name="T19" fmla="*/ 853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221">
                                  <a:moveTo>
                                    <a:pt x="0" y="221"/>
                                  </a:moveTo>
                                  <a:lnTo>
                                    <a:pt x="2042" y="221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0C36C" id="Group 799" o:spid="_x0000_s1026" style="position:absolute;margin-left:789pt;margin-top:382.75pt;width:102.15pt;height:44.2pt;z-index:-226768;mso-position-horizontal-relative:page;mso-position-vertical-relative:page" coordorigin="15780,7655" coordsize="2043,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">
                <v:group id="Group 806" o:spid="_x0000_s1027" style="position:absolute;left:15780;top:7655;width:2043;height:221" coordorigin="15780,7655" coordsize="204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<v:shape id="Freeform 807" o:spid="_x0000_s1028" style="position:absolute;left:15780;top:7655;width:2043;height:221;visibility:visible;mso-wrap-style:square;v-text-anchor:top" coordsize="20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kxf8MA&#10;AADcAAAADwAAAGRycy9kb3ducmV2LnhtbERPy2rCQBTdF/yH4QrdFJ1oRWJ0lGIRuhE0Prq9zVyT&#10;0MydmBk1/r2zEFweznu2aE0lrtS40rKCQT8CQZxZXXKuYL9b9WIQziNrrCyTgjs5WMw7bzNMtL3x&#10;lq6pz0UIYZeggsL7OpHSZQUZdH1bEwfuZBuDPsAml7rBWwg3lRxG0VgaLDk0FFjTsqDsP70YBRMX&#10;f2+qzfF8H/3uPobrND0c/pZKvXfbrykIT61/iZ/uH60g/gxrw5lw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kxf8MAAADcAAAADwAAAAAAAAAAAAAAAACYAgAAZHJzL2Rv&#10;d25yZXYueG1sUEsFBgAAAAAEAAQA9QAAAIgDAAAAAA==&#10;" path="m,220r2042,l2042,,,,,220xe" fillcolor="#365f91" stroked="f">
                    <v:path arrowok="t" o:connecttype="custom" o:connectlocs="0,7875;2042,7875;2042,7655;0,7655;0,7875" o:connectangles="0,0,0,0,0"/>
                  </v:shape>
                </v:group>
                <v:group id="Group 804" o:spid="_x0000_s1029" style="position:absolute;left:15780;top:7875;width:2043;height:221" coordorigin="15780,7875" coordsize="204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<v:shape id="Freeform 805" o:spid="_x0000_s1030" style="position:absolute;left:15780;top:7875;width:2043;height:221;visibility:visible;mso-wrap-style:square;v-text-anchor:top" coordsize="20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lOBMIA&#10;AADcAAAADwAAAGRycy9kb3ducmV2LnhtbERPTYvCMBC9C/6HMMJeRNMVkVqNsigLexG0rnodm7Et&#10;NpPaZLX+e3MQ9vh43/Nlaypxp8aVlhV8DiMQxJnVJecKfvffgxiE88gaK8uk4EkOlotuZ46Jtg/e&#10;0T31uQgh7BJUUHhfJ1K6rCCDbmhr4sBdbGPQB9jkUjf4COGmkqMomkiDJYeGAmtaFZRd0z+jYOri&#10;9bbaHm/P8WnfH23S9HA4r5T66LVfMxCeWv8vfrt/tIJ4HOaHM+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eU4EwgAAANwAAAAPAAAAAAAAAAAAAAAAAJgCAABkcnMvZG93&#10;bnJldi54bWxQSwUGAAAAAAQABAD1AAAAhwMAAAAA&#10;" path="m,221r2042,l2042,,,,,221xe" fillcolor="#365f91" stroked="f">
                    <v:path arrowok="t" o:connecttype="custom" o:connectlocs="0,8096;2042,8096;2042,7875;0,7875;0,8096" o:connectangles="0,0,0,0,0"/>
                  </v:shape>
                </v:group>
                <v:group id="Group 802" o:spid="_x0000_s1031" style="position:absolute;left:15780;top:8096;width:2043;height:221" coordorigin="15780,8096" coordsize="204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Freeform 803" o:spid="_x0000_s1032" style="position:absolute;left:15780;top:8096;width:2043;height:221;visibility:visible;mso-wrap-style:square;v-text-anchor:top" coordsize="20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d16McA&#10;AADcAAAADwAAAGRycy9kb3ducmV2LnhtbESPQWvCQBSE70L/w/IKvUjdGETS1E0oitBLQWNtr6/Z&#10;1yQ0+zZmtxr/vSsIHoeZ+YZZ5INpxZF611hWMJ1EIIhLqxuuFHzu1s8JCOeRNbaWScGZHOTZw2iB&#10;qbYn3tKx8JUIEHYpKqi971IpXVmTQTexHXHwfm1v0AfZV1L3eApw08o4iubSYMNhocaOljWVf8W/&#10;UfDiktWm3XwdzrPv3Tj+KIr9/mep1NPj8PYKwtPg7+Fb+10rSGYxXM+EIy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ndejHAAAA3AAAAA8AAAAAAAAAAAAAAAAAmAIAAGRy&#10;cy9kb3ducmV2LnhtbFBLBQYAAAAABAAEAPUAAACMAwAAAAA=&#10;" path="m,221r2042,l2042,,,,,221xe" fillcolor="#365f91" stroked="f">
                    <v:path arrowok="t" o:connecttype="custom" o:connectlocs="0,8317;2042,8317;2042,8096;0,8096;0,8317" o:connectangles="0,0,0,0,0"/>
                  </v:shape>
                </v:group>
                <v:group id="Group 800" o:spid="_x0000_s1033" style="position:absolute;left:15780;top:8317;width:2043;height:221" coordorigin="15780,8317" coordsize="204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<v:shape id="Freeform 801" o:spid="_x0000_s1034" style="position:absolute;left:15780;top:8317;width:2043;height:221;visibility:visible;mso-wrap-style:square;v-text-anchor:top" coordsize="20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JIB8YA&#10;AADcAAAADwAAAGRycy9kb3ducmV2LnhtbESPQWvCQBSE74X+h+UVvBTdVIKkqasURfAiaKx6fWZf&#10;k9Ds2zS7avz3riB4HGbmG2Y87UwtztS6yrKCj0EEgji3uuJCwc920U9AOI+ssbZMCq7kYDp5fRlj&#10;qu2FN3TOfCEChF2KCkrvm1RKl5dk0A1sQxy8X9sa9EG2hdQtXgLc1HIYRSNpsOKwUGJDs5Lyv+xk&#10;FHy6ZL6u1/v/a3zYvg9XWbbbHWdK9d667y8Qnjr/DD/aS60giWO4nwlH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JIB8YAAADcAAAADwAAAAAAAAAAAAAAAACYAgAAZHJz&#10;L2Rvd25yZXYueG1sUEsFBgAAAAAEAAQA9QAAAIsDAAAAAA==&#10;" path="m,221r2042,l2042,,,,,221xe" fillcolor="#365f91" stroked="f">
                    <v:path arrowok="t" o:connecttype="custom" o:connectlocs="0,8538;2042,8538;2042,8317;0,8317;0,8538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89736" behindDoc="1" locked="0" layoutInCell="1" allowOverlap="1" wp14:anchorId="04059B16" wp14:editId="4B2B7623">
                <wp:simplePos x="0" y="0"/>
                <wp:positionH relativeFrom="page">
                  <wp:posOffset>7052310</wp:posOffset>
                </wp:positionH>
                <wp:positionV relativeFrom="page">
                  <wp:posOffset>5913755</wp:posOffset>
                </wp:positionV>
                <wp:extent cx="1714500" cy="699770"/>
                <wp:effectExtent l="3810" t="0" r="0" b="0"/>
                <wp:wrapNone/>
                <wp:docPr id="825" name="Group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699770"/>
                          <a:chOff x="11106" y="9313"/>
                          <a:chExt cx="2700" cy="1102"/>
                        </a:xfrm>
                      </wpg:grpSpPr>
                      <wpg:grpSp>
                        <wpg:cNvPr id="826" name="Group 797"/>
                        <wpg:cNvGrpSpPr>
                          <a:grpSpLocks/>
                        </wpg:cNvGrpSpPr>
                        <wpg:grpSpPr bwMode="auto">
                          <a:xfrm>
                            <a:off x="11106" y="9313"/>
                            <a:ext cx="2700" cy="219"/>
                            <a:chOff x="11106" y="9313"/>
                            <a:chExt cx="2700" cy="219"/>
                          </a:xfrm>
                        </wpg:grpSpPr>
                        <wps:wsp>
                          <wps:cNvPr id="827" name="Freeform 798"/>
                          <wps:cNvSpPr>
                            <a:spLocks/>
                          </wps:cNvSpPr>
                          <wps:spPr bwMode="auto">
                            <a:xfrm>
                              <a:off x="11106" y="9313"/>
                              <a:ext cx="2700" cy="219"/>
                            </a:xfrm>
                            <a:custGeom>
                              <a:avLst/>
                              <a:gdLst>
                                <a:gd name="T0" fmla="+- 0 11106 11106"/>
                                <a:gd name="T1" fmla="*/ T0 w 2700"/>
                                <a:gd name="T2" fmla="+- 0 9532 9313"/>
                                <a:gd name="T3" fmla="*/ 9532 h 219"/>
                                <a:gd name="T4" fmla="+- 0 13806 11106"/>
                                <a:gd name="T5" fmla="*/ T4 w 2700"/>
                                <a:gd name="T6" fmla="+- 0 9532 9313"/>
                                <a:gd name="T7" fmla="*/ 9532 h 219"/>
                                <a:gd name="T8" fmla="+- 0 13806 11106"/>
                                <a:gd name="T9" fmla="*/ T8 w 2700"/>
                                <a:gd name="T10" fmla="+- 0 9313 9313"/>
                                <a:gd name="T11" fmla="*/ 9313 h 219"/>
                                <a:gd name="T12" fmla="+- 0 11106 11106"/>
                                <a:gd name="T13" fmla="*/ T12 w 2700"/>
                                <a:gd name="T14" fmla="+- 0 9313 9313"/>
                                <a:gd name="T15" fmla="*/ 9313 h 219"/>
                                <a:gd name="T16" fmla="+- 0 11106 11106"/>
                                <a:gd name="T17" fmla="*/ T16 w 2700"/>
                                <a:gd name="T18" fmla="+- 0 9532 9313"/>
                                <a:gd name="T19" fmla="*/ 9532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219">
                                  <a:moveTo>
                                    <a:pt x="0" y="219"/>
                                  </a:moveTo>
                                  <a:lnTo>
                                    <a:pt x="2700" y="219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795"/>
                        <wpg:cNvGrpSpPr>
                          <a:grpSpLocks/>
                        </wpg:cNvGrpSpPr>
                        <wpg:grpSpPr bwMode="auto">
                          <a:xfrm>
                            <a:off x="11106" y="9532"/>
                            <a:ext cx="2700" cy="221"/>
                            <a:chOff x="11106" y="9532"/>
                            <a:chExt cx="2700" cy="221"/>
                          </a:xfrm>
                        </wpg:grpSpPr>
                        <wps:wsp>
                          <wps:cNvPr id="829" name="Freeform 796"/>
                          <wps:cNvSpPr>
                            <a:spLocks/>
                          </wps:cNvSpPr>
                          <wps:spPr bwMode="auto">
                            <a:xfrm>
                              <a:off x="11106" y="9532"/>
                              <a:ext cx="2700" cy="221"/>
                            </a:xfrm>
                            <a:custGeom>
                              <a:avLst/>
                              <a:gdLst>
                                <a:gd name="T0" fmla="+- 0 11106 11106"/>
                                <a:gd name="T1" fmla="*/ T0 w 2700"/>
                                <a:gd name="T2" fmla="+- 0 9753 9532"/>
                                <a:gd name="T3" fmla="*/ 9753 h 221"/>
                                <a:gd name="T4" fmla="+- 0 13806 11106"/>
                                <a:gd name="T5" fmla="*/ T4 w 2700"/>
                                <a:gd name="T6" fmla="+- 0 9753 9532"/>
                                <a:gd name="T7" fmla="*/ 9753 h 221"/>
                                <a:gd name="T8" fmla="+- 0 13806 11106"/>
                                <a:gd name="T9" fmla="*/ T8 w 2700"/>
                                <a:gd name="T10" fmla="+- 0 9532 9532"/>
                                <a:gd name="T11" fmla="*/ 9532 h 221"/>
                                <a:gd name="T12" fmla="+- 0 11106 11106"/>
                                <a:gd name="T13" fmla="*/ T12 w 2700"/>
                                <a:gd name="T14" fmla="+- 0 9532 9532"/>
                                <a:gd name="T15" fmla="*/ 9532 h 221"/>
                                <a:gd name="T16" fmla="+- 0 11106 11106"/>
                                <a:gd name="T17" fmla="*/ T16 w 2700"/>
                                <a:gd name="T18" fmla="+- 0 9753 9532"/>
                                <a:gd name="T19" fmla="*/ 975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1"/>
                                  </a:moveTo>
                                  <a:lnTo>
                                    <a:pt x="2700" y="221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793"/>
                        <wpg:cNvGrpSpPr>
                          <a:grpSpLocks/>
                        </wpg:cNvGrpSpPr>
                        <wpg:grpSpPr bwMode="auto">
                          <a:xfrm>
                            <a:off x="11106" y="9753"/>
                            <a:ext cx="2700" cy="221"/>
                            <a:chOff x="11106" y="9753"/>
                            <a:chExt cx="2700" cy="221"/>
                          </a:xfrm>
                        </wpg:grpSpPr>
                        <wps:wsp>
                          <wps:cNvPr id="831" name="Freeform 794"/>
                          <wps:cNvSpPr>
                            <a:spLocks/>
                          </wps:cNvSpPr>
                          <wps:spPr bwMode="auto">
                            <a:xfrm>
                              <a:off x="11106" y="9753"/>
                              <a:ext cx="2700" cy="221"/>
                            </a:xfrm>
                            <a:custGeom>
                              <a:avLst/>
                              <a:gdLst>
                                <a:gd name="T0" fmla="+- 0 11106 11106"/>
                                <a:gd name="T1" fmla="*/ T0 w 2700"/>
                                <a:gd name="T2" fmla="+- 0 9973 9753"/>
                                <a:gd name="T3" fmla="*/ 9973 h 221"/>
                                <a:gd name="T4" fmla="+- 0 13806 11106"/>
                                <a:gd name="T5" fmla="*/ T4 w 2700"/>
                                <a:gd name="T6" fmla="+- 0 9973 9753"/>
                                <a:gd name="T7" fmla="*/ 9973 h 221"/>
                                <a:gd name="T8" fmla="+- 0 13806 11106"/>
                                <a:gd name="T9" fmla="*/ T8 w 2700"/>
                                <a:gd name="T10" fmla="+- 0 9753 9753"/>
                                <a:gd name="T11" fmla="*/ 9753 h 221"/>
                                <a:gd name="T12" fmla="+- 0 11106 11106"/>
                                <a:gd name="T13" fmla="*/ T12 w 2700"/>
                                <a:gd name="T14" fmla="+- 0 9753 9753"/>
                                <a:gd name="T15" fmla="*/ 9753 h 221"/>
                                <a:gd name="T16" fmla="+- 0 11106 11106"/>
                                <a:gd name="T17" fmla="*/ T16 w 2700"/>
                                <a:gd name="T18" fmla="+- 0 9973 9753"/>
                                <a:gd name="T19" fmla="*/ 997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0"/>
                                  </a:moveTo>
                                  <a:lnTo>
                                    <a:pt x="2700" y="220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791"/>
                        <wpg:cNvGrpSpPr>
                          <a:grpSpLocks/>
                        </wpg:cNvGrpSpPr>
                        <wpg:grpSpPr bwMode="auto">
                          <a:xfrm>
                            <a:off x="11106" y="9973"/>
                            <a:ext cx="2700" cy="221"/>
                            <a:chOff x="11106" y="9973"/>
                            <a:chExt cx="2700" cy="221"/>
                          </a:xfrm>
                        </wpg:grpSpPr>
                        <wps:wsp>
                          <wps:cNvPr id="833" name="Freeform 792"/>
                          <wps:cNvSpPr>
                            <a:spLocks/>
                          </wps:cNvSpPr>
                          <wps:spPr bwMode="auto">
                            <a:xfrm>
                              <a:off x="11106" y="9973"/>
                              <a:ext cx="2700" cy="221"/>
                            </a:xfrm>
                            <a:custGeom>
                              <a:avLst/>
                              <a:gdLst>
                                <a:gd name="T0" fmla="+- 0 11106 11106"/>
                                <a:gd name="T1" fmla="*/ T0 w 2700"/>
                                <a:gd name="T2" fmla="+- 0 10194 9973"/>
                                <a:gd name="T3" fmla="*/ 10194 h 221"/>
                                <a:gd name="T4" fmla="+- 0 13806 11106"/>
                                <a:gd name="T5" fmla="*/ T4 w 2700"/>
                                <a:gd name="T6" fmla="+- 0 10194 9973"/>
                                <a:gd name="T7" fmla="*/ 10194 h 221"/>
                                <a:gd name="T8" fmla="+- 0 13806 11106"/>
                                <a:gd name="T9" fmla="*/ T8 w 2700"/>
                                <a:gd name="T10" fmla="+- 0 9973 9973"/>
                                <a:gd name="T11" fmla="*/ 9973 h 221"/>
                                <a:gd name="T12" fmla="+- 0 11106 11106"/>
                                <a:gd name="T13" fmla="*/ T12 w 2700"/>
                                <a:gd name="T14" fmla="+- 0 9973 9973"/>
                                <a:gd name="T15" fmla="*/ 9973 h 221"/>
                                <a:gd name="T16" fmla="+- 0 11106 11106"/>
                                <a:gd name="T17" fmla="*/ T16 w 2700"/>
                                <a:gd name="T18" fmla="+- 0 10194 9973"/>
                                <a:gd name="T19" fmla="*/ 1019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1"/>
                                  </a:moveTo>
                                  <a:lnTo>
                                    <a:pt x="2700" y="221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789"/>
                        <wpg:cNvGrpSpPr>
                          <a:grpSpLocks/>
                        </wpg:cNvGrpSpPr>
                        <wpg:grpSpPr bwMode="auto">
                          <a:xfrm>
                            <a:off x="11106" y="10194"/>
                            <a:ext cx="2700" cy="221"/>
                            <a:chOff x="11106" y="10194"/>
                            <a:chExt cx="2700" cy="221"/>
                          </a:xfrm>
                        </wpg:grpSpPr>
                        <wps:wsp>
                          <wps:cNvPr id="835" name="Freeform 790"/>
                          <wps:cNvSpPr>
                            <a:spLocks/>
                          </wps:cNvSpPr>
                          <wps:spPr bwMode="auto">
                            <a:xfrm>
                              <a:off x="11106" y="10194"/>
                              <a:ext cx="2700" cy="221"/>
                            </a:xfrm>
                            <a:custGeom>
                              <a:avLst/>
                              <a:gdLst>
                                <a:gd name="T0" fmla="+- 0 11106 11106"/>
                                <a:gd name="T1" fmla="*/ T0 w 2700"/>
                                <a:gd name="T2" fmla="+- 0 10415 10194"/>
                                <a:gd name="T3" fmla="*/ 10415 h 221"/>
                                <a:gd name="T4" fmla="+- 0 13806 11106"/>
                                <a:gd name="T5" fmla="*/ T4 w 2700"/>
                                <a:gd name="T6" fmla="+- 0 10415 10194"/>
                                <a:gd name="T7" fmla="*/ 10415 h 221"/>
                                <a:gd name="T8" fmla="+- 0 13806 11106"/>
                                <a:gd name="T9" fmla="*/ T8 w 2700"/>
                                <a:gd name="T10" fmla="+- 0 10194 10194"/>
                                <a:gd name="T11" fmla="*/ 10194 h 221"/>
                                <a:gd name="T12" fmla="+- 0 11106 11106"/>
                                <a:gd name="T13" fmla="*/ T12 w 2700"/>
                                <a:gd name="T14" fmla="+- 0 10194 10194"/>
                                <a:gd name="T15" fmla="*/ 10194 h 221"/>
                                <a:gd name="T16" fmla="+- 0 11106 11106"/>
                                <a:gd name="T17" fmla="*/ T16 w 2700"/>
                                <a:gd name="T18" fmla="+- 0 10415 10194"/>
                                <a:gd name="T19" fmla="*/ 1041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1"/>
                                  </a:moveTo>
                                  <a:lnTo>
                                    <a:pt x="2700" y="221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34F8A9" id="Group 788" o:spid="_x0000_s1026" style="position:absolute;margin-left:555.3pt;margin-top:465.65pt;width:135pt;height:55.1pt;z-index:-226744;mso-position-horizontal-relative:page;mso-position-vertical-relative:page" coordorigin="11106,9313" coordsize="2700,1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">
                <v:group id="Group 797" o:spid="_x0000_s1027" style="position:absolute;left:11106;top:9313;width:2700;height:219" coordorigin="11106,9313" coordsize="2700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798" o:spid="_x0000_s1028" style="position:absolute;left:11106;top:9313;width:2700;height:219;visibility:visible;mso-wrap-style:square;v-text-anchor:top" coordsize="2700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l7WMQA&#10;AADcAAAADwAAAGRycy9kb3ducmV2LnhtbESPS2vDMBCE74H8B7GB3hq57iPBiRKSGpdcmzaQ42Jt&#10;bWNrZSzVj39fFQI5DjPzDbPdj6YRPXWusqzgaRmBIM6trrhQ8P2VPa5BOI+ssbFMCiZysN/NZ1tM&#10;tB34k/qzL0SAsEtQQel9m0jp8pIMuqVtiYP3YzuDPsiukLrDIcBNI+MoepMGKw4LJbb0XlJen3+N&#10;gue0PfYfr7VNm+jlmnk71fllUuphMR42IDyN/h6+tU9awTpewf+Zc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5e1jEAAAA3AAAAA8AAAAAAAAAAAAAAAAAmAIAAGRycy9k&#10;b3ducmV2LnhtbFBLBQYAAAAABAAEAPUAAACJAwAAAAA=&#10;" path="m,219r2700,l2700,,,,,219xe" fillcolor="#92d050" stroked="f">
                    <v:path arrowok="t" o:connecttype="custom" o:connectlocs="0,9532;2700,9532;2700,9313;0,9313;0,9532" o:connectangles="0,0,0,0,0"/>
                  </v:shape>
                </v:group>
                <v:group id="Group 795" o:spid="_x0000_s1029" style="position:absolute;left:11106;top:9532;width:2700;height:221" coordorigin="11106,9532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796" o:spid="_x0000_s1030" style="position:absolute;left:11106;top:9532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8e9sMA&#10;AADcAAAADwAAAGRycy9kb3ducmV2LnhtbESPQWsCMRSE74L/ITzBm2YVEbsaRQq2PdlqPejtsXlu&#10;FjcvS5Ku239vCgWPw8x8w6w2na1FSz5UjhVMxhkI4sLpiksFp+/daAEiRGSNtWNS8EsBNut+b4W5&#10;dnc+UHuMpUgQDjkqMDE2uZShMGQxjF1DnLyr8xZjkr6U2uM9wW0tp1k2lxYrTgsGG3o1VNyOPzZR&#10;HMbZ/Hz4/Ho3pXeXfXt7212VGg667RJEpC4+w//tD61gMX2BvzPp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8e9sMAAADcAAAADwAAAAAAAAAAAAAAAACYAgAAZHJzL2Rv&#10;d25yZXYueG1sUEsFBgAAAAAEAAQA9QAAAIgDAAAAAA==&#10;" path="m,221r2700,l2700,,,,,221xe" fillcolor="#92d050" stroked="f">
                    <v:path arrowok="t" o:connecttype="custom" o:connectlocs="0,9753;2700,9753;2700,9532;0,9532;0,9753" o:connectangles="0,0,0,0,0"/>
                  </v:shape>
                </v:group>
                <v:group id="Group 793" o:spid="_x0000_s1031" style="position:absolute;left:11106;top:9753;width:2700;height:221" coordorigin="11106,9753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794" o:spid="_x0000_s1032" style="position:absolute;left:11106;top:9753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ELcQA&#10;AADcAAAADwAAAGRycy9kb3ducmV2LnhtbESPT2sCMRTE74V+h/AK3mpWKyKrUUSw9aT1z6G9PTbP&#10;zeLmZUnSdf32Rih4HGbmN8xs0dlatORD5VjBoJ+BIC6crrhUcDqu3ycgQkTWWDsmBTcKsJi/vsww&#10;1+7Ke2oPsRQJwiFHBSbGJpcyFIYshr5riJN3dt5iTNKXUnu8Jrit5TDLxtJixWnBYEMrQ8Xl8GcT&#10;xWEcjX/2u+8vU3r3u20vn+uzUr23bjkFEamLz/B/e6MVTD4G8DiTj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QhC3EAAAA3AAAAA8AAAAAAAAAAAAAAAAAmAIAAGRycy9k&#10;b3ducmV2LnhtbFBLBQYAAAAABAAEAPUAAACJAwAAAAA=&#10;" path="m,220r2700,l2700,,,,,220xe" fillcolor="#92d050" stroked="f">
                    <v:path arrowok="t" o:connecttype="custom" o:connectlocs="0,9973;2700,9973;2700,9753;0,9753;0,9973" o:connectangles="0,0,0,0,0"/>
                  </v:shape>
                </v:group>
                <v:group id="Group 791" o:spid="_x0000_s1033" style="position:absolute;left:11106;top:9973;width:2700;height:221" coordorigin="11106,9973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792" o:spid="_x0000_s1034" style="position:absolute;left:11106;top:9973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6/wcUA&#10;AADcAAAADwAAAGRycy9kb3ducmV2LnhtbESPzWrDMBCE74W8g9hCb43cpITgRDEhkLSnNn+H9rZY&#10;G8vYWhlJddy3rwqBHIeZ+YZZFoNtRU8+1I4VvIwzEMSl0zVXCs6n7fMcRIjIGlvHpOCXAhSr0cMS&#10;c+2ufKD+GCuRIBxyVGBi7HIpQ2nIYhi7jjh5F+ctxiR9JbXHa4LbVk6ybCYt1pwWDHa0MVQ2xx+b&#10;KA7j6+zr8Ll/M5V33x99s9telHp6HNYLEJGGeA/f2u9awXw6hf8z6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Dr/BxQAAANwAAAAPAAAAAAAAAAAAAAAAAJgCAABkcnMv&#10;ZG93bnJldi54bWxQSwUGAAAAAAQABAD1AAAAigMAAAAA&#10;" path="m,221r2700,l2700,,,,,221xe" fillcolor="#92d050" stroked="f">
                    <v:path arrowok="t" o:connecttype="custom" o:connectlocs="0,10194;2700,10194;2700,9973;0,9973;0,10194" o:connectangles="0,0,0,0,0"/>
                  </v:shape>
                </v:group>
                <v:group id="Group 789" o:spid="_x0000_s1035" style="position:absolute;left:11106;top:10194;width:2700;height:221" coordorigin="11106,10194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790" o:spid="_x0000_s1036" style="position:absolute;left:11106;top:10194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CLsQA&#10;AADcAAAADwAAAGRycy9kb3ducmV2LnhtbESPT2sCMRTE7wW/Q3iCt5q1tiKrUaSg7an130Fvj81z&#10;s7h5WZK4br99Uyh4HGbmN8x82dlatORD5VjBaJiBIC6crrhUcDysn6cgQkTWWDsmBT8UYLnoPc0x&#10;1+7OO2r3sRQJwiFHBSbGJpcyFIYshqFriJN3cd5iTNKXUnu8J7it5UuWTaTFitOCwYbeDRXX/c0m&#10;isP4OjntvrcfpvTu/NVeN+uLUoN+t5qBiNTFR/i//akVTMdv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rgi7EAAAA3AAAAA8AAAAAAAAAAAAAAAAAmAIAAGRycy9k&#10;b3ducmV2LnhtbFBLBQYAAAAABAAEAPUAAACJAwAAAAA=&#10;" path="m,221r2700,l2700,,,,,221xe" fillcolor="#92d050" stroked="f">
                    <v:path arrowok="t" o:connecttype="custom" o:connectlocs="0,10415;2700,10415;2700,10194;0,10194;0,1041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6"/>
        <w:gridCol w:w="3115"/>
        <w:gridCol w:w="2197"/>
        <w:gridCol w:w="1020"/>
        <w:gridCol w:w="1018"/>
        <w:gridCol w:w="1020"/>
        <w:gridCol w:w="106"/>
        <w:gridCol w:w="2700"/>
        <w:gridCol w:w="108"/>
        <w:gridCol w:w="1757"/>
        <w:gridCol w:w="2258"/>
        <w:gridCol w:w="1760"/>
        <w:gridCol w:w="1536"/>
        <w:gridCol w:w="1553"/>
      </w:tblGrid>
      <w:tr w:rsidR="00700F7C" w14:paraId="04059192" w14:textId="77777777">
        <w:trPr>
          <w:trHeight w:hRule="exact" w:val="449"/>
        </w:trPr>
        <w:tc>
          <w:tcPr>
            <w:tcW w:w="189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184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185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186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187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188" w14:textId="77777777" w:rsidR="00700F7C" w:rsidRDefault="00700F7C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4059189" w14:textId="77777777" w:rsidR="00700F7C" w:rsidRDefault="002F10C5">
            <w:pPr>
              <w:pStyle w:val="TableParagraph"/>
              <w:ind w:left="668" w:right="314" w:hanging="35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assets</w:t>
            </w:r>
          </w:p>
        </w:tc>
        <w:tc>
          <w:tcPr>
            <w:tcW w:w="5312" w:type="dxa"/>
            <w:gridSpan w:val="2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18A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18B" w14:textId="77777777" w:rsidR="00700F7C" w:rsidRDefault="00700F7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05918C" w14:textId="77777777" w:rsidR="00700F7C" w:rsidRDefault="002F10C5">
            <w:pPr>
              <w:pStyle w:val="TableParagraph"/>
              <w:ind w:left="111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/>
                <w:b/>
                <w:sz w:val="18"/>
              </w:rPr>
              <w:t>Indicative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 (for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all</w:t>
            </w:r>
            <w:r>
              <w:rPr>
                <w:rFonts w:ascii="Century Gothic"/>
                <w:b/>
                <w:spacing w:val="-5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8"/>
                <w:u w:val="single" w:color="000000"/>
              </w:rPr>
              <w:t>sources</w:t>
            </w:r>
            <w:r>
              <w:rPr>
                <w:rFonts w:ascii="Century Gothic"/>
                <w:b/>
                <w:spacing w:val="-3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of</w:t>
            </w:r>
            <w:r>
              <w:rPr>
                <w:rFonts w:ascii="Century Gothic"/>
                <w:b/>
                <w:spacing w:val="-2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water</w:t>
            </w:r>
            <w:r>
              <w:rPr>
                <w:rFonts w:ascii="Century Gothic"/>
                <w:b/>
                <w:spacing w:val="-2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in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the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system)</w:t>
            </w:r>
            <w:r>
              <w:rPr>
                <w:rFonts w:ascii="Century Gothic"/>
                <w:b/>
                <w:spacing w:val="-1"/>
                <w:position w:val="5"/>
                <w:sz w:val="12"/>
              </w:rPr>
              <w:t>8</w:t>
            </w:r>
          </w:p>
        </w:tc>
        <w:tc>
          <w:tcPr>
            <w:tcW w:w="3058" w:type="dxa"/>
            <w:gridSpan w:val="3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18D" w14:textId="77777777" w:rsidR="00700F7C" w:rsidRDefault="002F10C5">
            <w:pPr>
              <w:pStyle w:val="TableParagraph"/>
              <w:spacing w:before="96"/>
              <w:ind w:left="380" w:firstLine="43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Watering</w:t>
            </w:r>
            <w:r>
              <w:rPr>
                <w:rFonts w:ascii="Century Gothic"/>
                <w:b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history</w:t>
            </w:r>
          </w:p>
          <w:p w14:paraId="0405918E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18F" w14:textId="77777777" w:rsidR="00700F7C" w:rsidRDefault="002F10C5">
            <w:pPr>
              <w:pStyle w:val="TableParagraph"/>
              <w:spacing w:before="141"/>
              <w:ind w:left="38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(from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all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sources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water)</w:t>
            </w:r>
          </w:p>
        </w:tc>
        <w:tc>
          <w:tcPr>
            <w:tcW w:w="6929" w:type="dxa"/>
            <w:gridSpan w:val="5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190" w14:textId="77777777" w:rsidR="00700F7C" w:rsidRDefault="002F10C5">
            <w:pPr>
              <w:pStyle w:val="TableParagraph"/>
              <w:spacing w:before="96"/>
              <w:ind w:right="5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2017-18</w:t>
            </w:r>
          </w:p>
        </w:tc>
        <w:tc>
          <w:tcPr>
            <w:tcW w:w="4848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191" w14:textId="77777777" w:rsidR="00700F7C" w:rsidRDefault="002F10C5">
            <w:pPr>
              <w:pStyle w:val="TableParagraph"/>
              <w:spacing w:before="96"/>
              <w:ind w:left="103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Implications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for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future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demands</w:t>
            </w:r>
          </w:p>
        </w:tc>
      </w:tr>
      <w:tr w:rsidR="00700F7C" w14:paraId="040591AF" w14:textId="77777777">
        <w:trPr>
          <w:trHeight w:hRule="exact" w:val="692"/>
        </w:trPr>
        <w:tc>
          <w:tcPr>
            <w:tcW w:w="1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193" w14:textId="77777777" w:rsidR="00700F7C" w:rsidRDefault="00700F7C"/>
        </w:tc>
        <w:tc>
          <w:tcPr>
            <w:tcW w:w="5312" w:type="dxa"/>
            <w:gridSpan w:val="2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194" w14:textId="77777777" w:rsidR="00700F7C" w:rsidRDefault="00700F7C"/>
        </w:tc>
        <w:tc>
          <w:tcPr>
            <w:tcW w:w="3058" w:type="dxa"/>
            <w:gridSpan w:val="3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195" w14:textId="77777777" w:rsidR="00700F7C" w:rsidRDefault="00700F7C"/>
        </w:tc>
        <w:tc>
          <w:tcPr>
            <w:tcW w:w="2914" w:type="dxa"/>
            <w:gridSpan w:val="3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196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197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198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199" w14:textId="77777777" w:rsidR="00700F7C" w:rsidRDefault="002F10C5">
            <w:pPr>
              <w:pStyle w:val="TableParagraph"/>
              <w:spacing w:before="140"/>
              <w:ind w:left="272" w:right="275" w:hanging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Predominant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urgency of</w:t>
            </w:r>
            <w:r>
              <w:rPr>
                <w:rFonts w:ascii="Century Gothic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  <w:r>
              <w:rPr>
                <w:rFonts w:ascii="Century Gothic"/>
                <w:b/>
                <w:sz w:val="18"/>
              </w:rPr>
              <w:t xml:space="preserve"> for</w:t>
            </w:r>
            <w:r>
              <w:rPr>
                <w:rFonts w:ascii="Century Gothic"/>
                <w:b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</w:p>
        </w:tc>
        <w:tc>
          <w:tcPr>
            <w:tcW w:w="175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19A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19B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19C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19D" w14:textId="77777777" w:rsidR="00700F7C" w:rsidRDefault="002F10C5">
            <w:pPr>
              <w:pStyle w:val="TableParagraph"/>
              <w:spacing w:before="140"/>
              <w:ind w:left="95" w:right="90" w:hanging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Purpose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under</w:t>
            </w:r>
            <w:r>
              <w:rPr>
                <w:rFonts w:ascii="Century Gothic"/>
                <w:b/>
                <w:spacing w:val="19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medium</w:t>
            </w:r>
            <w:r>
              <w:rPr>
                <w:rFonts w:ascii="Century Gothic"/>
                <w:b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resource</w:t>
            </w:r>
            <w:r>
              <w:rPr>
                <w:rFonts w:ascii="Century Gothic"/>
                <w:b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availability</w:t>
            </w:r>
          </w:p>
        </w:tc>
        <w:tc>
          <w:tcPr>
            <w:tcW w:w="225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19E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19F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1A0" w14:textId="77777777" w:rsidR="00700F7C" w:rsidRDefault="00700F7C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0591A1" w14:textId="77777777" w:rsidR="00700F7C" w:rsidRDefault="002F10C5">
            <w:pPr>
              <w:pStyle w:val="TableParagraph"/>
              <w:ind w:left="215" w:right="21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Potential</w:t>
            </w:r>
            <w:r>
              <w:rPr>
                <w:rFonts w:ascii="Century Gothic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Commonwealth</w:t>
            </w:r>
            <w:r>
              <w:rPr>
                <w:rFonts w:ascii="Century Gothic"/>
                <w:b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  <w:r>
              <w:rPr>
                <w:rFonts w:ascii="Century Gothic"/>
                <w:b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contribution?</w:t>
            </w:r>
          </w:p>
        </w:tc>
        <w:tc>
          <w:tcPr>
            <w:tcW w:w="176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1A2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1A3" w14:textId="77777777" w:rsidR="00700F7C" w:rsidRDefault="00700F7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040591A4" w14:textId="77777777" w:rsidR="00700F7C" w:rsidRDefault="002F10C5">
            <w:pPr>
              <w:pStyle w:val="TableParagraph"/>
              <w:ind w:left="116" w:right="113" w:hanging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Likely</w:t>
            </w:r>
            <w:r>
              <w:rPr>
                <w:rFonts w:ascii="Century Gothic" w:eastAsia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urgency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b/>
                <w:bCs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 in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2018–</w:t>
            </w:r>
          </w:p>
          <w:p w14:paraId="040591A5" w14:textId="77777777" w:rsidR="00700F7C" w:rsidRDefault="002F10C5">
            <w:pPr>
              <w:pStyle w:val="TableParagraph"/>
              <w:ind w:left="126" w:right="123" w:hanging="6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19</w:t>
            </w:r>
            <w:r>
              <w:rPr>
                <w:rFonts w:ascii="Century Gothic" w:eastAsia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if</w:t>
            </w:r>
            <w:r>
              <w:rPr>
                <w:rFonts w:ascii="Century Gothic" w:eastAsia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eastAsia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occurred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 as</w:t>
            </w:r>
            <w:r>
              <w:rPr>
                <w:rFonts w:ascii="Century Gothic" w:eastAsia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planned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2017–</w:t>
            </w:r>
          </w:p>
          <w:p w14:paraId="040591A6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18</w:t>
            </w:r>
          </w:p>
        </w:tc>
        <w:tc>
          <w:tcPr>
            <w:tcW w:w="153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1A7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1A8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1A9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1AA" w14:textId="77777777" w:rsidR="00700F7C" w:rsidRDefault="002F10C5">
            <w:pPr>
              <w:pStyle w:val="TableParagraph"/>
              <w:spacing w:before="140"/>
              <w:ind w:righ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2019-20</w:t>
            </w:r>
          </w:p>
          <w:p w14:paraId="040591AB" w14:textId="77777777" w:rsidR="00700F7C" w:rsidRDefault="002F10C5">
            <w:pPr>
              <w:pStyle w:val="TableParagraph"/>
              <w:ind w:left="106" w:right="109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Range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likely</w:t>
            </w:r>
            <w:r>
              <w:rPr>
                <w:rFonts w:ascii="Century Gothic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</w:p>
        </w:tc>
        <w:tc>
          <w:tcPr>
            <w:tcW w:w="1553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1AC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1AD" w14:textId="77777777" w:rsidR="00700F7C" w:rsidRDefault="00700F7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40591AE" w14:textId="77777777" w:rsidR="00700F7C" w:rsidRDefault="002F10C5">
            <w:pPr>
              <w:pStyle w:val="TableParagraph"/>
              <w:ind w:left="13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Met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2018-19</w:t>
            </w:r>
          </w:p>
        </w:tc>
      </w:tr>
      <w:tr w:rsidR="00700F7C" w14:paraId="040591C1" w14:textId="77777777">
        <w:trPr>
          <w:trHeight w:hRule="exact" w:val="389"/>
        </w:trPr>
        <w:tc>
          <w:tcPr>
            <w:tcW w:w="1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1B0" w14:textId="77777777" w:rsidR="00700F7C" w:rsidRDefault="00700F7C"/>
        </w:tc>
        <w:tc>
          <w:tcPr>
            <w:tcW w:w="311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1B1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1B2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1B3" w14:textId="77777777" w:rsidR="00700F7C" w:rsidRDefault="00700F7C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040591B4" w14:textId="77777777" w:rsidR="00700F7C" w:rsidRDefault="002F10C5">
            <w:pPr>
              <w:pStyle w:val="TableParagraph"/>
              <w:ind w:left="97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Flow/volume</w:t>
            </w:r>
          </w:p>
        </w:tc>
        <w:tc>
          <w:tcPr>
            <w:tcW w:w="219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1B5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1B6" w14:textId="77777777" w:rsidR="00700F7C" w:rsidRDefault="00700F7C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1B7" w14:textId="77777777" w:rsidR="00700F7C" w:rsidRDefault="002F10C5">
            <w:pPr>
              <w:pStyle w:val="TableParagraph"/>
              <w:ind w:left="217" w:right="220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Required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frequency</w:t>
            </w:r>
            <w:r>
              <w:rPr>
                <w:rFonts w:ascii="Century Gothic"/>
                <w:b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(maximum</w:t>
            </w:r>
            <w:r>
              <w:rPr>
                <w:rFonts w:ascii="Century Gothic"/>
                <w:b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dry</w:t>
            </w:r>
            <w:r>
              <w:rPr>
                <w:rFonts w:ascii="Century Gothic"/>
                <w:b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interval)</w:t>
            </w:r>
          </w:p>
        </w:tc>
        <w:tc>
          <w:tcPr>
            <w:tcW w:w="102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1B8" w14:textId="77777777" w:rsidR="00700F7C" w:rsidRDefault="002F10C5">
            <w:pPr>
              <w:pStyle w:val="TableParagraph"/>
              <w:spacing w:before="65"/>
              <w:ind w:left="14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2014–15</w:t>
            </w:r>
          </w:p>
        </w:tc>
        <w:tc>
          <w:tcPr>
            <w:tcW w:w="101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1B9" w14:textId="77777777" w:rsidR="00700F7C" w:rsidRDefault="002F10C5">
            <w:pPr>
              <w:pStyle w:val="TableParagraph"/>
              <w:spacing w:before="65"/>
              <w:ind w:left="15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2015-16</w:t>
            </w:r>
          </w:p>
        </w:tc>
        <w:tc>
          <w:tcPr>
            <w:tcW w:w="102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1BA" w14:textId="77777777" w:rsidR="00700F7C" w:rsidRDefault="002F10C5">
            <w:pPr>
              <w:pStyle w:val="TableParagraph"/>
              <w:spacing w:before="65"/>
              <w:ind w:left="15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2016-17</w:t>
            </w:r>
          </w:p>
        </w:tc>
        <w:tc>
          <w:tcPr>
            <w:tcW w:w="2914" w:type="dxa"/>
            <w:gridSpan w:val="3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1BB" w14:textId="77777777" w:rsidR="00700F7C" w:rsidRDefault="00700F7C"/>
        </w:tc>
        <w:tc>
          <w:tcPr>
            <w:tcW w:w="175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1BC" w14:textId="77777777" w:rsidR="00700F7C" w:rsidRDefault="00700F7C"/>
        </w:tc>
        <w:tc>
          <w:tcPr>
            <w:tcW w:w="225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1BD" w14:textId="77777777" w:rsidR="00700F7C" w:rsidRDefault="00700F7C"/>
        </w:tc>
        <w:tc>
          <w:tcPr>
            <w:tcW w:w="1760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1BE" w14:textId="77777777" w:rsidR="00700F7C" w:rsidRDefault="00700F7C"/>
        </w:tc>
        <w:tc>
          <w:tcPr>
            <w:tcW w:w="153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1BF" w14:textId="77777777" w:rsidR="00700F7C" w:rsidRDefault="00700F7C"/>
        </w:tc>
        <w:tc>
          <w:tcPr>
            <w:tcW w:w="1553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1C0" w14:textId="77777777" w:rsidR="00700F7C" w:rsidRDefault="00700F7C"/>
        </w:tc>
      </w:tr>
      <w:tr w:rsidR="00700F7C" w14:paraId="040591D5" w14:textId="77777777">
        <w:trPr>
          <w:trHeight w:hRule="exact" w:val="1140"/>
        </w:trPr>
        <w:tc>
          <w:tcPr>
            <w:tcW w:w="189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1C2" w14:textId="77777777" w:rsidR="00700F7C" w:rsidRDefault="00700F7C"/>
        </w:tc>
        <w:tc>
          <w:tcPr>
            <w:tcW w:w="311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1C3" w14:textId="77777777" w:rsidR="00700F7C" w:rsidRDefault="00700F7C"/>
        </w:tc>
        <w:tc>
          <w:tcPr>
            <w:tcW w:w="219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1C4" w14:textId="77777777" w:rsidR="00700F7C" w:rsidRDefault="00700F7C"/>
        </w:tc>
        <w:tc>
          <w:tcPr>
            <w:tcW w:w="102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1C5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1C6" w14:textId="77777777" w:rsidR="00700F7C" w:rsidRDefault="00700F7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0591C7" w14:textId="77777777" w:rsidR="00700F7C" w:rsidRDefault="002F10C5">
            <w:pPr>
              <w:pStyle w:val="TableParagraph"/>
              <w:ind w:left="15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(drying)</w:t>
            </w:r>
          </w:p>
        </w:tc>
        <w:tc>
          <w:tcPr>
            <w:tcW w:w="101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1C8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1C9" w14:textId="77777777" w:rsidR="00700F7C" w:rsidRDefault="00700F7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0591CA" w14:textId="77777777" w:rsidR="00700F7C" w:rsidRDefault="002F10C5">
            <w:pPr>
              <w:pStyle w:val="TableParagraph"/>
              <w:ind w:left="15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(drying)</w:t>
            </w:r>
          </w:p>
        </w:tc>
        <w:tc>
          <w:tcPr>
            <w:tcW w:w="102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1CB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1CC" w14:textId="77777777" w:rsidR="00700F7C" w:rsidRDefault="00700F7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0591CD" w14:textId="77777777" w:rsidR="00700F7C" w:rsidRDefault="002F10C5">
            <w:pPr>
              <w:pStyle w:val="TableParagraph"/>
              <w:ind w:left="26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(wet)</w:t>
            </w:r>
          </w:p>
        </w:tc>
        <w:tc>
          <w:tcPr>
            <w:tcW w:w="2914" w:type="dxa"/>
            <w:gridSpan w:val="3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1CE" w14:textId="77777777" w:rsidR="00700F7C" w:rsidRDefault="00700F7C"/>
        </w:tc>
        <w:tc>
          <w:tcPr>
            <w:tcW w:w="175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1CF" w14:textId="77777777" w:rsidR="00700F7C" w:rsidRDefault="00700F7C"/>
        </w:tc>
        <w:tc>
          <w:tcPr>
            <w:tcW w:w="225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1D0" w14:textId="77777777" w:rsidR="00700F7C" w:rsidRDefault="00700F7C"/>
        </w:tc>
        <w:tc>
          <w:tcPr>
            <w:tcW w:w="176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1D1" w14:textId="77777777" w:rsidR="00700F7C" w:rsidRDefault="00700F7C"/>
        </w:tc>
        <w:tc>
          <w:tcPr>
            <w:tcW w:w="153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1D2" w14:textId="77777777" w:rsidR="00700F7C" w:rsidRDefault="00700F7C"/>
        </w:tc>
        <w:tc>
          <w:tcPr>
            <w:tcW w:w="1553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1D3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1D4" w14:textId="77777777" w:rsidR="00700F7C" w:rsidRDefault="002F10C5">
            <w:pPr>
              <w:pStyle w:val="TableParagraph"/>
              <w:spacing w:before="124"/>
              <w:ind w:left="431" w:right="310" w:hanging="12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Not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met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2018-19</w:t>
            </w:r>
          </w:p>
        </w:tc>
      </w:tr>
      <w:tr w:rsidR="00700F7C" w14:paraId="040591F4" w14:textId="77777777">
        <w:trPr>
          <w:trHeight w:hRule="exact" w:val="871"/>
        </w:trPr>
        <w:tc>
          <w:tcPr>
            <w:tcW w:w="189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1D6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1D7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1D8" w14:textId="77777777" w:rsidR="00700F7C" w:rsidRDefault="00700F7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040591D9" w14:textId="77777777" w:rsidR="00700F7C" w:rsidRDefault="002F10C5">
            <w:pPr>
              <w:pStyle w:val="TableParagraph"/>
              <w:ind w:left="277" w:right="277" w:firstLine="16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Lowbidgee</w:t>
            </w:r>
            <w:r>
              <w:rPr>
                <w:rFonts w:ascii="Century Gothic"/>
                <w:b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8"/>
              </w:rPr>
              <w:t>North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Redbank</w:t>
            </w:r>
          </w:p>
        </w:tc>
        <w:tc>
          <w:tcPr>
            <w:tcW w:w="311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1DA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1DB" w14:textId="77777777" w:rsidR="00700F7C" w:rsidRDefault="00700F7C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0591DC" w14:textId="77777777" w:rsidR="00700F7C" w:rsidRDefault="002F10C5">
            <w:pPr>
              <w:pStyle w:val="TableParagraph"/>
              <w:ind w:left="92" w:right="35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60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targeting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fish,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frogs,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turtles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3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waterbirds</w:t>
            </w:r>
          </w:p>
        </w:tc>
        <w:tc>
          <w:tcPr>
            <w:tcW w:w="219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1DD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1DE" w14:textId="77777777" w:rsidR="00700F7C" w:rsidRDefault="00700F7C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0591DF" w14:textId="77777777" w:rsidR="00700F7C" w:rsidRDefault="002F10C5">
            <w:pPr>
              <w:pStyle w:val="TableParagraph"/>
              <w:ind w:left="92" w:right="33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gum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forest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spike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rush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wetlands</w:t>
            </w:r>
          </w:p>
          <w:p w14:paraId="040591E0" w14:textId="77777777" w:rsidR="00700F7C" w:rsidRDefault="002F10C5">
            <w:pPr>
              <w:pStyle w:val="TableParagraph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1-3</w:t>
            </w:r>
            <w:r>
              <w:rPr>
                <w:rFonts w:ascii="Century Gothic"/>
                <w:spacing w:val="-1"/>
                <w:sz w:val="18"/>
              </w:rPr>
              <w:t xml:space="preserve"> years </w:t>
            </w:r>
            <w:r>
              <w:rPr>
                <w:rFonts w:ascii="Century Gothic"/>
                <w:spacing w:val="-4"/>
                <w:sz w:val="18"/>
              </w:rPr>
              <w:t>(3</w:t>
            </w:r>
            <w:r>
              <w:rPr>
                <w:rFonts w:ascii="Century Gothic"/>
                <w:spacing w:val="-1"/>
                <w:sz w:val="18"/>
              </w:rPr>
              <w:t xml:space="preserve"> years)</w:t>
            </w:r>
          </w:p>
        </w:tc>
        <w:tc>
          <w:tcPr>
            <w:tcW w:w="102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1E1" w14:textId="77777777" w:rsidR="00700F7C" w:rsidRDefault="00700F7C"/>
        </w:tc>
        <w:tc>
          <w:tcPr>
            <w:tcW w:w="101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040591E2" w14:textId="77777777" w:rsidR="00700F7C" w:rsidRDefault="00700F7C"/>
        </w:tc>
        <w:tc>
          <w:tcPr>
            <w:tcW w:w="102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1E3" w14:textId="77777777" w:rsidR="00700F7C" w:rsidRDefault="00700F7C"/>
        </w:tc>
        <w:tc>
          <w:tcPr>
            <w:tcW w:w="2914" w:type="dxa"/>
            <w:gridSpan w:val="3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14:paraId="040591E4" w14:textId="77777777" w:rsidR="00700F7C" w:rsidRDefault="002F10C5">
            <w:pPr>
              <w:pStyle w:val="TableParagraph"/>
              <w:spacing w:line="219" w:lineRule="exact"/>
              <w:ind w:right="7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  <w:p w14:paraId="040591E5" w14:textId="77777777" w:rsidR="00700F7C" w:rsidRDefault="002F10C5">
            <w:pPr>
              <w:pStyle w:val="TableParagraph"/>
              <w:spacing w:line="239" w:lineRule="auto"/>
              <w:ind w:left="219" w:right="225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Watering,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following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cues,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good</w:t>
            </w:r>
            <w:r>
              <w:rPr>
                <w:rFonts w:ascii="Century Gothic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of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wetland-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floodplain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particularly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keep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known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rookery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sites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'event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ready'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</w:t>
            </w:r>
          </w:p>
        </w:tc>
        <w:tc>
          <w:tcPr>
            <w:tcW w:w="175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1E6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1E7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1E8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1E9" w14:textId="77777777" w:rsidR="00700F7C" w:rsidRDefault="002F10C5">
            <w:pPr>
              <w:pStyle w:val="TableParagraph"/>
              <w:spacing w:before="149"/>
              <w:ind w:left="48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76923B"/>
                <w:sz w:val="18"/>
              </w:rPr>
              <w:t>Maintain</w:t>
            </w:r>
          </w:p>
        </w:tc>
        <w:tc>
          <w:tcPr>
            <w:tcW w:w="225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365F91"/>
          </w:tcPr>
          <w:p w14:paraId="040591EA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1EB" w14:textId="77777777" w:rsidR="00700F7C" w:rsidRDefault="00700F7C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0591EC" w14:textId="77777777" w:rsidR="00700F7C" w:rsidRDefault="002F10C5">
            <w:pPr>
              <w:pStyle w:val="TableParagraph"/>
              <w:ind w:left="272" w:right="270" w:hanging="5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z w:val="18"/>
              </w:rPr>
              <w:t>A</w:t>
            </w:r>
            <w:r>
              <w:rPr>
                <w:rFonts w:ascii="Century Gothic"/>
                <w:color w:val="FFFFFF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high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potential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for</w:t>
            </w:r>
            <w:r>
              <w:rPr>
                <w:rFonts w:ascii="Century Gothic"/>
                <w:color w:val="FFFFFF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water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use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following</w:t>
            </w:r>
            <w:r>
              <w:rPr>
                <w:rFonts w:ascii="Century Gothic"/>
                <w:color w:val="FFFFFF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natural</w:t>
            </w:r>
            <w:r>
              <w:rPr>
                <w:rFonts w:ascii="Century Gothic"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cues</w:t>
            </w:r>
          </w:p>
          <w:p w14:paraId="040591ED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z w:val="18"/>
              </w:rPr>
              <w:t>Up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to</w:t>
            </w:r>
            <w:r>
              <w:rPr>
                <w:rFonts w:ascii="Century Gothic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60</w:t>
            </w:r>
            <w:r>
              <w:rPr>
                <w:rFonts w:ascii="Century Gothic"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GL</w:t>
            </w:r>
          </w:p>
        </w:tc>
        <w:tc>
          <w:tcPr>
            <w:tcW w:w="176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14:paraId="040591EE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1EF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1F0" w14:textId="77777777" w:rsidR="00700F7C" w:rsidRDefault="002F10C5">
            <w:pPr>
              <w:pStyle w:val="TableParagraph"/>
              <w:spacing w:before="136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MODERATE,</w:t>
            </w:r>
          </w:p>
          <w:p w14:paraId="040591F1" w14:textId="77777777" w:rsidR="00700F7C" w:rsidRDefault="002F10C5">
            <w:pPr>
              <w:pStyle w:val="TableParagraph"/>
              <w:ind w:left="99" w:right="98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subject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cues</w:t>
            </w:r>
          </w:p>
        </w:tc>
        <w:tc>
          <w:tcPr>
            <w:tcW w:w="3089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91F2" w14:textId="77777777" w:rsidR="00700F7C" w:rsidRDefault="00700F7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40591F3" w14:textId="77777777" w:rsidR="00700F7C" w:rsidRDefault="002F10C5">
            <w:pPr>
              <w:pStyle w:val="TableParagraph"/>
              <w:ind w:right="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700F7C" w14:paraId="04059201" w14:textId="77777777">
        <w:trPr>
          <w:trHeight w:hRule="exact" w:val="925"/>
        </w:trPr>
        <w:tc>
          <w:tcPr>
            <w:tcW w:w="189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1F5" w14:textId="77777777" w:rsidR="00700F7C" w:rsidRDefault="00700F7C"/>
        </w:tc>
        <w:tc>
          <w:tcPr>
            <w:tcW w:w="311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1F6" w14:textId="77777777" w:rsidR="00700F7C" w:rsidRDefault="00700F7C"/>
        </w:tc>
        <w:tc>
          <w:tcPr>
            <w:tcW w:w="219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1F7" w14:textId="77777777" w:rsidR="00700F7C" w:rsidRDefault="00700F7C"/>
        </w:tc>
        <w:tc>
          <w:tcPr>
            <w:tcW w:w="102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040591F8" w14:textId="77777777" w:rsidR="00700F7C" w:rsidRDefault="00700F7C"/>
        </w:tc>
        <w:tc>
          <w:tcPr>
            <w:tcW w:w="101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040591F9" w14:textId="77777777" w:rsidR="00700F7C" w:rsidRDefault="00700F7C"/>
        </w:tc>
        <w:tc>
          <w:tcPr>
            <w:tcW w:w="102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040591FA" w14:textId="77777777" w:rsidR="00700F7C" w:rsidRDefault="00700F7C"/>
        </w:tc>
        <w:tc>
          <w:tcPr>
            <w:tcW w:w="2914" w:type="dxa"/>
            <w:gridSpan w:val="3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91FB" w14:textId="77777777" w:rsidR="00700F7C" w:rsidRDefault="00700F7C"/>
        </w:tc>
        <w:tc>
          <w:tcPr>
            <w:tcW w:w="175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1FC" w14:textId="77777777" w:rsidR="00700F7C" w:rsidRDefault="00700F7C"/>
        </w:tc>
        <w:tc>
          <w:tcPr>
            <w:tcW w:w="225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365F91"/>
          </w:tcPr>
          <w:p w14:paraId="040591FD" w14:textId="77777777" w:rsidR="00700F7C" w:rsidRDefault="00700F7C"/>
        </w:tc>
        <w:tc>
          <w:tcPr>
            <w:tcW w:w="176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91FE" w14:textId="77777777" w:rsidR="00700F7C" w:rsidRDefault="00700F7C"/>
        </w:tc>
        <w:tc>
          <w:tcPr>
            <w:tcW w:w="3089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91FF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00" w14:textId="77777777" w:rsidR="00700F7C" w:rsidRDefault="002F10C5">
            <w:pPr>
              <w:pStyle w:val="TableParagraph"/>
              <w:spacing w:before="127"/>
              <w:ind w:righ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</w:tc>
      </w:tr>
      <w:tr w:rsidR="00700F7C" w14:paraId="04059221" w14:textId="77777777">
        <w:trPr>
          <w:trHeight w:hRule="exact" w:val="871"/>
        </w:trPr>
        <w:tc>
          <w:tcPr>
            <w:tcW w:w="189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202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03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04" w14:textId="77777777" w:rsidR="00700F7C" w:rsidRDefault="002F10C5">
            <w:pPr>
              <w:pStyle w:val="TableParagraph"/>
              <w:spacing w:before="136"/>
              <w:ind w:left="251" w:right="250" w:firstLine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Lowbidgee</w:t>
            </w:r>
            <w:r>
              <w:rPr>
                <w:rFonts w:ascii="Century Gothic"/>
                <w:b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Yanga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National</w:t>
            </w:r>
            <w:r>
              <w:rPr>
                <w:rFonts w:ascii="Century Gothic"/>
                <w:b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Park</w:t>
            </w:r>
          </w:p>
        </w:tc>
        <w:tc>
          <w:tcPr>
            <w:tcW w:w="311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205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06" w14:textId="77777777" w:rsidR="00700F7C" w:rsidRDefault="00700F7C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059207" w14:textId="77777777" w:rsidR="00700F7C" w:rsidRDefault="002F10C5">
            <w:pPr>
              <w:pStyle w:val="TableParagraph"/>
              <w:ind w:left="92" w:right="35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60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targeting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fish,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frogs,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turtles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3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waterbirds</w:t>
            </w:r>
          </w:p>
        </w:tc>
        <w:tc>
          <w:tcPr>
            <w:tcW w:w="219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208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09" w14:textId="77777777" w:rsidR="00700F7C" w:rsidRDefault="00700F7C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05920A" w14:textId="77777777" w:rsidR="00700F7C" w:rsidRDefault="002F10C5">
            <w:pPr>
              <w:pStyle w:val="TableParagraph"/>
              <w:ind w:left="92" w:right="33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gum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forest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spike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rush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wetlands</w:t>
            </w:r>
          </w:p>
          <w:p w14:paraId="0405920B" w14:textId="77777777" w:rsidR="00700F7C" w:rsidRDefault="002F10C5">
            <w:pPr>
              <w:pStyle w:val="TableParagraph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1-3</w:t>
            </w:r>
            <w:r>
              <w:rPr>
                <w:rFonts w:ascii="Century Gothic"/>
                <w:spacing w:val="-1"/>
                <w:sz w:val="18"/>
              </w:rPr>
              <w:t xml:space="preserve"> years </w:t>
            </w:r>
            <w:r>
              <w:rPr>
                <w:rFonts w:ascii="Century Gothic"/>
                <w:spacing w:val="-4"/>
                <w:sz w:val="18"/>
              </w:rPr>
              <w:t>(3</w:t>
            </w:r>
            <w:r>
              <w:rPr>
                <w:rFonts w:ascii="Century Gothic"/>
                <w:spacing w:val="-1"/>
                <w:sz w:val="18"/>
              </w:rPr>
              <w:t xml:space="preserve"> years)</w:t>
            </w:r>
          </w:p>
        </w:tc>
        <w:tc>
          <w:tcPr>
            <w:tcW w:w="102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20C" w14:textId="77777777" w:rsidR="00700F7C" w:rsidRDefault="00700F7C"/>
        </w:tc>
        <w:tc>
          <w:tcPr>
            <w:tcW w:w="101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0405920D" w14:textId="77777777" w:rsidR="00700F7C" w:rsidRDefault="00700F7C"/>
        </w:tc>
        <w:tc>
          <w:tcPr>
            <w:tcW w:w="102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20E" w14:textId="77777777" w:rsidR="00700F7C" w:rsidRDefault="00700F7C"/>
        </w:tc>
        <w:tc>
          <w:tcPr>
            <w:tcW w:w="106" w:type="dxa"/>
            <w:vMerge w:val="restart"/>
            <w:tcBorders>
              <w:top w:val="single" w:sz="13" w:space="0" w:color="000000"/>
              <w:left w:val="single" w:sz="12" w:space="0" w:color="000000"/>
              <w:right w:val="nil"/>
            </w:tcBorders>
            <w:shd w:val="clear" w:color="auto" w:fill="FFC000"/>
          </w:tcPr>
          <w:p w14:paraId="0405920F" w14:textId="77777777" w:rsidR="00700F7C" w:rsidRDefault="00700F7C"/>
        </w:tc>
        <w:tc>
          <w:tcPr>
            <w:tcW w:w="2700" w:type="dxa"/>
            <w:vMerge w:val="restart"/>
            <w:tcBorders>
              <w:top w:val="single" w:sz="13" w:space="0" w:color="000000"/>
              <w:left w:val="nil"/>
              <w:right w:val="nil"/>
            </w:tcBorders>
            <w:shd w:val="clear" w:color="auto" w:fill="FFC000"/>
          </w:tcPr>
          <w:p w14:paraId="04059210" w14:textId="77777777" w:rsidR="00700F7C" w:rsidRDefault="002F10C5">
            <w:pPr>
              <w:pStyle w:val="TableParagraph"/>
              <w:spacing w:line="219" w:lineRule="exact"/>
              <w:ind w:right="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  <w:p w14:paraId="04059211" w14:textId="77777777" w:rsidR="00700F7C" w:rsidRDefault="002F10C5">
            <w:pPr>
              <w:pStyle w:val="TableParagraph"/>
              <w:ind w:left="129" w:right="13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Watering,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following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cues,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good</w:t>
            </w:r>
            <w:r>
              <w:rPr>
                <w:rFonts w:ascii="Century Gothic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of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wetland-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floodplain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particularly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keep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known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rookery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sites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'event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ready'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</w:t>
            </w:r>
          </w:p>
        </w:tc>
        <w:tc>
          <w:tcPr>
            <w:tcW w:w="108" w:type="dxa"/>
            <w:vMerge w:val="restart"/>
            <w:tcBorders>
              <w:top w:val="single" w:sz="13" w:space="0" w:color="000000"/>
              <w:left w:val="nil"/>
              <w:right w:val="single" w:sz="12" w:space="0" w:color="000000"/>
            </w:tcBorders>
            <w:shd w:val="clear" w:color="auto" w:fill="FFC000"/>
          </w:tcPr>
          <w:p w14:paraId="04059212" w14:textId="77777777" w:rsidR="00700F7C" w:rsidRDefault="00700F7C"/>
        </w:tc>
        <w:tc>
          <w:tcPr>
            <w:tcW w:w="175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213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14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15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16" w14:textId="77777777" w:rsidR="00700F7C" w:rsidRDefault="002F10C5">
            <w:pPr>
              <w:pStyle w:val="TableParagraph"/>
              <w:spacing w:before="149"/>
              <w:ind w:left="48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76923B"/>
                <w:sz w:val="18"/>
              </w:rPr>
              <w:t>Maintain</w:t>
            </w:r>
          </w:p>
        </w:tc>
        <w:tc>
          <w:tcPr>
            <w:tcW w:w="225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365F91"/>
          </w:tcPr>
          <w:p w14:paraId="04059217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18" w14:textId="77777777" w:rsidR="00700F7C" w:rsidRDefault="00700F7C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059219" w14:textId="77777777" w:rsidR="00700F7C" w:rsidRDefault="002F10C5">
            <w:pPr>
              <w:pStyle w:val="TableParagraph"/>
              <w:ind w:left="272" w:right="270" w:hanging="5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z w:val="18"/>
              </w:rPr>
              <w:t>A</w:t>
            </w:r>
            <w:r>
              <w:rPr>
                <w:rFonts w:ascii="Century Gothic"/>
                <w:color w:val="FFFFFF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high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potential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for</w:t>
            </w:r>
            <w:r>
              <w:rPr>
                <w:rFonts w:ascii="Century Gothic"/>
                <w:color w:val="FFFFFF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water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use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following</w:t>
            </w:r>
            <w:r>
              <w:rPr>
                <w:rFonts w:ascii="Century Gothic"/>
                <w:color w:val="FFFFFF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natural</w:t>
            </w:r>
            <w:r>
              <w:rPr>
                <w:rFonts w:ascii="Century Gothic"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cues</w:t>
            </w:r>
          </w:p>
          <w:p w14:paraId="0405921A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z w:val="18"/>
              </w:rPr>
              <w:t>Up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to</w:t>
            </w:r>
            <w:r>
              <w:rPr>
                <w:rFonts w:ascii="Century Gothic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40</w:t>
            </w:r>
            <w:r>
              <w:rPr>
                <w:rFonts w:ascii="Century Gothic"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GL</w:t>
            </w:r>
          </w:p>
        </w:tc>
        <w:tc>
          <w:tcPr>
            <w:tcW w:w="176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14:paraId="0405921B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1C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1D" w14:textId="77777777" w:rsidR="00700F7C" w:rsidRDefault="002F10C5">
            <w:pPr>
              <w:pStyle w:val="TableParagraph"/>
              <w:spacing w:before="136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MODERATE,</w:t>
            </w:r>
          </w:p>
          <w:p w14:paraId="0405921E" w14:textId="77777777" w:rsidR="00700F7C" w:rsidRDefault="002F10C5">
            <w:pPr>
              <w:pStyle w:val="TableParagraph"/>
              <w:ind w:left="99" w:right="98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subject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cues</w:t>
            </w:r>
          </w:p>
        </w:tc>
        <w:tc>
          <w:tcPr>
            <w:tcW w:w="3089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921F" w14:textId="77777777" w:rsidR="00700F7C" w:rsidRDefault="00700F7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4059220" w14:textId="77777777" w:rsidR="00700F7C" w:rsidRDefault="002F10C5">
            <w:pPr>
              <w:pStyle w:val="TableParagraph"/>
              <w:ind w:right="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700F7C" w14:paraId="04059230" w14:textId="77777777">
        <w:trPr>
          <w:trHeight w:hRule="exact" w:val="926"/>
        </w:trPr>
        <w:tc>
          <w:tcPr>
            <w:tcW w:w="189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222" w14:textId="77777777" w:rsidR="00700F7C" w:rsidRDefault="00700F7C"/>
        </w:tc>
        <w:tc>
          <w:tcPr>
            <w:tcW w:w="311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223" w14:textId="77777777" w:rsidR="00700F7C" w:rsidRDefault="00700F7C"/>
        </w:tc>
        <w:tc>
          <w:tcPr>
            <w:tcW w:w="219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224" w14:textId="77777777" w:rsidR="00700F7C" w:rsidRDefault="00700F7C"/>
        </w:tc>
        <w:tc>
          <w:tcPr>
            <w:tcW w:w="102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04059225" w14:textId="77777777" w:rsidR="00700F7C" w:rsidRDefault="00700F7C"/>
        </w:tc>
        <w:tc>
          <w:tcPr>
            <w:tcW w:w="101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04059226" w14:textId="77777777" w:rsidR="00700F7C" w:rsidRDefault="00700F7C"/>
        </w:tc>
        <w:tc>
          <w:tcPr>
            <w:tcW w:w="102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04059227" w14:textId="77777777" w:rsidR="00700F7C" w:rsidRDefault="00700F7C"/>
        </w:tc>
        <w:tc>
          <w:tcPr>
            <w:tcW w:w="106" w:type="dxa"/>
            <w:vMerge/>
            <w:tcBorders>
              <w:left w:val="single" w:sz="12" w:space="0" w:color="000000"/>
              <w:bottom w:val="single" w:sz="13" w:space="0" w:color="000000"/>
              <w:right w:val="nil"/>
            </w:tcBorders>
            <w:shd w:val="clear" w:color="auto" w:fill="FFC000"/>
          </w:tcPr>
          <w:p w14:paraId="04059228" w14:textId="77777777" w:rsidR="00700F7C" w:rsidRDefault="00700F7C"/>
        </w:tc>
        <w:tc>
          <w:tcPr>
            <w:tcW w:w="2700" w:type="dxa"/>
            <w:vMerge/>
            <w:tcBorders>
              <w:left w:val="nil"/>
              <w:bottom w:val="single" w:sz="13" w:space="0" w:color="000000"/>
              <w:right w:val="nil"/>
            </w:tcBorders>
            <w:shd w:val="clear" w:color="auto" w:fill="FFC000"/>
          </w:tcPr>
          <w:p w14:paraId="04059229" w14:textId="77777777" w:rsidR="00700F7C" w:rsidRDefault="00700F7C"/>
        </w:tc>
        <w:tc>
          <w:tcPr>
            <w:tcW w:w="108" w:type="dxa"/>
            <w:vMerge/>
            <w:tcBorders>
              <w:left w:val="nil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922A" w14:textId="77777777" w:rsidR="00700F7C" w:rsidRDefault="00700F7C"/>
        </w:tc>
        <w:tc>
          <w:tcPr>
            <w:tcW w:w="175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22B" w14:textId="77777777" w:rsidR="00700F7C" w:rsidRDefault="00700F7C"/>
        </w:tc>
        <w:tc>
          <w:tcPr>
            <w:tcW w:w="225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365F91"/>
          </w:tcPr>
          <w:p w14:paraId="0405922C" w14:textId="77777777" w:rsidR="00700F7C" w:rsidRDefault="00700F7C"/>
        </w:tc>
        <w:tc>
          <w:tcPr>
            <w:tcW w:w="176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922D" w14:textId="77777777" w:rsidR="00700F7C" w:rsidRDefault="00700F7C"/>
        </w:tc>
        <w:tc>
          <w:tcPr>
            <w:tcW w:w="3089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922E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2F" w14:textId="77777777" w:rsidR="00700F7C" w:rsidRDefault="002F10C5">
            <w:pPr>
              <w:pStyle w:val="TableParagraph"/>
              <w:spacing w:before="127"/>
              <w:ind w:righ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</w:tc>
      </w:tr>
      <w:tr w:rsidR="00700F7C" w14:paraId="04059250" w14:textId="77777777">
        <w:trPr>
          <w:trHeight w:hRule="exact" w:val="869"/>
        </w:trPr>
        <w:tc>
          <w:tcPr>
            <w:tcW w:w="189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231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32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33" w14:textId="77777777" w:rsidR="00700F7C" w:rsidRDefault="00700F7C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04059234" w14:textId="77777777" w:rsidR="00700F7C" w:rsidRDefault="002F10C5">
            <w:pPr>
              <w:pStyle w:val="TableParagraph"/>
              <w:ind w:left="318" w:right="317" w:firstLine="12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Lowbidgee</w:t>
            </w:r>
            <w:r>
              <w:rPr>
                <w:rFonts w:ascii="Century Gothic"/>
                <w:b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Nimmie-Caira</w:t>
            </w:r>
          </w:p>
        </w:tc>
        <w:tc>
          <w:tcPr>
            <w:tcW w:w="311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235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36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059237" w14:textId="77777777" w:rsidR="00700F7C" w:rsidRDefault="002F10C5">
            <w:pPr>
              <w:pStyle w:val="TableParagraph"/>
              <w:ind w:left="92" w:right="35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20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targeting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fish,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frogs,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turtles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3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waterbirds</w:t>
            </w:r>
          </w:p>
        </w:tc>
        <w:tc>
          <w:tcPr>
            <w:tcW w:w="219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238" w14:textId="77777777" w:rsidR="00700F7C" w:rsidRDefault="00700F7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39" w14:textId="77777777" w:rsidR="00700F7C" w:rsidRDefault="002F10C5">
            <w:pPr>
              <w:pStyle w:val="TableParagraph"/>
              <w:ind w:left="92" w:right="9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Refuge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annual</w:t>
            </w:r>
            <w:r>
              <w:rPr>
                <w:rFonts w:ascii="Century Gothic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Lignum</w:t>
            </w:r>
            <w:r>
              <w:rPr>
                <w:rFonts w:ascii="Century Gothic"/>
                <w:spacing w:val="-1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dominated</w:t>
            </w:r>
            <w:r>
              <w:rPr>
                <w:rFonts w:ascii="Century Gothic"/>
                <w:spacing w:val="3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wetlands</w:t>
            </w:r>
          </w:p>
          <w:p w14:paraId="0405923A" w14:textId="77777777" w:rsidR="00700F7C" w:rsidRDefault="002F10C5">
            <w:pPr>
              <w:pStyle w:val="TableParagraph"/>
              <w:ind w:left="92" w:right="45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5 </w:t>
            </w:r>
            <w:r>
              <w:rPr>
                <w:rFonts w:ascii="Century Gothic"/>
                <w:spacing w:val="-1"/>
                <w:sz w:val="18"/>
              </w:rPr>
              <w:t>years,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duration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 xml:space="preserve">of </w:t>
            </w: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7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months</w:t>
            </w:r>
          </w:p>
        </w:tc>
        <w:tc>
          <w:tcPr>
            <w:tcW w:w="102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0405923B" w14:textId="77777777" w:rsidR="00700F7C" w:rsidRDefault="00700F7C"/>
        </w:tc>
        <w:tc>
          <w:tcPr>
            <w:tcW w:w="101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23C" w14:textId="77777777" w:rsidR="00700F7C" w:rsidRDefault="00700F7C"/>
        </w:tc>
        <w:tc>
          <w:tcPr>
            <w:tcW w:w="102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23D" w14:textId="77777777" w:rsidR="00700F7C" w:rsidRDefault="00700F7C"/>
        </w:tc>
        <w:tc>
          <w:tcPr>
            <w:tcW w:w="106" w:type="dxa"/>
            <w:vMerge w:val="restart"/>
            <w:tcBorders>
              <w:top w:val="single" w:sz="13" w:space="0" w:color="000000"/>
              <w:left w:val="single" w:sz="12" w:space="0" w:color="000000"/>
              <w:right w:val="nil"/>
            </w:tcBorders>
            <w:shd w:val="clear" w:color="auto" w:fill="FFC000"/>
          </w:tcPr>
          <w:p w14:paraId="0405923E" w14:textId="77777777" w:rsidR="00700F7C" w:rsidRDefault="00700F7C"/>
        </w:tc>
        <w:tc>
          <w:tcPr>
            <w:tcW w:w="2700" w:type="dxa"/>
            <w:vMerge w:val="restart"/>
            <w:tcBorders>
              <w:top w:val="single" w:sz="13" w:space="0" w:color="000000"/>
              <w:left w:val="nil"/>
              <w:right w:val="nil"/>
            </w:tcBorders>
            <w:shd w:val="clear" w:color="auto" w:fill="FFC000"/>
          </w:tcPr>
          <w:p w14:paraId="0405923F" w14:textId="77777777" w:rsidR="00700F7C" w:rsidRDefault="002F10C5">
            <w:pPr>
              <w:pStyle w:val="TableParagraph"/>
              <w:spacing w:line="216" w:lineRule="exact"/>
              <w:ind w:right="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  <w:p w14:paraId="04059240" w14:textId="77777777" w:rsidR="00700F7C" w:rsidRDefault="002F10C5">
            <w:pPr>
              <w:pStyle w:val="TableParagraph"/>
              <w:ind w:left="129" w:right="132" w:firstLine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Watering,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following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cues,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good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of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wetland-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floodplain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vegetation,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particularly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keep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known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rookery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sites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'event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ready'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</w:t>
            </w:r>
          </w:p>
        </w:tc>
        <w:tc>
          <w:tcPr>
            <w:tcW w:w="108" w:type="dxa"/>
            <w:vMerge w:val="restart"/>
            <w:tcBorders>
              <w:top w:val="single" w:sz="13" w:space="0" w:color="000000"/>
              <w:left w:val="nil"/>
              <w:right w:val="single" w:sz="12" w:space="0" w:color="000000"/>
            </w:tcBorders>
            <w:shd w:val="clear" w:color="auto" w:fill="FFC000"/>
          </w:tcPr>
          <w:p w14:paraId="04059241" w14:textId="77777777" w:rsidR="00700F7C" w:rsidRDefault="00700F7C"/>
        </w:tc>
        <w:tc>
          <w:tcPr>
            <w:tcW w:w="175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242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43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44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45" w14:textId="77777777" w:rsidR="00700F7C" w:rsidRDefault="002F10C5">
            <w:pPr>
              <w:pStyle w:val="TableParagraph"/>
              <w:spacing w:before="147"/>
              <w:ind w:left="48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76923B"/>
                <w:sz w:val="18"/>
              </w:rPr>
              <w:t>Maintain</w:t>
            </w:r>
          </w:p>
        </w:tc>
        <w:tc>
          <w:tcPr>
            <w:tcW w:w="225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365F91"/>
          </w:tcPr>
          <w:p w14:paraId="04059246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47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059248" w14:textId="77777777" w:rsidR="00700F7C" w:rsidRDefault="002F10C5">
            <w:pPr>
              <w:pStyle w:val="TableParagraph"/>
              <w:ind w:left="272" w:right="270" w:hanging="5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z w:val="18"/>
              </w:rPr>
              <w:t>A</w:t>
            </w:r>
            <w:r>
              <w:rPr>
                <w:rFonts w:ascii="Century Gothic"/>
                <w:color w:val="FFFFFF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high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potential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for</w:t>
            </w:r>
            <w:r>
              <w:rPr>
                <w:rFonts w:ascii="Century Gothic"/>
                <w:color w:val="FFFFFF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water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use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following</w:t>
            </w:r>
            <w:r>
              <w:rPr>
                <w:rFonts w:ascii="Century Gothic"/>
                <w:color w:val="FFFFFF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natural</w:t>
            </w:r>
            <w:r>
              <w:rPr>
                <w:rFonts w:ascii="Century Gothic"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cues</w:t>
            </w:r>
          </w:p>
          <w:p w14:paraId="04059249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z w:val="18"/>
              </w:rPr>
              <w:t>Up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to</w:t>
            </w:r>
            <w:r>
              <w:rPr>
                <w:rFonts w:ascii="Century Gothic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20</w:t>
            </w:r>
            <w:r>
              <w:rPr>
                <w:rFonts w:ascii="Century Gothic"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GL</w:t>
            </w:r>
          </w:p>
        </w:tc>
        <w:tc>
          <w:tcPr>
            <w:tcW w:w="176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14:paraId="0405924A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4B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4C" w14:textId="77777777" w:rsidR="00700F7C" w:rsidRDefault="002F10C5">
            <w:pPr>
              <w:pStyle w:val="TableParagraph"/>
              <w:spacing w:before="133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MODERATE,</w:t>
            </w:r>
          </w:p>
          <w:p w14:paraId="0405924D" w14:textId="77777777" w:rsidR="00700F7C" w:rsidRDefault="002F10C5">
            <w:pPr>
              <w:pStyle w:val="TableParagraph"/>
              <w:ind w:left="99" w:right="98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subject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cues</w:t>
            </w:r>
          </w:p>
        </w:tc>
        <w:tc>
          <w:tcPr>
            <w:tcW w:w="3089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924E" w14:textId="77777777" w:rsidR="00700F7C" w:rsidRDefault="00700F7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405924F" w14:textId="77777777" w:rsidR="00700F7C" w:rsidRDefault="002F10C5">
            <w:pPr>
              <w:pStyle w:val="TableParagraph"/>
              <w:ind w:right="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700F7C" w14:paraId="0405925F" w14:textId="77777777">
        <w:trPr>
          <w:trHeight w:hRule="exact" w:val="927"/>
        </w:trPr>
        <w:tc>
          <w:tcPr>
            <w:tcW w:w="189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251" w14:textId="77777777" w:rsidR="00700F7C" w:rsidRDefault="00700F7C"/>
        </w:tc>
        <w:tc>
          <w:tcPr>
            <w:tcW w:w="311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252" w14:textId="77777777" w:rsidR="00700F7C" w:rsidRDefault="00700F7C"/>
        </w:tc>
        <w:tc>
          <w:tcPr>
            <w:tcW w:w="219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253" w14:textId="77777777" w:rsidR="00700F7C" w:rsidRDefault="00700F7C"/>
        </w:tc>
        <w:tc>
          <w:tcPr>
            <w:tcW w:w="102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04059254" w14:textId="77777777" w:rsidR="00700F7C" w:rsidRDefault="00700F7C"/>
        </w:tc>
        <w:tc>
          <w:tcPr>
            <w:tcW w:w="101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04059255" w14:textId="77777777" w:rsidR="00700F7C" w:rsidRDefault="00700F7C"/>
        </w:tc>
        <w:tc>
          <w:tcPr>
            <w:tcW w:w="102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04059256" w14:textId="77777777" w:rsidR="00700F7C" w:rsidRDefault="00700F7C"/>
        </w:tc>
        <w:tc>
          <w:tcPr>
            <w:tcW w:w="106" w:type="dxa"/>
            <w:vMerge/>
            <w:tcBorders>
              <w:left w:val="single" w:sz="12" w:space="0" w:color="000000"/>
              <w:bottom w:val="single" w:sz="13" w:space="0" w:color="000000"/>
              <w:right w:val="nil"/>
            </w:tcBorders>
            <w:shd w:val="clear" w:color="auto" w:fill="FFC000"/>
          </w:tcPr>
          <w:p w14:paraId="04059257" w14:textId="77777777" w:rsidR="00700F7C" w:rsidRDefault="00700F7C"/>
        </w:tc>
        <w:tc>
          <w:tcPr>
            <w:tcW w:w="2700" w:type="dxa"/>
            <w:vMerge/>
            <w:tcBorders>
              <w:left w:val="nil"/>
              <w:bottom w:val="single" w:sz="13" w:space="0" w:color="000000"/>
              <w:right w:val="nil"/>
            </w:tcBorders>
            <w:shd w:val="clear" w:color="auto" w:fill="FFC000"/>
          </w:tcPr>
          <w:p w14:paraId="04059258" w14:textId="77777777" w:rsidR="00700F7C" w:rsidRDefault="00700F7C"/>
        </w:tc>
        <w:tc>
          <w:tcPr>
            <w:tcW w:w="108" w:type="dxa"/>
            <w:vMerge/>
            <w:tcBorders>
              <w:left w:val="nil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9259" w14:textId="77777777" w:rsidR="00700F7C" w:rsidRDefault="00700F7C"/>
        </w:tc>
        <w:tc>
          <w:tcPr>
            <w:tcW w:w="175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25A" w14:textId="77777777" w:rsidR="00700F7C" w:rsidRDefault="00700F7C"/>
        </w:tc>
        <w:tc>
          <w:tcPr>
            <w:tcW w:w="225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365F91"/>
          </w:tcPr>
          <w:p w14:paraId="0405925B" w14:textId="77777777" w:rsidR="00700F7C" w:rsidRDefault="00700F7C"/>
        </w:tc>
        <w:tc>
          <w:tcPr>
            <w:tcW w:w="176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925C" w14:textId="77777777" w:rsidR="00700F7C" w:rsidRDefault="00700F7C"/>
        </w:tc>
        <w:tc>
          <w:tcPr>
            <w:tcW w:w="3089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925D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5E" w14:textId="77777777" w:rsidR="00700F7C" w:rsidRDefault="002F10C5">
            <w:pPr>
              <w:pStyle w:val="TableParagraph"/>
              <w:spacing w:before="127"/>
              <w:ind w:righ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</w:tc>
      </w:tr>
      <w:tr w:rsidR="00700F7C" w14:paraId="0405927E" w14:textId="77777777">
        <w:trPr>
          <w:trHeight w:hRule="exact" w:val="869"/>
        </w:trPr>
        <w:tc>
          <w:tcPr>
            <w:tcW w:w="189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260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61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62" w14:textId="77777777" w:rsidR="00700F7C" w:rsidRDefault="00700F7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63" w14:textId="77777777" w:rsidR="00700F7C" w:rsidRDefault="002F10C5">
            <w:pPr>
              <w:pStyle w:val="TableParagraph"/>
              <w:ind w:left="397" w:right="394" w:firstLine="5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Lowbidgee</w:t>
            </w:r>
            <w:r>
              <w:rPr>
                <w:rFonts w:ascii="Century Gothic"/>
                <w:b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b/>
                <w:w w:val="95"/>
                <w:sz w:val="18"/>
              </w:rPr>
              <w:t>Fiddler-Uara</w:t>
            </w:r>
          </w:p>
        </w:tc>
        <w:tc>
          <w:tcPr>
            <w:tcW w:w="311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264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65" w14:textId="77777777" w:rsidR="00700F7C" w:rsidRDefault="00700F7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4059266" w14:textId="77777777" w:rsidR="00700F7C" w:rsidRDefault="002F10C5">
            <w:pPr>
              <w:pStyle w:val="TableParagraph"/>
              <w:spacing w:line="239" w:lineRule="auto"/>
              <w:ind w:left="92" w:right="35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20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targeting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fish,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frogs,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turtles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3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waterbirds</w:t>
            </w:r>
          </w:p>
        </w:tc>
        <w:tc>
          <w:tcPr>
            <w:tcW w:w="219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267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68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69" w14:textId="77777777" w:rsidR="00700F7C" w:rsidRDefault="002F10C5">
            <w:pPr>
              <w:pStyle w:val="TableParagraph"/>
              <w:spacing w:before="104"/>
              <w:ind w:left="92" w:right="187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Black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box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lignum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every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3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7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</w:p>
        </w:tc>
        <w:tc>
          <w:tcPr>
            <w:tcW w:w="102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0405926A" w14:textId="77777777" w:rsidR="00700F7C" w:rsidRDefault="00700F7C"/>
        </w:tc>
        <w:tc>
          <w:tcPr>
            <w:tcW w:w="101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26B" w14:textId="77777777" w:rsidR="00700F7C" w:rsidRDefault="00700F7C"/>
        </w:tc>
        <w:tc>
          <w:tcPr>
            <w:tcW w:w="102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26C" w14:textId="77777777" w:rsidR="00700F7C" w:rsidRDefault="00700F7C"/>
        </w:tc>
        <w:tc>
          <w:tcPr>
            <w:tcW w:w="2914" w:type="dxa"/>
            <w:gridSpan w:val="3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92D050"/>
          </w:tcPr>
          <w:p w14:paraId="0405926D" w14:textId="77777777" w:rsidR="00700F7C" w:rsidRDefault="00700F7C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405926E" w14:textId="77777777" w:rsidR="00700F7C" w:rsidRDefault="002F10C5">
            <w:pPr>
              <w:pStyle w:val="TableParagraph"/>
              <w:spacing w:line="220" w:lineRule="exact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  <w:p w14:paraId="0405926F" w14:textId="77777777" w:rsidR="00700F7C" w:rsidRDefault="002F10C5">
            <w:pPr>
              <w:pStyle w:val="TableParagraph"/>
              <w:ind w:left="251" w:right="254" w:hanging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Watering,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following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cues,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good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of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wetland-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floodplain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</w:p>
        </w:tc>
        <w:tc>
          <w:tcPr>
            <w:tcW w:w="175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270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71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72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73" w14:textId="77777777" w:rsidR="00700F7C" w:rsidRDefault="002F10C5">
            <w:pPr>
              <w:pStyle w:val="TableParagraph"/>
              <w:spacing w:before="118"/>
              <w:ind w:left="48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76923B"/>
                <w:sz w:val="18"/>
              </w:rPr>
              <w:t>Maintain</w:t>
            </w:r>
          </w:p>
        </w:tc>
        <w:tc>
          <w:tcPr>
            <w:tcW w:w="225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274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75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76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77" w14:textId="77777777" w:rsidR="00700F7C" w:rsidRDefault="002F10C5">
            <w:pPr>
              <w:pStyle w:val="TableParagraph"/>
              <w:spacing w:before="118"/>
              <w:ind w:left="52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Potential</w:t>
            </w:r>
          </w:p>
        </w:tc>
        <w:tc>
          <w:tcPr>
            <w:tcW w:w="176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14:paraId="04059278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79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7A" w14:textId="77777777" w:rsidR="00700F7C" w:rsidRDefault="00700F7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7B" w14:textId="77777777" w:rsidR="00700F7C" w:rsidRDefault="002F10C5">
            <w:pPr>
              <w:pStyle w:val="TableParagraph"/>
              <w:ind w:left="322" w:right="177" w:hanging="14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LOW,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subject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cues</w:t>
            </w:r>
          </w:p>
        </w:tc>
        <w:tc>
          <w:tcPr>
            <w:tcW w:w="3089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92D050"/>
          </w:tcPr>
          <w:p w14:paraId="0405927C" w14:textId="77777777" w:rsidR="00700F7C" w:rsidRDefault="00700F7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405927D" w14:textId="77777777" w:rsidR="00700F7C" w:rsidRDefault="002F10C5">
            <w:pPr>
              <w:pStyle w:val="TableParagraph"/>
              <w:ind w:right="17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</w:tc>
      </w:tr>
      <w:tr w:rsidR="00700F7C" w14:paraId="0405928B" w14:textId="77777777">
        <w:trPr>
          <w:trHeight w:hRule="exact" w:val="871"/>
        </w:trPr>
        <w:tc>
          <w:tcPr>
            <w:tcW w:w="189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27F" w14:textId="77777777" w:rsidR="00700F7C" w:rsidRDefault="00700F7C"/>
        </w:tc>
        <w:tc>
          <w:tcPr>
            <w:tcW w:w="311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280" w14:textId="77777777" w:rsidR="00700F7C" w:rsidRDefault="00700F7C"/>
        </w:tc>
        <w:tc>
          <w:tcPr>
            <w:tcW w:w="219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281" w14:textId="77777777" w:rsidR="00700F7C" w:rsidRDefault="00700F7C"/>
        </w:tc>
        <w:tc>
          <w:tcPr>
            <w:tcW w:w="102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04059282" w14:textId="77777777" w:rsidR="00700F7C" w:rsidRDefault="00700F7C"/>
        </w:tc>
        <w:tc>
          <w:tcPr>
            <w:tcW w:w="101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283" w14:textId="77777777" w:rsidR="00700F7C" w:rsidRDefault="00700F7C"/>
        </w:tc>
        <w:tc>
          <w:tcPr>
            <w:tcW w:w="102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04059284" w14:textId="77777777" w:rsidR="00700F7C" w:rsidRDefault="00700F7C"/>
        </w:tc>
        <w:tc>
          <w:tcPr>
            <w:tcW w:w="2914" w:type="dxa"/>
            <w:gridSpan w:val="3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92D050"/>
          </w:tcPr>
          <w:p w14:paraId="04059285" w14:textId="77777777" w:rsidR="00700F7C" w:rsidRDefault="00700F7C"/>
        </w:tc>
        <w:tc>
          <w:tcPr>
            <w:tcW w:w="175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286" w14:textId="77777777" w:rsidR="00700F7C" w:rsidRDefault="00700F7C"/>
        </w:tc>
        <w:tc>
          <w:tcPr>
            <w:tcW w:w="225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287" w14:textId="77777777" w:rsidR="00700F7C" w:rsidRDefault="00700F7C"/>
        </w:tc>
        <w:tc>
          <w:tcPr>
            <w:tcW w:w="176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9288" w14:textId="77777777" w:rsidR="00700F7C" w:rsidRDefault="00700F7C"/>
        </w:tc>
        <w:tc>
          <w:tcPr>
            <w:tcW w:w="3089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9289" w14:textId="77777777" w:rsidR="00700F7C" w:rsidRDefault="00700F7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405928A" w14:textId="77777777" w:rsidR="00700F7C" w:rsidRDefault="002F10C5">
            <w:pPr>
              <w:pStyle w:val="TableParagraph"/>
              <w:ind w:right="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700F7C" w14:paraId="040592AC" w14:textId="77777777">
        <w:trPr>
          <w:trHeight w:hRule="exact" w:val="869"/>
        </w:trPr>
        <w:tc>
          <w:tcPr>
            <w:tcW w:w="189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28C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8D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8E" w14:textId="77777777" w:rsidR="00700F7C" w:rsidRDefault="00700F7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405928F" w14:textId="77777777" w:rsidR="00700F7C" w:rsidRDefault="002F10C5">
            <w:pPr>
              <w:pStyle w:val="TableParagraph"/>
              <w:ind w:left="313" w:right="309" w:firstLine="13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Lowbidgee</w:t>
            </w:r>
            <w:r>
              <w:rPr>
                <w:rFonts w:ascii="Century Gothic"/>
                <w:b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Western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Lakes</w:t>
            </w:r>
          </w:p>
        </w:tc>
        <w:tc>
          <w:tcPr>
            <w:tcW w:w="311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290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91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92" w14:textId="77777777" w:rsidR="00700F7C" w:rsidRDefault="00700F7C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04059293" w14:textId="77777777" w:rsidR="00700F7C" w:rsidRDefault="002F10C5">
            <w:pPr>
              <w:pStyle w:val="TableParagraph"/>
              <w:ind w:left="92" w:right="392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10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GL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open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floodplain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</w:p>
        </w:tc>
        <w:tc>
          <w:tcPr>
            <w:tcW w:w="219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294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95" w14:textId="77777777" w:rsidR="00700F7C" w:rsidRDefault="002F10C5">
            <w:pPr>
              <w:pStyle w:val="TableParagraph"/>
              <w:spacing w:before="148"/>
              <w:ind w:left="92" w:right="167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open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</w:p>
          <w:p w14:paraId="04059296" w14:textId="77777777" w:rsidR="00700F7C" w:rsidRDefault="002F10C5">
            <w:pPr>
              <w:pStyle w:val="TableParagraph"/>
              <w:ind w:left="92" w:right="167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black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box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lignum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every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3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7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</w:p>
        </w:tc>
        <w:tc>
          <w:tcPr>
            <w:tcW w:w="102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04059297" w14:textId="77777777" w:rsidR="00700F7C" w:rsidRDefault="00700F7C"/>
        </w:tc>
        <w:tc>
          <w:tcPr>
            <w:tcW w:w="101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298" w14:textId="77777777" w:rsidR="00700F7C" w:rsidRDefault="00700F7C"/>
        </w:tc>
        <w:tc>
          <w:tcPr>
            <w:tcW w:w="102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299" w14:textId="77777777" w:rsidR="00700F7C" w:rsidRDefault="00700F7C"/>
        </w:tc>
        <w:tc>
          <w:tcPr>
            <w:tcW w:w="2914" w:type="dxa"/>
            <w:gridSpan w:val="3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92D050"/>
          </w:tcPr>
          <w:p w14:paraId="0405929A" w14:textId="77777777" w:rsidR="00700F7C" w:rsidRDefault="002F10C5">
            <w:pPr>
              <w:pStyle w:val="TableParagraph"/>
              <w:spacing w:line="216" w:lineRule="exact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  <w:p w14:paraId="0405929B" w14:textId="77777777" w:rsidR="00700F7C" w:rsidRDefault="002F10C5">
            <w:pPr>
              <w:pStyle w:val="TableParagraph"/>
              <w:ind w:left="251" w:right="254" w:hanging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Watering,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following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cues,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good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of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wetland-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floodplain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</w:p>
        </w:tc>
        <w:tc>
          <w:tcPr>
            <w:tcW w:w="175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29C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9D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9E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9F" w14:textId="77777777" w:rsidR="00700F7C" w:rsidRDefault="00700F7C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040592A0" w14:textId="77777777" w:rsidR="00700F7C" w:rsidRDefault="002F10C5">
            <w:pPr>
              <w:pStyle w:val="TableParagraph"/>
              <w:ind w:left="48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76923B"/>
                <w:sz w:val="18"/>
              </w:rPr>
              <w:t>Maintain</w:t>
            </w:r>
          </w:p>
        </w:tc>
        <w:tc>
          <w:tcPr>
            <w:tcW w:w="225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2A1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A2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A3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A4" w14:textId="77777777" w:rsidR="00700F7C" w:rsidRDefault="00700F7C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040592A5" w14:textId="77777777" w:rsidR="00700F7C" w:rsidRDefault="002F10C5">
            <w:pPr>
              <w:pStyle w:val="TableParagraph"/>
              <w:ind w:left="52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Potential</w:t>
            </w:r>
          </w:p>
        </w:tc>
        <w:tc>
          <w:tcPr>
            <w:tcW w:w="176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2A6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A7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A8" w14:textId="77777777" w:rsidR="00700F7C" w:rsidRDefault="00700F7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40592A9" w14:textId="77777777" w:rsidR="00700F7C" w:rsidRDefault="002F10C5">
            <w:pPr>
              <w:pStyle w:val="TableParagraph"/>
              <w:ind w:left="322" w:right="177" w:hanging="14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LOW,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subject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cues</w:t>
            </w:r>
          </w:p>
        </w:tc>
        <w:tc>
          <w:tcPr>
            <w:tcW w:w="3089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92D050"/>
          </w:tcPr>
          <w:p w14:paraId="040592AA" w14:textId="77777777" w:rsidR="00700F7C" w:rsidRDefault="00700F7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40592AB" w14:textId="77777777" w:rsidR="00700F7C" w:rsidRDefault="002F10C5">
            <w:pPr>
              <w:pStyle w:val="TableParagraph"/>
              <w:ind w:right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</w:tc>
      </w:tr>
      <w:tr w:rsidR="00700F7C" w14:paraId="040592B9" w14:textId="77777777">
        <w:trPr>
          <w:trHeight w:hRule="exact" w:val="983"/>
        </w:trPr>
        <w:tc>
          <w:tcPr>
            <w:tcW w:w="189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0592AD" w14:textId="77777777" w:rsidR="00700F7C" w:rsidRDefault="00700F7C"/>
        </w:tc>
        <w:tc>
          <w:tcPr>
            <w:tcW w:w="3115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0592AE" w14:textId="77777777" w:rsidR="00700F7C" w:rsidRDefault="00700F7C"/>
        </w:tc>
        <w:tc>
          <w:tcPr>
            <w:tcW w:w="219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0592AF" w14:textId="77777777" w:rsidR="00700F7C" w:rsidRDefault="00700F7C"/>
        </w:tc>
        <w:tc>
          <w:tcPr>
            <w:tcW w:w="102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EBEBE"/>
          </w:tcPr>
          <w:p w14:paraId="040592B0" w14:textId="77777777" w:rsidR="00700F7C" w:rsidRDefault="00700F7C"/>
        </w:tc>
        <w:tc>
          <w:tcPr>
            <w:tcW w:w="101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2B1" w14:textId="77777777" w:rsidR="00700F7C" w:rsidRDefault="00700F7C"/>
        </w:tc>
        <w:tc>
          <w:tcPr>
            <w:tcW w:w="102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2B2" w14:textId="77777777" w:rsidR="00700F7C" w:rsidRDefault="00700F7C"/>
        </w:tc>
        <w:tc>
          <w:tcPr>
            <w:tcW w:w="2914" w:type="dxa"/>
            <w:gridSpan w:val="3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</w:tcPr>
          <w:p w14:paraId="040592B3" w14:textId="77777777" w:rsidR="00700F7C" w:rsidRDefault="00700F7C"/>
        </w:tc>
        <w:tc>
          <w:tcPr>
            <w:tcW w:w="175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0592B4" w14:textId="77777777" w:rsidR="00700F7C" w:rsidRDefault="00700F7C"/>
        </w:tc>
        <w:tc>
          <w:tcPr>
            <w:tcW w:w="225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0592B5" w14:textId="77777777" w:rsidR="00700F7C" w:rsidRDefault="00700F7C"/>
        </w:tc>
        <w:tc>
          <w:tcPr>
            <w:tcW w:w="17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0592B6" w14:textId="77777777" w:rsidR="00700F7C" w:rsidRDefault="00700F7C"/>
        </w:tc>
        <w:tc>
          <w:tcPr>
            <w:tcW w:w="3089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</w:tcPr>
          <w:p w14:paraId="040592B7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B8" w14:textId="77777777" w:rsidR="00700F7C" w:rsidRDefault="002F10C5">
            <w:pPr>
              <w:pStyle w:val="TableParagraph"/>
              <w:spacing w:before="155"/>
              <w:ind w:right="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</w:tbl>
    <w:p w14:paraId="040592BA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92BB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92BC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92BD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92BE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92BF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92C0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92C1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92C2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92C3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92C4" w14:textId="77777777" w:rsidR="00700F7C" w:rsidRDefault="00700F7C">
      <w:pPr>
        <w:spacing w:before="10"/>
        <w:rPr>
          <w:rFonts w:ascii="Times New Roman" w:eastAsia="Times New Roman" w:hAnsi="Times New Roman" w:cs="Times New Roman"/>
          <w:sz w:val="11"/>
          <w:szCs w:val="11"/>
        </w:rPr>
      </w:pPr>
    </w:p>
    <w:p w14:paraId="040592C5" w14:textId="0052C6DB" w:rsidR="00700F7C" w:rsidRDefault="002F10C5">
      <w:pPr>
        <w:spacing w:line="20" w:lineRule="atLeast"/>
        <w:ind w:left="11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04059B17" wp14:editId="584F96A3">
                <wp:extent cx="1838325" cy="8890"/>
                <wp:effectExtent l="5080" t="3175" r="4445" b="6985"/>
                <wp:docPr id="822" name="Group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823" name="Group 78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824" name="Freeform 78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BBD512" id="Group 785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">
                <v:group id="Group 786" o:spid="_x0000_s1027" style="position:absolute;left:7;top:7;width:2881;height:2" coordorigin="7,7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Freeform 787" o:spid="_x0000_s1028" style="position:absolute;left:7;top:7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UgWcMA&#10;AADcAAAADwAAAGRycy9kb3ducmV2LnhtbESPQWsCMRSE7wX/Q3hCL6Vm1VJkaxQtFb3utr0/Nq+b&#10;tJuXNUl1/fdGKPQ4zMw3zHI9uE6cKETrWcF0UoAgbry23Cr4eN89LkDEhKyx80wKLhRhvRrdLbHU&#10;/swVnerUigzhWKICk1JfShkbQw7jxPfE2fvywWHKMrRSBzxnuOvkrCiepUPLecFgT6+Gmp/61yn4&#10;rI0b7Jt9+J5X+zmasJVHqpS6Hw+bFxCJhvQf/msftILF7AluZ/IR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UgWcMAAADcAAAADwAAAAAAAAAAAAAAAACYAgAAZHJzL2Rv&#10;d25yZXYueG1sUEsFBgAAAAAEAAQA9QAAAIgDAAAAAA==&#10;" path="m,l2880,e" filled="f" strokeweight=".24697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040592C6" w14:textId="77777777" w:rsidR="00700F7C" w:rsidRDefault="00700F7C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700F7C">
          <w:footerReference w:type="default" r:id="rId59"/>
          <w:pgSz w:w="23820" w:h="16840" w:orient="landscape"/>
          <w:pgMar w:top="840" w:right="920" w:bottom="1420" w:left="600" w:header="0" w:footer="1231" w:gutter="0"/>
          <w:pgNumType w:start="8"/>
          <w:cols w:space="720"/>
        </w:sectPr>
      </w:pPr>
    </w:p>
    <w:p w14:paraId="040592C7" w14:textId="6F996EA3" w:rsidR="00700F7C" w:rsidRDefault="002F10C5">
      <w:pPr>
        <w:spacing w:before="5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089760" behindDoc="1" locked="0" layoutInCell="1" allowOverlap="1" wp14:anchorId="04059B19" wp14:editId="7D959C48">
                <wp:simplePos x="0" y="0"/>
                <wp:positionH relativeFrom="page">
                  <wp:posOffset>7052310</wp:posOffset>
                </wp:positionH>
                <wp:positionV relativeFrom="page">
                  <wp:posOffset>2491740</wp:posOffset>
                </wp:positionV>
                <wp:extent cx="1714500" cy="701040"/>
                <wp:effectExtent l="3810" t="0" r="0" b="0"/>
                <wp:wrapNone/>
                <wp:docPr id="811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701040"/>
                          <a:chOff x="11106" y="3924"/>
                          <a:chExt cx="2700" cy="1104"/>
                        </a:xfrm>
                      </wpg:grpSpPr>
                      <wpg:grpSp>
                        <wpg:cNvPr id="812" name="Group 783"/>
                        <wpg:cNvGrpSpPr>
                          <a:grpSpLocks/>
                        </wpg:cNvGrpSpPr>
                        <wpg:grpSpPr bwMode="auto">
                          <a:xfrm>
                            <a:off x="11106" y="3924"/>
                            <a:ext cx="2700" cy="221"/>
                            <a:chOff x="11106" y="3924"/>
                            <a:chExt cx="2700" cy="221"/>
                          </a:xfrm>
                        </wpg:grpSpPr>
                        <wps:wsp>
                          <wps:cNvPr id="813" name="Freeform 784"/>
                          <wps:cNvSpPr>
                            <a:spLocks/>
                          </wps:cNvSpPr>
                          <wps:spPr bwMode="auto">
                            <a:xfrm>
                              <a:off x="11106" y="3924"/>
                              <a:ext cx="2700" cy="221"/>
                            </a:xfrm>
                            <a:custGeom>
                              <a:avLst/>
                              <a:gdLst>
                                <a:gd name="T0" fmla="+- 0 11106 11106"/>
                                <a:gd name="T1" fmla="*/ T0 w 2700"/>
                                <a:gd name="T2" fmla="+- 0 4145 3924"/>
                                <a:gd name="T3" fmla="*/ 4145 h 221"/>
                                <a:gd name="T4" fmla="+- 0 13806 11106"/>
                                <a:gd name="T5" fmla="*/ T4 w 2700"/>
                                <a:gd name="T6" fmla="+- 0 4145 3924"/>
                                <a:gd name="T7" fmla="*/ 4145 h 221"/>
                                <a:gd name="T8" fmla="+- 0 13806 11106"/>
                                <a:gd name="T9" fmla="*/ T8 w 2700"/>
                                <a:gd name="T10" fmla="+- 0 3924 3924"/>
                                <a:gd name="T11" fmla="*/ 3924 h 221"/>
                                <a:gd name="T12" fmla="+- 0 11106 11106"/>
                                <a:gd name="T13" fmla="*/ T12 w 2700"/>
                                <a:gd name="T14" fmla="+- 0 3924 3924"/>
                                <a:gd name="T15" fmla="*/ 3924 h 221"/>
                                <a:gd name="T16" fmla="+- 0 11106 11106"/>
                                <a:gd name="T17" fmla="*/ T16 w 2700"/>
                                <a:gd name="T18" fmla="+- 0 4145 3924"/>
                                <a:gd name="T19" fmla="*/ 414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1"/>
                                  </a:moveTo>
                                  <a:lnTo>
                                    <a:pt x="2700" y="221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781"/>
                        <wpg:cNvGrpSpPr>
                          <a:grpSpLocks/>
                        </wpg:cNvGrpSpPr>
                        <wpg:grpSpPr bwMode="auto">
                          <a:xfrm>
                            <a:off x="11106" y="4145"/>
                            <a:ext cx="2700" cy="221"/>
                            <a:chOff x="11106" y="4145"/>
                            <a:chExt cx="2700" cy="221"/>
                          </a:xfrm>
                        </wpg:grpSpPr>
                        <wps:wsp>
                          <wps:cNvPr id="815" name="Freeform 782"/>
                          <wps:cNvSpPr>
                            <a:spLocks/>
                          </wps:cNvSpPr>
                          <wps:spPr bwMode="auto">
                            <a:xfrm>
                              <a:off x="11106" y="4145"/>
                              <a:ext cx="2700" cy="221"/>
                            </a:xfrm>
                            <a:custGeom>
                              <a:avLst/>
                              <a:gdLst>
                                <a:gd name="T0" fmla="+- 0 11106 11106"/>
                                <a:gd name="T1" fmla="*/ T0 w 2700"/>
                                <a:gd name="T2" fmla="+- 0 4366 4145"/>
                                <a:gd name="T3" fmla="*/ 4366 h 221"/>
                                <a:gd name="T4" fmla="+- 0 13806 11106"/>
                                <a:gd name="T5" fmla="*/ T4 w 2700"/>
                                <a:gd name="T6" fmla="+- 0 4366 4145"/>
                                <a:gd name="T7" fmla="*/ 4366 h 221"/>
                                <a:gd name="T8" fmla="+- 0 13806 11106"/>
                                <a:gd name="T9" fmla="*/ T8 w 2700"/>
                                <a:gd name="T10" fmla="+- 0 4145 4145"/>
                                <a:gd name="T11" fmla="*/ 4145 h 221"/>
                                <a:gd name="T12" fmla="+- 0 11106 11106"/>
                                <a:gd name="T13" fmla="*/ T12 w 2700"/>
                                <a:gd name="T14" fmla="+- 0 4145 4145"/>
                                <a:gd name="T15" fmla="*/ 4145 h 221"/>
                                <a:gd name="T16" fmla="+- 0 11106 11106"/>
                                <a:gd name="T17" fmla="*/ T16 w 2700"/>
                                <a:gd name="T18" fmla="+- 0 4366 4145"/>
                                <a:gd name="T19" fmla="*/ 436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1"/>
                                  </a:moveTo>
                                  <a:lnTo>
                                    <a:pt x="2700" y="221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779"/>
                        <wpg:cNvGrpSpPr>
                          <a:grpSpLocks/>
                        </wpg:cNvGrpSpPr>
                        <wpg:grpSpPr bwMode="auto">
                          <a:xfrm>
                            <a:off x="11106" y="4366"/>
                            <a:ext cx="2700" cy="221"/>
                            <a:chOff x="11106" y="4366"/>
                            <a:chExt cx="2700" cy="221"/>
                          </a:xfrm>
                        </wpg:grpSpPr>
                        <wps:wsp>
                          <wps:cNvPr id="817" name="Freeform 780"/>
                          <wps:cNvSpPr>
                            <a:spLocks/>
                          </wps:cNvSpPr>
                          <wps:spPr bwMode="auto">
                            <a:xfrm>
                              <a:off x="11106" y="4366"/>
                              <a:ext cx="2700" cy="221"/>
                            </a:xfrm>
                            <a:custGeom>
                              <a:avLst/>
                              <a:gdLst>
                                <a:gd name="T0" fmla="+- 0 11106 11106"/>
                                <a:gd name="T1" fmla="*/ T0 w 2700"/>
                                <a:gd name="T2" fmla="+- 0 4587 4366"/>
                                <a:gd name="T3" fmla="*/ 4587 h 221"/>
                                <a:gd name="T4" fmla="+- 0 13806 11106"/>
                                <a:gd name="T5" fmla="*/ T4 w 2700"/>
                                <a:gd name="T6" fmla="+- 0 4587 4366"/>
                                <a:gd name="T7" fmla="*/ 4587 h 221"/>
                                <a:gd name="T8" fmla="+- 0 13806 11106"/>
                                <a:gd name="T9" fmla="*/ T8 w 2700"/>
                                <a:gd name="T10" fmla="+- 0 4366 4366"/>
                                <a:gd name="T11" fmla="*/ 4366 h 221"/>
                                <a:gd name="T12" fmla="+- 0 11106 11106"/>
                                <a:gd name="T13" fmla="*/ T12 w 2700"/>
                                <a:gd name="T14" fmla="+- 0 4366 4366"/>
                                <a:gd name="T15" fmla="*/ 4366 h 221"/>
                                <a:gd name="T16" fmla="+- 0 11106 11106"/>
                                <a:gd name="T17" fmla="*/ T16 w 2700"/>
                                <a:gd name="T18" fmla="+- 0 4587 4366"/>
                                <a:gd name="T19" fmla="*/ 458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1"/>
                                  </a:moveTo>
                                  <a:lnTo>
                                    <a:pt x="2700" y="221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777"/>
                        <wpg:cNvGrpSpPr>
                          <a:grpSpLocks/>
                        </wpg:cNvGrpSpPr>
                        <wpg:grpSpPr bwMode="auto">
                          <a:xfrm>
                            <a:off x="11106" y="4587"/>
                            <a:ext cx="2700" cy="221"/>
                            <a:chOff x="11106" y="4587"/>
                            <a:chExt cx="2700" cy="221"/>
                          </a:xfrm>
                        </wpg:grpSpPr>
                        <wps:wsp>
                          <wps:cNvPr id="819" name="Freeform 778"/>
                          <wps:cNvSpPr>
                            <a:spLocks/>
                          </wps:cNvSpPr>
                          <wps:spPr bwMode="auto">
                            <a:xfrm>
                              <a:off x="11106" y="4587"/>
                              <a:ext cx="2700" cy="221"/>
                            </a:xfrm>
                            <a:custGeom>
                              <a:avLst/>
                              <a:gdLst>
                                <a:gd name="T0" fmla="+- 0 11106 11106"/>
                                <a:gd name="T1" fmla="*/ T0 w 2700"/>
                                <a:gd name="T2" fmla="+- 0 4808 4587"/>
                                <a:gd name="T3" fmla="*/ 4808 h 221"/>
                                <a:gd name="T4" fmla="+- 0 13806 11106"/>
                                <a:gd name="T5" fmla="*/ T4 w 2700"/>
                                <a:gd name="T6" fmla="+- 0 4808 4587"/>
                                <a:gd name="T7" fmla="*/ 4808 h 221"/>
                                <a:gd name="T8" fmla="+- 0 13806 11106"/>
                                <a:gd name="T9" fmla="*/ T8 w 2700"/>
                                <a:gd name="T10" fmla="+- 0 4587 4587"/>
                                <a:gd name="T11" fmla="*/ 4587 h 221"/>
                                <a:gd name="T12" fmla="+- 0 11106 11106"/>
                                <a:gd name="T13" fmla="*/ T12 w 2700"/>
                                <a:gd name="T14" fmla="+- 0 4587 4587"/>
                                <a:gd name="T15" fmla="*/ 4587 h 221"/>
                                <a:gd name="T16" fmla="+- 0 11106 11106"/>
                                <a:gd name="T17" fmla="*/ T16 w 2700"/>
                                <a:gd name="T18" fmla="+- 0 4808 4587"/>
                                <a:gd name="T19" fmla="*/ 480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1"/>
                                  </a:moveTo>
                                  <a:lnTo>
                                    <a:pt x="2700" y="221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775"/>
                        <wpg:cNvGrpSpPr>
                          <a:grpSpLocks/>
                        </wpg:cNvGrpSpPr>
                        <wpg:grpSpPr bwMode="auto">
                          <a:xfrm>
                            <a:off x="11106" y="4808"/>
                            <a:ext cx="2700" cy="221"/>
                            <a:chOff x="11106" y="4808"/>
                            <a:chExt cx="2700" cy="221"/>
                          </a:xfrm>
                        </wpg:grpSpPr>
                        <wps:wsp>
                          <wps:cNvPr id="821" name="Freeform 776"/>
                          <wps:cNvSpPr>
                            <a:spLocks/>
                          </wps:cNvSpPr>
                          <wps:spPr bwMode="auto">
                            <a:xfrm>
                              <a:off x="11106" y="4808"/>
                              <a:ext cx="2700" cy="221"/>
                            </a:xfrm>
                            <a:custGeom>
                              <a:avLst/>
                              <a:gdLst>
                                <a:gd name="T0" fmla="+- 0 11106 11106"/>
                                <a:gd name="T1" fmla="*/ T0 w 2700"/>
                                <a:gd name="T2" fmla="+- 0 5028 4808"/>
                                <a:gd name="T3" fmla="*/ 5028 h 221"/>
                                <a:gd name="T4" fmla="+- 0 13806 11106"/>
                                <a:gd name="T5" fmla="*/ T4 w 2700"/>
                                <a:gd name="T6" fmla="+- 0 5028 4808"/>
                                <a:gd name="T7" fmla="*/ 5028 h 221"/>
                                <a:gd name="T8" fmla="+- 0 13806 11106"/>
                                <a:gd name="T9" fmla="*/ T8 w 2700"/>
                                <a:gd name="T10" fmla="+- 0 4808 4808"/>
                                <a:gd name="T11" fmla="*/ 4808 h 221"/>
                                <a:gd name="T12" fmla="+- 0 11106 11106"/>
                                <a:gd name="T13" fmla="*/ T12 w 2700"/>
                                <a:gd name="T14" fmla="+- 0 4808 4808"/>
                                <a:gd name="T15" fmla="*/ 4808 h 221"/>
                                <a:gd name="T16" fmla="+- 0 11106 11106"/>
                                <a:gd name="T17" fmla="*/ T16 w 2700"/>
                                <a:gd name="T18" fmla="+- 0 5028 4808"/>
                                <a:gd name="T19" fmla="*/ 502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0"/>
                                  </a:moveTo>
                                  <a:lnTo>
                                    <a:pt x="2700" y="220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5B833" id="Group 774" o:spid="_x0000_s1026" style="position:absolute;margin-left:555.3pt;margin-top:196.2pt;width:135pt;height:55.2pt;z-index:-226720;mso-position-horizontal-relative:page;mso-position-vertical-relative:page" coordorigin="11106,3924" coordsize="2700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">
                <v:group id="Group 783" o:spid="_x0000_s1027" style="position:absolute;left:11106;top:3924;width:2700;height:221" coordorigin="11106,3924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784" o:spid="_x0000_s1028" style="position:absolute;left:11106;top:3924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tY8YA&#10;AADcAAAADwAAAGRycy9kb3ducmV2LnhtbESPW2sCMRSE3wv+h3AEX0Sz2q6X1SgiFAp9KF4QfTts&#10;jruLm5Mlibr9902h0MdhZr5hluvW1OJBzleWFYyGCQji3OqKCwXHw/tgBsIHZI21ZVLwTR7Wq87L&#10;EjNtn7yjxz4UIkLYZ6igDKHJpPR5SQb90DbE0btaZzBE6QqpHT4j3NRynCQTabDiuFBiQ9uS8tv+&#10;bhQg9ucX1y/S8ySt0y8+fJ7e3FSpXrfdLEAEasN/+K/9oRXMRq/weyY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gtY8YAAADcAAAADwAAAAAAAAAAAAAAAACYAgAAZHJz&#10;L2Rvd25yZXYueG1sUEsFBgAAAAAEAAQA9QAAAIsDAAAAAA==&#10;" path="m,221r2700,l2700,,,,,221xe" fillcolor="#ffc000" stroked="f">
                    <v:path arrowok="t" o:connecttype="custom" o:connectlocs="0,4145;2700,4145;2700,3924;0,3924;0,4145" o:connectangles="0,0,0,0,0"/>
                  </v:shape>
                </v:group>
                <v:group id="Group 781" o:spid="_x0000_s1029" style="position:absolute;left:11106;top:4145;width:2700;height:221" coordorigin="11106,4145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Freeform 782" o:spid="_x0000_s1030" style="position:absolute;left:11106;top:4145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0QjMYA&#10;AADcAAAADwAAAGRycy9kb3ducmV2LnhtbESPW4vCMBSE3xf2P4Sz4Ito6mK9VKMsC4Lgw+IF0bdD&#10;c2zLNicliVr/vVlY8HGYmW+Y+bI1tbiR85VlBYN+AoI4t7riQsFhv+pNQPiArLG2TAoe5GG5eH+b&#10;Y6btnbd024VCRAj7DBWUITSZlD4vyaDv24Y4ehfrDIYoXSG1w3uEm1p+JslIGqw4LpTY0HdJ+e/u&#10;ahQgdqdn1y3S0yit0x/eb45DN1aq89F+zUAEasMr/N9eawWTQQp/Z+IR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0QjMYAAADcAAAADwAAAAAAAAAAAAAAAACYAgAAZHJz&#10;L2Rvd25yZXYueG1sUEsFBgAAAAAEAAQA9QAAAIsDAAAAAA==&#10;" path="m,221r2700,l2700,,,,,221xe" fillcolor="#ffc000" stroked="f">
                    <v:path arrowok="t" o:connecttype="custom" o:connectlocs="0,4366;2700,4366;2700,4145;0,4145;0,4366" o:connectangles="0,0,0,0,0"/>
                  </v:shape>
                </v:group>
                <v:group id="Group 779" o:spid="_x0000_s1031" style="position:absolute;left:11106;top:4366;width:2700;height:221" coordorigin="11106,4366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v:shape id="Freeform 780" o:spid="_x0000_s1032" style="position:absolute;left:11106;top:4366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MrYMUA&#10;AADcAAAADwAAAGRycy9kb3ducmV2LnhtbESPQWvCQBSE7wX/w/KEXkQ3ilEbXUWEQqGHYhSxt0f2&#10;mQSzb8PuVuO/7xYKHoeZ+YZZbTrTiBs5X1tWMB4lIIgLq2suFRwP78MFCB+QNTaWScGDPGzWvZcV&#10;ZtreeU+3PJQiQthnqKAKoc2k9EVFBv3ItsTRu1hnMETpSqkd3iPcNHKSJDNpsOa4UGFLu4qKa/5j&#10;FCAO3r7doEzPs7RJv/jweZq6uVKv/W67BBGoC8/wf/tDK1iM5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ytgxQAAANwAAAAPAAAAAAAAAAAAAAAAAJgCAABkcnMv&#10;ZG93bnJldi54bWxQSwUGAAAAAAQABAD1AAAAigMAAAAA&#10;" path="m,221r2700,l2700,,,,,221xe" fillcolor="#ffc000" stroked="f">
                    <v:path arrowok="t" o:connecttype="custom" o:connectlocs="0,4587;2700,4587;2700,4366;0,4366;0,4587" o:connectangles="0,0,0,0,0"/>
                  </v:shape>
                </v:group>
                <v:group id="Group 777" o:spid="_x0000_s1033" style="position:absolute;left:11106;top:4587;width:2700;height:221" coordorigin="11106,4587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778" o:spid="_x0000_s1034" style="position:absolute;left:11106;top:4587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aicYA&#10;AADcAAAADwAAAGRycy9kb3ducmV2LnhtbESPQWvCQBSE70L/w/IKvYhuFGNj6ipFKBR6EJMi7e2R&#10;fU1Cs2/D7lbjv+8KgsdhZr5h1tvBdOJEzreWFcymCQjiyuqWawWf5dskA+EDssbOMim4kIft5mG0&#10;xlzbMx/oVIRaRAj7HBU0IfS5lL5qyKCf2p44ej/WGQxRulpqh+cIN52cJ8lSGmw5LjTY066h6rf4&#10;MwoQx6tvN67Tr2XapXsuP44L96zU0+Pw+gIi0BDu4Vv7XSvIZiu4nolHQG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AaicYAAADcAAAADwAAAAAAAAAAAAAAAACYAgAAZHJz&#10;L2Rvd25yZXYueG1sUEsFBgAAAAAEAAQA9QAAAIsDAAAAAA==&#10;" path="m,221r2700,l2700,,,,,221xe" fillcolor="#ffc000" stroked="f">
                    <v:path arrowok="t" o:connecttype="custom" o:connectlocs="0,4808;2700,4808;2700,4587;0,4587;0,4808" o:connectangles="0,0,0,0,0"/>
                  </v:shape>
                </v:group>
                <v:group id="Group 775" o:spid="_x0000_s1035" style="position:absolute;left:11106;top:4808;width:2700;height:221" coordorigin="11106,4808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<v:shape id="Freeform 776" o:spid="_x0000_s1036" style="position:absolute;left:11106;top:4808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rcMsYA&#10;AADcAAAADwAAAGRycy9kb3ducmV2LnhtbESPT2vCQBTE74V+h+UVvIjZKI3aNKuIIAgein+Q9vbI&#10;viah2bdhd9X027uFgsdhZn7DFMvetOJKzjeWFYyTFARxaXXDlYLTcTOag/ABWWNrmRT8kofl4vmp&#10;wFzbG+/pegiViBD2OSqoQ+hyKX1Zk0Gf2I44et/WGQxRukpqh7cIN62cpOlUGmw4LtTY0bqm8udw&#10;MQoQh29fblhln9OszT74uDu/uplSg5d+9Q4iUB8e4f/2ViuYT8bwdyY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3rcMsYAAADcAAAADwAAAAAAAAAAAAAAAACYAgAAZHJz&#10;L2Rvd25yZXYueG1sUEsFBgAAAAAEAAQA9QAAAIsDAAAAAA==&#10;" path="m,220r2700,l2700,,,,,220xe" fillcolor="#ffc000" stroked="f">
                    <v:path arrowok="t" o:connecttype="custom" o:connectlocs="0,5028;2700,5028;2700,4808;0,4808;0,5028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89784" behindDoc="1" locked="0" layoutInCell="1" allowOverlap="1" wp14:anchorId="04059B1A" wp14:editId="1C27EE90">
                <wp:simplePos x="0" y="0"/>
                <wp:positionH relativeFrom="page">
                  <wp:posOffset>7052310</wp:posOffset>
                </wp:positionH>
                <wp:positionV relativeFrom="page">
                  <wp:posOffset>3405505</wp:posOffset>
                </wp:positionV>
                <wp:extent cx="1714500" cy="1120140"/>
                <wp:effectExtent l="3810" t="0" r="0" b="0"/>
                <wp:wrapNone/>
                <wp:docPr id="794" name="Group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1120140"/>
                          <a:chOff x="11106" y="5363"/>
                          <a:chExt cx="2700" cy="1764"/>
                        </a:xfrm>
                      </wpg:grpSpPr>
                      <wpg:grpSp>
                        <wpg:cNvPr id="795" name="Group 772"/>
                        <wpg:cNvGrpSpPr>
                          <a:grpSpLocks/>
                        </wpg:cNvGrpSpPr>
                        <wpg:grpSpPr bwMode="auto">
                          <a:xfrm>
                            <a:off x="11106" y="5363"/>
                            <a:ext cx="2700" cy="221"/>
                            <a:chOff x="11106" y="5363"/>
                            <a:chExt cx="2700" cy="221"/>
                          </a:xfrm>
                        </wpg:grpSpPr>
                        <wps:wsp>
                          <wps:cNvPr id="796" name="Freeform 773"/>
                          <wps:cNvSpPr>
                            <a:spLocks/>
                          </wps:cNvSpPr>
                          <wps:spPr bwMode="auto">
                            <a:xfrm>
                              <a:off x="11106" y="5363"/>
                              <a:ext cx="2700" cy="221"/>
                            </a:xfrm>
                            <a:custGeom>
                              <a:avLst/>
                              <a:gdLst>
                                <a:gd name="T0" fmla="+- 0 11106 11106"/>
                                <a:gd name="T1" fmla="*/ T0 w 2700"/>
                                <a:gd name="T2" fmla="+- 0 5583 5363"/>
                                <a:gd name="T3" fmla="*/ 5583 h 221"/>
                                <a:gd name="T4" fmla="+- 0 13806 11106"/>
                                <a:gd name="T5" fmla="*/ T4 w 2700"/>
                                <a:gd name="T6" fmla="+- 0 5583 5363"/>
                                <a:gd name="T7" fmla="*/ 5583 h 221"/>
                                <a:gd name="T8" fmla="+- 0 13806 11106"/>
                                <a:gd name="T9" fmla="*/ T8 w 2700"/>
                                <a:gd name="T10" fmla="+- 0 5363 5363"/>
                                <a:gd name="T11" fmla="*/ 5363 h 221"/>
                                <a:gd name="T12" fmla="+- 0 11106 11106"/>
                                <a:gd name="T13" fmla="*/ T12 w 2700"/>
                                <a:gd name="T14" fmla="+- 0 5363 5363"/>
                                <a:gd name="T15" fmla="*/ 5363 h 221"/>
                                <a:gd name="T16" fmla="+- 0 11106 11106"/>
                                <a:gd name="T17" fmla="*/ T16 w 2700"/>
                                <a:gd name="T18" fmla="+- 0 5583 5363"/>
                                <a:gd name="T19" fmla="*/ 558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0"/>
                                  </a:moveTo>
                                  <a:lnTo>
                                    <a:pt x="2700" y="220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770"/>
                        <wpg:cNvGrpSpPr>
                          <a:grpSpLocks/>
                        </wpg:cNvGrpSpPr>
                        <wpg:grpSpPr bwMode="auto">
                          <a:xfrm>
                            <a:off x="11106" y="5583"/>
                            <a:ext cx="2700" cy="221"/>
                            <a:chOff x="11106" y="5583"/>
                            <a:chExt cx="2700" cy="221"/>
                          </a:xfrm>
                        </wpg:grpSpPr>
                        <wps:wsp>
                          <wps:cNvPr id="798" name="Freeform 771"/>
                          <wps:cNvSpPr>
                            <a:spLocks/>
                          </wps:cNvSpPr>
                          <wps:spPr bwMode="auto">
                            <a:xfrm>
                              <a:off x="11106" y="5583"/>
                              <a:ext cx="2700" cy="221"/>
                            </a:xfrm>
                            <a:custGeom>
                              <a:avLst/>
                              <a:gdLst>
                                <a:gd name="T0" fmla="+- 0 11106 11106"/>
                                <a:gd name="T1" fmla="*/ T0 w 2700"/>
                                <a:gd name="T2" fmla="+- 0 5804 5583"/>
                                <a:gd name="T3" fmla="*/ 5804 h 221"/>
                                <a:gd name="T4" fmla="+- 0 13806 11106"/>
                                <a:gd name="T5" fmla="*/ T4 w 2700"/>
                                <a:gd name="T6" fmla="+- 0 5804 5583"/>
                                <a:gd name="T7" fmla="*/ 5804 h 221"/>
                                <a:gd name="T8" fmla="+- 0 13806 11106"/>
                                <a:gd name="T9" fmla="*/ T8 w 2700"/>
                                <a:gd name="T10" fmla="+- 0 5583 5583"/>
                                <a:gd name="T11" fmla="*/ 5583 h 221"/>
                                <a:gd name="T12" fmla="+- 0 11106 11106"/>
                                <a:gd name="T13" fmla="*/ T12 w 2700"/>
                                <a:gd name="T14" fmla="+- 0 5583 5583"/>
                                <a:gd name="T15" fmla="*/ 5583 h 221"/>
                                <a:gd name="T16" fmla="+- 0 11106 11106"/>
                                <a:gd name="T17" fmla="*/ T16 w 2700"/>
                                <a:gd name="T18" fmla="+- 0 5804 5583"/>
                                <a:gd name="T19" fmla="*/ 580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1"/>
                                  </a:moveTo>
                                  <a:lnTo>
                                    <a:pt x="2700" y="221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768"/>
                        <wpg:cNvGrpSpPr>
                          <a:grpSpLocks/>
                        </wpg:cNvGrpSpPr>
                        <wpg:grpSpPr bwMode="auto">
                          <a:xfrm>
                            <a:off x="11106" y="5804"/>
                            <a:ext cx="2700" cy="221"/>
                            <a:chOff x="11106" y="5804"/>
                            <a:chExt cx="2700" cy="221"/>
                          </a:xfrm>
                        </wpg:grpSpPr>
                        <wps:wsp>
                          <wps:cNvPr id="800" name="Freeform 769"/>
                          <wps:cNvSpPr>
                            <a:spLocks/>
                          </wps:cNvSpPr>
                          <wps:spPr bwMode="auto">
                            <a:xfrm>
                              <a:off x="11106" y="5804"/>
                              <a:ext cx="2700" cy="221"/>
                            </a:xfrm>
                            <a:custGeom>
                              <a:avLst/>
                              <a:gdLst>
                                <a:gd name="T0" fmla="+- 0 11106 11106"/>
                                <a:gd name="T1" fmla="*/ T0 w 2700"/>
                                <a:gd name="T2" fmla="+- 0 6025 5804"/>
                                <a:gd name="T3" fmla="*/ 6025 h 221"/>
                                <a:gd name="T4" fmla="+- 0 13806 11106"/>
                                <a:gd name="T5" fmla="*/ T4 w 2700"/>
                                <a:gd name="T6" fmla="+- 0 6025 5804"/>
                                <a:gd name="T7" fmla="*/ 6025 h 221"/>
                                <a:gd name="T8" fmla="+- 0 13806 11106"/>
                                <a:gd name="T9" fmla="*/ T8 w 2700"/>
                                <a:gd name="T10" fmla="+- 0 5804 5804"/>
                                <a:gd name="T11" fmla="*/ 5804 h 221"/>
                                <a:gd name="T12" fmla="+- 0 11106 11106"/>
                                <a:gd name="T13" fmla="*/ T12 w 2700"/>
                                <a:gd name="T14" fmla="+- 0 5804 5804"/>
                                <a:gd name="T15" fmla="*/ 5804 h 221"/>
                                <a:gd name="T16" fmla="+- 0 11106 11106"/>
                                <a:gd name="T17" fmla="*/ T16 w 2700"/>
                                <a:gd name="T18" fmla="+- 0 6025 5804"/>
                                <a:gd name="T19" fmla="*/ 602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1"/>
                                  </a:moveTo>
                                  <a:lnTo>
                                    <a:pt x="2700" y="221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766"/>
                        <wpg:cNvGrpSpPr>
                          <a:grpSpLocks/>
                        </wpg:cNvGrpSpPr>
                        <wpg:grpSpPr bwMode="auto">
                          <a:xfrm>
                            <a:off x="11106" y="6025"/>
                            <a:ext cx="2700" cy="221"/>
                            <a:chOff x="11106" y="6025"/>
                            <a:chExt cx="2700" cy="221"/>
                          </a:xfrm>
                        </wpg:grpSpPr>
                        <wps:wsp>
                          <wps:cNvPr id="802" name="Freeform 767"/>
                          <wps:cNvSpPr>
                            <a:spLocks/>
                          </wps:cNvSpPr>
                          <wps:spPr bwMode="auto">
                            <a:xfrm>
                              <a:off x="11106" y="6025"/>
                              <a:ext cx="2700" cy="221"/>
                            </a:xfrm>
                            <a:custGeom>
                              <a:avLst/>
                              <a:gdLst>
                                <a:gd name="T0" fmla="+- 0 11106 11106"/>
                                <a:gd name="T1" fmla="*/ T0 w 2700"/>
                                <a:gd name="T2" fmla="+- 0 6246 6025"/>
                                <a:gd name="T3" fmla="*/ 6246 h 221"/>
                                <a:gd name="T4" fmla="+- 0 13806 11106"/>
                                <a:gd name="T5" fmla="*/ T4 w 2700"/>
                                <a:gd name="T6" fmla="+- 0 6246 6025"/>
                                <a:gd name="T7" fmla="*/ 6246 h 221"/>
                                <a:gd name="T8" fmla="+- 0 13806 11106"/>
                                <a:gd name="T9" fmla="*/ T8 w 2700"/>
                                <a:gd name="T10" fmla="+- 0 6025 6025"/>
                                <a:gd name="T11" fmla="*/ 6025 h 221"/>
                                <a:gd name="T12" fmla="+- 0 11106 11106"/>
                                <a:gd name="T13" fmla="*/ T12 w 2700"/>
                                <a:gd name="T14" fmla="+- 0 6025 6025"/>
                                <a:gd name="T15" fmla="*/ 6025 h 221"/>
                                <a:gd name="T16" fmla="+- 0 11106 11106"/>
                                <a:gd name="T17" fmla="*/ T16 w 2700"/>
                                <a:gd name="T18" fmla="+- 0 6246 6025"/>
                                <a:gd name="T19" fmla="*/ 624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1"/>
                                  </a:moveTo>
                                  <a:lnTo>
                                    <a:pt x="2700" y="221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764"/>
                        <wpg:cNvGrpSpPr>
                          <a:grpSpLocks/>
                        </wpg:cNvGrpSpPr>
                        <wpg:grpSpPr bwMode="auto">
                          <a:xfrm>
                            <a:off x="11106" y="6246"/>
                            <a:ext cx="2700" cy="221"/>
                            <a:chOff x="11106" y="6246"/>
                            <a:chExt cx="2700" cy="221"/>
                          </a:xfrm>
                        </wpg:grpSpPr>
                        <wps:wsp>
                          <wps:cNvPr id="804" name="Freeform 765"/>
                          <wps:cNvSpPr>
                            <a:spLocks/>
                          </wps:cNvSpPr>
                          <wps:spPr bwMode="auto">
                            <a:xfrm>
                              <a:off x="11106" y="6246"/>
                              <a:ext cx="2700" cy="221"/>
                            </a:xfrm>
                            <a:custGeom>
                              <a:avLst/>
                              <a:gdLst>
                                <a:gd name="T0" fmla="+- 0 11106 11106"/>
                                <a:gd name="T1" fmla="*/ T0 w 2700"/>
                                <a:gd name="T2" fmla="+- 0 6467 6246"/>
                                <a:gd name="T3" fmla="*/ 6467 h 221"/>
                                <a:gd name="T4" fmla="+- 0 13806 11106"/>
                                <a:gd name="T5" fmla="*/ T4 w 2700"/>
                                <a:gd name="T6" fmla="+- 0 6467 6246"/>
                                <a:gd name="T7" fmla="*/ 6467 h 221"/>
                                <a:gd name="T8" fmla="+- 0 13806 11106"/>
                                <a:gd name="T9" fmla="*/ T8 w 2700"/>
                                <a:gd name="T10" fmla="+- 0 6246 6246"/>
                                <a:gd name="T11" fmla="*/ 6246 h 221"/>
                                <a:gd name="T12" fmla="+- 0 11106 11106"/>
                                <a:gd name="T13" fmla="*/ T12 w 2700"/>
                                <a:gd name="T14" fmla="+- 0 6246 6246"/>
                                <a:gd name="T15" fmla="*/ 6246 h 221"/>
                                <a:gd name="T16" fmla="+- 0 11106 11106"/>
                                <a:gd name="T17" fmla="*/ T16 w 2700"/>
                                <a:gd name="T18" fmla="+- 0 6467 6246"/>
                                <a:gd name="T19" fmla="*/ 646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1"/>
                                  </a:moveTo>
                                  <a:lnTo>
                                    <a:pt x="2700" y="221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762"/>
                        <wpg:cNvGrpSpPr>
                          <a:grpSpLocks/>
                        </wpg:cNvGrpSpPr>
                        <wpg:grpSpPr bwMode="auto">
                          <a:xfrm>
                            <a:off x="11106" y="6467"/>
                            <a:ext cx="2700" cy="219"/>
                            <a:chOff x="11106" y="6467"/>
                            <a:chExt cx="2700" cy="219"/>
                          </a:xfrm>
                        </wpg:grpSpPr>
                        <wps:wsp>
                          <wps:cNvPr id="806" name="Freeform 763"/>
                          <wps:cNvSpPr>
                            <a:spLocks/>
                          </wps:cNvSpPr>
                          <wps:spPr bwMode="auto">
                            <a:xfrm>
                              <a:off x="11106" y="6467"/>
                              <a:ext cx="2700" cy="219"/>
                            </a:xfrm>
                            <a:custGeom>
                              <a:avLst/>
                              <a:gdLst>
                                <a:gd name="T0" fmla="+- 0 11106 11106"/>
                                <a:gd name="T1" fmla="*/ T0 w 2700"/>
                                <a:gd name="T2" fmla="+- 0 6685 6467"/>
                                <a:gd name="T3" fmla="*/ 6685 h 219"/>
                                <a:gd name="T4" fmla="+- 0 13806 11106"/>
                                <a:gd name="T5" fmla="*/ T4 w 2700"/>
                                <a:gd name="T6" fmla="+- 0 6685 6467"/>
                                <a:gd name="T7" fmla="*/ 6685 h 219"/>
                                <a:gd name="T8" fmla="+- 0 13806 11106"/>
                                <a:gd name="T9" fmla="*/ T8 w 2700"/>
                                <a:gd name="T10" fmla="+- 0 6467 6467"/>
                                <a:gd name="T11" fmla="*/ 6467 h 219"/>
                                <a:gd name="T12" fmla="+- 0 11106 11106"/>
                                <a:gd name="T13" fmla="*/ T12 w 2700"/>
                                <a:gd name="T14" fmla="+- 0 6467 6467"/>
                                <a:gd name="T15" fmla="*/ 6467 h 219"/>
                                <a:gd name="T16" fmla="+- 0 11106 11106"/>
                                <a:gd name="T17" fmla="*/ T16 w 2700"/>
                                <a:gd name="T18" fmla="+- 0 6685 6467"/>
                                <a:gd name="T19" fmla="*/ 6685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219">
                                  <a:moveTo>
                                    <a:pt x="0" y="218"/>
                                  </a:moveTo>
                                  <a:lnTo>
                                    <a:pt x="2700" y="218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760"/>
                        <wpg:cNvGrpSpPr>
                          <a:grpSpLocks/>
                        </wpg:cNvGrpSpPr>
                        <wpg:grpSpPr bwMode="auto">
                          <a:xfrm>
                            <a:off x="11106" y="6685"/>
                            <a:ext cx="2700" cy="221"/>
                            <a:chOff x="11106" y="6685"/>
                            <a:chExt cx="2700" cy="221"/>
                          </a:xfrm>
                        </wpg:grpSpPr>
                        <wps:wsp>
                          <wps:cNvPr id="808" name="Freeform 761"/>
                          <wps:cNvSpPr>
                            <a:spLocks/>
                          </wps:cNvSpPr>
                          <wps:spPr bwMode="auto">
                            <a:xfrm>
                              <a:off x="11106" y="6685"/>
                              <a:ext cx="2700" cy="221"/>
                            </a:xfrm>
                            <a:custGeom>
                              <a:avLst/>
                              <a:gdLst>
                                <a:gd name="T0" fmla="+- 0 11106 11106"/>
                                <a:gd name="T1" fmla="*/ T0 w 2700"/>
                                <a:gd name="T2" fmla="+- 0 6906 6685"/>
                                <a:gd name="T3" fmla="*/ 6906 h 221"/>
                                <a:gd name="T4" fmla="+- 0 13806 11106"/>
                                <a:gd name="T5" fmla="*/ T4 w 2700"/>
                                <a:gd name="T6" fmla="+- 0 6906 6685"/>
                                <a:gd name="T7" fmla="*/ 6906 h 221"/>
                                <a:gd name="T8" fmla="+- 0 13806 11106"/>
                                <a:gd name="T9" fmla="*/ T8 w 2700"/>
                                <a:gd name="T10" fmla="+- 0 6685 6685"/>
                                <a:gd name="T11" fmla="*/ 6685 h 221"/>
                                <a:gd name="T12" fmla="+- 0 11106 11106"/>
                                <a:gd name="T13" fmla="*/ T12 w 2700"/>
                                <a:gd name="T14" fmla="+- 0 6685 6685"/>
                                <a:gd name="T15" fmla="*/ 6685 h 221"/>
                                <a:gd name="T16" fmla="+- 0 11106 11106"/>
                                <a:gd name="T17" fmla="*/ T16 w 2700"/>
                                <a:gd name="T18" fmla="+- 0 6906 6685"/>
                                <a:gd name="T19" fmla="*/ 690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1"/>
                                  </a:moveTo>
                                  <a:lnTo>
                                    <a:pt x="2700" y="221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758"/>
                        <wpg:cNvGrpSpPr>
                          <a:grpSpLocks/>
                        </wpg:cNvGrpSpPr>
                        <wpg:grpSpPr bwMode="auto">
                          <a:xfrm>
                            <a:off x="11106" y="6906"/>
                            <a:ext cx="2700" cy="221"/>
                            <a:chOff x="11106" y="6906"/>
                            <a:chExt cx="2700" cy="221"/>
                          </a:xfrm>
                        </wpg:grpSpPr>
                        <wps:wsp>
                          <wps:cNvPr id="810" name="Freeform 759"/>
                          <wps:cNvSpPr>
                            <a:spLocks/>
                          </wps:cNvSpPr>
                          <wps:spPr bwMode="auto">
                            <a:xfrm>
                              <a:off x="11106" y="6906"/>
                              <a:ext cx="2700" cy="221"/>
                            </a:xfrm>
                            <a:custGeom>
                              <a:avLst/>
                              <a:gdLst>
                                <a:gd name="T0" fmla="+- 0 11106 11106"/>
                                <a:gd name="T1" fmla="*/ T0 w 2700"/>
                                <a:gd name="T2" fmla="+- 0 7127 6906"/>
                                <a:gd name="T3" fmla="*/ 7127 h 221"/>
                                <a:gd name="T4" fmla="+- 0 13806 11106"/>
                                <a:gd name="T5" fmla="*/ T4 w 2700"/>
                                <a:gd name="T6" fmla="+- 0 7127 6906"/>
                                <a:gd name="T7" fmla="*/ 7127 h 221"/>
                                <a:gd name="T8" fmla="+- 0 13806 11106"/>
                                <a:gd name="T9" fmla="*/ T8 w 2700"/>
                                <a:gd name="T10" fmla="+- 0 6906 6906"/>
                                <a:gd name="T11" fmla="*/ 6906 h 221"/>
                                <a:gd name="T12" fmla="+- 0 11106 11106"/>
                                <a:gd name="T13" fmla="*/ T12 w 2700"/>
                                <a:gd name="T14" fmla="+- 0 6906 6906"/>
                                <a:gd name="T15" fmla="*/ 6906 h 221"/>
                                <a:gd name="T16" fmla="+- 0 11106 11106"/>
                                <a:gd name="T17" fmla="*/ T16 w 2700"/>
                                <a:gd name="T18" fmla="+- 0 7127 6906"/>
                                <a:gd name="T19" fmla="*/ 712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1"/>
                                  </a:moveTo>
                                  <a:lnTo>
                                    <a:pt x="2700" y="221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65EE5F" id="Group 757" o:spid="_x0000_s1026" style="position:absolute;margin-left:555.3pt;margin-top:268.15pt;width:135pt;height:88.2pt;z-index:-226696;mso-position-horizontal-relative:page;mso-position-vertical-relative:page" coordorigin="11106,5363" coordsize="2700,1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">
                <v:group id="Group 772" o:spid="_x0000_s1027" style="position:absolute;left:11106;top:5363;width:2700;height:221" coordorigin="11106,5363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<v:shape id="Freeform 773" o:spid="_x0000_s1028" style="position:absolute;left:11106;top:5363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Iuf8cA&#10;AADcAAAADwAAAGRycy9kb3ducmV2LnhtbESPT2vCQBTE70K/w/IKXqTZ6CHVNKuUiqAHKf5pz4/s&#10;axKafRuza4x++m5B8DjMzG+YbNGbWnTUusqygnEUgyDOra64UHA8rF6mIJxH1lhbJgVXcrCYPw0y&#10;TLW98I66vS9EgLBLUUHpfZNK6fKSDLrINsTB+7GtQR9kW0jd4iXATS0ncZxIgxWHhRIb+igp/92f&#10;jYLT9+j2ddxMvNsmu7NbdrPl53Sr1PC5f38D4an3j/C9vdYKXmcJ/J8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yLn/HAAAA3AAAAA8AAAAAAAAAAAAAAAAAmAIAAGRy&#10;cy9kb3ducmV2LnhtbFBLBQYAAAAABAAEAPUAAACMAwAAAAA=&#10;" path="m,220r2700,l2700,,,,,220xe" fillcolor="red" stroked="f">
                    <v:path arrowok="t" o:connecttype="custom" o:connectlocs="0,5583;2700,5583;2700,5363;0,5363;0,5583" o:connectangles="0,0,0,0,0"/>
                  </v:shape>
                </v:group>
                <v:group id="Group 770" o:spid="_x0000_s1029" style="position:absolute;left:11106;top:5583;width:2700;height:221" coordorigin="11106,5583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<v:shape id="Freeform 771" o:spid="_x0000_s1030" style="position:absolute;left:11106;top:5583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EflsQA&#10;AADcAAAADwAAAGRycy9kb3ducmV2LnhtbERPTWvCQBC9F/wPyxR6KXXTHKyJriINhfYgxTR6HrJj&#10;EpqdTbNrTP317kHw+Hjfy/VoWjFQ7xrLCl6nEQji0uqGKwXFz8fLHITzyBpby6TgnxysV5OHJaba&#10;nnlHQ+4rEULYpaig9r5LpXRlTQbd1HbEgTva3qAPsK+k7vEcwk0r4yiaSYMNh4YaO3qvqfzNT0bB&#10;3+H5si++Yu+2s93JZUOSfc+3Sj09jpsFCE+jv4tv7k+t4C0Ja8OZc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hH5bEAAAA3AAAAA8AAAAAAAAAAAAAAAAAmAIAAGRycy9k&#10;b3ducmV2LnhtbFBLBQYAAAAABAAEAPUAAACJAwAAAAA=&#10;" path="m,221r2700,l2700,,,,,221xe" fillcolor="red" stroked="f">
                    <v:path arrowok="t" o:connecttype="custom" o:connectlocs="0,5804;2700,5804;2700,5583;0,5583;0,5804" o:connectangles="0,0,0,0,0"/>
                  </v:shape>
                </v:group>
                <v:group id="Group 768" o:spid="_x0000_s1031" style="position:absolute;left:11106;top:5804;width:2700;height:221" coordorigin="11106,5804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<v:shape id="Freeform 769" o:spid="_x0000_s1032" style="position:absolute;left:11106;top:5804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kSQcIA&#10;AADcAAAADwAAAGRycy9kb3ducmV2LnhtbERPTYvCMBC9C/6HMIIX0VQP0q1GkRXBPciidj0PzdgW&#10;m0m3ibXrrzeHBY+P971cd6YSLTWutKxgOolAEGdWl5wrSM+7cQzCeWSNlWVS8EcO1qt+b4mJtg8+&#10;UnvyuQgh7BJUUHhfJ1K6rCCDbmJr4sBdbWPQB9jkUjf4COGmkrMomkuDJYeGAmv6LCi7ne5Gwe9l&#10;9PxJv2beHebHu9u2H9vv+KDUcNBtFiA8df4t/nfvtYI4CvPDmXA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KRJBwgAAANwAAAAPAAAAAAAAAAAAAAAAAJgCAABkcnMvZG93&#10;bnJldi54bWxQSwUGAAAAAAQABAD1AAAAhwMAAAAA&#10;" path="m,221r2700,l2700,,,,,221xe" fillcolor="red" stroked="f">
                    <v:path arrowok="t" o:connecttype="custom" o:connectlocs="0,6025;2700,6025;2700,5804;0,5804;0,6025" o:connectangles="0,0,0,0,0"/>
                  </v:shape>
                </v:group>
                <v:group id="Group 766" o:spid="_x0000_s1033" style="position:absolute;left:11106;top:6025;width:2700;height:221" coordorigin="11106,6025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767" o:spid="_x0000_s1034" style="position:absolute;left:11106;top:6025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cprcYA&#10;AADcAAAADwAAAGRycy9kb3ducmV2LnhtbESPQWvCQBSE7wX/w/KEXopuzEFi6iaIUmgPUtTY8yP7&#10;moRm38bsGtP++m6h4HGYmW+YdT6aVgzUu8aygsU8AkFcWt1wpaA4vcwSEM4ja2wtk4JvcpBnk4c1&#10;ptre+EDD0VciQNilqKD2vkuldGVNBt3cdsTB+7S9QR9kX0nd4y3ATSvjKFpKgw2HhRo72tZUfh2v&#10;RsHl4+nnXLzF3u2Xh6vbDavde7JX6nE6bp5BeBr9PfzfftUKkiiGvzPhCM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cprcYAAADcAAAADwAAAAAAAAAAAAAAAACYAgAAZHJz&#10;L2Rvd25yZXYueG1sUEsFBgAAAAAEAAQA9QAAAIsDAAAAAA==&#10;" path="m,221r2700,l2700,,,,,221xe" fillcolor="red" stroked="f">
                    <v:path arrowok="t" o:connecttype="custom" o:connectlocs="0,6246;2700,6246;2700,6025;0,6025;0,6246" o:connectangles="0,0,0,0,0"/>
                  </v:shape>
                </v:group>
                <v:group id="Group 764" o:spid="_x0000_s1035" style="position:absolute;left:11106;top:6246;width:2700;height:221" coordorigin="11106,6246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<v:shape id="Freeform 765" o:spid="_x0000_s1036" style="position:absolute;left:11106;top:6246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IUQscA&#10;AADcAAAADwAAAGRycy9kb3ducmV2LnhtbESPQWvCQBSE74X+h+UVeim6UUTSNBsplYIeREy150f2&#10;NQnNvo3ZNcb+ercgeBxm5hsmXQymET11rrasYDKOQBAXVtdcKth/fY5iEM4ja2wsk4ILOVhkjw8p&#10;JtqeeUd97ksRIOwSVFB53yZSuqIig25sW+Lg/djOoA+yK6Xu8BzgppHTKJpLgzWHhQpb+qio+M1P&#10;RsHx++XvsF9PvdvMdye37F+X23ij1PPT8P4GwtPg7+Fbe6UVxNEM/s+EI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SFELHAAAA3AAAAA8AAAAAAAAAAAAAAAAAmAIAAGRy&#10;cy9kb3ducmV2LnhtbFBLBQYAAAAABAAEAPUAAACMAwAAAAA=&#10;" path="m,221r2700,l2700,,,,,221xe" fillcolor="red" stroked="f">
                    <v:path arrowok="t" o:connecttype="custom" o:connectlocs="0,6467;2700,6467;2700,6246;0,6246;0,6467" o:connectangles="0,0,0,0,0"/>
                  </v:shape>
                </v:group>
                <v:group id="Group 762" o:spid="_x0000_s1037" style="position:absolute;left:11106;top:6467;width:2700;height:219" coordorigin="11106,6467" coordsize="2700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<v:shape id="Freeform 763" o:spid="_x0000_s1038" style="position:absolute;left:11106;top:6467;width:2700;height:219;visibility:visible;mso-wrap-style:square;v-text-anchor:top" coordsize="2700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4qwMYA&#10;AADcAAAADwAAAGRycy9kb3ducmV2LnhtbESPQWvCQBSE7wX/w/KE3urGWqJGV5Fiaap4UIPnR/aZ&#10;BLNvQ3Zr0v76bqHQ4zAz3zDLdW9qcafWVZYVjEcRCOLc6ooLBdn57WkGwnlkjbVlUvBFDtarwcMS&#10;E207PtL95AsRIOwSVFB63yRSurwkg25kG+LgXW1r0AfZFlK32AW4qeVzFMXSYMVhocSGXkvKb6dP&#10;o+Ajy9I47uqXyfd+e3k/Tw+3XTpX6nHYbxYgPPX+P/zXTrWCWRTD75lw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4qwMYAAADcAAAADwAAAAAAAAAAAAAAAACYAgAAZHJz&#10;L2Rvd25yZXYueG1sUEsFBgAAAAAEAAQA9QAAAIsDAAAAAA==&#10;" path="m,218r2700,l2700,,,,,218xe" fillcolor="red" stroked="f">
                    <v:path arrowok="t" o:connecttype="custom" o:connectlocs="0,6685;2700,6685;2700,6467;0,6467;0,6685" o:connectangles="0,0,0,0,0"/>
                  </v:shape>
                </v:group>
                <v:group id="Group 760" o:spid="_x0000_s1039" style="position:absolute;left:11106;top:6685;width:2700;height:221" coordorigin="11106,6685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<v:shape id="Freeform 761" o:spid="_x0000_s1040" style="position:absolute;left:11106;top:6685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8eR8IA&#10;AADcAAAADwAAAGRycy9kb3ducmV2LnhtbERPTYvCMBC9C/6HMIIX0VQP0q1GkRXBPciidj0PzdgW&#10;m0m3ibXrrzeHBY+P971cd6YSLTWutKxgOolAEGdWl5wrSM+7cQzCeWSNlWVS8EcO1qt+b4mJtg8+&#10;UnvyuQgh7BJUUHhfJ1K6rCCDbmJr4sBdbWPQB9jkUjf4COGmkrMomkuDJYeGAmv6LCi7ne5Gwe9l&#10;9PxJv2beHebHu9u2H9vv+KDUcNBtFiA8df4t/nfvtYI4CmvDmXA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Xx5HwgAAANwAAAAPAAAAAAAAAAAAAAAAAJgCAABkcnMvZG93&#10;bnJldi54bWxQSwUGAAAAAAQABAD1AAAAhwMAAAAA&#10;" path="m,221r2700,l2700,,,,,221xe" fillcolor="red" stroked="f">
                    <v:path arrowok="t" o:connecttype="custom" o:connectlocs="0,6906;2700,6906;2700,6685;0,6685;0,6906" o:connectangles="0,0,0,0,0"/>
                  </v:shape>
                </v:group>
                <v:group id="Group 758" o:spid="_x0000_s1041" style="position:absolute;left:11106;top:6906;width:2700;height:221" coordorigin="11106,6906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<v:shape id="Freeform 759" o:spid="_x0000_s1042" style="position:absolute;left:11106;top:6906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CEnMIA&#10;AADcAAAADwAAAGRycy9kb3ducmV2LnhtbERPTYvCMBC9L/gfwgheFk31IN1qFFEE9yCLbvU8NGNb&#10;bCa1ibXrrzeHBY+P9z1fdqYSLTWutKxgPIpAEGdWl5wrSH+3wxiE88gaK8uk4I8cLBe9jzkm2j74&#10;QO3R5yKEsEtQQeF9nUjpsoIMupGtiQN3sY1BH2CTS93gI4SbSk6iaCoNlhwaCqxpXVB2Pd6Ngtv5&#10;83lKvyfe7aeHu9u0X5ufeK/UoN+tZiA8df4t/nfvtIJ4HOaHM+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8IScwgAAANwAAAAPAAAAAAAAAAAAAAAAAJgCAABkcnMvZG93&#10;bnJldi54bWxQSwUGAAAAAAQABAD1AAAAhwMAAAAA&#10;" path="m,221r2700,l2700,,,,,221xe" fillcolor="red" stroked="f">
                    <v:path arrowok="t" o:connecttype="custom" o:connectlocs="0,7127;2700,7127;2700,6906;0,6906;0,712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89808" behindDoc="1" locked="0" layoutInCell="1" allowOverlap="1" wp14:anchorId="04059B1B" wp14:editId="029F0D99">
                <wp:simplePos x="0" y="0"/>
                <wp:positionH relativeFrom="page">
                  <wp:posOffset>10020300</wp:posOffset>
                </wp:positionH>
                <wp:positionV relativeFrom="page">
                  <wp:posOffset>3615690</wp:posOffset>
                </wp:positionV>
                <wp:extent cx="1297305" cy="699770"/>
                <wp:effectExtent l="0" t="0" r="0" b="0"/>
                <wp:wrapNone/>
                <wp:docPr id="783" name="Group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7305" cy="699770"/>
                          <a:chOff x="15780" y="5694"/>
                          <a:chExt cx="2043" cy="1102"/>
                        </a:xfrm>
                      </wpg:grpSpPr>
                      <wpg:grpSp>
                        <wpg:cNvPr id="784" name="Group 755"/>
                        <wpg:cNvGrpSpPr>
                          <a:grpSpLocks/>
                        </wpg:cNvGrpSpPr>
                        <wpg:grpSpPr bwMode="auto">
                          <a:xfrm>
                            <a:off x="15780" y="5694"/>
                            <a:ext cx="2043" cy="221"/>
                            <a:chOff x="15780" y="5694"/>
                            <a:chExt cx="2043" cy="221"/>
                          </a:xfrm>
                        </wpg:grpSpPr>
                        <wps:wsp>
                          <wps:cNvPr id="785" name="Freeform 756"/>
                          <wps:cNvSpPr>
                            <a:spLocks/>
                          </wps:cNvSpPr>
                          <wps:spPr bwMode="auto">
                            <a:xfrm>
                              <a:off x="15780" y="5694"/>
                              <a:ext cx="2043" cy="221"/>
                            </a:xfrm>
                            <a:custGeom>
                              <a:avLst/>
                              <a:gdLst>
                                <a:gd name="T0" fmla="+- 0 15780 15780"/>
                                <a:gd name="T1" fmla="*/ T0 w 2043"/>
                                <a:gd name="T2" fmla="+- 0 5915 5694"/>
                                <a:gd name="T3" fmla="*/ 5915 h 221"/>
                                <a:gd name="T4" fmla="+- 0 17822 15780"/>
                                <a:gd name="T5" fmla="*/ T4 w 2043"/>
                                <a:gd name="T6" fmla="+- 0 5915 5694"/>
                                <a:gd name="T7" fmla="*/ 5915 h 221"/>
                                <a:gd name="T8" fmla="+- 0 17822 15780"/>
                                <a:gd name="T9" fmla="*/ T8 w 2043"/>
                                <a:gd name="T10" fmla="+- 0 5694 5694"/>
                                <a:gd name="T11" fmla="*/ 5694 h 221"/>
                                <a:gd name="T12" fmla="+- 0 15780 15780"/>
                                <a:gd name="T13" fmla="*/ T12 w 2043"/>
                                <a:gd name="T14" fmla="+- 0 5694 5694"/>
                                <a:gd name="T15" fmla="*/ 5694 h 221"/>
                                <a:gd name="T16" fmla="+- 0 15780 15780"/>
                                <a:gd name="T17" fmla="*/ T16 w 2043"/>
                                <a:gd name="T18" fmla="+- 0 5915 5694"/>
                                <a:gd name="T19" fmla="*/ 591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221">
                                  <a:moveTo>
                                    <a:pt x="0" y="221"/>
                                  </a:moveTo>
                                  <a:lnTo>
                                    <a:pt x="2042" y="221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753"/>
                        <wpg:cNvGrpSpPr>
                          <a:grpSpLocks/>
                        </wpg:cNvGrpSpPr>
                        <wpg:grpSpPr bwMode="auto">
                          <a:xfrm>
                            <a:off x="15780" y="5915"/>
                            <a:ext cx="2043" cy="221"/>
                            <a:chOff x="15780" y="5915"/>
                            <a:chExt cx="2043" cy="221"/>
                          </a:xfrm>
                        </wpg:grpSpPr>
                        <wps:wsp>
                          <wps:cNvPr id="787" name="Freeform 754"/>
                          <wps:cNvSpPr>
                            <a:spLocks/>
                          </wps:cNvSpPr>
                          <wps:spPr bwMode="auto">
                            <a:xfrm>
                              <a:off x="15780" y="5915"/>
                              <a:ext cx="2043" cy="221"/>
                            </a:xfrm>
                            <a:custGeom>
                              <a:avLst/>
                              <a:gdLst>
                                <a:gd name="T0" fmla="+- 0 15780 15780"/>
                                <a:gd name="T1" fmla="*/ T0 w 2043"/>
                                <a:gd name="T2" fmla="+- 0 6135 5915"/>
                                <a:gd name="T3" fmla="*/ 6135 h 221"/>
                                <a:gd name="T4" fmla="+- 0 17822 15780"/>
                                <a:gd name="T5" fmla="*/ T4 w 2043"/>
                                <a:gd name="T6" fmla="+- 0 6135 5915"/>
                                <a:gd name="T7" fmla="*/ 6135 h 221"/>
                                <a:gd name="T8" fmla="+- 0 17822 15780"/>
                                <a:gd name="T9" fmla="*/ T8 w 2043"/>
                                <a:gd name="T10" fmla="+- 0 5915 5915"/>
                                <a:gd name="T11" fmla="*/ 5915 h 221"/>
                                <a:gd name="T12" fmla="+- 0 15780 15780"/>
                                <a:gd name="T13" fmla="*/ T12 w 2043"/>
                                <a:gd name="T14" fmla="+- 0 5915 5915"/>
                                <a:gd name="T15" fmla="*/ 5915 h 221"/>
                                <a:gd name="T16" fmla="+- 0 15780 15780"/>
                                <a:gd name="T17" fmla="*/ T16 w 2043"/>
                                <a:gd name="T18" fmla="+- 0 6135 5915"/>
                                <a:gd name="T19" fmla="*/ 613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221">
                                  <a:moveTo>
                                    <a:pt x="0" y="220"/>
                                  </a:moveTo>
                                  <a:lnTo>
                                    <a:pt x="2042" y="220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751"/>
                        <wpg:cNvGrpSpPr>
                          <a:grpSpLocks/>
                        </wpg:cNvGrpSpPr>
                        <wpg:grpSpPr bwMode="auto">
                          <a:xfrm>
                            <a:off x="15780" y="6135"/>
                            <a:ext cx="2043" cy="221"/>
                            <a:chOff x="15780" y="6135"/>
                            <a:chExt cx="2043" cy="221"/>
                          </a:xfrm>
                        </wpg:grpSpPr>
                        <wps:wsp>
                          <wps:cNvPr id="789" name="Freeform 752"/>
                          <wps:cNvSpPr>
                            <a:spLocks/>
                          </wps:cNvSpPr>
                          <wps:spPr bwMode="auto">
                            <a:xfrm>
                              <a:off x="15780" y="6135"/>
                              <a:ext cx="2043" cy="221"/>
                            </a:xfrm>
                            <a:custGeom>
                              <a:avLst/>
                              <a:gdLst>
                                <a:gd name="T0" fmla="+- 0 15780 15780"/>
                                <a:gd name="T1" fmla="*/ T0 w 2043"/>
                                <a:gd name="T2" fmla="+- 0 6356 6135"/>
                                <a:gd name="T3" fmla="*/ 6356 h 221"/>
                                <a:gd name="T4" fmla="+- 0 17822 15780"/>
                                <a:gd name="T5" fmla="*/ T4 w 2043"/>
                                <a:gd name="T6" fmla="+- 0 6356 6135"/>
                                <a:gd name="T7" fmla="*/ 6356 h 221"/>
                                <a:gd name="T8" fmla="+- 0 17822 15780"/>
                                <a:gd name="T9" fmla="*/ T8 w 2043"/>
                                <a:gd name="T10" fmla="+- 0 6135 6135"/>
                                <a:gd name="T11" fmla="*/ 6135 h 221"/>
                                <a:gd name="T12" fmla="+- 0 15780 15780"/>
                                <a:gd name="T13" fmla="*/ T12 w 2043"/>
                                <a:gd name="T14" fmla="+- 0 6135 6135"/>
                                <a:gd name="T15" fmla="*/ 6135 h 221"/>
                                <a:gd name="T16" fmla="+- 0 15780 15780"/>
                                <a:gd name="T17" fmla="*/ T16 w 2043"/>
                                <a:gd name="T18" fmla="+- 0 6356 6135"/>
                                <a:gd name="T19" fmla="*/ 635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221">
                                  <a:moveTo>
                                    <a:pt x="0" y="221"/>
                                  </a:moveTo>
                                  <a:lnTo>
                                    <a:pt x="2042" y="221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749"/>
                        <wpg:cNvGrpSpPr>
                          <a:grpSpLocks/>
                        </wpg:cNvGrpSpPr>
                        <wpg:grpSpPr bwMode="auto">
                          <a:xfrm>
                            <a:off x="15780" y="6356"/>
                            <a:ext cx="2043" cy="219"/>
                            <a:chOff x="15780" y="6356"/>
                            <a:chExt cx="2043" cy="219"/>
                          </a:xfrm>
                        </wpg:grpSpPr>
                        <wps:wsp>
                          <wps:cNvPr id="791" name="Freeform 750"/>
                          <wps:cNvSpPr>
                            <a:spLocks/>
                          </wps:cNvSpPr>
                          <wps:spPr bwMode="auto">
                            <a:xfrm>
                              <a:off x="15780" y="6356"/>
                              <a:ext cx="2043" cy="219"/>
                            </a:xfrm>
                            <a:custGeom>
                              <a:avLst/>
                              <a:gdLst>
                                <a:gd name="T0" fmla="+- 0 15780 15780"/>
                                <a:gd name="T1" fmla="*/ T0 w 2043"/>
                                <a:gd name="T2" fmla="+- 0 6575 6356"/>
                                <a:gd name="T3" fmla="*/ 6575 h 219"/>
                                <a:gd name="T4" fmla="+- 0 17822 15780"/>
                                <a:gd name="T5" fmla="*/ T4 w 2043"/>
                                <a:gd name="T6" fmla="+- 0 6575 6356"/>
                                <a:gd name="T7" fmla="*/ 6575 h 219"/>
                                <a:gd name="T8" fmla="+- 0 17822 15780"/>
                                <a:gd name="T9" fmla="*/ T8 w 2043"/>
                                <a:gd name="T10" fmla="+- 0 6356 6356"/>
                                <a:gd name="T11" fmla="*/ 6356 h 219"/>
                                <a:gd name="T12" fmla="+- 0 15780 15780"/>
                                <a:gd name="T13" fmla="*/ T12 w 2043"/>
                                <a:gd name="T14" fmla="+- 0 6356 6356"/>
                                <a:gd name="T15" fmla="*/ 6356 h 219"/>
                                <a:gd name="T16" fmla="+- 0 15780 15780"/>
                                <a:gd name="T17" fmla="*/ T16 w 2043"/>
                                <a:gd name="T18" fmla="+- 0 6575 6356"/>
                                <a:gd name="T19" fmla="*/ 6575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219">
                                  <a:moveTo>
                                    <a:pt x="0" y="219"/>
                                  </a:moveTo>
                                  <a:lnTo>
                                    <a:pt x="2042" y="219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747"/>
                        <wpg:cNvGrpSpPr>
                          <a:grpSpLocks/>
                        </wpg:cNvGrpSpPr>
                        <wpg:grpSpPr bwMode="auto">
                          <a:xfrm>
                            <a:off x="15780" y="6575"/>
                            <a:ext cx="2043" cy="221"/>
                            <a:chOff x="15780" y="6575"/>
                            <a:chExt cx="2043" cy="221"/>
                          </a:xfrm>
                        </wpg:grpSpPr>
                        <wps:wsp>
                          <wps:cNvPr id="793" name="Freeform 748"/>
                          <wps:cNvSpPr>
                            <a:spLocks/>
                          </wps:cNvSpPr>
                          <wps:spPr bwMode="auto">
                            <a:xfrm>
                              <a:off x="15780" y="6575"/>
                              <a:ext cx="2043" cy="221"/>
                            </a:xfrm>
                            <a:custGeom>
                              <a:avLst/>
                              <a:gdLst>
                                <a:gd name="T0" fmla="+- 0 15780 15780"/>
                                <a:gd name="T1" fmla="*/ T0 w 2043"/>
                                <a:gd name="T2" fmla="+- 0 6795 6575"/>
                                <a:gd name="T3" fmla="*/ 6795 h 221"/>
                                <a:gd name="T4" fmla="+- 0 17822 15780"/>
                                <a:gd name="T5" fmla="*/ T4 w 2043"/>
                                <a:gd name="T6" fmla="+- 0 6795 6575"/>
                                <a:gd name="T7" fmla="*/ 6795 h 221"/>
                                <a:gd name="T8" fmla="+- 0 17822 15780"/>
                                <a:gd name="T9" fmla="*/ T8 w 2043"/>
                                <a:gd name="T10" fmla="+- 0 6575 6575"/>
                                <a:gd name="T11" fmla="*/ 6575 h 221"/>
                                <a:gd name="T12" fmla="+- 0 15780 15780"/>
                                <a:gd name="T13" fmla="*/ T12 w 2043"/>
                                <a:gd name="T14" fmla="+- 0 6575 6575"/>
                                <a:gd name="T15" fmla="*/ 6575 h 221"/>
                                <a:gd name="T16" fmla="+- 0 15780 15780"/>
                                <a:gd name="T17" fmla="*/ T16 w 2043"/>
                                <a:gd name="T18" fmla="+- 0 6795 6575"/>
                                <a:gd name="T19" fmla="*/ 679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3" h="221">
                                  <a:moveTo>
                                    <a:pt x="0" y="220"/>
                                  </a:moveTo>
                                  <a:lnTo>
                                    <a:pt x="2042" y="220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FE13E5" id="Group 746" o:spid="_x0000_s1026" style="position:absolute;margin-left:789pt;margin-top:284.7pt;width:102.15pt;height:55.1pt;z-index:-226672;mso-position-horizontal-relative:page;mso-position-vertical-relative:page" coordorigin="15780,5694" coordsize="2043,1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">
                <v:group id="Group 755" o:spid="_x0000_s1027" style="position:absolute;left:15780;top:5694;width:2043;height:221" coordorigin="15780,5694" coordsize="204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756" o:spid="_x0000_s1028" style="position:absolute;left:15780;top:5694;width:2043;height:221;visibility:visible;mso-wrap-style:square;v-text-anchor:top" coordsize="20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PDUMcA&#10;AADcAAAADwAAAGRycy9kb3ducmV2LnhtbESPQWvCQBSE7wX/w/IEL6VulKoxukpRCr0UNNb2+sw+&#10;k2D2bZrdavz3bkHwOMzMN8x82ZpKnKlxpWUFg34EgjizuuRcwdfu/SUG4TyyxsoyKbiSg+Wi8zTH&#10;RNsLb+mc+lwECLsEFRTe14mULivIoOvbmjh4R9sY9EE2udQNXgLcVHIYRWNpsOSwUGBNq4KyU/pn&#10;FExdvN5Um+/f6+vP7nn4mab7/WGlVK/bvs1AeGr9I3xvf2gFk3gE/2fC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Dw1DHAAAA3AAAAA8AAAAAAAAAAAAAAAAAmAIAAGRy&#10;cy9kb3ducmV2LnhtbFBLBQYAAAAABAAEAPUAAACMAwAAAAA=&#10;" path="m,221r2042,l2042,,,,,221xe" fillcolor="#365f91" stroked="f">
                    <v:path arrowok="t" o:connecttype="custom" o:connectlocs="0,5915;2042,5915;2042,5694;0,5694;0,5915" o:connectangles="0,0,0,0,0"/>
                  </v:shape>
                </v:group>
                <v:group id="Group 753" o:spid="_x0000_s1029" style="position:absolute;left:15780;top:5915;width:2043;height:221" coordorigin="15780,5915" coordsize="204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754" o:spid="_x0000_s1030" style="position:absolute;left:15780;top:5915;width:2043;height:221;visibility:visible;mso-wrap-style:square;v-text-anchor:top" coordsize="20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34vMcA&#10;AADcAAAADwAAAGRycy9kb3ducmV2LnhtbESPQWvCQBSE74X+h+UVeil1o0iNqZtQLIIXQWPV6zP7&#10;moRm38bsqvHfd4VCj8PMfMPMst404kKdqy0rGA4iEMSF1TWXCr62i9cYhPPIGhvLpOBGDrL08WGG&#10;ibZX3tAl96UIEHYJKqi8bxMpXVGRQTewLXHwvm1n0AfZlVJ3eA1w08hRFL1JgzWHhQpbmldU/ORn&#10;o2Dq4s91s96fbuPD9mW0yvPd7jhX6vmp/3gH4an3/+G/9lIrmMQTuJ8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d+LzHAAAA3AAAAA8AAAAAAAAAAAAAAAAAmAIAAGRy&#10;cy9kb3ducmV2LnhtbFBLBQYAAAAABAAEAPUAAACMAwAAAAA=&#10;" path="m,220r2042,l2042,,,,,220xe" fillcolor="#365f91" stroked="f">
                    <v:path arrowok="t" o:connecttype="custom" o:connectlocs="0,6135;2042,6135;2042,5915;0,5915;0,6135" o:connectangles="0,0,0,0,0"/>
                  </v:shape>
                </v:group>
                <v:group id="Group 751" o:spid="_x0000_s1031" style="position:absolute;left:15780;top:6135;width:2043;height:221" coordorigin="15780,6135" coordsize="204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752" o:spid="_x0000_s1032" style="position:absolute;left:15780;top:6135;width:2043;height:221;visibility:visible;mso-wrap-style:square;v-text-anchor:top" coordsize="20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7JVcYA&#10;AADcAAAADwAAAGRycy9kb3ducmV2LnhtbESPQWvCQBSE7wX/w/IEL0U3laIxdZWiCL0UNGp7fc0+&#10;k2D2bcxuNf57VxA8DjPzDTOdt6YSZ2pcaVnB2yACQZxZXXKuYLdd9WMQziNrrCyTgis5mM86L1NM&#10;tL3whs6pz0WAsEtQQeF9nUjpsoIMuoGtiYN3sI1BH2STS93gJcBNJYdRNJIGSw4LBda0KCg7pv9G&#10;wcTFy3W1/jld33+3r8PvNN3v/xZK9brt5wcIT61/hh/tL61gHE/gfi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7JVcYAAADcAAAADwAAAAAAAAAAAAAAAACYAgAAZHJz&#10;L2Rvd25yZXYueG1sUEsFBgAAAAAEAAQA9QAAAIsDAAAAAA==&#10;" path="m,221r2042,l2042,,,,,221xe" fillcolor="#365f91" stroked="f">
                    <v:path arrowok="t" o:connecttype="custom" o:connectlocs="0,6356;2042,6356;2042,6135;0,6135;0,6356" o:connectangles="0,0,0,0,0"/>
                  </v:shape>
                </v:group>
                <v:group id="Group 749" o:spid="_x0000_s1033" style="position:absolute;left:15780;top:6356;width:2043;height:219" coordorigin="15780,6356" coordsize="2043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shape id="Freeform 750" o:spid="_x0000_s1034" style="position:absolute;left:15780;top:6356;width:2043;height:219;visibility:visible;mso-wrap-style:square;v-text-anchor:top" coordsize="2043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3Yn8QA&#10;AADcAAAADwAAAGRycy9kb3ducmV2LnhtbESPS2vDMBCE74X+B7GF3BrZJrSJEyXkgcGQU/O4L9bG&#10;NrFWxlIi999XhUKPw8x8w6w2o+nEkwbXWlaQThMQxJXVLdcKLufifQ7CeWSNnWVS8E0ONuvXlxXm&#10;2gb+oufJ1yJC2OWooPG+z6V0VUMG3dT2xNG72cGgj3KopR4wRLjpZJYkH9Jgy3GhwZ72DVX308Mo&#10;KOl4yGaBz8nudl8cH0Ww82tQavI2bpcgPI3+P/zXLrWCz0UKv2fi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92J/EAAAA3AAAAA8AAAAAAAAAAAAAAAAAmAIAAGRycy9k&#10;b3ducmV2LnhtbFBLBQYAAAAABAAEAPUAAACJAwAAAAA=&#10;" path="m,219r2042,l2042,,,,,219xe" fillcolor="#365f91" stroked="f">
                    <v:path arrowok="t" o:connecttype="custom" o:connectlocs="0,6575;2042,6575;2042,6356;0,6356;0,6575" o:connectangles="0,0,0,0,0"/>
                  </v:shape>
                </v:group>
                <v:group id="Group 747" o:spid="_x0000_s1035" style="position:absolute;left:15780;top:6575;width:2043;height:221" coordorigin="15780,6575" coordsize="204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748" o:spid="_x0000_s1036" style="position:absolute;left:15780;top:6575;width:2043;height:221;visibility:visible;mso-wrap-style:square;v-text-anchor:top" coordsize="20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9oYscA&#10;AADcAAAADwAAAGRycy9kb3ducmV2LnhtbESPQWvCQBSE70L/w/IKvUizqZZWU1cRi+BF0Gjs9TX7&#10;moRm38bsqvHfu0Khx2FmvmEms87U4kytqywreIliEMS51RUXCva75fMIhPPIGmvLpOBKDmbTh94E&#10;E20vvKVz6gsRIOwSVFB63yRSurwkgy6yDXHwfmxr0AfZFlK3eAlwU8tBHL9JgxWHhRIbWpSU/6Yn&#10;o2DsRp+benM4Xl+/dv3BOk2z7Huh1NNjN/8A4anz/+G/9koreB8P4X4mH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/aGLHAAAA3AAAAA8AAAAAAAAAAAAAAAAAmAIAAGRy&#10;cy9kb3ducmV2LnhtbFBLBQYAAAAABAAEAPUAAACMAwAAAAA=&#10;" path="m,220r2042,l2042,,,,,220xe" fillcolor="#365f91" stroked="f">
                    <v:path arrowok="t" o:connecttype="custom" o:connectlocs="0,6795;2042,6795;2042,6575;0,6575;0,679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89832" behindDoc="1" locked="0" layoutInCell="1" allowOverlap="1" wp14:anchorId="04059B1C" wp14:editId="0B35DF82">
                <wp:simplePos x="0" y="0"/>
                <wp:positionH relativeFrom="page">
                  <wp:posOffset>7052310</wp:posOffset>
                </wp:positionH>
                <wp:positionV relativeFrom="page">
                  <wp:posOffset>4671695</wp:posOffset>
                </wp:positionV>
                <wp:extent cx="1714500" cy="701040"/>
                <wp:effectExtent l="3810" t="4445" r="0" b="0"/>
                <wp:wrapNone/>
                <wp:docPr id="772" name="Group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701040"/>
                          <a:chOff x="11106" y="7357"/>
                          <a:chExt cx="2700" cy="1104"/>
                        </a:xfrm>
                      </wpg:grpSpPr>
                      <wpg:grpSp>
                        <wpg:cNvPr id="773" name="Group 744"/>
                        <wpg:cNvGrpSpPr>
                          <a:grpSpLocks/>
                        </wpg:cNvGrpSpPr>
                        <wpg:grpSpPr bwMode="auto">
                          <a:xfrm>
                            <a:off x="11106" y="7357"/>
                            <a:ext cx="2700" cy="221"/>
                            <a:chOff x="11106" y="7357"/>
                            <a:chExt cx="2700" cy="221"/>
                          </a:xfrm>
                        </wpg:grpSpPr>
                        <wps:wsp>
                          <wps:cNvPr id="774" name="Freeform 745"/>
                          <wps:cNvSpPr>
                            <a:spLocks/>
                          </wps:cNvSpPr>
                          <wps:spPr bwMode="auto">
                            <a:xfrm>
                              <a:off x="11106" y="7357"/>
                              <a:ext cx="2700" cy="221"/>
                            </a:xfrm>
                            <a:custGeom>
                              <a:avLst/>
                              <a:gdLst>
                                <a:gd name="T0" fmla="+- 0 11106 11106"/>
                                <a:gd name="T1" fmla="*/ T0 w 2700"/>
                                <a:gd name="T2" fmla="+- 0 7578 7357"/>
                                <a:gd name="T3" fmla="*/ 7578 h 221"/>
                                <a:gd name="T4" fmla="+- 0 13806 11106"/>
                                <a:gd name="T5" fmla="*/ T4 w 2700"/>
                                <a:gd name="T6" fmla="+- 0 7578 7357"/>
                                <a:gd name="T7" fmla="*/ 7578 h 221"/>
                                <a:gd name="T8" fmla="+- 0 13806 11106"/>
                                <a:gd name="T9" fmla="*/ T8 w 2700"/>
                                <a:gd name="T10" fmla="+- 0 7357 7357"/>
                                <a:gd name="T11" fmla="*/ 7357 h 221"/>
                                <a:gd name="T12" fmla="+- 0 11106 11106"/>
                                <a:gd name="T13" fmla="*/ T12 w 2700"/>
                                <a:gd name="T14" fmla="+- 0 7357 7357"/>
                                <a:gd name="T15" fmla="*/ 7357 h 221"/>
                                <a:gd name="T16" fmla="+- 0 11106 11106"/>
                                <a:gd name="T17" fmla="*/ T16 w 2700"/>
                                <a:gd name="T18" fmla="+- 0 7578 7357"/>
                                <a:gd name="T19" fmla="*/ 757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1"/>
                                  </a:moveTo>
                                  <a:lnTo>
                                    <a:pt x="2700" y="221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742"/>
                        <wpg:cNvGrpSpPr>
                          <a:grpSpLocks/>
                        </wpg:cNvGrpSpPr>
                        <wpg:grpSpPr bwMode="auto">
                          <a:xfrm>
                            <a:off x="11106" y="7578"/>
                            <a:ext cx="2700" cy="221"/>
                            <a:chOff x="11106" y="7578"/>
                            <a:chExt cx="2700" cy="221"/>
                          </a:xfrm>
                        </wpg:grpSpPr>
                        <wps:wsp>
                          <wps:cNvPr id="776" name="Freeform 743"/>
                          <wps:cNvSpPr>
                            <a:spLocks/>
                          </wps:cNvSpPr>
                          <wps:spPr bwMode="auto">
                            <a:xfrm>
                              <a:off x="11106" y="7578"/>
                              <a:ext cx="2700" cy="221"/>
                            </a:xfrm>
                            <a:custGeom>
                              <a:avLst/>
                              <a:gdLst>
                                <a:gd name="T0" fmla="+- 0 11106 11106"/>
                                <a:gd name="T1" fmla="*/ T0 w 2700"/>
                                <a:gd name="T2" fmla="+- 0 7799 7578"/>
                                <a:gd name="T3" fmla="*/ 7799 h 221"/>
                                <a:gd name="T4" fmla="+- 0 13806 11106"/>
                                <a:gd name="T5" fmla="*/ T4 w 2700"/>
                                <a:gd name="T6" fmla="+- 0 7799 7578"/>
                                <a:gd name="T7" fmla="*/ 7799 h 221"/>
                                <a:gd name="T8" fmla="+- 0 13806 11106"/>
                                <a:gd name="T9" fmla="*/ T8 w 2700"/>
                                <a:gd name="T10" fmla="+- 0 7578 7578"/>
                                <a:gd name="T11" fmla="*/ 7578 h 221"/>
                                <a:gd name="T12" fmla="+- 0 11106 11106"/>
                                <a:gd name="T13" fmla="*/ T12 w 2700"/>
                                <a:gd name="T14" fmla="+- 0 7578 7578"/>
                                <a:gd name="T15" fmla="*/ 7578 h 221"/>
                                <a:gd name="T16" fmla="+- 0 11106 11106"/>
                                <a:gd name="T17" fmla="*/ T16 w 2700"/>
                                <a:gd name="T18" fmla="+- 0 7799 7578"/>
                                <a:gd name="T19" fmla="*/ 779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1"/>
                                  </a:moveTo>
                                  <a:lnTo>
                                    <a:pt x="2700" y="221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740"/>
                        <wpg:cNvGrpSpPr>
                          <a:grpSpLocks/>
                        </wpg:cNvGrpSpPr>
                        <wpg:grpSpPr bwMode="auto">
                          <a:xfrm>
                            <a:off x="11106" y="7799"/>
                            <a:ext cx="2700" cy="221"/>
                            <a:chOff x="11106" y="7799"/>
                            <a:chExt cx="2700" cy="221"/>
                          </a:xfrm>
                        </wpg:grpSpPr>
                        <wps:wsp>
                          <wps:cNvPr id="778" name="Freeform 741"/>
                          <wps:cNvSpPr>
                            <a:spLocks/>
                          </wps:cNvSpPr>
                          <wps:spPr bwMode="auto">
                            <a:xfrm>
                              <a:off x="11106" y="7799"/>
                              <a:ext cx="2700" cy="221"/>
                            </a:xfrm>
                            <a:custGeom>
                              <a:avLst/>
                              <a:gdLst>
                                <a:gd name="T0" fmla="+- 0 11106 11106"/>
                                <a:gd name="T1" fmla="*/ T0 w 2700"/>
                                <a:gd name="T2" fmla="+- 0 8019 7799"/>
                                <a:gd name="T3" fmla="*/ 8019 h 221"/>
                                <a:gd name="T4" fmla="+- 0 13806 11106"/>
                                <a:gd name="T5" fmla="*/ T4 w 2700"/>
                                <a:gd name="T6" fmla="+- 0 8019 7799"/>
                                <a:gd name="T7" fmla="*/ 8019 h 221"/>
                                <a:gd name="T8" fmla="+- 0 13806 11106"/>
                                <a:gd name="T9" fmla="*/ T8 w 2700"/>
                                <a:gd name="T10" fmla="+- 0 7799 7799"/>
                                <a:gd name="T11" fmla="*/ 7799 h 221"/>
                                <a:gd name="T12" fmla="+- 0 11106 11106"/>
                                <a:gd name="T13" fmla="*/ T12 w 2700"/>
                                <a:gd name="T14" fmla="+- 0 7799 7799"/>
                                <a:gd name="T15" fmla="*/ 7799 h 221"/>
                                <a:gd name="T16" fmla="+- 0 11106 11106"/>
                                <a:gd name="T17" fmla="*/ T16 w 2700"/>
                                <a:gd name="T18" fmla="+- 0 8019 7799"/>
                                <a:gd name="T19" fmla="*/ 801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0"/>
                                  </a:moveTo>
                                  <a:lnTo>
                                    <a:pt x="2700" y="220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738"/>
                        <wpg:cNvGrpSpPr>
                          <a:grpSpLocks/>
                        </wpg:cNvGrpSpPr>
                        <wpg:grpSpPr bwMode="auto">
                          <a:xfrm>
                            <a:off x="11106" y="8019"/>
                            <a:ext cx="2700" cy="221"/>
                            <a:chOff x="11106" y="8019"/>
                            <a:chExt cx="2700" cy="221"/>
                          </a:xfrm>
                        </wpg:grpSpPr>
                        <wps:wsp>
                          <wps:cNvPr id="780" name="Freeform 739"/>
                          <wps:cNvSpPr>
                            <a:spLocks/>
                          </wps:cNvSpPr>
                          <wps:spPr bwMode="auto">
                            <a:xfrm>
                              <a:off x="11106" y="8019"/>
                              <a:ext cx="2700" cy="221"/>
                            </a:xfrm>
                            <a:custGeom>
                              <a:avLst/>
                              <a:gdLst>
                                <a:gd name="T0" fmla="+- 0 11106 11106"/>
                                <a:gd name="T1" fmla="*/ T0 w 2700"/>
                                <a:gd name="T2" fmla="+- 0 8240 8019"/>
                                <a:gd name="T3" fmla="*/ 8240 h 221"/>
                                <a:gd name="T4" fmla="+- 0 13806 11106"/>
                                <a:gd name="T5" fmla="*/ T4 w 2700"/>
                                <a:gd name="T6" fmla="+- 0 8240 8019"/>
                                <a:gd name="T7" fmla="*/ 8240 h 221"/>
                                <a:gd name="T8" fmla="+- 0 13806 11106"/>
                                <a:gd name="T9" fmla="*/ T8 w 2700"/>
                                <a:gd name="T10" fmla="+- 0 8019 8019"/>
                                <a:gd name="T11" fmla="*/ 8019 h 221"/>
                                <a:gd name="T12" fmla="+- 0 11106 11106"/>
                                <a:gd name="T13" fmla="*/ T12 w 2700"/>
                                <a:gd name="T14" fmla="+- 0 8019 8019"/>
                                <a:gd name="T15" fmla="*/ 8019 h 221"/>
                                <a:gd name="T16" fmla="+- 0 11106 11106"/>
                                <a:gd name="T17" fmla="*/ T16 w 2700"/>
                                <a:gd name="T18" fmla="+- 0 8240 8019"/>
                                <a:gd name="T19" fmla="*/ 824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1"/>
                                  </a:moveTo>
                                  <a:lnTo>
                                    <a:pt x="2700" y="221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736"/>
                        <wpg:cNvGrpSpPr>
                          <a:grpSpLocks/>
                        </wpg:cNvGrpSpPr>
                        <wpg:grpSpPr bwMode="auto">
                          <a:xfrm>
                            <a:off x="11106" y="8240"/>
                            <a:ext cx="2700" cy="221"/>
                            <a:chOff x="11106" y="8240"/>
                            <a:chExt cx="2700" cy="221"/>
                          </a:xfrm>
                        </wpg:grpSpPr>
                        <wps:wsp>
                          <wps:cNvPr id="782" name="Freeform 737"/>
                          <wps:cNvSpPr>
                            <a:spLocks/>
                          </wps:cNvSpPr>
                          <wps:spPr bwMode="auto">
                            <a:xfrm>
                              <a:off x="11106" y="8240"/>
                              <a:ext cx="2700" cy="221"/>
                            </a:xfrm>
                            <a:custGeom>
                              <a:avLst/>
                              <a:gdLst>
                                <a:gd name="T0" fmla="+- 0 11106 11106"/>
                                <a:gd name="T1" fmla="*/ T0 w 2700"/>
                                <a:gd name="T2" fmla="+- 0 8461 8240"/>
                                <a:gd name="T3" fmla="*/ 8461 h 221"/>
                                <a:gd name="T4" fmla="+- 0 13806 11106"/>
                                <a:gd name="T5" fmla="*/ T4 w 2700"/>
                                <a:gd name="T6" fmla="+- 0 8461 8240"/>
                                <a:gd name="T7" fmla="*/ 8461 h 221"/>
                                <a:gd name="T8" fmla="+- 0 13806 11106"/>
                                <a:gd name="T9" fmla="*/ T8 w 2700"/>
                                <a:gd name="T10" fmla="+- 0 8240 8240"/>
                                <a:gd name="T11" fmla="*/ 8240 h 221"/>
                                <a:gd name="T12" fmla="+- 0 11106 11106"/>
                                <a:gd name="T13" fmla="*/ T12 w 2700"/>
                                <a:gd name="T14" fmla="+- 0 8240 8240"/>
                                <a:gd name="T15" fmla="*/ 8240 h 221"/>
                                <a:gd name="T16" fmla="+- 0 11106 11106"/>
                                <a:gd name="T17" fmla="*/ T16 w 2700"/>
                                <a:gd name="T18" fmla="+- 0 8461 8240"/>
                                <a:gd name="T19" fmla="*/ 846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1"/>
                                  </a:moveTo>
                                  <a:lnTo>
                                    <a:pt x="2700" y="221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F503BD" id="Group 735" o:spid="_x0000_s1026" style="position:absolute;margin-left:555.3pt;margin-top:367.85pt;width:135pt;height:55.2pt;z-index:-226648;mso-position-horizontal-relative:page;mso-position-vertical-relative:page" coordorigin="11106,7357" coordsize="2700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">
                <v:group id="Group 744" o:spid="_x0000_s1027" style="position:absolute;left:11106;top:7357;width:2700;height:221" coordorigin="11106,7357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shape id="Freeform 745" o:spid="_x0000_s1028" style="position:absolute;left:11106;top:7357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rE4cYA&#10;AADcAAAADwAAAGRycy9kb3ducmV2LnhtbESPT2vCQBTE74V+h+UJvYhuWozR6CaUQqHQQ/EPordH&#10;9pkEs2/D7lbTb98tFDwOM/MbZl0OphNXcr61rOB5moAgrqxuuVaw371PFiB8QNbYWSYFP+ShLB4f&#10;1phre+MNXbehFhHCPkcFTQh9LqWvGjLop7Ynjt7ZOoMhSldL7fAW4aaTL0kylwZbjgsN9vTWUHXZ&#10;fhsFiOPlyY3r9DhPu/SLd5+HmcuUehoNrysQgYZwD/+3P7SCLJvB35l4BGT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rE4cYAAADcAAAADwAAAAAAAAAAAAAAAACYAgAAZHJz&#10;L2Rvd25yZXYueG1sUEsFBgAAAAAEAAQA9QAAAIsDAAAAAA==&#10;" path="m,221r2700,l2700,,,,,221xe" fillcolor="#ffc000" stroked="f">
                    <v:path arrowok="t" o:connecttype="custom" o:connectlocs="0,7578;2700,7578;2700,7357;0,7357;0,7578" o:connectangles="0,0,0,0,0"/>
                  </v:shape>
                </v:group>
                <v:group id="Group 742" o:spid="_x0000_s1029" style="position:absolute;left:11106;top:7578;width:2700;height:221" coordorigin="11106,7578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743" o:spid="_x0000_s1030" style="position:absolute;left:11106;top:7578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/DcUA&#10;AADcAAAADwAAAGRycy9kb3ducmV2LnhtbESPQWvCQBSE74X+h+UVvEjdKCaxqauIIAgeSrWI3h7Z&#10;1yQ0+zbsrhr/vVso9DjMzDfMfNmbVlzJ+caygvEoAUFcWt1wpeDrsHmdgfABWWNrmRTcycNy8fw0&#10;x0LbG3/SdR8qESHsC1RQh9AVUvqyJoN+ZDvi6H1bZzBE6SqpHd4i3LRykiSZNNhwXKixo3VN5c/+&#10;YhQgDt/Oblilpyxt0w8+7I5Tlys1eOlX7yAC9eE//NfeagV5nsHv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P8NxQAAANwAAAAPAAAAAAAAAAAAAAAAAJgCAABkcnMv&#10;ZG93bnJldi54bWxQSwUGAAAAAAQABAD1AAAAigMAAAAA&#10;" path="m,221r2700,l2700,,,,,221xe" fillcolor="#ffc000" stroked="f">
                    <v:path arrowok="t" o:connecttype="custom" o:connectlocs="0,7799;2700,7799;2700,7578;0,7578;0,7799" o:connectangles="0,0,0,0,0"/>
                  </v:shape>
                </v:group>
                <v:group id="Group 740" o:spid="_x0000_s1031" style="position:absolute;left:11106;top:7799;width:2700;height:221" coordorigin="11106,7799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<v:shape id="Freeform 741" o:spid="_x0000_s1032" style="position:absolute;left:11106;top:7799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fO5MMA&#10;AADcAAAADwAAAGRycy9kb3ducmV2LnhtbERPz2vCMBS+D/wfwht4kZkqq9WuqYgwGOwwrDL09mje&#10;2rLmpSSZdv/9chh4/Ph+F9vR9OJKzneWFSzmCQji2uqOGwWn4+vTGoQPyBp7y6Tglzxsy8lDgbm2&#10;Nz7QtQqNiCHsc1TQhjDkUvq6JYN+bgfiyH1ZZzBE6BqpHd5iuOnlMklW0mDHsaHFgfYt1d/Vj1GA&#10;ONtc3KxJz6u0Tz/4+P757DKlpo/j7gVEoDHcxf/uN60gy+LaeCYeAV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fO5MMAAADcAAAADwAAAAAAAAAAAAAAAACYAgAAZHJzL2Rv&#10;d25yZXYueG1sUEsFBgAAAAAEAAQA9QAAAIgDAAAAAA==&#10;" path="m,220r2700,l2700,,,,,220xe" fillcolor="#ffc000" stroked="f">
                    <v:path arrowok="t" o:connecttype="custom" o:connectlocs="0,8019;2700,8019;2700,7799;0,7799;0,8019" o:connectangles="0,0,0,0,0"/>
                  </v:shape>
                </v:group>
                <v:group id="Group 738" o:spid="_x0000_s1033" style="position:absolute;left:11106;top:8019;width:2700;height:221" coordorigin="11106,8019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<v:shape id="Freeform 739" o:spid="_x0000_s1034" style="position:absolute;left:11106;top:8019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yxcMA&#10;AADcAAAADwAAAGRycy9kb3ducmV2LnhtbERPz2vCMBS+C/4P4Q12kZk6rO06o4ggCDvIdIzt9mje&#10;2rLmpSSxrf+9OQx2/Ph+r7ejaUVPzjeWFSzmCQji0uqGKwUfl8NTDsIHZI2tZVJwIw/bzXSyxkLb&#10;gd+pP4dKxBD2BSqoQ+gKKX1Zk0E/tx1x5H6sMxgidJXUDocYblr5nCQrabDh2FBjR/uayt/z1ShA&#10;nL18u1mVfq3SNj3x5e1z6TKlHh/G3SuIQGP4F/+5j1pBlsf58Uw8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SyxcMAAADcAAAADwAAAAAAAAAAAAAAAACYAgAAZHJzL2Rv&#10;d25yZXYueG1sUEsFBgAAAAAEAAQA9QAAAIgDAAAAAA==&#10;" path="m,221r2700,l2700,,,,,221xe" fillcolor="#ffc000" stroked="f">
                    <v:path arrowok="t" o:connecttype="custom" o:connectlocs="0,8240;2700,8240;2700,8019;0,8019;0,8240" o:connectangles="0,0,0,0,0"/>
                  </v:shape>
                </v:group>
                <v:group id="Group 736" o:spid="_x0000_s1035" style="position:absolute;left:11106;top:8240;width:2700;height:221" coordorigin="11106,8240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<v:shape id="Freeform 737" o:spid="_x0000_s1036" style="position:absolute;left:11106;top:8240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qJKcYA&#10;AADcAAAADwAAAGRycy9kb3ducmV2LnhtbESPQWvCQBSE74L/YXlCL6IbpTE2ukopFAo9SI2IvT2y&#10;zySYfRt2t5r++64g9DjMzDfMetubVlzJ+caygtk0AUFcWt1wpeBQvE+WIHxA1thaJgW/5GG7GQ7W&#10;mGt74y+67kMlIoR9jgrqELpcSl/WZNBPbUccvbN1BkOUrpLa4S3CTSvnSbKQBhuOCzV29FZTedn/&#10;GAWI45dvN67S0yJt0x0Xn8dnlyn1NOpfVyAC9eE//Gh/aAXZcg73M/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3qJKcYAAADcAAAADwAAAAAAAAAAAAAAAACYAgAAZHJz&#10;L2Rvd25yZXYueG1sUEsFBgAAAAAEAAQA9QAAAIsDAAAAAA==&#10;" path="m,221r2700,l2700,,,,,221xe" fillcolor="#ffc000" stroked="f">
                    <v:path arrowok="t" o:connecttype="custom" o:connectlocs="0,8461;2700,8461;2700,8240;0,8240;0,8461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89856" behindDoc="1" locked="0" layoutInCell="1" allowOverlap="1" wp14:anchorId="04059B1D" wp14:editId="4FC355D1">
                <wp:simplePos x="0" y="0"/>
                <wp:positionH relativeFrom="page">
                  <wp:posOffset>7052310</wp:posOffset>
                </wp:positionH>
                <wp:positionV relativeFrom="page">
                  <wp:posOffset>5607685</wp:posOffset>
                </wp:positionV>
                <wp:extent cx="1714500" cy="701040"/>
                <wp:effectExtent l="3810" t="0" r="0" b="0"/>
                <wp:wrapNone/>
                <wp:docPr id="761" name="Group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701040"/>
                          <a:chOff x="11106" y="8831"/>
                          <a:chExt cx="2700" cy="1104"/>
                        </a:xfrm>
                      </wpg:grpSpPr>
                      <wpg:grpSp>
                        <wpg:cNvPr id="762" name="Group 733"/>
                        <wpg:cNvGrpSpPr>
                          <a:grpSpLocks/>
                        </wpg:cNvGrpSpPr>
                        <wpg:grpSpPr bwMode="auto">
                          <a:xfrm>
                            <a:off x="11106" y="8831"/>
                            <a:ext cx="2700" cy="221"/>
                            <a:chOff x="11106" y="8831"/>
                            <a:chExt cx="2700" cy="221"/>
                          </a:xfrm>
                        </wpg:grpSpPr>
                        <wps:wsp>
                          <wps:cNvPr id="763" name="Freeform 734"/>
                          <wps:cNvSpPr>
                            <a:spLocks/>
                          </wps:cNvSpPr>
                          <wps:spPr bwMode="auto">
                            <a:xfrm>
                              <a:off x="11106" y="8831"/>
                              <a:ext cx="2700" cy="221"/>
                            </a:xfrm>
                            <a:custGeom>
                              <a:avLst/>
                              <a:gdLst>
                                <a:gd name="T0" fmla="+- 0 11106 11106"/>
                                <a:gd name="T1" fmla="*/ T0 w 2700"/>
                                <a:gd name="T2" fmla="+- 0 9052 8831"/>
                                <a:gd name="T3" fmla="*/ 9052 h 221"/>
                                <a:gd name="T4" fmla="+- 0 13806 11106"/>
                                <a:gd name="T5" fmla="*/ T4 w 2700"/>
                                <a:gd name="T6" fmla="+- 0 9052 8831"/>
                                <a:gd name="T7" fmla="*/ 9052 h 221"/>
                                <a:gd name="T8" fmla="+- 0 13806 11106"/>
                                <a:gd name="T9" fmla="*/ T8 w 2700"/>
                                <a:gd name="T10" fmla="+- 0 8831 8831"/>
                                <a:gd name="T11" fmla="*/ 8831 h 221"/>
                                <a:gd name="T12" fmla="+- 0 11106 11106"/>
                                <a:gd name="T13" fmla="*/ T12 w 2700"/>
                                <a:gd name="T14" fmla="+- 0 8831 8831"/>
                                <a:gd name="T15" fmla="*/ 8831 h 221"/>
                                <a:gd name="T16" fmla="+- 0 11106 11106"/>
                                <a:gd name="T17" fmla="*/ T16 w 2700"/>
                                <a:gd name="T18" fmla="+- 0 9052 8831"/>
                                <a:gd name="T19" fmla="*/ 905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1"/>
                                  </a:moveTo>
                                  <a:lnTo>
                                    <a:pt x="2700" y="221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731"/>
                        <wpg:cNvGrpSpPr>
                          <a:grpSpLocks/>
                        </wpg:cNvGrpSpPr>
                        <wpg:grpSpPr bwMode="auto">
                          <a:xfrm>
                            <a:off x="11106" y="9052"/>
                            <a:ext cx="2700" cy="221"/>
                            <a:chOff x="11106" y="9052"/>
                            <a:chExt cx="2700" cy="221"/>
                          </a:xfrm>
                        </wpg:grpSpPr>
                        <wps:wsp>
                          <wps:cNvPr id="765" name="Freeform 732"/>
                          <wps:cNvSpPr>
                            <a:spLocks/>
                          </wps:cNvSpPr>
                          <wps:spPr bwMode="auto">
                            <a:xfrm>
                              <a:off x="11106" y="9052"/>
                              <a:ext cx="2700" cy="221"/>
                            </a:xfrm>
                            <a:custGeom>
                              <a:avLst/>
                              <a:gdLst>
                                <a:gd name="T0" fmla="+- 0 11106 11106"/>
                                <a:gd name="T1" fmla="*/ T0 w 2700"/>
                                <a:gd name="T2" fmla="+- 0 9273 9052"/>
                                <a:gd name="T3" fmla="*/ 9273 h 221"/>
                                <a:gd name="T4" fmla="+- 0 13806 11106"/>
                                <a:gd name="T5" fmla="*/ T4 w 2700"/>
                                <a:gd name="T6" fmla="+- 0 9273 9052"/>
                                <a:gd name="T7" fmla="*/ 9273 h 221"/>
                                <a:gd name="T8" fmla="+- 0 13806 11106"/>
                                <a:gd name="T9" fmla="*/ T8 w 2700"/>
                                <a:gd name="T10" fmla="+- 0 9052 9052"/>
                                <a:gd name="T11" fmla="*/ 9052 h 221"/>
                                <a:gd name="T12" fmla="+- 0 11106 11106"/>
                                <a:gd name="T13" fmla="*/ T12 w 2700"/>
                                <a:gd name="T14" fmla="+- 0 9052 9052"/>
                                <a:gd name="T15" fmla="*/ 9052 h 221"/>
                                <a:gd name="T16" fmla="+- 0 11106 11106"/>
                                <a:gd name="T17" fmla="*/ T16 w 2700"/>
                                <a:gd name="T18" fmla="+- 0 9273 9052"/>
                                <a:gd name="T19" fmla="*/ 927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1"/>
                                  </a:moveTo>
                                  <a:lnTo>
                                    <a:pt x="2700" y="221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729"/>
                        <wpg:cNvGrpSpPr>
                          <a:grpSpLocks/>
                        </wpg:cNvGrpSpPr>
                        <wpg:grpSpPr bwMode="auto">
                          <a:xfrm>
                            <a:off x="11106" y="9273"/>
                            <a:ext cx="2700" cy="221"/>
                            <a:chOff x="11106" y="9273"/>
                            <a:chExt cx="2700" cy="221"/>
                          </a:xfrm>
                        </wpg:grpSpPr>
                        <wps:wsp>
                          <wps:cNvPr id="767" name="Freeform 730"/>
                          <wps:cNvSpPr>
                            <a:spLocks/>
                          </wps:cNvSpPr>
                          <wps:spPr bwMode="auto">
                            <a:xfrm>
                              <a:off x="11106" y="9273"/>
                              <a:ext cx="2700" cy="221"/>
                            </a:xfrm>
                            <a:custGeom>
                              <a:avLst/>
                              <a:gdLst>
                                <a:gd name="T0" fmla="+- 0 11106 11106"/>
                                <a:gd name="T1" fmla="*/ T0 w 2700"/>
                                <a:gd name="T2" fmla="+- 0 9493 9273"/>
                                <a:gd name="T3" fmla="*/ 9493 h 221"/>
                                <a:gd name="T4" fmla="+- 0 13806 11106"/>
                                <a:gd name="T5" fmla="*/ T4 w 2700"/>
                                <a:gd name="T6" fmla="+- 0 9493 9273"/>
                                <a:gd name="T7" fmla="*/ 9493 h 221"/>
                                <a:gd name="T8" fmla="+- 0 13806 11106"/>
                                <a:gd name="T9" fmla="*/ T8 w 2700"/>
                                <a:gd name="T10" fmla="+- 0 9273 9273"/>
                                <a:gd name="T11" fmla="*/ 9273 h 221"/>
                                <a:gd name="T12" fmla="+- 0 11106 11106"/>
                                <a:gd name="T13" fmla="*/ T12 w 2700"/>
                                <a:gd name="T14" fmla="+- 0 9273 9273"/>
                                <a:gd name="T15" fmla="*/ 9273 h 221"/>
                                <a:gd name="T16" fmla="+- 0 11106 11106"/>
                                <a:gd name="T17" fmla="*/ T16 w 2700"/>
                                <a:gd name="T18" fmla="+- 0 9493 9273"/>
                                <a:gd name="T19" fmla="*/ 949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0"/>
                                  </a:moveTo>
                                  <a:lnTo>
                                    <a:pt x="2700" y="220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727"/>
                        <wpg:cNvGrpSpPr>
                          <a:grpSpLocks/>
                        </wpg:cNvGrpSpPr>
                        <wpg:grpSpPr bwMode="auto">
                          <a:xfrm>
                            <a:off x="11106" y="9493"/>
                            <a:ext cx="2700" cy="221"/>
                            <a:chOff x="11106" y="9493"/>
                            <a:chExt cx="2700" cy="221"/>
                          </a:xfrm>
                        </wpg:grpSpPr>
                        <wps:wsp>
                          <wps:cNvPr id="769" name="Freeform 728"/>
                          <wps:cNvSpPr>
                            <a:spLocks/>
                          </wps:cNvSpPr>
                          <wps:spPr bwMode="auto">
                            <a:xfrm>
                              <a:off x="11106" y="9493"/>
                              <a:ext cx="2700" cy="221"/>
                            </a:xfrm>
                            <a:custGeom>
                              <a:avLst/>
                              <a:gdLst>
                                <a:gd name="T0" fmla="+- 0 11106 11106"/>
                                <a:gd name="T1" fmla="*/ T0 w 2700"/>
                                <a:gd name="T2" fmla="+- 0 9714 9493"/>
                                <a:gd name="T3" fmla="*/ 9714 h 221"/>
                                <a:gd name="T4" fmla="+- 0 13806 11106"/>
                                <a:gd name="T5" fmla="*/ T4 w 2700"/>
                                <a:gd name="T6" fmla="+- 0 9714 9493"/>
                                <a:gd name="T7" fmla="*/ 9714 h 221"/>
                                <a:gd name="T8" fmla="+- 0 13806 11106"/>
                                <a:gd name="T9" fmla="*/ T8 w 2700"/>
                                <a:gd name="T10" fmla="+- 0 9493 9493"/>
                                <a:gd name="T11" fmla="*/ 9493 h 221"/>
                                <a:gd name="T12" fmla="+- 0 11106 11106"/>
                                <a:gd name="T13" fmla="*/ T12 w 2700"/>
                                <a:gd name="T14" fmla="+- 0 9493 9493"/>
                                <a:gd name="T15" fmla="*/ 9493 h 221"/>
                                <a:gd name="T16" fmla="+- 0 11106 11106"/>
                                <a:gd name="T17" fmla="*/ T16 w 2700"/>
                                <a:gd name="T18" fmla="+- 0 9714 9493"/>
                                <a:gd name="T19" fmla="*/ 971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1"/>
                                  </a:moveTo>
                                  <a:lnTo>
                                    <a:pt x="2700" y="221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725"/>
                        <wpg:cNvGrpSpPr>
                          <a:grpSpLocks/>
                        </wpg:cNvGrpSpPr>
                        <wpg:grpSpPr bwMode="auto">
                          <a:xfrm>
                            <a:off x="11106" y="9714"/>
                            <a:ext cx="2700" cy="221"/>
                            <a:chOff x="11106" y="9714"/>
                            <a:chExt cx="2700" cy="221"/>
                          </a:xfrm>
                        </wpg:grpSpPr>
                        <wps:wsp>
                          <wps:cNvPr id="771" name="Freeform 726"/>
                          <wps:cNvSpPr>
                            <a:spLocks/>
                          </wps:cNvSpPr>
                          <wps:spPr bwMode="auto">
                            <a:xfrm>
                              <a:off x="11106" y="9714"/>
                              <a:ext cx="2700" cy="221"/>
                            </a:xfrm>
                            <a:custGeom>
                              <a:avLst/>
                              <a:gdLst>
                                <a:gd name="T0" fmla="+- 0 11106 11106"/>
                                <a:gd name="T1" fmla="*/ T0 w 2700"/>
                                <a:gd name="T2" fmla="+- 0 9935 9714"/>
                                <a:gd name="T3" fmla="*/ 9935 h 221"/>
                                <a:gd name="T4" fmla="+- 0 13806 11106"/>
                                <a:gd name="T5" fmla="*/ T4 w 2700"/>
                                <a:gd name="T6" fmla="+- 0 9935 9714"/>
                                <a:gd name="T7" fmla="*/ 9935 h 221"/>
                                <a:gd name="T8" fmla="+- 0 13806 11106"/>
                                <a:gd name="T9" fmla="*/ T8 w 2700"/>
                                <a:gd name="T10" fmla="+- 0 9714 9714"/>
                                <a:gd name="T11" fmla="*/ 9714 h 221"/>
                                <a:gd name="T12" fmla="+- 0 11106 11106"/>
                                <a:gd name="T13" fmla="*/ T12 w 2700"/>
                                <a:gd name="T14" fmla="+- 0 9714 9714"/>
                                <a:gd name="T15" fmla="*/ 9714 h 221"/>
                                <a:gd name="T16" fmla="+- 0 11106 11106"/>
                                <a:gd name="T17" fmla="*/ T16 w 2700"/>
                                <a:gd name="T18" fmla="+- 0 9935 9714"/>
                                <a:gd name="T19" fmla="*/ 993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1"/>
                                  </a:moveTo>
                                  <a:lnTo>
                                    <a:pt x="2700" y="221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ACBA9" id="Group 724" o:spid="_x0000_s1026" style="position:absolute;margin-left:555.3pt;margin-top:441.55pt;width:135pt;height:55.2pt;z-index:-226624;mso-position-horizontal-relative:page;mso-position-vertical-relative:page" coordorigin="11106,8831" coordsize="2700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">
                <v:group id="Group 733" o:spid="_x0000_s1027" style="position:absolute;left:11106;top:8831;width:2700;height:221" coordorigin="11106,8831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734" o:spid="_x0000_s1028" style="position:absolute;left:11106;top:8831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rKSMYA&#10;AADcAAAADwAAAGRycy9kb3ducmV2LnhtbESPQWvCQBSE74L/YXlCL1I3rSZqdJVSEAoepLGUentk&#10;n0kw+zbsbjX9992C0OMwM98w621vWnEl5xvLCp4mCQji0uqGKwUfx93jAoQPyBpby6TghzxsN8PB&#10;GnNtb/xO1yJUIkLY56igDqHLpfRlTQb9xHbE0TtbZzBE6SqpHd4i3LTyOUkyabDhuFBjR681lZfi&#10;2yhAHC9PblylX1napgc+7j9nbq7Uw6h/WYEI1If/8L39phXMsyn8nY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rKSMYAAADcAAAADwAAAAAAAAAAAAAAAACYAgAAZHJz&#10;L2Rvd25yZXYueG1sUEsFBgAAAAAEAAQA9QAAAIsDAAAAAA==&#10;" path="m,221r2700,l2700,,,,,221xe" fillcolor="#ffc000" stroked="f">
                    <v:path arrowok="t" o:connecttype="custom" o:connectlocs="0,9052;2700,9052;2700,8831;0,8831;0,9052" o:connectangles="0,0,0,0,0"/>
                  </v:shape>
                </v:group>
                <v:group id="Group 731" o:spid="_x0000_s1029" style="position:absolute;left:11106;top:9052;width:2700;height:221" coordorigin="11106,9052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732" o:spid="_x0000_s1030" style="position:absolute;left:11106;top:9052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/3p8UA&#10;AADcAAAADwAAAGRycy9kb3ducmV2LnhtbESPT2vCQBTE7wW/w/IEL6Ibi4k1dRUpFAoein8Qe3tk&#10;n0lo9m3YXTV+e7dQ8DjMzG+YxaozjbiS87VlBZNxAoK4sLrmUsFh/zl6A+EDssbGMim4k4fVsvey&#10;wFzbG2/puguliBD2OSqoQmhzKX1RkUE/ti1x9M7WGQxRulJqh7cIN418TZJMGqw5LlTY0kdFxe/u&#10;YhQgDuc/blimpyxt0m/eb45TN1Nq0O/W7yACdeEZ/m9/aQWzLIW/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/enxQAAANwAAAAPAAAAAAAAAAAAAAAAAJgCAABkcnMv&#10;ZG93bnJldi54bWxQSwUGAAAAAAQABAD1AAAAigMAAAAA&#10;" path="m,221r2700,l2700,,,,,221xe" fillcolor="#ffc000" stroked="f">
                    <v:path arrowok="t" o:connecttype="custom" o:connectlocs="0,9273;2700,9273;2700,9052;0,9052;0,9273" o:connectangles="0,0,0,0,0"/>
                  </v:shape>
                </v:group>
                <v:group id="Group 729" o:spid="_x0000_s1031" style="position:absolute;left:11106;top:9273;width:2700;height:221" coordorigin="11106,9273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730" o:spid="_x0000_s1032" style="position:absolute;left:11106;top:9273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HMS8UA&#10;AADcAAAADwAAAGRycy9kb3ducmV2LnhtbESPQWvCQBSE74X+h+UVvEjdKCaxqauIIAgeSrWI3h7Z&#10;1yQ0+zbsrhr/vVso9DjMzDfMfNmbVlzJ+caygvEoAUFcWt1wpeDrsHmdgfABWWNrmRTcycNy8fw0&#10;x0LbG3/SdR8qESHsC1RQh9AVUvqyJoN+ZDvi6H1bZzBE6SqpHd4i3LRykiSZNNhwXKixo3VN5c/+&#10;YhQgDt/Oblilpyxt0w8+7I5Tlys1eOlX7yAC9eE//NfeagV5lsPv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AcxLxQAAANwAAAAPAAAAAAAAAAAAAAAAAJgCAABkcnMv&#10;ZG93bnJldi54bWxQSwUGAAAAAAQABAD1AAAAigMAAAAA&#10;" path="m,220r2700,l2700,,,,,220xe" fillcolor="#ffc000" stroked="f">
                    <v:path arrowok="t" o:connecttype="custom" o:connectlocs="0,9493;2700,9493;2700,9273;0,9273;0,9493" o:connectangles="0,0,0,0,0"/>
                  </v:shape>
                </v:group>
                <v:group id="Group 727" o:spid="_x0000_s1033" style="position:absolute;left:11106;top:9493;width:2700;height:221" coordorigin="11106,9493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728" o:spid="_x0000_s1034" style="position:absolute;left:11106;top:9493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L9osYA&#10;AADcAAAADwAAAGRycy9kb3ducmV2LnhtbESPQWvCQBSE74L/YXlCL9JsLE2sMatIoVDoQaql1Nsj&#10;+0yC2bdhd6vpv+8KgsdhZr5hyvVgOnEm51vLCmZJCoK4srrlWsHX/u3xBYQPyBo7y6TgjzysV+NR&#10;iYW2F/6k8y7UIkLYF6igCaEvpPRVQwZ9Ynvi6B2tMxiidLXUDi8Rbjr5lKa5NNhyXGiwp9eGqtPu&#10;1yhAnC4OblpnP3nWZVvef3w/u7lSD5NhswQRaAj38K39rhXM8wVcz8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L9osYAAADcAAAADwAAAAAAAAAAAAAAAACYAgAAZHJz&#10;L2Rvd25yZXYueG1sUEsFBgAAAAAEAAQA9QAAAIsDAAAAAA==&#10;" path="m,221r2700,l2700,,,,,221xe" fillcolor="#ffc000" stroked="f">
                    <v:path arrowok="t" o:connecttype="custom" o:connectlocs="0,9714;2700,9714;2700,9493;0,9493;0,9714" o:connectangles="0,0,0,0,0"/>
                  </v:shape>
                </v:group>
                <v:group id="Group 725" o:spid="_x0000_s1035" style="position:absolute;left:11106;top:9714;width:2700;height:221" coordorigin="11106,9714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726" o:spid="_x0000_s1036" style="position:absolute;left:11106;top:9714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1necYA&#10;AADcAAAADwAAAGRycy9kb3ducmV2LnhtbESPT2vCQBTE70K/w/KEXqRuFGPa1E0oQqHQg/iH0t4e&#10;2dckmH0bdrcav31XEDwOM/MbZlUOphMncr61rGA2TUAQV1a3XCs47N+fnkH4gKyxs0wKLuShLB5G&#10;K8y1PfOWTrtQiwhhn6OCJoQ+l9JXDRn0U9sTR+/XOoMhSldL7fAc4aaT8yRZSoMtx4UGe1o3VB13&#10;f0YB4uTlx03q9HuZdumG959fC5cp9Tge3l5BBBrCPXxrf2gFWTaD65l4BGT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1necYAAADcAAAADwAAAAAAAAAAAAAAAACYAgAAZHJz&#10;L2Rvd25yZXYueG1sUEsFBgAAAAAEAAQA9QAAAIsDAAAAAA==&#10;" path="m,221r2700,l2700,,,,,221xe" fillcolor="#ffc000" stroked="f">
                    <v:path arrowok="t" o:connecttype="custom" o:connectlocs="0,9935;2700,9935;2700,9714;0,9714;0,993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6"/>
        <w:gridCol w:w="3115"/>
        <w:gridCol w:w="2197"/>
        <w:gridCol w:w="1020"/>
        <w:gridCol w:w="1018"/>
        <w:gridCol w:w="1020"/>
        <w:gridCol w:w="2914"/>
        <w:gridCol w:w="1757"/>
        <w:gridCol w:w="2258"/>
        <w:gridCol w:w="1760"/>
        <w:gridCol w:w="1536"/>
        <w:gridCol w:w="1553"/>
      </w:tblGrid>
      <w:tr w:rsidR="00700F7C" w14:paraId="040592D6" w14:textId="77777777">
        <w:trPr>
          <w:trHeight w:hRule="exact" w:val="449"/>
        </w:trPr>
        <w:tc>
          <w:tcPr>
            <w:tcW w:w="189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2C8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C9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CA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CB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CC" w14:textId="77777777" w:rsidR="00700F7C" w:rsidRDefault="00700F7C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40592CD" w14:textId="77777777" w:rsidR="00700F7C" w:rsidRDefault="002F10C5">
            <w:pPr>
              <w:pStyle w:val="TableParagraph"/>
              <w:ind w:left="668" w:right="314" w:hanging="35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assets</w:t>
            </w:r>
          </w:p>
        </w:tc>
        <w:tc>
          <w:tcPr>
            <w:tcW w:w="5312" w:type="dxa"/>
            <w:gridSpan w:val="2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2CE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CF" w14:textId="77777777" w:rsidR="00700F7C" w:rsidRDefault="00700F7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0592D0" w14:textId="77777777" w:rsidR="00700F7C" w:rsidRDefault="002F10C5">
            <w:pPr>
              <w:pStyle w:val="TableParagraph"/>
              <w:ind w:left="111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/>
                <w:b/>
                <w:sz w:val="18"/>
              </w:rPr>
              <w:t>Indicative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 (for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all</w:t>
            </w:r>
            <w:r>
              <w:rPr>
                <w:rFonts w:ascii="Century Gothic"/>
                <w:b/>
                <w:spacing w:val="-5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8"/>
                <w:u w:val="single" w:color="000000"/>
              </w:rPr>
              <w:t>sources</w:t>
            </w:r>
            <w:r>
              <w:rPr>
                <w:rFonts w:ascii="Century Gothic"/>
                <w:b/>
                <w:spacing w:val="-3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of</w:t>
            </w:r>
            <w:r>
              <w:rPr>
                <w:rFonts w:ascii="Century Gothic"/>
                <w:b/>
                <w:spacing w:val="-2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water</w:t>
            </w:r>
            <w:r>
              <w:rPr>
                <w:rFonts w:ascii="Century Gothic"/>
                <w:b/>
                <w:spacing w:val="-2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in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the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system)</w:t>
            </w:r>
            <w:r>
              <w:rPr>
                <w:rFonts w:ascii="Century Gothic"/>
                <w:b/>
                <w:spacing w:val="-1"/>
                <w:position w:val="5"/>
                <w:sz w:val="12"/>
              </w:rPr>
              <w:t>9</w:t>
            </w:r>
          </w:p>
        </w:tc>
        <w:tc>
          <w:tcPr>
            <w:tcW w:w="3058" w:type="dxa"/>
            <w:gridSpan w:val="3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2D1" w14:textId="77777777" w:rsidR="00700F7C" w:rsidRDefault="002F10C5">
            <w:pPr>
              <w:pStyle w:val="TableParagraph"/>
              <w:spacing w:before="96"/>
              <w:ind w:left="380" w:firstLine="43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Watering</w:t>
            </w:r>
            <w:r>
              <w:rPr>
                <w:rFonts w:ascii="Century Gothic"/>
                <w:b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history</w:t>
            </w:r>
          </w:p>
          <w:p w14:paraId="040592D2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D3" w14:textId="77777777" w:rsidR="00700F7C" w:rsidRDefault="002F10C5">
            <w:pPr>
              <w:pStyle w:val="TableParagraph"/>
              <w:spacing w:before="141"/>
              <w:ind w:left="38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(from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all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sources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water)</w:t>
            </w:r>
          </w:p>
        </w:tc>
        <w:tc>
          <w:tcPr>
            <w:tcW w:w="6929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2D4" w14:textId="77777777" w:rsidR="00700F7C" w:rsidRDefault="002F10C5">
            <w:pPr>
              <w:pStyle w:val="TableParagraph"/>
              <w:spacing w:before="96"/>
              <w:ind w:right="5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2017-18</w:t>
            </w:r>
          </w:p>
        </w:tc>
        <w:tc>
          <w:tcPr>
            <w:tcW w:w="4848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2D5" w14:textId="77777777" w:rsidR="00700F7C" w:rsidRDefault="002F10C5">
            <w:pPr>
              <w:pStyle w:val="TableParagraph"/>
              <w:spacing w:before="96"/>
              <w:ind w:left="103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Implications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for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future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demands</w:t>
            </w:r>
          </w:p>
        </w:tc>
      </w:tr>
      <w:tr w:rsidR="00700F7C" w14:paraId="040592F3" w14:textId="77777777">
        <w:trPr>
          <w:trHeight w:hRule="exact" w:val="692"/>
        </w:trPr>
        <w:tc>
          <w:tcPr>
            <w:tcW w:w="1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2D7" w14:textId="77777777" w:rsidR="00700F7C" w:rsidRDefault="00700F7C"/>
        </w:tc>
        <w:tc>
          <w:tcPr>
            <w:tcW w:w="5312" w:type="dxa"/>
            <w:gridSpan w:val="2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2D8" w14:textId="77777777" w:rsidR="00700F7C" w:rsidRDefault="00700F7C"/>
        </w:tc>
        <w:tc>
          <w:tcPr>
            <w:tcW w:w="3058" w:type="dxa"/>
            <w:gridSpan w:val="3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2D9" w14:textId="77777777" w:rsidR="00700F7C" w:rsidRDefault="00700F7C"/>
        </w:tc>
        <w:tc>
          <w:tcPr>
            <w:tcW w:w="291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2DA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DB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DC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DD" w14:textId="77777777" w:rsidR="00700F7C" w:rsidRDefault="002F10C5">
            <w:pPr>
              <w:pStyle w:val="TableParagraph"/>
              <w:spacing w:before="140"/>
              <w:ind w:left="272" w:right="275" w:hanging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Predominant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urgency of</w:t>
            </w:r>
            <w:r>
              <w:rPr>
                <w:rFonts w:ascii="Century Gothic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  <w:r>
              <w:rPr>
                <w:rFonts w:ascii="Century Gothic"/>
                <w:b/>
                <w:sz w:val="18"/>
              </w:rPr>
              <w:t xml:space="preserve"> for</w:t>
            </w:r>
            <w:r>
              <w:rPr>
                <w:rFonts w:ascii="Century Gothic"/>
                <w:b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</w:p>
        </w:tc>
        <w:tc>
          <w:tcPr>
            <w:tcW w:w="175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2DE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DF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E0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E1" w14:textId="77777777" w:rsidR="00700F7C" w:rsidRDefault="002F10C5">
            <w:pPr>
              <w:pStyle w:val="TableParagraph"/>
              <w:spacing w:before="140"/>
              <w:ind w:left="94" w:right="90" w:hanging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Purpose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under</w:t>
            </w:r>
            <w:r>
              <w:rPr>
                <w:rFonts w:ascii="Century Gothic"/>
                <w:b/>
                <w:spacing w:val="19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medium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resource</w:t>
            </w:r>
            <w:r>
              <w:rPr>
                <w:rFonts w:ascii="Century Gothic"/>
                <w:b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availability</w:t>
            </w:r>
          </w:p>
        </w:tc>
        <w:tc>
          <w:tcPr>
            <w:tcW w:w="225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2E2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E3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E4" w14:textId="77777777" w:rsidR="00700F7C" w:rsidRDefault="00700F7C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0592E5" w14:textId="77777777" w:rsidR="00700F7C" w:rsidRDefault="002F10C5">
            <w:pPr>
              <w:pStyle w:val="TableParagraph"/>
              <w:ind w:left="215" w:right="21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Potential</w:t>
            </w:r>
            <w:r>
              <w:rPr>
                <w:rFonts w:ascii="Century Gothic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Commonwealth</w:t>
            </w:r>
            <w:r>
              <w:rPr>
                <w:rFonts w:ascii="Century Gothic"/>
                <w:b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  <w:r>
              <w:rPr>
                <w:rFonts w:ascii="Century Gothic"/>
                <w:b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contribution?</w:t>
            </w:r>
          </w:p>
        </w:tc>
        <w:tc>
          <w:tcPr>
            <w:tcW w:w="176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2E6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E7" w14:textId="77777777" w:rsidR="00700F7C" w:rsidRDefault="00700F7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040592E8" w14:textId="77777777" w:rsidR="00700F7C" w:rsidRDefault="002F10C5">
            <w:pPr>
              <w:pStyle w:val="TableParagraph"/>
              <w:ind w:left="116" w:right="113" w:hanging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Likely</w:t>
            </w:r>
            <w:r>
              <w:rPr>
                <w:rFonts w:ascii="Century Gothic" w:eastAsia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urgency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b/>
                <w:bCs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 in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2018–</w:t>
            </w:r>
          </w:p>
          <w:p w14:paraId="040592E9" w14:textId="77777777" w:rsidR="00700F7C" w:rsidRDefault="002F10C5">
            <w:pPr>
              <w:pStyle w:val="TableParagraph"/>
              <w:ind w:left="126" w:right="123" w:hanging="6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19</w:t>
            </w:r>
            <w:r>
              <w:rPr>
                <w:rFonts w:ascii="Century Gothic" w:eastAsia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if</w:t>
            </w:r>
            <w:r>
              <w:rPr>
                <w:rFonts w:ascii="Century Gothic" w:eastAsia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eastAsia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occurred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 as</w:t>
            </w:r>
            <w:r>
              <w:rPr>
                <w:rFonts w:ascii="Century Gothic" w:eastAsia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planned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2017–</w:t>
            </w:r>
          </w:p>
          <w:p w14:paraId="040592EA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18</w:t>
            </w:r>
          </w:p>
        </w:tc>
        <w:tc>
          <w:tcPr>
            <w:tcW w:w="153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2EB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EC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ED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EE" w14:textId="77777777" w:rsidR="00700F7C" w:rsidRDefault="002F10C5">
            <w:pPr>
              <w:pStyle w:val="TableParagraph"/>
              <w:spacing w:before="140"/>
              <w:ind w:righ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2019-20</w:t>
            </w:r>
          </w:p>
          <w:p w14:paraId="040592EF" w14:textId="77777777" w:rsidR="00700F7C" w:rsidRDefault="002F10C5">
            <w:pPr>
              <w:pStyle w:val="TableParagraph"/>
              <w:ind w:left="106" w:right="109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Range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likely</w:t>
            </w:r>
            <w:r>
              <w:rPr>
                <w:rFonts w:ascii="Century Gothic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</w:p>
        </w:tc>
        <w:tc>
          <w:tcPr>
            <w:tcW w:w="1553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2F0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F1" w14:textId="77777777" w:rsidR="00700F7C" w:rsidRDefault="00700F7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40592F2" w14:textId="77777777" w:rsidR="00700F7C" w:rsidRDefault="002F10C5">
            <w:pPr>
              <w:pStyle w:val="TableParagraph"/>
              <w:ind w:left="13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Met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2018-19</w:t>
            </w:r>
          </w:p>
        </w:tc>
      </w:tr>
      <w:tr w:rsidR="00700F7C" w14:paraId="04059305" w14:textId="77777777">
        <w:trPr>
          <w:trHeight w:hRule="exact" w:val="389"/>
        </w:trPr>
        <w:tc>
          <w:tcPr>
            <w:tcW w:w="1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2F4" w14:textId="77777777" w:rsidR="00700F7C" w:rsidRDefault="00700F7C"/>
        </w:tc>
        <w:tc>
          <w:tcPr>
            <w:tcW w:w="311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2F5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F6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F7" w14:textId="77777777" w:rsidR="00700F7C" w:rsidRDefault="00700F7C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040592F8" w14:textId="77777777" w:rsidR="00700F7C" w:rsidRDefault="002F10C5">
            <w:pPr>
              <w:pStyle w:val="TableParagraph"/>
              <w:ind w:left="97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Flow/volume</w:t>
            </w:r>
          </w:p>
        </w:tc>
        <w:tc>
          <w:tcPr>
            <w:tcW w:w="219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2F9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FA" w14:textId="77777777" w:rsidR="00700F7C" w:rsidRDefault="00700F7C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2FB" w14:textId="77777777" w:rsidR="00700F7C" w:rsidRDefault="002F10C5">
            <w:pPr>
              <w:pStyle w:val="TableParagraph"/>
              <w:ind w:left="217" w:right="220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Required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frequency</w:t>
            </w:r>
            <w:r>
              <w:rPr>
                <w:rFonts w:ascii="Century Gothic"/>
                <w:b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(maximum</w:t>
            </w:r>
            <w:r>
              <w:rPr>
                <w:rFonts w:ascii="Century Gothic"/>
                <w:b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dry</w:t>
            </w:r>
            <w:r>
              <w:rPr>
                <w:rFonts w:ascii="Century Gothic"/>
                <w:b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interval)</w:t>
            </w:r>
          </w:p>
        </w:tc>
        <w:tc>
          <w:tcPr>
            <w:tcW w:w="102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2FC" w14:textId="77777777" w:rsidR="00700F7C" w:rsidRDefault="002F10C5">
            <w:pPr>
              <w:pStyle w:val="TableParagraph"/>
              <w:spacing w:before="65"/>
              <w:ind w:left="14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2014–15</w:t>
            </w:r>
          </w:p>
        </w:tc>
        <w:tc>
          <w:tcPr>
            <w:tcW w:w="101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2FD" w14:textId="77777777" w:rsidR="00700F7C" w:rsidRDefault="002F10C5">
            <w:pPr>
              <w:pStyle w:val="TableParagraph"/>
              <w:spacing w:before="65"/>
              <w:ind w:left="15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2015-16</w:t>
            </w:r>
          </w:p>
        </w:tc>
        <w:tc>
          <w:tcPr>
            <w:tcW w:w="102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2FE" w14:textId="77777777" w:rsidR="00700F7C" w:rsidRDefault="002F10C5">
            <w:pPr>
              <w:pStyle w:val="TableParagraph"/>
              <w:spacing w:before="65"/>
              <w:ind w:left="15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2016-17</w:t>
            </w:r>
          </w:p>
        </w:tc>
        <w:tc>
          <w:tcPr>
            <w:tcW w:w="2914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2FF" w14:textId="77777777" w:rsidR="00700F7C" w:rsidRDefault="00700F7C"/>
        </w:tc>
        <w:tc>
          <w:tcPr>
            <w:tcW w:w="175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300" w14:textId="77777777" w:rsidR="00700F7C" w:rsidRDefault="00700F7C"/>
        </w:tc>
        <w:tc>
          <w:tcPr>
            <w:tcW w:w="225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301" w14:textId="77777777" w:rsidR="00700F7C" w:rsidRDefault="00700F7C"/>
        </w:tc>
        <w:tc>
          <w:tcPr>
            <w:tcW w:w="1760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302" w14:textId="77777777" w:rsidR="00700F7C" w:rsidRDefault="00700F7C"/>
        </w:tc>
        <w:tc>
          <w:tcPr>
            <w:tcW w:w="153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303" w14:textId="77777777" w:rsidR="00700F7C" w:rsidRDefault="00700F7C"/>
        </w:tc>
        <w:tc>
          <w:tcPr>
            <w:tcW w:w="1553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304" w14:textId="77777777" w:rsidR="00700F7C" w:rsidRDefault="00700F7C"/>
        </w:tc>
      </w:tr>
      <w:tr w:rsidR="00700F7C" w14:paraId="04059319" w14:textId="77777777">
        <w:trPr>
          <w:trHeight w:hRule="exact" w:val="1140"/>
        </w:trPr>
        <w:tc>
          <w:tcPr>
            <w:tcW w:w="189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306" w14:textId="77777777" w:rsidR="00700F7C" w:rsidRDefault="00700F7C"/>
        </w:tc>
        <w:tc>
          <w:tcPr>
            <w:tcW w:w="311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307" w14:textId="77777777" w:rsidR="00700F7C" w:rsidRDefault="00700F7C"/>
        </w:tc>
        <w:tc>
          <w:tcPr>
            <w:tcW w:w="219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308" w14:textId="77777777" w:rsidR="00700F7C" w:rsidRDefault="00700F7C"/>
        </w:tc>
        <w:tc>
          <w:tcPr>
            <w:tcW w:w="102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309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30A" w14:textId="77777777" w:rsidR="00700F7C" w:rsidRDefault="00700F7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05930B" w14:textId="77777777" w:rsidR="00700F7C" w:rsidRDefault="002F10C5">
            <w:pPr>
              <w:pStyle w:val="TableParagraph"/>
              <w:ind w:left="15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(drying)</w:t>
            </w:r>
          </w:p>
        </w:tc>
        <w:tc>
          <w:tcPr>
            <w:tcW w:w="101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30C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30D" w14:textId="77777777" w:rsidR="00700F7C" w:rsidRDefault="00700F7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05930E" w14:textId="77777777" w:rsidR="00700F7C" w:rsidRDefault="002F10C5">
            <w:pPr>
              <w:pStyle w:val="TableParagraph"/>
              <w:ind w:left="15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(drying)</w:t>
            </w:r>
          </w:p>
        </w:tc>
        <w:tc>
          <w:tcPr>
            <w:tcW w:w="102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30F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310" w14:textId="77777777" w:rsidR="00700F7C" w:rsidRDefault="00700F7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059311" w14:textId="77777777" w:rsidR="00700F7C" w:rsidRDefault="002F10C5">
            <w:pPr>
              <w:pStyle w:val="TableParagraph"/>
              <w:ind w:left="26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(wet)</w:t>
            </w:r>
          </w:p>
        </w:tc>
        <w:tc>
          <w:tcPr>
            <w:tcW w:w="291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312" w14:textId="77777777" w:rsidR="00700F7C" w:rsidRDefault="00700F7C"/>
        </w:tc>
        <w:tc>
          <w:tcPr>
            <w:tcW w:w="175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313" w14:textId="77777777" w:rsidR="00700F7C" w:rsidRDefault="00700F7C"/>
        </w:tc>
        <w:tc>
          <w:tcPr>
            <w:tcW w:w="225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314" w14:textId="77777777" w:rsidR="00700F7C" w:rsidRDefault="00700F7C"/>
        </w:tc>
        <w:tc>
          <w:tcPr>
            <w:tcW w:w="176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315" w14:textId="77777777" w:rsidR="00700F7C" w:rsidRDefault="00700F7C"/>
        </w:tc>
        <w:tc>
          <w:tcPr>
            <w:tcW w:w="153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316" w14:textId="77777777" w:rsidR="00700F7C" w:rsidRDefault="00700F7C"/>
        </w:tc>
        <w:tc>
          <w:tcPr>
            <w:tcW w:w="1553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317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318" w14:textId="77777777" w:rsidR="00700F7C" w:rsidRDefault="002F10C5">
            <w:pPr>
              <w:pStyle w:val="TableParagraph"/>
              <w:spacing w:before="124"/>
              <w:ind w:left="431" w:right="310" w:hanging="12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Not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met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2018-19</w:t>
            </w:r>
          </w:p>
        </w:tc>
      </w:tr>
      <w:tr w:rsidR="00700F7C" w14:paraId="0405933F" w14:textId="77777777">
        <w:trPr>
          <w:trHeight w:hRule="exact" w:val="871"/>
        </w:trPr>
        <w:tc>
          <w:tcPr>
            <w:tcW w:w="189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31A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31B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31C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31D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31E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31F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320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321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322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323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324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325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326" w14:textId="77777777" w:rsidR="00700F7C" w:rsidRDefault="00700F7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04059327" w14:textId="77777777" w:rsidR="00700F7C" w:rsidRDefault="002F10C5">
            <w:pPr>
              <w:pStyle w:val="TableParagraph"/>
              <w:ind w:left="188" w:right="188" w:firstLine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Murrumbidgee</w:t>
            </w:r>
            <w:r>
              <w:rPr>
                <w:rFonts w:ascii="Century Gothic"/>
                <w:b/>
                <w:spacing w:val="-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River</w:t>
            </w:r>
            <w:r>
              <w:rPr>
                <w:rFonts w:ascii="Century Gothic"/>
                <w:b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channel,</w:t>
            </w:r>
            <w:r>
              <w:rPr>
                <w:rFonts w:ascii="Century Gothic"/>
                <w:b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distributaries</w:t>
            </w:r>
            <w:r>
              <w:rPr>
                <w:rFonts w:ascii="Century Gothic"/>
                <w:b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and</w:t>
            </w:r>
            <w:r>
              <w:rPr>
                <w:rFonts w:ascii="Century Gothic"/>
                <w:b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anabranches</w:t>
            </w:r>
          </w:p>
        </w:tc>
        <w:tc>
          <w:tcPr>
            <w:tcW w:w="311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328" w14:textId="77777777" w:rsidR="00700F7C" w:rsidRDefault="002F10C5">
            <w:pPr>
              <w:pStyle w:val="TableParagraph"/>
              <w:spacing w:before="79"/>
              <w:ind w:left="92" w:right="17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Winter-spring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in-channel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3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(base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freshes)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Murrumbidgee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targeting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critical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components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fish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spawning,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movement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recruitment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in-stream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</w:p>
        </w:tc>
        <w:tc>
          <w:tcPr>
            <w:tcW w:w="219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329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32A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32B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32C" w14:textId="77777777" w:rsidR="00700F7C" w:rsidRDefault="002F10C5">
            <w:pPr>
              <w:pStyle w:val="TableParagraph"/>
              <w:spacing w:before="121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7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every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10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</w:p>
        </w:tc>
        <w:tc>
          <w:tcPr>
            <w:tcW w:w="102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0405932D" w14:textId="77777777" w:rsidR="00700F7C" w:rsidRDefault="00700F7C"/>
        </w:tc>
        <w:tc>
          <w:tcPr>
            <w:tcW w:w="101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0405932E" w14:textId="77777777" w:rsidR="00700F7C" w:rsidRDefault="00700F7C"/>
        </w:tc>
        <w:tc>
          <w:tcPr>
            <w:tcW w:w="102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32F" w14:textId="77777777" w:rsidR="00700F7C" w:rsidRDefault="00700F7C"/>
        </w:tc>
        <w:tc>
          <w:tcPr>
            <w:tcW w:w="291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14:paraId="04059330" w14:textId="77777777" w:rsidR="00700F7C" w:rsidRDefault="00700F7C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4059331" w14:textId="77777777" w:rsidR="00700F7C" w:rsidRDefault="002F10C5">
            <w:pPr>
              <w:pStyle w:val="TableParagraph"/>
              <w:ind w:right="7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  <w:p w14:paraId="04059332" w14:textId="77777777" w:rsidR="00700F7C" w:rsidRDefault="002F10C5">
            <w:pPr>
              <w:pStyle w:val="TableParagraph"/>
              <w:ind w:left="267" w:right="27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Watering,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following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cues,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continue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recovery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of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populations.</w:t>
            </w:r>
          </w:p>
        </w:tc>
        <w:tc>
          <w:tcPr>
            <w:tcW w:w="175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333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334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335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336" w14:textId="77777777" w:rsidR="00700F7C" w:rsidRDefault="002F10C5">
            <w:pPr>
              <w:pStyle w:val="TableParagraph"/>
              <w:spacing w:before="121"/>
              <w:ind w:left="55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E36C09"/>
                <w:spacing w:val="-1"/>
                <w:sz w:val="18"/>
              </w:rPr>
              <w:t>Protect</w:t>
            </w:r>
          </w:p>
        </w:tc>
        <w:tc>
          <w:tcPr>
            <w:tcW w:w="225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337" w14:textId="77777777" w:rsidR="00700F7C" w:rsidRDefault="00700F7C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4059338" w14:textId="77777777" w:rsidR="00700F7C" w:rsidRDefault="002F10C5">
            <w:pPr>
              <w:pStyle w:val="TableParagraph"/>
              <w:ind w:left="140" w:right="143" w:firstLine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Potential,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likely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achieved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other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environmental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watering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actions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other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sources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</w:p>
        </w:tc>
        <w:tc>
          <w:tcPr>
            <w:tcW w:w="176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14:paraId="04059339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33A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33B" w14:textId="77777777" w:rsidR="00700F7C" w:rsidRDefault="002F10C5">
            <w:pPr>
              <w:pStyle w:val="TableParagraph"/>
              <w:spacing w:before="107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MODERATE,</w:t>
            </w:r>
          </w:p>
          <w:p w14:paraId="0405933C" w14:textId="77777777" w:rsidR="00700F7C" w:rsidRDefault="002F10C5">
            <w:pPr>
              <w:pStyle w:val="TableParagraph"/>
              <w:ind w:left="99" w:right="98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subject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cues</w:t>
            </w:r>
          </w:p>
        </w:tc>
        <w:tc>
          <w:tcPr>
            <w:tcW w:w="3089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92D050"/>
          </w:tcPr>
          <w:p w14:paraId="0405933D" w14:textId="77777777" w:rsidR="00700F7C" w:rsidRDefault="00700F7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405933E" w14:textId="77777777" w:rsidR="00700F7C" w:rsidRDefault="002F10C5">
            <w:pPr>
              <w:pStyle w:val="TableParagraph"/>
              <w:ind w:right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</w:tc>
      </w:tr>
      <w:tr w:rsidR="00700F7C" w14:paraId="0405934C" w14:textId="77777777">
        <w:trPr>
          <w:trHeight w:hRule="exact" w:val="869"/>
        </w:trPr>
        <w:tc>
          <w:tcPr>
            <w:tcW w:w="1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340" w14:textId="77777777" w:rsidR="00700F7C" w:rsidRDefault="00700F7C"/>
        </w:tc>
        <w:tc>
          <w:tcPr>
            <w:tcW w:w="311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341" w14:textId="77777777" w:rsidR="00700F7C" w:rsidRDefault="00700F7C"/>
        </w:tc>
        <w:tc>
          <w:tcPr>
            <w:tcW w:w="219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342" w14:textId="77777777" w:rsidR="00700F7C" w:rsidRDefault="00700F7C"/>
        </w:tc>
        <w:tc>
          <w:tcPr>
            <w:tcW w:w="102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04059343" w14:textId="77777777" w:rsidR="00700F7C" w:rsidRDefault="00700F7C"/>
        </w:tc>
        <w:tc>
          <w:tcPr>
            <w:tcW w:w="101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04059344" w14:textId="77777777" w:rsidR="00700F7C" w:rsidRDefault="00700F7C"/>
        </w:tc>
        <w:tc>
          <w:tcPr>
            <w:tcW w:w="102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04059345" w14:textId="77777777" w:rsidR="00700F7C" w:rsidRDefault="00700F7C"/>
        </w:tc>
        <w:tc>
          <w:tcPr>
            <w:tcW w:w="291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9346" w14:textId="77777777" w:rsidR="00700F7C" w:rsidRDefault="00700F7C"/>
        </w:tc>
        <w:tc>
          <w:tcPr>
            <w:tcW w:w="175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347" w14:textId="77777777" w:rsidR="00700F7C" w:rsidRDefault="00700F7C"/>
        </w:tc>
        <w:tc>
          <w:tcPr>
            <w:tcW w:w="225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348" w14:textId="77777777" w:rsidR="00700F7C" w:rsidRDefault="00700F7C"/>
        </w:tc>
        <w:tc>
          <w:tcPr>
            <w:tcW w:w="176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9349" w14:textId="77777777" w:rsidR="00700F7C" w:rsidRDefault="00700F7C"/>
        </w:tc>
        <w:tc>
          <w:tcPr>
            <w:tcW w:w="3089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934A" w14:textId="77777777" w:rsidR="00700F7C" w:rsidRDefault="00700F7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405934B" w14:textId="77777777" w:rsidR="00700F7C" w:rsidRDefault="002F10C5">
            <w:pPr>
              <w:pStyle w:val="TableParagraph"/>
              <w:ind w:right="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700F7C" w14:paraId="04059367" w14:textId="77777777">
        <w:trPr>
          <w:trHeight w:hRule="exact" w:val="871"/>
        </w:trPr>
        <w:tc>
          <w:tcPr>
            <w:tcW w:w="1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34D" w14:textId="77777777" w:rsidR="00700F7C" w:rsidRDefault="00700F7C"/>
        </w:tc>
        <w:tc>
          <w:tcPr>
            <w:tcW w:w="311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34E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34F" w14:textId="77777777" w:rsidR="00700F7C" w:rsidRDefault="002F10C5">
            <w:pPr>
              <w:pStyle w:val="TableParagraph"/>
              <w:spacing w:before="122"/>
              <w:ind w:left="92" w:right="22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in-channel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pulse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targeting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fish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movement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recruitment,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productivity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in-stream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-2"/>
                <w:sz w:val="18"/>
              </w:rPr>
              <w:t xml:space="preserve"> (flows</w:t>
            </w:r>
          </w:p>
          <w:p w14:paraId="04059350" w14:textId="77777777" w:rsidR="00700F7C" w:rsidRDefault="002F10C5">
            <w:pPr>
              <w:pStyle w:val="TableParagraph"/>
              <w:spacing w:line="218" w:lineRule="exact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&gt;3500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Balranald)</w:t>
            </w:r>
          </w:p>
        </w:tc>
        <w:tc>
          <w:tcPr>
            <w:tcW w:w="219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351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352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353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354" w14:textId="77777777" w:rsidR="00700F7C" w:rsidRDefault="002F10C5">
            <w:pPr>
              <w:pStyle w:val="TableParagraph"/>
              <w:spacing w:before="149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7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every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10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</w:p>
        </w:tc>
        <w:tc>
          <w:tcPr>
            <w:tcW w:w="102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355" w14:textId="77777777" w:rsidR="00700F7C" w:rsidRDefault="00700F7C"/>
        </w:tc>
        <w:tc>
          <w:tcPr>
            <w:tcW w:w="101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04059356" w14:textId="77777777" w:rsidR="00700F7C" w:rsidRDefault="00700F7C"/>
        </w:tc>
        <w:tc>
          <w:tcPr>
            <w:tcW w:w="102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357" w14:textId="77777777" w:rsidR="00700F7C" w:rsidRDefault="00700F7C"/>
        </w:tc>
        <w:tc>
          <w:tcPr>
            <w:tcW w:w="291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9358" w14:textId="77777777" w:rsidR="00700F7C" w:rsidRDefault="002F10C5">
            <w:pPr>
              <w:pStyle w:val="TableParagraph"/>
              <w:spacing w:line="219" w:lineRule="exact"/>
              <w:ind w:right="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  <w:p w14:paraId="04059359" w14:textId="77777777" w:rsidR="00700F7C" w:rsidRDefault="002F10C5">
            <w:pPr>
              <w:pStyle w:val="TableParagraph"/>
              <w:spacing w:line="239" w:lineRule="auto"/>
              <w:ind w:left="121" w:right="127" w:hanging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fish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populations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lower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Murrumbidgee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are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poor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condition.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Water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improved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fish</w:t>
            </w:r>
            <w:r>
              <w:rPr>
                <w:rFonts w:ascii="Century Gothic"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passage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connectivity,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aquatic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riverine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productivity</w:t>
            </w:r>
          </w:p>
        </w:tc>
        <w:tc>
          <w:tcPr>
            <w:tcW w:w="175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35A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35B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35C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35D" w14:textId="77777777" w:rsidR="00700F7C" w:rsidRDefault="002F10C5">
            <w:pPr>
              <w:pStyle w:val="TableParagraph"/>
              <w:spacing w:before="149"/>
              <w:ind w:left="55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E36C09"/>
                <w:spacing w:val="-1"/>
                <w:sz w:val="18"/>
              </w:rPr>
              <w:t>Protect</w:t>
            </w:r>
          </w:p>
        </w:tc>
        <w:tc>
          <w:tcPr>
            <w:tcW w:w="225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365F91"/>
          </w:tcPr>
          <w:p w14:paraId="0405935E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35F" w14:textId="77777777" w:rsidR="00700F7C" w:rsidRDefault="002F10C5">
            <w:pPr>
              <w:pStyle w:val="TableParagraph"/>
              <w:spacing w:before="122"/>
              <w:ind w:left="135" w:right="135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z w:val="18"/>
              </w:rPr>
              <w:t>A</w:t>
            </w:r>
            <w:r>
              <w:rPr>
                <w:rFonts w:ascii="Century Gothic"/>
                <w:color w:val="FFFFFF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high</w:t>
            </w:r>
            <w:r>
              <w:rPr>
                <w:rFonts w:ascii="Century Gothic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potential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for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up</w:t>
            </w:r>
            <w:r>
              <w:rPr>
                <w:rFonts w:ascii="Century Gothic"/>
                <w:color w:val="FFFFFF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to</w:t>
            </w:r>
            <w:r>
              <w:rPr>
                <w:rFonts w:ascii="Century Gothic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60</w:t>
            </w:r>
            <w:r>
              <w:rPr>
                <w:rFonts w:ascii="Century Gothic"/>
                <w:color w:val="FFFFFF"/>
                <w:spacing w:val="-1"/>
                <w:sz w:val="18"/>
              </w:rPr>
              <w:t xml:space="preserve"> GL</w:t>
            </w:r>
          </w:p>
          <w:p w14:paraId="04059360" w14:textId="77777777" w:rsidR="00700F7C" w:rsidRDefault="002F10C5">
            <w:pPr>
              <w:pStyle w:val="TableParagraph"/>
              <w:spacing w:before="1" w:line="238" w:lineRule="auto"/>
              <w:ind w:left="152" w:right="15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targeting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fish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2"/>
                <w:sz w:val="18"/>
              </w:rPr>
              <w:t>passage</w:t>
            </w:r>
            <w:r>
              <w:rPr>
                <w:rFonts w:ascii="Century Gothic"/>
                <w:color w:val="FFFFFF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and</w:t>
            </w:r>
            <w:r>
              <w:rPr>
                <w:rFonts w:ascii="Century Gothic"/>
                <w:color w:val="FFFFFF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channel</w:t>
            </w:r>
            <w:r>
              <w:rPr>
                <w:rFonts w:ascii="Century Gothic"/>
                <w:color w:val="FFFFFF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productivity</w:t>
            </w:r>
          </w:p>
        </w:tc>
        <w:tc>
          <w:tcPr>
            <w:tcW w:w="176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14:paraId="04059361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362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363" w14:textId="77777777" w:rsidR="00700F7C" w:rsidRDefault="002F10C5">
            <w:pPr>
              <w:pStyle w:val="TableParagraph"/>
              <w:spacing w:before="136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MODERATE,</w:t>
            </w:r>
          </w:p>
          <w:p w14:paraId="04059364" w14:textId="77777777" w:rsidR="00700F7C" w:rsidRDefault="002F10C5">
            <w:pPr>
              <w:pStyle w:val="TableParagraph"/>
              <w:ind w:left="99" w:right="99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subject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cues</w:t>
            </w:r>
          </w:p>
        </w:tc>
        <w:tc>
          <w:tcPr>
            <w:tcW w:w="3089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9365" w14:textId="77777777" w:rsidR="00700F7C" w:rsidRDefault="00700F7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4059366" w14:textId="77777777" w:rsidR="00700F7C" w:rsidRDefault="002F10C5">
            <w:pPr>
              <w:pStyle w:val="TableParagraph"/>
              <w:ind w:right="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700F7C" w14:paraId="04059374" w14:textId="77777777">
        <w:trPr>
          <w:trHeight w:hRule="exact" w:val="924"/>
        </w:trPr>
        <w:tc>
          <w:tcPr>
            <w:tcW w:w="1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368" w14:textId="77777777" w:rsidR="00700F7C" w:rsidRDefault="00700F7C"/>
        </w:tc>
        <w:tc>
          <w:tcPr>
            <w:tcW w:w="311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369" w14:textId="77777777" w:rsidR="00700F7C" w:rsidRDefault="00700F7C"/>
        </w:tc>
        <w:tc>
          <w:tcPr>
            <w:tcW w:w="219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36A" w14:textId="77777777" w:rsidR="00700F7C" w:rsidRDefault="00700F7C"/>
        </w:tc>
        <w:tc>
          <w:tcPr>
            <w:tcW w:w="102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36B" w14:textId="77777777" w:rsidR="00700F7C" w:rsidRDefault="00700F7C"/>
        </w:tc>
        <w:tc>
          <w:tcPr>
            <w:tcW w:w="101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0405936C" w14:textId="77777777" w:rsidR="00700F7C" w:rsidRDefault="00700F7C"/>
        </w:tc>
        <w:tc>
          <w:tcPr>
            <w:tcW w:w="102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0405936D" w14:textId="77777777" w:rsidR="00700F7C" w:rsidRDefault="00700F7C"/>
        </w:tc>
        <w:tc>
          <w:tcPr>
            <w:tcW w:w="291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936E" w14:textId="77777777" w:rsidR="00700F7C" w:rsidRDefault="00700F7C"/>
        </w:tc>
        <w:tc>
          <w:tcPr>
            <w:tcW w:w="175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36F" w14:textId="77777777" w:rsidR="00700F7C" w:rsidRDefault="00700F7C"/>
        </w:tc>
        <w:tc>
          <w:tcPr>
            <w:tcW w:w="225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365F91"/>
          </w:tcPr>
          <w:p w14:paraId="04059370" w14:textId="77777777" w:rsidR="00700F7C" w:rsidRDefault="00700F7C"/>
        </w:tc>
        <w:tc>
          <w:tcPr>
            <w:tcW w:w="176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9371" w14:textId="77777777" w:rsidR="00700F7C" w:rsidRDefault="00700F7C"/>
        </w:tc>
        <w:tc>
          <w:tcPr>
            <w:tcW w:w="3089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9372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373" w14:textId="77777777" w:rsidR="00700F7C" w:rsidRDefault="002F10C5">
            <w:pPr>
              <w:pStyle w:val="TableParagraph"/>
              <w:spacing w:before="127"/>
              <w:ind w:righ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</w:tc>
      </w:tr>
      <w:tr w:rsidR="00700F7C" w14:paraId="0405938E" w14:textId="77777777">
        <w:trPr>
          <w:trHeight w:hRule="exact" w:val="871"/>
        </w:trPr>
        <w:tc>
          <w:tcPr>
            <w:tcW w:w="1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375" w14:textId="77777777" w:rsidR="00700F7C" w:rsidRDefault="00700F7C"/>
        </w:tc>
        <w:tc>
          <w:tcPr>
            <w:tcW w:w="311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376" w14:textId="77777777" w:rsidR="00700F7C" w:rsidRDefault="00700F7C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4059377" w14:textId="77777777" w:rsidR="00700F7C" w:rsidRDefault="002F10C5">
            <w:pPr>
              <w:pStyle w:val="TableParagraph"/>
              <w:ind w:left="92" w:right="22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Distributary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anabranch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freshes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restore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components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most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impacted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by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regulation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</w:t>
            </w:r>
          </w:p>
        </w:tc>
        <w:tc>
          <w:tcPr>
            <w:tcW w:w="219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378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379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37A" w14:textId="77777777" w:rsidR="00700F7C" w:rsidRDefault="002F10C5">
            <w:pPr>
              <w:pStyle w:val="TableParagraph"/>
              <w:spacing w:before="114"/>
              <w:ind w:left="92" w:right="25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7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every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10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annual</w:t>
            </w:r>
          </w:p>
        </w:tc>
        <w:tc>
          <w:tcPr>
            <w:tcW w:w="102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0405937B" w14:textId="77777777" w:rsidR="00700F7C" w:rsidRDefault="00700F7C"/>
        </w:tc>
        <w:tc>
          <w:tcPr>
            <w:tcW w:w="101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0405937C" w14:textId="77777777" w:rsidR="00700F7C" w:rsidRDefault="00700F7C"/>
        </w:tc>
        <w:tc>
          <w:tcPr>
            <w:tcW w:w="102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37D" w14:textId="77777777" w:rsidR="00700F7C" w:rsidRDefault="00700F7C"/>
        </w:tc>
        <w:tc>
          <w:tcPr>
            <w:tcW w:w="291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14:paraId="0405937E" w14:textId="77777777" w:rsidR="00700F7C" w:rsidRDefault="00700F7C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405937F" w14:textId="77777777" w:rsidR="00700F7C" w:rsidRDefault="002F10C5">
            <w:pPr>
              <w:pStyle w:val="TableParagraph"/>
              <w:ind w:right="7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  <w:p w14:paraId="04059380" w14:textId="77777777" w:rsidR="00700F7C" w:rsidRDefault="002F10C5">
            <w:pPr>
              <w:pStyle w:val="TableParagraph"/>
              <w:ind w:left="267" w:right="27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Watering,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following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cues,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continue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recovery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of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populations.</w:t>
            </w:r>
          </w:p>
        </w:tc>
        <w:tc>
          <w:tcPr>
            <w:tcW w:w="175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381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382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383" w14:textId="77777777" w:rsidR="00700F7C" w:rsidRDefault="00700F7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04059384" w14:textId="77777777" w:rsidR="00700F7C" w:rsidRDefault="002F10C5">
            <w:pPr>
              <w:pStyle w:val="TableParagraph"/>
              <w:ind w:left="55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E36C09"/>
                <w:spacing w:val="-1"/>
                <w:sz w:val="18"/>
              </w:rPr>
              <w:t>Protect</w:t>
            </w:r>
          </w:p>
        </w:tc>
        <w:tc>
          <w:tcPr>
            <w:tcW w:w="225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94B3D6"/>
          </w:tcPr>
          <w:p w14:paraId="04059385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386" w14:textId="77777777" w:rsidR="00700F7C" w:rsidRDefault="00700F7C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387" w14:textId="77777777" w:rsidR="00700F7C" w:rsidRDefault="002F10C5">
            <w:pPr>
              <w:pStyle w:val="TableParagraph"/>
              <w:ind w:left="118" w:right="116" w:hanging="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  <w:r>
              <w:rPr>
                <w:rFonts w:ascii="Century Gothic"/>
                <w:spacing w:val="-1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potential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subject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cues</w:t>
            </w:r>
            <w:r>
              <w:rPr>
                <w:rFonts w:ascii="Century Gothic"/>
                <w:spacing w:val="30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10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GL</w:t>
            </w:r>
          </w:p>
        </w:tc>
        <w:tc>
          <w:tcPr>
            <w:tcW w:w="176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14:paraId="04059388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389" w14:textId="77777777" w:rsidR="00700F7C" w:rsidRDefault="00700F7C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38A" w14:textId="77777777" w:rsidR="00700F7C" w:rsidRDefault="002F10C5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MODERATE,</w:t>
            </w:r>
          </w:p>
          <w:p w14:paraId="0405938B" w14:textId="77777777" w:rsidR="00700F7C" w:rsidRDefault="002F10C5">
            <w:pPr>
              <w:pStyle w:val="TableParagraph"/>
              <w:ind w:left="99" w:right="98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subject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cues</w:t>
            </w:r>
          </w:p>
        </w:tc>
        <w:tc>
          <w:tcPr>
            <w:tcW w:w="3089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938C" w14:textId="77777777" w:rsidR="00700F7C" w:rsidRDefault="00700F7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405938D" w14:textId="77777777" w:rsidR="00700F7C" w:rsidRDefault="002F10C5">
            <w:pPr>
              <w:pStyle w:val="TableParagraph"/>
              <w:ind w:right="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700F7C" w14:paraId="0405939B" w14:textId="77777777">
        <w:trPr>
          <w:trHeight w:hRule="exact" w:val="665"/>
        </w:trPr>
        <w:tc>
          <w:tcPr>
            <w:tcW w:w="1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38F" w14:textId="77777777" w:rsidR="00700F7C" w:rsidRDefault="00700F7C"/>
        </w:tc>
        <w:tc>
          <w:tcPr>
            <w:tcW w:w="311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390" w14:textId="77777777" w:rsidR="00700F7C" w:rsidRDefault="00700F7C"/>
        </w:tc>
        <w:tc>
          <w:tcPr>
            <w:tcW w:w="219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391" w14:textId="77777777" w:rsidR="00700F7C" w:rsidRDefault="00700F7C"/>
        </w:tc>
        <w:tc>
          <w:tcPr>
            <w:tcW w:w="102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04059392" w14:textId="77777777" w:rsidR="00700F7C" w:rsidRDefault="00700F7C"/>
        </w:tc>
        <w:tc>
          <w:tcPr>
            <w:tcW w:w="101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04059393" w14:textId="77777777" w:rsidR="00700F7C" w:rsidRDefault="00700F7C"/>
        </w:tc>
        <w:tc>
          <w:tcPr>
            <w:tcW w:w="102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04059394" w14:textId="77777777" w:rsidR="00700F7C" w:rsidRDefault="00700F7C"/>
        </w:tc>
        <w:tc>
          <w:tcPr>
            <w:tcW w:w="291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9395" w14:textId="77777777" w:rsidR="00700F7C" w:rsidRDefault="00700F7C"/>
        </w:tc>
        <w:tc>
          <w:tcPr>
            <w:tcW w:w="175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396" w14:textId="77777777" w:rsidR="00700F7C" w:rsidRDefault="00700F7C"/>
        </w:tc>
        <w:tc>
          <w:tcPr>
            <w:tcW w:w="225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94B3D6"/>
          </w:tcPr>
          <w:p w14:paraId="04059397" w14:textId="77777777" w:rsidR="00700F7C" w:rsidRDefault="00700F7C"/>
        </w:tc>
        <w:tc>
          <w:tcPr>
            <w:tcW w:w="176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9398" w14:textId="77777777" w:rsidR="00700F7C" w:rsidRDefault="00700F7C"/>
        </w:tc>
        <w:tc>
          <w:tcPr>
            <w:tcW w:w="3089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9399" w14:textId="77777777" w:rsidR="00700F7C" w:rsidRDefault="00700F7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405939A" w14:textId="77777777" w:rsidR="00700F7C" w:rsidRDefault="002F10C5">
            <w:pPr>
              <w:pStyle w:val="TableParagraph"/>
              <w:ind w:right="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700F7C" w14:paraId="040593B0" w14:textId="77777777">
        <w:trPr>
          <w:trHeight w:hRule="exact" w:val="869"/>
        </w:trPr>
        <w:tc>
          <w:tcPr>
            <w:tcW w:w="18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39C" w14:textId="77777777" w:rsidR="00700F7C" w:rsidRDefault="00700F7C"/>
        </w:tc>
        <w:tc>
          <w:tcPr>
            <w:tcW w:w="311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39D" w14:textId="77777777" w:rsidR="00700F7C" w:rsidRDefault="002F10C5">
            <w:pPr>
              <w:pStyle w:val="TableParagraph"/>
              <w:spacing w:before="135"/>
              <w:ind w:left="92" w:right="31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Contribute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managing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quality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issues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within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in-stream</w:t>
            </w:r>
            <w:r>
              <w:rPr>
                <w:rFonts w:ascii="Century Gothic"/>
                <w:spacing w:val="3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environments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across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Murrumbidgee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Catchment</w:t>
            </w:r>
          </w:p>
        </w:tc>
        <w:tc>
          <w:tcPr>
            <w:tcW w:w="219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39E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39F" w14:textId="77777777" w:rsidR="00700F7C" w:rsidRDefault="002F10C5">
            <w:pPr>
              <w:pStyle w:val="TableParagraph"/>
              <w:spacing w:before="149"/>
              <w:ind w:left="92" w:right="60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Contingency</w:t>
            </w:r>
            <w:r>
              <w:rPr>
                <w:rFonts w:ascii="Century Gothic"/>
                <w:spacing w:val="-15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response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poor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quality</w:t>
            </w:r>
          </w:p>
        </w:tc>
        <w:tc>
          <w:tcPr>
            <w:tcW w:w="102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3A0" w14:textId="77777777" w:rsidR="00700F7C" w:rsidRDefault="00700F7C"/>
        </w:tc>
        <w:tc>
          <w:tcPr>
            <w:tcW w:w="101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3A1" w14:textId="77777777" w:rsidR="00700F7C" w:rsidRDefault="00700F7C"/>
        </w:tc>
        <w:tc>
          <w:tcPr>
            <w:tcW w:w="102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3A2" w14:textId="77777777" w:rsidR="00700F7C" w:rsidRDefault="00700F7C"/>
        </w:tc>
        <w:tc>
          <w:tcPr>
            <w:tcW w:w="291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14:paraId="040593A3" w14:textId="77777777" w:rsidR="00700F7C" w:rsidRDefault="002F10C5">
            <w:pPr>
              <w:pStyle w:val="TableParagraph"/>
              <w:spacing w:before="135"/>
              <w:ind w:right="7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  <w:p w14:paraId="040593A4" w14:textId="77777777" w:rsidR="00700F7C" w:rsidRDefault="002F10C5">
            <w:pPr>
              <w:pStyle w:val="TableParagraph"/>
              <w:ind w:left="116" w:right="122" w:hanging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Flood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events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can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return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high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carbon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loads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back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trigger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hypoxic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blackwater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events</w:t>
            </w:r>
          </w:p>
        </w:tc>
        <w:tc>
          <w:tcPr>
            <w:tcW w:w="175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3A5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3A6" w14:textId="77777777" w:rsidR="00700F7C" w:rsidRDefault="00700F7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14:paraId="040593A7" w14:textId="77777777" w:rsidR="00700F7C" w:rsidRDefault="002F10C5">
            <w:pPr>
              <w:pStyle w:val="TableParagraph"/>
              <w:ind w:left="558" w:right="132" w:hanging="42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C00000"/>
                <w:spacing w:val="-1"/>
                <w:sz w:val="18"/>
              </w:rPr>
              <w:t xml:space="preserve">Avoid </w:t>
            </w:r>
            <w:r>
              <w:rPr>
                <w:rFonts w:ascii="Century Gothic"/>
                <w:b/>
                <w:color w:val="C00000"/>
                <w:sz w:val="18"/>
              </w:rPr>
              <w:t>Damage</w:t>
            </w:r>
            <w:r>
              <w:rPr>
                <w:rFonts w:ascii="Century Gothic"/>
                <w:b/>
                <w:color w:val="C00000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color w:val="C00000"/>
                <w:sz w:val="18"/>
              </w:rPr>
              <w:t>-</w:t>
            </w:r>
            <w:r>
              <w:rPr>
                <w:rFonts w:ascii="Century Gothic"/>
                <w:b/>
                <w:color w:val="C00000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color w:val="E36C09"/>
                <w:spacing w:val="-1"/>
                <w:sz w:val="18"/>
              </w:rPr>
              <w:t>Protect</w:t>
            </w:r>
          </w:p>
        </w:tc>
        <w:tc>
          <w:tcPr>
            <w:tcW w:w="225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3A8" w14:textId="77777777" w:rsidR="00700F7C" w:rsidRDefault="002F10C5">
            <w:pPr>
              <w:pStyle w:val="TableParagraph"/>
              <w:spacing w:before="135"/>
              <w:ind w:left="99" w:right="10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Contingency</w:t>
            </w:r>
            <w:r>
              <w:rPr>
                <w:rFonts w:ascii="Century Gothic"/>
                <w:spacing w:val="-15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response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poor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quality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unlikely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under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this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inflow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scenario</w:t>
            </w:r>
          </w:p>
        </w:tc>
        <w:tc>
          <w:tcPr>
            <w:tcW w:w="176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93A9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0593AA" w14:textId="77777777" w:rsidR="00700F7C" w:rsidRDefault="00700F7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14:paraId="040593AB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  <w:p w14:paraId="040593AC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(Contingency)</w:t>
            </w:r>
          </w:p>
        </w:tc>
        <w:tc>
          <w:tcPr>
            <w:tcW w:w="3089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93AD" w14:textId="77777777" w:rsidR="00700F7C" w:rsidRDefault="00700F7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40593AE" w14:textId="77777777" w:rsidR="00700F7C" w:rsidRDefault="002F10C5">
            <w:pPr>
              <w:pStyle w:val="TableParagraph"/>
              <w:ind w:righ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  <w:p w14:paraId="040593AF" w14:textId="77777777" w:rsidR="00700F7C" w:rsidRDefault="002F10C5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(Contingency)</w:t>
            </w:r>
          </w:p>
        </w:tc>
      </w:tr>
      <w:tr w:rsidR="00700F7C" w14:paraId="040593BD" w14:textId="77777777">
        <w:trPr>
          <w:trHeight w:hRule="exact" w:val="544"/>
        </w:trPr>
        <w:tc>
          <w:tcPr>
            <w:tcW w:w="189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0593B1" w14:textId="77777777" w:rsidR="00700F7C" w:rsidRDefault="00700F7C"/>
        </w:tc>
        <w:tc>
          <w:tcPr>
            <w:tcW w:w="3115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0593B2" w14:textId="77777777" w:rsidR="00700F7C" w:rsidRDefault="00700F7C"/>
        </w:tc>
        <w:tc>
          <w:tcPr>
            <w:tcW w:w="219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0593B3" w14:textId="77777777" w:rsidR="00700F7C" w:rsidRDefault="00700F7C"/>
        </w:tc>
        <w:tc>
          <w:tcPr>
            <w:tcW w:w="102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0593B4" w14:textId="77777777" w:rsidR="00700F7C" w:rsidRDefault="00700F7C"/>
        </w:tc>
        <w:tc>
          <w:tcPr>
            <w:tcW w:w="101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0593B5" w14:textId="77777777" w:rsidR="00700F7C" w:rsidRDefault="00700F7C"/>
        </w:tc>
        <w:tc>
          <w:tcPr>
            <w:tcW w:w="102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3B6" w14:textId="77777777" w:rsidR="00700F7C" w:rsidRDefault="00700F7C"/>
        </w:tc>
        <w:tc>
          <w:tcPr>
            <w:tcW w:w="2914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</w:tcPr>
          <w:p w14:paraId="040593B7" w14:textId="77777777" w:rsidR="00700F7C" w:rsidRDefault="00700F7C"/>
        </w:tc>
        <w:tc>
          <w:tcPr>
            <w:tcW w:w="175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0593B8" w14:textId="77777777" w:rsidR="00700F7C" w:rsidRDefault="00700F7C"/>
        </w:tc>
        <w:tc>
          <w:tcPr>
            <w:tcW w:w="225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0593B9" w14:textId="77777777" w:rsidR="00700F7C" w:rsidRDefault="00700F7C"/>
        </w:tc>
        <w:tc>
          <w:tcPr>
            <w:tcW w:w="176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93BA" w14:textId="77777777" w:rsidR="00700F7C" w:rsidRDefault="00700F7C"/>
        </w:tc>
        <w:tc>
          <w:tcPr>
            <w:tcW w:w="3089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93BB" w14:textId="77777777" w:rsidR="00700F7C" w:rsidRDefault="002F10C5">
            <w:pPr>
              <w:pStyle w:val="TableParagraph"/>
              <w:spacing w:before="34"/>
              <w:ind w:righ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  <w:p w14:paraId="040593BC" w14:textId="77777777" w:rsidR="00700F7C" w:rsidRDefault="002F10C5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(Contingency)</w:t>
            </w:r>
          </w:p>
        </w:tc>
      </w:tr>
    </w:tbl>
    <w:p w14:paraId="040593BE" w14:textId="77777777" w:rsidR="00700F7C" w:rsidRDefault="00700F7C">
      <w:pPr>
        <w:jc w:val="center"/>
        <w:rPr>
          <w:rFonts w:ascii="Century Gothic" w:eastAsia="Century Gothic" w:hAnsi="Century Gothic" w:cs="Century Gothic"/>
          <w:sz w:val="18"/>
          <w:szCs w:val="18"/>
        </w:rPr>
        <w:sectPr w:rsidR="00700F7C">
          <w:footerReference w:type="default" r:id="rId60"/>
          <w:pgSz w:w="23820" w:h="16840" w:orient="landscape"/>
          <w:pgMar w:top="840" w:right="920" w:bottom="1420" w:left="620" w:header="0" w:footer="1231" w:gutter="0"/>
          <w:pgNumType w:start="9"/>
          <w:cols w:space="720"/>
        </w:sectPr>
      </w:pPr>
    </w:p>
    <w:p w14:paraId="040593BF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93C0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93C1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93C2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93C3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93C4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93C5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93C6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93C7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93C8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93C9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93CA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93CB" w14:textId="77777777" w:rsidR="00700F7C" w:rsidRDefault="00700F7C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040593CC" w14:textId="2C8AF84F" w:rsidR="00700F7C" w:rsidRDefault="002F10C5">
      <w:pPr>
        <w:pStyle w:val="BodyText"/>
        <w:tabs>
          <w:tab w:val="left" w:pos="15159"/>
        </w:tabs>
        <w:spacing w:line="200" w:lineRule="atLeast"/>
        <w:ind w:left="10486"/>
        <w:rPr>
          <w:rFonts w:ascii="Times New Roman" w:eastAsia="Times New Roman" w:hAnsi="Times New Roman" w:cs="Times New Roman"/>
        </w:rPr>
      </w:pPr>
      <w:r>
        <w:rPr>
          <w:rFonts w:ascii="Times New Roman"/>
          <w:noProof/>
          <w:lang w:val="en-AU" w:eastAsia="en-AU"/>
        </w:rPr>
        <mc:AlternateContent>
          <mc:Choice Requires="wpg">
            <w:drawing>
              <wp:inline distT="0" distB="0" distL="0" distR="0" wp14:anchorId="04059B1E" wp14:editId="183B0DBE">
                <wp:extent cx="1714500" cy="841375"/>
                <wp:effectExtent l="3810" t="0" r="0" b="0"/>
                <wp:docPr id="748" name="Group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841375"/>
                          <a:chOff x="0" y="0"/>
                          <a:chExt cx="2700" cy="1325"/>
                        </a:xfrm>
                      </wpg:grpSpPr>
                      <wpg:grpSp>
                        <wpg:cNvPr id="749" name="Group 72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700" cy="221"/>
                            <a:chOff x="0" y="0"/>
                            <a:chExt cx="2700" cy="221"/>
                          </a:xfrm>
                        </wpg:grpSpPr>
                        <wps:wsp>
                          <wps:cNvPr id="750" name="Freeform 72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700" cy="221"/>
                            </a:xfrm>
                            <a:custGeom>
                              <a:avLst/>
                              <a:gdLst>
                                <a:gd name="T0" fmla="*/ 0 w 2700"/>
                                <a:gd name="T1" fmla="*/ 221 h 221"/>
                                <a:gd name="T2" fmla="*/ 2700 w 2700"/>
                                <a:gd name="T3" fmla="*/ 221 h 221"/>
                                <a:gd name="T4" fmla="*/ 2700 w 2700"/>
                                <a:gd name="T5" fmla="*/ 0 h 221"/>
                                <a:gd name="T6" fmla="*/ 0 w 2700"/>
                                <a:gd name="T7" fmla="*/ 0 h 221"/>
                                <a:gd name="T8" fmla="*/ 0 w 2700"/>
                                <a:gd name="T9" fmla="*/ 221 h 2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1"/>
                                  </a:moveTo>
                                  <a:lnTo>
                                    <a:pt x="2700" y="221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720"/>
                        <wpg:cNvGrpSpPr>
                          <a:grpSpLocks/>
                        </wpg:cNvGrpSpPr>
                        <wpg:grpSpPr bwMode="auto">
                          <a:xfrm>
                            <a:off x="0" y="221"/>
                            <a:ext cx="2700" cy="221"/>
                            <a:chOff x="0" y="221"/>
                            <a:chExt cx="2700" cy="221"/>
                          </a:xfrm>
                        </wpg:grpSpPr>
                        <wps:wsp>
                          <wps:cNvPr id="752" name="Freeform 721"/>
                          <wps:cNvSpPr>
                            <a:spLocks/>
                          </wps:cNvSpPr>
                          <wps:spPr bwMode="auto">
                            <a:xfrm>
                              <a:off x="0" y="221"/>
                              <a:ext cx="2700" cy="221"/>
                            </a:xfrm>
                            <a:custGeom>
                              <a:avLst/>
                              <a:gdLst>
                                <a:gd name="T0" fmla="*/ 0 w 2700"/>
                                <a:gd name="T1" fmla="+- 0 442 221"/>
                                <a:gd name="T2" fmla="*/ 442 h 221"/>
                                <a:gd name="T3" fmla="*/ 2700 w 2700"/>
                                <a:gd name="T4" fmla="+- 0 442 221"/>
                                <a:gd name="T5" fmla="*/ 442 h 221"/>
                                <a:gd name="T6" fmla="*/ 2700 w 2700"/>
                                <a:gd name="T7" fmla="+- 0 221 221"/>
                                <a:gd name="T8" fmla="*/ 221 h 221"/>
                                <a:gd name="T9" fmla="*/ 0 w 2700"/>
                                <a:gd name="T10" fmla="+- 0 221 221"/>
                                <a:gd name="T11" fmla="*/ 221 h 221"/>
                                <a:gd name="T12" fmla="*/ 0 w 2700"/>
                                <a:gd name="T13" fmla="+- 0 442 221"/>
                                <a:gd name="T14" fmla="*/ 442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1"/>
                                  </a:moveTo>
                                  <a:lnTo>
                                    <a:pt x="2700" y="221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718"/>
                        <wpg:cNvGrpSpPr>
                          <a:grpSpLocks/>
                        </wpg:cNvGrpSpPr>
                        <wpg:grpSpPr bwMode="auto">
                          <a:xfrm>
                            <a:off x="0" y="442"/>
                            <a:ext cx="2700" cy="221"/>
                            <a:chOff x="0" y="442"/>
                            <a:chExt cx="2700" cy="221"/>
                          </a:xfrm>
                        </wpg:grpSpPr>
                        <wps:wsp>
                          <wps:cNvPr id="754" name="Freeform 719"/>
                          <wps:cNvSpPr>
                            <a:spLocks/>
                          </wps:cNvSpPr>
                          <wps:spPr bwMode="auto">
                            <a:xfrm>
                              <a:off x="0" y="442"/>
                              <a:ext cx="2700" cy="221"/>
                            </a:xfrm>
                            <a:custGeom>
                              <a:avLst/>
                              <a:gdLst>
                                <a:gd name="T0" fmla="*/ 0 w 2700"/>
                                <a:gd name="T1" fmla="+- 0 662 442"/>
                                <a:gd name="T2" fmla="*/ 662 h 221"/>
                                <a:gd name="T3" fmla="*/ 2700 w 2700"/>
                                <a:gd name="T4" fmla="+- 0 662 442"/>
                                <a:gd name="T5" fmla="*/ 662 h 221"/>
                                <a:gd name="T6" fmla="*/ 2700 w 2700"/>
                                <a:gd name="T7" fmla="+- 0 442 442"/>
                                <a:gd name="T8" fmla="*/ 442 h 221"/>
                                <a:gd name="T9" fmla="*/ 0 w 2700"/>
                                <a:gd name="T10" fmla="+- 0 442 442"/>
                                <a:gd name="T11" fmla="*/ 442 h 221"/>
                                <a:gd name="T12" fmla="*/ 0 w 2700"/>
                                <a:gd name="T13" fmla="+- 0 662 442"/>
                                <a:gd name="T14" fmla="*/ 662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0"/>
                                  </a:moveTo>
                                  <a:lnTo>
                                    <a:pt x="2700" y="220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716"/>
                        <wpg:cNvGrpSpPr>
                          <a:grpSpLocks/>
                        </wpg:cNvGrpSpPr>
                        <wpg:grpSpPr bwMode="auto">
                          <a:xfrm>
                            <a:off x="0" y="662"/>
                            <a:ext cx="2700" cy="221"/>
                            <a:chOff x="0" y="662"/>
                            <a:chExt cx="2700" cy="221"/>
                          </a:xfrm>
                        </wpg:grpSpPr>
                        <wps:wsp>
                          <wps:cNvPr id="756" name="Freeform 717"/>
                          <wps:cNvSpPr>
                            <a:spLocks/>
                          </wps:cNvSpPr>
                          <wps:spPr bwMode="auto">
                            <a:xfrm>
                              <a:off x="0" y="662"/>
                              <a:ext cx="2700" cy="221"/>
                            </a:xfrm>
                            <a:custGeom>
                              <a:avLst/>
                              <a:gdLst>
                                <a:gd name="T0" fmla="*/ 0 w 2700"/>
                                <a:gd name="T1" fmla="+- 0 883 662"/>
                                <a:gd name="T2" fmla="*/ 883 h 221"/>
                                <a:gd name="T3" fmla="*/ 2700 w 2700"/>
                                <a:gd name="T4" fmla="+- 0 883 662"/>
                                <a:gd name="T5" fmla="*/ 883 h 221"/>
                                <a:gd name="T6" fmla="*/ 2700 w 2700"/>
                                <a:gd name="T7" fmla="+- 0 662 662"/>
                                <a:gd name="T8" fmla="*/ 662 h 221"/>
                                <a:gd name="T9" fmla="*/ 0 w 2700"/>
                                <a:gd name="T10" fmla="+- 0 662 662"/>
                                <a:gd name="T11" fmla="*/ 662 h 221"/>
                                <a:gd name="T12" fmla="*/ 0 w 2700"/>
                                <a:gd name="T13" fmla="+- 0 883 662"/>
                                <a:gd name="T14" fmla="*/ 883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1"/>
                                  </a:moveTo>
                                  <a:lnTo>
                                    <a:pt x="2700" y="221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714"/>
                        <wpg:cNvGrpSpPr>
                          <a:grpSpLocks/>
                        </wpg:cNvGrpSpPr>
                        <wpg:grpSpPr bwMode="auto">
                          <a:xfrm>
                            <a:off x="0" y="883"/>
                            <a:ext cx="2700" cy="221"/>
                            <a:chOff x="0" y="883"/>
                            <a:chExt cx="2700" cy="221"/>
                          </a:xfrm>
                        </wpg:grpSpPr>
                        <wps:wsp>
                          <wps:cNvPr id="758" name="Freeform 715"/>
                          <wps:cNvSpPr>
                            <a:spLocks/>
                          </wps:cNvSpPr>
                          <wps:spPr bwMode="auto">
                            <a:xfrm>
                              <a:off x="0" y="883"/>
                              <a:ext cx="2700" cy="221"/>
                            </a:xfrm>
                            <a:custGeom>
                              <a:avLst/>
                              <a:gdLst>
                                <a:gd name="T0" fmla="*/ 0 w 2700"/>
                                <a:gd name="T1" fmla="+- 0 1104 883"/>
                                <a:gd name="T2" fmla="*/ 1104 h 221"/>
                                <a:gd name="T3" fmla="*/ 2700 w 2700"/>
                                <a:gd name="T4" fmla="+- 0 1104 883"/>
                                <a:gd name="T5" fmla="*/ 1104 h 221"/>
                                <a:gd name="T6" fmla="*/ 2700 w 2700"/>
                                <a:gd name="T7" fmla="+- 0 883 883"/>
                                <a:gd name="T8" fmla="*/ 883 h 221"/>
                                <a:gd name="T9" fmla="*/ 0 w 2700"/>
                                <a:gd name="T10" fmla="+- 0 883 883"/>
                                <a:gd name="T11" fmla="*/ 883 h 221"/>
                                <a:gd name="T12" fmla="*/ 0 w 2700"/>
                                <a:gd name="T13" fmla="+- 0 1104 883"/>
                                <a:gd name="T14" fmla="*/ 1104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1"/>
                                  </a:moveTo>
                                  <a:lnTo>
                                    <a:pt x="2700" y="221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712"/>
                        <wpg:cNvGrpSpPr>
                          <a:grpSpLocks/>
                        </wpg:cNvGrpSpPr>
                        <wpg:grpSpPr bwMode="auto">
                          <a:xfrm>
                            <a:off x="0" y="1104"/>
                            <a:ext cx="2700" cy="221"/>
                            <a:chOff x="0" y="1104"/>
                            <a:chExt cx="2700" cy="221"/>
                          </a:xfrm>
                        </wpg:grpSpPr>
                        <wps:wsp>
                          <wps:cNvPr id="760" name="Freeform 713"/>
                          <wps:cNvSpPr>
                            <a:spLocks/>
                          </wps:cNvSpPr>
                          <wps:spPr bwMode="auto">
                            <a:xfrm>
                              <a:off x="0" y="1104"/>
                              <a:ext cx="2700" cy="221"/>
                            </a:xfrm>
                            <a:custGeom>
                              <a:avLst/>
                              <a:gdLst>
                                <a:gd name="T0" fmla="*/ 0 w 2700"/>
                                <a:gd name="T1" fmla="+- 0 1325 1104"/>
                                <a:gd name="T2" fmla="*/ 1325 h 221"/>
                                <a:gd name="T3" fmla="*/ 2700 w 2700"/>
                                <a:gd name="T4" fmla="+- 0 1325 1104"/>
                                <a:gd name="T5" fmla="*/ 1325 h 221"/>
                                <a:gd name="T6" fmla="*/ 2700 w 2700"/>
                                <a:gd name="T7" fmla="+- 0 1104 1104"/>
                                <a:gd name="T8" fmla="*/ 1104 h 221"/>
                                <a:gd name="T9" fmla="*/ 0 w 2700"/>
                                <a:gd name="T10" fmla="+- 0 1104 1104"/>
                                <a:gd name="T11" fmla="*/ 1104 h 221"/>
                                <a:gd name="T12" fmla="*/ 0 w 2700"/>
                                <a:gd name="T13" fmla="+- 0 1325 1104"/>
                                <a:gd name="T14" fmla="*/ 1325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1"/>
                                  </a:moveTo>
                                  <a:lnTo>
                                    <a:pt x="2700" y="221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AB934C" id="Group 711" o:spid="_x0000_s1026" style="width:135pt;height:66.25pt;mso-position-horizontal-relative:char;mso-position-vertical-relative:line" coordsize="2700,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">
                <v:group id="Group 722" o:spid="_x0000_s1027" style="position:absolute;width:2700;height:221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Freeform 723" o:spid="_x0000_s1028" style="position:absolute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6pCsQA&#10;AADcAAAADwAAAGRycy9kb3ducmV2LnhtbERPz2vCMBS+C/4P4Q12EU0nzNVqFJkMtoMMO/X8aJ5t&#10;WfPSJbF2++vNQdjx4/u9XPemER05X1tW8DRJQBAXVtdcKjh8vY1TED4ga2wsk4Jf8rBeDQdLzLS9&#10;8p66PJQihrDPUEEVQptJ6YuKDPqJbYkjd7bOYIjQlVI7vMZw08hpksykwZpjQ4UtvVZUfOcXo+Dn&#10;NPo7Hj6mwe9m+4vfdvPtZ7pT6vGh3yxABOrDv/juftcKXp7j/HgmHg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uqQrEAAAA3AAAAA8AAAAAAAAAAAAAAAAAmAIAAGRycy9k&#10;b3ducmV2LnhtbFBLBQYAAAAABAAEAPUAAACJAwAAAAA=&#10;" path="m,221r2700,l2700,,,,,221xe" fillcolor="red" stroked="f">
                    <v:path arrowok="t" o:connecttype="custom" o:connectlocs="0,221;2700,221;2700,0;0,0;0,221" o:connectangles="0,0,0,0,0"/>
                  </v:shape>
                </v:group>
                <v:group id="Group 720" o:spid="_x0000_s1029" style="position:absolute;top:221;width:2700;height:221" coordorigin=",221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shape id="Freeform 721" o:spid="_x0000_s1030" style="position:absolute;top:221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CS5scA&#10;AADcAAAADwAAAGRycy9kb3ducmV2LnhtbESPT2vCQBTE74V+h+UVeim6aUCraTZSlIIeRPzX8yP7&#10;moRm38bsGmM/vVsQehxm5jdMOutNLTpqXWVZweswAkGcW11xoeCw/xxMQDiPrLG2TAqu5GCWPT6k&#10;mGh74S11O1+IAGGXoILS+yaR0uUlGXRD2xAH79u2Bn2QbSF1i5cAN7WMo2gsDVYcFkpsaF5S/rM7&#10;GwWnr5ff42EVe7ceb89u0U0Xm8laqeen/uMdhKfe/4fv7aVW8DaK4e9MOAIy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wkubHAAAA3AAAAA8AAAAAAAAAAAAAAAAAmAIAAGRy&#10;cy9kb3ducmV2LnhtbFBLBQYAAAAABAAEAPUAAACMAwAAAAA=&#10;" path="m,221r2700,l2700,,,,,221xe" fillcolor="red" stroked="f">
                    <v:path arrowok="t" o:connecttype="custom" o:connectlocs="0,442;2700,442;2700,221;0,221;0,442" o:connectangles="0,0,0,0,0"/>
                  </v:shape>
                </v:group>
                <v:group id="Group 718" o:spid="_x0000_s1031" style="position:absolute;top:442;width:2700;height:221" coordorigin=",442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719" o:spid="_x0000_s1032" style="position:absolute;top:442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vCccA&#10;AADcAAAADwAAAGRycy9kb3ducmV2LnhtbESPT2vCQBTE7wW/w/KEXkrdKNba6CpSEexBxH89P7LP&#10;JJh9G7NrjH76rlDwOMzMb5jxtDGFqKlyuWUF3U4EgjixOudUwX63eB+CcB5ZY2GZFNzIwXTSehlj&#10;rO2VN1RvfSoChF2MCjLvy1hKl2Rk0HVsSRy8o60M+iCrVOoKrwFuCtmLooE0mHNYyLCk74yS0/Zi&#10;FJx/3+6H/U/Pu9Vgc3Hz+mu+Hq6Uem03sxEIT41/hv/bS63g86MPjzPhCM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VrwnHAAAA3AAAAA8AAAAAAAAAAAAAAAAAmAIAAGRy&#10;cy9kb3ducmV2LnhtbFBLBQYAAAAABAAEAPUAAACMAwAAAAA=&#10;" path="m,220r2700,l2700,,,,,220xe" fillcolor="red" stroked="f">
                    <v:path arrowok="t" o:connecttype="custom" o:connectlocs="0,662;2700,662;2700,442;0,442;0,662" o:connectangles="0,0,0,0,0"/>
                  </v:shape>
                </v:group>
                <v:group id="Group 716" o:spid="_x0000_s1033" style="position:absolute;top:662;width:2700;height:221" coordorigin=",662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717" o:spid="_x0000_s1034" style="position:absolute;top:662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uU5cYA&#10;AADcAAAADwAAAGRycy9kb3ducmV2LnhtbESPT2vCQBTE74V+h+UVvBTdKBg1dRVRBD2I+K/nR/Y1&#10;Cc2+jdk1xn76bqHgcZiZ3zDTeWtK0VDtCssK+r0IBHFqdcGZgvNp3R2DcB5ZY2mZFDzIwXz2+jLF&#10;RNs7H6g5+kwECLsEFeTeV4mULs3JoOvZijh4X7Y26IOsM6lrvAe4KeUgimJpsOCwkGNFy5zS7+PN&#10;KLh+vv9cztuBd7v4cHOrZrLaj3dKdd7axQcIT61/hv/bG61gNIzh70w4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uU5cYAAADcAAAADwAAAAAAAAAAAAAAAACYAgAAZHJz&#10;L2Rvd25yZXYueG1sUEsFBgAAAAAEAAQA9QAAAIsDAAAAAA==&#10;" path="m,221r2700,l2700,,,,,221xe" fillcolor="red" stroked="f">
                    <v:path arrowok="t" o:connecttype="custom" o:connectlocs="0,883;2700,883;2700,662;0,662;0,883" o:connectangles="0,0,0,0,0"/>
                  </v:shape>
                </v:group>
                <v:group id="Group 714" o:spid="_x0000_s1035" style="position:absolute;top:883;width:2700;height:221" coordorigin=",883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<v:shape id="Freeform 715" o:spid="_x0000_s1036" style="position:absolute;top:883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ilDMQA&#10;AADcAAAADwAAAGRycy9kb3ducmV2LnhtbERPz2vCMBS+C/4P4Q12EU0nzNVqFJkMtoMMO/X8aJ5t&#10;WfPSJbF2++vNQdjx4/u9XPemER05X1tW8DRJQBAXVtdcKjh8vY1TED4ga2wsk4Jf8rBeDQdLzLS9&#10;8p66PJQihrDPUEEVQptJ6YuKDPqJbYkjd7bOYIjQlVI7vMZw08hpksykwZpjQ4UtvVZUfOcXo+Dn&#10;NPo7Hj6mwe9m+4vfdvPtZ7pT6vGh3yxABOrDv/juftcKXp7j2ngmHg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YpQzEAAAA3AAAAA8AAAAAAAAAAAAAAAAAmAIAAGRycy9k&#10;b3ducmV2LnhtbFBLBQYAAAAABAAEAPUAAACJAwAAAAA=&#10;" path="m,221r2700,l2700,,,,,221xe" fillcolor="red" stroked="f">
                    <v:path arrowok="t" o:connecttype="custom" o:connectlocs="0,1104;2700,1104;2700,883;0,883;0,1104" o:connectangles="0,0,0,0,0"/>
                  </v:shape>
                </v:group>
                <v:group id="Group 712" o:spid="_x0000_s1037" style="position:absolute;top:1104;width:2700;height:221" coordorigin=",1104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 id="Freeform 713" o:spid="_x0000_s1038" style="position:absolute;top:1104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jt8MA&#10;AADcAAAADwAAAGRycy9kb3ducmV2LnhtbERPTYvCMBC9L+x/CLPgZdFUD1WrURZF0IOIrnoemrEt&#10;20xqE2v115uDsMfH+57OW1OKhmpXWFbQ70UgiFOrC84UHH9X3REI55E1lpZJwYMczGefH1NMtL3z&#10;npqDz0QIYZeggtz7KpHSpTkZdD1bEQfuYmuDPsA6k7rGewg3pRxEUSwNFhwacqxokVP6d7gZBdfz&#10;9/N03Ay828b7m1s24+VutFWq89X+TEB4av2/+O1eawXDOMwPZ8IR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Jjt8MAAADcAAAADwAAAAAAAAAAAAAAAACYAgAAZHJzL2Rv&#10;d25yZXYueG1sUEsFBgAAAAAEAAQA9QAAAIgDAAAAAA==&#10;" path="m,221r2700,l2700,,,,,221xe" fillcolor="red" stroked="f">
                    <v:path arrowok="t" o:connecttype="custom" o:connectlocs="0,1325;2700,1325;2700,1104;0,1104;0,1325" o:connectangles="0,0,0,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</w:rPr>
        <w:tab/>
      </w:r>
      <w:r>
        <w:rPr>
          <w:rFonts w:ascii="Times New Roman"/>
          <w:noProof/>
          <w:lang w:val="en-AU" w:eastAsia="en-AU"/>
        </w:rPr>
        <mc:AlternateContent>
          <mc:Choice Requires="wpg">
            <w:drawing>
              <wp:inline distT="0" distB="0" distL="0" distR="0" wp14:anchorId="04059B20" wp14:editId="1CB930F3">
                <wp:extent cx="1297305" cy="841375"/>
                <wp:effectExtent l="0" t="0" r="0" b="0"/>
                <wp:docPr id="735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7305" cy="841375"/>
                          <a:chOff x="0" y="0"/>
                          <a:chExt cx="2043" cy="1325"/>
                        </a:xfrm>
                      </wpg:grpSpPr>
                      <wpg:grpSp>
                        <wpg:cNvPr id="736" name="Group 70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43" cy="221"/>
                            <a:chOff x="0" y="0"/>
                            <a:chExt cx="2043" cy="221"/>
                          </a:xfrm>
                        </wpg:grpSpPr>
                        <wps:wsp>
                          <wps:cNvPr id="737" name="Freeform 71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43" cy="221"/>
                            </a:xfrm>
                            <a:custGeom>
                              <a:avLst/>
                              <a:gdLst>
                                <a:gd name="T0" fmla="*/ 0 w 2043"/>
                                <a:gd name="T1" fmla="*/ 221 h 221"/>
                                <a:gd name="T2" fmla="*/ 2042 w 2043"/>
                                <a:gd name="T3" fmla="*/ 221 h 221"/>
                                <a:gd name="T4" fmla="*/ 2042 w 2043"/>
                                <a:gd name="T5" fmla="*/ 0 h 221"/>
                                <a:gd name="T6" fmla="*/ 0 w 2043"/>
                                <a:gd name="T7" fmla="*/ 0 h 221"/>
                                <a:gd name="T8" fmla="*/ 0 w 2043"/>
                                <a:gd name="T9" fmla="*/ 221 h 2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43" h="221">
                                  <a:moveTo>
                                    <a:pt x="0" y="221"/>
                                  </a:moveTo>
                                  <a:lnTo>
                                    <a:pt x="2042" y="221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707"/>
                        <wpg:cNvGrpSpPr>
                          <a:grpSpLocks/>
                        </wpg:cNvGrpSpPr>
                        <wpg:grpSpPr bwMode="auto">
                          <a:xfrm>
                            <a:off x="0" y="221"/>
                            <a:ext cx="2043" cy="221"/>
                            <a:chOff x="0" y="221"/>
                            <a:chExt cx="2043" cy="221"/>
                          </a:xfrm>
                        </wpg:grpSpPr>
                        <wps:wsp>
                          <wps:cNvPr id="739" name="Freeform 708"/>
                          <wps:cNvSpPr>
                            <a:spLocks/>
                          </wps:cNvSpPr>
                          <wps:spPr bwMode="auto">
                            <a:xfrm>
                              <a:off x="0" y="221"/>
                              <a:ext cx="2043" cy="221"/>
                            </a:xfrm>
                            <a:custGeom>
                              <a:avLst/>
                              <a:gdLst>
                                <a:gd name="T0" fmla="*/ 0 w 2043"/>
                                <a:gd name="T1" fmla="+- 0 442 221"/>
                                <a:gd name="T2" fmla="*/ 442 h 221"/>
                                <a:gd name="T3" fmla="*/ 2042 w 2043"/>
                                <a:gd name="T4" fmla="+- 0 442 221"/>
                                <a:gd name="T5" fmla="*/ 442 h 221"/>
                                <a:gd name="T6" fmla="*/ 2042 w 2043"/>
                                <a:gd name="T7" fmla="+- 0 221 221"/>
                                <a:gd name="T8" fmla="*/ 221 h 221"/>
                                <a:gd name="T9" fmla="*/ 0 w 2043"/>
                                <a:gd name="T10" fmla="+- 0 221 221"/>
                                <a:gd name="T11" fmla="*/ 221 h 221"/>
                                <a:gd name="T12" fmla="*/ 0 w 2043"/>
                                <a:gd name="T13" fmla="+- 0 442 221"/>
                                <a:gd name="T14" fmla="*/ 442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043" h="221">
                                  <a:moveTo>
                                    <a:pt x="0" y="221"/>
                                  </a:moveTo>
                                  <a:lnTo>
                                    <a:pt x="2042" y="221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705"/>
                        <wpg:cNvGrpSpPr>
                          <a:grpSpLocks/>
                        </wpg:cNvGrpSpPr>
                        <wpg:grpSpPr bwMode="auto">
                          <a:xfrm>
                            <a:off x="0" y="442"/>
                            <a:ext cx="2043" cy="221"/>
                            <a:chOff x="0" y="442"/>
                            <a:chExt cx="2043" cy="221"/>
                          </a:xfrm>
                        </wpg:grpSpPr>
                        <wps:wsp>
                          <wps:cNvPr id="741" name="Freeform 706"/>
                          <wps:cNvSpPr>
                            <a:spLocks/>
                          </wps:cNvSpPr>
                          <wps:spPr bwMode="auto">
                            <a:xfrm>
                              <a:off x="0" y="442"/>
                              <a:ext cx="2043" cy="221"/>
                            </a:xfrm>
                            <a:custGeom>
                              <a:avLst/>
                              <a:gdLst>
                                <a:gd name="T0" fmla="*/ 0 w 2043"/>
                                <a:gd name="T1" fmla="+- 0 662 442"/>
                                <a:gd name="T2" fmla="*/ 662 h 221"/>
                                <a:gd name="T3" fmla="*/ 2042 w 2043"/>
                                <a:gd name="T4" fmla="+- 0 662 442"/>
                                <a:gd name="T5" fmla="*/ 662 h 221"/>
                                <a:gd name="T6" fmla="*/ 2042 w 2043"/>
                                <a:gd name="T7" fmla="+- 0 442 442"/>
                                <a:gd name="T8" fmla="*/ 442 h 221"/>
                                <a:gd name="T9" fmla="*/ 0 w 2043"/>
                                <a:gd name="T10" fmla="+- 0 442 442"/>
                                <a:gd name="T11" fmla="*/ 442 h 221"/>
                                <a:gd name="T12" fmla="*/ 0 w 2043"/>
                                <a:gd name="T13" fmla="+- 0 662 442"/>
                                <a:gd name="T14" fmla="*/ 662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043" h="221">
                                  <a:moveTo>
                                    <a:pt x="0" y="220"/>
                                  </a:moveTo>
                                  <a:lnTo>
                                    <a:pt x="2042" y="220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703"/>
                        <wpg:cNvGrpSpPr>
                          <a:grpSpLocks/>
                        </wpg:cNvGrpSpPr>
                        <wpg:grpSpPr bwMode="auto">
                          <a:xfrm>
                            <a:off x="0" y="662"/>
                            <a:ext cx="2043" cy="221"/>
                            <a:chOff x="0" y="662"/>
                            <a:chExt cx="2043" cy="221"/>
                          </a:xfrm>
                        </wpg:grpSpPr>
                        <wps:wsp>
                          <wps:cNvPr id="743" name="Freeform 704"/>
                          <wps:cNvSpPr>
                            <a:spLocks/>
                          </wps:cNvSpPr>
                          <wps:spPr bwMode="auto">
                            <a:xfrm>
                              <a:off x="0" y="662"/>
                              <a:ext cx="2043" cy="221"/>
                            </a:xfrm>
                            <a:custGeom>
                              <a:avLst/>
                              <a:gdLst>
                                <a:gd name="T0" fmla="*/ 0 w 2043"/>
                                <a:gd name="T1" fmla="+- 0 883 662"/>
                                <a:gd name="T2" fmla="*/ 883 h 221"/>
                                <a:gd name="T3" fmla="*/ 2042 w 2043"/>
                                <a:gd name="T4" fmla="+- 0 883 662"/>
                                <a:gd name="T5" fmla="*/ 883 h 221"/>
                                <a:gd name="T6" fmla="*/ 2042 w 2043"/>
                                <a:gd name="T7" fmla="+- 0 662 662"/>
                                <a:gd name="T8" fmla="*/ 662 h 221"/>
                                <a:gd name="T9" fmla="*/ 0 w 2043"/>
                                <a:gd name="T10" fmla="+- 0 662 662"/>
                                <a:gd name="T11" fmla="*/ 662 h 221"/>
                                <a:gd name="T12" fmla="*/ 0 w 2043"/>
                                <a:gd name="T13" fmla="+- 0 883 662"/>
                                <a:gd name="T14" fmla="*/ 883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043" h="221">
                                  <a:moveTo>
                                    <a:pt x="0" y="221"/>
                                  </a:moveTo>
                                  <a:lnTo>
                                    <a:pt x="2042" y="221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701"/>
                        <wpg:cNvGrpSpPr>
                          <a:grpSpLocks/>
                        </wpg:cNvGrpSpPr>
                        <wpg:grpSpPr bwMode="auto">
                          <a:xfrm>
                            <a:off x="0" y="883"/>
                            <a:ext cx="2043" cy="221"/>
                            <a:chOff x="0" y="883"/>
                            <a:chExt cx="2043" cy="221"/>
                          </a:xfrm>
                        </wpg:grpSpPr>
                        <wps:wsp>
                          <wps:cNvPr id="745" name="Freeform 702"/>
                          <wps:cNvSpPr>
                            <a:spLocks/>
                          </wps:cNvSpPr>
                          <wps:spPr bwMode="auto">
                            <a:xfrm>
                              <a:off x="0" y="883"/>
                              <a:ext cx="2043" cy="221"/>
                            </a:xfrm>
                            <a:custGeom>
                              <a:avLst/>
                              <a:gdLst>
                                <a:gd name="T0" fmla="*/ 0 w 2043"/>
                                <a:gd name="T1" fmla="+- 0 1104 883"/>
                                <a:gd name="T2" fmla="*/ 1104 h 221"/>
                                <a:gd name="T3" fmla="*/ 2042 w 2043"/>
                                <a:gd name="T4" fmla="+- 0 1104 883"/>
                                <a:gd name="T5" fmla="*/ 1104 h 221"/>
                                <a:gd name="T6" fmla="*/ 2042 w 2043"/>
                                <a:gd name="T7" fmla="+- 0 883 883"/>
                                <a:gd name="T8" fmla="*/ 883 h 221"/>
                                <a:gd name="T9" fmla="*/ 0 w 2043"/>
                                <a:gd name="T10" fmla="+- 0 883 883"/>
                                <a:gd name="T11" fmla="*/ 883 h 221"/>
                                <a:gd name="T12" fmla="*/ 0 w 2043"/>
                                <a:gd name="T13" fmla="+- 0 1104 883"/>
                                <a:gd name="T14" fmla="*/ 1104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043" h="221">
                                  <a:moveTo>
                                    <a:pt x="0" y="221"/>
                                  </a:moveTo>
                                  <a:lnTo>
                                    <a:pt x="2042" y="221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699"/>
                        <wpg:cNvGrpSpPr>
                          <a:grpSpLocks/>
                        </wpg:cNvGrpSpPr>
                        <wpg:grpSpPr bwMode="auto">
                          <a:xfrm>
                            <a:off x="0" y="1104"/>
                            <a:ext cx="2043" cy="221"/>
                            <a:chOff x="0" y="1104"/>
                            <a:chExt cx="2043" cy="221"/>
                          </a:xfrm>
                        </wpg:grpSpPr>
                        <wps:wsp>
                          <wps:cNvPr id="747" name="Freeform 700"/>
                          <wps:cNvSpPr>
                            <a:spLocks/>
                          </wps:cNvSpPr>
                          <wps:spPr bwMode="auto">
                            <a:xfrm>
                              <a:off x="0" y="1104"/>
                              <a:ext cx="2043" cy="221"/>
                            </a:xfrm>
                            <a:custGeom>
                              <a:avLst/>
                              <a:gdLst>
                                <a:gd name="T0" fmla="*/ 0 w 2043"/>
                                <a:gd name="T1" fmla="+- 0 1325 1104"/>
                                <a:gd name="T2" fmla="*/ 1325 h 221"/>
                                <a:gd name="T3" fmla="*/ 2042 w 2043"/>
                                <a:gd name="T4" fmla="+- 0 1325 1104"/>
                                <a:gd name="T5" fmla="*/ 1325 h 221"/>
                                <a:gd name="T6" fmla="*/ 2042 w 2043"/>
                                <a:gd name="T7" fmla="+- 0 1104 1104"/>
                                <a:gd name="T8" fmla="*/ 1104 h 221"/>
                                <a:gd name="T9" fmla="*/ 0 w 2043"/>
                                <a:gd name="T10" fmla="+- 0 1104 1104"/>
                                <a:gd name="T11" fmla="*/ 1104 h 221"/>
                                <a:gd name="T12" fmla="*/ 0 w 2043"/>
                                <a:gd name="T13" fmla="+- 0 1325 1104"/>
                                <a:gd name="T14" fmla="*/ 1325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043" h="221">
                                  <a:moveTo>
                                    <a:pt x="0" y="221"/>
                                  </a:moveTo>
                                  <a:lnTo>
                                    <a:pt x="2042" y="221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21A985" id="Group 698" o:spid="_x0000_s1026" style="width:102.15pt;height:66.25pt;mso-position-horizontal-relative:char;mso-position-vertical-relative:line" coordsize="2043,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">
                <v:group id="Group 709" o:spid="_x0000_s1027" style="position:absolute;width:2043;height:221" coordsize="204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710" o:spid="_x0000_s1028" style="position:absolute;width:2043;height:221;visibility:visible;mso-wrap-style:square;v-text-anchor:top" coordsize="20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IxW8cA&#10;AADcAAAADwAAAGRycy9kb3ducmV2LnhtbESPQWvCQBSE70L/w/IKXqTZ1ErVmFWKUuiloLHq9Zl9&#10;JqHZt2l2q/HfuwWhx2FmvmHSRWdqcabWVZYVPEcxCOLc6ooLBV/b96cJCOeRNdaWScGVHCzmD70U&#10;E20vvKFz5gsRIOwSVFB63yRSurwkgy6yDXHwTrY16INsC6lbvAS4qeUwjl+lwYrDQokNLUvKv7Nf&#10;o2DqJqt1vd7/XEeH7WD4mWW73XGpVP+xe5uB8NT5//C9/aEVjF/G8HcmH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iMVvHAAAA3AAAAA8AAAAAAAAAAAAAAAAAmAIAAGRy&#10;cy9kb3ducmV2LnhtbFBLBQYAAAAABAAEAPUAAACMAwAAAAA=&#10;" path="m,221r2042,l2042,,,,,221xe" fillcolor="#365f91" stroked="f">
                    <v:path arrowok="t" o:connecttype="custom" o:connectlocs="0,221;2042,221;2042,0;0,0;0,221" o:connectangles="0,0,0,0,0"/>
                  </v:shape>
                </v:group>
                <v:group id="Group 707" o:spid="_x0000_s1029" style="position:absolute;top:221;width:2043;height:221" coordorigin=",221" coordsize="204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708" o:spid="_x0000_s1030" style="position:absolute;top:221;width:2043;height:221;visibility:visible;mso-wrap-style:square;v-text-anchor:top" coordsize="20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EAsscA&#10;AADcAAAADwAAAGRycy9kb3ducmV2LnhtbESPQWvCQBSE70L/w/IKvUizqZZWU1cRi+BF0Gjs9TX7&#10;moRm38bsqvHfu0Khx2FmvmEms87U4kytqywreIliEMS51RUXCva75fMIhPPIGmvLpOBKDmbTh94E&#10;E20vvKVz6gsRIOwSVFB63yRSurwkgy6yDXHwfmxr0AfZFlK3eAlwU8tBHL9JgxWHhRIbWpSU/6Yn&#10;o2DsRp+benM4Xl+/dv3BOk2z7Huh1NNjN/8A4anz/+G/9koreB+O4X4mH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xALLHAAAA3AAAAA8AAAAAAAAAAAAAAAAAmAIAAGRy&#10;cy9kb3ducmV2LnhtbFBLBQYAAAAABAAEAPUAAACMAwAAAAA=&#10;" path="m,221r2042,l2042,,,,,221xe" fillcolor="#365f91" stroked="f">
                    <v:path arrowok="t" o:connecttype="custom" o:connectlocs="0,442;2042,442;2042,221;0,221;0,442" o:connectangles="0,0,0,0,0"/>
                  </v:shape>
                </v:group>
                <v:group id="Group 705" o:spid="_x0000_s1031" style="position:absolute;top:442;width:2043;height:221" coordorigin=",442" coordsize="204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706" o:spid="_x0000_s1032" style="position:absolute;top:442;width:2043;height:221;visibility:visible;mso-wrap-style:square;v-text-anchor:top" coordsize="20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F/yccA&#10;AADcAAAADwAAAGRycy9kb3ducmV2LnhtbESPQWvCQBSE74L/YXmCF2k2iliNWaUohV4KNtZ6fWaf&#10;STD7Ns1uNf77bkHocZiZb5h03ZlaXKl1lWUF4ygGQZxbXXGh4HP/+jQH4TyyxtoyKbiTg/Wq30sx&#10;0fbGH3TNfCEChF2CCkrvm0RKl5dk0EW2IQ7e2bYGfZBtIXWLtwA3tZzE8UwarDgslNjQpqT8kv0Y&#10;BQs33+7q3df3fXrcjybvWXY4nDZKDQfdyxKEp87/hx/tN63geTqGv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Bf8nHAAAA3AAAAA8AAAAAAAAAAAAAAAAAmAIAAGRy&#10;cy9kb3ducmV2LnhtbFBLBQYAAAAABAAEAPUAAACMAwAAAAA=&#10;" path="m,220r2042,l2042,,,,,220xe" fillcolor="#365f91" stroked="f">
                    <v:path arrowok="t" o:connecttype="custom" o:connectlocs="0,662;2042,662;2042,442;0,442;0,662" o:connectangles="0,0,0,0,0"/>
                  </v:shape>
                </v:group>
                <v:group id="Group 703" o:spid="_x0000_s1033" style="position:absolute;top:662;width:2043;height:221" coordorigin=",662" coordsize="204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704" o:spid="_x0000_s1034" style="position:absolute;top:662;width:2043;height:221;visibility:visible;mso-wrap-style:square;v-text-anchor:top" coordsize="20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9EJcgA&#10;AADcAAAADwAAAGRycy9kb3ducmV2LnhtbESPW2vCQBSE3wv+h+UU+lLqxgvWxmxELEJfChovfT1m&#10;T5Ng9mya3Wr8926h4OMwM98wybwztThT6yrLCgb9CARxbnXFhYLddvUyBeE8ssbaMim4koN52ntI&#10;MNb2whs6Z74QAcIuRgWl900spctLMuj6tiEO3rdtDfog20LqFi8Bbmo5jKKJNFhxWCixoWVJ+Sn7&#10;NQre3PR9Xa8PP9fx1/Z5+Jll+/1xqdTTY7eYgfDU+Xv4v/2hFbyOR/B3JhwBmd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H0QlyAAAANwAAAAPAAAAAAAAAAAAAAAAAJgCAABk&#10;cnMvZG93bnJldi54bWxQSwUGAAAAAAQABAD1AAAAjQMAAAAA&#10;" path="m,221r2042,l2042,,,,,221xe" fillcolor="#365f91" stroked="f">
                    <v:path arrowok="t" o:connecttype="custom" o:connectlocs="0,883;2042,883;2042,662;0,662;0,883" o:connectangles="0,0,0,0,0"/>
                  </v:shape>
                </v:group>
                <v:group id="Group 701" o:spid="_x0000_s1035" style="position:absolute;top:883;width:2043;height:221" coordorigin=",883" coordsize="204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702" o:spid="_x0000_s1036" style="position:absolute;top:883;width:2043;height:221;visibility:visible;mso-wrap-style:square;v-text-anchor:top" coordsize="20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p5yscA&#10;AADcAAAADwAAAGRycy9kb3ducmV2LnhtbESPW2vCQBSE3wv+h+UIvhTdVKyX6CrFIvhSsPH2eswe&#10;k2D2bMxuNf77bqHg4zAz3zCzRWNKcaPaFZYVvPUiEMSp1QVnCnbbVXcMwnlkjaVlUvAgB4t562WG&#10;sbZ3/qZb4jMRIOxiVJB7X8VSujQng65nK+LgnW1t0AdZZ1LXeA9wU8p+FA2lwYLDQo4VLXNKL8mP&#10;UTBx489NuTlcH4Pj9rX/lST7/WmpVKfdfExBeGr8M/zfXmsFo8E7/J0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6ecrHAAAA3AAAAA8AAAAAAAAAAAAAAAAAmAIAAGRy&#10;cy9kb3ducmV2LnhtbFBLBQYAAAAABAAEAPUAAACMAwAAAAA=&#10;" path="m,221r2042,l2042,,,,,221xe" fillcolor="#365f91" stroked="f">
                    <v:path arrowok="t" o:connecttype="custom" o:connectlocs="0,1104;2042,1104;2042,883;0,883;0,1104" o:connectangles="0,0,0,0,0"/>
                  </v:shape>
                </v:group>
                <v:group id="Group 699" o:spid="_x0000_s1037" style="position:absolute;top:1104;width:2043;height:221" coordorigin=",1104" coordsize="204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700" o:spid="_x0000_s1038" style="position:absolute;top:1104;width:2043;height:221;visibility:visible;mso-wrap-style:square;v-text-anchor:top" coordsize="20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RCJscA&#10;AADcAAAADwAAAGRycy9kb3ducmV2LnhtbESPT2vCQBTE70K/w/KEXsRslFA1dRWxFHoRbPx3fc0+&#10;k9Ds2zS71fjtu0LB4zAzv2Hmy87U4kKtqywrGEUxCOLc6ooLBfvd+3AKwnlkjbVlUnAjB8vFU2+O&#10;qbZX/qRL5gsRIOxSVFB636RSurwkgy6yDXHwzrY16INsC6lbvAa4qeU4jl+kwYrDQokNrUvKv7Nf&#10;o2Dmpm/benv8uSWn3WC8ybLD4Wut1HO/W72C8NT5R/i//aEVTJIJ3M+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kQibHAAAA3AAAAA8AAAAAAAAAAAAAAAAAmAIAAGRy&#10;cy9kb3ducmV2LnhtbFBLBQYAAAAABAAEAPUAAACMAwAAAAA=&#10;" path="m,221r2042,l2042,,,,,221xe" fillcolor="#365f91" stroked="f">
                    <v:path arrowok="t" o:connecttype="custom" o:connectlocs="0,1325;2042,1325;2042,1104;0,1104;0,1325" o:connectangles="0,0,0,0,0"/>
                  </v:shape>
                </v:group>
                <w10:anchorlock/>
              </v:group>
            </w:pict>
          </mc:Fallback>
        </mc:AlternateContent>
      </w:r>
    </w:p>
    <w:p w14:paraId="040593CD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93CE" w14:textId="77777777" w:rsidR="00700F7C" w:rsidRDefault="00700F7C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040593CF" w14:textId="6280F336" w:rsidR="00700F7C" w:rsidRDefault="002F10C5">
      <w:pPr>
        <w:pStyle w:val="BodyText"/>
        <w:tabs>
          <w:tab w:val="left" w:pos="15159"/>
        </w:tabs>
        <w:spacing w:line="200" w:lineRule="atLeast"/>
        <w:ind w:left="10486"/>
        <w:rPr>
          <w:rFonts w:ascii="Times New Roman" w:eastAsia="Times New Roman" w:hAnsi="Times New Roman" w:cs="Times New Roman"/>
        </w:rPr>
      </w:pPr>
      <w:r>
        <w:rPr>
          <w:rFonts w:ascii="Times New Roman"/>
          <w:noProof/>
          <w:lang w:val="en-AU" w:eastAsia="en-AU"/>
        </w:rPr>
        <mc:AlternateContent>
          <mc:Choice Requires="wpg">
            <w:drawing>
              <wp:inline distT="0" distB="0" distL="0" distR="0" wp14:anchorId="04059B22" wp14:editId="749A677C">
                <wp:extent cx="1714500" cy="841375"/>
                <wp:effectExtent l="3810" t="635" r="0" b="0"/>
                <wp:docPr id="722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841375"/>
                          <a:chOff x="0" y="0"/>
                          <a:chExt cx="2700" cy="1325"/>
                        </a:xfrm>
                      </wpg:grpSpPr>
                      <wpg:grpSp>
                        <wpg:cNvPr id="723" name="Group 69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700" cy="221"/>
                            <a:chOff x="0" y="0"/>
                            <a:chExt cx="2700" cy="221"/>
                          </a:xfrm>
                        </wpg:grpSpPr>
                        <wps:wsp>
                          <wps:cNvPr id="724" name="Freeform 69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700" cy="221"/>
                            </a:xfrm>
                            <a:custGeom>
                              <a:avLst/>
                              <a:gdLst>
                                <a:gd name="T0" fmla="*/ 0 w 2700"/>
                                <a:gd name="T1" fmla="*/ 221 h 221"/>
                                <a:gd name="T2" fmla="*/ 2700 w 2700"/>
                                <a:gd name="T3" fmla="*/ 221 h 221"/>
                                <a:gd name="T4" fmla="*/ 2700 w 2700"/>
                                <a:gd name="T5" fmla="*/ 0 h 221"/>
                                <a:gd name="T6" fmla="*/ 0 w 2700"/>
                                <a:gd name="T7" fmla="*/ 0 h 221"/>
                                <a:gd name="T8" fmla="*/ 0 w 2700"/>
                                <a:gd name="T9" fmla="*/ 221 h 2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1"/>
                                  </a:moveTo>
                                  <a:lnTo>
                                    <a:pt x="2700" y="221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694"/>
                        <wpg:cNvGrpSpPr>
                          <a:grpSpLocks/>
                        </wpg:cNvGrpSpPr>
                        <wpg:grpSpPr bwMode="auto">
                          <a:xfrm>
                            <a:off x="0" y="221"/>
                            <a:ext cx="2700" cy="221"/>
                            <a:chOff x="0" y="221"/>
                            <a:chExt cx="2700" cy="221"/>
                          </a:xfrm>
                        </wpg:grpSpPr>
                        <wps:wsp>
                          <wps:cNvPr id="726" name="Freeform 695"/>
                          <wps:cNvSpPr>
                            <a:spLocks/>
                          </wps:cNvSpPr>
                          <wps:spPr bwMode="auto">
                            <a:xfrm>
                              <a:off x="0" y="221"/>
                              <a:ext cx="2700" cy="221"/>
                            </a:xfrm>
                            <a:custGeom>
                              <a:avLst/>
                              <a:gdLst>
                                <a:gd name="T0" fmla="*/ 0 w 2700"/>
                                <a:gd name="T1" fmla="+- 0 442 221"/>
                                <a:gd name="T2" fmla="*/ 442 h 221"/>
                                <a:gd name="T3" fmla="*/ 2700 w 2700"/>
                                <a:gd name="T4" fmla="+- 0 442 221"/>
                                <a:gd name="T5" fmla="*/ 442 h 221"/>
                                <a:gd name="T6" fmla="*/ 2700 w 2700"/>
                                <a:gd name="T7" fmla="+- 0 221 221"/>
                                <a:gd name="T8" fmla="*/ 221 h 221"/>
                                <a:gd name="T9" fmla="*/ 0 w 2700"/>
                                <a:gd name="T10" fmla="+- 0 221 221"/>
                                <a:gd name="T11" fmla="*/ 221 h 221"/>
                                <a:gd name="T12" fmla="*/ 0 w 2700"/>
                                <a:gd name="T13" fmla="+- 0 442 221"/>
                                <a:gd name="T14" fmla="*/ 442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1"/>
                                  </a:moveTo>
                                  <a:lnTo>
                                    <a:pt x="2700" y="221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692"/>
                        <wpg:cNvGrpSpPr>
                          <a:grpSpLocks/>
                        </wpg:cNvGrpSpPr>
                        <wpg:grpSpPr bwMode="auto">
                          <a:xfrm>
                            <a:off x="0" y="442"/>
                            <a:ext cx="2700" cy="221"/>
                            <a:chOff x="0" y="442"/>
                            <a:chExt cx="2700" cy="221"/>
                          </a:xfrm>
                        </wpg:grpSpPr>
                        <wps:wsp>
                          <wps:cNvPr id="728" name="Freeform 693"/>
                          <wps:cNvSpPr>
                            <a:spLocks/>
                          </wps:cNvSpPr>
                          <wps:spPr bwMode="auto">
                            <a:xfrm>
                              <a:off x="0" y="442"/>
                              <a:ext cx="2700" cy="221"/>
                            </a:xfrm>
                            <a:custGeom>
                              <a:avLst/>
                              <a:gdLst>
                                <a:gd name="T0" fmla="*/ 0 w 2700"/>
                                <a:gd name="T1" fmla="+- 0 662 442"/>
                                <a:gd name="T2" fmla="*/ 662 h 221"/>
                                <a:gd name="T3" fmla="*/ 2700 w 2700"/>
                                <a:gd name="T4" fmla="+- 0 662 442"/>
                                <a:gd name="T5" fmla="*/ 662 h 221"/>
                                <a:gd name="T6" fmla="*/ 2700 w 2700"/>
                                <a:gd name="T7" fmla="+- 0 442 442"/>
                                <a:gd name="T8" fmla="*/ 442 h 221"/>
                                <a:gd name="T9" fmla="*/ 0 w 2700"/>
                                <a:gd name="T10" fmla="+- 0 442 442"/>
                                <a:gd name="T11" fmla="*/ 442 h 221"/>
                                <a:gd name="T12" fmla="*/ 0 w 2700"/>
                                <a:gd name="T13" fmla="+- 0 662 442"/>
                                <a:gd name="T14" fmla="*/ 662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0"/>
                                  </a:moveTo>
                                  <a:lnTo>
                                    <a:pt x="2700" y="220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690"/>
                        <wpg:cNvGrpSpPr>
                          <a:grpSpLocks/>
                        </wpg:cNvGrpSpPr>
                        <wpg:grpSpPr bwMode="auto">
                          <a:xfrm>
                            <a:off x="0" y="662"/>
                            <a:ext cx="2700" cy="221"/>
                            <a:chOff x="0" y="662"/>
                            <a:chExt cx="2700" cy="221"/>
                          </a:xfrm>
                        </wpg:grpSpPr>
                        <wps:wsp>
                          <wps:cNvPr id="730" name="Freeform 691"/>
                          <wps:cNvSpPr>
                            <a:spLocks/>
                          </wps:cNvSpPr>
                          <wps:spPr bwMode="auto">
                            <a:xfrm>
                              <a:off x="0" y="662"/>
                              <a:ext cx="2700" cy="221"/>
                            </a:xfrm>
                            <a:custGeom>
                              <a:avLst/>
                              <a:gdLst>
                                <a:gd name="T0" fmla="*/ 0 w 2700"/>
                                <a:gd name="T1" fmla="+- 0 883 662"/>
                                <a:gd name="T2" fmla="*/ 883 h 221"/>
                                <a:gd name="T3" fmla="*/ 2700 w 2700"/>
                                <a:gd name="T4" fmla="+- 0 883 662"/>
                                <a:gd name="T5" fmla="*/ 883 h 221"/>
                                <a:gd name="T6" fmla="*/ 2700 w 2700"/>
                                <a:gd name="T7" fmla="+- 0 662 662"/>
                                <a:gd name="T8" fmla="*/ 662 h 221"/>
                                <a:gd name="T9" fmla="*/ 0 w 2700"/>
                                <a:gd name="T10" fmla="+- 0 662 662"/>
                                <a:gd name="T11" fmla="*/ 662 h 221"/>
                                <a:gd name="T12" fmla="*/ 0 w 2700"/>
                                <a:gd name="T13" fmla="+- 0 883 662"/>
                                <a:gd name="T14" fmla="*/ 883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1"/>
                                  </a:moveTo>
                                  <a:lnTo>
                                    <a:pt x="2700" y="221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688"/>
                        <wpg:cNvGrpSpPr>
                          <a:grpSpLocks/>
                        </wpg:cNvGrpSpPr>
                        <wpg:grpSpPr bwMode="auto">
                          <a:xfrm>
                            <a:off x="0" y="883"/>
                            <a:ext cx="2700" cy="221"/>
                            <a:chOff x="0" y="883"/>
                            <a:chExt cx="2700" cy="221"/>
                          </a:xfrm>
                        </wpg:grpSpPr>
                        <wps:wsp>
                          <wps:cNvPr id="732" name="Freeform 689"/>
                          <wps:cNvSpPr>
                            <a:spLocks/>
                          </wps:cNvSpPr>
                          <wps:spPr bwMode="auto">
                            <a:xfrm>
                              <a:off x="0" y="883"/>
                              <a:ext cx="2700" cy="221"/>
                            </a:xfrm>
                            <a:custGeom>
                              <a:avLst/>
                              <a:gdLst>
                                <a:gd name="T0" fmla="*/ 0 w 2700"/>
                                <a:gd name="T1" fmla="+- 0 1104 883"/>
                                <a:gd name="T2" fmla="*/ 1104 h 221"/>
                                <a:gd name="T3" fmla="*/ 2700 w 2700"/>
                                <a:gd name="T4" fmla="+- 0 1104 883"/>
                                <a:gd name="T5" fmla="*/ 1104 h 221"/>
                                <a:gd name="T6" fmla="*/ 2700 w 2700"/>
                                <a:gd name="T7" fmla="+- 0 883 883"/>
                                <a:gd name="T8" fmla="*/ 883 h 221"/>
                                <a:gd name="T9" fmla="*/ 0 w 2700"/>
                                <a:gd name="T10" fmla="+- 0 883 883"/>
                                <a:gd name="T11" fmla="*/ 883 h 221"/>
                                <a:gd name="T12" fmla="*/ 0 w 2700"/>
                                <a:gd name="T13" fmla="+- 0 1104 883"/>
                                <a:gd name="T14" fmla="*/ 1104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1"/>
                                  </a:moveTo>
                                  <a:lnTo>
                                    <a:pt x="2700" y="221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686"/>
                        <wpg:cNvGrpSpPr>
                          <a:grpSpLocks/>
                        </wpg:cNvGrpSpPr>
                        <wpg:grpSpPr bwMode="auto">
                          <a:xfrm>
                            <a:off x="0" y="1104"/>
                            <a:ext cx="2700" cy="221"/>
                            <a:chOff x="0" y="1104"/>
                            <a:chExt cx="2700" cy="221"/>
                          </a:xfrm>
                        </wpg:grpSpPr>
                        <wps:wsp>
                          <wps:cNvPr id="734" name="Freeform 687"/>
                          <wps:cNvSpPr>
                            <a:spLocks/>
                          </wps:cNvSpPr>
                          <wps:spPr bwMode="auto">
                            <a:xfrm>
                              <a:off x="0" y="1104"/>
                              <a:ext cx="2700" cy="221"/>
                            </a:xfrm>
                            <a:custGeom>
                              <a:avLst/>
                              <a:gdLst>
                                <a:gd name="T0" fmla="*/ 0 w 2700"/>
                                <a:gd name="T1" fmla="+- 0 1325 1104"/>
                                <a:gd name="T2" fmla="*/ 1325 h 221"/>
                                <a:gd name="T3" fmla="*/ 2700 w 2700"/>
                                <a:gd name="T4" fmla="+- 0 1325 1104"/>
                                <a:gd name="T5" fmla="*/ 1325 h 221"/>
                                <a:gd name="T6" fmla="*/ 2700 w 2700"/>
                                <a:gd name="T7" fmla="+- 0 1104 1104"/>
                                <a:gd name="T8" fmla="*/ 1104 h 221"/>
                                <a:gd name="T9" fmla="*/ 0 w 2700"/>
                                <a:gd name="T10" fmla="+- 0 1104 1104"/>
                                <a:gd name="T11" fmla="*/ 1104 h 221"/>
                                <a:gd name="T12" fmla="*/ 0 w 2700"/>
                                <a:gd name="T13" fmla="+- 0 1325 1104"/>
                                <a:gd name="T14" fmla="*/ 1325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1"/>
                                  </a:moveTo>
                                  <a:lnTo>
                                    <a:pt x="2700" y="221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7BF815" id="Group 685" o:spid="_x0000_s1026" style="width:135pt;height:66.25pt;mso-position-horizontal-relative:char;mso-position-vertical-relative:line" coordsize="2700,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">
                <v:group id="Group 696" o:spid="_x0000_s1027" style="position:absolute;width:2700;height:221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697" o:spid="_x0000_s1028" style="position:absolute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PcdMcA&#10;AADcAAAADwAAAGRycy9kb3ducmV2LnhtbESPT2vCQBTE74V+h+UVeim6aRCraTZSlIIeRPzX8yP7&#10;moRm38bsGmM/vVsQehxm5jdMOutNLTpqXWVZweswAkGcW11xoeCw/xxMQDiPrLG2TAqu5GCWPT6k&#10;mGh74S11O1+IAGGXoILS+yaR0uUlGXRD2xAH79u2Bn2QbSF1i5cAN7WMo2gsDVYcFkpsaF5S/rM7&#10;GwWnr5ff42EVe7ceb89u0U0Xm8laqeen/uMdhKfe/4fv7aVW8BaP4O9MOAIy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T3HTHAAAA3AAAAA8AAAAAAAAAAAAAAAAAmAIAAGRy&#10;cy9kb3ducmV2LnhtbFBLBQYAAAAABAAEAPUAAACMAwAAAAA=&#10;" path="m,221r2700,l2700,,,,,221xe" fillcolor="red" stroked="f">
                    <v:path arrowok="t" o:connecttype="custom" o:connectlocs="0,221;2700,221;2700,0;0,0;0,221" o:connectangles="0,0,0,0,0"/>
                  </v:shape>
                </v:group>
                <v:group id="Group 694" o:spid="_x0000_s1029" style="position:absolute;top:221;width:2700;height:221" coordorigin=",221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695" o:spid="_x0000_s1030" style="position:absolute;top:221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3nmMYA&#10;AADcAAAADwAAAGRycy9kb3ducmV2LnhtbESPT2vCQBTE74LfYXmCF6mb5pBqdBVRhPYgxT/1/Mg+&#10;k2D2bZpdY/TTdwuFHoeZ+Q0zX3amEi01rrSs4HUcgSDOrC45V3A6bl8mIJxH1lhZJgUPcrBc9Htz&#10;TLW9857ag89FgLBLUUHhfZ1K6bKCDLqxrYmDd7GNQR9kk0vd4D3ATSXjKEqkwZLDQoE1rQvKroeb&#10;UfB9Hj2/Th+xd7tkf3Obdrr5nOyUGg661QyEp87/h//a71rBW5zA75lw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3nmMYAAADcAAAADwAAAAAAAAAAAAAAAACYAgAAZHJz&#10;L2Rvd25yZXYueG1sUEsFBgAAAAAEAAQA9QAAAIsDAAAAAA==&#10;" path="m,221r2700,l2700,,,,,221xe" fillcolor="red" stroked="f">
                    <v:path arrowok="t" o:connecttype="custom" o:connectlocs="0,442;2700,442;2700,221;0,221;0,442" o:connectangles="0,0,0,0,0"/>
                  </v:shape>
                </v:group>
                <v:group id="Group 692" o:spid="_x0000_s1031" style="position:absolute;top:442;width:2700;height:221" coordorigin=",442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<v:shape id="Freeform 693" o:spid="_x0000_s1032" style="position:absolute;top:442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7WccQA&#10;AADcAAAADwAAAGRycy9kb3ducmV2LnhtbERPyWrDMBC9F/IPYgK9lEauD27qRgmhptAeQsl6Hqyp&#10;bWKNXEtemq+PDoEcH29frEZTi55aV1lW8DKLQBDnVldcKDjsP5/nIJxH1lhbJgX/5GC1nDwsMNV2&#10;4C31O1+IEMIuRQWl900qpctLMuhmtiEO3K9tDfoA20LqFocQbmoZR1EiDVYcGkps6KOk/LzrjIK/&#10;09PlePiOvdsk285l/Vv2M98o9Tgd1+8gPI3+Lr65v7SC1zisDWfCEZ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e1nHEAAAA3AAAAA8AAAAAAAAAAAAAAAAAmAIAAGRycy9k&#10;b3ducmV2LnhtbFBLBQYAAAAABAAEAPUAAACJAwAAAAA=&#10;" path="m,220r2700,l2700,,,,,220xe" fillcolor="red" stroked="f">
                    <v:path arrowok="t" o:connecttype="custom" o:connectlocs="0,662;2700,662;2700,442;0,442;0,662" o:connectangles="0,0,0,0,0"/>
                  </v:shape>
                </v:group>
                <v:group id="Group 690" o:spid="_x0000_s1033" style="position:absolute;top:662;width:2700;height:221" coordorigin=",662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691" o:spid="_x0000_s1034" style="position:absolute;top:662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FMqsQA&#10;AADcAAAADwAAAGRycy9kb3ducmV2LnhtbERPz2vCMBS+C/4P4Q12EU3nwNVqFJkMtoMMO/X8aJ5t&#10;WfPSJbF2++vNQdjx4/u9XPemER05X1tW8DRJQBAXVtdcKjh8vY1TED4ga2wsk4Jf8rBeDQdLzLS9&#10;8p66PJQihrDPUEEVQptJ6YuKDPqJbYkjd7bOYIjQlVI7vMZw08hpksykwZpjQ4UtvVZUfOcXo+Dn&#10;NPo7Hj6mwe9m+4vfdvPtZ7pT6vGh3yxABOrDv/juftcKXp7j/HgmHg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xTKrEAAAA3AAAAA8AAAAAAAAAAAAAAAAAmAIAAGRycy9k&#10;b3ducmV2LnhtbFBLBQYAAAAABAAEAPUAAACJAwAAAAA=&#10;" path="m,221r2700,l2700,,,,,221xe" fillcolor="red" stroked="f">
                    <v:path arrowok="t" o:connecttype="custom" o:connectlocs="0,883;2700,883;2700,662;0,662;0,883" o:connectangles="0,0,0,0,0"/>
                  </v:shape>
                </v:group>
                <v:group id="Group 688" o:spid="_x0000_s1035" style="position:absolute;top:883;width:2700;height:221" coordorigin=",883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shape id="Freeform 689" o:spid="_x0000_s1036" style="position:absolute;top:883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93RscA&#10;AADcAAAADwAAAGRycy9kb3ducmV2LnhtbESPT2vCQBTE74V+h+UVeim6aQSraTZSlIIeRPzX8yP7&#10;moRm38bsGmM/vVsQehxm5jdMOutNLTpqXWVZweswAkGcW11xoeCw/xxMQDiPrLG2TAqu5GCWPT6k&#10;mGh74S11O1+IAGGXoILS+yaR0uUlGXRD2xAH79u2Bn2QbSF1i5cAN7WMo2gsDVYcFkpsaF5S/rM7&#10;GwWnr5ff42EVe7ceb89u0U0Xm8laqeen/uMdhKfe/4fv7aVW8DaK4e9MOAIy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vd0bHAAAA3AAAAA8AAAAAAAAAAAAAAAAAmAIAAGRy&#10;cy9kb3ducmV2LnhtbFBLBQYAAAAABAAEAPUAAACMAwAAAAA=&#10;" path="m,221r2700,l2700,,,,,221xe" fillcolor="red" stroked="f">
                    <v:path arrowok="t" o:connecttype="custom" o:connectlocs="0,1104;2700,1104;2700,883;0,883;0,1104" o:connectangles="0,0,0,0,0"/>
                  </v:shape>
                </v:group>
                <v:group id="Group 686" o:spid="_x0000_s1037" style="position:absolute;top:1104;width:2700;height:221" coordorigin=",1104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shape id="Freeform 687" o:spid="_x0000_s1038" style="position:absolute;top:1104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pKqccA&#10;AADcAAAADwAAAGRycy9kb3ducmV2LnhtbESPT2vCQBTE7wW/w/KEXkrdqMXa6CpSEexBxH89P7LP&#10;JJh9G7NrjH76rlDwOMzMb5jxtDGFqKlyuWUF3U4EgjixOudUwX63eB+CcB5ZY2GZFNzIwXTSehlj&#10;rO2VN1RvfSoChF2MCjLvy1hKl2Rk0HVsSRy8o60M+iCrVOoKrwFuCtmLooE0mHNYyLCk74yS0/Zi&#10;FJx/3+6H/U/Pu9Vgc3Hz+mu+Hq6Uem03sxEIT41/hv/bS63gs/8BjzPhCM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KSqnHAAAA3AAAAA8AAAAAAAAAAAAAAAAAmAIAAGRy&#10;cy9kb3ducmV2LnhtbFBLBQYAAAAABAAEAPUAAACMAwAAAAA=&#10;" path="m,221r2700,l2700,,,,,221xe" fillcolor="red" stroked="f">
                    <v:path arrowok="t" o:connecttype="custom" o:connectlocs="0,1325;2700,1325;2700,1104;0,1104;0,1325" o:connectangles="0,0,0,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</w:rPr>
        <w:tab/>
      </w:r>
      <w:r>
        <w:rPr>
          <w:rFonts w:ascii="Times New Roman"/>
          <w:noProof/>
          <w:lang w:val="en-AU" w:eastAsia="en-AU"/>
        </w:rPr>
        <mc:AlternateContent>
          <mc:Choice Requires="wpg">
            <w:drawing>
              <wp:inline distT="0" distB="0" distL="0" distR="0" wp14:anchorId="04059B24" wp14:editId="2429DAFC">
                <wp:extent cx="1297305" cy="841375"/>
                <wp:effectExtent l="0" t="635" r="0" b="0"/>
                <wp:docPr id="709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7305" cy="841375"/>
                          <a:chOff x="0" y="0"/>
                          <a:chExt cx="2043" cy="1325"/>
                        </a:xfrm>
                      </wpg:grpSpPr>
                      <wpg:grpSp>
                        <wpg:cNvPr id="710" name="Group 68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43" cy="221"/>
                            <a:chOff x="0" y="0"/>
                            <a:chExt cx="2043" cy="221"/>
                          </a:xfrm>
                        </wpg:grpSpPr>
                        <wps:wsp>
                          <wps:cNvPr id="711" name="Freeform 68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43" cy="221"/>
                            </a:xfrm>
                            <a:custGeom>
                              <a:avLst/>
                              <a:gdLst>
                                <a:gd name="T0" fmla="*/ 0 w 2043"/>
                                <a:gd name="T1" fmla="*/ 221 h 221"/>
                                <a:gd name="T2" fmla="*/ 2042 w 2043"/>
                                <a:gd name="T3" fmla="*/ 221 h 221"/>
                                <a:gd name="T4" fmla="*/ 2042 w 2043"/>
                                <a:gd name="T5" fmla="*/ 0 h 221"/>
                                <a:gd name="T6" fmla="*/ 0 w 2043"/>
                                <a:gd name="T7" fmla="*/ 0 h 221"/>
                                <a:gd name="T8" fmla="*/ 0 w 2043"/>
                                <a:gd name="T9" fmla="*/ 221 h 2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43" h="221">
                                  <a:moveTo>
                                    <a:pt x="0" y="221"/>
                                  </a:moveTo>
                                  <a:lnTo>
                                    <a:pt x="2042" y="221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681"/>
                        <wpg:cNvGrpSpPr>
                          <a:grpSpLocks/>
                        </wpg:cNvGrpSpPr>
                        <wpg:grpSpPr bwMode="auto">
                          <a:xfrm>
                            <a:off x="0" y="221"/>
                            <a:ext cx="2043" cy="221"/>
                            <a:chOff x="0" y="221"/>
                            <a:chExt cx="2043" cy="221"/>
                          </a:xfrm>
                        </wpg:grpSpPr>
                        <wps:wsp>
                          <wps:cNvPr id="713" name="Freeform 682"/>
                          <wps:cNvSpPr>
                            <a:spLocks/>
                          </wps:cNvSpPr>
                          <wps:spPr bwMode="auto">
                            <a:xfrm>
                              <a:off x="0" y="221"/>
                              <a:ext cx="2043" cy="221"/>
                            </a:xfrm>
                            <a:custGeom>
                              <a:avLst/>
                              <a:gdLst>
                                <a:gd name="T0" fmla="*/ 0 w 2043"/>
                                <a:gd name="T1" fmla="+- 0 442 221"/>
                                <a:gd name="T2" fmla="*/ 442 h 221"/>
                                <a:gd name="T3" fmla="*/ 2042 w 2043"/>
                                <a:gd name="T4" fmla="+- 0 442 221"/>
                                <a:gd name="T5" fmla="*/ 442 h 221"/>
                                <a:gd name="T6" fmla="*/ 2042 w 2043"/>
                                <a:gd name="T7" fmla="+- 0 221 221"/>
                                <a:gd name="T8" fmla="*/ 221 h 221"/>
                                <a:gd name="T9" fmla="*/ 0 w 2043"/>
                                <a:gd name="T10" fmla="+- 0 221 221"/>
                                <a:gd name="T11" fmla="*/ 221 h 221"/>
                                <a:gd name="T12" fmla="*/ 0 w 2043"/>
                                <a:gd name="T13" fmla="+- 0 442 221"/>
                                <a:gd name="T14" fmla="*/ 442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043" h="221">
                                  <a:moveTo>
                                    <a:pt x="0" y="221"/>
                                  </a:moveTo>
                                  <a:lnTo>
                                    <a:pt x="2042" y="221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679"/>
                        <wpg:cNvGrpSpPr>
                          <a:grpSpLocks/>
                        </wpg:cNvGrpSpPr>
                        <wpg:grpSpPr bwMode="auto">
                          <a:xfrm>
                            <a:off x="0" y="442"/>
                            <a:ext cx="2043" cy="221"/>
                            <a:chOff x="0" y="442"/>
                            <a:chExt cx="2043" cy="221"/>
                          </a:xfrm>
                        </wpg:grpSpPr>
                        <wps:wsp>
                          <wps:cNvPr id="715" name="Freeform 680"/>
                          <wps:cNvSpPr>
                            <a:spLocks/>
                          </wps:cNvSpPr>
                          <wps:spPr bwMode="auto">
                            <a:xfrm>
                              <a:off x="0" y="442"/>
                              <a:ext cx="2043" cy="221"/>
                            </a:xfrm>
                            <a:custGeom>
                              <a:avLst/>
                              <a:gdLst>
                                <a:gd name="T0" fmla="*/ 0 w 2043"/>
                                <a:gd name="T1" fmla="+- 0 662 442"/>
                                <a:gd name="T2" fmla="*/ 662 h 221"/>
                                <a:gd name="T3" fmla="*/ 2042 w 2043"/>
                                <a:gd name="T4" fmla="+- 0 662 442"/>
                                <a:gd name="T5" fmla="*/ 662 h 221"/>
                                <a:gd name="T6" fmla="*/ 2042 w 2043"/>
                                <a:gd name="T7" fmla="+- 0 442 442"/>
                                <a:gd name="T8" fmla="*/ 442 h 221"/>
                                <a:gd name="T9" fmla="*/ 0 w 2043"/>
                                <a:gd name="T10" fmla="+- 0 442 442"/>
                                <a:gd name="T11" fmla="*/ 442 h 221"/>
                                <a:gd name="T12" fmla="*/ 0 w 2043"/>
                                <a:gd name="T13" fmla="+- 0 662 442"/>
                                <a:gd name="T14" fmla="*/ 662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043" h="221">
                                  <a:moveTo>
                                    <a:pt x="0" y="220"/>
                                  </a:moveTo>
                                  <a:lnTo>
                                    <a:pt x="2042" y="220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677"/>
                        <wpg:cNvGrpSpPr>
                          <a:grpSpLocks/>
                        </wpg:cNvGrpSpPr>
                        <wpg:grpSpPr bwMode="auto">
                          <a:xfrm>
                            <a:off x="0" y="662"/>
                            <a:ext cx="2043" cy="221"/>
                            <a:chOff x="0" y="662"/>
                            <a:chExt cx="2043" cy="221"/>
                          </a:xfrm>
                        </wpg:grpSpPr>
                        <wps:wsp>
                          <wps:cNvPr id="717" name="Freeform 678"/>
                          <wps:cNvSpPr>
                            <a:spLocks/>
                          </wps:cNvSpPr>
                          <wps:spPr bwMode="auto">
                            <a:xfrm>
                              <a:off x="0" y="662"/>
                              <a:ext cx="2043" cy="221"/>
                            </a:xfrm>
                            <a:custGeom>
                              <a:avLst/>
                              <a:gdLst>
                                <a:gd name="T0" fmla="*/ 0 w 2043"/>
                                <a:gd name="T1" fmla="+- 0 883 662"/>
                                <a:gd name="T2" fmla="*/ 883 h 221"/>
                                <a:gd name="T3" fmla="*/ 2042 w 2043"/>
                                <a:gd name="T4" fmla="+- 0 883 662"/>
                                <a:gd name="T5" fmla="*/ 883 h 221"/>
                                <a:gd name="T6" fmla="*/ 2042 w 2043"/>
                                <a:gd name="T7" fmla="+- 0 662 662"/>
                                <a:gd name="T8" fmla="*/ 662 h 221"/>
                                <a:gd name="T9" fmla="*/ 0 w 2043"/>
                                <a:gd name="T10" fmla="+- 0 662 662"/>
                                <a:gd name="T11" fmla="*/ 662 h 221"/>
                                <a:gd name="T12" fmla="*/ 0 w 2043"/>
                                <a:gd name="T13" fmla="+- 0 883 662"/>
                                <a:gd name="T14" fmla="*/ 883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043" h="221">
                                  <a:moveTo>
                                    <a:pt x="0" y="221"/>
                                  </a:moveTo>
                                  <a:lnTo>
                                    <a:pt x="2042" y="221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675"/>
                        <wpg:cNvGrpSpPr>
                          <a:grpSpLocks/>
                        </wpg:cNvGrpSpPr>
                        <wpg:grpSpPr bwMode="auto">
                          <a:xfrm>
                            <a:off x="0" y="883"/>
                            <a:ext cx="2043" cy="221"/>
                            <a:chOff x="0" y="883"/>
                            <a:chExt cx="2043" cy="221"/>
                          </a:xfrm>
                        </wpg:grpSpPr>
                        <wps:wsp>
                          <wps:cNvPr id="719" name="Freeform 676"/>
                          <wps:cNvSpPr>
                            <a:spLocks/>
                          </wps:cNvSpPr>
                          <wps:spPr bwMode="auto">
                            <a:xfrm>
                              <a:off x="0" y="883"/>
                              <a:ext cx="2043" cy="221"/>
                            </a:xfrm>
                            <a:custGeom>
                              <a:avLst/>
                              <a:gdLst>
                                <a:gd name="T0" fmla="*/ 0 w 2043"/>
                                <a:gd name="T1" fmla="+- 0 1104 883"/>
                                <a:gd name="T2" fmla="*/ 1104 h 221"/>
                                <a:gd name="T3" fmla="*/ 2042 w 2043"/>
                                <a:gd name="T4" fmla="+- 0 1104 883"/>
                                <a:gd name="T5" fmla="*/ 1104 h 221"/>
                                <a:gd name="T6" fmla="*/ 2042 w 2043"/>
                                <a:gd name="T7" fmla="+- 0 883 883"/>
                                <a:gd name="T8" fmla="*/ 883 h 221"/>
                                <a:gd name="T9" fmla="*/ 0 w 2043"/>
                                <a:gd name="T10" fmla="+- 0 883 883"/>
                                <a:gd name="T11" fmla="*/ 883 h 221"/>
                                <a:gd name="T12" fmla="*/ 0 w 2043"/>
                                <a:gd name="T13" fmla="+- 0 1104 883"/>
                                <a:gd name="T14" fmla="*/ 1104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043" h="221">
                                  <a:moveTo>
                                    <a:pt x="0" y="221"/>
                                  </a:moveTo>
                                  <a:lnTo>
                                    <a:pt x="2042" y="221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673"/>
                        <wpg:cNvGrpSpPr>
                          <a:grpSpLocks/>
                        </wpg:cNvGrpSpPr>
                        <wpg:grpSpPr bwMode="auto">
                          <a:xfrm>
                            <a:off x="0" y="1104"/>
                            <a:ext cx="2043" cy="221"/>
                            <a:chOff x="0" y="1104"/>
                            <a:chExt cx="2043" cy="221"/>
                          </a:xfrm>
                        </wpg:grpSpPr>
                        <wps:wsp>
                          <wps:cNvPr id="721" name="Freeform 674"/>
                          <wps:cNvSpPr>
                            <a:spLocks/>
                          </wps:cNvSpPr>
                          <wps:spPr bwMode="auto">
                            <a:xfrm>
                              <a:off x="0" y="1104"/>
                              <a:ext cx="2043" cy="221"/>
                            </a:xfrm>
                            <a:custGeom>
                              <a:avLst/>
                              <a:gdLst>
                                <a:gd name="T0" fmla="*/ 0 w 2043"/>
                                <a:gd name="T1" fmla="+- 0 1325 1104"/>
                                <a:gd name="T2" fmla="*/ 1325 h 221"/>
                                <a:gd name="T3" fmla="*/ 2042 w 2043"/>
                                <a:gd name="T4" fmla="+- 0 1325 1104"/>
                                <a:gd name="T5" fmla="*/ 1325 h 221"/>
                                <a:gd name="T6" fmla="*/ 2042 w 2043"/>
                                <a:gd name="T7" fmla="+- 0 1104 1104"/>
                                <a:gd name="T8" fmla="*/ 1104 h 221"/>
                                <a:gd name="T9" fmla="*/ 0 w 2043"/>
                                <a:gd name="T10" fmla="+- 0 1104 1104"/>
                                <a:gd name="T11" fmla="*/ 1104 h 221"/>
                                <a:gd name="T12" fmla="*/ 0 w 2043"/>
                                <a:gd name="T13" fmla="+- 0 1325 1104"/>
                                <a:gd name="T14" fmla="*/ 1325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043" h="221">
                                  <a:moveTo>
                                    <a:pt x="0" y="221"/>
                                  </a:moveTo>
                                  <a:lnTo>
                                    <a:pt x="2042" y="221"/>
                                  </a:lnTo>
                                  <a:lnTo>
                                    <a:pt x="2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16BC5A" id="Group 672" o:spid="_x0000_s1026" style="width:102.15pt;height:66.25pt;mso-position-horizontal-relative:char;mso-position-vertical-relative:line" coordsize="2043,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">
                <v:group id="Group 683" o:spid="_x0000_s1027" style="position:absolute;width:2043;height:221" coordsize="204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684" o:spid="_x0000_s1028" style="position:absolute;width:2043;height:221;visibility:visible;mso-wrap-style:square;v-text-anchor:top" coordsize="20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JQ1MYA&#10;AADcAAAADwAAAGRycy9kb3ducmV2LnhtbESPT2vCQBTE74LfYXlCL6KbiLQaXaVYCr0IGv9dn9ln&#10;Epp9m2a3Gr+9KxR6HGbmN8x82ZpKXKlxpWUF8TACQZxZXXKuYL/7HExAOI+ssbJMCu7kYLnoduaY&#10;aHvjLV1Tn4sAYZeggsL7OpHSZQUZdENbEwfvYhuDPsgml7rBW4CbSo6i6FUaLDksFFjTqqDsO/01&#10;CqZu8rGpNsef+/i064/WaXo4nFdKvfTa9xkIT63/D/+1v7SCtziG55lw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JQ1MYAAADcAAAADwAAAAAAAAAAAAAAAACYAgAAZHJz&#10;L2Rvd25yZXYueG1sUEsFBgAAAAAEAAQA9QAAAIsDAAAAAA==&#10;" path="m,221r2042,l2042,,,,,221xe" fillcolor="#365f91" stroked="f">
                    <v:path arrowok="t" o:connecttype="custom" o:connectlocs="0,221;2042,221;2042,0;0,0;0,221" o:connectangles="0,0,0,0,0"/>
                  </v:shape>
                </v:group>
                <v:group id="Group 681" o:spid="_x0000_s1029" style="position:absolute;top:221;width:2043;height:221" coordorigin=",221" coordsize="204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682" o:spid="_x0000_s1030" style="position:absolute;top:221;width:2043;height:221;visibility:visible;mso-wrap-style:square;v-text-anchor:top" coordsize="20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xrOMcA&#10;AADcAAAADwAAAGRycy9kb3ducmV2LnhtbESPT2vCQBTE7wW/w/IEL6VutGJtdBVRhF4KNv7p9Zl9&#10;JsHs25hdNX77bkHwOMzMb5jJrDGluFLtCssKet0IBHFqdcGZgu1m9TYC4TyyxtIyKbiTg9m09TLB&#10;WNsb/9A18ZkIEHYxKsi9r2IpXZqTQde1FXHwjrY26IOsM6lrvAW4KWU/iobSYMFhIceKFjmlp+Ri&#10;FHy60XJdrvfn++B389r/TpLd7rBQqtNu5mMQnhr/DD/aX1rBR+8d/s+E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sazjHAAAA3AAAAA8AAAAAAAAAAAAAAAAAmAIAAGRy&#10;cy9kb3ducmV2LnhtbFBLBQYAAAAABAAEAPUAAACMAwAAAAA=&#10;" path="m,221r2042,l2042,,,,,221xe" fillcolor="#365f91" stroked="f">
                    <v:path arrowok="t" o:connecttype="custom" o:connectlocs="0,442;2042,442;2042,221;0,221;0,442" o:connectangles="0,0,0,0,0"/>
                  </v:shape>
                </v:group>
                <v:group id="Group 679" o:spid="_x0000_s1031" style="position:absolute;top:442;width:2043;height:221" coordorigin=",442" coordsize="204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680" o:spid="_x0000_s1032" style="position:absolute;top:442;width:2043;height:221;visibility:visible;mso-wrap-style:square;v-text-anchor:top" coordsize="20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lW18cA&#10;AADcAAAADwAAAGRycy9kb3ducmV2LnhtbESPT2vCQBTE7wW/w/IEL6VulGptdBVRhF4KNv7p9Zl9&#10;JsHs25hdNX77bkHwOMzMb5jJrDGluFLtCssKet0IBHFqdcGZgu1m9TYC4TyyxtIyKbiTg9m09TLB&#10;WNsb/9A18ZkIEHYxKsi9r2IpXZqTQde1FXHwjrY26IOsM6lrvAW4KWU/iobSYMFhIceKFjmlp+Ri&#10;FHy60XJdrvfn+/vv5rX/nSS73WGhVKfdzMcgPDX+GX60v7SCj94A/s+E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JVtfHAAAA3AAAAA8AAAAAAAAAAAAAAAAAmAIAAGRy&#10;cy9kb3ducmV2LnhtbFBLBQYAAAAABAAEAPUAAACMAwAAAAA=&#10;" path="m,220r2042,l2042,,,,,220xe" fillcolor="#365f91" stroked="f">
                    <v:path arrowok="t" o:connecttype="custom" o:connectlocs="0,662;2042,662;2042,442;0,442;0,662" o:connectangles="0,0,0,0,0"/>
                  </v:shape>
                </v:group>
                <v:group id="Group 677" o:spid="_x0000_s1033" style="position:absolute;top:662;width:2043;height:221" coordorigin=",662" coordsize="204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678" o:spid="_x0000_s1034" style="position:absolute;top:662;width:2043;height:221;visibility:visible;mso-wrap-style:square;v-text-anchor:top" coordsize="20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dtO8cA&#10;AADcAAAADwAAAGRycy9kb3ducmV2LnhtbESPT2vCQBTE74LfYXmCF2k2SvFPzCpFKfRSsLHW6zP7&#10;TILZt2l2q/Hbu4VCj8PM/IZJ152pxZVaV1lWMI5iEMS51RUXCj73r09zEM4ja6wtk4I7OViv+r0U&#10;E21v/EHXzBciQNglqKD0vkmkdHlJBl1kG+LgnW1r0AfZFlK3eAtwU8tJHE+lwYrDQokNbUrKL9mP&#10;UbBw8+2u3n1935+P+9HkPcsOh9NGqeGge1mC8NT5//Bf+00rmI1n8HsmHAG5e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XbTvHAAAA3AAAAA8AAAAAAAAAAAAAAAAAmAIAAGRy&#10;cy9kb3ducmV2LnhtbFBLBQYAAAAABAAEAPUAAACMAwAAAAA=&#10;" path="m,221r2042,l2042,,,,,221xe" fillcolor="#365f91" stroked="f">
                    <v:path arrowok="t" o:connecttype="custom" o:connectlocs="0,883;2042,883;2042,662;0,662;0,883" o:connectangles="0,0,0,0,0"/>
                  </v:shape>
                </v:group>
                <v:group id="Group 675" o:spid="_x0000_s1035" style="position:absolute;top:883;width:2043;height:221" coordorigin=",883" coordsize="204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676" o:spid="_x0000_s1036" style="position:absolute;top:883;width:2043;height:221;visibility:visible;mso-wrap-style:square;v-text-anchor:top" coordsize="20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Rc0scA&#10;AADcAAAADwAAAGRycy9kb3ducmV2LnhtbESPQWvCQBSE70L/w/IKvUizUaQ1qasUpeBF0KTW6zP7&#10;moRm38bsqvHfdwsFj8PMfMPMFr1pxIU6V1tWMIpiEMSF1TWXCj7zj+cpCOeRNTaWScGNHCzmD4MZ&#10;ptpeeUeXzJciQNilqKDyvk2ldEVFBl1kW+LgfdvOoA+yK6Xu8BrgppHjOH6RBmsOCxW2tKyo+MnO&#10;RkHipqtts/063SaHfDjeZNl+f1wq9fTYv7+B8NT7e/i/vdYKXkcJ/J0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EXNLHAAAA3AAAAA8AAAAAAAAAAAAAAAAAmAIAAGRy&#10;cy9kb3ducmV2LnhtbFBLBQYAAAAABAAEAPUAAACMAwAAAAA=&#10;" path="m,221r2042,l2042,,,,,221xe" fillcolor="#365f91" stroked="f">
                    <v:path arrowok="t" o:connecttype="custom" o:connectlocs="0,1104;2042,1104;2042,883;0,883;0,1104" o:connectangles="0,0,0,0,0"/>
                  </v:shape>
                </v:group>
                <v:group id="Group 673" o:spid="_x0000_s1037" style="position:absolute;top:1104;width:2043;height:221" coordorigin=",1104" coordsize="204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674" o:spid="_x0000_s1038" style="position:absolute;top:1104;width:2043;height:221;visibility:visible;mso-wrap-style:square;v-text-anchor:top" coordsize="204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6aaccA&#10;AADcAAAADwAAAGRycy9kb3ducmV2LnhtbESPQWvCQBSE74X+h+UVvJS6MRS1qauIIngpaKzt9TX7&#10;mgSzb2N2Ncm/7xYEj8PMfMPMFp2pxJUaV1pWMBpGIIgzq0vOFXweNi9TEM4ja6wsk4KeHCzmjw8z&#10;TLRteU/X1OciQNglqKDwvk6kdFlBBt3Q1sTB+7WNQR9kk0vdYBvgppJxFI2lwZLDQoE1rQrKTunF&#10;KHhz0/Wu2n2d+9fvw3P8kabH489KqcFTt3wH4anz9/CtvdUKJvEI/s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emmnHAAAA3AAAAA8AAAAAAAAAAAAAAAAAmAIAAGRy&#10;cy9kb3ducmV2LnhtbFBLBQYAAAAABAAEAPUAAACMAwAAAAA=&#10;" path="m,221r2042,l2042,,,,,221xe" fillcolor="#365f91" stroked="f">
                    <v:path arrowok="t" o:connecttype="custom" o:connectlocs="0,1325;2042,1325;2042,1104;0,1104;0,1325" o:connectangles="0,0,0,0,0"/>
                  </v:shape>
                </v:group>
                <w10:anchorlock/>
              </v:group>
            </w:pict>
          </mc:Fallback>
        </mc:AlternateContent>
      </w:r>
    </w:p>
    <w:p w14:paraId="040593D0" w14:textId="77777777" w:rsidR="00700F7C" w:rsidRDefault="00700F7C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14:paraId="040593D1" w14:textId="2496367A" w:rsidR="00700F7C" w:rsidRDefault="002F10C5">
      <w:pPr>
        <w:spacing w:line="200" w:lineRule="atLeast"/>
        <w:ind w:left="1048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04059B26" wp14:editId="5F4CE912">
                <wp:extent cx="1714500" cy="841375"/>
                <wp:effectExtent l="3810" t="3810" r="0" b="2540"/>
                <wp:docPr id="696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841375"/>
                          <a:chOff x="0" y="0"/>
                          <a:chExt cx="2700" cy="1325"/>
                        </a:xfrm>
                      </wpg:grpSpPr>
                      <wpg:grpSp>
                        <wpg:cNvPr id="697" name="Group 67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700" cy="221"/>
                            <a:chOff x="0" y="0"/>
                            <a:chExt cx="2700" cy="221"/>
                          </a:xfrm>
                        </wpg:grpSpPr>
                        <wps:wsp>
                          <wps:cNvPr id="698" name="Freeform 67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700" cy="221"/>
                            </a:xfrm>
                            <a:custGeom>
                              <a:avLst/>
                              <a:gdLst>
                                <a:gd name="T0" fmla="*/ 0 w 2700"/>
                                <a:gd name="T1" fmla="*/ 221 h 221"/>
                                <a:gd name="T2" fmla="*/ 2700 w 2700"/>
                                <a:gd name="T3" fmla="*/ 221 h 221"/>
                                <a:gd name="T4" fmla="*/ 2700 w 2700"/>
                                <a:gd name="T5" fmla="*/ 0 h 221"/>
                                <a:gd name="T6" fmla="*/ 0 w 2700"/>
                                <a:gd name="T7" fmla="*/ 0 h 221"/>
                                <a:gd name="T8" fmla="*/ 0 w 2700"/>
                                <a:gd name="T9" fmla="*/ 221 h 2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1"/>
                                  </a:moveTo>
                                  <a:lnTo>
                                    <a:pt x="2700" y="221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668"/>
                        <wpg:cNvGrpSpPr>
                          <a:grpSpLocks/>
                        </wpg:cNvGrpSpPr>
                        <wpg:grpSpPr bwMode="auto">
                          <a:xfrm>
                            <a:off x="0" y="221"/>
                            <a:ext cx="2700" cy="221"/>
                            <a:chOff x="0" y="221"/>
                            <a:chExt cx="2700" cy="221"/>
                          </a:xfrm>
                        </wpg:grpSpPr>
                        <wps:wsp>
                          <wps:cNvPr id="700" name="Freeform 669"/>
                          <wps:cNvSpPr>
                            <a:spLocks/>
                          </wps:cNvSpPr>
                          <wps:spPr bwMode="auto">
                            <a:xfrm>
                              <a:off x="0" y="221"/>
                              <a:ext cx="2700" cy="221"/>
                            </a:xfrm>
                            <a:custGeom>
                              <a:avLst/>
                              <a:gdLst>
                                <a:gd name="T0" fmla="*/ 0 w 2700"/>
                                <a:gd name="T1" fmla="+- 0 442 221"/>
                                <a:gd name="T2" fmla="*/ 442 h 221"/>
                                <a:gd name="T3" fmla="*/ 2700 w 2700"/>
                                <a:gd name="T4" fmla="+- 0 442 221"/>
                                <a:gd name="T5" fmla="*/ 442 h 221"/>
                                <a:gd name="T6" fmla="*/ 2700 w 2700"/>
                                <a:gd name="T7" fmla="+- 0 221 221"/>
                                <a:gd name="T8" fmla="*/ 221 h 221"/>
                                <a:gd name="T9" fmla="*/ 0 w 2700"/>
                                <a:gd name="T10" fmla="+- 0 221 221"/>
                                <a:gd name="T11" fmla="*/ 221 h 221"/>
                                <a:gd name="T12" fmla="*/ 0 w 2700"/>
                                <a:gd name="T13" fmla="+- 0 442 221"/>
                                <a:gd name="T14" fmla="*/ 442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1"/>
                                  </a:moveTo>
                                  <a:lnTo>
                                    <a:pt x="2700" y="221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666"/>
                        <wpg:cNvGrpSpPr>
                          <a:grpSpLocks/>
                        </wpg:cNvGrpSpPr>
                        <wpg:grpSpPr bwMode="auto">
                          <a:xfrm>
                            <a:off x="0" y="442"/>
                            <a:ext cx="2700" cy="221"/>
                            <a:chOff x="0" y="442"/>
                            <a:chExt cx="2700" cy="221"/>
                          </a:xfrm>
                        </wpg:grpSpPr>
                        <wps:wsp>
                          <wps:cNvPr id="702" name="Freeform 667"/>
                          <wps:cNvSpPr>
                            <a:spLocks/>
                          </wps:cNvSpPr>
                          <wps:spPr bwMode="auto">
                            <a:xfrm>
                              <a:off x="0" y="442"/>
                              <a:ext cx="2700" cy="221"/>
                            </a:xfrm>
                            <a:custGeom>
                              <a:avLst/>
                              <a:gdLst>
                                <a:gd name="T0" fmla="*/ 0 w 2700"/>
                                <a:gd name="T1" fmla="+- 0 662 442"/>
                                <a:gd name="T2" fmla="*/ 662 h 221"/>
                                <a:gd name="T3" fmla="*/ 2700 w 2700"/>
                                <a:gd name="T4" fmla="+- 0 662 442"/>
                                <a:gd name="T5" fmla="*/ 662 h 221"/>
                                <a:gd name="T6" fmla="*/ 2700 w 2700"/>
                                <a:gd name="T7" fmla="+- 0 442 442"/>
                                <a:gd name="T8" fmla="*/ 442 h 221"/>
                                <a:gd name="T9" fmla="*/ 0 w 2700"/>
                                <a:gd name="T10" fmla="+- 0 442 442"/>
                                <a:gd name="T11" fmla="*/ 442 h 221"/>
                                <a:gd name="T12" fmla="*/ 0 w 2700"/>
                                <a:gd name="T13" fmla="+- 0 662 442"/>
                                <a:gd name="T14" fmla="*/ 662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0"/>
                                  </a:moveTo>
                                  <a:lnTo>
                                    <a:pt x="2700" y="220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664"/>
                        <wpg:cNvGrpSpPr>
                          <a:grpSpLocks/>
                        </wpg:cNvGrpSpPr>
                        <wpg:grpSpPr bwMode="auto">
                          <a:xfrm>
                            <a:off x="0" y="662"/>
                            <a:ext cx="2700" cy="221"/>
                            <a:chOff x="0" y="662"/>
                            <a:chExt cx="2700" cy="221"/>
                          </a:xfrm>
                        </wpg:grpSpPr>
                        <wps:wsp>
                          <wps:cNvPr id="704" name="Freeform 665"/>
                          <wps:cNvSpPr>
                            <a:spLocks/>
                          </wps:cNvSpPr>
                          <wps:spPr bwMode="auto">
                            <a:xfrm>
                              <a:off x="0" y="662"/>
                              <a:ext cx="2700" cy="221"/>
                            </a:xfrm>
                            <a:custGeom>
                              <a:avLst/>
                              <a:gdLst>
                                <a:gd name="T0" fmla="*/ 0 w 2700"/>
                                <a:gd name="T1" fmla="+- 0 883 662"/>
                                <a:gd name="T2" fmla="*/ 883 h 221"/>
                                <a:gd name="T3" fmla="*/ 2700 w 2700"/>
                                <a:gd name="T4" fmla="+- 0 883 662"/>
                                <a:gd name="T5" fmla="*/ 883 h 221"/>
                                <a:gd name="T6" fmla="*/ 2700 w 2700"/>
                                <a:gd name="T7" fmla="+- 0 662 662"/>
                                <a:gd name="T8" fmla="*/ 662 h 221"/>
                                <a:gd name="T9" fmla="*/ 0 w 2700"/>
                                <a:gd name="T10" fmla="+- 0 662 662"/>
                                <a:gd name="T11" fmla="*/ 662 h 221"/>
                                <a:gd name="T12" fmla="*/ 0 w 2700"/>
                                <a:gd name="T13" fmla="+- 0 883 662"/>
                                <a:gd name="T14" fmla="*/ 883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1"/>
                                  </a:moveTo>
                                  <a:lnTo>
                                    <a:pt x="2700" y="221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662"/>
                        <wpg:cNvGrpSpPr>
                          <a:grpSpLocks/>
                        </wpg:cNvGrpSpPr>
                        <wpg:grpSpPr bwMode="auto">
                          <a:xfrm>
                            <a:off x="0" y="883"/>
                            <a:ext cx="2700" cy="221"/>
                            <a:chOff x="0" y="883"/>
                            <a:chExt cx="2700" cy="221"/>
                          </a:xfrm>
                        </wpg:grpSpPr>
                        <wps:wsp>
                          <wps:cNvPr id="706" name="Freeform 663"/>
                          <wps:cNvSpPr>
                            <a:spLocks/>
                          </wps:cNvSpPr>
                          <wps:spPr bwMode="auto">
                            <a:xfrm>
                              <a:off x="0" y="883"/>
                              <a:ext cx="2700" cy="221"/>
                            </a:xfrm>
                            <a:custGeom>
                              <a:avLst/>
                              <a:gdLst>
                                <a:gd name="T0" fmla="*/ 0 w 2700"/>
                                <a:gd name="T1" fmla="+- 0 1104 883"/>
                                <a:gd name="T2" fmla="*/ 1104 h 221"/>
                                <a:gd name="T3" fmla="*/ 2700 w 2700"/>
                                <a:gd name="T4" fmla="+- 0 1104 883"/>
                                <a:gd name="T5" fmla="*/ 1104 h 221"/>
                                <a:gd name="T6" fmla="*/ 2700 w 2700"/>
                                <a:gd name="T7" fmla="+- 0 883 883"/>
                                <a:gd name="T8" fmla="*/ 883 h 221"/>
                                <a:gd name="T9" fmla="*/ 0 w 2700"/>
                                <a:gd name="T10" fmla="+- 0 883 883"/>
                                <a:gd name="T11" fmla="*/ 883 h 221"/>
                                <a:gd name="T12" fmla="*/ 0 w 2700"/>
                                <a:gd name="T13" fmla="+- 0 1104 883"/>
                                <a:gd name="T14" fmla="*/ 1104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1"/>
                                  </a:moveTo>
                                  <a:lnTo>
                                    <a:pt x="2700" y="221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660"/>
                        <wpg:cNvGrpSpPr>
                          <a:grpSpLocks/>
                        </wpg:cNvGrpSpPr>
                        <wpg:grpSpPr bwMode="auto">
                          <a:xfrm>
                            <a:off x="0" y="1104"/>
                            <a:ext cx="2700" cy="221"/>
                            <a:chOff x="0" y="1104"/>
                            <a:chExt cx="2700" cy="221"/>
                          </a:xfrm>
                        </wpg:grpSpPr>
                        <wps:wsp>
                          <wps:cNvPr id="708" name="Freeform 661"/>
                          <wps:cNvSpPr>
                            <a:spLocks/>
                          </wps:cNvSpPr>
                          <wps:spPr bwMode="auto">
                            <a:xfrm>
                              <a:off x="0" y="1104"/>
                              <a:ext cx="2700" cy="221"/>
                            </a:xfrm>
                            <a:custGeom>
                              <a:avLst/>
                              <a:gdLst>
                                <a:gd name="T0" fmla="*/ 0 w 2700"/>
                                <a:gd name="T1" fmla="+- 0 1325 1104"/>
                                <a:gd name="T2" fmla="*/ 1325 h 221"/>
                                <a:gd name="T3" fmla="*/ 2700 w 2700"/>
                                <a:gd name="T4" fmla="+- 0 1325 1104"/>
                                <a:gd name="T5" fmla="*/ 1325 h 221"/>
                                <a:gd name="T6" fmla="*/ 2700 w 2700"/>
                                <a:gd name="T7" fmla="+- 0 1104 1104"/>
                                <a:gd name="T8" fmla="*/ 1104 h 221"/>
                                <a:gd name="T9" fmla="*/ 0 w 2700"/>
                                <a:gd name="T10" fmla="+- 0 1104 1104"/>
                                <a:gd name="T11" fmla="*/ 1104 h 221"/>
                                <a:gd name="T12" fmla="*/ 0 w 2700"/>
                                <a:gd name="T13" fmla="+- 0 1325 1104"/>
                                <a:gd name="T14" fmla="*/ 1325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00" h="221">
                                  <a:moveTo>
                                    <a:pt x="0" y="221"/>
                                  </a:moveTo>
                                  <a:lnTo>
                                    <a:pt x="2700" y="221"/>
                                  </a:lnTo>
                                  <a:lnTo>
                                    <a:pt x="2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1ED566" id="Group 659" o:spid="_x0000_s1026" style="width:135pt;height:66.25pt;mso-position-horizontal-relative:char;mso-position-vertical-relative:line" coordsize="2700,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">
                <v:group id="Group 670" o:spid="_x0000_s1027" style="position:absolute;width:2700;height:221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671" o:spid="_x0000_s1028" style="position:absolute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AQC8QA&#10;AADcAAAADwAAAGRycy9kb3ducmV2LnhtbERPTWvCQBC9F/oflil4Kc2mHoJGVylKwR6CqLHnITsm&#10;odnZmF2TtL++exA8Pt73cj2aRvTUudqygvcoBkFcWF1zqSA/fb7NQDiPrLGxTAp+ycF69fy0xFTb&#10;gQ/UH30pQgi7FBVU3replK6oyKCLbEscuIvtDPoAu1LqDocQbho5jeNEGqw5NFTY0qai4ud4Mwqu&#10;369/5/xr6l2WHG5u28+3+1mm1ORl/FiA8DT6h/ju3mkFyTysDW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AEAvEAAAA3AAAAA8AAAAAAAAAAAAAAAAAmAIAAGRycy9k&#10;b3ducmV2LnhtbFBLBQYAAAAABAAEAPUAAACJAwAAAAA=&#10;" path="m,221r2700,l2700,,,,,221xe" fillcolor="red" stroked="f">
                    <v:path arrowok="t" o:connecttype="custom" o:connectlocs="0,221;2700,221;2700,0;0,0;0,221" o:connectangles="0,0,0,0,0"/>
                  </v:shape>
                </v:group>
                <v:group id="Group 668" o:spid="_x0000_s1029" style="position:absolute;top:221;width:2700;height:221" coordorigin=",221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669" o:spid="_x0000_s1030" style="position:absolute;top:221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2GF8QA&#10;AADcAAAADwAAAGRycy9kb3ducmV2LnhtbERPTWvCQBC9F/wPyxR6Kc1GD9GmriJKoR5ETNOeh+w0&#10;Cc3Optk1if569yD0+Hjfy/VoGtFT52rLCqZRDIK4sLrmUkH++f6yAOE8ssbGMim4kIP1avKwxFTb&#10;gU/UZ74UIYRdigoq79tUSldUZNBFtiUO3I/tDPoAu1LqDocQbho5i+NEGqw5NFTY0rai4jc7GwV/&#10;38/Xr3w/8+6QnM5u17/ujouDUk+P4+YNhKfR/4vv7g+tYB6H+eFMO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dhhfEAAAA3AAAAA8AAAAAAAAAAAAAAAAAmAIAAGRycy9k&#10;b3ducmV2LnhtbFBLBQYAAAAABAAEAPUAAACJAwAAAAA=&#10;" path="m,221r2700,l2700,,,,,221xe" fillcolor="red" stroked="f">
                    <v:path arrowok="t" o:connecttype="custom" o:connectlocs="0,442;2700,442;2700,221;0,221;0,442" o:connectangles="0,0,0,0,0"/>
                  </v:shape>
                </v:group>
                <v:group id="Group 666" o:spid="_x0000_s1031" style="position:absolute;top:442;width:2700;height:221" coordorigin=",442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667" o:spid="_x0000_s1032" style="position:absolute;top:442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O9+8YA&#10;AADcAAAADwAAAGRycy9kb3ducmV2LnhtbESPT2vCQBTE7wW/w/IEL0U3zcFqdBVRhPYgxb/nR/aZ&#10;BLNv0+wao5/eFQo9DjPzG2Y6b00pGqpdYVnBxyACQZxaXXCm4LBf90cgnEfWWFomBXdyMJ913qaY&#10;aHvjLTU7n4kAYZeggtz7KpHSpTkZdANbEQfvbGuDPsg6k7rGW4CbUsZRNJQGCw4LOVa0zCm97K5G&#10;we/p/XE8fMfebYbbq1s149XPaKNUr9suJiA8tf4//Nf+0go+oxheZ8IR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O9+8YAAADcAAAADwAAAAAAAAAAAAAAAACYAgAAZHJz&#10;L2Rvd25yZXYueG1sUEsFBgAAAAAEAAQA9QAAAIsDAAAAAA==&#10;" path="m,220r2700,l2700,,,,,220xe" fillcolor="red" stroked="f">
                    <v:path arrowok="t" o:connecttype="custom" o:connectlocs="0,662;2700,662;2700,442;0,442;0,662" o:connectangles="0,0,0,0,0"/>
                  </v:shape>
                </v:group>
                <v:group id="Group 664" o:spid="_x0000_s1033" style="position:absolute;top:662;width:2700;height:221" coordorigin=",662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665" o:spid="_x0000_s1034" style="position:absolute;top:662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aAFMYA&#10;AADcAAAADwAAAGRycy9kb3ducmV2LnhtbESPW2vCQBSE3wX/w3KEvohulOIluopUCvVBxOvzIXua&#10;hGbPptk1xv56tyD4OMzMN8x82ZhC1FS53LKCQT8CQZxYnXOq4HT87E1AOI+ssbBMCu7kYLlot+YY&#10;a3vjPdUHn4oAYRejgsz7MpbSJRkZdH1bEgfv21YGfZBVKnWFtwA3hRxG0UgazDksZFjSR0bJz+Fq&#10;FPxeun/n02bo3Xa0v7p1PV3vJlul3jrNagbCU+Nf4Wf7SysYR+/wfyY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aAFMYAAADcAAAADwAAAAAAAAAAAAAAAACYAgAAZHJz&#10;L2Rvd25yZXYueG1sUEsFBgAAAAAEAAQA9QAAAIsDAAAAAA==&#10;" path="m,221r2700,l2700,,,,,221xe" fillcolor="red" stroked="f">
                    <v:path arrowok="t" o:connecttype="custom" o:connectlocs="0,883;2700,883;2700,662;0,662;0,883" o:connectangles="0,0,0,0,0"/>
                  </v:shape>
                </v:group>
                <v:group id="Group 662" o:spid="_x0000_s1035" style="position:absolute;top:883;width:2700;height:221" coordorigin=",883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663" o:spid="_x0000_s1036" style="position:absolute;top:883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i7+McA&#10;AADcAAAADwAAAGRycy9kb3ducmV2LnhtbESPT2vCQBTE7wW/w/KEXopu6iGNaTYiSqE9SPFfz4/s&#10;Mwlm36bZNab99N2C4HGYmd8w2WIwjeipc7VlBc/TCARxYXXNpYLD/m2SgHAeWWNjmRT8kINFPnrI&#10;MNX2ylvqd74UAcIuRQWV920qpSsqMuimtiUO3sl2Bn2QXSl1h9cAN42cRVEsDdYcFipsaVVRcd5d&#10;jILvr6ff4+Fj5t0m3l7cup+vP5ONUo/jYfkKwtPg7+Fb+10reIli+D8TjoD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4u/jHAAAA3AAAAA8AAAAAAAAAAAAAAAAAmAIAAGRy&#10;cy9kb3ducmV2LnhtbFBLBQYAAAAABAAEAPUAAACMAwAAAAA=&#10;" path="m,221r2700,l2700,,,,,221xe" fillcolor="red" stroked="f">
                    <v:path arrowok="t" o:connecttype="custom" o:connectlocs="0,1104;2700,1104;2700,883;0,883;0,1104" o:connectangles="0,0,0,0,0"/>
                  </v:shape>
                </v:group>
                <v:group id="Group 660" o:spid="_x0000_s1037" style="position:absolute;top:1104;width:2700;height:221" coordorigin=",1104" coordsize="270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661" o:spid="_x0000_s1038" style="position:absolute;top:1104;width:2700;height:221;visibility:visible;mso-wrap-style:square;v-text-anchor:top" coordsize="270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uKEcQA&#10;AADcAAAADwAAAGRycy9kb3ducmV2LnhtbERPTWvCQBC9F/wPyxR6Kc1GD9GmriJKoR5ETNOeh+w0&#10;Cc3Optk1if569yD0+Hjfy/VoGtFT52rLCqZRDIK4sLrmUkH++f6yAOE8ssbGMim4kIP1avKwxFTb&#10;gU/UZ74UIYRdigoq79tUSldUZNBFtiUO3I/tDPoAu1LqDocQbho5i+NEGqw5NFTY0rai4jc7GwV/&#10;38/Xr3w/8+6QnM5u17/ujouDUk+P4+YNhKfR/4vv7g+tYB6HteFMO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rihHEAAAA3AAAAA8AAAAAAAAAAAAAAAAAmAIAAGRycy9k&#10;b3ducmV2LnhtbFBLBQYAAAAABAAEAPUAAACJAwAAAAA=&#10;" path="m,221r2700,l2700,,,,,221xe" fillcolor="red" stroked="f">
                    <v:path arrowok="t" o:connecttype="custom" o:connectlocs="0,1325;2700,1325;2700,1104;0,1104;0,1325" o:connectangles="0,0,0,0,0"/>
                  </v:shape>
                </v:group>
                <w10:anchorlock/>
              </v:group>
            </w:pict>
          </mc:Fallback>
        </mc:AlternateContent>
      </w:r>
    </w:p>
    <w:p w14:paraId="040593D2" w14:textId="77777777" w:rsidR="00700F7C" w:rsidRDefault="00700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593D3" w14:textId="77777777" w:rsidR="00700F7C" w:rsidRDefault="00700F7C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14:paraId="040593D4" w14:textId="77777777" w:rsidR="00700F7C" w:rsidRDefault="00700F7C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14:paraId="040593D5" w14:textId="1F8ABECE" w:rsidR="00700F7C" w:rsidRDefault="002F10C5">
      <w:pPr>
        <w:ind w:left="751"/>
        <w:rPr>
          <w:rFonts w:ascii="Century Gothic" w:eastAsia="Century Gothic" w:hAnsi="Century Gothic" w:cs="Century Gothic"/>
          <w:sz w:val="14"/>
          <w:szCs w:val="1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776" behindDoc="0" locked="0" layoutInCell="1" allowOverlap="1" wp14:anchorId="04059B28" wp14:editId="70DB1392">
                <wp:simplePos x="0" y="0"/>
                <wp:positionH relativeFrom="page">
                  <wp:posOffset>456565</wp:posOffset>
                </wp:positionH>
                <wp:positionV relativeFrom="paragraph">
                  <wp:posOffset>-5190490</wp:posOffset>
                </wp:positionV>
                <wp:extent cx="14027785" cy="8223250"/>
                <wp:effectExtent l="0" t="1905" r="3175" b="4445"/>
                <wp:wrapNone/>
                <wp:docPr id="695" name="Text 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7785" cy="822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96"/>
                              <w:gridCol w:w="3115"/>
                              <w:gridCol w:w="2197"/>
                              <w:gridCol w:w="1020"/>
                              <w:gridCol w:w="1018"/>
                              <w:gridCol w:w="1020"/>
                              <w:gridCol w:w="2914"/>
                              <w:gridCol w:w="1757"/>
                              <w:gridCol w:w="2258"/>
                              <w:gridCol w:w="1760"/>
                              <w:gridCol w:w="1536"/>
                              <w:gridCol w:w="1553"/>
                            </w:tblGrid>
                            <w:tr w:rsidR="00700F7C" w14:paraId="04059CA8" w14:textId="77777777">
                              <w:trPr>
                                <w:trHeight w:hRule="exact" w:val="449"/>
                              </w:trPr>
                              <w:tc>
                                <w:tcPr>
                                  <w:tcW w:w="1896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9B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9C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9D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9E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9F" w14:textId="77777777" w:rsidR="00700F7C" w:rsidRDefault="00700F7C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entury Gothic" w:eastAsia="Century Gothic" w:hAnsi="Century Gothic" w:cs="Century Gothic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04059CA0" w14:textId="77777777" w:rsidR="00700F7C" w:rsidRDefault="002F10C5">
                                  <w:pPr>
                                    <w:pStyle w:val="TableParagraph"/>
                                    <w:ind w:left="668" w:right="314" w:hanging="356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2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assets</w:t>
                                  </w:r>
                                </w:p>
                              </w:tc>
                              <w:tc>
                                <w:tcPr>
                                  <w:tcW w:w="5312" w:type="dxa"/>
                                  <w:gridSpan w:val="2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A1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A2" w14:textId="77777777" w:rsidR="00700F7C" w:rsidRDefault="002F10C5">
                                  <w:pPr>
                                    <w:pStyle w:val="TableParagraph"/>
                                    <w:spacing w:before="117" w:line="218" w:lineRule="exact"/>
                                    <w:ind w:left="2238" w:right="505" w:hanging="1733"/>
                                    <w:rPr>
                                      <w:rFonts w:ascii="Century Gothic" w:eastAsia="Century Gothic" w:hAnsi="Century Gothic" w:cs="Century Gothic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Indicative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demand (for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  <w:u w:val="single" w:color="000000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5"/>
                                      <w:sz w:val="18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8"/>
                                      <w:u w:val="single" w:color="000000"/>
                                    </w:rPr>
                                    <w:t>sources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3"/>
                                      <w:sz w:val="18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  <w:u w:val="single" w:color="000000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8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  <w:u w:val="single" w:color="000000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8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3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system)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position w:val="5"/>
                                      <w:sz w:val="1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058" w:type="dxa"/>
                                  <w:gridSpan w:val="3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A3" w14:textId="77777777" w:rsidR="00700F7C" w:rsidRDefault="002F10C5">
                                  <w:pPr>
                                    <w:pStyle w:val="TableParagraph"/>
                                    <w:spacing w:before="96"/>
                                    <w:ind w:left="380" w:firstLine="436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Watering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history</w:t>
                                  </w:r>
                                </w:p>
                                <w:p w14:paraId="04059CA4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A5" w14:textId="77777777" w:rsidR="00700F7C" w:rsidRDefault="002F10C5">
                                  <w:pPr>
                                    <w:pStyle w:val="TableParagraph"/>
                                    <w:spacing w:before="128"/>
                                    <w:ind w:left="380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(from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sources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water)</w:t>
                                  </w:r>
                                </w:p>
                              </w:tc>
                              <w:tc>
                                <w:tcPr>
                                  <w:tcW w:w="6929" w:type="dxa"/>
                                  <w:gridSpan w:val="3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A6" w14:textId="77777777" w:rsidR="00700F7C" w:rsidRDefault="002F10C5">
                                  <w:pPr>
                                    <w:pStyle w:val="TableParagraph"/>
                                    <w:spacing w:before="96"/>
                                    <w:ind w:right="5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2017-18</w:t>
                                  </w:r>
                                </w:p>
                              </w:tc>
                              <w:tc>
                                <w:tcPr>
                                  <w:tcW w:w="4848" w:type="dxa"/>
                                  <w:gridSpan w:val="3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A7" w14:textId="77777777" w:rsidR="00700F7C" w:rsidRDefault="002F10C5">
                                  <w:pPr>
                                    <w:pStyle w:val="TableParagraph"/>
                                    <w:spacing w:before="96"/>
                                    <w:ind w:left="1031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Implications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future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demands</w:t>
                                  </w:r>
                                </w:p>
                              </w:tc>
                            </w:tr>
                            <w:tr w:rsidR="00700F7C" w14:paraId="04059CC5" w14:textId="77777777">
                              <w:trPr>
                                <w:trHeight w:hRule="exact" w:val="692"/>
                              </w:trPr>
                              <w:tc>
                                <w:tcPr>
                                  <w:tcW w:w="1896" w:type="dxa"/>
                                  <w:vMerge/>
                                  <w:tcBorders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A9" w14:textId="77777777" w:rsidR="00700F7C" w:rsidRDefault="00700F7C"/>
                              </w:tc>
                              <w:tc>
                                <w:tcPr>
                                  <w:tcW w:w="5312" w:type="dxa"/>
                                  <w:gridSpan w:val="2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AA" w14:textId="77777777" w:rsidR="00700F7C" w:rsidRDefault="00700F7C"/>
                              </w:tc>
                              <w:tc>
                                <w:tcPr>
                                  <w:tcW w:w="3058" w:type="dxa"/>
                                  <w:gridSpan w:val="3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AB" w14:textId="77777777" w:rsidR="00700F7C" w:rsidRDefault="00700F7C"/>
                              </w:tc>
                              <w:tc>
                                <w:tcPr>
                                  <w:tcW w:w="2914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AC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AD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AE" w14:textId="77777777" w:rsidR="00700F7C" w:rsidRDefault="00700F7C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entury Gothic" w:eastAsia="Century Gothic" w:hAnsi="Century Gothic" w:cs="Century Gothic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04059CAF" w14:textId="77777777" w:rsidR="00700F7C" w:rsidRDefault="002F10C5">
                                  <w:pPr>
                                    <w:pStyle w:val="TableParagraph"/>
                                    <w:ind w:left="272" w:right="275" w:hanging="3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Predominant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urgency of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4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demand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 xml:space="preserve"> for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30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water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B0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B1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B2" w14:textId="77777777" w:rsidR="00700F7C" w:rsidRDefault="00700F7C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entury Gothic" w:eastAsia="Century Gothic" w:hAnsi="Century Gothic" w:cs="Century Gothic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04059CB3" w14:textId="77777777" w:rsidR="00700F7C" w:rsidRDefault="002F10C5">
                                  <w:pPr>
                                    <w:pStyle w:val="TableParagraph"/>
                                    <w:ind w:left="95" w:right="90" w:hanging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Purpose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under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19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medium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resource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availability</w:t>
                                  </w:r>
                                </w:p>
                              </w:tc>
                              <w:tc>
                                <w:tcPr>
                                  <w:tcW w:w="2258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B4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B5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B6" w14:textId="77777777" w:rsidR="00700F7C" w:rsidRDefault="00700F7C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entury Gothic" w:eastAsia="Century Gothic" w:hAnsi="Century Gothic" w:cs="Century Gothic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04059CB7" w14:textId="77777777" w:rsidR="00700F7C" w:rsidRDefault="002F10C5">
                                  <w:pPr>
                                    <w:pStyle w:val="TableParagraph"/>
                                    <w:ind w:left="215" w:right="213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Potential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4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Commonwealth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6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contribution?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B8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B9" w14:textId="77777777" w:rsidR="00700F7C" w:rsidRDefault="00700F7C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entury Gothic" w:eastAsia="Century Gothic" w:hAnsi="Century Gothic" w:cs="Century Gothic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04059CBA" w14:textId="77777777" w:rsidR="00700F7C" w:rsidRDefault="002F10C5">
                                  <w:pPr>
                                    <w:pStyle w:val="TableParagraph"/>
                                    <w:ind w:left="116" w:right="113" w:hanging="2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Likely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urgency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27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demand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2018–</w:t>
                                  </w:r>
                                </w:p>
                                <w:p w14:paraId="04059CBB" w14:textId="77777777" w:rsidR="00700F7C" w:rsidRDefault="002F10C5">
                                  <w:pPr>
                                    <w:pStyle w:val="TableParagraph"/>
                                    <w:ind w:left="126" w:right="123" w:hanging="6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19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if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watering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23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occurred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as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23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planned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2017–</w:t>
                                  </w:r>
                                </w:p>
                                <w:p w14:paraId="04059CBC" w14:textId="77777777" w:rsidR="00700F7C" w:rsidRDefault="002F10C5">
                                  <w:pPr>
                                    <w:pStyle w:val="TableParagraph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BD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BE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BF" w14:textId="77777777" w:rsidR="00700F7C" w:rsidRDefault="00700F7C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entury Gothic" w:eastAsia="Century Gothic" w:hAnsi="Century Gothic" w:cs="Century Gothic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04059CC0" w14:textId="77777777" w:rsidR="00700F7C" w:rsidRDefault="002F10C5">
                                  <w:pPr>
                                    <w:pStyle w:val="TableParagraph"/>
                                    <w:ind w:right="2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2019-20</w:t>
                                  </w:r>
                                </w:p>
                                <w:p w14:paraId="04059CC1" w14:textId="77777777" w:rsidR="00700F7C" w:rsidRDefault="002F10C5">
                                  <w:pPr>
                                    <w:pStyle w:val="TableParagraph"/>
                                    <w:ind w:left="106" w:right="109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Range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likely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4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demand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C2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C3" w14:textId="77777777" w:rsidR="00700F7C" w:rsidRDefault="00700F7C">
                                  <w:pPr>
                                    <w:pStyle w:val="TableParagraph"/>
                                    <w:spacing w:before="9"/>
                                    <w:rPr>
                                      <w:rFonts w:ascii="Century Gothic" w:eastAsia="Century Gothic" w:hAnsi="Century Gothic" w:cs="Century Gothic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14:paraId="04059CC4" w14:textId="77777777" w:rsidR="00700F7C" w:rsidRDefault="002F10C5">
                                  <w:pPr>
                                    <w:pStyle w:val="TableParagraph"/>
                                    <w:ind w:left="135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Met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2018-19</w:t>
                                  </w:r>
                                </w:p>
                              </w:tc>
                            </w:tr>
                            <w:tr w:rsidR="00700F7C" w14:paraId="04059CD7" w14:textId="77777777">
                              <w:trPr>
                                <w:trHeight w:hRule="exact" w:val="389"/>
                              </w:trPr>
                              <w:tc>
                                <w:tcPr>
                                  <w:tcW w:w="1896" w:type="dxa"/>
                                  <w:vMerge/>
                                  <w:tcBorders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C6" w14:textId="77777777" w:rsidR="00700F7C" w:rsidRDefault="00700F7C"/>
                              </w:tc>
                              <w:tc>
                                <w:tcPr>
                                  <w:tcW w:w="3115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C7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C8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C9" w14:textId="77777777" w:rsidR="00700F7C" w:rsidRDefault="00700F7C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entury Gothic" w:eastAsia="Century Gothic" w:hAnsi="Century Gothic" w:cs="Century Gothic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14:paraId="04059CCA" w14:textId="77777777" w:rsidR="00700F7C" w:rsidRDefault="002F10C5">
                                  <w:pPr>
                                    <w:pStyle w:val="TableParagraph"/>
                                    <w:ind w:left="978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Flow/volume</w:t>
                                  </w:r>
                                </w:p>
                              </w:tc>
                              <w:tc>
                                <w:tcPr>
                                  <w:tcW w:w="2197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CB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CC" w14:textId="77777777" w:rsidR="00700F7C" w:rsidRDefault="00700F7C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entury Gothic" w:eastAsia="Century Gothic" w:hAnsi="Century Gothic" w:cs="Century Gothic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14:paraId="04059CCD" w14:textId="77777777" w:rsidR="00700F7C" w:rsidRDefault="002F10C5">
                                  <w:pPr>
                                    <w:pStyle w:val="TableParagraph"/>
                                    <w:ind w:left="217" w:right="220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Required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frequency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(maximum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dry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2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interval)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CE" w14:textId="77777777" w:rsidR="00700F7C" w:rsidRDefault="002F10C5">
                                  <w:pPr>
                                    <w:pStyle w:val="TableParagraph"/>
                                    <w:spacing w:before="65"/>
                                    <w:ind w:left="145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2014–15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CF" w14:textId="77777777" w:rsidR="00700F7C" w:rsidRDefault="002F10C5">
                                  <w:pPr>
                                    <w:pStyle w:val="TableParagraph"/>
                                    <w:spacing w:before="65"/>
                                    <w:ind w:left="15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2015-16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D0" w14:textId="77777777" w:rsidR="00700F7C" w:rsidRDefault="002F10C5">
                                  <w:pPr>
                                    <w:pStyle w:val="TableParagraph"/>
                                    <w:spacing w:before="65"/>
                                    <w:ind w:left="15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2016-17</w:t>
                                  </w:r>
                                </w:p>
                              </w:tc>
                              <w:tc>
                                <w:tcPr>
                                  <w:tcW w:w="2914" w:type="dxa"/>
                                  <w:vMerge/>
                                  <w:tcBorders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D1" w14:textId="77777777" w:rsidR="00700F7C" w:rsidRDefault="00700F7C"/>
                              </w:tc>
                              <w:tc>
                                <w:tcPr>
                                  <w:tcW w:w="1757" w:type="dxa"/>
                                  <w:vMerge/>
                                  <w:tcBorders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D2" w14:textId="77777777" w:rsidR="00700F7C" w:rsidRDefault="00700F7C"/>
                              </w:tc>
                              <w:tc>
                                <w:tcPr>
                                  <w:tcW w:w="2258" w:type="dxa"/>
                                  <w:vMerge/>
                                  <w:tcBorders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D3" w14:textId="77777777" w:rsidR="00700F7C" w:rsidRDefault="00700F7C"/>
                              </w:tc>
                              <w:tc>
                                <w:tcPr>
                                  <w:tcW w:w="1760" w:type="dxa"/>
                                  <w:vMerge/>
                                  <w:tcBorders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D4" w14:textId="77777777" w:rsidR="00700F7C" w:rsidRDefault="00700F7C"/>
                              </w:tc>
                              <w:tc>
                                <w:tcPr>
                                  <w:tcW w:w="1536" w:type="dxa"/>
                                  <w:vMerge/>
                                  <w:tcBorders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D5" w14:textId="77777777" w:rsidR="00700F7C" w:rsidRDefault="00700F7C"/>
                              </w:tc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D6" w14:textId="77777777" w:rsidR="00700F7C" w:rsidRDefault="00700F7C"/>
                              </w:tc>
                            </w:tr>
                            <w:tr w:rsidR="00700F7C" w14:paraId="04059CEB" w14:textId="77777777">
                              <w:trPr>
                                <w:trHeight w:hRule="exact" w:val="1140"/>
                              </w:trPr>
                              <w:tc>
                                <w:tcPr>
                                  <w:tcW w:w="1896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D8" w14:textId="77777777" w:rsidR="00700F7C" w:rsidRDefault="00700F7C"/>
                              </w:tc>
                              <w:tc>
                                <w:tcPr>
                                  <w:tcW w:w="3115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D9" w14:textId="77777777" w:rsidR="00700F7C" w:rsidRDefault="00700F7C"/>
                              </w:tc>
                              <w:tc>
                                <w:tcPr>
                                  <w:tcW w:w="2197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DA" w14:textId="77777777" w:rsidR="00700F7C" w:rsidRDefault="00700F7C"/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DB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DC" w14:textId="77777777" w:rsidR="00700F7C" w:rsidRDefault="00700F7C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DD" w14:textId="77777777" w:rsidR="00700F7C" w:rsidRDefault="002F10C5">
                                  <w:pPr>
                                    <w:pStyle w:val="TableParagraph"/>
                                    <w:ind w:left="157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(drying)</w:t>
                                  </w:r>
                                </w:p>
                              </w:tc>
                              <w:tc>
                                <w:tcPr>
                                  <w:tcW w:w="1018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DE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DF" w14:textId="77777777" w:rsidR="00700F7C" w:rsidRDefault="00700F7C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E0" w14:textId="77777777" w:rsidR="00700F7C" w:rsidRDefault="002F10C5">
                                  <w:pPr>
                                    <w:pStyle w:val="TableParagraph"/>
                                    <w:ind w:left="157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(drying)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E1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E2" w14:textId="77777777" w:rsidR="00700F7C" w:rsidRDefault="00700F7C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E3" w14:textId="77777777" w:rsidR="00700F7C" w:rsidRDefault="002F10C5">
                                  <w:pPr>
                                    <w:pStyle w:val="TableParagraph"/>
                                    <w:ind w:left="26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(wet)</w:t>
                                  </w:r>
                                </w:p>
                              </w:tc>
                              <w:tc>
                                <w:tcPr>
                                  <w:tcW w:w="2914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E4" w14:textId="77777777" w:rsidR="00700F7C" w:rsidRDefault="00700F7C"/>
                              </w:tc>
                              <w:tc>
                                <w:tcPr>
                                  <w:tcW w:w="1757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E5" w14:textId="77777777" w:rsidR="00700F7C" w:rsidRDefault="00700F7C"/>
                              </w:tc>
                              <w:tc>
                                <w:tcPr>
                                  <w:tcW w:w="2258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E6" w14:textId="77777777" w:rsidR="00700F7C" w:rsidRDefault="00700F7C"/>
                              </w:tc>
                              <w:tc>
                                <w:tcPr>
                                  <w:tcW w:w="1760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E7" w14:textId="77777777" w:rsidR="00700F7C" w:rsidRDefault="00700F7C"/>
                              </w:tc>
                              <w:tc>
                                <w:tcPr>
                                  <w:tcW w:w="1536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E8" w14:textId="77777777" w:rsidR="00700F7C" w:rsidRDefault="00700F7C"/>
                              </w:tc>
                              <w:tc>
                                <w:tcPr>
                                  <w:tcW w:w="1553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E9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EA" w14:textId="77777777" w:rsidR="00700F7C" w:rsidRDefault="002F10C5">
                                  <w:pPr>
                                    <w:pStyle w:val="TableParagraph"/>
                                    <w:spacing w:before="111"/>
                                    <w:ind w:left="431" w:right="310" w:hanging="125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met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23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2018-19</w:t>
                                  </w:r>
                                </w:p>
                              </w:tc>
                            </w:tr>
                            <w:tr w:rsidR="00700F7C" w14:paraId="04059D0E" w14:textId="77777777">
                              <w:trPr>
                                <w:trHeight w:hRule="exact" w:val="871"/>
                              </w:trPr>
                              <w:tc>
                                <w:tcPr>
                                  <w:tcW w:w="1896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EC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ED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EE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EF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F0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F1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F2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F3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F4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F5" w14:textId="77777777" w:rsidR="00700F7C" w:rsidRDefault="00700F7C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entury Gothic" w:eastAsia="Century Gothic" w:hAnsi="Century Gothic" w:cs="Century Gothic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04059CF6" w14:textId="77777777" w:rsidR="00700F7C" w:rsidRDefault="002F10C5">
                                  <w:pPr>
                                    <w:pStyle w:val="TableParagraph"/>
                                    <w:ind w:left="138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Junction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Wetlands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F7" w14:textId="77777777" w:rsidR="00700F7C" w:rsidRDefault="002F10C5">
                                  <w:pPr>
                                    <w:pStyle w:val="TableParagraph"/>
                                    <w:spacing w:before="79"/>
                                    <w:ind w:left="92" w:right="10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Flows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&gt;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GL/day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 xml:space="preserve">@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d/s Balranald</w:t>
                                  </w:r>
                                  <w:r>
                                    <w:rPr>
                                      <w:rFonts w:ascii="Century Gothic"/>
                                      <w:spacing w:val="2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Weir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&gt;10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GL/day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@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Murrumbidgee</w:t>
                                  </w:r>
                                  <w:r>
                                    <w:rPr>
                                      <w:rFonts w:ascii="Century Gothic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confluence</w:t>
                                  </w:r>
                                  <w:r>
                                    <w:rPr>
                                      <w:rFonts w:ascii="Century Gothic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Century Gothic"/>
                                      <w:spacing w:val="21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Murray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targeting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wetland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vegetation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habitat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/>
                                      <w:spacing w:val="23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native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fish,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frogs,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turtles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3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waterbirds</w:t>
                                  </w:r>
                                </w:p>
                              </w:tc>
                              <w:tc>
                                <w:tcPr>
                                  <w:tcW w:w="2197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F8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F9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CFA" w14:textId="77777777" w:rsidR="00700F7C" w:rsidRDefault="00700F7C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entury Gothic" w:eastAsia="Century Gothic" w:hAnsi="Century Gothic" w:cs="Century Gothic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4059CFB" w14:textId="77777777" w:rsidR="00700F7C" w:rsidRDefault="002F10C5">
                                  <w:pPr>
                                    <w:pStyle w:val="TableParagraph"/>
                                    <w:ind w:left="9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every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years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CFC" w14:textId="77777777" w:rsidR="00700F7C" w:rsidRDefault="00700F7C"/>
                              </w:tc>
                              <w:tc>
                                <w:tcPr>
                                  <w:tcW w:w="1018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BEBEBE"/>
                                </w:tcPr>
                                <w:p w14:paraId="04059CFD" w14:textId="77777777" w:rsidR="00700F7C" w:rsidRDefault="00700F7C"/>
                              </w:tc>
                              <w:tc>
                                <w:tcPr>
                                  <w:tcW w:w="1020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808080"/>
                                </w:tcPr>
                                <w:p w14:paraId="04059CFE" w14:textId="77777777" w:rsidR="00700F7C" w:rsidRDefault="00700F7C"/>
                              </w:tc>
                              <w:tc>
                                <w:tcPr>
                                  <w:tcW w:w="2914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FF0000"/>
                                </w:tcPr>
                                <w:p w14:paraId="04059CFF" w14:textId="77777777" w:rsidR="00700F7C" w:rsidRDefault="00700F7C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entury Gothic" w:eastAsia="Century Gothic" w:hAnsi="Century Gothic" w:cs="Century Gothic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14:paraId="04059D00" w14:textId="77777777" w:rsidR="00700F7C" w:rsidRDefault="002F10C5">
                                  <w:pPr>
                                    <w:pStyle w:val="TableParagraph"/>
                                    <w:ind w:right="4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HIGH</w:t>
                                  </w:r>
                                </w:p>
                                <w:p w14:paraId="04059D01" w14:textId="77777777" w:rsidR="00700F7C" w:rsidRDefault="002F10C5">
                                  <w:pPr>
                                    <w:pStyle w:val="TableParagraph"/>
                                    <w:ind w:left="143" w:right="148" w:hanging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Limited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flows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since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2012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have</w:t>
                                  </w:r>
                                  <w:r>
                                    <w:rPr>
                                      <w:rFonts w:ascii="Century Gothic"/>
                                      <w:spacing w:val="25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severely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compromised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29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recovery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degraded</w:t>
                                  </w:r>
                                  <w:r>
                                    <w:rPr>
                                      <w:rFonts w:ascii="Century Gothic"/>
                                      <w:spacing w:val="2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wetland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vegetation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21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recruitment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frog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turtles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D02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D03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D04" w14:textId="77777777" w:rsidR="00700F7C" w:rsidRDefault="00700F7C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entury Gothic" w:eastAsia="Century Gothic" w:hAnsi="Century Gothic" w:cs="Century Gothic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14:paraId="04059D05" w14:textId="77777777" w:rsidR="00700F7C" w:rsidRDefault="002F10C5">
                                  <w:pPr>
                                    <w:pStyle w:val="TableParagraph"/>
                                    <w:ind w:left="558" w:right="132" w:hanging="423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color w:val="C00000"/>
                                      <w:spacing w:val="-1"/>
                                      <w:sz w:val="18"/>
                                    </w:rPr>
                                    <w:t xml:space="preserve">Avoid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color w:val="C00000"/>
                                      <w:sz w:val="18"/>
                                    </w:rPr>
                                    <w:t>Damage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color w:val="C00000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color w:val="C00000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color w:val="C00000"/>
                                      <w:spacing w:val="25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color w:val="E36C09"/>
                                      <w:spacing w:val="-1"/>
                                      <w:sz w:val="18"/>
                                    </w:rPr>
                                    <w:t>Protect</w:t>
                                  </w:r>
                                </w:p>
                              </w:tc>
                              <w:tc>
                                <w:tcPr>
                                  <w:tcW w:w="2258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365F91"/>
                                </w:tcPr>
                                <w:p w14:paraId="04059D06" w14:textId="77777777" w:rsidR="00700F7C" w:rsidRDefault="00700F7C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entury Gothic" w:eastAsia="Century Gothic" w:hAnsi="Century Gothic" w:cs="Century Gothic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14:paraId="04059D07" w14:textId="77777777" w:rsidR="00700F7C" w:rsidRDefault="002F10C5">
                                  <w:pPr>
                                    <w:pStyle w:val="TableParagraph"/>
                                    <w:ind w:left="243" w:right="242" w:hanging="4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color w:val="FFFFFF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potential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2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watering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potentially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through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z w:val="1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take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26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Lowbidgee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24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supplementary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2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allocations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FF0000"/>
                                </w:tcPr>
                                <w:p w14:paraId="04059D08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D09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D0A" w14:textId="77777777" w:rsidR="00700F7C" w:rsidRDefault="00700F7C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entury Gothic" w:eastAsia="Century Gothic" w:hAnsi="Century Gothic" w:cs="Century Gothic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4059D0B" w14:textId="77777777" w:rsidR="00700F7C" w:rsidRDefault="002F10C5">
                                  <w:pPr>
                                    <w:pStyle w:val="TableParagraph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HIGH</w:t>
                                  </w:r>
                                </w:p>
                              </w:tc>
                              <w:tc>
                                <w:tcPr>
                                  <w:tcW w:w="3089" w:type="dxa"/>
                                  <w:gridSpan w:val="2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FF0000"/>
                                </w:tcPr>
                                <w:p w14:paraId="04059D0C" w14:textId="77777777" w:rsidR="00700F7C" w:rsidRDefault="00700F7C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entury Gothic" w:eastAsia="Century Gothic" w:hAnsi="Century Gothic" w:cs="Century Gothic"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14:paraId="04059D0D" w14:textId="77777777" w:rsidR="00700F7C" w:rsidRDefault="002F10C5">
                                  <w:pPr>
                                    <w:pStyle w:val="TableParagraph"/>
                                    <w:ind w:right="2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HIGH</w:t>
                                  </w:r>
                                </w:p>
                              </w:tc>
                            </w:tr>
                            <w:tr w:rsidR="00700F7C" w14:paraId="04059D1B" w14:textId="77777777">
                              <w:trPr>
                                <w:trHeight w:hRule="exact" w:val="869"/>
                              </w:trPr>
                              <w:tc>
                                <w:tcPr>
                                  <w:tcW w:w="1896" w:type="dxa"/>
                                  <w:vMerge/>
                                  <w:tcBorders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D0F" w14:textId="77777777" w:rsidR="00700F7C" w:rsidRDefault="00700F7C"/>
                              </w:tc>
                              <w:tc>
                                <w:tcPr>
                                  <w:tcW w:w="3115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D10" w14:textId="77777777" w:rsidR="00700F7C" w:rsidRDefault="00700F7C"/>
                              </w:tc>
                              <w:tc>
                                <w:tcPr>
                                  <w:tcW w:w="2197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D11" w14:textId="77777777" w:rsidR="00700F7C" w:rsidRDefault="00700F7C"/>
                              </w:tc>
                              <w:tc>
                                <w:tcPr>
                                  <w:tcW w:w="1020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D12" w14:textId="77777777" w:rsidR="00700F7C" w:rsidRDefault="00700F7C"/>
                              </w:tc>
                              <w:tc>
                                <w:tcPr>
                                  <w:tcW w:w="1018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BEBEBE"/>
                                </w:tcPr>
                                <w:p w14:paraId="04059D13" w14:textId="77777777" w:rsidR="00700F7C" w:rsidRDefault="00700F7C"/>
                              </w:tc>
                              <w:tc>
                                <w:tcPr>
                                  <w:tcW w:w="1020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808080"/>
                                </w:tcPr>
                                <w:p w14:paraId="04059D14" w14:textId="77777777" w:rsidR="00700F7C" w:rsidRDefault="00700F7C"/>
                              </w:tc>
                              <w:tc>
                                <w:tcPr>
                                  <w:tcW w:w="2914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FF0000"/>
                                </w:tcPr>
                                <w:p w14:paraId="04059D15" w14:textId="77777777" w:rsidR="00700F7C" w:rsidRDefault="00700F7C"/>
                              </w:tc>
                              <w:tc>
                                <w:tcPr>
                                  <w:tcW w:w="1757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D16" w14:textId="77777777" w:rsidR="00700F7C" w:rsidRDefault="00700F7C"/>
                              </w:tc>
                              <w:tc>
                                <w:tcPr>
                                  <w:tcW w:w="2258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365F91"/>
                                </w:tcPr>
                                <w:p w14:paraId="04059D17" w14:textId="77777777" w:rsidR="00700F7C" w:rsidRDefault="00700F7C"/>
                              </w:tc>
                              <w:tc>
                                <w:tcPr>
                                  <w:tcW w:w="1760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FF0000"/>
                                </w:tcPr>
                                <w:p w14:paraId="04059D18" w14:textId="77777777" w:rsidR="00700F7C" w:rsidRDefault="00700F7C"/>
                              </w:tc>
                              <w:tc>
                                <w:tcPr>
                                  <w:tcW w:w="3089" w:type="dxa"/>
                                  <w:gridSpan w:val="2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FF0000"/>
                                </w:tcPr>
                                <w:p w14:paraId="04059D19" w14:textId="77777777" w:rsidR="00700F7C" w:rsidRDefault="00700F7C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entury Gothic" w:eastAsia="Century Gothic" w:hAnsi="Century Gothic" w:cs="Century Gothic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4059D1A" w14:textId="77777777" w:rsidR="00700F7C" w:rsidRDefault="002F10C5">
                                  <w:pPr>
                                    <w:pStyle w:val="TableParagraph"/>
                                    <w:ind w:right="2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HIGH</w:t>
                                  </w:r>
                                </w:p>
                              </w:tc>
                            </w:tr>
                            <w:tr w:rsidR="00700F7C" w14:paraId="04059D35" w14:textId="77777777">
                              <w:trPr>
                                <w:trHeight w:hRule="exact" w:val="871"/>
                              </w:trPr>
                              <w:tc>
                                <w:tcPr>
                                  <w:tcW w:w="1896" w:type="dxa"/>
                                  <w:vMerge/>
                                  <w:tcBorders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D1C" w14:textId="77777777" w:rsidR="00700F7C" w:rsidRDefault="00700F7C"/>
                              </w:tc>
                              <w:tc>
                                <w:tcPr>
                                  <w:tcW w:w="3115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D1D" w14:textId="77777777" w:rsidR="00700F7C" w:rsidRDefault="00700F7C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entury Gothic" w:eastAsia="Century Gothic" w:hAnsi="Century Gothic" w:cs="Century Gothic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4059D1E" w14:textId="77777777" w:rsidR="00700F7C" w:rsidRDefault="002F10C5">
                                  <w:pPr>
                                    <w:pStyle w:val="TableParagraph"/>
                                    <w:ind w:left="92" w:right="167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Flows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greater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than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 xml:space="preserve">7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GL/day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@</w:t>
                                  </w:r>
                                  <w:r>
                                    <w:rPr>
                                      <w:rFonts w:ascii="Century Gothic"/>
                                      <w:spacing w:val="2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d/s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Balranald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Weir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targeting</w:t>
                                  </w:r>
                                  <w:r>
                                    <w:rPr>
                                      <w:rFonts w:ascii="Century Gothic"/>
                                      <w:spacing w:val="23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wetland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vegetation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habitat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native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fish,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frogs,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turtles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2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waterbirds</w:t>
                                  </w:r>
                                </w:p>
                              </w:tc>
                              <w:tc>
                                <w:tcPr>
                                  <w:tcW w:w="2197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D1F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D20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D21" w14:textId="77777777" w:rsidR="00700F7C" w:rsidRDefault="00700F7C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entury Gothic" w:eastAsia="Century Gothic" w:hAnsi="Century Gothic" w:cs="Century Gothic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4059D22" w14:textId="77777777" w:rsidR="00700F7C" w:rsidRDefault="002F10C5">
                                  <w:pPr>
                                    <w:pStyle w:val="TableParagraph"/>
                                    <w:ind w:left="9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every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years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D23" w14:textId="77777777" w:rsidR="00700F7C" w:rsidRDefault="00700F7C"/>
                              </w:tc>
                              <w:tc>
                                <w:tcPr>
                                  <w:tcW w:w="1018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D24" w14:textId="77777777" w:rsidR="00700F7C" w:rsidRDefault="00700F7C"/>
                              </w:tc>
                              <w:tc>
                                <w:tcPr>
                                  <w:tcW w:w="1020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808080"/>
                                </w:tcPr>
                                <w:p w14:paraId="04059D25" w14:textId="77777777" w:rsidR="00700F7C" w:rsidRDefault="00700F7C"/>
                              </w:tc>
                              <w:tc>
                                <w:tcPr>
                                  <w:tcW w:w="2914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FF0000"/>
                                </w:tcPr>
                                <w:p w14:paraId="04059D26" w14:textId="77777777" w:rsidR="00700F7C" w:rsidRDefault="00700F7C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entury Gothic" w:eastAsia="Century Gothic" w:hAnsi="Century Gothic" w:cs="Century Gothic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14:paraId="04059D27" w14:textId="77777777" w:rsidR="00700F7C" w:rsidRDefault="002F10C5">
                                  <w:pPr>
                                    <w:pStyle w:val="TableParagraph"/>
                                    <w:ind w:right="4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HIGH</w:t>
                                  </w:r>
                                </w:p>
                                <w:p w14:paraId="04059D28" w14:textId="77777777" w:rsidR="00700F7C" w:rsidRDefault="002F10C5">
                                  <w:pPr>
                                    <w:pStyle w:val="TableParagraph"/>
                                    <w:ind w:left="143" w:right="148" w:hanging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Limited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flows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since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2012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have</w:t>
                                  </w:r>
                                  <w:r>
                                    <w:rPr>
                                      <w:rFonts w:ascii="Century Gothic"/>
                                      <w:spacing w:val="25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severely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compromised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29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recovery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degraded</w:t>
                                  </w:r>
                                  <w:r>
                                    <w:rPr>
                                      <w:rFonts w:ascii="Century Gothic"/>
                                      <w:spacing w:val="2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wetland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vegetation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21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recruitment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frog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turtles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D29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D2A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D2B" w14:textId="77777777" w:rsidR="00700F7C" w:rsidRDefault="00700F7C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entury Gothic" w:eastAsia="Century Gothic" w:hAnsi="Century Gothic" w:cs="Century Gothic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14:paraId="04059D2C" w14:textId="77777777" w:rsidR="00700F7C" w:rsidRDefault="002F10C5">
                                  <w:pPr>
                                    <w:pStyle w:val="TableParagraph"/>
                                    <w:ind w:left="558" w:right="132" w:hanging="423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color w:val="C00000"/>
                                      <w:spacing w:val="-1"/>
                                      <w:sz w:val="18"/>
                                    </w:rPr>
                                    <w:t xml:space="preserve">Avoid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color w:val="C00000"/>
                                      <w:sz w:val="18"/>
                                    </w:rPr>
                                    <w:t>Damage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color w:val="C00000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color w:val="C00000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color w:val="C00000"/>
                                      <w:spacing w:val="25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color w:val="E36C09"/>
                                      <w:spacing w:val="-1"/>
                                      <w:sz w:val="18"/>
                                    </w:rPr>
                                    <w:t>Protect</w:t>
                                  </w:r>
                                </w:p>
                              </w:tc>
                              <w:tc>
                                <w:tcPr>
                                  <w:tcW w:w="2258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365F91"/>
                                </w:tcPr>
                                <w:p w14:paraId="04059D2D" w14:textId="77777777" w:rsidR="00700F7C" w:rsidRDefault="00700F7C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entury Gothic" w:eastAsia="Century Gothic" w:hAnsi="Century Gothic" w:cs="Century Gothic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14:paraId="04059D2E" w14:textId="77777777" w:rsidR="00700F7C" w:rsidRDefault="002F10C5">
                                  <w:pPr>
                                    <w:pStyle w:val="TableParagraph"/>
                                    <w:ind w:left="243" w:right="242" w:hanging="4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color w:val="FFFFFF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potential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2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watering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potentially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through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z w:val="18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take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26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Lowbidgee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24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supplementary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2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allocations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FF0000"/>
                                </w:tcPr>
                                <w:p w14:paraId="04059D2F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D30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D31" w14:textId="77777777" w:rsidR="00700F7C" w:rsidRDefault="00700F7C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entury Gothic" w:eastAsia="Century Gothic" w:hAnsi="Century Gothic" w:cs="Century Gothic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4059D32" w14:textId="77777777" w:rsidR="00700F7C" w:rsidRDefault="002F10C5">
                                  <w:pPr>
                                    <w:pStyle w:val="TableParagraph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HIGH</w:t>
                                  </w:r>
                                </w:p>
                              </w:tc>
                              <w:tc>
                                <w:tcPr>
                                  <w:tcW w:w="3089" w:type="dxa"/>
                                  <w:gridSpan w:val="2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FF0000"/>
                                </w:tcPr>
                                <w:p w14:paraId="04059D33" w14:textId="77777777" w:rsidR="00700F7C" w:rsidRDefault="00700F7C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entury Gothic" w:eastAsia="Century Gothic" w:hAnsi="Century Gothic" w:cs="Century Gothic"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14:paraId="04059D34" w14:textId="77777777" w:rsidR="00700F7C" w:rsidRDefault="002F10C5">
                                  <w:pPr>
                                    <w:pStyle w:val="TableParagraph"/>
                                    <w:ind w:right="2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HIGH</w:t>
                                  </w:r>
                                </w:p>
                              </w:tc>
                            </w:tr>
                            <w:tr w:rsidR="00700F7C" w14:paraId="04059D42" w14:textId="77777777">
                              <w:trPr>
                                <w:trHeight w:hRule="exact" w:val="869"/>
                              </w:trPr>
                              <w:tc>
                                <w:tcPr>
                                  <w:tcW w:w="1896" w:type="dxa"/>
                                  <w:vMerge/>
                                  <w:tcBorders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D36" w14:textId="77777777" w:rsidR="00700F7C" w:rsidRDefault="00700F7C"/>
                              </w:tc>
                              <w:tc>
                                <w:tcPr>
                                  <w:tcW w:w="3115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D37" w14:textId="77777777" w:rsidR="00700F7C" w:rsidRDefault="00700F7C"/>
                              </w:tc>
                              <w:tc>
                                <w:tcPr>
                                  <w:tcW w:w="2197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D38" w14:textId="77777777" w:rsidR="00700F7C" w:rsidRDefault="00700F7C"/>
                              </w:tc>
                              <w:tc>
                                <w:tcPr>
                                  <w:tcW w:w="1020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D39" w14:textId="77777777" w:rsidR="00700F7C" w:rsidRDefault="00700F7C"/>
                              </w:tc>
                              <w:tc>
                                <w:tcPr>
                                  <w:tcW w:w="1018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D3A" w14:textId="77777777" w:rsidR="00700F7C" w:rsidRDefault="00700F7C"/>
                              </w:tc>
                              <w:tc>
                                <w:tcPr>
                                  <w:tcW w:w="1020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808080"/>
                                </w:tcPr>
                                <w:p w14:paraId="04059D3B" w14:textId="77777777" w:rsidR="00700F7C" w:rsidRDefault="00700F7C"/>
                              </w:tc>
                              <w:tc>
                                <w:tcPr>
                                  <w:tcW w:w="2914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FF0000"/>
                                </w:tcPr>
                                <w:p w14:paraId="04059D3C" w14:textId="77777777" w:rsidR="00700F7C" w:rsidRDefault="00700F7C"/>
                              </w:tc>
                              <w:tc>
                                <w:tcPr>
                                  <w:tcW w:w="1757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D3D" w14:textId="77777777" w:rsidR="00700F7C" w:rsidRDefault="00700F7C"/>
                              </w:tc>
                              <w:tc>
                                <w:tcPr>
                                  <w:tcW w:w="2258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365F91"/>
                                </w:tcPr>
                                <w:p w14:paraId="04059D3E" w14:textId="77777777" w:rsidR="00700F7C" w:rsidRDefault="00700F7C"/>
                              </w:tc>
                              <w:tc>
                                <w:tcPr>
                                  <w:tcW w:w="1760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FF0000"/>
                                </w:tcPr>
                                <w:p w14:paraId="04059D3F" w14:textId="77777777" w:rsidR="00700F7C" w:rsidRDefault="00700F7C"/>
                              </w:tc>
                              <w:tc>
                                <w:tcPr>
                                  <w:tcW w:w="3089" w:type="dxa"/>
                                  <w:gridSpan w:val="2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FF0000"/>
                                </w:tcPr>
                                <w:p w14:paraId="04059D40" w14:textId="77777777" w:rsidR="00700F7C" w:rsidRDefault="00700F7C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entury Gothic" w:eastAsia="Century Gothic" w:hAnsi="Century Gothic" w:cs="Century Gothic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4059D41" w14:textId="77777777" w:rsidR="00700F7C" w:rsidRDefault="002F10C5">
                                  <w:pPr>
                                    <w:pStyle w:val="TableParagraph"/>
                                    <w:ind w:right="2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HIGH</w:t>
                                  </w:r>
                                </w:p>
                              </w:tc>
                            </w:tr>
                            <w:tr w:rsidR="00700F7C" w14:paraId="04059D56" w14:textId="77777777">
                              <w:trPr>
                                <w:trHeight w:hRule="exact" w:val="521"/>
                              </w:trPr>
                              <w:tc>
                                <w:tcPr>
                                  <w:tcW w:w="1896" w:type="dxa"/>
                                  <w:vMerge/>
                                  <w:tcBorders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D43" w14:textId="77777777" w:rsidR="00700F7C" w:rsidRDefault="00700F7C"/>
                              </w:tc>
                              <w:tc>
                                <w:tcPr>
                                  <w:tcW w:w="3115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D44" w14:textId="77777777" w:rsidR="00700F7C" w:rsidRDefault="002F10C5">
                                  <w:pPr>
                                    <w:pStyle w:val="TableParagraph"/>
                                    <w:spacing w:before="125"/>
                                    <w:ind w:left="92" w:right="167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Pumping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individual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high</w:t>
                                  </w:r>
                                  <w:r>
                                    <w:rPr>
                                      <w:rFonts w:ascii="Century Gothic"/>
                                      <w:spacing w:val="31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priority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wetland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assets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targeting</w:t>
                                  </w:r>
                                  <w:r>
                                    <w:rPr>
                                      <w:rFonts w:ascii="Century Gothic"/>
                                      <w:spacing w:val="3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wetland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vegetation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habitat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native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fish,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frogs,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turtles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2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waterbirds</w:t>
                                  </w:r>
                                </w:p>
                              </w:tc>
                              <w:tc>
                                <w:tcPr>
                                  <w:tcW w:w="2197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D45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D46" w14:textId="77777777" w:rsidR="00700F7C" w:rsidRDefault="00700F7C">
                                  <w:pPr>
                                    <w:pStyle w:val="TableParagraph"/>
                                    <w:spacing w:before="3"/>
                                    <w:rPr>
                                      <w:rFonts w:ascii="Century Gothic" w:eastAsia="Century Gothic" w:hAnsi="Century Gothic" w:cs="Century Gothic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04059D47" w14:textId="77777777" w:rsidR="00700F7C" w:rsidRDefault="002F10C5">
                                  <w:pPr>
                                    <w:pStyle w:val="TableParagraph"/>
                                    <w:ind w:left="9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  <w:t>7–8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every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years</w:t>
                                  </w:r>
                                </w:p>
                                <w:p w14:paraId="04059D48" w14:textId="77777777" w:rsidR="00700F7C" w:rsidRDefault="002F10C5">
                                  <w:pPr>
                                    <w:pStyle w:val="TableParagraph"/>
                                    <w:ind w:left="9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(2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years)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D49" w14:textId="77777777" w:rsidR="00700F7C" w:rsidRDefault="00700F7C"/>
                              </w:tc>
                              <w:tc>
                                <w:tcPr>
                                  <w:tcW w:w="1018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BEBEBE"/>
                                </w:tcPr>
                                <w:p w14:paraId="04059D4A" w14:textId="77777777" w:rsidR="00700F7C" w:rsidRDefault="00700F7C"/>
                              </w:tc>
                              <w:tc>
                                <w:tcPr>
                                  <w:tcW w:w="1020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808080"/>
                                </w:tcPr>
                                <w:p w14:paraId="04059D4B" w14:textId="77777777" w:rsidR="00700F7C" w:rsidRDefault="00700F7C"/>
                              </w:tc>
                              <w:tc>
                                <w:tcPr>
                                  <w:tcW w:w="2914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FF0000"/>
                                </w:tcPr>
                                <w:p w14:paraId="04059D4C" w14:textId="77777777" w:rsidR="00700F7C" w:rsidRDefault="002F10C5">
                                  <w:pPr>
                                    <w:pStyle w:val="TableParagraph"/>
                                    <w:spacing w:before="14"/>
                                    <w:ind w:right="4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HIGH</w:t>
                                  </w:r>
                                </w:p>
                                <w:p w14:paraId="04059D4D" w14:textId="77777777" w:rsidR="00700F7C" w:rsidRDefault="002F10C5">
                                  <w:pPr>
                                    <w:pStyle w:val="TableParagraph"/>
                                    <w:ind w:left="143" w:right="148" w:hanging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Limited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flows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since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2012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have</w:t>
                                  </w:r>
                                  <w:r>
                                    <w:rPr>
                                      <w:rFonts w:ascii="Century Gothic"/>
                                      <w:spacing w:val="25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severely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compromised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29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recovery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degraded</w:t>
                                  </w:r>
                                  <w:r>
                                    <w:rPr>
                                      <w:rFonts w:ascii="Century Gothic"/>
                                      <w:spacing w:val="2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wetland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vegetation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21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recruitment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frog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turtles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D4E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D4F" w14:textId="77777777" w:rsidR="00700F7C" w:rsidRDefault="00700F7C">
                                  <w:pPr>
                                    <w:pStyle w:val="TableParagraph"/>
                                    <w:spacing w:before="3"/>
                                    <w:rPr>
                                      <w:rFonts w:ascii="Century Gothic" w:eastAsia="Century Gothic" w:hAnsi="Century Gothic" w:cs="Century Gothic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04059D50" w14:textId="77777777" w:rsidR="00700F7C" w:rsidRDefault="002F10C5">
                                  <w:pPr>
                                    <w:pStyle w:val="TableParagraph"/>
                                    <w:ind w:left="558" w:right="132" w:hanging="423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color w:val="C00000"/>
                                      <w:spacing w:val="-1"/>
                                      <w:sz w:val="18"/>
                                    </w:rPr>
                                    <w:t xml:space="preserve">Avoid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color w:val="C00000"/>
                                      <w:sz w:val="18"/>
                                    </w:rPr>
                                    <w:t>Damage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color w:val="C00000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color w:val="C00000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color w:val="C00000"/>
                                      <w:spacing w:val="25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color w:val="E36C09"/>
                                      <w:spacing w:val="-1"/>
                                      <w:sz w:val="18"/>
                                    </w:rPr>
                                    <w:t>Protect</w:t>
                                  </w:r>
                                </w:p>
                              </w:tc>
                              <w:tc>
                                <w:tcPr>
                                  <w:tcW w:w="2258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365F91"/>
                                    <w:right w:val="single" w:sz="12" w:space="0" w:color="000000"/>
                                  </w:tcBorders>
                                  <w:shd w:val="clear" w:color="auto" w:fill="365F91"/>
                                </w:tcPr>
                                <w:p w14:paraId="04059D51" w14:textId="77777777" w:rsidR="00700F7C" w:rsidRDefault="002F10C5">
                                  <w:pPr>
                                    <w:pStyle w:val="TableParagraph"/>
                                    <w:spacing w:before="22"/>
                                    <w:ind w:left="687" w:right="278" w:hanging="413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color w:val="FFFFFF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z w:val="18"/>
                                    </w:rPr>
                                    <w:t>high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potential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25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use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FF0000"/>
                                </w:tcPr>
                                <w:p w14:paraId="04059D52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D53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D54" w14:textId="77777777" w:rsidR="00700F7C" w:rsidRDefault="002F10C5">
                                  <w:pPr>
                                    <w:pStyle w:val="TableParagraph"/>
                                    <w:spacing w:before="125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HIGH</w:t>
                                  </w:r>
                                </w:p>
                              </w:tc>
                              <w:tc>
                                <w:tcPr>
                                  <w:tcW w:w="3089" w:type="dxa"/>
                                  <w:gridSpan w:val="2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FF0000"/>
                                </w:tcPr>
                                <w:p w14:paraId="04059D55" w14:textId="77777777" w:rsidR="00700F7C" w:rsidRDefault="002F10C5">
                                  <w:pPr>
                                    <w:pStyle w:val="TableParagraph"/>
                                    <w:spacing w:before="132"/>
                                    <w:ind w:right="2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HIGH</w:t>
                                  </w:r>
                                </w:p>
                              </w:tc>
                            </w:tr>
                            <w:tr w:rsidR="00700F7C" w14:paraId="04059D64" w14:textId="77777777">
                              <w:trPr>
                                <w:trHeight w:hRule="exact" w:val="871"/>
                              </w:trPr>
                              <w:tc>
                                <w:tcPr>
                                  <w:tcW w:w="1896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D57" w14:textId="77777777" w:rsidR="00700F7C" w:rsidRDefault="00700F7C"/>
                              </w:tc>
                              <w:tc>
                                <w:tcPr>
                                  <w:tcW w:w="3115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D58" w14:textId="77777777" w:rsidR="00700F7C" w:rsidRDefault="00700F7C"/>
                              </w:tc>
                              <w:tc>
                                <w:tcPr>
                                  <w:tcW w:w="2197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D59" w14:textId="77777777" w:rsidR="00700F7C" w:rsidRDefault="00700F7C"/>
                              </w:tc>
                              <w:tc>
                                <w:tcPr>
                                  <w:tcW w:w="1020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D5A" w14:textId="77777777" w:rsidR="00700F7C" w:rsidRDefault="00700F7C"/>
                              </w:tc>
                              <w:tc>
                                <w:tcPr>
                                  <w:tcW w:w="1018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BEBEBE"/>
                                </w:tcPr>
                                <w:p w14:paraId="04059D5B" w14:textId="77777777" w:rsidR="00700F7C" w:rsidRDefault="00700F7C"/>
                              </w:tc>
                              <w:tc>
                                <w:tcPr>
                                  <w:tcW w:w="1020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808080"/>
                                </w:tcPr>
                                <w:p w14:paraId="04059D5C" w14:textId="77777777" w:rsidR="00700F7C" w:rsidRDefault="00700F7C"/>
                              </w:tc>
                              <w:tc>
                                <w:tcPr>
                                  <w:tcW w:w="2914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FF0000"/>
                                </w:tcPr>
                                <w:p w14:paraId="04059D5D" w14:textId="77777777" w:rsidR="00700F7C" w:rsidRDefault="00700F7C"/>
                              </w:tc>
                              <w:tc>
                                <w:tcPr>
                                  <w:tcW w:w="1757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D5E" w14:textId="77777777" w:rsidR="00700F7C" w:rsidRDefault="00700F7C"/>
                              </w:tc>
                              <w:tc>
                                <w:tcPr>
                                  <w:tcW w:w="2258" w:type="dxa"/>
                                  <w:tcBorders>
                                    <w:top w:val="single" w:sz="13" w:space="0" w:color="365F91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365F91"/>
                                </w:tcPr>
                                <w:p w14:paraId="04059D5F" w14:textId="77777777" w:rsidR="00700F7C" w:rsidRDefault="00700F7C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entury Gothic" w:eastAsia="Century Gothic" w:hAnsi="Century Gothic" w:cs="Century Gothic"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14:paraId="04059D60" w14:textId="77777777" w:rsidR="00700F7C" w:rsidRDefault="002F10C5">
                                  <w:pPr>
                                    <w:pStyle w:val="TableParagraph"/>
                                    <w:ind w:left="63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color w:val="FFFFFF"/>
                                      <w:sz w:val="18"/>
                                    </w:rPr>
                                    <w:t>Up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color w:val="FFFFFF"/>
                                      <w:sz w:val="18"/>
                                    </w:rPr>
                                    <w:t>10GL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FF0000"/>
                                </w:tcPr>
                                <w:p w14:paraId="04059D61" w14:textId="77777777" w:rsidR="00700F7C" w:rsidRDefault="00700F7C"/>
                              </w:tc>
                              <w:tc>
                                <w:tcPr>
                                  <w:tcW w:w="3089" w:type="dxa"/>
                                  <w:gridSpan w:val="2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FF0000"/>
                                </w:tcPr>
                                <w:p w14:paraId="04059D62" w14:textId="77777777" w:rsidR="00700F7C" w:rsidRDefault="00700F7C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entury Gothic" w:eastAsia="Century Gothic" w:hAnsi="Century Gothic" w:cs="Century Gothic"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14:paraId="04059D63" w14:textId="77777777" w:rsidR="00700F7C" w:rsidRDefault="002F10C5">
                                  <w:pPr>
                                    <w:pStyle w:val="TableParagraph"/>
                                    <w:ind w:right="2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HIGH</w:t>
                                  </w:r>
                                </w:p>
                              </w:tc>
                            </w:tr>
                            <w:tr w:rsidR="00700F7C" w14:paraId="04059D71" w14:textId="77777777">
                              <w:trPr>
                                <w:trHeight w:hRule="exact" w:val="2016"/>
                              </w:trPr>
                              <w:tc>
                                <w:tcPr>
                                  <w:tcW w:w="13180" w:type="dxa"/>
                                  <w:gridSpan w:val="7"/>
                                  <w:vMerge w:val="restart"/>
                                  <w:tcBorders>
                                    <w:top w:val="single" w:sz="13" w:space="0" w:color="000000"/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14:paraId="04059D65" w14:textId="77777777" w:rsidR="00700F7C" w:rsidRDefault="00700F7C"/>
                              </w:tc>
                              <w:tc>
                                <w:tcPr>
                                  <w:tcW w:w="1757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D66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D67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D68" w14:textId="77777777" w:rsidR="00700F7C" w:rsidRDefault="00700F7C">
                                  <w:pPr>
                                    <w:pStyle w:val="TableParagraph"/>
                                    <w:spacing w:before="9"/>
                                    <w:rPr>
                                      <w:rFonts w:ascii="Century Gothic" w:eastAsia="Century Gothic" w:hAnsi="Century Gothic" w:cs="Century Gothic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04059D69" w14:textId="77777777" w:rsidR="00700F7C" w:rsidRDefault="002F10C5">
                                  <w:pPr>
                                    <w:pStyle w:val="TableParagraph"/>
                                    <w:ind w:left="478" w:right="427" w:hanging="51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Carryover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potential</w:t>
                                  </w:r>
                                </w:p>
                              </w:tc>
                              <w:tc>
                                <w:tcPr>
                                  <w:tcW w:w="2258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D6A" w14:textId="77777777" w:rsidR="00700F7C" w:rsidRDefault="00700F7C">
                                  <w:pPr>
                                    <w:pStyle w:val="TableParagraph"/>
                                    <w:spacing w:before="8"/>
                                    <w:rPr>
                                      <w:rFonts w:ascii="Century Gothic" w:eastAsia="Century Gothic" w:hAnsi="Century Gothic" w:cs="Century Gothic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04059D6B" w14:textId="77777777" w:rsidR="00700F7C" w:rsidRDefault="002F10C5">
                                  <w:pPr>
                                    <w:pStyle w:val="TableParagraph"/>
                                    <w:ind w:left="99" w:right="98" w:hanging="2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Low</w:t>
                                  </w:r>
                                  <w:r>
                                    <w:rPr>
                                      <w:rFonts w:ascii="Century Gothic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moderate</w:t>
                                  </w:r>
                                  <w:r>
                                    <w:rPr>
                                      <w:rFonts w:ascii="Century Gothic"/>
                                      <w:spacing w:val="28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proportion</w:t>
                                  </w:r>
                                  <w:r>
                                    <w:rPr>
                                      <w:rFonts w:ascii="Century Gothic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29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allocations</w:t>
                                  </w:r>
                                  <w:r>
                                    <w:rPr>
                                      <w:rFonts w:ascii="Century Gothic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expected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carried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into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2018-</w:t>
                                  </w:r>
                                  <w:r>
                                    <w:rPr>
                                      <w:rFonts w:ascii="Century Gothic"/>
                                      <w:spacing w:val="2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19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targeting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entury Gothic"/>
                                      <w:spacing w:val="2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minimum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50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GL.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D6C" w14:textId="77777777" w:rsidR="00700F7C" w:rsidRDefault="002F10C5">
                                  <w:pPr>
                                    <w:pStyle w:val="TableParagraph"/>
                                    <w:ind w:left="171" w:right="172" w:hanging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Moderate</w:t>
                                  </w:r>
                                  <w:r>
                                    <w:rPr>
                                      <w:rFonts w:ascii="Century Gothic"/>
                                      <w:spacing w:val="23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proportion</w:t>
                                  </w:r>
                                  <w:r>
                                    <w:rPr>
                                      <w:rFonts w:ascii="Century Gothic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29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allocations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may</w:t>
                                  </w:r>
                                  <w:r>
                                    <w:rPr>
                                      <w:rFonts w:ascii="Century Gothic"/>
                                      <w:spacing w:val="2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carried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over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2019-20,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but</w:t>
                                  </w:r>
                                  <w:r>
                                    <w:rPr>
                                      <w:rFonts w:ascii="Century Gothic"/>
                                      <w:spacing w:val="22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will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depend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Century Gothic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resource</w:t>
                                  </w:r>
                                  <w:r>
                                    <w:rPr>
                                      <w:rFonts w:ascii="Century Gothic"/>
                                      <w:spacing w:val="24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availability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demands.</w:t>
                                  </w:r>
                                </w:p>
                              </w:tc>
                              <w:tc>
                                <w:tcPr>
                                  <w:tcW w:w="3089" w:type="dxa"/>
                                  <w:gridSpan w:val="2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D6D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D6E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D6F" w14:textId="77777777" w:rsidR="00700F7C" w:rsidRDefault="00700F7C">
                                  <w:pPr>
                                    <w:pStyle w:val="TableParagraph"/>
                                    <w:spacing w:before="9"/>
                                    <w:rPr>
                                      <w:rFonts w:ascii="Century Gothic" w:eastAsia="Century Gothic" w:hAnsi="Century Gothic" w:cs="Century Gothic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04059D70" w14:textId="77777777" w:rsidR="00700F7C" w:rsidRDefault="002F10C5">
                                  <w:pPr>
                                    <w:pStyle w:val="TableParagraph"/>
                                    <w:ind w:left="111" w:right="118" w:hanging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Level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carryover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will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depend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demands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resource</w:t>
                                  </w:r>
                                  <w:r>
                                    <w:rPr>
                                      <w:rFonts w:ascii="Century Gothic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availability.</w:t>
                                  </w:r>
                                </w:p>
                              </w:tc>
                            </w:tr>
                            <w:tr w:rsidR="00700F7C" w14:paraId="04059D81" w14:textId="77777777">
                              <w:trPr>
                                <w:trHeight w:hRule="exact" w:val="3359"/>
                              </w:trPr>
                              <w:tc>
                                <w:tcPr>
                                  <w:tcW w:w="13180" w:type="dxa"/>
                                  <w:gridSpan w:val="7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04059D72" w14:textId="77777777" w:rsidR="00700F7C" w:rsidRDefault="00700F7C"/>
                              </w:tc>
                              <w:tc>
                                <w:tcPr>
                                  <w:tcW w:w="1757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D73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D74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D75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D76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D77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D78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D79" w14:textId="77777777" w:rsidR="00700F7C" w:rsidRDefault="00700F7C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D7A" w14:textId="77777777" w:rsidR="00700F7C" w:rsidRDefault="002F10C5">
                                  <w:pPr>
                                    <w:pStyle w:val="TableParagraph"/>
                                    <w:ind w:left="210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Trade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potential</w:t>
                                  </w:r>
                                </w:p>
                              </w:tc>
                              <w:tc>
                                <w:tcPr>
                                  <w:tcW w:w="7107" w:type="dxa"/>
                                  <w:gridSpan w:val="4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D7B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D7C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D7D" w14:textId="77777777" w:rsidR="00700F7C" w:rsidRDefault="00700F7C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D7E" w14:textId="77777777" w:rsidR="00700F7C" w:rsidRDefault="002F10C5">
                                  <w:pPr>
                                    <w:pStyle w:val="TableParagraph"/>
                                    <w:ind w:left="92" w:right="116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Under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moderate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resource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availability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scenarios,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small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moderate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transfers</w:t>
                                  </w:r>
                                  <w:r>
                                    <w:rPr>
                                      <w:rFonts w:ascii="Century Gothic"/>
                                      <w:spacing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into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out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Murrumbidgee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may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required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priority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use</w:t>
                                  </w:r>
                                  <w:r>
                                    <w:rPr>
                                      <w:rFonts w:ascii="Century Gothic"/>
                                      <w:spacing w:val="3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across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southern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connected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basin.</w:t>
                                  </w:r>
                                </w:p>
                                <w:p w14:paraId="04059D7F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D80" w14:textId="77777777" w:rsidR="00700F7C" w:rsidRDefault="002F10C5">
                                  <w:pPr>
                                    <w:pStyle w:val="TableParagraph"/>
                                    <w:ind w:left="92" w:right="263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There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may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need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adjust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availability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allocations through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trade.</w:t>
                                  </w:r>
                                  <w:r>
                                    <w:rPr>
                                      <w:rFonts w:ascii="Century Gothic"/>
                                      <w:spacing w:val="5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issue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whether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sell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allocation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will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considered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 xml:space="preserve"> once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there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greater</w:t>
                                  </w:r>
                                  <w:r>
                                    <w:rPr>
                                      <w:rFonts w:ascii="Century Gothic"/>
                                      <w:spacing w:val="53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certainty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regarding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use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during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winter-spring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period,</w:t>
                                  </w:r>
                                  <w:r>
                                    <w:rPr>
                                      <w:rFonts w:ascii="Century Gothic"/>
                                      <w:spacing w:val="65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most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likely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from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October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2017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onwards.</w:t>
                                  </w:r>
                                </w:p>
                              </w:tc>
                            </w:tr>
                          </w:tbl>
                          <w:p w14:paraId="04059D82" w14:textId="77777777" w:rsidR="00700F7C" w:rsidRDefault="00700F7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59B28" id="Text Box 658" o:spid="_x0000_s1073" type="#_x0000_t202" style="position:absolute;left:0;text-align:left;margin-left:35.95pt;margin-top:-408.7pt;width:1104.55pt;height:647.5pt;z-index:2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96"/>
                        <w:gridCol w:w="3115"/>
                        <w:gridCol w:w="2197"/>
                        <w:gridCol w:w="1020"/>
                        <w:gridCol w:w="1018"/>
                        <w:gridCol w:w="1020"/>
                        <w:gridCol w:w="2914"/>
                        <w:gridCol w:w="1757"/>
                        <w:gridCol w:w="2258"/>
                        <w:gridCol w:w="1760"/>
                        <w:gridCol w:w="1536"/>
                        <w:gridCol w:w="1553"/>
                      </w:tblGrid>
                      <w:tr w:rsidR="00700F7C" w14:paraId="04059CA8" w14:textId="77777777">
                        <w:trPr>
                          <w:trHeight w:hRule="exact" w:val="449"/>
                        </w:trPr>
                        <w:tc>
                          <w:tcPr>
                            <w:tcW w:w="1896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C9B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9C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9D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9E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9F" w14:textId="77777777" w:rsidR="00700F7C" w:rsidRDefault="00700F7C">
                            <w:pPr>
                              <w:pStyle w:val="TableParagraph"/>
                              <w:spacing w:before="4"/>
                              <w:rPr>
                                <w:rFonts w:ascii="Century Gothic" w:eastAsia="Century Gothic" w:hAnsi="Century Gothic" w:cs="Century Gothic"/>
                                <w:sz w:val="17"/>
                                <w:szCs w:val="17"/>
                              </w:rPr>
                            </w:pPr>
                          </w:p>
                          <w:p w14:paraId="04059CA0" w14:textId="77777777" w:rsidR="00700F7C" w:rsidRDefault="002F10C5">
                            <w:pPr>
                              <w:pStyle w:val="TableParagraph"/>
                              <w:ind w:left="668" w:right="314" w:hanging="356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Environmental</w:t>
                            </w:r>
                            <w:r>
                              <w:rPr>
                                <w:rFonts w:ascii="Century Gothic"/>
                                <w:b/>
                                <w:spacing w:val="22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assets</w:t>
                            </w:r>
                          </w:p>
                        </w:tc>
                        <w:tc>
                          <w:tcPr>
                            <w:tcW w:w="5312" w:type="dxa"/>
                            <w:gridSpan w:val="2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CA1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A2" w14:textId="77777777" w:rsidR="00700F7C" w:rsidRDefault="002F10C5">
                            <w:pPr>
                              <w:pStyle w:val="TableParagraph"/>
                              <w:spacing w:before="117" w:line="218" w:lineRule="exact"/>
                              <w:ind w:left="2238" w:right="505" w:hanging="1733"/>
                              <w:rPr>
                                <w:rFonts w:ascii="Century Gothic" w:eastAsia="Century Gothic" w:hAnsi="Century Gothic" w:cs="Century Gothi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Indicative</w:t>
                            </w:r>
                            <w:r>
                              <w:rPr>
                                <w:rFonts w:ascii="Century Gothic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demand (for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  <w:u w:val="single" w:color="000000"/>
                              </w:rPr>
                              <w:t>all</w:t>
                            </w:r>
                            <w:r>
                              <w:rPr>
                                <w:rFonts w:ascii="Century Gothic"/>
                                <w:b/>
                                <w:spacing w:val="-5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sources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b/>
                                <w:spacing w:val="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system)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position w:val="5"/>
                                <w:sz w:val="1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058" w:type="dxa"/>
                            <w:gridSpan w:val="3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CA3" w14:textId="77777777" w:rsidR="00700F7C" w:rsidRDefault="002F10C5">
                            <w:pPr>
                              <w:pStyle w:val="TableParagraph"/>
                              <w:spacing w:before="96"/>
                              <w:ind w:left="380" w:firstLine="436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Watering</w:t>
                            </w:r>
                            <w:r>
                              <w:rPr>
                                <w:rFonts w:ascii="Century Gothic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history</w:t>
                            </w:r>
                          </w:p>
                          <w:p w14:paraId="04059CA4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A5" w14:textId="77777777" w:rsidR="00700F7C" w:rsidRDefault="002F10C5">
                            <w:pPr>
                              <w:pStyle w:val="TableParagraph"/>
                              <w:spacing w:before="128"/>
                              <w:ind w:left="380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(from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all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sources</w:t>
                            </w:r>
                            <w:r>
                              <w:rPr>
                                <w:rFonts w:ascii="Century Gothic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water)</w:t>
                            </w:r>
                          </w:p>
                        </w:tc>
                        <w:tc>
                          <w:tcPr>
                            <w:tcW w:w="6929" w:type="dxa"/>
                            <w:gridSpan w:val="3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CA6" w14:textId="77777777" w:rsidR="00700F7C" w:rsidRDefault="002F10C5">
                            <w:pPr>
                              <w:pStyle w:val="TableParagraph"/>
                              <w:spacing w:before="96"/>
                              <w:ind w:right="5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2017-18</w:t>
                            </w:r>
                          </w:p>
                        </w:tc>
                        <w:tc>
                          <w:tcPr>
                            <w:tcW w:w="4848" w:type="dxa"/>
                            <w:gridSpan w:val="3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CA7" w14:textId="77777777" w:rsidR="00700F7C" w:rsidRDefault="002F10C5">
                            <w:pPr>
                              <w:pStyle w:val="TableParagraph"/>
                              <w:spacing w:before="96"/>
                              <w:ind w:left="1031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Implications</w:t>
                            </w:r>
                            <w:r>
                              <w:rPr>
                                <w:rFonts w:ascii="Century Gothic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future</w:t>
                            </w:r>
                            <w:r>
                              <w:rPr>
                                <w:rFonts w:ascii="Century Gothic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demands</w:t>
                            </w:r>
                          </w:p>
                        </w:tc>
                      </w:tr>
                      <w:tr w:rsidR="00700F7C" w14:paraId="04059CC5" w14:textId="77777777">
                        <w:trPr>
                          <w:trHeight w:hRule="exact" w:val="692"/>
                        </w:trPr>
                        <w:tc>
                          <w:tcPr>
                            <w:tcW w:w="1896" w:type="dxa"/>
                            <w:vMerge/>
                            <w:tcBorders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CA9" w14:textId="77777777" w:rsidR="00700F7C" w:rsidRDefault="00700F7C"/>
                        </w:tc>
                        <w:tc>
                          <w:tcPr>
                            <w:tcW w:w="5312" w:type="dxa"/>
                            <w:gridSpan w:val="2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CAA" w14:textId="77777777" w:rsidR="00700F7C" w:rsidRDefault="00700F7C"/>
                        </w:tc>
                        <w:tc>
                          <w:tcPr>
                            <w:tcW w:w="3058" w:type="dxa"/>
                            <w:gridSpan w:val="3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CAB" w14:textId="77777777" w:rsidR="00700F7C" w:rsidRDefault="00700F7C"/>
                        </w:tc>
                        <w:tc>
                          <w:tcPr>
                            <w:tcW w:w="2914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CAC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AD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AE" w14:textId="77777777" w:rsidR="00700F7C" w:rsidRDefault="00700F7C">
                            <w:pPr>
                              <w:pStyle w:val="TableParagraph"/>
                              <w:spacing w:before="1"/>
                              <w:rPr>
                                <w:rFonts w:ascii="Century Gothic" w:eastAsia="Century Gothic" w:hAnsi="Century Gothic" w:cs="Century Gothic"/>
                                <w:sz w:val="26"/>
                                <w:szCs w:val="26"/>
                              </w:rPr>
                            </w:pPr>
                          </w:p>
                          <w:p w14:paraId="04059CAF" w14:textId="77777777" w:rsidR="00700F7C" w:rsidRDefault="002F10C5">
                            <w:pPr>
                              <w:pStyle w:val="TableParagraph"/>
                              <w:ind w:left="272" w:right="275" w:hanging="3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Predominant</w:t>
                            </w:r>
                            <w:r>
                              <w:rPr>
                                <w:rFonts w:ascii="Century Gothic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urgency of</w:t>
                            </w:r>
                            <w:r>
                              <w:rPr>
                                <w:rFonts w:ascii="Century Gothic"/>
                                <w:b/>
                                <w:spacing w:val="24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environmental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demand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 xml:space="preserve"> for</w:t>
                            </w:r>
                            <w:r>
                              <w:rPr>
                                <w:rFonts w:ascii="Century Gothic"/>
                                <w:b/>
                                <w:spacing w:val="30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water</w:t>
                            </w:r>
                          </w:p>
                        </w:tc>
                        <w:tc>
                          <w:tcPr>
                            <w:tcW w:w="1757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CB0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B1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B2" w14:textId="77777777" w:rsidR="00700F7C" w:rsidRDefault="00700F7C">
                            <w:pPr>
                              <w:pStyle w:val="TableParagraph"/>
                              <w:spacing w:before="1"/>
                              <w:rPr>
                                <w:rFonts w:ascii="Century Gothic" w:eastAsia="Century Gothic" w:hAnsi="Century Gothic" w:cs="Century Gothic"/>
                                <w:sz w:val="26"/>
                                <w:szCs w:val="26"/>
                              </w:rPr>
                            </w:pPr>
                          </w:p>
                          <w:p w14:paraId="04059CB3" w14:textId="77777777" w:rsidR="00700F7C" w:rsidRDefault="002F10C5">
                            <w:pPr>
                              <w:pStyle w:val="TableParagraph"/>
                              <w:ind w:left="95" w:right="90" w:hanging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Purpose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under</w:t>
                            </w:r>
                            <w:r>
                              <w:rPr>
                                <w:rFonts w:ascii="Century Gothic"/>
                                <w:b/>
                                <w:spacing w:val="19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medium</w:t>
                            </w:r>
                            <w:r>
                              <w:rPr>
                                <w:rFonts w:ascii="Century Gothic"/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resource</w:t>
                            </w:r>
                            <w:r>
                              <w:rPr>
                                <w:rFonts w:ascii="Century Gothic"/>
                                <w:b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availability</w:t>
                            </w:r>
                          </w:p>
                        </w:tc>
                        <w:tc>
                          <w:tcPr>
                            <w:tcW w:w="2258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CB4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B5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B6" w14:textId="77777777" w:rsidR="00700F7C" w:rsidRDefault="00700F7C">
                            <w:pPr>
                              <w:pStyle w:val="TableParagraph"/>
                              <w:spacing w:before="1"/>
                              <w:rPr>
                                <w:rFonts w:ascii="Century Gothic" w:eastAsia="Century Gothic" w:hAnsi="Century Gothic" w:cs="Century Gothic"/>
                                <w:sz w:val="17"/>
                                <w:szCs w:val="17"/>
                              </w:rPr>
                            </w:pPr>
                          </w:p>
                          <w:p w14:paraId="04059CB7" w14:textId="77777777" w:rsidR="00700F7C" w:rsidRDefault="002F10C5">
                            <w:pPr>
                              <w:pStyle w:val="TableParagraph"/>
                              <w:ind w:left="215" w:right="213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Potential</w:t>
                            </w:r>
                            <w:r>
                              <w:rPr>
                                <w:rFonts w:ascii="Century Gothic"/>
                                <w:b/>
                                <w:spacing w:val="24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Commonwealth</w:t>
                            </w:r>
                            <w:r>
                              <w:rPr>
                                <w:rFonts w:ascii="Century Gothic"/>
                                <w:b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environmental</w:t>
                            </w:r>
                            <w:r>
                              <w:rPr>
                                <w:rFonts w:ascii="Century Gothic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b/>
                                <w:spacing w:val="26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contribution?</w:t>
                            </w:r>
                          </w:p>
                        </w:tc>
                        <w:tc>
                          <w:tcPr>
                            <w:tcW w:w="1760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CB8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B9" w14:textId="77777777" w:rsidR="00700F7C" w:rsidRDefault="00700F7C">
                            <w:pPr>
                              <w:pStyle w:val="TableParagraph"/>
                              <w:spacing w:before="1"/>
                              <w:rPr>
                                <w:rFonts w:ascii="Century Gothic" w:eastAsia="Century Gothic" w:hAnsi="Century Gothic" w:cs="Century Gothic"/>
                                <w:sz w:val="17"/>
                                <w:szCs w:val="17"/>
                              </w:rPr>
                            </w:pPr>
                          </w:p>
                          <w:p w14:paraId="04059CBA" w14:textId="77777777" w:rsidR="00700F7C" w:rsidRDefault="002F10C5">
                            <w:pPr>
                              <w:pStyle w:val="TableParagraph"/>
                              <w:ind w:left="116" w:right="113" w:hanging="2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Likely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urgency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27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demand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2018–</w:t>
                            </w:r>
                          </w:p>
                          <w:p w14:paraId="04059CBB" w14:textId="77777777" w:rsidR="00700F7C" w:rsidRDefault="002F10C5">
                            <w:pPr>
                              <w:pStyle w:val="TableParagraph"/>
                              <w:ind w:left="126" w:right="123" w:hanging="6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19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if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watering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23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occurred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as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23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planned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2017–</w:t>
                            </w:r>
                          </w:p>
                          <w:p w14:paraId="04059CBC" w14:textId="77777777" w:rsidR="00700F7C" w:rsidRDefault="002F10C5">
                            <w:pPr>
                              <w:pStyle w:val="TableParagraph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536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CBD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BE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BF" w14:textId="77777777" w:rsidR="00700F7C" w:rsidRDefault="00700F7C">
                            <w:pPr>
                              <w:pStyle w:val="TableParagraph"/>
                              <w:spacing w:before="1"/>
                              <w:rPr>
                                <w:rFonts w:ascii="Century Gothic" w:eastAsia="Century Gothic" w:hAnsi="Century Gothic" w:cs="Century Gothic"/>
                                <w:sz w:val="26"/>
                                <w:szCs w:val="26"/>
                              </w:rPr>
                            </w:pPr>
                          </w:p>
                          <w:p w14:paraId="04059CC0" w14:textId="77777777" w:rsidR="00700F7C" w:rsidRDefault="002F10C5">
                            <w:pPr>
                              <w:pStyle w:val="TableParagraph"/>
                              <w:ind w:right="2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2019-20</w:t>
                            </w:r>
                          </w:p>
                          <w:p w14:paraId="04059CC1" w14:textId="77777777" w:rsidR="00700F7C" w:rsidRDefault="002F10C5">
                            <w:pPr>
                              <w:pStyle w:val="TableParagraph"/>
                              <w:ind w:left="106" w:right="109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Range</w:t>
                            </w:r>
                            <w:r>
                              <w:rPr>
                                <w:rFonts w:ascii="Century Gothic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likely</w:t>
                            </w:r>
                            <w:r>
                              <w:rPr>
                                <w:rFonts w:ascii="Century Gothic"/>
                                <w:b/>
                                <w:spacing w:val="24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demand</w:t>
                            </w:r>
                          </w:p>
                        </w:tc>
                        <w:tc>
                          <w:tcPr>
                            <w:tcW w:w="1553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CC2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C3" w14:textId="77777777" w:rsidR="00700F7C" w:rsidRDefault="00700F7C">
                            <w:pPr>
                              <w:pStyle w:val="TableParagraph"/>
                              <w:spacing w:before="9"/>
                              <w:rPr>
                                <w:rFonts w:ascii="Century Gothic" w:eastAsia="Century Gothic" w:hAnsi="Century Gothic" w:cs="Century Gothic"/>
                                <w:sz w:val="15"/>
                                <w:szCs w:val="15"/>
                              </w:rPr>
                            </w:pPr>
                          </w:p>
                          <w:p w14:paraId="04059CC4" w14:textId="77777777" w:rsidR="00700F7C" w:rsidRDefault="002F10C5">
                            <w:pPr>
                              <w:pStyle w:val="TableParagraph"/>
                              <w:ind w:left="135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Met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2018-19</w:t>
                            </w:r>
                          </w:p>
                        </w:tc>
                      </w:tr>
                      <w:tr w:rsidR="00700F7C" w14:paraId="04059CD7" w14:textId="77777777">
                        <w:trPr>
                          <w:trHeight w:hRule="exact" w:val="389"/>
                        </w:trPr>
                        <w:tc>
                          <w:tcPr>
                            <w:tcW w:w="1896" w:type="dxa"/>
                            <w:vMerge/>
                            <w:tcBorders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CC6" w14:textId="77777777" w:rsidR="00700F7C" w:rsidRDefault="00700F7C"/>
                        </w:tc>
                        <w:tc>
                          <w:tcPr>
                            <w:tcW w:w="3115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CC7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C8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C9" w14:textId="77777777" w:rsidR="00700F7C" w:rsidRDefault="00700F7C">
                            <w:pPr>
                              <w:pStyle w:val="TableParagraph"/>
                              <w:spacing w:before="11"/>
                              <w:rPr>
                                <w:rFonts w:ascii="Century Gothic" w:eastAsia="Century Gothic" w:hAnsi="Century Gothic" w:cs="Century Gothic"/>
                                <w:sz w:val="15"/>
                                <w:szCs w:val="15"/>
                              </w:rPr>
                            </w:pPr>
                          </w:p>
                          <w:p w14:paraId="04059CCA" w14:textId="77777777" w:rsidR="00700F7C" w:rsidRDefault="002F10C5">
                            <w:pPr>
                              <w:pStyle w:val="TableParagraph"/>
                              <w:ind w:left="978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Flow/volume</w:t>
                            </w:r>
                          </w:p>
                        </w:tc>
                        <w:tc>
                          <w:tcPr>
                            <w:tcW w:w="2197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CCB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CC" w14:textId="77777777" w:rsidR="00700F7C" w:rsidRDefault="00700F7C">
                            <w:pPr>
                              <w:pStyle w:val="TableParagraph"/>
                              <w:spacing w:before="11"/>
                              <w:rPr>
                                <w:rFonts w:ascii="Century Gothic" w:eastAsia="Century Gothic" w:hAnsi="Century Gothic" w:cs="Century Gothic"/>
                                <w:sz w:val="15"/>
                                <w:szCs w:val="15"/>
                              </w:rPr>
                            </w:pPr>
                          </w:p>
                          <w:p w14:paraId="04059CCD" w14:textId="77777777" w:rsidR="00700F7C" w:rsidRDefault="002F10C5">
                            <w:pPr>
                              <w:pStyle w:val="TableParagraph"/>
                              <w:ind w:left="217" w:right="220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Required</w:t>
                            </w:r>
                            <w:r>
                              <w:rPr>
                                <w:rFonts w:ascii="Century Gothic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frequency</w:t>
                            </w:r>
                            <w:r>
                              <w:rPr>
                                <w:rFonts w:ascii="Century Gothic"/>
                                <w:b/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(maximum</w:t>
                            </w:r>
                            <w:r>
                              <w:rPr>
                                <w:rFonts w:ascii="Century Gothic"/>
                                <w:b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dry</w:t>
                            </w:r>
                            <w:r>
                              <w:rPr>
                                <w:rFonts w:ascii="Century Gothic"/>
                                <w:b/>
                                <w:spacing w:val="22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interval)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CCE" w14:textId="77777777" w:rsidR="00700F7C" w:rsidRDefault="002F10C5">
                            <w:pPr>
                              <w:pStyle w:val="TableParagraph"/>
                              <w:spacing w:before="65"/>
                              <w:ind w:left="145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2014–15</w:t>
                            </w:r>
                          </w:p>
                        </w:tc>
                        <w:tc>
                          <w:tcPr>
                            <w:tcW w:w="1018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CCF" w14:textId="77777777" w:rsidR="00700F7C" w:rsidRDefault="002F10C5">
                            <w:pPr>
                              <w:pStyle w:val="TableParagraph"/>
                              <w:spacing w:before="65"/>
                              <w:ind w:left="15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2015-16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CD0" w14:textId="77777777" w:rsidR="00700F7C" w:rsidRDefault="002F10C5">
                            <w:pPr>
                              <w:pStyle w:val="TableParagraph"/>
                              <w:spacing w:before="65"/>
                              <w:ind w:left="15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2016-17</w:t>
                            </w:r>
                          </w:p>
                        </w:tc>
                        <w:tc>
                          <w:tcPr>
                            <w:tcW w:w="2914" w:type="dxa"/>
                            <w:vMerge/>
                            <w:tcBorders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CD1" w14:textId="77777777" w:rsidR="00700F7C" w:rsidRDefault="00700F7C"/>
                        </w:tc>
                        <w:tc>
                          <w:tcPr>
                            <w:tcW w:w="1757" w:type="dxa"/>
                            <w:vMerge/>
                            <w:tcBorders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CD2" w14:textId="77777777" w:rsidR="00700F7C" w:rsidRDefault="00700F7C"/>
                        </w:tc>
                        <w:tc>
                          <w:tcPr>
                            <w:tcW w:w="2258" w:type="dxa"/>
                            <w:vMerge/>
                            <w:tcBorders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CD3" w14:textId="77777777" w:rsidR="00700F7C" w:rsidRDefault="00700F7C"/>
                        </w:tc>
                        <w:tc>
                          <w:tcPr>
                            <w:tcW w:w="1760" w:type="dxa"/>
                            <w:vMerge/>
                            <w:tcBorders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CD4" w14:textId="77777777" w:rsidR="00700F7C" w:rsidRDefault="00700F7C"/>
                        </w:tc>
                        <w:tc>
                          <w:tcPr>
                            <w:tcW w:w="1536" w:type="dxa"/>
                            <w:vMerge/>
                            <w:tcBorders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CD5" w14:textId="77777777" w:rsidR="00700F7C" w:rsidRDefault="00700F7C"/>
                        </w:tc>
                        <w:tc>
                          <w:tcPr>
                            <w:tcW w:w="1553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CD6" w14:textId="77777777" w:rsidR="00700F7C" w:rsidRDefault="00700F7C"/>
                        </w:tc>
                      </w:tr>
                      <w:tr w:rsidR="00700F7C" w14:paraId="04059CEB" w14:textId="77777777">
                        <w:trPr>
                          <w:trHeight w:hRule="exact" w:val="1140"/>
                        </w:trPr>
                        <w:tc>
                          <w:tcPr>
                            <w:tcW w:w="1896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CD8" w14:textId="77777777" w:rsidR="00700F7C" w:rsidRDefault="00700F7C"/>
                        </w:tc>
                        <w:tc>
                          <w:tcPr>
                            <w:tcW w:w="3115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CD9" w14:textId="77777777" w:rsidR="00700F7C" w:rsidRDefault="00700F7C"/>
                        </w:tc>
                        <w:tc>
                          <w:tcPr>
                            <w:tcW w:w="2197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CDA" w14:textId="77777777" w:rsidR="00700F7C" w:rsidRDefault="00700F7C"/>
                        </w:tc>
                        <w:tc>
                          <w:tcPr>
                            <w:tcW w:w="1020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CDB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DC" w14:textId="77777777" w:rsidR="00700F7C" w:rsidRDefault="00700F7C">
                            <w:pPr>
                              <w:pStyle w:val="TableParagraph"/>
                              <w:spacing w:before="1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DD" w14:textId="77777777" w:rsidR="00700F7C" w:rsidRDefault="002F10C5">
                            <w:pPr>
                              <w:pStyle w:val="TableParagraph"/>
                              <w:ind w:left="157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(drying)</w:t>
                            </w:r>
                          </w:p>
                        </w:tc>
                        <w:tc>
                          <w:tcPr>
                            <w:tcW w:w="1018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CDE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DF" w14:textId="77777777" w:rsidR="00700F7C" w:rsidRDefault="00700F7C">
                            <w:pPr>
                              <w:pStyle w:val="TableParagraph"/>
                              <w:spacing w:before="1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E0" w14:textId="77777777" w:rsidR="00700F7C" w:rsidRDefault="002F10C5">
                            <w:pPr>
                              <w:pStyle w:val="TableParagraph"/>
                              <w:ind w:left="157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(drying)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CE1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E2" w14:textId="77777777" w:rsidR="00700F7C" w:rsidRDefault="00700F7C">
                            <w:pPr>
                              <w:pStyle w:val="TableParagraph"/>
                              <w:spacing w:before="1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E3" w14:textId="77777777" w:rsidR="00700F7C" w:rsidRDefault="002F10C5">
                            <w:pPr>
                              <w:pStyle w:val="TableParagraph"/>
                              <w:ind w:left="26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(wet)</w:t>
                            </w:r>
                          </w:p>
                        </w:tc>
                        <w:tc>
                          <w:tcPr>
                            <w:tcW w:w="2914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CE4" w14:textId="77777777" w:rsidR="00700F7C" w:rsidRDefault="00700F7C"/>
                        </w:tc>
                        <w:tc>
                          <w:tcPr>
                            <w:tcW w:w="1757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CE5" w14:textId="77777777" w:rsidR="00700F7C" w:rsidRDefault="00700F7C"/>
                        </w:tc>
                        <w:tc>
                          <w:tcPr>
                            <w:tcW w:w="2258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CE6" w14:textId="77777777" w:rsidR="00700F7C" w:rsidRDefault="00700F7C"/>
                        </w:tc>
                        <w:tc>
                          <w:tcPr>
                            <w:tcW w:w="1760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CE7" w14:textId="77777777" w:rsidR="00700F7C" w:rsidRDefault="00700F7C"/>
                        </w:tc>
                        <w:tc>
                          <w:tcPr>
                            <w:tcW w:w="1536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CE8" w14:textId="77777777" w:rsidR="00700F7C" w:rsidRDefault="00700F7C"/>
                        </w:tc>
                        <w:tc>
                          <w:tcPr>
                            <w:tcW w:w="1553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CE9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EA" w14:textId="77777777" w:rsidR="00700F7C" w:rsidRDefault="002F10C5">
                            <w:pPr>
                              <w:pStyle w:val="TableParagraph"/>
                              <w:spacing w:before="111"/>
                              <w:ind w:left="431" w:right="310" w:hanging="125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Not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met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23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2018-19</w:t>
                            </w:r>
                          </w:p>
                        </w:tc>
                      </w:tr>
                      <w:tr w:rsidR="00700F7C" w14:paraId="04059D0E" w14:textId="77777777">
                        <w:trPr>
                          <w:trHeight w:hRule="exact" w:val="871"/>
                        </w:trPr>
                        <w:tc>
                          <w:tcPr>
                            <w:tcW w:w="1896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CEC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ED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EE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EF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F0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F1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F2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F3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F4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F5" w14:textId="77777777" w:rsidR="00700F7C" w:rsidRDefault="00700F7C">
                            <w:pPr>
                              <w:pStyle w:val="TableParagraph"/>
                              <w:spacing w:before="2"/>
                              <w:rPr>
                                <w:rFonts w:ascii="Century Gothic" w:eastAsia="Century Gothic" w:hAnsi="Century Gothic" w:cs="Century Gothic"/>
                                <w:sz w:val="26"/>
                                <w:szCs w:val="26"/>
                              </w:rPr>
                            </w:pPr>
                          </w:p>
                          <w:p w14:paraId="04059CF6" w14:textId="77777777" w:rsidR="00700F7C" w:rsidRDefault="002F10C5">
                            <w:pPr>
                              <w:pStyle w:val="TableParagraph"/>
                              <w:ind w:left="138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Junction</w:t>
                            </w:r>
                            <w:r>
                              <w:rPr>
                                <w:rFonts w:ascii="Century Gothic"/>
                                <w:b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Wetlands</w:t>
                            </w:r>
                          </w:p>
                        </w:tc>
                        <w:tc>
                          <w:tcPr>
                            <w:tcW w:w="3115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CF7" w14:textId="77777777" w:rsidR="00700F7C" w:rsidRDefault="002F10C5">
                            <w:pPr>
                              <w:pStyle w:val="TableParagraph"/>
                              <w:spacing w:before="79"/>
                              <w:ind w:left="92" w:right="10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Flows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&gt;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5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GL/day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 xml:space="preserve">@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d/s Balranald</w:t>
                            </w:r>
                            <w:r>
                              <w:rPr>
                                <w:rFonts w:ascii="Century Gothic"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Weir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&gt;10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GL/day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@</w:t>
                            </w:r>
                            <w:r>
                              <w:rPr>
                                <w:rFonts w:ascii="Century Gothic"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Murrumbidgee</w:t>
                            </w:r>
                            <w:r>
                              <w:rPr>
                                <w:rFonts w:ascii="Century Gothic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confluence</w:t>
                            </w:r>
                            <w:r>
                              <w:rPr>
                                <w:rFonts w:ascii="Century Gothic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rFonts w:ascii="Century Gothic"/>
                                <w:spacing w:val="21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Murray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targeting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wetland</w:t>
                            </w:r>
                            <w:r>
                              <w:rPr>
                                <w:rFonts w:ascii="Century Gothic"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vegetation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habitat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spacing w:val="23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native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fish,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frogs,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turtles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waterbirds</w:t>
                            </w:r>
                          </w:p>
                        </w:tc>
                        <w:tc>
                          <w:tcPr>
                            <w:tcW w:w="2197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CF8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F9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CFA" w14:textId="77777777" w:rsidR="00700F7C" w:rsidRDefault="00700F7C">
                            <w:pPr>
                              <w:pStyle w:val="TableParagraph"/>
                              <w:spacing w:before="6"/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24"/>
                              </w:rPr>
                            </w:pPr>
                          </w:p>
                          <w:p w14:paraId="04059CFB" w14:textId="77777777" w:rsidR="00700F7C" w:rsidRDefault="002F10C5">
                            <w:pPr>
                              <w:pStyle w:val="TableParagraph"/>
                              <w:ind w:left="9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5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every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10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years</w:t>
                            </w:r>
                          </w:p>
                        </w:tc>
                        <w:tc>
                          <w:tcPr>
                            <w:tcW w:w="1020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CFC" w14:textId="77777777" w:rsidR="00700F7C" w:rsidRDefault="00700F7C"/>
                        </w:tc>
                        <w:tc>
                          <w:tcPr>
                            <w:tcW w:w="1018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  <w:shd w:val="clear" w:color="auto" w:fill="BEBEBE"/>
                          </w:tcPr>
                          <w:p w14:paraId="04059CFD" w14:textId="77777777" w:rsidR="00700F7C" w:rsidRDefault="00700F7C"/>
                        </w:tc>
                        <w:tc>
                          <w:tcPr>
                            <w:tcW w:w="1020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  <w:shd w:val="clear" w:color="auto" w:fill="808080"/>
                          </w:tcPr>
                          <w:p w14:paraId="04059CFE" w14:textId="77777777" w:rsidR="00700F7C" w:rsidRDefault="00700F7C"/>
                        </w:tc>
                        <w:tc>
                          <w:tcPr>
                            <w:tcW w:w="2914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  <w:shd w:val="clear" w:color="auto" w:fill="FF0000"/>
                          </w:tcPr>
                          <w:p w14:paraId="04059CFF" w14:textId="77777777" w:rsidR="00700F7C" w:rsidRDefault="00700F7C">
                            <w:pPr>
                              <w:pStyle w:val="TableParagraph"/>
                              <w:spacing w:before="6"/>
                              <w:rPr>
                                <w:rFonts w:ascii="Century Gothic" w:eastAsia="Century Gothic" w:hAnsi="Century Gothic" w:cs="Century Gothic"/>
                                <w:sz w:val="15"/>
                                <w:szCs w:val="15"/>
                              </w:rPr>
                            </w:pPr>
                          </w:p>
                          <w:p w14:paraId="04059D00" w14:textId="77777777" w:rsidR="00700F7C" w:rsidRDefault="002F10C5">
                            <w:pPr>
                              <w:pStyle w:val="TableParagraph"/>
                              <w:ind w:right="4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HIGH</w:t>
                            </w:r>
                          </w:p>
                          <w:p w14:paraId="04059D01" w14:textId="77777777" w:rsidR="00700F7C" w:rsidRDefault="002F10C5">
                            <w:pPr>
                              <w:pStyle w:val="TableParagraph"/>
                              <w:ind w:left="143" w:right="148" w:hanging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Limited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flows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since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2012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have</w:t>
                            </w:r>
                            <w:r>
                              <w:rPr>
                                <w:rFonts w:ascii="Century Gothic"/>
                                <w:spacing w:val="25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severely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compromised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29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recovery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degraded</w:t>
                            </w:r>
                            <w:r>
                              <w:rPr>
                                <w:rFonts w:ascii="Century Gothic"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wetland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vegetation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21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recruitment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frog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turtles</w:t>
                            </w:r>
                          </w:p>
                        </w:tc>
                        <w:tc>
                          <w:tcPr>
                            <w:tcW w:w="1757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D02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D03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D04" w14:textId="77777777" w:rsidR="00700F7C" w:rsidRDefault="00700F7C">
                            <w:pPr>
                              <w:pStyle w:val="TableParagraph"/>
                              <w:spacing w:before="6"/>
                              <w:rPr>
                                <w:rFonts w:ascii="Century Gothic" w:eastAsia="Century Gothic" w:hAnsi="Century Gothic" w:cs="Century Gothic"/>
                                <w:sz w:val="15"/>
                                <w:szCs w:val="15"/>
                              </w:rPr>
                            </w:pPr>
                          </w:p>
                          <w:p w14:paraId="04059D05" w14:textId="77777777" w:rsidR="00700F7C" w:rsidRDefault="002F10C5">
                            <w:pPr>
                              <w:pStyle w:val="TableParagraph"/>
                              <w:ind w:left="558" w:right="132" w:hanging="423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C00000"/>
                                <w:spacing w:val="-1"/>
                                <w:sz w:val="18"/>
                              </w:rPr>
                              <w:t xml:space="preserve">Avoid </w:t>
                            </w:r>
                            <w:r>
                              <w:rPr>
                                <w:rFonts w:ascii="Century Gothic"/>
                                <w:b/>
                                <w:color w:val="C00000"/>
                                <w:sz w:val="18"/>
                              </w:rPr>
                              <w:t>Damage</w:t>
                            </w:r>
                            <w:r>
                              <w:rPr>
                                <w:rFonts w:ascii="Century Gothic"/>
                                <w:b/>
                                <w:color w:val="C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C00000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Century Gothic"/>
                                <w:b/>
                                <w:color w:val="C00000"/>
                                <w:spacing w:val="25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E36C09"/>
                                <w:spacing w:val="-1"/>
                                <w:sz w:val="18"/>
                              </w:rPr>
                              <w:t>Protect</w:t>
                            </w:r>
                          </w:p>
                        </w:tc>
                        <w:tc>
                          <w:tcPr>
                            <w:tcW w:w="2258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  <w:shd w:val="clear" w:color="auto" w:fill="365F91"/>
                          </w:tcPr>
                          <w:p w14:paraId="04059D06" w14:textId="77777777" w:rsidR="00700F7C" w:rsidRDefault="00700F7C">
                            <w:pPr>
                              <w:pStyle w:val="TableParagraph"/>
                              <w:spacing w:before="6"/>
                              <w:rPr>
                                <w:rFonts w:ascii="Century Gothic" w:eastAsia="Century Gothic" w:hAnsi="Century Gothic" w:cs="Century Gothic"/>
                                <w:sz w:val="15"/>
                                <w:szCs w:val="15"/>
                              </w:rPr>
                            </w:pPr>
                          </w:p>
                          <w:p w14:paraId="04059D07" w14:textId="77777777" w:rsidR="00700F7C" w:rsidRDefault="002F10C5">
                            <w:pPr>
                              <w:pStyle w:val="TableParagraph"/>
                              <w:ind w:left="243" w:right="242" w:hanging="4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color w:val="FFFFFF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potential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2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watering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potentially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through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z w:val="18"/>
                              </w:rPr>
                              <w:t>no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take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26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Lowbidgee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24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supplementary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allocations</w:t>
                            </w:r>
                          </w:p>
                        </w:tc>
                        <w:tc>
                          <w:tcPr>
                            <w:tcW w:w="1760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  <w:shd w:val="clear" w:color="auto" w:fill="FF0000"/>
                          </w:tcPr>
                          <w:p w14:paraId="04059D08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D09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D0A" w14:textId="77777777" w:rsidR="00700F7C" w:rsidRDefault="00700F7C">
                            <w:pPr>
                              <w:pStyle w:val="TableParagraph"/>
                              <w:spacing w:before="6"/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24"/>
                              </w:rPr>
                            </w:pPr>
                          </w:p>
                          <w:p w14:paraId="04059D0B" w14:textId="77777777" w:rsidR="00700F7C" w:rsidRDefault="002F10C5">
                            <w:pPr>
                              <w:pStyle w:val="TableParagraph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HIGH</w:t>
                            </w:r>
                          </w:p>
                        </w:tc>
                        <w:tc>
                          <w:tcPr>
                            <w:tcW w:w="3089" w:type="dxa"/>
                            <w:gridSpan w:val="2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FF0000"/>
                          </w:tcPr>
                          <w:p w14:paraId="04059D0C" w14:textId="77777777" w:rsidR="00700F7C" w:rsidRDefault="00700F7C">
                            <w:pPr>
                              <w:pStyle w:val="TableParagraph"/>
                              <w:spacing w:before="1"/>
                              <w:rPr>
                                <w:rFonts w:ascii="Century Gothic" w:eastAsia="Century Gothic" w:hAnsi="Century Gothic" w:cs="Century Gothic"/>
                                <w:sz w:val="25"/>
                                <w:szCs w:val="25"/>
                              </w:rPr>
                            </w:pPr>
                          </w:p>
                          <w:p w14:paraId="04059D0D" w14:textId="77777777" w:rsidR="00700F7C" w:rsidRDefault="002F10C5">
                            <w:pPr>
                              <w:pStyle w:val="TableParagraph"/>
                              <w:ind w:right="2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HIGH</w:t>
                            </w:r>
                          </w:p>
                        </w:tc>
                      </w:tr>
                      <w:tr w:rsidR="00700F7C" w14:paraId="04059D1B" w14:textId="77777777">
                        <w:trPr>
                          <w:trHeight w:hRule="exact" w:val="869"/>
                        </w:trPr>
                        <w:tc>
                          <w:tcPr>
                            <w:tcW w:w="1896" w:type="dxa"/>
                            <w:vMerge/>
                            <w:tcBorders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D0F" w14:textId="77777777" w:rsidR="00700F7C" w:rsidRDefault="00700F7C"/>
                        </w:tc>
                        <w:tc>
                          <w:tcPr>
                            <w:tcW w:w="3115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D10" w14:textId="77777777" w:rsidR="00700F7C" w:rsidRDefault="00700F7C"/>
                        </w:tc>
                        <w:tc>
                          <w:tcPr>
                            <w:tcW w:w="2197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D11" w14:textId="77777777" w:rsidR="00700F7C" w:rsidRDefault="00700F7C"/>
                        </w:tc>
                        <w:tc>
                          <w:tcPr>
                            <w:tcW w:w="1020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D12" w14:textId="77777777" w:rsidR="00700F7C" w:rsidRDefault="00700F7C"/>
                        </w:tc>
                        <w:tc>
                          <w:tcPr>
                            <w:tcW w:w="1018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BEBEBE"/>
                          </w:tcPr>
                          <w:p w14:paraId="04059D13" w14:textId="77777777" w:rsidR="00700F7C" w:rsidRDefault="00700F7C"/>
                        </w:tc>
                        <w:tc>
                          <w:tcPr>
                            <w:tcW w:w="1020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808080"/>
                          </w:tcPr>
                          <w:p w14:paraId="04059D14" w14:textId="77777777" w:rsidR="00700F7C" w:rsidRDefault="00700F7C"/>
                        </w:tc>
                        <w:tc>
                          <w:tcPr>
                            <w:tcW w:w="2914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FF0000"/>
                          </w:tcPr>
                          <w:p w14:paraId="04059D15" w14:textId="77777777" w:rsidR="00700F7C" w:rsidRDefault="00700F7C"/>
                        </w:tc>
                        <w:tc>
                          <w:tcPr>
                            <w:tcW w:w="1757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D16" w14:textId="77777777" w:rsidR="00700F7C" w:rsidRDefault="00700F7C"/>
                        </w:tc>
                        <w:tc>
                          <w:tcPr>
                            <w:tcW w:w="2258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365F91"/>
                          </w:tcPr>
                          <w:p w14:paraId="04059D17" w14:textId="77777777" w:rsidR="00700F7C" w:rsidRDefault="00700F7C"/>
                        </w:tc>
                        <w:tc>
                          <w:tcPr>
                            <w:tcW w:w="1760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FF0000"/>
                          </w:tcPr>
                          <w:p w14:paraId="04059D18" w14:textId="77777777" w:rsidR="00700F7C" w:rsidRDefault="00700F7C"/>
                        </w:tc>
                        <w:tc>
                          <w:tcPr>
                            <w:tcW w:w="3089" w:type="dxa"/>
                            <w:gridSpan w:val="2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FF0000"/>
                          </w:tcPr>
                          <w:p w14:paraId="04059D19" w14:textId="77777777" w:rsidR="00700F7C" w:rsidRDefault="00700F7C">
                            <w:pPr>
                              <w:pStyle w:val="TableParagraph"/>
                              <w:spacing w:before="11"/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24"/>
                              </w:rPr>
                            </w:pPr>
                          </w:p>
                          <w:p w14:paraId="04059D1A" w14:textId="77777777" w:rsidR="00700F7C" w:rsidRDefault="002F10C5">
                            <w:pPr>
                              <w:pStyle w:val="TableParagraph"/>
                              <w:ind w:right="2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HIGH</w:t>
                            </w:r>
                          </w:p>
                        </w:tc>
                      </w:tr>
                      <w:tr w:rsidR="00700F7C" w14:paraId="04059D35" w14:textId="77777777">
                        <w:trPr>
                          <w:trHeight w:hRule="exact" w:val="871"/>
                        </w:trPr>
                        <w:tc>
                          <w:tcPr>
                            <w:tcW w:w="1896" w:type="dxa"/>
                            <w:vMerge/>
                            <w:tcBorders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D1C" w14:textId="77777777" w:rsidR="00700F7C" w:rsidRDefault="00700F7C"/>
                        </w:tc>
                        <w:tc>
                          <w:tcPr>
                            <w:tcW w:w="3115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D1D" w14:textId="77777777" w:rsidR="00700F7C" w:rsidRDefault="00700F7C">
                            <w:pPr>
                              <w:pStyle w:val="TableParagraph"/>
                              <w:spacing w:before="6"/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24"/>
                              </w:rPr>
                            </w:pPr>
                          </w:p>
                          <w:p w14:paraId="04059D1E" w14:textId="77777777" w:rsidR="00700F7C" w:rsidRDefault="002F10C5">
                            <w:pPr>
                              <w:pStyle w:val="TableParagraph"/>
                              <w:ind w:left="92" w:right="167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Flows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greater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than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 xml:space="preserve">7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GL/day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@</w:t>
                            </w:r>
                            <w:r>
                              <w:rPr>
                                <w:rFonts w:ascii="Century Gothic"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d/s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Balranald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Weir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targeting</w:t>
                            </w:r>
                            <w:r>
                              <w:rPr>
                                <w:rFonts w:ascii="Century Gothic"/>
                                <w:spacing w:val="23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wetland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vegetation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habitat</w:t>
                            </w:r>
                            <w:r>
                              <w:rPr>
                                <w:rFonts w:ascii="Century Gothic"/>
                                <w:spacing w:val="2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native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fish,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frogs,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turtles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waterbirds</w:t>
                            </w:r>
                          </w:p>
                        </w:tc>
                        <w:tc>
                          <w:tcPr>
                            <w:tcW w:w="2197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D1F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D20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D21" w14:textId="77777777" w:rsidR="00700F7C" w:rsidRDefault="00700F7C">
                            <w:pPr>
                              <w:pStyle w:val="TableParagraph"/>
                              <w:spacing w:before="6"/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24"/>
                              </w:rPr>
                            </w:pPr>
                          </w:p>
                          <w:p w14:paraId="04059D22" w14:textId="77777777" w:rsidR="00700F7C" w:rsidRDefault="002F10C5">
                            <w:pPr>
                              <w:pStyle w:val="TableParagraph"/>
                              <w:ind w:left="9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5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every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10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years</w:t>
                            </w:r>
                          </w:p>
                        </w:tc>
                        <w:tc>
                          <w:tcPr>
                            <w:tcW w:w="1020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D23" w14:textId="77777777" w:rsidR="00700F7C" w:rsidRDefault="00700F7C"/>
                        </w:tc>
                        <w:tc>
                          <w:tcPr>
                            <w:tcW w:w="1018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D24" w14:textId="77777777" w:rsidR="00700F7C" w:rsidRDefault="00700F7C"/>
                        </w:tc>
                        <w:tc>
                          <w:tcPr>
                            <w:tcW w:w="1020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  <w:shd w:val="clear" w:color="auto" w:fill="808080"/>
                          </w:tcPr>
                          <w:p w14:paraId="04059D25" w14:textId="77777777" w:rsidR="00700F7C" w:rsidRDefault="00700F7C"/>
                        </w:tc>
                        <w:tc>
                          <w:tcPr>
                            <w:tcW w:w="2914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  <w:shd w:val="clear" w:color="auto" w:fill="FF0000"/>
                          </w:tcPr>
                          <w:p w14:paraId="04059D26" w14:textId="77777777" w:rsidR="00700F7C" w:rsidRDefault="00700F7C">
                            <w:pPr>
                              <w:pStyle w:val="TableParagraph"/>
                              <w:spacing w:before="6"/>
                              <w:rPr>
                                <w:rFonts w:ascii="Century Gothic" w:eastAsia="Century Gothic" w:hAnsi="Century Gothic" w:cs="Century Gothic"/>
                                <w:sz w:val="15"/>
                                <w:szCs w:val="15"/>
                              </w:rPr>
                            </w:pPr>
                          </w:p>
                          <w:p w14:paraId="04059D27" w14:textId="77777777" w:rsidR="00700F7C" w:rsidRDefault="002F10C5">
                            <w:pPr>
                              <w:pStyle w:val="TableParagraph"/>
                              <w:ind w:right="4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HIGH</w:t>
                            </w:r>
                          </w:p>
                          <w:p w14:paraId="04059D28" w14:textId="77777777" w:rsidR="00700F7C" w:rsidRDefault="002F10C5">
                            <w:pPr>
                              <w:pStyle w:val="TableParagraph"/>
                              <w:ind w:left="143" w:right="148" w:hanging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Limited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flows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since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2012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have</w:t>
                            </w:r>
                            <w:r>
                              <w:rPr>
                                <w:rFonts w:ascii="Century Gothic"/>
                                <w:spacing w:val="25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severely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compromised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29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recovery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degraded</w:t>
                            </w:r>
                            <w:r>
                              <w:rPr>
                                <w:rFonts w:ascii="Century Gothic"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wetland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vegetation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21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recruitment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frog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turtles</w:t>
                            </w:r>
                          </w:p>
                        </w:tc>
                        <w:tc>
                          <w:tcPr>
                            <w:tcW w:w="1757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D29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D2A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D2B" w14:textId="77777777" w:rsidR="00700F7C" w:rsidRDefault="00700F7C">
                            <w:pPr>
                              <w:pStyle w:val="TableParagraph"/>
                              <w:spacing w:before="6"/>
                              <w:rPr>
                                <w:rFonts w:ascii="Century Gothic" w:eastAsia="Century Gothic" w:hAnsi="Century Gothic" w:cs="Century Gothic"/>
                                <w:sz w:val="15"/>
                                <w:szCs w:val="15"/>
                              </w:rPr>
                            </w:pPr>
                          </w:p>
                          <w:p w14:paraId="04059D2C" w14:textId="77777777" w:rsidR="00700F7C" w:rsidRDefault="002F10C5">
                            <w:pPr>
                              <w:pStyle w:val="TableParagraph"/>
                              <w:ind w:left="558" w:right="132" w:hanging="423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C00000"/>
                                <w:spacing w:val="-1"/>
                                <w:sz w:val="18"/>
                              </w:rPr>
                              <w:t xml:space="preserve">Avoid </w:t>
                            </w:r>
                            <w:r>
                              <w:rPr>
                                <w:rFonts w:ascii="Century Gothic"/>
                                <w:b/>
                                <w:color w:val="C00000"/>
                                <w:sz w:val="18"/>
                              </w:rPr>
                              <w:t>Damage</w:t>
                            </w:r>
                            <w:r>
                              <w:rPr>
                                <w:rFonts w:ascii="Century Gothic"/>
                                <w:b/>
                                <w:color w:val="C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C00000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Century Gothic"/>
                                <w:b/>
                                <w:color w:val="C00000"/>
                                <w:spacing w:val="25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E36C09"/>
                                <w:spacing w:val="-1"/>
                                <w:sz w:val="18"/>
                              </w:rPr>
                              <w:t>Protect</w:t>
                            </w:r>
                          </w:p>
                        </w:tc>
                        <w:tc>
                          <w:tcPr>
                            <w:tcW w:w="2258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  <w:shd w:val="clear" w:color="auto" w:fill="365F91"/>
                          </w:tcPr>
                          <w:p w14:paraId="04059D2D" w14:textId="77777777" w:rsidR="00700F7C" w:rsidRDefault="00700F7C">
                            <w:pPr>
                              <w:pStyle w:val="TableParagraph"/>
                              <w:spacing w:before="6"/>
                              <w:rPr>
                                <w:rFonts w:ascii="Century Gothic" w:eastAsia="Century Gothic" w:hAnsi="Century Gothic" w:cs="Century Gothic"/>
                                <w:sz w:val="15"/>
                                <w:szCs w:val="15"/>
                              </w:rPr>
                            </w:pPr>
                          </w:p>
                          <w:p w14:paraId="04059D2E" w14:textId="77777777" w:rsidR="00700F7C" w:rsidRDefault="002F10C5">
                            <w:pPr>
                              <w:pStyle w:val="TableParagraph"/>
                              <w:ind w:left="243" w:right="242" w:hanging="4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color w:val="FFFFFF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potential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2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watering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potentially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through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z w:val="18"/>
                              </w:rPr>
                              <w:t>no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take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26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Lowbidgee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24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supplementary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allocations</w:t>
                            </w:r>
                          </w:p>
                        </w:tc>
                        <w:tc>
                          <w:tcPr>
                            <w:tcW w:w="1760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  <w:shd w:val="clear" w:color="auto" w:fill="FF0000"/>
                          </w:tcPr>
                          <w:p w14:paraId="04059D2F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D30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D31" w14:textId="77777777" w:rsidR="00700F7C" w:rsidRDefault="00700F7C">
                            <w:pPr>
                              <w:pStyle w:val="TableParagraph"/>
                              <w:spacing w:before="6"/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24"/>
                              </w:rPr>
                            </w:pPr>
                          </w:p>
                          <w:p w14:paraId="04059D32" w14:textId="77777777" w:rsidR="00700F7C" w:rsidRDefault="002F10C5">
                            <w:pPr>
                              <w:pStyle w:val="TableParagraph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HIGH</w:t>
                            </w:r>
                          </w:p>
                        </w:tc>
                        <w:tc>
                          <w:tcPr>
                            <w:tcW w:w="3089" w:type="dxa"/>
                            <w:gridSpan w:val="2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FF0000"/>
                          </w:tcPr>
                          <w:p w14:paraId="04059D33" w14:textId="77777777" w:rsidR="00700F7C" w:rsidRDefault="00700F7C">
                            <w:pPr>
                              <w:pStyle w:val="TableParagraph"/>
                              <w:spacing w:before="1"/>
                              <w:rPr>
                                <w:rFonts w:ascii="Century Gothic" w:eastAsia="Century Gothic" w:hAnsi="Century Gothic" w:cs="Century Gothic"/>
                                <w:sz w:val="25"/>
                                <w:szCs w:val="25"/>
                              </w:rPr>
                            </w:pPr>
                          </w:p>
                          <w:p w14:paraId="04059D34" w14:textId="77777777" w:rsidR="00700F7C" w:rsidRDefault="002F10C5">
                            <w:pPr>
                              <w:pStyle w:val="TableParagraph"/>
                              <w:ind w:right="2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HIGH</w:t>
                            </w:r>
                          </w:p>
                        </w:tc>
                      </w:tr>
                      <w:tr w:rsidR="00700F7C" w14:paraId="04059D42" w14:textId="77777777">
                        <w:trPr>
                          <w:trHeight w:hRule="exact" w:val="869"/>
                        </w:trPr>
                        <w:tc>
                          <w:tcPr>
                            <w:tcW w:w="1896" w:type="dxa"/>
                            <w:vMerge/>
                            <w:tcBorders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D36" w14:textId="77777777" w:rsidR="00700F7C" w:rsidRDefault="00700F7C"/>
                        </w:tc>
                        <w:tc>
                          <w:tcPr>
                            <w:tcW w:w="3115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D37" w14:textId="77777777" w:rsidR="00700F7C" w:rsidRDefault="00700F7C"/>
                        </w:tc>
                        <w:tc>
                          <w:tcPr>
                            <w:tcW w:w="2197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D38" w14:textId="77777777" w:rsidR="00700F7C" w:rsidRDefault="00700F7C"/>
                        </w:tc>
                        <w:tc>
                          <w:tcPr>
                            <w:tcW w:w="1020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D39" w14:textId="77777777" w:rsidR="00700F7C" w:rsidRDefault="00700F7C"/>
                        </w:tc>
                        <w:tc>
                          <w:tcPr>
                            <w:tcW w:w="1018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D3A" w14:textId="77777777" w:rsidR="00700F7C" w:rsidRDefault="00700F7C"/>
                        </w:tc>
                        <w:tc>
                          <w:tcPr>
                            <w:tcW w:w="1020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808080"/>
                          </w:tcPr>
                          <w:p w14:paraId="04059D3B" w14:textId="77777777" w:rsidR="00700F7C" w:rsidRDefault="00700F7C"/>
                        </w:tc>
                        <w:tc>
                          <w:tcPr>
                            <w:tcW w:w="2914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FF0000"/>
                          </w:tcPr>
                          <w:p w14:paraId="04059D3C" w14:textId="77777777" w:rsidR="00700F7C" w:rsidRDefault="00700F7C"/>
                        </w:tc>
                        <w:tc>
                          <w:tcPr>
                            <w:tcW w:w="1757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D3D" w14:textId="77777777" w:rsidR="00700F7C" w:rsidRDefault="00700F7C"/>
                        </w:tc>
                        <w:tc>
                          <w:tcPr>
                            <w:tcW w:w="2258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365F91"/>
                          </w:tcPr>
                          <w:p w14:paraId="04059D3E" w14:textId="77777777" w:rsidR="00700F7C" w:rsidRDefault="00700F7C"/>
                        </w:tc>
                        <w:tc>
                          <w:tcPr>
                            <w:tcW w:w="1760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FF0000"/>
                          </w:tcPr>
                          <w:p w14:paraId="04059D3F" w14:textId="77777777" w:rsidR="00700F7C" w:rsidRDefault="00700F7C"/>
                        </w:tc>
                        <w:tc>
                          <w:tcPr>
                            <w:tcW w:w="3089" w:type="dxa"/>
                            <w:gridSpan w:val="2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FF0000"/>
                          </w:tcPr>
                          <w:p w14:paraId="04059D40" w14:textId="77777777" w:rsidR="00700F7C" w:rsidRDefault="00700F7C">
                            <w:pPr>
                              <w:pStyle w:val="TableParagraph"/>
                              <w:spacing w:before="11"/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24"/>
                              </w:rPr>
                            </w:pPr>
                          </w:p>
                          <w:p w14:paraId="04059D41" w14:textId="77777777" w:rsidR="00700F7C" w:rsidRDefault="002F10C5">
                            <w:pPr>
                              <w:pStyle w:val="TableParagraph"/>
                              <w:ind w:right="2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HIGH</w:t>
                            </w:r>
                          </w:p>
                        </w:tc>
                      </w:tr>
                      <w:tr w:rsidR="00700F7C" w14:paraId="04059D56" w14:textId="77777777">
                        <w:trPr>
                          <w:trHeight w:hRule="exact" w:val="521"/>
                        </w:trPr>
                        <w:tc>
                          <w:tcPr>
                            <w:tcW w:w="1896" w:type="dxa"/>
                            <w:vMerge/>
                            <w:tcBorders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D43" w14:textId="77777777" w:rsidR="00700F7C" w:rsidRDefault="00700F7C"/>
                        </w:tc>
                        <w:tc>
                          <w:tcPr>
                            <w:tcW w:w="3115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D44" w14:textId="77777777" w:rsidR="00700F7C" w:rsidRDefault="002F10C5">
                            <w:pPr>
                              <w:pStyle w:val="TableParagraph"/>
                              <w:spacing w:before="125"/>
                              <w:ind w:left="92" w:right="167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Pumping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individual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high</w:t>
                            </w:r>
                            <w:r>
                              <w:rPr>
                                <w:rFonts w:ascii="Century Gothic"/>
                                <w:spacing w:val="31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priority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wetland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assets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targeting</w:t>
                            </w:r>
                            <w:r>
                              <w:rPr>
                                <w:rFonts w:ascii="Century Gothic"/>
                                <w:spacing w:val="3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wetland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vegetation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habitat</w:t>
                            </w:r>
                            <w:r>
                              <w:rPr>
                                <w:rFonts w:ascii="Century Gothic"/>
                                <w:spacing w:val="2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native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fish,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frogs,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turtles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waterbirds</w:t>
                            </w:r>
                          </w:p>
                        </w:tc>
                        <w:tc>
                          <w:tcPr>
                            <w:tcW w:w="2197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D45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D46" w14:textId="77777777" w:rsidR="00700F7C" w:rsidRDefault="00700F7C">
                            <w:pPr>
                              <w:pStyle w:val="TableParagraph"/>
                              <w:spacing w:before="3"/>
                              <w:rPr>
                                <w:rFonts w:ascii="Century Gothic" w:eastAsia="Century Gothic" w:hAnsi="Century Gothic" w:cs="Century Gothic"/>
                                <w:sz w:val="19"/>
                                <w:szCs w:val="19"/>
                              </w:rPr>
                            </w:pPr>
                          </w:p>
                          <w:p w14:paraId="04059D47" w14:textId="77777777" w:rsidR="00700F7C" w:rsidRDefault="002F10C5">
                            <w:pPr>
                              <w:pStyle w:val="TableParagraph"/>
                              <w:ind w:left="9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  <w:t>7–8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 xml:space="preserve"> every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  <w:t>10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years</w:t>
                            </w:r>
                          </w:p>
                          <w:p w14:paraId="04059D48" w14:textId="77777777" w:rsidR="00700F7C" w:rsidRDefault="002F10C5">
                            <w:pPr>
                              <w:pStyle w:val="TableParagraph"/>
                              <w:ind w:left="9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(2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years)</w:t>
                            </w:r>
                          </w:p>
                        </w:tc>
                        <w:tc>
                          <w:tcPr>
                            <w:tcW w:w="1020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D49" w14:textId="77777777" w:rsidR="00700F7C" w:rsidRDefault="00700F7C"/>
                        </w:tc>
                        <w:tc>
                          <w:tcPr>
                            <w:tcW w:w="1018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  <w:shd w:val="clear" w:color="auto" w:fill="BEBEBE"/>
                          </w:tcPr>
                          <w:p w14:paraId="04059D4A" w14:textId="77777777" w:rsidR="00700F7C" w:rsidRDefault="00700F7C"/>
                        </w:tc>
                        <w:tc>
                          <w:tcPr>
                            <w:tcW w:w="1020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  <w:shd w:val="clear" w:color="auto" w:fill="808080"/>
                          </w:tcPr>
                          <w:p w14:paraId="04059D4B" w14:textId="77777777" w:rsidR="00700F7C" w:rsidRDefault="00700F7C"/>
                        </w:tc>
                        <w:tc>
                          <w:tcPr>
                            <w:tcW w:w="2914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  <w:shd w:val="clear" w:color="auto" w:fill="FF0000"/>
                          </w:tcPr>
                          <w:p w14:paraId="04059D4C" w14:textId="77777777" w:rsidR="00700F7C" w:rsidRDefault="002F10C5">
                            <w:pPr>
                              <w:pStyle w:val="TableParagraph"/>
                              <w:spacing w:before="14"/>
                              <w:ind w:right="4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HIGH</w:t>
                            </w:r>
                          </w:p>
                          <w:p w14:paraId="04059D4D" w14:textId="77777777" w:rsidR="00700F7C" w:rsidRDefault="002F10C5">
                            <w:pPr>
                              <w:pStyle w:val="TableParagraph"/>
                              <w:ind w:left="143" w:right="148" w:hanging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Limited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flows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since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2012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have</w:t>
                            </w:r>
                            <w:r>
                              <w:rPr>
                                <w:rFonts w:ascii="Century Gothic"/>
                                <w:spacing w:val="25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severely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compromised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29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recovery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degraded</w:t>
                            </w:r>
                            <w:r>
                              <w:rPr>
                                <w:rFonts w:ascii="Century Gothic"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wetland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vegetation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21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recruitment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frog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turtles</w:t>
                            </w:r>
                          </w:p>
                        </w:tc>
                        <w:tc>
                          <w:tcPr>
                            <w:tcW w:w="1757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4059D4E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D4F" w14:textId="77777777" w:rsidR="00700F7C" w:rsidRDefault="00700F7C">
                            <w:pPr>
                              <w:pStyle w:val="TableParagraph"/>
                              <w:spacing w:before="3"/>
                              <w:rPr>
                                <w:rFonts w:ascii="Century Gothic" w:eastAsia="Century Gothic" w:hAnsi="Century Gothic" w:cs="Century Gothic"/>
                                <w:sz w:val="19"/>
                                <w:szCs w:val="19"/>
                              </w:rPr>
                            </w:pPr>
                          </w:p>
                          <w:p w14:paraId="04059D50" w14:textId="77777777" w:rsidR="00700F7C" w:rsidRDefault="002F10C5">
                            <w:pPr>
                              <w:pStyle w:val="TableParagraph"/>
                              <w:ind w:left="558" w:right="132" w:hanging="423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C00000"/>
                                <w:spacing w:val="-1"/>
                                <w:sz w:val="18"/>
                              </w:rPr>
                              <w:t xml:space="preserve">Avoid </w:t>
                            </w:r>
                            <w:r>
                              <w:rPr>
                                <w:rFonts w:ascii="Century Gothic"/>
                                <w:b/>
                                <w:color w:val="C00000"/>
                                <w:sz w:val="18"/>
                              </w:rPr>
                              <w:t>Damage</w:t>
                            </w:r>
                            <w:r>
                              <w:rPr>
                                <w:rFonts w:ascii="Century Gothic"/>
                                <w:b/>
                                <w:color w:val="C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C00000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Century Gothic"/>
                                <w:b/>
                                <w:color w:val="C00000"/>
                                <w:spacing w:val="25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color w:val="E36C09"/>
                                <w:spacing w:val="-1"/>
                                <w:sz w:val="18"/>
                              </w:rPr>
                              <w:t>Protect</w:t>
                            </w:r>
                          </w:p>
                        </w:tc>
                        <w:tc>
                          <w:tcPr>
                            <w:tcW w:w="2258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365F91"/>
                              <w:right w:val="single" w:sz="12" w:space="0" w:color="000000"/>
                            </w:tcBorders>
                            <w:shd w:val="clear" w:color="auto" w:fill="365F91"/>
                          </w:tcPr>
                          <w:p w14:paraId="04059D51" w14:textId="77777777" w:rsidR="00700F7C" w:rsidRDefault="002F10C5">
                            <w:pPr>
                              <w:pStyle w:val="TableParagraph"/>
                              <w:spacing w:before="22"/>
                              <w:ind w:left="687" w:right="278" w:hanging="413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color w:val="FFFFFF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z w:val="18"/>
                              </w:rPr>
                              <w:t>high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potential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25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use</w:t>
                            </w:r>
                          </w:p>
                        </w:tc>
                        <w:tc>
                          <w:tcPr>
                            <w:tcW w:w="1760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  <w:shd w:val="clear" w:color="auto" w:fill="FF0000"/>
                          </w:tcPr>
                          <w:p w14:paraId="04059D52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D53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D54" w14:textId="77777777" w:rsidR="00700F7C" w:rsidRDefault="002F10C5">
                            <w:pPr>
                              <w:pStyle w:val="TableParagraph"/>
                              <w:spacing w:before="125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HIGH</w:t>
                            </w:r>
                          </w:p>
                        </w:tc>
                        <w:tc>
                          <w:tcPr>
                            <w:tcW w:w="3089" w:type="dxa"/>
                            <w:gridSpan w:val="2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FF0000"/>
                          </w:tcPr>
                          <w:p w14:paraId="04059D55" w14:textId="77777777" w:rsidR="00700F7C" w:rsidRDefault="002F10C5">
                            <w:pPr>
                              <w:pStyle w:val="TableParagraph"/>
                              <w:spacing w:before="132"/>
                              <w:ind w:right="2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HIGH</w:t>
                            </w:r>
                          </w:p>
                        </w:tc>
                      </w:tr>
                      <w:tr w:rsidR="00700F7C" w14:paraId="04059D64" w14:textId="77777777">
                        <w:trPr>
                          <w:trHeight w:hRule="exact" w:val="871"/>
                        </w:trPr>
                        <w:tc>
                          <w:tcPr>
                            <w:tcW w:w="1896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D57" w14:textId="77777777" w:rsidR="00700F7C" w:rsidRDefault="00700F7C"/>
                        </w:tc>
                        <w:tc>
                          <w:tcPr>
                            <w:tcW w:w="3115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D58" w14:textId="77777777" w:rsidR="00700F7C" w:rsidRDefault="00700F7C"/>
                        </w:tc>
                        <w:tc>
                          <w:tcPr>
                            <w:tcW w:w="2197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D59" w14:textId="77777777" w:rsidR="00700F7C" w:rsidRDefault="00700F7C"/>
                        </w:tc>
                        <w:tc>
                          <w:tcPr>
                            <w:tcW w:w="1020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D5A" w14:textId="77777777" w:rsidR="00700F7C" w:rsidRDefault="00700F7C"/>
                        </w:tc>
                        <w:tc>
                          <w:tcPr>
                            <w:tcW w:w="1018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BEBEBE"/>
                          </w:tcPr>
                          <w:p w14:paraId="04059D5B" w14:textId="77777777" w:rsidR="00700F7C" w:rsidRDefault="00700F7C"/>
                        </w:tc>
                        <w:tc>
                          <w:tcPr>
                            <w:tcW w:w="1020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808080"/>
                          </w:tcPr>
                          <w:p w14:paraId="04059D5C" w14:textId="77777777" w:rsidR="00700F7C" w:rsidRDefault="00700F7C"/>
                        </w:tc>
                        <w:tc>
                          <w:tcPr>
                            <w:tcW w:w="2914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FF0000"/>
                          </w:tcPr>
                          <w:p w14:paraId="04059D5D" w14:textId="77777777" w:rsidR="00700F7C" w:rsidRDefault="00700F7C"/>
                        </w:tc>
                        <w:tc>
                          <w:tcPr>
                            <w:tcW w:w="1757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D5E" w14:textId="77777777" w:rsidR="00700F7C" w:rsidRDefault="00700F7C"/>
                        </w:tc>
                        <w:tc>
                          <w:tcPr>
                            <w:tcW w:w="2258" w:type="dxa"/>
                            <w:tcBorders>
                              <w:top w:val="single" w:sz="13" w:space="0" w:color="365F91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365F91"/>
                          </w:tcPr>
                          <w:p w14:paraId="04059D5F" w14:textId="77777777" w:rsidR="00700F7C" w:rsidRDefault="00700F7C">
                            <w:pPr>
                              <w:pStyle w:val="TableParagraph"/>
                              <w:spacing w:before="1"/>
                              <w:rPr>
                                <w:rFonts w:ascii="Century Gothic" w:eastAsia="Century Gothic" w:hAnsi="Century Gothic" w:cs="Century Gothic"/>
                                <w:sz w:val="25"/>
                                <w:szCs w:val="25"/>
                              </w:rPr>
                            </w:pPr>
                          </w:p>
                          <w:p w14:paraId="04059D60" w14:textId="77777777" w:rsidR="00700F7C" w:rsidRDefault="002F10C5">
                            <w:pPr>
                              <w:pStyle w:val="TableParagraph"/>
                              <w:ind w:left="63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color w:val="FFFFFF"/>
                                <w:sz w:val="18"/>
                              </w:rPr>
                              <w:t>Up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FFFFFF"/>
                                <w:sz w:val="18"/>
                              </w:rPr>
                              <w:t>10GL</w:t>
                            </w:r>
                          </w:p>
                        </w:tc>
                        <w:tc>
                          <w:tcPr>
                            <w:tcW w:w="1760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FF0000"/>
                          </w:tcPr>
                          <w:p w14:paraId="04059D61" w14:textId="77777777" w:rsidR="00700F7C" w:rsidRDefault="00700F7C"/>
                        </w:tc>
                        <w:tc>
                          <w:tcPr>
                            <w:tcW w:w="3089" w:type="dxa"/>
                            <w:gridSpan w:val="2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FF0000"/>
                          </w:tcPr>
                          <w:p w14:paraId="04059D62" w14:textId="77777777" w:rsidR="00700F7C" w:rsidRDefault="00700F7C">
                            <w:pPr>
                              <w:pStyle w:val="TableParagraph"/>
                              <w:spacing w:before="1"/>
                              <w:rPr>
                                <w:rFonts w:ascii="Century Gothic" w:eastAsia="Century Gothic" w:hAnsi="Century Gothic" w:cs="Century Gothic"/>
                                <w:sz w:val="25"/>
                                <w:szCs w:val="25"/>
                              </w:rPr>
                            </w:pPr>
                          </w:p>
                          <w:p w14:paraId="04059D63" w14:textId="77777777" w:rsidR="00700F7C" w:rsidRDefault="002F10C5">
                            <w:pPr>
                              <w:pStyle w:val="TableParagraph"/>
                              <w:ind w:right="2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HIGH</w:t>
                            </w:r>
                          </w:p>
                        </w:tc>
                      </w:tr>
                      <w:tr w:rsidR="00700F7C" w14:paraId="04059D71" w14:textId="77777777">
                        <w:trPr>
                          <w:trHeight w:hRule="exact" w:val="2016"/>
                        </w:trPr>
                        <w:tc>
                          <w:tcPr>
                            <w:tcW w:w="13180" w:type="dxa"/>
                            <w:gridSpan w:val="7"/>
                            <w:vMerge w:val="restart"/>
                            <w:tcBorders>
                              <w:top w:val="single" w:sz="13" w:space="0" w:color="000000"/>
                              <w:left w:val="nil"/>
                              <w:right w:val="single" w:sz="12" w:space="0" w:color="000000"/>
                            </w:tcBorders>
                          </w:tcPr>
                          <w:p w14:paraId="04059D65" w14:textId="77777777" w:rsidR="00700F7C" w:rsidRDefault="00700F7C"/>
                        </w:tc>
                        <w:tc>
                          <w:tcPr>
                            <w:tcW w:w="1757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D66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D67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D68" w14:textId="77777777" w:rsidR="00700F7C" w:rsidRDefault="00700F7C">
                            <w:pPr>
                              <w:pStyle w:val="TableParagraph"/>
                              <w:spacing w:before="9"/>
                              <w:rPr>
                                <w:rFonts w:ascii="Century Gothic" w:eastAsia="Century Gothic" w:hAnsi="Century Gothic" w:cs="Century Gothic"/>
                                <w:sz w:val="26"/>
                                <w:szCs w:val="26"/>
                              </w:rPr>
                            </w:pPr>
                          </w:p>
                          <w:p w14:paraId="04059D69" w14:textId="77777777" w:rsidR="00700F7C" w:rsidRDefault="002F10C5">
                            <w:pPr>
                              <w:pStyle w:val="TableParagraph"/>
                              <w:ind w:left="478" w:right="427" w:hanging="51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Carryover</w:t>
                            </w:r>
                            <w:r>
                              <w:rPr>
                                <w:rFonts w:ascii="Century Gothic"/>
                                <w:b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potential</w:t>
                            </w:r>
                          </w:p>
                        </w:tc>
                        <w:tc>
                          <w:tcPr>
                            <w:tcW w:w="2258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D6A" w14:textId="77777777" w:rsidR="00700F7C" w:rsidRDefault="00700F7C">
                            <w:pPr>
                              <w:pStyle w:val="TableParagraph"/>
                              <w:spacing w:before="8"/>
                              <w:rPr>
                                <w:rFonts w:ascii="Century Gothic" w:eastAsia="Century Gothic" w:hAnsi="Century Gothic" w:cs="Century Gothic"/>
                                <w:sz w:val="26"/>
                                <w:szCs w:val="26"/>
                              </w:rPr>
                            </w:pPr>
                          </w:p>
                          <w:p w14:paraId="04059D6B" w14:textId="77777777" w:rsidR="00700F7C" w:rsidRDefault="002F10C5">
                            <w:pPr>
                              <w:pStyle w:val="TableParagraph"/>
                              <w:ind w:left="99" w:right="98" w:hanging="2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Low</w:t>
                            </w:r>
                            <w:r>
                              <w:rPr>
                                <w:rFonts w:ascii="Century Gothic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moderate</w:t>
                            </w:r>
                            <w:r>
                              <w:rPr>
                                <w:rFonts w:ascii="Century Gothic"/>
                                <w:spacing w:val="28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proportion</w:t>
                            </w:r>
                            <w:r>
                              <w:rPr>
                                <w:rFonts w:ascii="Century Gothic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29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allocations</w:t>
                            </w:r>
                            <w:r>
                              <w:rPr>
                                <w:rFonts w:ascii="Century Gothic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expected</w:t>
                            </w:r>
                            <w:r>
                              <w:rPr>
                                <w:rFonts w:ascii="Century Gothic"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carried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into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2018-</w:t>
                            </w:r>
                            <w:r>
                              <w:rPr>
                                <w:rFonts w:ascii="Century Gothic"/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19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targeting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Century Gothic"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minimum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50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GL.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D6C" w14:textId="77777777" w:rsidR="00700F7C" w:rsidRDefault="002F10C5">
                            <w:pPr>
                              <w:pStyle w:val="TableParagraph"/>
                              <w:ind w:left="171" w:right="172" w:hanging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Moderate</w:t>
                            </w:r>
                            <w:r>
                              <w:rPr>
                                <w:rFonts w:ascii="Century Gothic"/>
                                <w:spacing w:val="23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proportion</w:t>
                            </w:r>
                            <w:r>
                              <w:rPr>
                                <w:rFonts w:ascii="Century Gothic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29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allocations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may</w:t>
                            </w:r>
                            <w:r>
                              <w:rPr>
                                <w:rFonts w:ascii="Century Gothic"/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carried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over</w:t>
                            </w:r>
                            <w:r>
                              <w:rPr>
                                <w:rFonts w:ascii="Century Gothic"/>
                                <w:spacing w:val="2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2019-20,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but</w:t>
                            </w:r>
                            <w:r>
                              <w:rPr>
                                <w:rFonts w:ascii="Century Gothic"/>
                                <w:spacing w:val="22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depend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rFonts w:ascii="Century Gothic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resource</w:t>
                            </w:r>
                            <w:r>
                              <w:rPr>
                                <w:rFonts w:ascii="Century Gothic"/>
                                <w:spacing w:val="24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availability</w:t>
                            </w:r>
                            <w:r>
                              <w:rPr>
                                <w:rFonts w:ascii="Century Gothic"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demands.</w:t>
                            </w:r>
                          </w:p>
                        </w:tc>
                        <w:tc>
                          <w:tcPr>
                            <w:tcW w:w="3089" w:type="dxa"/>
                            <w:gridSpan w:val="2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D6D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D6E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D6F" w14:textId="77777777" w:rsidR="00700F7C" w:rsidRDefault="00700F7C">
                            <w:pPr>
                              <w:pStyle w:val="TableParagraph"/>
                              <w:spacing w:before="9"/>
                              <w:rPr>
                                <w:rFonts w:ascii="Century Gothic" w:eastAsia="Century Gothic" w:hAnsi="Century Gothic" w:cs="Century Gothic"/>
                                <w:sz w:val="17"/>
                                <w:szCs w:val="17"/>
                              </w:rPr>
                            </w:pPr>
                          </w:p>
                          <w:p w14:paraId="04059D70" w14:textId="77777777" w:rsidR="00700F7C" w:rsidRDefault="002F10C5">
                            <w:pPr>
                              <w:pStyle w:val="TableParagraph"/>
                              <w:ind w:left="111" w:right="118" w:hanging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Level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carryover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depend</w:t>
                            </w:r>
                            <w:r>
                              <w:rPr>
                                <w:rFonts w:ascii="Century Gothic"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environmental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demands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resource</w:t>
                            </w:r>
                            <w:r>
                              <w:rPr>
                                <w:rFonts w:ascii="Century Gothic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availability.</w:t>
                            </w:r>
                          </w:p>
                        </w:tc>
                      </w:tr>
                      <w:tr w:rsidR="00700F7C" w14:paraId="04059D81" w14:textId="77777777">
                        <w:trPr>
                          <w:trHeight w:hRule="exact" w:val="3359"/>
                        </w:trPr>
                        <w:tc>
                          <w:tcPr>
                            <w:tcW w:w="13180" w:type="dxa"/>
                            <w:gridSpan w:val="7"/>
                            <w:vMerge/>
                            <w:tcBorders>
                              <w:left w:val="nil"/>
                              <w:bottom w:val="nil"/>
                              <w:right w:val="single" w:sz="12" w:space="0" w:color="000000"/>
                            </w:tcBorders>
                          </w:tcPr>
                          <w:p w14:paraId="04059D72" w14:textId="77777777" w:rsidR="00700F7C" w:rsidRDefault="00700F7C"/>
                        </w:tc>
                        <w:tc>
                          <w:tcPr>
                            <w:tcW w:w="1757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4059D73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D74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D75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D76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D77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D78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D79" w14:textId="77777777" w:rsidR="00700F7C" w:rsidRDefault="00700F7C">
                            <w:pPr>
                              <w:pStyle w:val="TableParagraph"/>
                              <w:spacing w:before="6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D7A" w14:textId="77777777" w:rsidR="00700F7C" w:rsidRDefault="002F10C5">
                            <w:pPr>
                              <w:pStyle w:val="TableParagraph"/>
                              <w:ind w:left="210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Trade</w:t>
                            </w:r>
                            <w:r>
                              <w:rPr>
                                <w:rFonts w:ascii="Century Gothic"/>
                                <w:b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potential</w:t>
                            </w:r>
                          </w:p>
                        </w:tc>
                        <w:tc>
                          <w:tcPr>
                            <w:tcW w:w="7107" w:type="dxa"/>
                            <w:gridSpan w:val="4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4059D7B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D7C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D7D" w14:textId="77777777" w:rsidR="00700F7C" w:rsidRDefault="00700F7C">
                            <w:pPr>
                              <w:pStyle w:val="TableParagraph"/>
                              <w:spacing w:before="5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D7E" w14:textId="77777777" w:rsidR="00700F7C" w:rsidRDefault="002F10C5">
                            <w:pPr>
                              <w:pStyle w:val="TableParagraph"/>
                              <w:ind w:left="92" w:right="116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Under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moderate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resource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availability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scenarios,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small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moderate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transfers</w:t>
                            </w:r>
                            <w:r>
                              <w:rPr>
                                <w:rFonts w:ascii="Century Gothic"/>
                                <w:spacing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into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or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out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Murrumbidgee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may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required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priority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environmental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rFonts w:ascii="Century Gothic"/>
                                <w:spacing w:val="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across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southern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connected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basin.</w:t>
                            </w:r>
                          </w:p>
                          <w:p w14:paraId="04059D7F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D80" w14:textId="77777777" w:rsidR="00700F7C" w:rsidRDefault="002F10C5">
                            <w:pPr>
                              <w:pStyle w:val="TableParagraph"/>
                              <w:ind w:left="92" w:right="263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There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may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need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adjust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availability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allocations through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trade.</w:t>
                            </w:r>
                            <w:r>
                              <w:rPr>
                                <w:rFonts w:ascii="Century Gothic"/>
                                <w:spacing w:val="5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issue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whether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sell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allocation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considered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 xml:space="preserve"> once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there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greater</w:t>
                            </w:r>
                            <w:r>
                              <w:rPr>
                                <w:rFonts w:ascii="Century Gothic"/>
                                <w:spacing w:val="53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certainty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regarding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environmental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during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winter-spring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period,</w:t>
                            </w:r>
                            <w:r>
                              <w:rPr>
                                <w:rFonts w:ascii="Century Gothic"/>
                                <w:spacing w:val="65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most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likely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from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October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2017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onwards.</w:t>
                            </w:r>
                          </w:p>
                        </w:tc>
                      </w:tr>
                    </w:tbl>
                    <w:p w14:paraId="04059D82" w14:textId="77777777" w:rsidR="00700F7C" w:rsidRDefault="00700F7C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entury Gothic"/>
          <w:b/>
          <w:spacing w:val="-2"/>
          <w:w w:val="105"/>
          <w:sz w:val="14"/>
        </w:rPr>
        <w:t>Key</w:t>
      </w:r>
      <w:r>
        <w:rPr>
          <w:rFonts w:ascii="Century Gothic"/>
          <w:b/>
          <w:spacing w:val="4"/>
          <w:w w:val="105"/>
          <w:sz w:val="14"/>
        </w:rPr>
        <w:t xml:space="preserve"> </w:t>
      </w:r>
      <w:r>
        <w:rPr>
          <w:rFonts w:ascii="Century Gothic"/>
          <w:b/>
          <w:w w:val="105"/>
          <w:sz w:val="14"/>
        </w:rPr>
        <w:t>-</w:t>
      </w:r>
      <w:r>
        <w:rPr>
          <w:rFonts w:ascii="Century Gothic"/>
          <w:b/>
          <w:spacing w:val="-5"/>
          <w:w w:val="105"/>
          <w:sz w:val="14"/>
        </w:rPr>
        <w:t xml:space="preserve"> </w:t>
      </w:r>
      <w:r>
        <w:rPr>
          <w:rFonts w:ascii="Century Gothic"/>
          <w:b/>
          <w:spacing w:val="-2"/>
          <w:w w:val="105"/>
          <w:sz w:val="14"/>
        </w:rPr>
        <w:t>events</w:t>
      </w:r>
      <w:r>
        <w:rPr>
          <w:rFonts w:ascii="Century Gothic"/>
          <w:b/>
          <w:spacing w:val="2"/>
          <w:w w:val="105"/>
          <w:sz w:val="14"/>
        </w:rPr>
        <w:t xml:space="preserve"> </w:t>
      </w:r>
      <w:r>
        <w:rPr>
          <w:rFonts w:ascii="Century Gothic"/>
          <w:b/>
          <w:spacing w:val="4"/>
          <w:w w:val="105"/>
          <w:sz w:val="14"/>
        </w:rPr>
        <w:t>in</w:t>
      </w:r>
      <w:r>
        <w:rPr>
          <w:rFonts w:ascii="Century Gothic"/>
          <w:b/>
          <w:spacing w:val="1"/>
          <w:w w:val="105"/>
          <w:sz w:val="14"/>
        </w:rPr>
        <w:t xml:space="preserve"> previous</w:t>
      </w:r>
      <w:r>
        <w:rPr>
          <w:rFonts w:ascii="Century Gothic"/>
          <w:b/>
          <w:spacing w:val="2"/>
          <w:w w:val="105"/>
          <w:sz w:val="14"/>
        </w:rPr>
        <w:t xml:space="preserve"> years</w:t>
      </w:r>
    </w:p>
    <w:p w14:paraId="040593D6" w14:textId="3E5470BB" w:rsidR="00700F7C" w:rsidRDefault="002F10C5">
      <w:pPr>
        <w:spacing w:before="100"/>
        <w:ind w:left="1468"/>
        <w:rPr>
          <w:rFonts w:ascii="Century Gothic" w:eastAsia="Century Gothic" w:hAnsi="Century Gothic" w:cs="Century Gothic"/>
          <w:sz w:val="14"/>
          <w:szCs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680" behindDoc="0" locked="0" layoutInCell="1" allowOverlap="1" wp14:anchorId="04059B29" wp14:editId="6873D237">
                <wp:simplePos x="0" y="0"/>
                <wp:positionH relativeFrom="page">
                  <wp:posOffset>848995</wp:posOffset>
                </wp:positionH>
                <wp:positionV relativeFrom="paragraph">
                  <wp:posOffset>40640</wp:posOffset>
                </wp:positionV>
                <wp:extent cx="467360" cy="448310"/>
                <wp:effectExtent l="1270" t="7620" r="7620" b="1270"/>
                <wp:wrapNone/>
                <wp:docPr id="678" name="Group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448310"/>
                          <a:chOff x="1337" y="64"/>
                          <a:chExt cx="736" cy="706"/>
                        </a:xfrm>
                      </wpg:grpSpPr>
                      <wpg:grpSp>
                        <wpg:cNvPr id="679" name="Group 656"/>
                        <wpg:cNvGrpSpPr>
                          <a:grpSpLocks/>
                        </wpg:cNvGrpSpPr>
                        <wpg:grpSpPr bwMode="auto">
                          <a:xfrm>
                            <a:off x="1349" y="71"/>
                            <a:ext cx="717" cy="239"/>
                            <a:chOff x="1349" y="71"/>
                            <a:chExt cx="717" cy="239"/>
                          </a:xfrm>
                        </wpg:grpSpPr>
                        <wps:wsp>
                          <wps:cNvPr id="680" name="Freeform 657"/>
                          <wps:cNvSpPr>
                            <a:spLocks/>
                          </wps:cNvSpPr>
                          <wps:spPr bwMode="auto">
                            <a:xfrm>
                              <a:off x="1349" y="71"/>
                              <a:ext cx="717" cy="239"/>
                            </a:xfrm>
                            <a:custGeom>
                              <a:avLst/>
                              <a:gdLst>
                                <a:gd name="T0" fmla="+- 0 1349 1349"/>
                                <a:gd name="T1" fmla="*/ T0 w 717"/>
                                <a:gd name="T2" fmla="+- 0 309 71"/>
                                <a:gd name="T3" fmla="*/ 309 h 239"/>
                                <a:gd name="T4" fmla="+- 0 2066 1349"/>
                                <a:gd name="T5" fmla="*/ T4 w 717"/>
                                <a:gd name="T6" fmla="+- 0 309 71"/>
                                <a:gd name="T7" fmla="*/ 309 h 239"/>
                                <a:gd name="T8" fmla="+- 0 2066 1349"/>
                                <a:gd name="T9" fmla="*/ T8 w 717"/>
                                <a:gd name="T10" fmla="+- 0 71 71"/>
                                <a:gd name="T11" fmla="*/ 71 h 239"/>
                                <a:gd name="T12" fmla="+- 0 1349 1349"/>
                                <a:gd name="T13" fmla="*/ T12 w 717"/>
                                <a:gd name="T14" fmla="+- 0 71 71"/>
                                <a:gd name="T15" fmla="*/ 71 h 239"/>
                                <a:gd name="T16" fmla="+- 0 1349 1349"/>
                                <a:gd name="T17" fmla="*/ T16 w 717"/>
                                <a:gd name="T18" fmla="+- 0 309 71"/>
                                <a:gd name="T19" fmla="*/ 309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7" h="239">
                                  <a:moveTo>
                                    <a:pt x="0" y="238"/>
                                  </a:moveTo>
                                  <a:lnTo>
                                    <a:pt x="717" y="238"/>
                                  </a:lnTo>
                                  <a:lnTo>
                                    <a:pt x="7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654"/>
                        <wpg:cNvGrpSpPr>
                          <a:grpSpLocks/>
                        </wpg:cNvGrpSpPr>
                        <wpg:grpSpPr bwMode="auto">
                          <a:xfrm>
                            <a:off x="1349" y="298"/>
                            <a:ext cx="717" cy="239"/>
                            <a:chOff x="1349" y="298"/>
                            <a:chExt cx="717" cy="239"/>
                          </a:xfrm>
                        </wpg:grpSpPr>
                        <wps:wsp>
                          <wps:cNvPr id="682" name="Freeform 655"/>
                          <wps:cNvSpPr>
                            <a:spLocks/>
                          </wps:cNvSpPr>
                          <wps:spPr bwMode="auto">
                            <a:xfrm>
                              <a:off x="1349" y="298"/>
                              <a:ext cx="717" cy="239"/>
                            </a:xfrm>
                            <a:custGeom>
                              <a:avLst/>
                              <a:gdLst>
                                <a:gd name="T0" fmla="+- 0 1349 1349"/>
                                <a:gd name="T1" fmla="*/ T0 w 717"/>
                                <a:gd name="T2" fmla="+- 0 536 298"/>
                                <a:gd name="T3" fmla="*/ 536 h 239"/>
                                <a:gd name="T4" fmla="+- 0 2066 1349"/>
                                <a:gd name="T5" fmla="*/ T4 w 717"/>
                                <a:gd name="T6" fmla="+- 0 536 298"/>
                                <a:gd name="T7" fmla="*/ 536 h 239"/>
                                <a:gd name="T8" fmla="+- 0 2066 1349"/>
                                <a:gd name="T9" fmla="*/ T8 w 717"/>
                                <a:gd name="T10" fmla="+- 0 298 298"/>
                                <a:gd name="T11" fmla="*/ 298 h 239"/>
                                <a:gd name="T12" fmla="+- 0 1349 1349"/>
                                <a:gd name="T13" fmla="*/ T12 w 717"/>
                                <a:gd name="T14" fmla="+- 0 298 298"/>
                                <a:gd name="T15" fmla="*/ 298 h 239"/>
                                <a:gd name="T16" fmla="+- 0 1349 1349"/>
                                <a:gd name="T17" fmla="*/ T16 w 717"/>
                                <a:gd name="T18" fmla="+- 0 536 298"/>
                                <a:gd name="T19" fmla="*/ 536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7" h="239">
                                  <a:moveTo>
                                    <a:pt x="0" y="238"/>
                                  </a:moveTo>
                                  <a:lnTo>
                                    <a:pt x="717" y="238"/>
                                  </a:lnTo>
                                  <a:lnTo>
                                    <a:pt x="7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652"/>
                        <wpg:cNvGrpSpPr>
                          <a:grpSpLocks/>
                        </wpg:cNvGrpSpPr>
                        <wpg:grpSpPr bwMode="auto">
                          <a:xfrm>
                            <a:off x="1344" y="71"/>
                            <a:ext cx="2" cy="693"/>
                            <a:chOff x="1344" y="71"/>
                            <a:chExt cx="2" cy="693"/>
                          </a:xfrm>
                        </wpg:grpSpPr>
                        <wps:wsp>
                          <wps:cNvPr id="684" name="Freeform 653"/>
                          <wps:cNvSpPr>
                            <a:spLocks/>
                          </wps:cNvSpPr>
                          <wps:spPr bwMode="auto">
                            <a:xfrm>
                              <a:off x="1344" y="71"/>
                              <a:ext cx="2" cy="693"/>
                            </a:xfrm>
                            <a:custGeom>
                              <a:avLst/>
                              <a:gdLst>
                                <a:gd name="T0" fmla="+- 0 71 71"/>
                                <a:gd name="T1" fmla="*/ 71 h 693"/>
                                <a:gd name="T2" fmla="+- 0 763 71"/>
                                <a:gd name="T3" fmla="*/ 763 h 6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3">
                                  <a:moveTo>
                                    <a:pt x="0" y="0"/>
                                  </a:moveTo>
                                  <a:lnTo>
                                    <a:pt x="0" y="692"/>
                                  </a:lnTo>
                                </a:path>
                              </a:pathLst>
                            </a:custGeom>
                            <a:noFill/>
                            <a:ln w="83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650"/>
                        <wpg:cNvGrpSpPr>
                          <a:grpSpLocks/>
                        </wpg:cNvGrpSpPr>
                        <wpg:grpSpPr bwMode="auto">
                          <a:xfrm>
                            <a:off x="2060" y="82"/>
                            <a:ext cx="2" cy="681"/>
                            <a:chOff x="2060" y="82"/>
                            <a:chExt cx="2" cy="681"/>
                          </a:xfrm>
                        </wpg:grpSpPr>
                        <wps:wsp>
                          <wps:cNvPr id="686" name="Freeform 651"/>
                          <wps:cNvSpPr>
                            <a:spLocks/>
                          </wps:cNvSpPr>
                          <wps:spPr bwMode="auto">
                            <a:xfrm>
                              <a:off x="2060" y="82"/>
                              <a:ext cx="2" cy="681"/>
                            </a:xfrm>
                            <a:custGeom>
                              <a:avLst/>
                              <a:gdLst>
                                <a:gd name="T0" fmla="+- 0 82 82"/>
                                <a:gd name="T1" fmla="*/ 82 h 681"/>
                                <a:gd name="T2" fmla="+- 0 763 82"/>
                                <a:gd name="T3" fmla="*/ 763 h 6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1">
                                  <a:moveTo>
                                    <a:pt x="0" y="0"/>
                                  </a:moveTo>
                                  <a:lnTo>
                                    <a:pt x="0" y="681"/>
                                  </a:lnTo>
                                </a:path>
                              </a:pathLst>
                            </a:custGeom>
                            <a:noFill/>
                            <a:ln w="83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648"/>
                        <wpg:cNvGrpSpPr>
                          <a:grpSpLocks/>
                        </wpg:cNvGrpSpPr>
                        <wpg:grpSpPr bwMode="auto">
                          <a:xfrm>
                            <a:off x="1349" y="76"/>
                            <a:ext cx="717" cy="2"/>
                            <a:chOff x="1349" y="76"/>
                            <a:chExt cx="717" cy="2"/>
                          </a:xfrm>
                        </wpg:grpSpPr>
                        <wps:wsp>
                          <wps:cNvPr id="688" name="Freeform 649"/>
                          <wps:cNvSpPr>
                            <a:spLocks/>
                          </wps:cNvSpPr>
                          <wps:spPr bwMode="auto">
                            <a:xfrm>
                              <a:off x="1349" y="76"/>
                              <a:ext cx="717" cy="2"/>
                            </a:xfrm>
                            <a:custGeom>
                              <a:avLst/>
                              <a:gdLst>
                                <a:gd name="T0" fmla="+- 0 1349 1349"/>
                                <a:gd name="T1" fmla="*/ T0 w 717"/>
                                <a:gd name="T2" fmla="+- 0 2066 1349"/>
                                <a:gd name="T3" fmla="*/ T2 w 7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7">
                                  <a:moveTo>
                                    <a:pt x="0" y="0"/>
                                  </a:moveTo>
                                  <a:lnTo>
                                    <a:pt x="717" y="0"/>
                                  </a:lnTo>
                                </a:path>
                              </a:pathLst>
                            </a:custGeom>
                            <a:noFill/>
                            <a:ln w="8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646"/>
                        <wpg:cNvGrpSpPr>
                          <a:grpSpLocks/>
                        </wpg:cNvGrpSpPr>
                        <wpg:grpSpPr bwMode="auto">
                          <a:xfrm>
                            <a:off x="1349" y="304"/>
                            <a:ext cx="717" cy="2"/>
                            <a:chOff x="1349" y="304"/>
                            <a:chExt cx="717" cy="2"/>
                          </a:xfrm>
                        </wpg:grpSpPr>
                        <wps:wsp>
                          <wps:cNvPr id="690" name="Freeform 647"/>
                          <wps:cNvSpPr>
                            <a:spLocks/>
                          </wps:cNvSpPr>
                          <wps:spPr bwMode="auto">
                            <a:xfrm>
                              <a:off x="1349" y="304"/>
                              <a:ext cx="717" cy="2"/>
                            </a:xfrm>
                            <a:custGeom>
                              <a:avLst/>
                              <a:gdLst>
                                <a:gd name="T0" fmla="+- 0 1349 1349"/>
                                <a:gd name="T1" fmla="*/ T0 w 717"/>
                                <a:gd name="T2" fmla="+- 0 2066 1349"/>
                                <a:gd name="T3" fmla="*/ T2 w 7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7">
                                  <a:moveTo>
                                    <a:pt x="0" y="0"/>
                                  </a:moveTo>
                                  <a:lnTo>
                                    <a:pt x="717" y="0"/>
                                  </a:lnTo>
                                </a:path>
                              </a:pathLst>
                            </a:custGeom>
                            <a:noFill/>
                            <a:ln w="8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644"/>
                        <wpg:cNvGrpSpPr>
                          <a:grpSpLocks/>
                        </wpg:cNvGrpSpPr>
                        <wpg:grpSpPr bwMode="auto">
                          <a:xfrm>
                            <a:off x="1349" y="531"/>
                            <a:ext cx="717" cy="2"/>
                            <a:chOff x="1349" y="531"/>
                            <a:chExt cx="717" cy="2"/>
                          </a:xfrm>
                        </wpg:grpSpPr>
                        <wps:wsp>
                          <wps:cNvPr id="692" name="Freeform 645"/>
                          <wps:cNvSpPr>
                            <a:spLocks/>
                          </wps:cNvSpPr>
                          <wps:spPr bwMode="auto">
                            <a:xfrm>
                              <a:off x="1349" y="531"/>
                              <a:ext cx="717" cy="2"/>
                            </a:xfrm>
                            <a:custGeom>
                              <a:avLst/>
                              <a:gdLst>
                                <a:gd name="T0" fmla="+- 0 1349 1349"/>
                                <a:gd name="T1" fmla="*/ T0 w 717"/>
                                <a:gd name="T2" fmla="+- 0 2066 1349"/>
                                <a:gd name="T3" fmla="*/ T2 w 7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7">
                                  <a:moveTo>
                                    <a:pt x="0" y="0"/>
                                  </a:moveTo>
                                  <a:lnTo>
                                    <a:pt x="717" y="0"/>
                                  </a:lnTo>
                                </a:path>
                              </a:pathLst>
                            </a:custGeom>
                            <a:noFill/>
                            <a:ln w="8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642"/>
                        <wpg:cNvGrpSpPr>
                          <a:grpSpLocks/>
                        </wpg:cNvGrpSpPr>
                        <wpg:grpSpPr bwMode="auto">
                          <a:xfrm>
                            <a:off x="1349" y="757"/>
                            <a:ext cx="717" cy="2"/>
                            <a:chOff x="1349" y="757"/>
                            <a:chExt cx="717" cy="2"/>
                          </a:xfrm>
                        </wpg:grpSpPr>
                        <wps:wsp>
                          <wps:cNvPr id="694" name="Freeform 643"/>
                          <wps:cNvSpPr>
                            <a:spLocks/>
                          </wps:cNvSpPr>
                          <wps:spPr bwMode="auto">
                            <a:xfrm>
                              <a:off x="1349" y="757"/>
                              <a:ext cx="717" cy="2"/>
                            </a:xfrm>
                            <a:custGeom>
                              <a:avLst/>
                              <a:gdLst>
                                <a:gd name="T0" fmla="+- 0 1349 1349"/>
                                <a:gd name="T1" fmla="*/ T0 w 717"/>
                                <a:gd name="T2" fmla="+- 0 2066 1349"/>
                                <a:gd name="T3" fmla="*/ T2 w 7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7">
                                  <a:moveTo>
                                    <a:pt x="0" y="0"/>
                                  </a:moveTo>
                                  <a:lnTo>
                                    <a:pt x="717" y="0"/>
                                  </a:lnTo>
                                </a:path>
                              </a:pathLst>
                            </a:custGeom>
                            <a:noFill/>
                            <a:ln w="8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7D354B" id="Group 641" o:spid="_x0000_s1026" style="position:absolute;margin-left:66.85pt;margin-top:3.2pt;width:36.8pt;height:35.3pt;z-index:2680;mso-position-horizontal-relative:page" coordorigin="1337,64" coordsize="736,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">
                <v:group id="Group 656" o:spid="_x0000_s1027" style="position:absolute;left:1349;top:71;width:717;height:239" coordorigin="1349,71" coordsize="717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657" o:spid="_x0000_s1028" style="position:absolute;left:1349;top:71;width:717;height:239;visibility:visible;mso-wrap-style:square;v-text-anchor:top" coordsize="71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EFD8IA&#10;AADcAAAADwAAAGRycy9kb3ducmV2LnhtbERPTWvCQBC9C/6HZYTedKO0QVNXUUOhudXopbchOybB&#10;7GzIbpO0v949CD0+3vd2P5pG9NS52rKC5SICQVxYXXOp4Hr5mK9BOI+ssbFMCn7JwX43nWwx0Xbg&#10;M/W5L0UIYZeggsr7NpHSFRUZdAvbEgfuZjuDPsCulLrDIYSbRq6iKJYGaw4NFbZ0qqi45z9GQZRv&#10;hgw3f6/p6thevlL7lpX6W6mX2Xh4B+Fp9P/ip/tTK4jXYX44E46A3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oQUPwgAAANwAAAAPAAAAAAAAAAAAAAAAAJgCAABkcnMvZG93&#10;bnJldi54bWxQSwUGAAAAAAQABAD1AAAAhwMAAAAA&#10;" path="m,238r717,l717,,,,,238xe" fillcolor="gray" stroked="f">
                    <v:path arrowok="t" o:connecttype="custom" o:connectlocs="0,309;717,309;717,71;0,71;0,309" o:connectangles="0,0,0,0,0"/>
                  </v:shape>
                </v:group>
                <v:group id="Group 654" o:spid="_x0000_s1029" style="position:absolute;left:1349;top:298;width:717;height:239" coordorigin="1349,298" coordsize="717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655" o:spid="_x0000_s1030" style="position:absolute;left:1349;top:298;width:717;height:239;visibility:visible;mso-wrap-style:square;v-text-anchor:top" coordsize="71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vGUMYA&#10;AADcAAAADwAAAGRycy9kb3ducmV2LnhtbESP3WoCMRSE74W+QziF3ohmK7jIahRpEVooWn+wt4fN&#10;cbN0cxI3qa5v3xSEXg4z8w0zW3S2ERdqQ+1YwfMwA0FcOl1zpeCwXw0mIEJE1tg4JgU3CrCYP/Rm&#10;WGh35S1ddrESCcKhQAUmRl9IGUpDFsPQeeLknVxrMSbZVlK3eE1w28hRluXSYs1pwaCnF0Pl9+7H&#10;Klj61fHjy54/1+b13PfjfPMu1yelnh675RREpC7+h+/tN60gn4zg70w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vGUMYAAADcAAAADwAAAAAAAAAAAAAAAACYAgAAZHJz&#10;L2Rvd25yZXYueG1sUEsFBgAAAAAEAAQA9QAAAIsDAAAAAA==&#10;" path="m,238r717,l717,,,,,238xe" fillcolor="#d9d9d9" stroked="f">
                    <v:path arrowok="t" o:connecttype="custom" o:connectlocs="0,536;717,536;717,298;0,298;0,536" o:connectangles="0,0,0,0,0"/>
                  </v:shape>
                </v:group>
                <v:group id="Group 652" o:spid="_x0000_s1031" style="position:absolute;left:1344;top:71;width:2;height:693" coordorigin="1344,71" coordsize="2,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653" o:spid="_x0000_s1032" style="position:absolute;left:1344;top:71;width:2;height:693;visibility:visible;mso-wrap-style:square;v-text-anchor:top" coordsize="2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fX3MQA&#10;AADcAAAADwAAAGRycy9kb3ducmV2LnhtbESPQYvCMBSE74L/ITzBi2i6IqLVKLIg7LIoWEXw9mie&#10;bbF5KU221n9vBMHjMDPfMMt1a0rRUO0Kywq+RhEI4tTqgjMFp+N2OAPhPLLG0jIpeJCD9arbWWKs&#10;7Z0P1CQ+EwHCLkYFufdVLKVLczLoRrYiDt7V1gZ9kHUmdY33ADelHEfRVBosOCzkWNF3Tukt+TcK&#10;fv+q6Dy4FJcHz7fJDpNm31ylUv1eu1mA8NT6T/jd/tEKprMJvM6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n19zEAAAA3AAAAA8AAAAAAAAAAAAAAAAAmAIAAGRycy9k&#10;b3ducmV2LnhtbFBLBQYAAAAABAAEAPUAAACJAwAAAAA=&#10;" path="m,l,692e" filled="f" strokeweight=".23264mm">
                    <v:path arrowok="t" o:connecttype="custom" o:connectlocs="0,71;0,763" o:connectangles="0,0"/>
                  </v:shape>
                </v:group>
                <v:group id="Group 650" o:spid="_x0000_s1033" style="position:absolute;left:2060;top:82;width:2;height:681" coordorigin="2060,82" coordsize="2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651" o:spid="_x0000_s1034" style="position:absolute;left:2060;top:82;width:2;height:681;visibility:visible;mso-wrap-style:square;v-text-anchor:top" coordsize="2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//IsQA&#10;AADcAAAADwAAAGRycy9kb3ducmV2LnhtbESPQWvCQBSE7wX/w/KE3urGHoJEVxHRIkgPWsn5sfvM&#10;BrNvQ3ZNYn99t1DocZiZb5jVZnSN6KkLtWcF81kGglh7U3Ol4Pp1eFuACBHZYOOZFDwpwGY9eVlh&#10;YfzAZ+ovsRIJwqFABTbGtpAyaEsOw8y3xMm7+c5hTLKrpOlwSHDXyPcsy6XDmtOCxZZ2lvT98nAK&#10;vj9Pel/axg27eX//KMvzUQ9WqdfpuF2CiDTG//Bf+2gU5Isc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P/yLEAAAA3AAAAA8AAAAAAAAAAAAAAAAAmAIAAGRycy9k&#10;b3ducmV2LnhtbFBLBQYAAAAABAAEAPUAAACJAwAAAAA=&#10;" path="m,l,681e" filled="f" strokeweight=".23264mm">
                    <v:path arrowok="t" o:connecttype="custom" o:connectlocs="0,82;0,763" o:connectangles="0,0"/>
                  </v:shape>
                </v:group>
                <v:group id="Group 648" o:spid="_x0000_s1035" style="position:absolute;left:1349;top:76;width:717;height:2" coordorigin="1349,76" coordsize="7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649" o:spid="_x0000_s1036" style="position:absolute;left:1349;top:76;width:717;height:2;visibility:visible;mso-wrap-style:square;v-text-anchor:top" coordsize="7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tQccEA&#10;AADcAAAADwAAAGRycy9kb3ducmV2LnhtbERPy4rCMBTdC/5DuII7TXUhUo0iBR8IKlOFmeWd5k5b&#10;bG5KE2v9e7MQZnk47+W6M5VoqXGlZQWTcQSCOLO65FzB7bodzUE4j6yxskwKXuRgver3lhhr++Qv&#10;alOfixDCLkYFhfd1LKXLCjLoxrYmDtyfbQz6AJtc6gafIdxUchpFM2mw5NBQYE1JQdk9fRgFvz+n&#10;SytfnOzLaPqtd0lyPu5TpYaDbrMA4anz/+KP+6AVzOZhbTgTj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LUHHBAAAA3AAAAA8AAAAAAAAAAAAAAAAAmAIAAGRycy9kb3du&#10;cmV2LnhtbFBLBQYAAAAABAAEAPUAAACGAwAAAAA=&#10;" path="m,l717,e" filled="f" strokeweight=".23489mm">
                    <v:path arrowok="t" o:connecttype="custom" o:connectlocs="0,0;717,0" o:connectangles="0,0"/>
                  </v:shape>
                </v:group>
                <v:group id="Group 646" o:spid="_x0000_s1037" style="position:absolute;left:1349;top:304;width:717;height:2" coordorigin="1349,304" coordsize="7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647" o:spid="_x0000_s1038" style="position:absolute;left:1349;top:304;width:717;height:2;visibility:visible;mso-wrap-style:square;v-text-anchor:top" coordsize="7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TKqsEA&#10;AADcAAAADwAAAGRycy9kb3ducmV2LnhtbERPTYvCMBC9C/6HMII3TfUgbjWKFFwXQRersHucbWbb&#10;YjMpTaz135uD4PHxvpfrzlSipcaVlhVMxhEI4szqknMFl/N2NAfhPLLGyjIpeJCD9arfW2Ks7Z1P&#10;1KY+FyGEXYwKCu/rWEqXFWTQjW1NHLh/2xj0ATa51A3eQ7ip5DSKZtJgyaGhwJqSgrJrejMK/n4P&#10;3618cLIro+mP/kyS436XKjUcdJsFCE+df4tf7i+tYPYR5ocz4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kyqrBAAAA3AAAAA8AAAAAAAAAAAAAAAAAmAIAAGRycy9kb3du&#10;cmV2LnhtbFBLBQYAAAAABAAEAPUAAACGAwAAAAA=&#10;" path="m,l717,e" filled="f" strokeweight=".23489mm">
                    <v:path arrowok="t" o:connecttype="custom" o:connectlocs="0,0;717,0" o:connectangles="0,0"/>
                  </v:shape>
                </v:group>
                <v:group id="Group 644" o:spid="_x0000_s1039" style="position:absolute;left:1349;top:531;width:717;height:2" coordorigin="1349,531" coordsize="7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645" o:spid="_x0000_s1040" style="position:absolute;left:1349;top:531;width:717;height:2;visibility:visible;mso-wrap-style:square;v-text-anchor:top" coordsize="7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rxRsYA&#10;AADcAAAADwAAAGRycy9kb3ducmV2LnhtbESPQWvCQBSE70L/w/IKvemmOYhGN6EEWktBxbRgj6/Z&#10;1yQ0+zZktzH+e1cQPA4z8w2zzkbTioF611hW8DyLQBCXVjdcKfj6fJ0uQDiPrLG1TArO5CBLHyZr&#10;TLQ98YGGwlciQNglqKD2vkukdGVNBt3MdsTB+7W9QR9kX0nd4ynATSvjKJpLgw2HhRo7ymsq/4p/&#10;o+Dne7sf5JnzTRPFR/2W57uPTaHU0+P4sgLhafT38K39rhXMlzFcz4QjIN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rxRsYAAADcAAAADwAAAAAAAAAAAAAAAACYAgAAZHJz&#10;L2Rvd25yZXYueG1sUEsFBgAAAAAEAAQA9QAAAIsDAAAAAA==&#10;" path="m,l717,e" filled="f" strokeweight=".23489mm">
                    <v:path arrowok="t" o:connecttype="custom" o:connectlocs="0,0;717,0" o:connectangles="0,0"/>
                  </v:shape>
                </v:group>
                <v:group id="Group 642" o:spid="_x0000_s1041" style="position:absolute;left:1349;top:757;width:717;height:2" coordorigin="1349,757" coordsize="7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643" o:spid="_x0000_s1042" style="position:absolute;left:1349;top:757;width:717;height:2;visibility:visible;mso-wrap-style:square;v-text-anchor:top" coordsize="7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/MqcUA&#10;AADcAAAADwAAAGRycy9kb3ducmV2LnhtbESP3WrCQBSE7wu+w3IKvaubShGNriIBfyhUMQr28jR7&#10;TILZsyG7xvj2rlDo5TAz3zDTeWcq0VLjSssKPvoRCOLM6pJzBcfD8n0EwnlkjZVlUnAnB/NZ72WK&#10;sbY33lOb+lwECLsYFRTe17GULivIoOvbmjh4Z9sY9EE2udQN3gLcVHIQRUNpsOSwUGBNSUHZJb0a&#10;Bb8/37tW3jlZl9HgpFdJsv1ap0q9vXaLCQhPnf8P/7U3WsFw/An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X8ypxQAAANwAAAAPAAAAAAAAAAAAAAAAAJgCAABkcnMv&#10;ZG93bnJldi54bWxQSwUGAAAAAAQABAD1AAAAigMAAAAA&#10;" path="m,l717,e" filled="f" strokeweight=".23489mm">
                    <v:path arrowok="t" o:connecttype="custom" o:connectlocs="0,0;717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entury Gothic"/>
          <w:w w:val="105"/>
          <w:sz w:val="14"/>
        </w:rPr>
        <w:t>means</w:t>
      </w:r>
      <w:r>
        <w:rPr>
          <w:rFonts w:ascii="Century Gothic"/>
          <w:spacing w:val="-2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demand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spacing w:val="4"/>
          <w:w w:val="105"/>
          <w:sz w:val="14"/>
        </w:rPr>
        <w:t>was</w:t>
      </w:r>
      <w:r>
        <w:rPr>
          <w:rFonts w:ascii="Century Gothic"/>
          <w:spacing w:val="-2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met</w:t>
      </w:r>
      <w:r>
        <w:rPr>
          <w:rFonts w:ascii="Century Gothic"/>
          <w:spacing w:val="4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by</w:t>
      </w:r>
      <w:r>
        <w:rPr>
          <w:rFonts w:ascii="Century Gothic"/>
          <w:spacing w:val="-12"/>
          <w:w w:val="105"/>
          <w:sz w:val="14"/>
        </w:rPr>
        <w:t xml:space="preserve"> </w:t>
      </w:r>
      <w:r>
        <w:rPr>
          <w:rFonts w:ascii="Century Gothic"/>
          <w:spacing w:val="3"/>
          <w:w w:val="105"/>
          <w:sz w:val="14"/>
        </w:rPr>
        <w:t>Commonwealth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environmental</w:t>
      </w:r>
      <w:r>
        <w:rPr>
          <w:rFonts w:ascii="Century Gothic"/>
          <w:spacing w:val="3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water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or</w:t>
      </w:r>
      <w:r>
        <w:rPr>
          <w:rFonts w:ascii="Century Gothic"/>
          <w:spacing w:val="-2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any</w:t>
      </w:r>
      <w:r>
        <w:rPr>
          <w:rFonts w:ascii="Century Gothic"/>
          <w:spacing w:val="-11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other</w:t>
      </w:r>
      <w:r>
        <w:rPr>
          <w:rFonts w:ascii="Century Gothic"/>
          <w:spacing w:val="-1"/>
          <w:w w:val="105"/>
          <w:sz w:val="14"/>
        </w:rPr>
        <w:t xml:space="preserve"> source</w:t>
      </w:r>
    </w:p>
    <w:p w14:paraId="040593D7" w14:textId="77777777" w:rsidR="00700F7C" w:rsidRDefault="002F10C5">
      <w:pPr>
        <w:spacing w:before="55" w:line="317" w:lineRule="auto"/>
        <w:ind w:left="1468" w:right="9499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/>
          <w:w w:val="105"/>
          <w:sz w:val="14"/>
        </w:rPr>
        <w:t>means</w:t>
      </w:r>
      <w:r>
        <w:rPr>
          <w:rFonts w:ascii="Century Gothic"/>
          <w:spacing w:val="-2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demand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spacing w:val="4"/>
          <w:w w:val="105"/>
          <w:sz w:val="14"/>
        </w:rPr>
        <w:t>was</w:t>
      </w:r>
      <w:r>
        <w:rPr>
          <w:rFonts w:ascii="Century Gothic"/>
          <w:spacing w:val="-2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partially</w:t>
      </w:r>
      <w:r>
        <w:rPr>
          <w:rFonts w:ascii="Century Gothic"/>
          <w:spacing w:val="-12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met</w:t>
      </w:r>
      <w:r>
        <w:rPr>
          <w:rFonts w:ascii="Century Gothic"/>
          <w:spacing w:val="4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by</w:t>
      </w:r>
      <w:r>
        <w:rPr>
          <w:rFonts w:ascii="Century Gothic"/>
          <w:spacing w:val="-11"/>
          <w:w w:val="105"/>
          <w:sz w:val="14"/>
        </w:rPr>
        <w:t xml:space="preserve"> </w:t>
      </w:r>
      <w:r>
        <w:rPr>
          <w:rFonts w:ascii="Century Gothic"/>
          <w:spacing w:val="3"/>
          <w:w w:val="105"/>
          <w:sz w:val="14"/>
        </w:rPr>
        <w:t>Commonwealth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environmental</w:t>
      </w:r>
      <w:r>
        <w:rPr>
          <w:rFonts w:ascii="Century Gothic"/>
          <w:spacing w:val="2"/>
          <w:w w:val="105"/>
          <w:sz w:val="14"/>
        </w:rPr>
        <w:t xml:space="preserve"> water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or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any</w:t>
      </w:r>
      <w:r>
        <w:rPr>
          <w:rFonts w:ascii="Century Gothic"/>
          <w:spacing w:val="-12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other</w:t>
      </w:r>
      <w:r>
        <w:rPr>
          <w:rFonts w:ascii="Century Gothic"/>
          <w:spacing w:val="-1"/>
          <w:w w:val="105"/>
          <w:sz w:val="14"/>
        </w:rPr>
        <w:t xml:space="preserve"> source</w:t>
      </w:r>
      <w:r>
        <w:rPr>
          <w:rFonts w:ascii="Century Gothic"/>
          <w:spacing w:val="-6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(may</w:t>
      </w:r>
      <w:r>
        <w:rPr>
          <w:rFonts w:ascii="Century Gothic"/>
          <w:spacing w:val="-12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be</w:t>
      </w:r>
      <w:r>
        <w:rPr>
          <w:rFonts w:ascii="Century Gothic"/>
          <w:spacing w:val="-6"/>
          <w:w w:val="105"/>
          <w:sz w:val="14"/>
        </w:rPr>
        <w:t xml:space="preserve"> </w:t>
      </w:r>
      <w:r>
        <w:rPr>
          <w:rFonts w:ascii="Century Gothic"/>
          <w:spacing w:val="-2"/>
          <w:w w:val="105"/>
          <w:sz w:val="14"/>
        </w:rPr>
        <w:t>used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spacing w:val="3"/>
          <w:w w:val="105"/>
          <w:sz w:val="14"/>
        </w:rPr>
        <w:t xml:space="preserve">to </w:t>
      </w:r>
      <w:r>
        <w:rPr>
          <w:rFonts w:ascii="Century Gothic"/>
          <w:spacing w:val="1"/>
          <w:w w:val="105"/>
          <w:sz w:val="14"/>
        </w:rPr>
        <w:t>indicate</w:t>
      </w:r>
      <w:r>
        <w:rPr>
          <w:rFonts w:ascii="Century Gothic"/>
          <w:spacing w:val="-6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infrastructure</w:t>
      </w:r>
      <w:r>
        <w:rPr>
          <w:rFonts w:ascii="Century Gothic"/>
          <w:spacing w:val="-7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assisted</w:t>
      </w:r>
      <w:r>
        <w:rPr>
          <w:rFonts w:ascii="Century Gothic"/>
          <w:spacing w:val="-1"/>
          <w:w w:val="105"/>
          <w:sz w:val="14"/>
        </w:rPr>
        <w:t xml:space="preserve"> delivery)</w:t>
      </w:r>
      <w:r>
        <w:rPr>
          <w:rFonts w:ascii="Century Gothic"/>
          <w:spacing w:val="122"/>
          <w:w w:val="104"/>
          <w:sz w:val="14"/>
        </w:rPr>
        <w:t xml:space="preserve"> </w:t>
      </w:r>
      <w:r>
        <w:rPr>
          <w:rFonts w:ascii="Century Gothic"/>
          <w:w w:val="105"/>
          <w:sz w:val="14"/>
        </w:rPr>
        <w:t>means</w:t>
      </w:r>
      <w:r>
        <w:rPr>
          <w:rFonts w:ascii="Century Gothic"/>
          <w:spacing w:val="-2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water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not</w:t>
      </w:r>
      <w:r>
        <w:rPr>
          <w:rFonts w:ascii="Century Gothic"/>
          <w:spacing w:val="5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provided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(or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not</w:t>
      </w:r>
      <w:r>
        <w:rPr>
          <w:rFonts w:ascii="Century Gothic"/>
          <w:spacing w:val="5"/>
          <w:w w:val="105"/>
          <w:sz w:val="14"/>
        </w:rPr>
        <w:t xml:space="preserve"> </w:t>
      </w:r>
      <w:r>
        <w:rPr>
          <w:rFonts w:ascii="Century Gothic"/>
          <w:spacing w:val="-1"/>
          <w:w w:val="105"/>
          <w:sz w:val="14"/>
        </w:rPr>
        <w:t>required)</w:t>
      </w:r>
    </w:p>
    <w:p w14:paraId="040593D8" w14:textId="77777777" w:rsidR="00700F7C" w:rsidRDefault="002F10C5">
      <w:pPr>
        <w:spacing w:line="162" w:lineRule="exact"/>
        <w:ind w:left="751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/>
          <w:spacing w:val="3"/>
          <w:w w:val="105"/>
          <w:sz w:val="14"/>
        </w:rPr>
        <w:t>Note</w:t>
      </w:r>
      <w:r>
        <w:rPr>
          <w:rFonts w:ascii="Century Gothic"/>
          <w:spacing w:val="-6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that</w:t>
      </w:r>
      <w:r>
        <w:rPr>
          <w:rFonts w:ascii="Century Gothic"/>
          <w:spacing w:val="5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not</w:t>
      </w:r>
      <w:r>
        <w:rPr>
          <w:rFonts w:ascii="Century Gothic"/>
          <w:spacing w:val="6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all</w:t>
      </w:r>
      <w:r>
        <w:rPr>
          <w:rFonts w:ascii="Century Gothic"/>
          <w:spacing w:val="3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demands</w:t>
      </w:r>
      <w:r>
        <w:rPr>
          <w:rFonts w:ascii="Century Gothic"/>
          <w:spacing w:val="-1"/>
          <w:w w:val="105"/>
          <w:sz w:val="14"/>
        </w:rPr>
        <w:t xml:space="preserve"> require</w:t>
      </w:r>
      <w:r>
        <w:rPr>
          <w:rFonts w:ascii="Century Gothic"/>
          <w:spacing w:val="-5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water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-1"/>
          <w:w w:val="105"/>
          <w:sz w:val="14"/>
        </w:rPr>
        <w:t>every</w:t>
      </w:r>
      <w:r>
        <w:rPr>
          <w:rFonts w:ascii="Century Gothic"/>
          <w:spacing w:val="-11"/>
          <w:w w:val="105"/>
          <w:sz w:val="14"/>
        </w:rPr>
        <w:t xml:space="preserve"> </w:t>
      </w:r>
      <w:r>
        <w:rPr>
          <w:rFonts w:ascii="Century Gothic"/>
          <w:spacing w:val="-5"/>
          <w:w w:val="105"/>
          <w:sz w:val="14"/>
        </w:rPr>
        <w:t>year;</w:t>
      </w:r>
      <w:r>
        <w:rPr>
          <w:rFonts w:ascii="Century Gothic"/>
          <w:spacing w:val="3"/>
          <w:w w:val="105"/>
          <w:sz w:val="14"/>
        </w:rPr>
        <w:t xml:space="preserve"> </w:t>
      </w:r>
      <w:r>
        <w:rPr>
          <w:rFonts w:ascii="Century Gothic"/>
          <w:spacing w:val="-2"/>
          <w:w w:val="105"/>
          <w:sz w:val="14"/>
        </w:rPr>
        <w:t>drying</w:t>
      </w:r>
      <w:r>
        <w:rPr>
          <w:rFonts w:ascii="Century Gothic"/>
          <w:spacing w:val="2"/>
          <w:w w:val="105"/>
          <w:sz w:val="14"/>
        </w:rPr>
        <w:t xml:space="preserve"> </w:t>
      </w:r>
      <w:r>
        <w:rPr>
          <w:rFonts w:ascii="Century Gothic"/>
          <w:spacing w:val="-1"/>
          <w:w w:val="105"/>
          <w:sz w:val="14"/>
        </w:rPr>
        <w:t xml:space="preserve">phases </w:t>
      </w:r>
      <w:r>
        <w:rPr>
          <w:rFonts w:ascii="Century Gothic"/>
          <w:w w:val="105"/>
          <w:sz w:val="14"/>
        </w:rPr>
        <w:t>are</w:t>
      </w:r>
      <w:r>
        <w:rPr>
          <w:rFonts w:ascii="Century Gothic"/>
          <w:spacing w:val="-5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important</w:t>
      </w:r>
      <w:r>
        <w:rPr>
          <w:rFonts w:ascii="Century Gothic"/>
          <w:spacing w:val="5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for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floodplains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 xml:space="preserve">and </w:t>
      </w:r>
      <w:r>
        <w:rPr>
          <w:rFonts w:ascii="Century Gothic"/>
          <w:spacing w:val="1"/>
          <w:w w:val="105"/>
          <w:sz w:val="14"/>
        </w:rPr>
        <w:t>temporary</w:t>
      </w:r>
      <w:r>
        <w:rPr>
          <w:rFonts w:ascii="Century Gothic"/>
          <w:spacing w:val="-11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wetlands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or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streams</w:t>
      </w:r>
    </w:p>
    <w:p w14:paraId="040593D9" w14:textId="15F36D29" w:rsidR="00700F7C" w:rsidRDefault="002F10C5">
      <w:pPr>
        <w:spacing w:before="78"/>
        <w:ind w:left="751"/>
        <w:rPr>
          <w:rFonts w:ascii="Century Gothic" w:eastAsia="Century Gothic" w:hAnsi="Century Gothic" w:cs="Century Gothic"/>
          <w:sz w:val="14"/>
          <w:szCs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704" behindDoc="0" locked="0" layoutInCell="1" allowOverlap="1" wp14:anchorId="04059B2A" wp14:editId="27F24FFD">
                <wp:simplePos x="0" y="0"/>
                <wp:positionH relativeFrom="page">
                  <wp:posOffset>848995</wp:posOffset>
                </wp:positionH>
                <wp:positionV relativeFrom="paragraph">
                  <wp:posOffset>177800</wp:posOffset>
                </wp:positionV>
                <wp:extent cx="467360" cy="455930"/>
                <wp:effectExtent l="1270" t="9525" r="7620" b="1270"/>
                <wp:wrapNone/>
                <wp:docPr id="661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455930"/>
                          <a:chOff x="1337" y="280"/>
                          <a:chExt cx="736" cy="718"/>
                        </a:xfrm>
                      </wpg:grpSpPr>
                      <wpg:grpSp>
                        <wpg:cNvPr id="662" name="Group 639"/>
                        <wpg:cNvGrpSpPr>
                          <a:grpSpLocks/>
                        </wpg:cNvGrpSpPr>
                        <wpg:grpSpPr bwMode="auto">
                          <a:xfrm>
                            <a:off x="1349" y="287"/>
                            <a:ext cx="717" cy="239"/>
                            <a:chOff x="1349" y="287"/>
                            <a:chExt cx="717" cy="239"/>
                          </a:xfrm>
                        </wpg:grpSpPr>
                        <wps:wsp>
                          <wps:cNvPr id="663" name="Freeform 640"/>
                          <wps:cNvSpPr>
                            <a:spLocks/>
                          </wps:cNvSpPr>
                          <wps:spPr bwMode="auto">
                            <a:xfrm>
                              <a:off x="1349" y="287"/>
                              <a:ext cx="717" cy="239"/>
                            </a:xfrm>
                            <a:custGeom>
                              <a:avLst/>
                              <a:gdLst>
                                <a:gd name="T0" fmla="+- 0 1349 1349"/>
                                <a:gd name="T1" fmla="*/ T0 w 717"/>
                                <a:gd name="T2" fmla="+- 0 525 287"/>
                                <a:gd name="T3" fmla="*/ 525 h 239"/>
                                <a:gd name="T4" fmla="+- 0 2066 1349"/>
                                <a:gd name="T5" fmla="*/ T4 w 717"/>
                                <a:gd name="T6" fmla="+- 0 525 287"/>
                                <a:gd name="T7" fmla="*/ 525 h 239"/>
                                <a:gd name="T8" fmla="+- 0 2066 1349"/>
                                <a:gd name="T9" fmla="*/ T8 w 717"/>
                                <a:gd name="T10" fmla="+- 0 287 287"/>
                                <a:gd name="T11" fmla="*/ 287 h 239"/>
                                <a:gd name="T12" fmla="+- 0 1349 1349"/>
                                <a:gd name="T13" fmla="*/ T12 w 717"/>
                                <a:gd name="T14" fmla="+- 0 287 287"/>
                                <a:gd name="T15" fmla="*/ 287 h 239"/>
                                <a:gd name="T16" fmla="+- 0 1349 1349"/>
                                <a:gd name="T17" fmla="*/ T16 w 717"/>
                                <a:gd name="T18" fmla="+- 0 525 287"/>
                                <a:gd name="T19" fmla="*/ 52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7" h="239">
                                  <a:moveTo>
                                    <a:pt x="0" y="238"/>
                                  </a:moveTo>
                                  <a:lnTo>
                                    <a:pt x="717" y="238"/>
                                  </a:lnTo>
                                  <a:lnTo>
                                    <a:pt x="7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637"/>
                        <wpg:cNvGrpSpPr>
                          <a:grpSpLocks/>
                        </wpg:cNvGrpSpPr>
                        <wpg:grpSpPr bwMode="auto">
                          <a:xfrm>
                            <a:off x="1349" y="514"/>
                            <a:ext cx="717" cy="239"/>
                            <a:chOff x="1349" y="514"/>
                            <a:chExt cx="717" cy="239"/>
                          </a:xfrm>
                        </wpg:grpSpPr>
                        <wps:wsp>
                          <wps:cNvPr id="665" name="Freeform 638"/>
                          <wps:cNvSpPr>
                            <a:spLocks/>
                          </wps:cNvSpPr>
                          <wps:spPr bwMode="auto">
                            <a:xfrm>
                              <a:off x="1349" y="514"/>
                              <a:ext cx="717" cy="239"/>
                            </a:xfrm>
                            <a:custGeom>
                              <a:avLst/>
                              <a:gdLst>
                                <a:gd name="T0" fmla="+- 0 1349 1349"/>
                                <a:gd name="T1" fmla="*/ T0 w 717"/>
                                <a:gd name="T2" fmla="+- 0 752 514"/>
                                <a:gd name="T3" fmla="*/ 752 h 239"/>
                                <a:gd name="T4" fmla="+- 0 2066 1349"/>
                                <a:gd name="T5" fmla="*/ T4 w 717"/>
                                <a:gd name="T6" fmla="+- 0 752 514"/>
                                <a:gd name="T7" fmla="*/ 752 h 239"/>
                                <a:gd name="T8" fmla="+- 0 2066 1349"/>
                                <a:gd name="T9" fmla="*/ T8 w 717"/>
                                <a:gd name="T10" fmla="+- 0 514 514"/>
                                <a:gd name="T11" fmla="*/ 514 h 239"/>
                                <a:gd name="T12" fmla="+- 0 1349 1349"/>
                                <a:gd name="T13" fmla="*/ T12 w 717"/>
                                <a:gd name="T14" fmla="+- 0 514 514"/>
                                <a:gd name="T15" fmla="*/ 514 h 239"/>
                                <a:gd name="T16" fmla="+- 0 1349 1349"/>
                                <a:gd name="T17" fmla="*/ T16 w 717"/>
                                <a:gd name="T18" fmla="+- 0 752 514"/>
                                <a:gd name="T19" fmla="*/ 752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7" h="239">
                                  <a:moveTo>
                                    <a:pt x="0" y="238"/>
                                  </a:moveTo>
                                  <a:lnTo>
                                    <a:pt x="717" y="238"/>
                                  </a:lnTo>
                                  <a:lnTo>
                                    <a:pt x="7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635"/>
                        <wpg:cNvGrpSpPr>
                          <a:grpSpLocks/>
                        </wpg:cNvGrpSpPr>
                        <wpg:grpSpPr bwMode="auto">
                          <a:xfrm>
                            <a:off x="1344" y="287"/>
                            <a:ext cx="2" cy="704"/>
                            <a:chOff x="1344" y="287"/>
                            <a:chExt cx="2" cy="704"/>
                          </a:xfrm>
                        </wpg:grpSpPr>
                        <wps:wsp>
                          <wps:cNvPr id="667" name="Freeform 636"/>
                          <wps:cNvSpPr>
                            <a:spLocks/>
                          </wps:cNvSpPr>
                          <wps:spPr bwMode="auto">
                            <a:xfrm>
                              <a:off x="1344" y="287"/>
                              <a:ext cx="2" cy="704"/>
                            </a:xfrm>
                            <a:custGeom>
                              <a:avLst/>
                              <a:gdLst>
                                <a:gd name="T0" fmla="+- 0 287 287"/>
                                <a:gd name="T1" fmla="*/ 287 h 704"/>
                                <a:gd name="T2" fmla="+- 0 991 287"/>
                                <a:gd name="T3" fmla="*/ 991 h 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4">
                                  <a:moveTo>
                                    <a:pt x="0" y="0"/>
                                  </a:moveTo>
                                  <a:lnTo>
                                    <a:pt x="0" y="704"/>
                                  </a:lnTo>
                                </a:path>
                              </a:pathLst>
                            </a:custGeom>
                            <a:noFill/>
                            <a:ln w="83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633"/>
                        <wpg:cNvGrpSpPr>
                          <a:grpSpLocks/>
                        </wpg:cNvGrpSpPr>
                        <wpg:grpSpPr bwMode="auto">
                          <a:xfrm>
                            <a:off x="2060" y="298"/>
                            <a:ext cx="2" cy="693"/>
                            <a:chOff x="2060" y="298"/>
                            <a:chExt cx="2" cy="693"/>
                          </a:xfrm>
                        </wpg:grpSpPr>
                        <wps:wsp>
                          <wps:cNvPr id="669" name="Freeform 634"/>
                          <wps:cNvSpPr>
                            <a:spLocks/>
                          </wps:cNvSpPr>
                          <wps:spPr bwMode="auto">
                            <a:xfrm>
                              <a:off x="2060" y="298"/>
                              <a:ext cx="2" cy="693"/>
                            </a:xfrm>
                            <a:custGeom>
                              <a:avLst/>
                              <a:gdLst>
                                <a:gd name="T0" fmla="+- 0 298 298"/>
                                <a:gd name="T1" fmla="*/ 298 h 693"/>
                                <a:gd name="T2" fmla="+- 0 991 298"/>
                                <a:gd name="T3" fmla="*/ 991 h 6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3">
                                  <a:moveTo>
                                    <a:pt x="0" y="0"/>
                                  </a:moveTo>
                                  <a:lnTo>
                                    <a:pt x="0" y="693"/>
                                  </a:lnTo>
                                </a:path>
                              </a:pathLst>
                            </a:custGeom>
                            <a:noFill/>
                            <a:ln w="83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631"/>
                        <wpg:cNvGrpSpPr>
                          <a:grpSpLocks/>
                        </wpg:cNvGrpSpPr>
                        <wpg:grpSpPr bwMode="auto">
                          <a:xfrm>
                            <a:off x="1349" y="292"/>
                            <a:ext cx="717" cy="2"/>
                            <a:chOff x="1349" y="292"/>
                            <a:chExt cx="717" cy="2"/>
                          </a:xfrm>
                        </wpg:grpSpPr>
                        <wps:wsp>
                          <wps:cNvPr id="671" name="Freeform 632"/>
                          <wps:cNvSpPr>
                            <a:spLocks/>
                          </wps:cNvSpPr>
                          <wps:spPr bwMode="auto">
                            <a:xfrm>
                              <a:off x="1349" y="292"/>
                              <a:ext cx="717" cy="2"/>
                            </a:xfrm>
                            <a:custGeom>
                              <a:avLst/>
                              <a:gdLst>
                                <a:gd name="T0" fmla="+- 0 1349 1349"/>
                                <a:gd name="T1" fmla="*/ T0 w 717"/>
                                <a:gd name="T2" fmla="+- 0 2066 1349"/>
                                <a:gd name="T3" fmla="*/ T2 w 7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7">
                                  <a:moveTo>
                                    <a:pt x="0" y="0"/>
                                  </a:moveTo>
                                  <a:lnTo>
                                    <a:pt x="717" y="0"/>
                                  </a:lnTo>
                                </a:path>
                              </a:pathLst>
                            </a:custGeom>
                            <a:noFill/>
                            <a:ln w="8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629"/>
                        <wpg:cNvGrpSpPr>
                          <a:grpSpLocks/>
                        </wpg:cNvGrpSpPr>
                        <wpg:grpSpPr bwMode="auto">
                          <a:xfrm>
                            <a:off x="1349" y="519"/>
                            <a:ext cx="717" cy="2"/>
                            <a:chOff x="1349" y="519"/>
                            <a:chExt cx="717" cy="2"/>
                          </a:xfrm>
                        </wpg:grpSpPr>
                        <wps:wsp>
                          <wps:cNvPr id="673" name="Freeform 630"/>
                          <wps:cNvSpPr>
                            <a:spLocks/>
                          </wps:cNvSpPr>
                          <wps:spPr bwMode="auto">
                            <a:xfrm>
                              <a:off x="1349" y="519"/>
                              <a:ext cx="717" cy="2"/>
                            </a:xfrm>
                            <a:custGeom>
                              <a:avLst/>
                              <a:gdLst>
                                <a:gd name="T0" fmla="+- 0 1349 1349"/>
                                <a:gd name="T1" fmla="*/ T0 w 717"/>
                                <a:gd name="T2" fmla="+- 0 2066 1349"/>
                                <a:gd name="T3" fmla="*/ T2 w 7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7">
                                  <a:moveTo>
                                    <a:pt x="0" y="0"/>
                                  </a:moveTo>
                                  <a:lnTo>
                                    <a:pt x="717" y="0"/>
                                  </a:lnTo>
                                </a:path>
                              </a:pathLst>
                            </a:custGeom>
                            <a:noFill/>
                            <a:ln w="8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627"/>
                        <wpg:cNvGrpSpPr>
                          <a:grpSpLocks/>
                        </wpg:cNvGrpSpPr>
                        <wpg:grpSpPr bwMode="auto">
                          <a:xfrm>
                            <a:off x="1349" y="747"/>
                            <a:ext cx="717" cy="2"/>
                            <a:chOff x="1349" y="747"/>
                            <a:chExt cx="717" cy="2"/>
                          </a:xfrm>
                        </wpg:grpSpPr>
                        <wps:wsp>
                          <wps:cNvPr id="675" name="Freeform 628"/>
                          <wps:cNvSpPr>
                            <a:spLocks/>
                          </wps:cNvSpPr>
                          <wps:spPr bwMode="auto">
                            <a:xfrm>
                              <a:off x="1349" y="747"/>
                              <a:ext cx="717" cy="2"/>
                            </a:xfrm>
                            <a:custGeom>
                              <a:avLst/>
                              <a:gdLst>
                                <a:gd name="T0" fmla="+- 0 1349 1349"/>
                                <a:gd name="T1" fmla="*/ T0 w 717"/>
                                <a:gd name="T2" fmla="+- 0 2066 1349"/>
                                <a:gd name="T3" fmla="*/ T2 w 7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7">
                                  <a:moveTo>
                                    <a:pt x="0" y="0"/>
                                  </a:moveTo>
                                  <a:lnTo>
                                    <a:pt x="717" y="0"/>
                                  </a:lnTo>
                                </a:path>
                              </a:pathLst>
                            </a:custGeom>
                            <a:noFill/>
                            <a:ln w="8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625"/>
                        <wpg:cNvGrpSpPr>
                          <a:grpSpLocks/>
                        </wpg:cNvGrpSpPr>
                        <wpg:grpSpPr bwMode="auto">
                          <a:xfrm>
                            <a:off x="1349" y="985"/>
                            <a:ext cx="717" cy="2"/>
                            <a:chOff x="1349" y="985"/>
                            <a:chExt cx="717" cy="2"/>
                          </a:xfrm>
                        </wpg:grpSpPr>
                        <wps:wsp>
                          <wps:cNvPr id="677" name="Freeform 626"/>
                          <wps:cNvSpPr>
                            <a:spLocks/>
                          </wps:cNvSpPr>
                          <wps:spPr bwMode="auto">
                            <a:xfrm>
                              <a:off x="1349" y="985"/>
                              <a:ext cx="717" cy="2"/>
                            </a:xfrm>
                            <a:custGeom>
                              <a:avLst/>
                              <a:gdLst>
                                <a:gd name="T0" fmla="+- 0 1349 1349"/>
                                <a:gd name="T1" fmla="*/ T0 w 717"/>
                                <a:gd name="T2" fmla="+- 0 2066 1349"/>
                                <a:gd name="T3" fmla="*/ T2 w 7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7">
                                  <a:moveTo>
                                    <a:pt x="0" y="0"/>
                                  </a:moveTo>
                                  <a:lnTo>
                                    <a:pt x="717" y="0"/>
                                  </a:lnTo>
                                </a:path>
                              </a:pathLst>
                            </a:custGeom>
                            <a:noFill/>
                            <a:ln w="8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71573C" id="Group 624" o:spid="_x0000_s1026" style="position:absolute;margin-left:66.85pt;margin-top:14pt;width:36.8pt;height:35.9pt;z-index:2704;mso-position-horizontal-relative:page" coordorigin="1337,280" coordsize="736,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">
                <v:group id="Group 639" o:spid="_x0000_s1027" style="position:absolute;left:1349;top:287;width:717;height:239" coordorigin="1349,287" coordsize="717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640" o:spid="_x0000_s1028" style="position:absolute;left:1349;top:287;width:717;height:239;visibility:visible;mso-wrap-style:square;v-text-anchor:top" coordsize="71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4LAMMA&#10;AADcAAAADwAAAGRycy9kb3ducmV2LnhtbESPQYvCMBSE78L+h/AWvMiaVqVoNcqyUPS0YBXPb5tn&#10;W2xeShO1/nuzIHgcZuYbZrXpTSNu1LnasoJ4HIEgLqyuuVRwPGRfcxDOI2tsLJOCBznYrD8GK0y1&#10;vfOebrkvRYCwS1FB5X2bSumKigy6sW2Jg3e2nUEfZFdK3eE9wE0jJ1GUSIM1h4UKW/qpqLjkV6Ng&#10;//c7G831A+NDfNoSLkbZNSOlhp/99xKEp96/w6/2TitIkin8nw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4LAMMAAADcAAAADwAAAAAAAAAAAAAAAACYAgAAZHJzL2Rv&#10;d25yZXYueG1sUEsFBgAAAAAEAAQA9QAAAIgDAAAAAA==&#10;" path="m,238r717,l717,,,,,238xe" fillcolor="#365f92" stroked="f">
                    <v:path arrowok="t" o:connecttype="custom" o:connectlocs="0,525;717,525;717,287;0,287;0,525" o:connectangles="0,0,0,0,0"/>
                  </v:shape>
                </v:group>
                <v:group id="Group 637" o:spid="_x0000_s1029" style="position:absolute;left:1349;top:514;width:717;height:239" coordorigin="1349,514" coordsize="717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638" o:spid="_x0000_s1030" style="position:absolute;left:1349;top:514;width:717;height:239;visibility:visible;mso-wrap-style:square;v-text-anchor:top" coordsize="71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UTfcQA&#10;AADcAAAADwAAAGRycy9kb3ducmV2LnhtbESPQWvCQBSE7wX/w/IEb3UTwVCiq6gg7cFLY0C8PbPP&#10;JJh9u2RXjf++Wyj0OMzMN8xyPZhOPKj3rWUF6TQBQVxZ3XKtoDzu3z9A+ICssbNMCl7kYb0avS0x&#10;1/bJ3/QoQi0ihH2OCpoQXC6lrxoy6KfWEUfvanuDIcq+lrrHZ4SbTs6SJJMGW44LDTraNVTdirtR&#10;sL98pvft9RSOpTsffFm5tMCzUpPxsFmACDSE//Bf+0sryLI5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1E33EAAAA3AAAAA8AAAAAAAAAAAAAAAAAmAIAAGRycy9k&#10;b3ducmV2LnhtbFBLBQYAAAAABAAEAPUAAACJAwAAAAA=&#10;" path="m,238r717,l717,,,,,238xe" fillcolor="#94b3d6" stroked="f">
                    <v:path arrowok="t" o:connecttype="custom" o:connectlocs="0,752;717,752;717,514;0,514;0,752" o:connectangles="0,0,0,0,0"/>
                  </v:shape>
                </v:group>
                <v:group id="Group 635" o:spid="_x0000_s1031" style="position:absolute;left:1344;top:287;width:2;height:704" coordorigin="1344,287" coordsize="2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636" o:spid="_x0000_s1032" style="position:absolute;left:1344;top:287;width:2;height:704;visibility:visible;mso-wrap-style:square;v-text-anchor:top" coordsize="2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QMs8UA&#10;AADcAAAADwAAAGRycy9kb3ducmV2LnhtbESPQUvDQBSE74X+h+UVvNmNgqmm3ZaiCBVRSdren9nX&#10;ZGn2bchuk/jvXUHocZiZb5jVZrSN6KnzxrGCu3kCgrh02nCl4LB/vX0E4QOyxsYxKfghD5v1dLLC&#10;TLuBc+qLUIkIYZ+hgjqENpPSlzVZ9HPXEkfv5DqLIcqukrrDIcJtI++TJJUWDceFGlt6rqk8Fxer&#10;4Iv74cTvx+LhyZiPt8VL/p1/5krdzMbtEkSgMVzD/+2dVpCmC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tAyzxQAAANwAAAAPAAAAAAAAAAAAAAAAAJgCAABkcnMv&#10;ZG93bnJldi54bWxQSwUGAAAAAAQABAD1AAAAigMAAAAA&#10;" path="m,l,704e" filled="f" strokeweight=".23264mm">
                    <v:path arrowok="t" o:connecttype="custom" o:connectlocs="0,287;0,991" o:connectangles="0,0"/>
                  </v:shape>
                </v:group>
                <v:group id="Group 633" o:spid="_x0000_s1033" style="position:absolute;left:2060;top:298;width:2;height:693" coordorigin="2060,298" coordsize="2,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634" o:spid="_x0000_s1034" style="position:absolute;left:2060;top:298;width:2;height:693;visibility:visible;mso-wrap-style:square;v-text-anchor:top" coordsize="2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qeuMUA&#10;AADcAAAADwAAAGRycy9kb3ducmV2LnhtbESPQWvCQBSE74X+h+UVeilmYw9Bo6uIEGgpFYwi5PbI&#10;PpNg9m3IbpP477tCocdhZr5h1tvJtGKg3jWWFcyjGARxaXXDlYLzKZstQDiPrLG1TAru5GC7eX5a&#10;Y6rtyEcacl+JAGGXooLa+y6V0pU1GXSR7YiDd7W9QR9kX0nd4xjgppXvcZxIgw2HhRo72tdU3vIf&#10;o+Dzq4svb0VT3HmZ5d+YD4fhKpV6fZl2KxCeJv8f/mt/aAVJsoTH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6p64xQAAANwAAAAPAAAAAAAAAAAAAAAAAJgCAABkcnMv&#10;ZG93bnJldi54bWxQSwUGAAAAAAQABAD1AAAAigMAAAAA&#10;" path="m,l,693e" filled="f" strokeweight=".23264mm">
                    <v:path arrowok="t" o:connecttype="custom" o:connectlocs="0,298;0,991" o:connectangles="0,0"/>
                  </v:shape>
                </v:group>
                <v:group id="Group 631" o:spid="_x0000_s1035" style="position:absolute;left:1349;top:292;width:717;height:2" coordorigin="1349,292" coordsize="7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632" o:spid="_x0000_s1036" style="position:absolute;left:1349;top:292;width:717;height:2;visibility:visible;mso-wrap-style:square;v-text-anchor:top" coordsize="7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SJy8YA&#10;AADcAAAADwAAAGRycy9kb3ducmV2LnhtbESPQWvCQBSE7wX/w/KE3ppNPGhJXYME1FKwxVjQ42v2&#10;NQlm34bsNsZ/3y0UPA4z8w2zzEbTioF611hWkEQxCOLS6oYrBZ/HzdMzCOeRNbaWScGNHGSrycMS&#10;U22vfKCh8JUIEHYpKqi971IpXVmTQRfZjjh437Y36IPsK6l7vAa4aeUsjufSYMNhocaO8prKS/Fj&#10;FHyd9x+DvHG+a+LZSW/z/P1tVyj1OB3XLyA8jf4e/m+/agXzRQJ/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SJy8YAAADcAAAADwAAAAAAAAAAAAAAAACYAgAAZHJz&#10;L2Rvd25yZXYueG1sUEsFBgAAAAAEAAQA9QAAAIsDAAAAAA==&#10;" path="m,l717,e" filled="f" strokeweight=".23489mm">
                    <v:path arrowok="t" o:connecttype="custom" o:connectlocs="0,0;717,0" o:connectangles="0,0"/>
                  </v:shape>
                </v:group>
                <v:group id="Group 629" o:spid="_x0000_s1037" style="position:absolute;left:1349;top:519;width:717;height:2" coordorigin="1349,519" coordsize="7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630" o:spid="_x0000_s1038" style="position:absolute;left:1349;top:519;width:717;height:2;visibility:visible;mso-wrap-style:square;v-text-anchor:top" coordsize="7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qyJ8UA&#10;AADcAAAADwAAAGRycy9kb3ducmV2LnhtbESP3WrCQBSE7wu+w3IKvaubWlCJriIBfyhUMQr28jR7&#10;TILZsyG7xvj2rlDo5TAz3zDTeWcq0VLjSssKPvoRCOLM6pJzBcfD8n0MwnlkjZVlUnAnB/NZ72WK&#10;sbY33lOb+lwECLsYFRTe17GULivIoOvbmjh4Z9sY9EE2udQN3gLcVHIQRUNpsOSwUGBNSUHZJb0a&#10;Bb8/37tW3jlZl9HgpFdJsv1ap0q9vXaLCQhPnf8P/7U3WsFw9An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rInxQAAANwAAAAPAAAAAAAAAAAAAAAAAJgCAABkcnMv&#10;ZG93bnJldi54bWxQSwUGAAAAAAQABAD1AAAAigMAAAAA&#10;" path="m,l717,e" filled="f" strokeweight=".23489mm">
                    <v:path arrowok="t" o:connecttype="custom" o:connectlocs="0,0;717,0" o:connectangles="0,0"/>
                  </v:shape>
                </v:group>
                <v:group id="Group 627" o:spid="_x0000_s1039" style="position:absolute;left:1349;top:747;width:717;height:2" coordorigin="1349,747" coordsize="7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628" o:spid="_x0000_s1040" style="position:absolute;left:1349;top:747;width:717;height:2;visibility:visible;mso-wrap-style:square;v-text-anchor:top" coordsize="7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+PyMUA&#10;AADcAAAADwAAAGRycy9kb3ducmV2LnhtbESP3WrCQBSE7wu+w3IKvaubClWJriIBfyhUMQr28jR7&#10;TILZsyG7xvj2rlDo5TAz3zDTeWcq0VLjSssKPvoRCOLM6pJzBcfD8n0MwnlkjZVlUnAnB/NZ72WK&#10;sbY33lOb+lwECLsYFRTe17GULivIoOvbmjh4Z9sY9EE2udQN3gLcVHIQRUNpsOSwUGBNSUHZJb0a&#10;Bb8/37tW3jlZl9HgpFdJsv1ap0q9vXaLCQhPnf8P/7U3WsFw9An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4/IxQAAANwAAAAPAAAAAAAAAAAAAAAAAJgCAABkcnMv&#10;ZG93bnJldi54bWxQSwUGAAAAAAQABAD1AAAAigMAAAAA&#10;" path="m,l717,e" filled="f" strokeweight=".23489mm">
                    <v:path arrowok="t" o:connecttype="custom" o:connectlocs="0,0;717,0" o:connectangles="0,0"/>
                  </v:shape>
                </v:group>
                <v:group id="Group 625" o:spid="_x0000_s1041" style="position:absolute;left:1349;top:985;width:717;height:2" coordorigin="1349,985" coordsize="7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626" o:spid="_x0000_s1042" style="position:absolute;left:1349;top:985;width:717;height:2;visibility:visible;mso-wrap-style:square;v-text-anchor:top" coordsize="7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G0JMUA&#10;AADcAAAADwAAAGRycy9kb3ducmV2LnhtbESPQWvCQBSE74X+h+UJ3urGHLSkrkECrUVQaVrQ42v2&#10;NQlm34bsGuO/d4WCx2FmvmEW6WAa0VPnassKppMIBHFhdc2lgp/v95dXEM4ja2wsk4IrOUiXz08L&#10;TLS98Bf1uS9FgLBLUEHlfZtI6YqKDLqJbYmD92c7gz7IrpS6w0uAm0bGUTSTBmsOCxW2lFVUnPKz&#10;UfB73O57eeVsXUfxQX9k2W6zzpUaj4bVGwhPg3+E/9ufWsFsPof7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gbQkxQAAANwAAAAPAAAAAAAAAAAAAAAAAJgCAABkcnMv&#10;ZG93bnJldi54bWxQSwUGAAAAAAQABAD1AAAAigMAAAAA&#10;" path="m,l717,e" filled="f" strokeweight=".23489mm">
                    <v:path arrowok="t" o:connecttype="custom" o:connectlocs="0,0;717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entury Gothic"/>
          <w:b/>
          <w:spacing w:val="-2"/>
          <w:w w:val="105"/>
          <w:sz w:val="14"/>
        </w:rPr>
        <w:t>Key</w:t>
      </w:r>
      <w:r>
        <w:rPr>
          <w:rFonts w:ascii="Century Gothic"/>
          <w:b/>
          <w:spacing w:val="5"/>
          <w:w w:val="105"/>
          <w:sz w:val="14"/>
        </w:rPr>
        <w:t xml:space="preserve"> </w:t>
      </w:r>
      <w:r>
        <w:rPr>
          <w:rFonts w:ascii="Century Gothic"/>
          <w:b/>
          <w:w w:val="105"/>
          <w:sz w:val="14"/>
        </w:rPr>
        <w:t>-</w:t>
      </w:r>
      <w:r>
        <w:rPr>
          <w:rFonts w:ascii="Century Gothic"/>
          <w:b/>
          <w:spacing w:val="-5"/>
          <w:w w:val="105"/>
          <w:sz w:val="14"/>
        </w:rPr>
        <w:t xml:space="preserve"> </w:t>
      </w:r>
      <w:r>
        <w:rPr>
          <w:rFonts w:ascii="Century Gothic"/>
          <w:b/>
          <w:spacing w:val="1"/>
          <w:w w:val="105"/>
          <w:sz w:val="14"/>
        </w:rPr>
        <w:t>potential</w:t>
      </w:r>
      <w:r>
        <w:rPr>
          <w:rFonts w:ascii="Century Gothic"/>
          <w:b/>
          <w:spacing w:val="10"/>
          <w:w w:val="105"/>
          <w:sz w:val="14"/>
        </w:rPr>
        <w:t xml:space="preserve"> </w:t>
      </w:r>
      <w:r>
        <w:rPr>
          <w:rFonts w:ascii="Century Gothic"/>
          <w:b/>
          <w:spacing w:val="1"/>
          <w:w w:val="105"/>
          <w:sz w:val="14"/>
        </w:rPr>
        <w:t>watering</w:t>
      </w:r>
      <w:r>
        <w:rPr>
          <w:rFonts w:ascii="Century Gothic"/>
          <w:b/>
          <w:spacing w:val="4"/>
          <w:w w:val="105"/>
          <w:sz w:val="14"/>
        </w:rPr>
        <w:t xml:space="preserve"> in</w:t>
      </w:r>
      <w:r>
        <w:rPr>
          <w:rFonts w:ascii="Century Gothic"/>
          <w:b/>
          <w:spacing w:val="2"/>
          <w:w w:val="105"/>
          <w:sz w:val="14"/>
        </w:rPr>
        <w:t xml:space="preserve"> </w:t>
      </w:r>
      <w:r>
        <w:rPr>
          <w:rFonts w:ascii="Century Gothic"/>
          <w:b/>
          <w:spacing w:val="-5"/>
          <w:w w:val="105"/>
          <w:sz w:val="14"/>
        </w:rPr>
        <w:t>2017-18</w:t>
      </w:r>
    </w:p>
    <w:p w14:paraId="040593DA" w14:textId="77777777" w:rsidR="00700F7C" w:rsidRDefault="002F10C5">
      <w:pPr>
        <w:spacing w:before="66" w:line="317" w:lineRule="auto"/>
        <w:ind w:left="1468" w:right="10020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/>
          <w:w w:val="105"/>
          <w:sz w:val="14"/>
        </w:rPr>
        <w:t>means</w:t>
      </w:r>
      <w:r>
        <w:rPr>
          <w:rFonts w:ascii="Century Gothic"/>
          <w:spacing w:val="-2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a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high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priority</w:t>
      </w:r>
      <w:r>
        <w:rPr>
          <w:rFonts w:ascii="Century Gothic"/>
          <w:spacing w:val="-12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for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spacing w:val="3"/>
          <w:w w:val="105"/>
          <w:sz w:val="14"/>
        </w:rPr>
        <w:t>Commonwealth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environmental</w:t>
      </w:r>
      <w:r>
        <w:rPr>
          <w:rFonts w:ascii="Century Gothic"/>
          <w:spacing w:val="2"/>
          <w:w w:val="105"/>
          <w:sz w:val="14"/>
        </w:rPr>
        <w:t xml:space="preserve"> watering</w:t>
      </w:r>
      <w:r>
        <w:rPr>
          <w:rFonts w:ascii="Century Gothic"/>
          <w:spacing w:val="1"/>
          <w:w w:val="105"/>
          <w:sz w:val="14"/>
        </w:rPr>
        <w:t xml:space="preserve"> (full</w:t>
      </w:r>
      <w:r>
        <w:rPr>
          <w:rFonts w:ascii="Century Gothic"/>
          <w:spacing w:val="3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or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partial</w:t>
      </w:r>
      <w:r>
        <w:rPr>
          <w:rFonts w:ascii="Century Gothic"/>
          <w:spacing w:val="2"/>
          <w:w w:val="105"/>
          <w:sz w:val="14"/>
        </w:rPr>
        <w:t xml:space="preserve"> contribution,</w:t>
      </w:r>
      <w:r>
        <w:rPr>
          <w:rFonts w:ascii="Century Gothic"/>
          <w:spacing w:val="3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and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spacing w:val="-2"/>
          <w:w w:val="105"/>
          <w:sz w:val="14"/>
        </w:rPr>
        <w:t>subject</w:t>
      </w:r>
      <w:r>
        <w:rPr>
          <w:rFonts w:ascii="Century Gothic"/>
          <w:spacing w:val="4"/>
          <w:w w:val="105"/>
          <w:sz w:val="14"/>
        </w:rPr>
        <w:t xml:space="preserve"> </w:t>
      </w:r>
      <w:r>
        <w:rPr>
          <w:rFonts w:ascii="Century Gothic"/>
          <w:spacing w:val="3"/>
          <w:w w:val="105"/>
          <w:sz w:val="14"/>
        </w:rPr>
        <w:t xml:space="preserve">to </w:t>
      </w:r>
      <w:r>
        <w:rPr>
          <w:rFonts w:ascii="Century Gothic"/>
          <w:spacing w:val="-1"/>
          <w:w w:val="105"/>
          <w:sz w:val="14"/>
        </w:rPr>
        <w:t>seasonal</w:t>
      </w:r>
      <w:r>
        <w:rPr>
          <w:rFonts w:ascii="Century Gothic"/>
          <w:spacing w:val="3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and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operational</w:t>
      </w:r>
      <w:r>
        <w:rPr>
          <w:rFonts w:ascii="Century Gothic"/>
          <w:spacing w:val="2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considerations)</w:t>
      </w:r>
      <w:r>
        <w:rPr>
          <w:rFonts w:ascii="Century Gothic"/>
          <w:spacing w:val="138"/>
          <w:w w:val="104"/>
          <w:sz w:val="14"/>
        </w:rPr>
        <w:t xml:space="preserve"> </w:t>
      </w:r>
      <w:r>
        <w:rPr>
          <w:rFonts w:ascii="Century Gothic"/>
          <w:w w:val="105"/>
          <w:sz w:val="14"/>
        </w:rPr>
        <w:t>means</w:t>
      </w:r>
      <w:r>
        <w:rPr>
          <w:rFonts w:ascii="Century Gothic"/>
          <w:spacing w:val="-2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 xml:space="preserve">a </w:t>
      </w:r>
      <w:r>
        <w:rPr>
          <w:rFonts w:ascii="Century Gothic"/>
          <w:spacing w:val="-1"/>
          <w:w w:val="105"/>
          <w:sz w:val="14"/>
        </w:rPr>
        <w:t>secondary</w:t>
      </w:r>
      <w:r>
        <w:rPr>
          <w:rFonts w:ascii="Century Gothic"/>
          <w:spacing w:val="-12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priority</w:t>
      </w:r>
      <w:r>
        <w:rPr>
          <w:rFonts w:ascii="Century Gothic"/>
          <w:spacing w:val="-11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for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3"/>
          <w:w w:val="105"/>
          <w:sz w:val="14"/>
        </w:rPr>
        <w:t>Commonwealth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environmental</w:t>
      </w:r>
      <w:r>
        <w:rPr>
          <w:rFonts w:ascii="Century Gothic"/>
          <w:spacing w:val="3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watering,</w:t>
      </w:r>
      <w:r>
        <w:rPr>
          <w:rFonts w:ascii="Century Gothic"/>
          <w:spacing w:val="3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likely</w:t>
      </w:r>
      <w:r>
        <w:rPr>
          <w:rFonts w:ascii="Century Gothic"/>
          <w:spacing w:val="-11"/>
          <w:w w:val="105"/>
          <w:sz w:val="14"/>
        </w:rPr>
        <w:t xml:space="preserve"> </w:t>
      </w:r>
      <w:r>
        <w:rPr>
          <w:rFonts w:ascii="Century Gothic"/>
          <w:spacing w:val="3"/>
          <w:w w:val="105"/>
          <w:sz w:val="14"/>
        </w:rPr>
        <w:t>to</w:t>
      </w:r>
      <w:r>
        <w:rPr>
          <w:rFonts w:ascii="Century Gothic"/>
          <w:spacing w:val="4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be</w:t>
      </w:r>
      <w:r>
        <w:rPr>
          <w:rFonts w:ascii="Century Gothic"/>
          <w:spacing w:val="-6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met</w:t>
      </w:r>
      <w:r>
        <w:rPr>
          <w:rFonts w:ascii="Century Gothic"/>
          <w:spacing w:val="5"/>
          <w:w w:val="105"/>
          <w:sz w:val="14"/>
        </w:rPr>
        <w:t xml:space="preserve"> </w:t>
      </w:r>
      <w:r>
        <w:rPr>
          <w:rFonts w:ascii="Century Gothic"/>
          <w:spacing w:val="4"/>
          <w:w w:val="105"/>
          <w:sz w:val="14"/>
        </w:rPr>
        <w:t>via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other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means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(other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water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holders,</w:t>
      </w:r>
      <w:r>
        <w:rPr>
          <w:rFonts w:ascii="Century Gothic"/>
          <w:spacing w:val="3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or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natural</w:t>
      </w:r>
      <w:r>
        <w:rPr>
          <w:rFonts w:ascii="Century Gothic"/>
          <w:spacing w:val="3"/>
          <w:w w:val="105"/>
          <w:sz w:val="14"/>
        </w:rPr>
        <w:t xml:space="preserve"> flows)</w:t>
      </w:r>
      <w:r>
        <w:rPr>
          <w:rFonts w:ascii="Century Gothic"/>
          <w:w w:val="104"/>
          <w:sz w:val="14"/>
        </w:rPr>
        <w:t xml:space="preserve"> </w:t>
      </w:r>
      <w:r>
        <w:rPr>
          <w:rFonts w:ascii="Century Gothic"/>
          <w:spacing w:val="49"/>
          <w:w w:val="104"/>
          <w:sz w:val="14"/>
        </w:rPr>
        <w:t xml:space="preserve">  </w:t>
      </w:r>
      <w:r>
        <w:rPr>
          <w:rFonts w:ascii="Century Gothic"/>
          <w:w w:val="105"/>
          <w:sz w:val="14"/>
        </w:rPr>
        <w:t>means</w:t>
      </w:r>
      <w:r>
        <w:rPr>
          <w:rFonts w:ascii="Century Gothic"/>
          <w:spacing w:val="-3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a</w:t>
      </w:r>
      <w:r>
        <w:rPr>
          <w:rFonts w:ascii="Century Gothic"/>
          <w:spacing w:val="-2"/>
          <w:w w:val="105"/>
          <w:sz w:val="14"/>
        </w:rPr>
        <w:t xml:space="preserve"> </w:t>
      </w:r>
      <w:r>
        <w:rPr>
          <w:rFonts w:ascii="Century Gothic"/>
          <w:spacing w:val="3"/>
          <w:w w:val="105"/>
          <w:sz w:val="14"/>
        </w:rPr>
        <w:t>low</w:t>
      </w:r>
      <w:r>
        <w:rPr>
          <w:rFonts w:ascii="Century Gothic"/>
          <w:spacing w:val="9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priority</w:t>
      </w:r>
      <w:r>
        <w:rPr>
          <w:rFonts w:ascii="Century Gothic"/>
          <w:spacing w:val="-12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for</w:t>
      </w:r>
      <w:r>
        <w:rPr>
          <w:rFonts w:ascii="Century Gothic"/>
          <w:spacing w:val="-2"/>
          <w:w w:val="105"/>
          <w:sz w:val="14"/>
        </w:rPr>
        <w:t xml:space="preserve"> </w:t>
      </w:r>
      <w:r>
        <w:rPr>
          <w:rFonts w:ascii="Century Gothic"/>
          <w:spacing w:val="3"/>
          <w:w w:val="105"/>
          <w:sz w:val="14"/>
        </w:rPr>
        <w:t>Commonwealth</w:t>
      </w:r>
      <w:r>
        <w:rPr>
          <w:rFonts w:ascii="Century Gothic"/>
          <w:spacing w:val="-2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environmental</w:t>
      </w:r>
      <w:r>
        <w:rPr>
          <w:rFonts w:ascii="Century Gothic"/>
          <w:spacing w:val="2"/>
          <w:w w:val="105"/>
          <w:sz w:val="14"/>
        </w:rPr>
        <w:t xml:space="preserve"> watering</w:t>
      </w:r>
    </w:p>
    <w:p w14:paraId="040593DB" w14:textId="77777777" w:rsidR="00700F7C" w:rsidRDefault="002F10C5">
      <w:pPr>
        <w:spacing w:before="47"/>
        <w:ind w:left="751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/>
          <w:b/>
          <w:spacing w:val="-2"/>
          <w:w w:val="105"/>
          <w:sz w:val="14"/>
        </w:rPr>
        <w:t>Key</w:t>
      </w:r>
      <w:r>
        <w:rPr>
          <w:rFonts w:ascii="Century Gothic"/>
          <w:b/>
          <w:spacing w:val="2"/>
          <w:w w:val="105"/>
          <w:sz w:val="14"/>
        </w:rPr>
        <w:t xml:space="preserve"> </w:t>
      </w:r>
      <w:r>
        <w:rPr>
          <w:rFonts w:ascii="Century Gothic"/>
          <w:b/>
          <w:w w:val="105"/>
          <w:sz w:val="14"/>
        </w:rPr>
        <w:t>-</w:t>
      </w:r>
      <w:r>
        <w:rPr>
          <w:rFonts w:ascii="Century Gothic"/>
          <w:b/>
          <w:spacing w:val="-6"/>
          <w:w w:val="105"/>
          <w:sz w:val="14"/>
        </w:rPr>
        <w:t xml:space="preserve"> </w:t>
      </w:r>
      <w:r>
        <w:rPr>
          <w:rFonts w:ascii="Century Gothic"/>
          <w:b/>
          <w:spacing w:val="1"/>
          <w:w w:val="105"/>
          <w:sz w:val="14"/>
        </w:rPr>
        <w:t>urgency</w:t>
      </w:r>
      <w:r>
        <w:rPr>
          <w:rFonts w:ascii="Century Gothic"/>
          <w:b/>
          <w:spacing w:val="3"/>
          <w:w w:val="105"/>
          <w:sz w:val="14"/>
        </w:rPr>
        <w:t xml:space="preserve"> </w:t>
      </w:r>
      <w:r>
        <w:rPr>
          <w:rFonts w:ascii="Century Gothic"/>
          <w:b/>
          <w:spacing w:val="-2"/>
          <w:w w:val="105"/>
          <w:sz w:val="14"/>
        </w:rPr>
        <w:t>of</w:t>
      </w:r>
      <w:r>
        <w:rPr>
          <w:rFonts w:ascii="Century Gothic"/>
          <w:b/>
          <w:spacing w:val="1"/>
          <w:w w:val="105"/>
          <w:sz w:val="14"/>
        </w:rPr>
        <w:t xml:space="preserve"> </w:t>
      </w:r>
      <w:r>
        <w:rPr>
          <w:rFonts w:ascii="Century Gothic"/>
          <w:b/>
          <w:w w:val="105"/>
          <w:sz w:val="14"/>
        </w:rPr>
        <w:t>environmental</w:t>
      </w:r>
      <w:r>
        <w:rPr>
          <w:rFonts w:ascii="Century Gothic"/>
          <w:b/>
          <w:spacing w:val="7"/>
          <w:w w:val="105"/>
          <w:sz w:val="14"/>
        </w:rPr>
        <w:t xml:space="preserve"> </w:t>
      </w:r>
      <w:r>
        <w:rPr>
          <w:rFonts w:ascii="Century Gothic"/>
          <w:b/>
          <w:w w:val="105"/>
          <w:sz w:val="14"/>
        </w:rPr>
        <w:t>demands</w:t>
      </w:r>
    </w:p>
    <w:p w14:paraId="040593DC" w14:textId="6A2187B3" w:rsidR="00700F7C" w:rsidRDefault="002F10C5">
      <w:pPr>
        <w:spacing w:before="89" w:line="317" w:lineRule="auto"/>
        <w:ind w:left="1468" w:right="11887"/>
        <w:rPr>
          <w:rFonts w:ascii="Century Gothic" w:eastAsia="Century Gothic" w:hAnsi="Century Gothic" w:cs="Century Gothic"/>
          <w:sz w:val="14"/>
          <w:szCs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752" behindDoc="0" locked="0" layoutInCell="1" allowOverlap="1" wp14:anchorId="04059B2B" wp14:editId="565A8808">
                <wp:simplePos x="0" y="0"/>
                <wp:positionH relativeFrom="page">
                  <wp:posOffset>848995</wp:posOffset>
                </wp:positionH>
                <wp:positionV relativeFrom="paragraph">
                  <wp:posOffset>33655</wp:posOffset>
                </wp:positionV>
                <wp:extent cx="467360" cy="842645"/>
                <wp:effectExtent l="1270" t="8255" r="7620" b="0"/>
                <wp:wrapNone/>
                <wp:docPr id="633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842645"/>
                          <a:chOff x="1337" y="53"/>
                          <a:chExt cx="736" cy="1327"/>
                        </a:xfrm>
                      </wpg:grpSpPr>
                      <wpg:grpSp>
                        <wpg:cNvPr id="634" name="Group 622"/>
                        <wpg:cNvGrpSpPr>
                          <a:grpSpLocks/>
                        </wpg:cNvGrpSpPr>
                        <wpg:grpSpPr bwMode="auto">
                          <a:xfrm>
                            <a:off x="1349" y="60"/>
                            <a:ext cx="717" cy="239"/>
                            <a:chOff x="1349" y="60"/>
                            <a:chExt cx="717" cy="239"/>
                          </a:xfrm>
                        </wpg:grpSpPr>
                        <wps:wsp>
                          <wps:cNvPr id="635" name="Freeform 623"/>
                          <wps:cNvSpPr>
                            <a:spLocks/>
                          </wps:cNvSpPr>
                          <wps:spPr bwMode="auto">
                            <a:xfrm>
                              <a:off x="1349" y="60"/>
                              <a:ext cx="717" cy="239"/>
                            </a:xfrm>
                            <a:custGeom>
                              <a:avLst/>
                              <a:gdLst>
                                <a:gd name="T0" fmla="+- 0 1349 1349"/>
                                <a:gd name="T1" fmla="*/ T0 w 717"/>
                                <a:gd name="T2" fmla="+- 0 298 60"/>
                                <a:gd name="T3" fmla="*/ 298 h 239"/>
                                <a:gd name="T4" fmla="+- 0 2066 1349"/>
                                <a:gd name="T5" fmla="*/ T4 w 717"/>
                                <a:gd name="T6" fmla="+- 0 298 60"/>
                                <a:gd name="T7" fmla="*/ 298 h 239"/>
                                <a:gd name="T8" fmla="+- 0 2066 1349"/>
                                <a:gd name="T9" fmla="*/ T8 w 717"/>
                                <a:gd name="T10" fmla="+- 0 60 60"/>
                                <a:gd name="T11" fmla="*/ 60 h 239"/>
                                <a:gd name="T12" fmla="+- 0 1349 1349"/>
                                <a:gd name="T13" fmla="*/ T12 w 717"/>
                                <a:gd name="T14" fmla="+- 0 60 60"/>
                                <a:gd name="T15" fmla="*/ 60 h 239"/>
                                <a:gd name="T16" fmla="+- 0 1349 1349"/>
                                <a:gd name="T17" fmla="*/ T16 w 717"/>
                                <a:gd name="T18" fmla="+- 0 298 60"/>
                                <a:gd name="T19" fmla="*/ 298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7" h="239">
                                  <a:moveTo>
                                    <a:pt x="0" y="238"/>
                                  </a:moveTo>
                                  <a:lnTo>
                                    <a:pt x="717" y="238"/>
                                  </a:lnTo>
                                  <a:lnTo>
                                    <a:pt x="7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620"/>
                        <wpg:cNvGrpSpPr>
                          <a:grpSpLocks/>
                        </wpg:cNvGrpSpPr>
                        <wpg:grpSpPr bwMode="auto">
                          <a:xfrm>
                            <a:off x="1349" y="287"/>
                            <a:ext cx="717" cy="239"/>
                            <a:chOff x="1349" y="287"/>
                            <a:chExt cx="717" cy="239"/>
                          </a:xfrm>
                        </wpg:grpSpPr>
                        <wps:wsp>
                          <wps:cNvPr id="637" name="Freeform 621"/>
                          <wps:cNvSpPr>
                            <a:spLocks/>
                          </wps:cNvSpPr>
                          <wps:spPr bwMode="auto">
                            <a:xfrm>
                              <a:off x="1349" y="287"/>
                              <a:ext cx="717" cy="239"/>
                            </a:xfrm>
                            <a:custGeom>
                              <a:avLst/>
                              <a:gdLst>
                                <a:gd name="T0" fmla="+- 0 1349 1349"/>
                                <a:gd name="T1" fmla="*/ T0 w 717"/>
                                <a:gd name="T2" fmla="+- 0 525 287"/>
                                <a:gd name="T3" fmla="*/ 525 h 239"/>
                                <a:gd name="T4" fmla="+- 0 2066 1349"/>
                                <a:gd name="T5" fmla="*/ T4 w 717"/>
                                <a:gd name="T6" fmla="+- 0 525 287"/>
                                <a:gd name="T7" fmla="*/ 525 h 239"/>
                                <a:gd name="T8" fmla="+- 0 2066 1349"/>
                                <a:gd name="T9" fmla="*/ T8 w 717"/>
                                <a:gd name="T10" fmla="+- 0 287 287"/>
                                <a:gd name="T11" fmla="*/ 287 h 239"/>
                                <a:gd name="T12" fmla="+- 0 1349 1349"/>
                                <a:gd name="T13" fmla="*/ T12 w 717"/>
                                <a:gd name="T14" fmla="+- 0 287 287"/>
                                <a:gd name="T15" fmla="*/ 287 h 239"/>
                                <a:gd name="T16" fmla="+- 0 1349 1349"/>
                                <a:gd name="T17" fmla="*/ T16 w 717"/>
                                <a:gd name="T18" fmla="+- 0 525 287"/>
                                <a:gd name="T19" fmla="*/ 52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7" h="239">
                                  <a:moveTo>
                                    <a:pt x="0" y="238"/>
                                  </a:moveTo>
                                  <a:lnTo>
                                    <a:pt x="717" y="238"/>
                                  </a:lnTo>
                                  <a:lnTo>
                                    <a:pt x="7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618"/>
                        <wpg:cNvGrpSpPr>
                          <a:grpSpLocks/>
                        </wpg:cNvGrpSpPr>
                        <wpg:grpSpPr bwMode="auto">
                          <a:xfrm>
                            <a:off x="1349" y="513"/>
                            <a:ext cx="717" cy="239"/>
                            <a:chOff x="1349" y="513"/>
                            <a:chExt cx="717" cy="239"/>
                          </a:xfrm>
                        </wpg:grpSpPr>
                        <wps:wsp>
                          <wps:cNvPr id="639" name="Freeform 619"/>
                          <wps:cNvSpPr>
                            <a:spLocks/>
                          </wps:cNvSpPr>
                          <wps:spPr bwMode="auto">
                            <a:xfrm>
                              <a:off x="1349" y="513"/>
                              <a:ext cx="717" cy="239"/>
                            </a:xfrm>
                            <a:custGeom>
                              <a:avLst/>
                              <a:gdLst>
                                <a:gd name="T0" fmla="+- 0 1349 1349"/>
                                <a:gd name="T1" fmla="*/ T0 w 717"/>
                                <a:gd name="T2" fmla="+- 0 752 513"/>
                                <a:gd name="T3" fmla="*/ 752 h 239"/>
                                <a:gd name="T4" fmla="+- 0 2066 1349"/>
                                <a:gd name="T5" fmla="*/ T4 w 717"/>
                                <a:gd name="T6" fmla="+- 0 752 513"/>
                                <a:gd name="T7" fmla="*/ 752 h 239"/>
                                <a:gd name="T8" fmla="+- 0 2066 1349"/>
                                <a:gd name="T9" fmla="*/ T8 w 717"/>
                                <a:gd name="T10" fmla="+- 0 513 513"/>
                                <a:gd name="T11" fmla="*/ 513 h 239"/>
                                <a:gd name="T12" fmla="+- 0 1349 1349"/>
                                <a:gd name="T13" fmla="*/ T12 w 717"/>
                                <a:gd name="T14" fmla="+- 0 513 513"/>
                                <a:gd name="T15" fmla="*/ 513 h 239"/>
                                <a:gd name="T16" fmla="+- 0 1349 1349"/>
                                <a:gd name="T17" fmla="*/ T16 w 717"/>
                                <a:gd name="T18" fmla="+- 0 752 513"/>
                                <a:gd name="T19" fmla="*/ 752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7" h="239">
                                  <a:moveTo>
                                    <a:pt x="0" y="239"/>
                                  </a:moveTo>
                                  <a:lnTo>
                                    <a:pt x="717" y="239"/>
                                  </a:lnTo>
                                  <a:lnTo>
                                    <a:pt x="7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616"/>
                        <wpg:cNvGrpSpPr>
                          <a:grpSpLocks/>
                        </wpg:cNvGrpSpPr>
                        <wpg:grpSpPr bwMode="auto">
                          <a:xfrm>
                            <a:off x="1349" y="741"/>
                            <a:ext cx="717" cy="239"/>
                            <a:chOff x="1349" y="741"/>
                            <a:chExt cx="717" cy="239"/>
                          </a:xfrm>
                        </wpg:grpSpPr>
                        <wps:wsp>
                          <wps:cNvPr id="641" name="Freeform 617"/>
                          <wps:cNvSpPr>
                            <a:spLocks/>
                          </wps:cNvSpPr>
                          <wps:spPr bwMode="auto">
                            <a:xfrm>
                              <a:off x="1349" y="741"/>
                              <a:ext cx="717" cy="239"/>
                            </a:xfrm>
                            <a:custGeom>
                              <a:avLst/>
                              <a:gdLst>
                                <a:gd name="T0" fmla="+- 0 1349 1349"/>
                                <a:gd name="T1" fmla="*/ T0 w 717"/>
                                <a:gd name="T2" fmla="+- 0 979 741"/>
                                <a:gd name="T3" fmla="*/ 979 h 239"/>
                                <a:gd name="T4" fmla="+- 0 2066 1349"/>
                                <a:gd name="T5" fmla="*/ T4 w 717"/>
                                <a:gd name="T6" fmla="+- 0 979 741"/>
                                <a:gd name="T7" fmla="*/ 979 h 239"/>
                                <a:gd name="T8" fmla="+- 0 2066 1349"/>
                                <a:gd name="T9" fmla="*/ T8 w 717"/>
                                <a:gd name="T10" fmla="+- 0 741 741"/>
                                <a:gd name="T11" fmla="*/ 741 h 239"/>
                                <a:gd name="T12" fmla="+- 0 1349 1349"/>
                                <a:gd name="T13" fmla="*/ T12 w 717"/>
                                <a:gd name="T14" fmla="+- 0 741 741"/>
                                <a:gd name="T15" fmla="*/ 741 h 239"/>
                                <a:gd name="T16" fmla="+- 0 1349 1349"/>
                                <a:gd name="T17" fmla="*/ T16 w 717"/>
                                <a:gd name="T18" fmla="+- 0 979 741"/>
                                <a:gd name="T19" fmla="*/ 979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7" h="239">
                                  <a:moveTo>
                                    <a:pt x="0" y="238"/>
                                  </a:moveTo>
                                  <a:lnTo>
                                    <a:pt x="717" y="238"/>
                                  </a:lnTo>
                                  <a:lnTo>
                                    <a:pt x="7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614"/>
                        <wpg:cNvGrpSpPr>
                          <a:grpSpLocks/>
                        </wpg:cNvGrpSpPr>
                        <wpg:grpSpPr bwMode="auto">
                          <a:xfrm>
                            <a:off x="1349" y="968"/>
                            <a:ext cx="717" cy="239"/>
                            <a:chOff x="1349" y="968"/>
                            <a:chExt cx="717" cy="239"/>
                          </a:xfrm>
                        </wpg:grpSpPr>
                        <wps:wsp>
                          <wps:cNvPr id="643" name="Freeform 615"/>
                          <wps:cNvSpPr>
                            <a:spLocks/>
                          </wps:cNvSpPr>
                          <wps:spPr bwMode="auto">
                            <a:xfrm>
                              <a:off x="1349" y="968"/>
                              <a:ext cx="717" cy="239"/>
                            </a:xfrm>
                            <a:custGeom>
                              <a:avLst/>
                              <a:gdLst>
                                <a:gd name="T0" fmla="+- 0 1349 1349"/>
                                <a:gd name="T1" fmla="*/ T0 w 717"/>
                                <a:gd name="T2" fmla="+- 0 1206 968"/>
                                <a:gd name="T3" fmla="*/ 1206 h 239"/>
                                <a:gd name="T4" fmla="+- 0 2066 1349"/>
                                <a:gd name="T5" fmla="*/ T4 w 717"/>
                                <a:gd name="T6" fmla="+- 0 1206 968"/>
                                <a:gd name="T7" fmla="*/ 1206 h 239"/>
                                <a:gd name="T8" fmla="+- 0 2066 1349"/>
                                <a:gd name="T9" fmla="*/ T8 w 717"/>
                                <a:gd name="T10" fmla="+- 0 968 968"/>
                                <a:gd name="T11" fmla="*/ 968 h 239"/>
                                <a:gd name="T12" fmla="+- 0 1349 1349"/>
                                <a:gd name="T13" fmla="*/ T12 w 717"/>
                                <a:gd name="T14" fmla="+- 0 968 968"/>
                                <a:gd name="T15" fmla="*/ 968 h 239"/>
                                <a:gd name="T16" fmla="+- 0 1349 1349"/>
                                <a:gd name="T17" fmla="*/ T16 w 717"/>
                                <a:gd name="T18" fmla="+- 0 1206 968"/>
                                <a:gd name="T19" fmla="*/ 1206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7" h="239">
                                  <a:moveTo>
                                    <a:pt x="0" y="238"/>
                                  </a:moveTo>
                                  <a:lnTo>
                                    <a:pt x="717" y="238"/>
                                  </a:lnTo>
                                  <a:lnTo>
                                    <a:pt x="7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612"/>
                        <wpg:cNvGrpSpPr>
                          <a:grpSpLocks/>
                        </wpg:cNvGrpSpPr>
                        <wpg:grpSpPr bwMode="auto">
                          <a:xfrm>
                            <a:off x="1344" y="60"/>
                            <a:ext cx="2" cy="1147"/>
                            <a:chOff x="1344" y="60"/>
                            <a:chExt cx="2" cy="1147"/>
                          </a:xfrm>
                        </wpg:grpSpPr>
                        <wps:wsp>
                          <wps:cNvPr id="645" name="Freeform 613"/>
                          <wps:cNvSpPr>
                            <a:spLocks/>
                          </wps:cNvSpPr>
                          <wps:spPr bwMode="auto">
                            <a:xfrm>
                              <a:off x="1344" y="60"/>
                              <a:ext cx="2" cy="1147"/>
                            </a:xfrm>
                            <a:custGeom>
                              <a:avLst/>
                              <a:gdLst>
                                <a:gd name="T0" fmla="+- 0 60 60"/>
                                <a:gd name="T1" fmla="*/ 60 h 1147"/>
                                <a:gd name="T2" fmla="+- 0 1206 60"/>
                                <a:gd name="T3" fmla="*/ 1206 h 11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7">
                                  <a:moveTo>
                                    <a:pt x="0" y="0"/>
                                  </a:moveTo>
                                  <a:lnTo>
                                    <a:pt x="0" y="1146"/>
                                  </a:lnTo>
                                </a:path>
                              </a:pathLst>
                            </a:custGeom>
                            <a:noFill/>
                            <a:ln w="83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610"/>
                        <wpg:cNvGrpSpPr>
                          <a:grpSpLocks/>
                        </wpg:cNvGrpSpPr>
                        <wpg:grpSpPr bwMode="auto">
                          <a:xfrm>
                            <a:off x="2060" y="71"/>
                            <a:ext cx="2" cy="1136"/>
                            <a:chOff x="2060" y="71"/>
                            <a:chExt cx="2" cy="1136"/>
                          </a:xfrm>
                        </wpg:grpSpPr>
                        <wps:wsp>
                          <wps:cNvPr id="647" name="Freeform 611"/>
                          <wps:cNvSpPr>
                            <a:spLocks/>
                          </wps:cNvSpPr>
                          <wps:spPr bwMode="auto">
                            <a:xfrm>
                              <a:off x="2060" y="71"/>
                              <a:ext cx="2" cy="1136"/>
                            </a:xfrm>
                            <a:custGeom>
                              <a:avLst/>
                              <a:gdLst>
                                <a:gd name="T0" fmla="+- 0 71 71"/>
                                <a:gd name="T1" fmla="*/ 71 h 1136"/>
                                <a:gd name="T2" fmla="+- 0 1206 71"/>
                                <a:gd name="T3" fmla="*/ 1206 h 11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6">
                                  <a:moveTo>
                                    <a:pt x="0" y="0"/>
                                  </a:moveTo>
                                  <a:lnTo>
                                    <a:pt x="0" y="1135"/>
                                  </a:lnTo>
                                </a:path>
                              </a:pathLst>
                            </a:custGeom>
                            <a:noFill/>
                            <a:ln w="83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608"/>
                        <wpg:cNvGrpSpPr>
                          <a:grpSpLocks/>
                        </wpg:cNvGrpSpPr>
                        <wpg:grpSpPr bwMode="auto">
                          <a:xfrm>
                            <a:off x="1349" y="65"/>
                            <a:ext cx="717" cy="2"/>
                            <a:chOff x="1349" y="65"/>
                            <a:chExt cx="717" cy="2"/>
                          </a:xfrm>
                        </wpg:grpSpPr>
                        <wps:wsp>
                          <wps:cNvPr id="649" name="Freeform 609"/>
                          <wps:cNvSpPr>
                            <a:spLocks/>
                          </wps:cNvSpPr>
                          <wps:spPr bwMode="auto">
                            <a:xfrm>
                              <a:off x="1349" y="65"/>
                              <a:ext cx="717" cy="2"/>
                            </a:xfrm>
                            <a:custGeom>
                              <a:avLst/>
                              <a:gdLst>
                                <a:gd name="T0" fmla="+- 0 1349 1349"/>
                                <a:gd name="T1" fmla="*/ T0 w 717"/>
                                <a:gd name="T2" fmla="+- 0 2066 1349"/>
                                <a:gd name="T3" fmla="*/ T2 w 7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7">
                                  <a:moveTo>
                                    <a:pt x="0" y="0"/>
                                  </a:moveTo>
                                  <a:lnTo>
                                    <a:pt x="717" y="0"/>
                                  </a:lnTo>
                                </a:path>
                              </a:pathLst>
                            </a:custGeom>
                            <a:noFill/>
                            <a:ln w="8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606"/>
                        <wpg:cNvGrpSpPr>
                          <a:grpSpLocks/>
                        </wpg:cNvGrpSpPr>
                        <wpg:grpSpPr bwMode="auto">
                          <a:xfrm>
                            <a:off x="1349" y="292"/>
                            <a:ext cx="717" cy="2"/>
                            <a:chOff x="1349" y="292"/>
                            <a:chExt cx="717" cy="2"/>
                          </a:xfrm>
                        </wpg:grpSpPr>
                        <wps:wsp>
                          <wps:cNvPr id="651" name="Freeform 607"/>
                          <wps:cNvSpPr>
                            <a:spLocks/>
                          </wps:cNvSpPr>
                          <wps:spPr bwMode="auto">
                            <a:xfrm>
                              <a:off x="1349" y="292"/>
                              <a:ext cx="717" cy="2"/>
                            </a:xfrm>
                            <a:custGeom>
                              <a:avLst/>
                              <a:gdLst>
                                <a:gd name="T0" fmla="+- 0 1349 1349"/>
                                <a:gd name="T1" fmla="*/ T0 w 717"/>
                                <a:gd name="T2" fmla="+- 0 2066 1349"/>
                                <a:gd name="T3" fmla="*/ T2 w 7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7">
                                  <a:moveTo>
                                    <a:pt x="0" y="0"/>
                                  </a:moveTo>
                                  <a:lnTo>
                                    <a:pt x="717" y="0"/>
                                  </a:lnTo>
                                </a:path>
                              </a:pathLst>
                            </a:custGeom>
                            <a:noFill/>
                            <a:ln w="8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604"/>
                        <wpg:cNvGrpSpPr>
                          <a:grpSpLocks/>
                        </wpg:cNvGrpSpPr>
                        <wpg:grpSpPr bwMode="auto">
                          <a:xfrm>
                            <a:off x="1349" y="519"/>
                            <a:ext cx="717" cy="2"/>
                            <a:chOff x="1349" y="519"/>
                            <a:chExt cx="717" cy="2"/>
                          </a:xfrm>
                        </wpg:grpSpPr>
                        <wps:wsp>
                          <wps:cNvPr id="653" name="Freeform 605"/>
                          <wps:cNvSpPr>
                            <a:spLocks/>
                          </wps:cNvSpPr>
                          <wps:spPr bwMode="auto">
                            <a:xfrm>
                              <a:off x="1349" y="519"/>
                              <a:ext cx="717" cy="2"/>
                            </a:xfrm>
                            <a:custGeom>
                              <a:avLst/>
                              <a:gdLst>
                                <a:gd name="T0" fmla="+- 0 1349 1349"/>
                                <a:gd name="T1" fmla="*/ T0 w 717"/>
                                <a:gd name="T2" fmla="+- 0 2066 1349"/>
                                <a:gd name="T3" fmla="*/ T2 w 7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7">
                                  <a:moveTo>
                                    <a:pt x="0" y="0"/>
                                  </a:moveTo>
                                  <a:lnTo>
                                    <a:pt x="717" y="0"/>
                                  </a:lnTo>
                                </a:path>
                              </a:pathLst>
                            </a:custGeom>
                            <a:noFill/>
                            <a:ln w="8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602"/>
                        <wpg:cNvGrpSpPr>
                          <a:grpSpLocks/>
                        </wpg:cNvGrpSpPr>
                        <wpg:grpSpPr bwMode="auto">
                          <a:xfrm>
                            <a:off x="1349" y="746"/>
                            <a:ext cx="717" cy="2"/>
                            <a:chOff x="1349" y="746"/>
                            <a:chExt cx="717" cy="2"/>
                          </a:xfrm>
                        </wpg:grpSpPr>
                        <wps:wsp>
                          <wps:cNvPr id="655" name="Freeform 603"/>
                          <wps:cNvSpPr>
                            <a:spLocks/>
                          </wps:cNvSpPr>
                          <wps:spPr bwMode="auto">
                            <a:xfrm>
                              <a:off x="1349" y="746"/>
                              <a:ext cx="717" cy="2"/>
                            </a:xfrm>
                            <a:custGeom>
                              <a:avLst/>
                              <a:gdLst>
                                <a:gd name="T0" fmla="+- 0 1349 1349"/>
                                <a:gd name="T1" fmla="*/ T0 w 717"/>
                                <a:gd name="T2" fmla="+- 0 2066 1349"/>
                                <a:gd name="T3" fmla="*/ T2 w 7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7">
                                  <a:moveTo>
                                    <a:pt x="0" y="0"/>
                                  </a:moveTo>
                                  <a:lnTo>
                                    <a:pt x="717" y="0"/>
                                  </a:lnTo>
                                </a:path>
                              </a:pathLst>
                            </a:custGeom>
                            <a:noFill/>
                            <a:ln w="8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600"/>
                        <wpg:cNvGrpSpPr>
                          <a:grpSpLocks/>
                        </wpg:cNvGrpSpPr>
                        <wpg:grpSpPr bwMode="auto">
                          <a:xfrm>
                            <a:off x="1349" y="973"/>
                            <a:ext cx="717" cy="2"/>
                            <a:chOff x="1349" y="973"/>
                            <a:chExt cx="717" cy="2"/>
                          </a:xfrm>
                        </wpg:grpSpPr>
                        <wps:wsp>
                          <wps:cNvPr id="657" name="Freeform 601"/>
                          <wps:cNvSpPr>
                            <a:spLocks/>
                          </wps:cNvSpPr>
                          <wps:spPr bwMode="auto">
                            <a:xfrm>
                              <a:off x="1349" y="973"/>
                              <a:ext cx="717" cy="2"/>
                            </a:xfrm>
                            <a:custGeom>
                              <a:avLst/>
                              <a:gdLst>
                                <a:gd name="T0" fmla="+- 0 1349 1349"/>
                                <a:gd name="T1" fmla="*/ T0 w 717"/>
                                <a:gd name="T2" fmla="+- 0 2066 1349"/>
                                <a:gd name="T3" fmla="*/ T2 w 7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7">
                                  <a:moveTo>
                                    <a:pt x="0" y="0"/>
                                  </a:moveTo>
                                  <a:lnTo>
                                    <a:pt x="717" y="0"/>
                                  </a:lnTo>
                                </a:path>
                              </a:pathLst>
                            </a:custGeom>
                            <a:noFill/>
                            <a:ln w="8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597"/>
                        <wpg:cNvGrpSpPr>
                          <a:grpSpLocks/>
                        </wpg:cNvGrpSpPr>
                        <wpg:grpSpPr bwMode="auto">
                          <a:xfrm>
                            <a:off x="1349" y="1200"/>
                            <a:ext cx="717" cy="2"/>
                            <a:chOff x="1349" y="1200"/>
                            <a:chExt cx="717" cy="2"/>
                          </a:xfrm>
                        </wpg:grpSpPr>
                        <wps:wsp>
                          <wps:cNvPr id="659" name="Freeform 599"/>
                          <wps:cNvSpPr>
                            <a:spLocks/>
                          </wps:cNvSpPr>
                          <wps:spPr bwMode="auto">
                            <a:xfrm>
                              <a:off x="1349" y="1200"/>
                              <a:ext cx="717" cy="2"/>
                            </a:xfrm>
                            <a:custGeom>
                              <a:avLst/>
                              <a:gdLst>
                                <a:gd name="T0" fmla="+- 0 1349 1349"/>
                                <a:gd name="T1" fmla="*/ T0 w 717"/>
                                <a:gd name="T2" fmla="+- 0 2066 1349"/>
                                <a:gd name="T3" fmla="*/ T2 w 7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7">
                                  <a:moveTo>
                                    <a:pt x="0" y="0"/>
                                  </a:moveTo>
                                  <a:lnTo>
                                    <a:pt x="717" y="0"/>
                                  </a:lnTo>
                                </a:path>
                              </a:pathLst>
                            </a:custGeom>
                            <a:noFill/>
                            <a:ln w="8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Text Box 5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7" y="53"/>
                              <a:ext cx="736" cy="13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059D83" w14:textId="77777777" w:rsidR="00700F7C" w:rsidRDefault="00700F7C">
                                <w:pPr>
                                  <w:rPr>
                                    <w:rFonts w:ascii="Century Gothic" w:eastAsia="Century Gothic" w:hAnsi="Century Gothic" w:cs="Century Gothic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04059D84" w14:textId="77777777" w:rsidR="00700F7C" w:rsidRDefault="00700F7C">
                                <w:pPr>
                                  <w:rPr>
                                    <w:rFonts w:ascii="Century Gothic" w:eastAsia="Century Gothic" w:hAnsi="Century Gothic" w:cs="Century Gothic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04059D85" w14:textId="77777777" w:rsidR="00700F7C" w:rsidRDefault="00700F7C">
                                <w:pPr>
                                  <w:rPr>
                                    <w:rFonts w:ascii="Century Gothic" w:eastAsia="Century Gothic" w:hAnsi="Century Gothic" w:cs="Century Gothic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04059D86" w14:textId="77777777" w:rsidR="00700F7C" w:rsidRDefault="00700F7C">
                                <w:pPr>
                                  <w:rPr>
                                    <w:rFonts w:ascii="Century Gothic" w:eastAsia="Century Gothic" w:hAnsi="Century Gothic" w:cs="Century Gothic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04059D87" w14:textId="77777777" w:rsidR="00700F7C" w:rsidRDefault="00700F7C">
                                <w:pPr>
                                  <w:rPr>
                                    <w:rFonts w:ascii="Century Gothic" w:eastAsia="Century Gothic" w:hAnsi="Century Gothic" w:cs="Century Gothic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04059D88" w14:textId="77777777" w:rsidR="00700F7C" w:rsidRDefault="00700F7C">
                                <w:pPr>
                                  <w:rPr>
                                    <w:rFonts w:ascii="Century Gothic" w:eastAsia="Century Gothic" w:hAnsi="Century Gothic" w:cs="Century Gothic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04059D89" w14:textId="77777777" w:rsidR="00700F7C" w:rsidRDefault="00700F7C">
                                <w:pPr>
                                  <w:spacing w:before="7"/>
                                  <w:rPr>
                                    <w:rFonts w:ascii="Century Gothic" w:eastAsia="Century Gothic" w:hAnsi="Century Gothic" w:cs="Century Gothic"/>
                                    <w:sz w:val="10"/>
                                    <w:szCs w:val="10"/>
                                  </w:rPr>
                                </w:pPr>
                              </w:p>
                              <w:p w14:paraId="04059D8A" w14:textId="77777777" w:rsidR="00700F7C" w:rsidRDefault="002F10C5">
                                <w:pPr>
                                  <w:spacing w:line="167" w:lineRule="exact"/>
                                  <w:ind w:left="34"/>
                                  <w:rPr>
                                    <w:rFonts w:ascii="Century Gothic" w:eastAsia="Century Gothic" w:hAnsi="Century Gothic" w:cs="Century Gothic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entury Gothic"/>
                                    <w:spacing w:val="3"/>
                                    <w:w w:val="105"/>
                                    <w:sz w:val="14"/>
                                  </w:rPr>
                                  <w:t>Note</w:t>
                                </w:r>
                                <w:r>
                                  <w:rPr>
                                    <w:rFonts w:ascii="Century Gothic"/>
                                    <w:spacing w:val="-9"/>
                                    <w:w w:val="10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/>
                                    <w:spacing w:val="1"/>
                                    <w:w w:val="105"/>
                                    <w:sz w:val="14"/>
                                  </w:rPr>
                                  <w:t>that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059B2B" id="Group 596" o:spid="_x0000_s1074" style="position:absolute;left:0;text-align:left;margin-left:66.85pt;margin-top:2.65pt;width:36.8pt;height:66.35pt;z-index:2752;mso-position-horizontal-relative:page" coordorigin="1337,53" coordsize="736,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">
                <v:group id="Group 622" o:spid="_x0000_s1075" style="position:absolute;left:1349;top:60;width:717;height:239" coordorigin="1349,60" coordsize="717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623" o:spid="_x0000_s1076" style="position:absolute;left:1349;top:60;width:717;height:239;visibility:visible;mso-wrap-style:square;v-text-anchor:top" coordsize="71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oORsYA&#10;AADcAAAADwAAAGRycy9kb3ducmV2LnhtbESPS2vDMBCE74X8B7GB3Bq5CQmtEznkQaG3Nkkp5LZI&#10;6we1Vo4lO86/rwqFHoeZ+YZZbwZbi55aXzlW8DRNQBBrZyouFHyeXx+fQfiAbLB2TAru5GGTjR7W&#10;mBp34yP1p1CICGGfooIyhCaV0uuSLPqpa4ijl7vWYoiyLaRp8RbhtpazJFlKixXHhRIb2pekv0+d&#10;VXB9/zrrfifn+e56eTnoj26PVafUZDxsVyACDeE//Nd+MwqW8wX8nolH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oORsYAAADcAAAADwAAAAAAAAAAAAAAAACYAgAAZHJz&#10;L2Rvd25yZXYueG1sUEsFBgAAAAAEAAQA9QAAAIsDAAAAAA==&#10;" path="m,238r717,l717,,,,,238xe" fillcolor="#c00000" stroked="f">
                    <v:path arrowok="t" o:connecttype="custom" o:connectlocs="0,298;717,298;717,60;0,60;0,298" o:connectangles="0,0,0,0,0"/>
                  </v:shape>
                </v:group>
                <v:group id="Group 620" o:spid="_x0000_s1077" style="position:absolute;left:1349;top:287;width:717;height:239" coordorigin="1349,287" coordsize="717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621" o:spid="_x0000_s1078" style="position:absolute;left:1349;top:287;width:717;height:239;visibility:visible;mso-wrap-style:square;v-text-anchor:top" coordsize="71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KNpsYA&#10;AADcAAAADwAAAGRycy9kb3ducmV2LnhtbESPT2vCQBTE74LfYXmCN91YIUrqKuIfqnhRW3p+ZF+T&#10;1OzbNLtq6qd3BcHjMDO/YSazxpTiQrUrLCsY9CMQxKnVBWcKvj7XvTEI55E1lpZJwT85mE3brQkm&#10;2l75QJejz0SAsEtQQe59lUjp0pwMur6tiIP3Y2uDPsg6k7rGa4CbUr5FUSwNFhwWcqxokVN6Op6N&#10;gu94uV1+rG+/291m9XeLm6wqyr1S3U4zfwfhqfGv8LO90Qri4QgeZ8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KNpsYAAADcAAAADwAAAAAAAAAAAAAAAACYAgAAZHJz&#10;L2Rvd25yZXYueG1sUEsFBgAAAAAEAAQA9QAAAIsDAAAAAA==&#10;" path="m,238r717,l717,,,,,238xe" fillcolor="red" stroked="f">
                    <v:path arrowok="t" o:connecttype="custom" o:connectlocs="0,525;717,525;717,287;0,287;0,525" o:connectangles="0,0,0,0,0"/>
                  </v:shape>
                </v:group>
                <v:group id="Group 618" o:spid="_x0000_s1079" style="position:absolute;left:1349;top:513;width:717;height:239" coordorigin="1349,513" coordsize="717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619" o:spid="_x0000_s1080" style="position:absolute;left:1349;top:513;width:717;height:239;visibility:visible;mso-wrap-style:square;v-text-anchor:top" coordsize="71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fTMsQA&#10;AADcAAAADwAAAGRycy9kb3ducmV2LnhtbESPQUsDMRSE74L/IbyCNzdbhaWuTYsI2j0VbHvQ22Pz&#10;uhvcvMQk3a7/3hSEHoeZ+YZZric7iJFCNI4VzIsSBHHrtOFOwWH/dr8AEROyxsExKfilCOvV7c0S&#10;a+3O/EHjLnUiQzjWqKBPyddSxrYni7Fwnjh7RxcspixDJ3XAc4bbQT6UZSUtGs4LPXp67an93p2s&#10;gvHzvQyusT+ejtsmfFUm+Y1R6m42vTyDSDSla/i/3WgF1eMTXM7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H0zLEAAAA3AAAAA8AAAAAAAAAAAAAAAAAmAIAAGRycy9k&#10;b3ducmV2LnhtbFBLBQYAAAAABAAEAPUAAACJAwAAAAA=&#10;" path="m,239r717,l717,,,,,239xe" fillcolor="#ffc000" stroked="f">
                    <v:path arrowok="t" o:connecttype="custom" o:connectlocs="0,752;717,752;717,513;0,513;0,752" o:connectangles="0,0,0,0,0"/>
                  </v:shape>
                </v:group>
                <v:group id="Group 616" o:spid="_x0000_s1081" style="position:absolute;left:1349;top:741;width:717;height:239" coordorigin="1349,741" coordsize="717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617" o:spid="_x0000_s1082" style="position:absolute;left:1349;top:741;width:717;height:239;visibility:visible;mso-wrap-style:square;v-text-anchor:top" coordsize="71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Kk78UA&#10;AADcAAAADwAAAGRycy9kb3ducmV2LnhtbESPQUvDQBSE70L/w/IKXqR9SZFa0m6LFkSvttKS2yP7&#10;zAazb2N2m8Z/7wqCx2FmvmE2u9G1auA+NF405PMMFEvlTSO1hvfj82wFKkQSQ60X1vDNAXbbyc2G&#10;CuOv8sbDIdYqQSQUpMHG2BWIobLsKMx9x5K8D987ikn2NZqergnuWlxk2RIdNZIWLHW8t1x9Hi5O&#10;Q4n5Q/1kscT94uU03J3L0+Wr0/p2Oj6uQUUe43/4r/1qNCzvc/g9k44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8qTvxQAAANwAAAAPAAAAAAAAAAAAAAAAAJgCAABkcnMv&#10;ZG93bnJldi54bWxQSwUGAAAAAAQABAD1AAAAigMAAAAA&#10;" path="m,238r717,l717,,,,,238xe" fillcolor="#92d050" stroked="f">
                    <v:path arrowok="t" o:connecttype="custom" o:connectlocs="0,979;717,979;717,741;0,741;0,979" o:connectangles="0,0,0,0,0"/>
                  </v:shape>
                </v:group>
                <v:group id="Group 614" o:spid="_x0000_s1083" style="position:absolute;left:1349;top:968;width:717;height:239" coordorigin="1349,968" coordsize="717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615" o:spid="_x0000_s1084" style="position:absolute;left:1349;top:968;width:717;height:239;visibility:visible;mso-wrap-style:square;v-text-anchor:top" coordsize="71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b6Q8YA&#10;AADcAAAADwAAAGRycy9kb3ducmV2LnhtbESPT2vCQBTE74LfYXkFL6VuqtWW1FWKf8Bbqyn1+si+&#10;ZqPZtyG7xvjt3ULB4zAzv2Fmi85WoqXGl44VPA8TEMS50yUXCr6zzdMbCB+QNVaOScGVPCzm/d4M&#10;U+0uvKN2HwoRIexTVGBCqFMpfW7Ioh+6mjh6v66xGKJsCqkbvES4reQoSabSYslxwWBNS0P5aX+2&#10;Cl4P2aF93BrW2eckWX/9HLk8rpQaPHQf7yACdeEe/m9vtYLpyxj+zs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b6Q8YAAADcAAAADwAAAAAAAAAAAAAAAACYAgAAZHJz&#10;L2Rvd25yZXYueG1sUEsFBgAAAAAEAAQA9QAAAIsDAAAAAA==&#10;" path="m,238r717,l717,,,,,238xe" fillcolor="#00af50" stroked="f">
                    <v:path arrowok="t" o:connecttype="custom" o:connectlocs="0,1206;717,1206;717,968;0,968;0,1206" o:connectangles="0,0,0,0,0"/>
                  </v:shape>
                </v:group>
                <v:group id="Group 612" o:spid="_x0000_s1085" style="position:absolute;left:1344;top:60;width:2;height:1147" coordorigin="1344,60" coordsize="2,1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613" o:spid="_x0000_s1086" style="position:absolute;left:1344;top:60;width:2;height:1147;visibility:visible;mso-wrap-style:square;v-text-anchor:top" coordsize="2,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0UtcYA&#10;AADcAAAADwAAAGRycy9kb3ducmV2LnhtbESPQWvCQBSE74L/YXlCb3WjVCnRVVQQxYOlqZfeHtln&#10;Nm32bciuMfrr3ULB4zAz3zDzZWcr0VLjS8cKRsMEBHHudMmFgtPX9vUdhA/IGivHpOBGHpaLfm+O&#10;qXZX/qQ2C4WIEPYpKjAh1KmUPjdk0Q9dTRy9s2sshiibQuoGrxFuKzlOkqm0WHJcMFjTxlD+m12s&#10;guOpyndmvW1Hm5/V4eNY0u7+fVHqZdCtZiACdeEZ/m/vtYLp2wT+zsQj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0UtcYAAADcAAAADwAAAAAAAAAAAAAAAACYAgAAZHJz&#10;L2Rvd25yZXYueG1sUEsFBgAAAAAEAAQA9QAAAIsDAAAAAA==&#10;" path="m,l,1146e" filled="f" strokeweight=".23264mm">
                    <v:path arrowok="t" o:connecttype="custom" o:connectlocs="0,60;0,1206" o:connectangles="0,0"/>
                  </v:shape>
                </v:group>
                <v:group id="Group 610" o:spid="_x0000_s1087" style="position:absolute;left:2060;top:71;width:2;height:1136" coordorigin="2060,71" coordsize="2,1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611" o:spid="_x0000_s1088" style="position:absolute;left:2060;top:71;width:2;height:1136;visibility:visible;mso-wrap-style:square;v-text-anchor:top" coordsize="2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MHgMcA&#10;AADcAAAADwAAAGRycy9kb3ducmV2LnhtbESPzWvCQBTE7wX/h+UJvdWNYqONWUWF1nrowY9Cjs/s&#10;ywdm34bsVtP/vlso9DjMzG+YdNWbRtyoc7VlBeNRBII4t7rmUsH59Po0B+E8ssbGMin4Jger5eAh&#10;xUTbOx/odvSlCBB2CSqovG8TKV1ekUE3si1x8ArbGfRBdqXUHd4D3DRyEkWxNFhzWKiwpW1F+fX4&#10;ZRRMsksbv70U+2z9sdllzzTOdrNPpR6H/XoBwlPv/8N/7XetIJ7O4PdMO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zB4DHAAAA3AAAAA8AAAAAAAAAAAAAAAAAmAIAAGRy&#10;cy9kb3ducmV2LnhtbFBLBQYAAAAABAAEAPUAAACMAwAAAAA=&#10;" path="m,l,1135e" filled="f" strokeweight=".23264mm">
                    <v:path arrowok="t" o:connecttype="custom" o:connectlocs="0,71;0,1206" o:connectangles="0,0"/>
                  </v:shape>
                </v:group>
                <v:group id="Group 608" o:spid="_x0000_s1089" style="position:absolute;left:1349;top:65;width:717;height:2" coordorigin="1349,65" coordsize="7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609" o:spid="_x0000_s1090" style="position:absolute;left:1349;top:65;width:717;height:2;visibility:visible;mso-wrap-style:square;v-text-anchor:top" coordsize="7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5PcMUA&#10;AADcAAAADwAAAGRycy9kb3ducmV2LnhtbESP3WrCQBSE7wu+w3IKvaubShGNriIBfyhUMQr28jR7&#10;TILZsyG7xvj2rlDo5TAz3zDTeWcq0VLjSssKPvoRCOLM6pJzBcfD8n0EwnlkjZVlUnAnB/NZ72WK&#10;sbY33lOb+lwECLsYFRTe17GULivIoOvbmjh4Z9sY9EE2udQN3gLcVHIQRUNpsOSwUGBNSUHZJb0a&#10;Bb8/37tW3jlZl9HgpFdJsv1ap0q9vXaLCQhPnf8P/7U3WsHwcwz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Pk9wxQAAANwAAAAPAAAAAAAAAAAAAAAAAJgCAABkcnMv&#10;ZG93bnJldi54bWxQSwUGAAAAAAQABAD1AAAAigMAAAAA&#10;" path="m,l717,e" filled="f" strokeweight=".23489mm">
                    <v:path arrowok="t" o:connecttype="custom" o:connectlocs="0,0;717,0" o:connectangles="0,0"/>
                  </v:shape>
                </v:group>
                <v:group id="Group 606" o:spid="_x0000_s1091" style="position:absolute;left:1349;top:292;width:717;height:2" coordorigin="1349,292" coordsize="7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607" o:spid="_x0000_s1092" style="position:absolute;left:1349;top:292;width:717;height:2;visibility:visible;mso-wrap-style:square;v-text-anchor:top" coordsize="7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HVq8YA&#10;AADcAAAADwAAAGRycy9kb3ducmV2LnhtbESPQWvCQBSE70L/w/IKvZlNBKWkrkECrVJoxVjQ42v2&#10;NQlm34bsNsZ/3xUKHoeZ+YZZZqNpxUC9aywrSKIYBHFpdcOVgq/D6/QZhPPIGlvLpOBKDrLVw2SJ&#10;qbYX3tNQ+EoECLsUFdTed6mUrqzJoItsRxy8H9sb9EH2ldQ9XgLctHIWxwtpsOGwUGNHeU3lufg1&#10;Cr5PH7tBXjnfNPHsqN/y/PN9Uyj19DiuX0B4Gv09/N/eagWLeQK3M+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HVq8YAAADcAAAADwAAAAAAAAAAAAAAAACYAgAAZHJz&#10;L2Rvd25yZXYueG1sUEsFBgAAAAAEAAQA9QAAAIsDAAAAAA==&#10;" path="m,l717,e" filled="f" strokeweight=".23489mm">
                    <v:path arrowok="t" o:connecttype="custom" o:connectlocs="0,0;717,0" o:connectangles="0,0"/>
                  </v:shape>
                </v:group>
                <v:group id="Group 604" o:spid="_x0000_s1093" style="position:absolute;left:1349;top:519;width:717;height:2" coordorigin="1349,519" coordsize="7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605" o:spid="_x0000_s1094" style="position:absolute;left:1349;top:519;width:717;height:2;visibility:visible;mso-wrap-style:square;v-text-anchor:top" coordsize="7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/uR8UA&#10;AADcAAAADwAAAGRycy9kb3ducmV2LnhtbESPQWvCQBSE7wX/w/IKvdVNLYpEV5FAqwgqRsEeX7PP&#10;JJh9G7JrjP/eFQo9DjPzDTOdd6YSLTWutKzgox+BIM6sLjlXcDx8vY9BOI+ssbJMCu7kYD7rvUwx&#10;1vbGe2pTn4sAYRejgsL7OpbSZQUZdH1bEwfvbBuDPsgml7rBW4CbSg6iaCQNlhwWCqwpKSi7pFej&#10;4Pdns2vlnZNlGQ1O+jtJtutlqtTba7eYgPDU+f/wX3ulFYyGn/A8E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+5HxQAAANwAAAAPAAAAAAAAAAAAAAAAAJgCAABkcnMv&#10;ZG93bnJldi54bWxQSwUGAAAAAAQABAD1AAAAigMAAAAA&#10;" path="m,l717,e" filled="f" strokeweight=".23489mm">
                    <v:path arrowok="t" o:connecttype="custom" o:connectlocs="0,0;717,0" o:connectangles="0,0"/>
                  </v:shape>
                </v:group>
                <v:group id="Group 602" o:spid="_x0000_s1095" style="position:absolute;left:1349;top:746;width:717;height:2" coordorigin="1349,746" coordsize="7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603" o:spid="_x0000_s1096" style="position:absolute;left:1349;top:746;width:717;height:2;visibility:visible;mso-wrap-style:square;v-text-anchor:top" coordsize="7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rTqMUA&#10;AADcAAAADwAAAGRycy9kb3ducmV2LnhtbESPQWvCQBSE74X+h+UJ3urGgFJS1yCB1iKoNC3o8TX7&#10;mgSzb0N2jfHfu0LB4zAz3zCLdDCN6KlztWUF00kEgriwuuZSwc/3+8srCOeRNTaWScGVHKTL56cF&#10;Jtpe+Iv63JciQNglqKDyvk2kdEVFBt3EtsTB+7OdQR9kV0rd4SXATSPjKJpLgzWHhQpbyioqTvnZ&#10;KPg9bve9vHK2rqP4oD+ybLdZ50qNR8PqDYSnwT/C/+1PrWA+m8H9TD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tOoxQAAANwAAAAPAAAAAAAAAAAAAAAAAJgCAABkcnMv&#10;ZG93bnJldi54bWxQSwUGAAAAAAQABAD1AAAAigMAAAAA&#10;" path="m,l717,e" filled="f" strokeweight=".23489mm">
                    <v:path arrowok="t" o:connecttype="custom" o:connectlocs="0,0;717,0" o:connectangles="0,0"/>
                  </v:shape>
                </v:group>
                <v:group id="Group 600" o:spid="_x0000_s1097" style="position:absolute;left:1349;top:973;width:717;height:2" coordorigin="1349,973" coordsize="7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601" o:spid="_x0000_s1098" style="position:absolute;left:1349;top:973;width:717;height:2;visibility:visible;mso-wrap-style:square;v-text-anchor:top" coordsize="7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ToRMUA&#10;AADcAAAADwAAAGRycy9kb3ducmV2LnhtbESP3WrCQBSE7wu+w3IKvaubClWJriIBfyhUMQr28jR7&#10;TILZsyG7xvj2rlDo5TAz3zDTeWcq0VLjSssKPvoRCOLM6pJzBcfD8n0MwnlkjZVlUnAnB/NZ72WK&#10;sbY33lOb+lwECLsYFRTe17GULivIoOvbmjh4Z9sY9EE2udQN3gLcVHIQRUNpsOSwUGBNSUHZJb0a&#10;Bb8/37tW3jlZl9HgpFdJsv1ap0q9vXaLCQhPnf8P/7U3WsHwcwT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NOhExQAAANwAAAAPAAAAAAAAAAAAAAAAAJgCAABkcnMv&#10;ZG93bnJldi54bWxQSwUGAAAAAAQABAD1AAAAigMAAAAA&#10;" path="m,l717,e" filled="f" strokeweight=".23489mm">
                    <v:path arrowok="t" o:connecttype="custom" o:connectlocs="0,0;717,0" o:connectangles="0,0"/>
                  </v:shape>
                </v:group>
                <v:group id="Group 597" o:spid="_x0000_s1099" style="position:absolute;left:1349;top:1200;width:717;height:2" coordorigin="1349,1200" coordsize="7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599" o:spid="_x0000_s1100" style="position:absolute;left:1349;top:1200;width:717;height:2;visibility:visible;mso-wrap-style:square;v-text-anchor:top" coordsize="7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fZrcUA&#10;AADcAAAADwAAAGRycy9kb3ducmV2LnhtbESP3WrCQBSE7wu+w3IKvaubChWNriIBfyhUMQr28jR7&#10;TILZsyG7xvj2rlDo5TAz3zDTeWcq0VLjSssKPvoRCOLM6pJzBcfD8n0EwnlkjZVlUnAnB/NZ72WK&#10;sbY33lOb+lwECLsYFRTe17GULivIoOvbmjh4Z9sY9EE2udQN3gLcVHIQRUNpsOSwUGBNSUHZJb0a&#10;Bb8/37tW3jlZl9HgpFdJsv1ap0q9vXaLCQhPnf8P/7U3WsHwcwz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59mtxQAAANwAAAAPAAAAAAAAAAAAAAAAAJgCAABkcnMv&#10;ZG93bnJldi54bWxQSwUGAAAAAAQABAD1AAAAigMAAAAA&#10;" path="m,l717,e" filled="f" strokeweight=".23489mm">
                    <v:path arrowok="t" o:connecttype="custom" o:connectlocs="0,0;717,0" o:connectangles="0,0"/>
                  </v:shape>
                  <v:shape id="Text Box 598" o:spid="_x0000_s1101" type="#_x0000_t202" style="position:absolute;left:1337;top:53;width:736;height:1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t5KsIA&#10;AADcAAAADwAAAGRycy9kb3ducmV2LnhtbERPPWvDMBDdC/kP4gLdajkdTOtYMSGkECiUOu7Q8WJd&#10;bGHr5FhK4v77aih0fLzvopztIG40eeNYwSpJQRA3ThtuFXzVb08vIHxA1jg4JgU/5KHcLB4KzLW7&#10;c0W3Y2hFDGGfo4IuhDGX0jcdWfSJG4kjd3aTxRDh1Eo94T2G20E+p2kmLRqODR2OtOuo6Y9Xq2D7&#10;zdXeXD5On9W5MnX9mvJ71iv1uJy3axCB5vAv/nMftIIsi/P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q3kqwgAAANwAAAAPAAAAAAAAAAAAAAAAAJgCAABkcnMvZG93&#10;bnJldi54bWxQSwUGAAAAAAQABAD1AAAAhwMAAAAA&#10;" filled="f" stroked="f">
                    <v:textbox inset="0,0,0,0">
                      <w:txbxContent>
                        <w:p w14:paraId="04059D83" w14:textId="77777777" w:rsidR="00700F7C" w:rsidRDefault="00700F7C">
                          <w:pPr>
                            <w:rPr>
                              <w:rFonts w:ascii="Century Gothic" w:eastAsia="Century Gothic" w:hAnsi="Century Gothic" w:cs="Century Gothic"/>
                              <w:sz w:val="14"/>
                              <w:szCs w:val="14"/>
                            </w:rPr>
                          </w:pPr>
                        </w:p>
                        <w:p w14:paraId="04059D84" w14:textId="77777777" w:rsidR="00700F7C" w:rsidRDefault="00700F7C">
                          <w:pPr>
                            <w:rPr>
                              <w:rFonts w:ascii="Century Gothic" w:eastAsia="Century Gothic" w:hAnsi="Century Gothic" w:cs="Century Gothic"/>
                              <w:sz w:val="14"/>
                              <w:szCs w:val="14"/>
                            </w:rPr>
                          </w:pPr>
                        </w:p>
                        <w:p w14:paraId="04059D85" w14:textId="77777777" w:rsidR="00700F7C" w:rsidRDefault="00700F7C">
                          <w:pPr>
                            <w:rPr>
                              <w:rFonts w:ascii="Century Gothic" w:eastAsia="Century Gothic" w:hAnsi="Century Gothic" w:cs="Century Gothic"/>
                              <w:sz w:val="14"/>
                              <w:szCs w:val="14"/>
                            </w:rPr>
                          </w:pPr>
                        </w:p>
                        <w:p w14:paraId="04059D86" w14:textId="77777777" w:rsidR="00700F7C" w:rsidRDefault="00700F7C">
                          <w:pPr>
                            <w:rPr>
                              <w:rFonts w:ascii="Century Gothic" w:eastAsia="Century Gothic" w:hAnsi="Century Gothic" w:cs="Century Gothic"/>
                              <w:sz w:val="14"/>
                              <w:szCs w:val="14"/>
                            </w:rPr>
                          </w:pPr>
                        </w:p>
                        <w:p w14:paraId="04059D87" w14:textId="77777777" w:rsidR="00700F7C" w:rsidRDefault="00700F7C">
                          <w:pPr>
                            <w:rPr>
                              <w:rFonts w:ascii="Century Gothic" w:eastAsia="Century Gothic" w:hAnsi="Century Gothic" w:cs="Century Gothic"/>
                              <w:sz w:val="14"/>
                              <w:szCs w:val="14"/>
                            </w:rPr>
                          </w:pPr>
                        </w:p>
                        <w:p w14:paraId="04059D88" w14:textId="77777777" w:rsidR="00700F7C" w:rsidRDefault="00700F7C">
                          <w:pPr>
                            <w:rPr>
                              <w:rFonts w:ascii="Century Gothic" w:eastAsia="Century Gothic" w:hAnsi="Century Gothic" w:cs="Century Gothic"/>
                              <w:sz w:val="14"/>
                              <w:szCs w:val="14"/>
                            </w:rPr>
                          </w:pPr>
                        </w:p>
                        <w:p w14:paraId="04059D89" w14:textId="77777777" w:rsidR="00700F7C" w:rsidRDefault="00700F7C">
                          <w:pPr>
                            <w:spacing w:before="7"/>
                            <w:rPr>
                              <w:rFonts w:ascii="Century Gothic" w:eastAsia="Century Gothic" w:hAnsi="Century Gothic" w:cs="Century Gothic"/>
                              <w:sz w:val="10"/>
                              <w:szCs w:val="10"/>
                            </w:rPr>
                          </w:pPr>
                        </w:p>
                        <w:p w14:paraId="04059D8A" w14:textId="77777777" w:rsidR="00700F7C" w:rsidRDefault="002F10C5">
                          <w:pPr>
                            <w:spacing w:line="167" w:lineRule="exact"/>
                            <w:ind w:left="34"/>
                            <w:rPr>
                              <w:rFonts w:ascii="Century Gothic" w:eastAsia="Century Gothic" w:hAnsi="Century Gothic" w:cs="Century Gothic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entury Gothic"/>
                              <w:spacing w:val="3"/>
                              <w:w w:val="105"/>
                              <w:sz w:val="14"/>
                            </w:rPr>
                            <w:t>Note</w:t>
                          </w:r>
                          <w:r>
                            <w:rPr>
                              <w:rFonts w:ascii="Century Gothic"/>
                              <w:spacing w:val="-9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1"/>
                              <w:w w:val="105"/>
                              <w:sz w:val="14"/>
                            </w:rPr>
                            <w:t>that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Century Gothic"/>
          <w:w w:val="105"/>
          <w:sz w:val="14"/>
        </w:rPr>
        <w:t>means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critical</w:t>
      </w:r>
      <w:r>
        <w:rPr>
          <w:rFonts w:ascii="Century Gothic"/>
          <w:spacing w:val="4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demand</w:t>
      </w:r>
      <w:r>
        <w:rPr>
          <w:rFonts w:ascii="Century Gothic"/>
          <w:spacing w:val="1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i.e.</w:t>
      </w:r>
      <w:r>
        <w:rPr>
          <w:rFonts w:ascii="Century Gothic"/>
          <w:spacing w:val="4"/>
          <w:w w:val="105"/>
          <w:sz w:val="14"/>
        </w:rPr>
        <w:t xml:space="preserve"> </w:t>
      </w:r>
      <w:r>
        <w:rPr>
          <w:rFonts w:ascii="Century Gothic"/>
          <w:spacing w:val="-1"/>
          <w:w w:val="105"/>
          <w:sz w:val="14"/>
        </w:rPr>
        <w:t>urgent</w:t>
      </w:r>
      <w:r>
        <w:rPr>
          <w:rFonts w:ascii="Century Gothic"/>
          <w:spacing w:val="6"/>
          <w:w w:val="105"/>
          <w:sz w:val="14"/>
        </w:rPr>
        <w:t xml:space="preserve"> </w:t>
      </w:r>
      <w:r>
        <w:rPr>
          <w:rFonts w:ascii="Century Gothic"/>
          <w:spacing w:val="-3"/>
          <w:w w:val="105"/>
          <w:sz w:val="14"/>
        </w:rPr>
        <w:t>need</w:t>
      </w:r>
      <w:r>
        <w:rPr>
          <w:rFonts w:ascii="Century Gothic"/>
          <w:spacing w:val="1"/>
          <w:w w:val="105"/>
          <w:sz w:val="14"/>
        </w:rPr>
        <w:t xml:space="preserve"> for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water</w:t>
      </w:r>
      <w:r>
        <w:rPr>
          <w:rFonts w:ascii="Century Gothic"/>
          <w:spacing w:val="1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in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that</w:t>
      </w:r>
      <w:r>
        <w:rPr>
          <w:rFonts w:ascii="Century Gothic"/>
          <w:spacing w:val="6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 xml:space="preserve">particular </w:t>
      </w:r>
      <w:r>
        <w:rPr>
          <w:rFonts w:ascii="Century Gothic"/>
          <w:spacing w:val="-6"/>
          <w:w w:val="105"/>
          <w:sz w:val="14"/>
        </w:rPr>
        <w:t>year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3"/>
          <w:w w:val="105"/>
          <w:sz w:val="14"/>
        </w:rPr>
        <w:t>to</w:t>
      </w:r>
      <w:r>
        <w:rPr>
          <w:rFonts w:ascii="Century Gothic"/>
          <w:spacing w:val="5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manage</w:t>
      </w:r>
      <w:r>
        <w:rPr>
          <w:rFonts w:ascii="Century Gothic"/>
          <w:spacing w:val="-5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risk</w:t>
      </w:r>
      <w:r>
        <w:rPr>
          <w:rFonts w:ascii="Century Gothic"/>
          <w:spacing w:val="4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of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irretrievable</w:t>
      </w:r>
      <w:r>
        <w:rPr>
          <w:rFonts w:ascii="Century Gothic"/>
          <w:spacing w:val="-5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loss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or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damage</w:t>
      </w:r>
      <w:r>
        <w:rPr>
          <w:rFonts w:ascii="Century Gothic"/>
          <w:spacing w:val="70"/>
          <w:w w:val="104"/>
          <w:sz w:val="14"/>
        </w:rPr>
        <w:t xml:space="preserve"> </w:t>
      </w:r>
      <w:r>
        <w:rPr>
          <w:rFonts w:ascii="Century Gothic"/>
          <w:w w:val="105"/>
          <w:sz w:val="14"/>
        </w:rPr>
        <w:t>means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 xml:space="preserve">high </w:t>
      </w:r>
      <w:r>
        <w:rPr>
          <w:rFonts w:ascii="Century Gothic"/>
          <w:w w:val="105"/>
          <w:sz w:val="14"/>
        </w:rPr>
        <w:t xml:space="preserve">demand </w:t>
      </w:r>
      <w:r>
        <w:rPr>
          <w:rFonts w:ascii="Century Gothic"/>
          <w:spacing w:val="1"/>
          <w:w w:val="105"/>
          <w:sz w:val="14"/>
        </w:rPr>
        <w:t xml:space="preserve">for </w:t>
      </w:r>
      <w:r>
        <w:rPr>
          <w:rFonts w:ascii="Century Gothic"/>
          <w:spacing w:val="2"/>
          <w:w w:val="105"/>
          <w:sz w:val="14"/>
        </w:rPr>
        <w:t>water</w:t>
      </w:r>
      <w:r>
        <w:rPr>
          <w:rFonts w:ascii="Century Gothic"/>
          <w:w w:val="105"/>
          <w:sz w:val="14"/>
        </w:rPr>
        <w:t xml:space="preserve"> i.e.</w:t>
      </w:r>
      <w:r>
        <w:rPr>
          <w:rFonts w:ascii="Century Gothic"/>
          <w:spacing w:val="4"/>
          <w:w w:val="105"/>
          <w:sz w:val="14"/>
        </w:rPr>
        <w:t xml:space="preserve"> </w:t>
      </w:r>
      <w:r>
        <w:rPr>
          <w:rFonts w:ascii="Century Gothic"/>
          <w:spacing w:val="-3"/>
          <w:w w:val="105"/>
          <w:sz w:val="14"/>
        </w:rPr>
        <w:t>needed</w:t>
      </w:r>
      <w:r>
        <w:rPr>
          <w:rFonts w:ascii="Century Gothic"/>
          <w:spacing w:val="1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in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that</w:t>
      </w:r>
      <w:r>
        <w:rPr>
          <w:rFonts w:ascii="Century Gothic"/>
          <w:spacing w:val="7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particular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-6"/>
          <w:w w:val="105"/>
          <w:sz w:val="14"/>
        </w:rPr>
        <w:t>year</w:t>
      </w:r>
    </w:p>
    <w:p w14:paraId="040593DD" w14:textId="77777777" w:rsidR="00700F7C" w:rsidRDefault="002F10C5">
      <w:pPr>
        <w:spacing w:before="1" w:line="317" w:lineRule="auto"/>
        <w:ind w:left="1468" w:right="14142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/>
          <w:w w:val="105"/>
          <w:sz w:val="14"/>
        </w:rPr>
        <w:t>means</w:t>
      </w:r>
      <w:r>
        <w:rPr>
          <w:rFonts w:ascii="Century Gothic"/>
          <w:spacing w:val="-2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moderate</w:t>
      </w:r>
      <w:r>
        <w:rPr>
          <w:rFonts w:ascii="Century Gothic"/>
          <w:spacing w:val="-5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 xml:space="preserve">demand </w:t>
      </w:r>
      <w:r>
        <w:rPr>
          <w:rFonts w:ascii="Century Gothic"/>
          <w:spacing w:val="1"/>
          <w:w w:val="105"/>
          <w:sz w:val="14"/>
        </w:rPr>
        <w:t>for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water</w:t>
      </w:r>
      <w:r>
        <w:rPr>
          <w:rFonts w:ascii="Century Gothic"/>
          <w:w w:val="105"/>
          <w:sz w:val="14"/>
        </w:rPr>
        <w:t xml:space="preserve"> i.e.</w:t>
      </w:r>
      <w:r>
        <w:rPr>
          <w:rFonts w:ascii="Century Gothic"/>
          <w:spacing w:val="3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water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-3"/>
          <w:w w:val="105"/>
          <w:sz w:val="14"/>
        </w:rPr>
        <w:t>needed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that</w:t>
      </w:r>
      <w:r>
        <w:rPr>
          <w:rFonts w:ascii="Century Gothic"/>
          <w:spacing w:val="5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particular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-6"/>
          <w:w w:val="105"/>
          <w:sz w:val="14"/>
        </w:rPr>
        <w:t>year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and/or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-3"/>
          <w:w w:val="105"/>
          <w:sz w:val="14"/>
        </w:rPr>
        <w:t>next</w:t>
      </w:r>
      <w:r>
        <w:rPr>
          <w:rFonts w:ascii="Century Gothic"/>
          <w:spacing w:val="70"/>
          <w:w w:val="104"/>
          <w:sz w:val="14"/>
        </w:rPr>
        <w:t xml:space="preserve"> </w:t>
      </w:r>
      <w:r>
        <w:rPr>
          <w:rFonts w:ascii="Century Gothic"/>
          <w:w w:val="105"/>
          <w:sz w:val="14"/>
        </w:rPr>
        <w:t>means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spacing w:val="3"/>
          <w:w w:val="105"/>
          <w:sz w:val="14"/>
        </w:rPr>
        <w:t>low</w:t>
      </w:r>
      <w:r>
        <w:rPr>
          <w:rFonts w:ascii="Century Gothic"/>
          <w:spacing w:val="12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 xml:space="preserve">demand </w:t>
      </w:r>
      <w:r>
        <w:rPr>
          <w:rFonts w:ascii="Century Gothic"/>
          <w:spacing w:val="1"/>
          <w:w w:val="105"/>
          <w:sz w:val="14"/>
        </w:rPr>
        <w:t xml:space="preserve">for </w:t>
      </w:r>
      <w:r>
        <w:rPr>
          <w:rFonts w:ascii="Century Gothic"/>
          <w:spacing w:val="2"/>
          <w:w w:val="105"/>
          <w:sz w:val="14"/>
        </w:rPr>
        <w:t>water</w:t>
      </w:r>
      <w:r>
        <w:rPr>
          <w:rFonts w:ascii="Century Gothic"/>
          <w:w w:val="105"/>
          <w:sz w:val="14"/>
        </w:rPr>
        <w:t xml:space="preserve"> i.e.</w:t>
      </w:r>
      <w:r>
        <w:rPr>
          <w:rFonts w:ascii="Century Gothic"/>
          <w:spacing w:val="5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water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-1"/>
          <w:w w:val="105"/>
          <w:sz w:val="14"/>
        </w:rPr>
        <w:t>generally</w:t>
      </w:r>
      <w:r>
        <w:rPr>
          <w:rFonts w:ascii="Century Gothic"/>
          <w:spacing w:val="31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not</w:t>
      </w:r>
      <w:r>
        <w:rPr>
          <w:rFonts w:ascii="Century Gothic"/>
          <w:spacing w:val="6"/>
          <w:w w:val="105"/>
          <w:sz w:val="14"/>
        </w:rPr>
        <w:t xml:space="preserve"> </w:t>
      </w:r>
      <w:r>
        <w:rPr>
          <w:rFonts w:ascii="Century Gothic"/>
          <w:spacing w:val="-3"/>
          <w:w w:val="105"/>
          <w:sz w:val="14"/>
        </w:rPr>
        <w:t>needed</w:t>
      </w:r>
      <w:r>
        <w:rPr>
          <w:rFonts w:ascii="Century Gothic"/>
          <w:spacing w:val="1"/>
          <w:w w:val="105"/>
          <w:sz w:val="14"/>
        </w:rPr>
        <w:t xml:space="preserve"> that</w:t>
      </w:r>
      <w:r>
        <w:rPr>
          <w:rFonts w:ascii="Century Gothic"/>
          <w:spacing w:val="6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particular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-6"/>
          <w:w w:val="105"/>
          <w:sz w:val="14"/>
        </w:rPr>
        <w:t>year</w:t>
      </w:r>
    </w:p>
    <w:p w14:paraId="040593DE" w14:textId="77777777" w:rsidR="00700F7C" w:rsidRDefault="002F10C5">
      <w:pPr>
        <w:spacing w:before="2"/>
        <w:ind w:left="1468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/>
          <w:w w:val="105"/>
          <w:sz w:val="14"/>
        </w:rPr>
        <w:t>means</w:t>
      </w:r>
      <w:r>
        <w:rPr>
          <w:rFonts w:ascii="Century Gothic"/>
          <w:spacing w:val="-1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very</w:t>
      </w:r>
      <w:r>
        <w:rPr>
          <w:rFonts w:ascii="Century Gothic"/>
          <w:spacing w:val="-10"/>
          <w:w w:val="105"/>
          <w:sz w:val="14"/>
        </w:rPr>
        <w:t xml:space="preserve"> </w:t>
      </w:r>
      <w:r>
        <w:rPr>
          <w:rFonts w:ascii="Century Gothic"/>
          <w:spacing w:val="3"/>
          <w:w w:val="105"/>
          <w:sz w:val="14"/>
        </w:rPr>
        <w:t>low</w:t>
      </w:r>
      <w:r>
        <w:rPr>
          <w:rFonts w:ascii="Century Gothic"/>
          <w:spacing w:val="11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demand</w:t>
      </w:r>
      <w:r>
        <w:rPr>
          <w:rFonts w:ascii="Century Gothic"/>
          <w:spacing w:val="1"/>
          <w:w w:val="105"/>
          <w:sz w:val="14"/>
        </w:rPr>
        <w:t xml:space="preserve"> for </w:t>
      </w:r>
      <w:r>
        <w:rPr>
          <w:rFonts w:ascii="Century Gothic"/>
          <w:spacing w:val="2"/>
          <w:w w:val="105"/>
          <w:sz w:val="14"/>
        </w:rPr>
        <w:t>water</w:t>
      </w:r>
      <w:r>
        <w:rPr>
          <w:rFonts w:ascii="Century Gothic"/>
          <w:w w:val="105"/>
          <w:sz w:val="14"/>
        </w:rPr>
        <w:t xml:space="preserve"> i.e.</w:t>
      </w:r>
      <w:r>
        <w:rPr>
          <w:rFonts w:ascii="Century Gothic"/>
          <w:spacing w:val="5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water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-1"/>
          <w:w w:val="105"/>
          <w:sz w:val="14"/>
        </w:rPr>
        <w:t>generally</w:t>
      </w:r>
      <w:r>
        <w:rPr>
          <w:rFonts w:ascii="Century Gothic"/>
          <w:spacing w:val="-10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not</w:t>
      </w:r>
      <w:r>
        <w:rPr>
          <w:rFonts w:ascii="Century Gothic"/>
          <w:spacing w:val="6"/>
          <w:w w:val="105"/>
          <w:sz w:val="14"/>
        </w:rPr>
        <w:t xml:space="preserve"> </w:t>
      </w:r>
      <w:r>
        <w:rPr>
          <w:rFonts w:ascii="Century Gothic"/>
          <w:spacing w:val="-3"/>
          <w:w w:val="105"/>
          <w:sz w:val="14"/>
        </w:rPr>
        <w:t>needed</w:t>
      </w:r>
      <w:r>
        <w:rPr>
          <w:rFonts w:ascii="Century Gothic"/>
          <w:spacing w:val="1"/>
          <w:w w:val="105"/>
          <w:sz w:val="14"/>
        </w:rPr>
        <w:t xml:space="preserve"> that</w:t>
      </w:r>
      <w:r>
        <w:rPr>
          <w:rFonts w:ascii="Century Gothic"/>
          <w:spacing w:val="6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particular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-6"/>
          <w:w w:val="105"/>
          <w:sz w:val="14"/>
        </w:rPr>
        <w:t>year</w:t>
      </w:r>
      <w:r>
        <w:rPr>
          <w:rFonts w:ascii="Century Gothic"/>
          <w:spacing w:val="1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or</w:t>
      </w:r>
      <w:r>
        <w:rPr>
          <w:rFonts w:ascii="Century Gothic"/>
          <w:spacing w:val="1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the</w:t>
      </w:r>
      <w:r>
        <w:rPr>
          <w:rFonts w:ascii="Century Gothic"/>
          <w:spacing w:val="-5"/>
          <w:w w:val="105"/>
          <w:sz w:val="14"/>
        </w:rPr>
        <w:t xml:space="preserve"> </w:t>
      </w:r>
      <w:r>
        <w:rPr>
          <w:rFonts w:ascii="Century Gothic"/>
          <w:spacing w:val="3"/>
          <w:w w:val="105"/>
          <w:sz w:val="14"/>
        </w:rPr>
        <w:t>following</w:t>
      </w:r>
      <w:r>
        <w:rPr>
          <w:rFonts w:ascii="Century Gothic"/>
          <w:spacing w:val="2"/>
          <w:w w:val="105"/>
          <w:sz w:val="14"/>
        </w:rPr>
        <w:t xml:space="preserve"> </w:t>
      </w:r>
      <w:r>
        <w:rPr>
          <w:rFonts w:ascii="Century Gothic"/>
          <w:spacing w:val="-6"/>
          <w:w w:val="105"/>
          <w:sz w:val="14"/>
        </w:rPr>
        <w:t>year</w:t>
      </w:r>
    </w:p>
    <w:p w14:paraId="040593DF" w14:textId="77777777" w:rsidR="00700F7C" w:rsidRDefault="002F10C5">
      <w:pPr>
        <w:spacing w:before="44"/>
        <w:ind w:left="1500"/>
        <w:rPr>
          <w:rFonts w:ascii="Century Gothic" w:eastAsia="Century Gothic" w:hAnsi="Century Gothic" w:cs="Century Gothic"/>
          <w:sz w:val="14"/>
          <w:szCs w:val="14"/>
        </w:rPr>
      </w:pPr>
      <w:r>
        <w:rPr>
          <w:rFonts w:ascii="Century Gothic"/>
          <w:w w:val="105"/>
          <w:sz w:val="14"/>
        </w:rPr>
        <w:t xml:space="preserve">demand </w:t>
      </w:r>
      <w:r>
        <w:rPr>
          <w:rFonts w:ascii="Century Gothic"/>
          <w:spacing w:val="2"/>
          <w:w w:val="105"/>
          <w:sz w:val="14"/>
        </w:rPr>
        <w:t>is</w:t>
      </w:r>
      <w:r>
        <w:rPr>
          <w:rFonts w:ascii="Century Gothic"/>
          <w:spacing w:val="-1"/>
          <w:w w:val="105"/>
          <w:sz w:val="14"/>
        </w:rPr>
        <w:t xml:space="preserve"> considered</w:t>
      </w:r>
      <w:r>
        <w:rPr>
          <w:rFonts w:ascii="Century Gothic"/>
          <w:w w:val="105"/>
          <w:sz w:val="14"/>
        </w:rPr>
        <w:t xml:space="preserve"> at</w:t>
      </w:r>
      <w:r>
        <w:rPr>
          <w:rFonts w:ascii="Century Gothic"/>
          <w:spacing w:val="5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a</w:t>
      </w:r>
      <w:r>
        <w:rPr>
          <w:rFonts w:ascii="Century Gothic"/>
          <w:spacing w:val="1"/>
          <w:w w:val="105"/>
          <w:sz w:val="14"/>
        </w:rPr>
        <w:t xml:space="preserve"> </w:t>
      </w:r>
      <w:r>
        <w:rPr>
          <w:rFonts w:ascii="Century Gothic"/>
          <w:spacing w:val="-1"/>
          <w:w w:val="105"/>
          <w:sz w:val="14"/>
        </w:rPr>
        <w:t>generalised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-2"/>
          <w:w w:val="105"/>
          <w:sz w:val="14"/>
        </w:rPr>
        <w:t>scale;</w:t>
      </w:r>
      <w:r>
        <w:rPr>
          <w:rFonts w:ascii="Century Gothic"/>
          <w:spacing w:val="3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there</w:t>
      </w:r>
      <w:r>
        <w:rPr>
          <w:rFonts w:ascii="Century Gothic"/>
          <w:spacing w:val="-5"/>
          <w:w w:val="105"/>
          <w:sz w:val="14"/>
        </w:rPr>
        <w:t xml:space="preserve"> </w:t>
      </w:r>
      <w:r>
        <w:rPr>
          <w:rFonts w:ascii="Century Gothic"/>
          <w:spacing w:val="3"/>
          <w:w w:val="105"/>
          <w:sz w:val="14"/>
        </w:rPr>
        <w:t>may</w:t>
      </w:r>
      <w:r>
        <w:rPr>
          <w:rFonts w:ascii="Century Gothic"/>
          <w:spacing w:val="-11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be</w:t>
      </w:r>
      <w:r>
        <w:rPr>
          <w:rFonts w:ascii="Century Gothic"/>
          <w:spacing w:val="-5"/>
          <w:w w:val="105"/>
          <w:sz w:val="14"/>
        </w:rPr>
        <w:t xml:space="preserve"> </w:t>
      </w:r>
      <w:r>
        <w:rPr>
          <w:rFonts w:ascii="Century Gothic"/>
          <w:spacing w:val="-1"/>
          <w:w w:val="105"/>
          <w:sz w:val="14"/>
        </w:rPr>
        <w:t>specific</w:t>
      </w:r>
      <w:r>
        <w:rPr>
          <w:rFonts w:ascii="Century Gothic"/>
          <w:spacing w:val="-5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 xml:space="preserve">requirements </w:t>
      </w:r>
      <w:r>
        <w:rPr>
          <w:rFonts w:ascii="Century Gothic"/>
          <w:spacing w:val="1"/>
          <w:w w:val="105"/>
          <w:sz w:val="14"/>
        </w:rPr>
        <w:t>that</w:t>
      </w:r>
      <w:r>
        <w:rPr>
          <w:rFonts w:ascii="Century Gothic"/>
          <w:spacing w:val="5"/>
          <w:w w:val="105"/>
          <w:sz w:val="14"/>
        </w:rPr>
        <w:t xml:space="preserve"> </w:t>
      </w:r>
      <w:r>
        <w:rPr>
          <w:rFonts w:ascii="Century Gothic"/>
          <w:w w:val="105"/>
          <w:sz w:val="14"/>
        </w:rPr>
        <w:t>are</w:t>
      </w:r>
      <w:r>
        <w:rPr>
          <w:rFonts w:ascii="Century Gothic"/>
          <w:spacing w:val="-5"/>
          <w:w w:val="105"/>
          <w:sz w:val="14"/>
        </w:rPr>
        <w:t xml:space="preserve"> </w:t>
      </w:r>
      <w:r>
        <w:rPr>
          <w:rFonts w:ascii="Century Gothic"/>
          <w:spacing w:val="3"/>
          <w:w w:val="105"/>
          <w:sz w:val="14"/>
        </w:rPr>
        <w:t>more</w:t>
      </w:r>
      <w:r>
        <w:rPr>
          <w:rFonts w:ascii="Century Gothic"/>
          <w:spacing w:val="-6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or</w:t>
      </w:r>
      <w:r>
        <w:rPr>
          <w:rFonts w:ascii="Century Gothic"/>
          <w:spacing w:val="1"/>
          <w:w w:val="105"/>
          <w:sz w:val="14"/>
        </w:rPr>
        <w:t xml:space="preserve"> </w:t>
      </w:r>
      <w:r>
        <w:rPr>
          <w:rFonts w:ascii="Century Gothic"/>
          <w:spacing w:val="-1"/>
          <w:w w:val="105"/>
          <w:sz w:val="14"/>
        </w:rPr>
        <w:t>less urgent</w:t>
      </w:r>
      <w:r>
        <w:rPr>
          <w:rFonts w:ascii="Century Gothic"/>
          <w:spacing w:val="5"/>
          <w:w w:val="105"/>
          <w:sz w:val="14"/>
        </w:rPr>
        <w:t xml:space="preserve"> </w:t>
      </w:r>
      <w:r>
        <w:rPr>
          <w:rFonts w:ascii="Century Gothic"/>
          <w:spacing w:val="4"/>
          <w:w w:val="105"/>
          <w:sz w:val="14"/>
        </w:rPr>
        <w:t>within</w:t>
      </w:r>
      <w:r>
        <w:rPr>
          <w:rFonts w:ascii="Century Gothic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the</w:t>
      </w:r>
      <w:r>
        <w:rPr>
          <w:rFonts w:ascii="Century Gothic"/>
          <w:spacing w:val="-5"/>
          <w:w w:val="105"/>
          <w:sz w:val="14"/>
        </w:rPr>
        <w:t xml:space="preserve"> </w:t>
      </w:r>
      <w:r>
        <w:rPr>
          <w:rFonts w:ascii="Century Gothic"/>
          <w:spacing w:val="2"/>
          <w:w w:val="105"/>
          <w:sz w:val="14"/>
        </w:rPr>
        <w:t>flow</w:t>
      </w:r>
      <w:r>
        <w:rPr>
          <w:rFonts w:ascii="Century Gothic"/>
          <w:spacing w:val="11"/>
          <w:w w:val="105"/>
          <w:sz w:val="14"/>
        </w:rPr>
        <w:t xml:space="preserve"> </w:t>
      </w:r>
      <w:r>
        <w:rPr>
          <w:rFonts w:ascii="Century Gothic"/>
          <w:spacing w:val="1"/>
          <w:w w:val="105"/>
          <w:sz w:val="14"/>
        </w:rPr>
        <w:t>regime</w:t>
      </w:r>
    </w:p>
    <w:p w14:paraId="040593E0" w14:textId="77777777" w:rsidR="00700F7C" w:rsidRDefault="00700F7C">
      <w:pPr>
        <w:rPr>
          <w:rFonts w:ascii="Century Gothic" w:eastAsia="Century Gothic" w:hAnsi="Century Gothic" w:cs="Century Gothic"/>
          <w:sz w:val="14"/>
          <w:szCs w:val="14"/>
        </w:rPr>
        <w:sectPr w:rsidR="00700F7C">
          <w:footerReference w:type="default" r:id="rId61"/>
          <w:pgSz w:w="23820" w:h="16840" w:orient="landscape"/>
          <w:pgMar w:top="840" w:right="920" w:bottom="1420" w:left="620" w:header="0" w:footer="1231" w:gutter="0"/>
          <w:cols w:space="720"/>
        </w:sectPr>
      </w:pPr>
    </w:p>
    <w:p w14:paraId="040593E1" w14:textId="7431B4B9" w:rsidR="00700F7C" w:rsidRDefault="002F10C5">
      <w:pPr>
        <w:spacing w:before="43"/>
        <w:ind w:left="120"/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090144" behindDoc="1" locked="0" layoutInCell="1" allowOverlap="1" wp14:anchorId="04059B2C" wp14:editId="56DCEB0A">
                <wp:simplePos x="0" y="0"/>
                <wp:positionH relativeFrom="page">
                  <wp:posOffset>1849120</wp:posOffset>
                </wp:positionH>
                <wp:positionV relativeFrom="page">
                  <wp:posOffset>2711450</wp:posOffset>
                </wp:positionV>
                <wp:extent cx="1839595" cy="701675"/>
                <wp:effectExtent l="1270" t="0" r="0" b="0"/>
                <wp:wrapNone/>
                <wp:docPr id="622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9595" cy="701675"/>
                          <a:chOff x="2912" y="4270"/>
                          <a:chExt cx="2897" cy="1105"/>
                        </a:xfrm>
                      </wpg:grpSpPr>
                      <wpg:grpSp>
                        <wpg:cNvPr id="623" name="Group 594"/>
                        <wpg:cNvGrpSpPr>
                          <a:grpSpLocks/>
                        </wpg:cNvGrpSpPr>
                        <wpg:grpSpPr bwMode="auto">
                          <a:xfrm>
                            <a:off x="2912" y="4270"/>
                            <a:ext cx="2897" cy="221"/>
                            <a:chOff x="2912" y="4270"/>
                            <a:chExt cx="2897" cy="221"/>
                          </a:xfrm>
                        </wpg:grpSpPr>
                        <wps:wsp>
                          <wps:cNvPr id="624" name="Freeform 595"/>
                          <wps:cNvSpPr>
                            <a:spLocks/>
                          </wps:cNvSpPr>
                          <wps:spPr bwMode="auto">
                            <a:xfrm>
                              <a:off x="2912" y="4270"/>
                              <a:ext cx="2897" cy="221"/>
                            </a:xfrm>
                            <a:custGeom>
                              <a:avLst/>
                              <a:gdLst>
                                <a:gd name="T0" fmla="+- 0 2912 2912"/>
                                <a:gd name="T1" fmla="*/ T0 w 2897"/>
                                <a:gd name="T2" fmla="+- 0 4491 4270"/>
                                <a:gd name="T3" fmla="*/ 4491 h 221"/>
                                <a:gd name="T4" fmla="+- 0 5808 2912"/>
                                <a:gd name="T5" fmla="*/ T4 w 2897"/>
                                <a:gd name="T6" fmla="+- 0 4491 4270"/>
                                <a:gd name="T7" fmla="*/ 4491 h 221"/>
                                <a:gd name="T8" fmla="+- 0 5808 2912"/>
                                <a:gd name="T9" fmla="*/ T8 w 2897"/>
                                <a:gd name="T10" fmla="+- 0 4270 4270"/>
                                <a:gd name="T11" fmla="*/ 4270 h 221"/>
                                <a:gd name="T12" fmla="+- 0 2912 2912"/>
                                <a:gd name="T13" fmla="*/ T12 w 2897"/>
                                <a:gd name="T14" fmla="+- 0 4270 4270"/>
                                <a:gd name="T15" fmla="*/ 4270 h 221"/>
                                <a:gd name="T16" fmla="+- 0 2912 2912"/>
                                <a:gd name="T17" fmla="*/ T16 w 2897"/>
                                <a:gd name="T18" fmla="+- 0 4491 4270"/>
                                <a:gd name="T19" fmla="*/ 449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7" h="221">
                                  <a:moveTo>
                                    <a:pt x="0" y="221"/>
                                  </a:moveTo>
                                  <a:lnTo>
                                    <a:pt x="2896" y="221"/>
                                  </a:lnTo>
                                  <a:lnTo>
                                    <a:pt x="2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592"/>
                        <wpg:cNvGrpSpPr>
                          <a:grpSpLocks/>
                        </wpg:cNvGrpSpPr>
                        <wpg:grpSpPr bwMode="auto">
                          <a:xfrm>
                            <a:off x="2912" y="4491"/>
                            <a:ext cx="2897" cy="221"/>
                            <a:chOff x="2912" y="4491"/>
                            <a:chExt cx="2897" cy="221"/>
                          </a:xfrm>
                        </wpg:grpSpPr>
                        <wps:wsp>
                          <wps:cNvPr id="626" name="Freeform 593"/>
                          <wps:cNvSpPr>
                            <a:spLocks/>
                          </wps:cNvSpPr>
                          <wps:spPr bwMode="auto">
                            <a:xfrm>
                              <a:off x="2912" y="4491"/>
                              <a:ext cx="2897" cy="221"/>
                            </a:xfrm>
                            <a:custGeom>
                              <a:avLst/>
                              <a:gdLst>
                                <a:gd name="T0" fmla="+- 0 2912 2912"/>
                                <a:gd name="T1" fmla="*/ T0 w 2897"/>
                                <a:gd name="T2" fmla="+- 0 4712 4491"/>
                                <a:gd name="T3" fmla="*/ 4712 h 221"/>
                                <a:gd name="T4" fmla="+- 0 5808 2912"/>
                                <a:gd name="T5" fmla="*/ T4 w 2897"/>
                                <a:gd name="T6" fmla="+- 0 4712 4491"/>
                                <a:gd name="T7" fmla="*/ 4712 h 221"/>
                                <a:gd name="T8" fmla="+- 0 5808 2912"/>
                                <a:gd name="T9" fmla="*/ T8 w 2897"/>
                                <a:gd name="T10" fmla="+- 0 4491 4491"/>
                                <a:gd name="T11" fmla="*/ 4491 h 221"/>
                                <a:gd name="T12" fmla="+- 0 2912 2912"/>
                                <a:gd name="T13" fmla="*/ T12 w 2897"/>
                                <a:gd name="T14" fmla="+- 0 4491 4491"/>
                                <a:gd name="T15" fmla="*/ 4491 h 221"/>
                                <a:gd name="T16" fmla="+- 0 2912 2912"/>
                                <a:gd name="T17" fmla="*/ T16 w 2897"/>
                                <a:gd name="T18" fmla="+- 0 4712 4491"/>
                                <a:gd name="T19" fmla="*/ 471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7" h="221">
                                  <a:moveTo>
                                    <a:pt x="0" y="221"/>
                                  </a:moveTo>
                                  <a:lnTo>
                                    <a:pt x="2896" y="221"/>
                                  </a:lnTo>
                                  <a:lnTo>
                                    <a:pt x="2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590"/>
                        <wpg:cNvGrpSpPr>
                          <a:grpSpLocks/>
                        </wpg:cNvGrpSpPr>
                        <wpg:grpSpPr bwMode="auto">
                          <a:xfrm>
                            <a:off x="2912" y="4712"/>
                            <a:ext cx="2897" cy="221"/>
                            <a:chOff x="2912" y="4712"/>
                            <a:chExt cx="2897" cy="221"/>
                          </a:xfrm>
                        </wpg:grpSpPr>
                        <wps:wsp>
                          <wps:cNvPr id="628" name="Freeform 591"/>
                          <wps:cNvSpPr>
                            <a:spLocks/>
                          </wps:cNvSpPr>
                          <wps:spPr bwMode="auto">
                            <a:xfrm>
                              <a:off x="2912" y="4712"/>
                              <a:ext cx="2897" cy="221"/>
                            </a:xfrm>
                            <a:custGeom>
                              <a:avLst/>
                              <a:gdLst>
                                <a:gd name="T0" fmla="+- 0 2912 2912"/>
                                <a:gd name="T1" fmla="*/ T0 w 2897"/>
                                <a:gd name="T2" fmla="+- 0 4932 4712"/>
                                <a:gd name="T3" fmla="*/ 4932 h 221"/>
                                <a:gd name="T4" fmla="+- 0 5808 2912"/>
                                <a:gd name="T5" fmla="*/ T4 w 2897"/>
                                <a:gd name="T6" fmla="+- 0 4932 4712"/>
                                <a:gd name="T7" fmla="*/ 4932 h 221"/>
                                <a:gd name="T8" fmla="+- 0 5808 2912"/>
                                <a:gd name="T9" fmla="*/ T8 w 2897"/>
                                <a:gd name="T10" fmla="+- 0 4712 4712"/>
                                <a:gd name="T11" fmla="*/ 4712 h 221"/>
                                <a:gd name="T12" fmla="+- 0 2912 2912"/>
                                <a:gd name="T13" fmla="*/ T12 w 2897"/>
                                <a:gd name="T14" fmla="+- 0 4712 4712"/>
                                <a:gd name="T15" fmla="*/ 4712 h 221"/>
                                <a:gd name="T16" fmla="+- 0 2912 2912"/>
                                <a:gd name="T17" fmla="*/ T16 w 2897"/>
                                <a:gd name="T18" fmla="+- 0 4932 4712"/>
                                <a:gd name="T19" fmla="*/ 493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7" h="221">
                                  <a:moveTo>
                                    <a:pt x="0" y="220"/>
                                  </a:moveTo>
                                  <a:lnTo>
                                    <a:pt x="2896" y="220"/>
                                  </a:lnTo>
                                  <a:lnTo>
                                    <a:pt x="2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588"/>
                        <wpg:cNvGrpSpPr>
                          <a:grpSpLocks/>
                        </wpg:cNvGrpSpPr>
                        <wpg:grpSpPr bwMode="auto">
                          <a:xfrm>
                            <a:off x="2912" y="4932"/>
                            <a:ext cx="2897" cy="221"/>
                            <a:chOff x="2912" y="4932"/>
                            <a:chExt cx="2897" cy="221"/>
                          </a:xfrm>
                        </wpg:grpSpPr>
                        <wps:wsp>
                          <wps:cNvPr id="630" name="Freeform 589"/>
                          <wps:cNvSpPr>
                            <a:spLocks/>
                          </wps:cNvSpPr>
                          <wps:spPr bwMode="auto">
                            <a:xfrm>
                              <a:off x="2912" y="4932"/>
                              <a:ext cx="2897" cy="221"/>
                            </a:xfrm>
                            <a:custGeom>
                              <a:avLst/>
                              <a:gdLst>
                                <a:gd name="T0" fmla="+- 0 2912 2912"/>
                                <a:gd name="T1" fmla="*/ T0 w 2897"/>
                                <a:gd name="T2" fmla="+- 0 5153 4932"/>
                                <a:gd name="T3" fmla="*/ 5153 h 221"/>
                                <a:gd name="T4" fmla="+- 0 5808 2912"/>
                                <a:gd name="T5" fmla="*/ T4 w 2897"/>
                                <a:gd name="T6" fmla="+- 0 5153 4932"/>
                                <a:gd name="T7" fmla="*/ 5153 h 221"/>
                                <a:gd name="T8" fmla="+- 0 5808 2912"/>
                                <a:gd name="T9" fmla="*/ T8 w 2897"/>
                                <a:gd name="T10" fmla="+- 0 4932 4932"/>
                                <a:gd name="T11" fmla="*/ 4932 h 221"/>
                                <a:gd name="T12" fmla="+- 0 2912 2912"/>
                                <a:gd name="T13" fmla="*/ T12 w 2897"/>
                                <a:gd name="T14" fmla="+- 0 4932 4932"/>
                                <a:gd name="T15" fmla="*/ 4932 h 221"/>
                                <a:gd name="T16" fmla="+- 0 2912 2912"/>
                                <a:gd name="T17" fmla="*/ T16 w 2897"/>
                                <a:gd name="T18" fmla="+- 0 5153 4932"/>
                                <a:gd name="T19" fmla="*/ 515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7" h="221">
                                  <a:moveTo>
                                    <a:pt x="0" y="221"/>
                                  </a:moveTo>
                                  <a:lnTo>
                                    <a:pt x="2896" y="221"/>
                                  </a:lnTo>
                                  <a:lnTo>
                                    <a:pt x="2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586"/>
                        <wpg:cNvGrpSpPr>
                          <a:grpSpLocks/>
                        </wpg:cNvGrpSpPr>
                        <wpg:grpSpPr bwMode="auto">
                          <a:xfrm>
                            <a:off x="2912" y="5153"/>
                            <a:ext cx="2897" cy="222"/>
                            <a:chOff x="2912" y="5153"/>
                            <a:chExt cx="2897" cy="222"/>
                          </a:xfrm>
                        </wpg:grpSpPr>
                        <wps:wsp>
                          <wps:cNvPr id="632" name="Freeform 587"/>
                          <wps:cNvSpPr>
                            <a:spLocks/>
                          </wps:cNvSpPr>
                          <wps:spPr bwMode="auto">
                            <a:xfrm>
                              <a:off x="2912" y="5153"/>
                              <a:ext cx="2897" cy="222"/>
                            </a:xfrm>
                            <a:custGeom>
                              <a:avLst/>
                              <a:gdLst>
                                <a:gd name="T0" fmla="+- 0 2912 2912"/>
                                <a:gd name="T1" fmla="*/ T0 w 2897"/>
                                <a:gd name="T2" fmla="+- 0 5375 5153"/>
                                <a:gd name="T3" fmla="*/ 5375 h 222"/>
                                <a:gd name="T4" fmla="+- 0 5808 2912"/>
                                <a:gd name="T5" fmla="*/ T4 w 2897"/>
                                <a:gd name="T6" fmla="+- 0 5375 5153"/>
                                <a:gd name="T7" fmla="*/ 5375 h 222"/>
                                <a:gd name="T8" fmla="+- 0 5808 2912"/>
                                <a:gd name="T9" fmla="*/ T8 w 2897"/>
                                <a:gd name="T10" fmla="+- 0 5153 5153"/>
                                <a:gd name="T11" fmla="*/ 5153 h 222"/>
                                <a:gd name="T12" fmla="+- 0 2912 2912"/>
                                <a:gd name="T13" fmla="*/ T12 w 2897"/>
                                <a:gd name="T14" fmla="+- 0 5153 5153"/>
                                <a:gd name="T15" fmla="*/ 5153 h 222"/>
                                <a:gd name="T16" fmla="+- 0 2912 2912"/>
                                <a:gd name="T17" fmla="*/ T16 w 2897"/>
                                <a:gd name="T18" fmla="+- 0 5375 5153"/>
                                <a:gd name="T19" fmla="*/ 537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7" h="222">
                                  <a:moveTo>
                                    <a:pt x="0" y="222"/>
                                  </a:moveTo>
                                  <a:lnTo>
                                    <a:pt x="2896" y="222"/>
                                  </a:lnTo>
                                  <a:lnTo>
                                    <a:pt x="2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4B0A1F" id="Group 585" o:spid="_x0000_s1026" style="position:absolute;margin-left:145.6pt;margin-top:213.5pt;width:144.85pt;height:55.25pt;z-index:-226336;mso-position-horizontal-relative:page;mso-position-vertical-relative:page" coordorigin="2912,4270" coordsize="2897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">
                <v:group id="Group 594" o:spid="_x0000_s1027" style="position:absolute;left:2912;top:4270;width:2897;height:221" coordorigin="2912,4270" coordsize="2897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595" o:spid="_x0000_s1028" style="position:absolute;left:2912;top:4270;width:2897;height:221;visibility:visible;mso-wrap-style:square;v-text-anchor:top" coordsize="289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h8lMMA&#10;AADcAAAADwAAAGRycy9kb3ducmV2LnhtbESPQWvCQBSE7wX/w/IEb3WjFAnRVUpBEOnBpO39kX0m&#10;Ibtvw+5q4r93C4Ueh5n5htkdJmvEnXzoHCtYLTMQxLXTHTcKvr+OrzmIEJE1Gsek4EEBDvvZyw4L&#10;7UYu6V7FRiQIhwIVtDEOhZShbsliWLqBOHlX5y3GJH0jtccxwa2R6yzbSIsdp4UWB/poqe6rm1Uw&#10;5pfLUOrPozn/nE2/Kh+57yulFvPpfQsi0hT/w3/tk1awWb/B75l0BOT+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h8lMMAAADcAAAADwAAAAAAAAAAAAAAAACYAgAAZHJzL2Rv&#10;d25yZXYueG1sUEsFBgAAAAAEAAQA9QAAAIgDAAAAAA==&#10;" path="m,221r2896,l2896,,,,,221xe" fillcolor="#edebe0" stroked="f">
                    <v:path arrowok="t" o:connecttype="custom" o:connectlocs="0,4491;2896,4491;2896,4270;0,4270;0,4491" o:connectangles="0,0,0,0,0"/>
                  </v:shape>
                </v:group>
                <v:group id="Group 592" o:spid="_x0000_s1029" style="position:absolute;left:2912;top:4491;width:2897;height:221" coordorigin="2912,4491" coordsize="2897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593" o:spid="_x0000_s1030" style="position:absolute;left:2912;top:4491;width:2897;height:221;visibility:visible;mso-wrap-style:square;v-text-anchor:top" coordsize="289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ZHeMMA&#10;AADcAAAADwAAAGRycy9kb3ducmV2LnhtbESPwWrDMBBE74H+g9hCb4mcHIxxo4QQCJTQQ+wk98Xa&#10;2sbSykhq7Px9VSj0OMzMG2a7n60RD/Khd6xgvcpAEDdO99wquF1PywJEiMgajWNS8KQA+93LYoul&#10;dhNX9KhjKxKEQ4kKuhjHUsrQdGQxrNxInLwv5y3GJH0rtccpwa2RmyzLpcWe00KHIx07aob62yqY&#10;istlrPTnyZzvZzOsq2fhh1qpt9f58A4i0hz/w3/tD60g3+TweyYd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ZHeMMAAADcAAAADwAAAAAAAAAAAAAAAACYAgAAZHJzL2Rv&#10;d25yZXYueG1sUEsFBgAAAAAEAAQA9QAAAIgDAAAAAA==&#10;" path="m,221r2896,l2896,,,,,221xe" fillcolor="#edebe0" stroked="f">
                    <v:path arrowok="t" o:connecttype="custom" o:connectlocs="0,4712;2896,4712;2896,4491;0,4491;0,4712" o:connectangles="0,0,0,0,0"/>
                  </v:shape>
                </v:group>
                <v:group id="Group 590" o:spid="_x0000_s1031" style="position:absolute;left:2912;top:4712;width:2897;height:221" coordorigin="2912,4712" coordsize="2897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591" o:spid="_x0000_s1032" style="position:absolute;left:2912;top:4712;width:2897;height:221;visibility:visible;mso-wrap-style:square;v-text-anchor:top" coordsize="289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V2kcAA&#10;AADcAAAADwAAAGRycy9kb3ducmV2LnhtbERPTYvCMBC9C/sfwgh701QPUqpRFkFYxIOteh+a2bY0&#10;mZQk2vrvN4eFPT7e9+4wWSNe5EPnWMFqmYEgrp3uuFFwv50WOYgQkTUax6TgTQEO+4/ZDgvtRi7p&#10;VcVGpBAOBSpoYxwKKUPdksWwdANx4n6ctxgT9I3UHscUbo1cZ9lGWuw4NbQ40LGluq+eVsGYX69D&#10;qS8nc36cTb8q37nvK6U+59PXFkSkKf6L/9zfWsFmndamM+kIyP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KV2kcAAAADcAAAADwAAAAAAAAAAAAAAAACYAgAAZHJzL2Rvd25y&#10;ZXYueG1sUEsFBgAAAAAEAAQA9QAAAIUDAAAAAA==&#10;" path="m,220r2896,l2896,,,,,220xe" fillcolor="#edebe0" stroked="f">
                    <v:path arrowok="t" o:connecttype="custom" o:connectlocs="0,4932;2896,4932;2896,4712;0,4712;0,4932" o:connectangles="0,0,0,0,0"/>
                  </v:shape>
                </v:group>
                <v:group id="Group 588" o:spid="_x0000_s1033" style="position:absolute;left:2912;top:4932;width:2897;height:221" coordorigin="2912,4932" coordsize="2897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589" o:spid="_x0000_s1034" style="position:absolute;left:2912;top:4932;width:2897;height:221;visibility:visible;mso-wrap-style:square;v-text-anchor:top" coordsize="289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rsSsEA&#10;AADcAAAADwAAAGRycy9kb3ducmV2LnhtbERPPWvDMBDdC/0P4grdGtkpBONGMaUQKCFD7LT7YV1t&#10;Y+lkJDV2/n00BDI+3ve2WqwRF/JhcKwgX2UgiFunB+4U/Jz3bwWIEJE1Gsek4EoBqt3z0xZL7Wau&#10;6dLETqQQDiUq6GOcSilD25PFsHITceL+nLcYE/Sd1B7nFG6NXGfZRlocODX0ONFXT+3Y/FsFc3E6&#10;TbU+7s3h92DGvL4WfmyUen1ZPj9ARFriQ3x3f2sFm/c0P51JR0D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K7ErBAAAA3AAAAA8AAAAAAAAAAAAAAAAAmAIAAGRycy9kb3du&#10;cmV2LnhtbFBLBQYAAAAABAAEAPUAAACGAwAAAAA=&#10;" path="m,221r2896,l2896,,,,,221xe" fillcolor="#edebe0" stroked="f">
                    <v:path arrowok="t" o:connecttype="custom" o:connectlocs="0,5153;2896,5153;2896,4932;0,4932;0,5153" o:connectangles="0,0,0,0,0"/>
                  </v:shape>
                </v:group>
                <v:group id="Group 586" o:spid="_x0000_s1035" style="position:absolute;left:2912;top:5153;width:2897;height:222" coordorigin="2912,5153" coordsize="2897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587" o:spid="_x0000_s1036" style="position:absolute;left:2912;top:5153;width:2897;height:222;visibility:visible;mso-wrap-style:square;v-text-anchor:top" coordsize="2897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Z0AMMA&#10;AADcAAAADwAAAGRycy9kb3ducmV2LnhtbESPT4vCMBTE7wt+h/AEb2uqglurUVxB9Lb4B8/P5tlW&#10;m5duE2v99hthweMwM79hZovWlKKh2hWWFQz6EQji1OqCMwXHw/ozBuE8ssbSMil4koPFvPMxw0Tb&#10;B++o2ftMBAi7BBXk3leJlC7NyaDr24o4eBdbG/RB1pnUNT4C3JRyGEVjabDgsJBjRauc0tv+bhRM&#10;BtusaL6f5x+D8QQ3p69r/HtWqtdtl1MQnlr/Dv+3t1rBeDSE15lw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Z0AMMAAADcAAAADwAAAAAAAAAAAAAAAACYAgAAZHJzL2Rv&#10;d25yZXYueG1sUEsFBgAAAAAEAAQA9QAAAIgDAAAAAA==&#10;" path="m,222r2896,l2896,,,,,222xe" fillcolor="#edebe0" stroked="f">
                    <v:path arrowok="t" o:connecttype="custom" o:connectlocs="0,5375;2896,5375;2896,5153;0,5153;0,537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90168" behindDoc="1" locked="0" layoutInCell="1" allowOverlap="1" wp14:anchorId="04059B2D" wp14:editId="2F17034C">
                <wp:simplePos x="0" y="0"/>
                <wp:positionH relativeFrom="page">
                  <wp:posOffset>7127240</wp:posOffset>
                </wp:positionH>
                <wp:positionV relativeFrom="page">
                  <wp:posOffset>2519680</wp:posOffset>
                </wp:positionV>
                <wp:extent cx="1786255" cy="1085850"/>
                <wp:effectExtent l="2540" t="0" r="1905" b="4445"/>
                <wp:wrapNone/>
                <wp:docPr id="617" name="Group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6255" cy="1085850"/>
                          <a:chOff x="11224" y="3968"/>
                          <a:chExt cx="2813" cy="1710"/>
                        </a:xfrm>
                      </wpg:grpSpPr>
                      <pic:pic xmlns:pic="http://schemas.openxmlformats.org/drawingml/2006/picture">
                        <pic:nvPicPr>
                          <pic:cNvPr id="618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24" y="3968"/>
                            <a:ext cx="2813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9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7" y="4491"/>
                            <a:ext cx="26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0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7" y="4712"/>
                            <a:ext cx="26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1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7" y="4932"/>
                            <a:ext cx="26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ADD1A" id="Group 580" o:spid="_x0000_s1026" style="position:absolute;margin-left:561.2pt;margin-top:198.4pt;width:140.65pt;height:85.5pt;z-index:-226312;mso-position-horizontal-relative:page;mso-position-vertical-relative:page" coordorigin="11224,3968" coordsize="2813,1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">
                <v:shape id="Picture 584" o:spid="_x0000_s1027" type="#_x0000_t75" style="position:absolute;left:11224;top:3968;width:2813;height:1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dbezCAAAA3AAAAA8AAABkcnMvZG93bnJldi54bWxET0trwkAQvgv+h2UKvelEKcGmbqQWiqUX&#10;0XrxNs1OHpidjdlV03/fPQgeP773cjXYVl25940TDbNpAoqlcKaRSsPh53OyAOUDiaHWCWv4Yw+r&#10;fDxaUmbcTXZ83YdKxRDxGWmoQ+gyRF/UbMlPXccSudL1lkKEfYWmp1sMty3OkyRFS43Ehpo6/qi5&#10;OO0vVsNrifO0OZ/WL4n5Xctxs/1eIGr9/DS8v4EKPISH+O7+MhrSWVwbz8QjgP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XW3swgAAANwAAAAPAAAAAAAAAAAAAAAAAJ8C&#10;AABkcnMvZG93bnJldi54bWxQSwUGAAAAAAQABAD3AAAAjgMAAAAA&#10;">
                  <v:imagedata r:id="rId66" o:title=""/>
                </v:shape>
                <v:shape id="Picture 583" o:spid="_x0000_s1028" type="#_x0000_t75" style="position:absolute;left:11317;top:4491;width:262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Ass7GAAAA3AAAAA8AAABkcnMvZG93bnJldi54bWxEj09rwkAUxO9Cv8PyCl6kbvSgbeoqIggq&#10;9l8spcdH9jUJZt+G3TXGb98VBI/DzPyGmS06U4uWnK8sKxgNExDEudUVFwq+D+unZxA+IGusLZOC&#10;C3lYzB96M0y1PfMXtVkoRISwT1FBGUKTSunzkgz6oW2Io/dnncEQpSukdniOcFPLcZJMpMGK40KJ&#10;Da1Kyo/ZySj4edtn7+34Ej79Lhl8/NbusMWpUv3HbvkKIlAX7uFbe6MVTEYvcD0Tj4Cc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4CyzsYAAADcAAAADwAAAAAAAAAAAAAA&#10;AACfAgAAZHJzL2Rvd25yZXYueG1sUEsFBgAAAAAEAAQA9wAAAJIDAAAAAA==&#10;">
                  <v:imagedata r:id="rId67" o:title=""/>
                </v:shape>
                <v:shape id="Picture 582" o:spid="_x0000_s1029" type="#_x0000_t75" style="position:absolute;left:11317;top:4712;width:262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UgSLCAAAA3AAAAA8AAABkcnMvZG93bnJldi54bWxET8uKwjAU3Qv+Q7gD7myqQpFqFMcy6kp8&#10;dOHy0txpyzQ3pclo9evNYmCWh/NernvTiDt1rrasYBLFIIgLq2suFeTXr/EchPPIGhvLpOBJDtar&#10;4WCJqbYPPtP94ksRQtilqKDyvk2ldEVFBl1kW+LAfdvOoA+wK6Xu8BHCTSOncZxIgzWHhgpb2lZU&#10;/Fx+jYLj582fd5tiVu7zSRJjlp2y40up0Ue/WYDw1Pt/8Z/7oBUk0zA/nAlHQK7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FIEiwgAAANwAAAAPAAAAAAAAAAAAAAAAAJ8C&#10;AABkcnMvZG93bnJldi54bWxQSwUGAAAAAAQABAD3AAAAjgMAAAAA&#10;">
                  <v:imagedata r:id="rId68" o:title=""/>
                </v:shape>
                <v:shape id="Picture 581" o:spid="_x0000_s1030" type="#_x0000_t75" style="position:absolute;left:11317;top:4932;width:262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yM6PFAAAA3AAAAA8AAABkcnMvZG93bnJldi54bWxEj0Frg0AUhO+F/oflFXpr1iiRYLMJbUDM&#10;oYfG9Ac83Bc1dd9ad6P233cDhRyHmfmG2exm04mRBtdaVrBcRCCIK6tbrhV8nfKXNQjnkTV2lknB&#10;LznYbR8fNphpO/GRxtLXIkDYZaig8b7PpHRVQwbdwvbEwTvbwaAPcqilHnAKcNPJOIpSabDlsNBg&#10;T/uGqu/yahSs8rg4nD5+uvfRsLtUn0mSykKp56f57RWEp9nfw//tg1aQxku4nQlHQG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cjOjxQAAANwAAAAPAAAAAAAAAAAAAAAA&#10;AJ8CAABkcnMvZG93bnJldi54bWxQSwUGAAAAAAQABAD3AAAAkQMAAAAA&#10;">
                  <v:imagedata r:id="rId6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90192" behindDoc="1" locked="0" layoutInCell="1" allowOverlap="1" wp14:anchorId="04059B2E" wp14:editId="599B5E5D">
                <wp:simplePos x="0" y="0"/>
                <wp:positionH relativeFrom="page">
                  <wp:posOffset>10090150</wp:posOffset>
                </wp:positionH>
                <wp:positionV relativeFrom="page">
                  <wp:posOffset>2641600</wp:posOffset>
                </wp:positionV>
                <wp:extent cx="1280160" cy="842010"/>
                <wp:effectExtent l="3175" t="3175" r="2540" b="2540"/>
                <wp:wrapNone/>
                <wp:docPr id="604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160" cy="842010"/>
                          <a:chOff x="15890" y="4160"/>
                          <a:chExt cx="2016" cy="1326"/>
                        </a:xfrm>
                      </wpg:grpSpPr>
                      <wpg:grpSp>
                        <wpg:cNvPr id="605" name="Group 578"/>
                        <wpg:cNvGrpSpPr>
                          <a:grpSpLocks/>
                        </wpg:cNvGrpSpPr>
                        <wpg:grpSpPr bwMode="auto">
                          <a:xfrm>
                            <a:off x="15890" y="4160"/>
                            <a:ext cx="2016" cy="221"/>
                            <a:chOff x="15890" y="4160"/>
                            <a:chExt cx="2016" cy="221"/>
                          </a:xfrm>
                        </wpg:grpSpPr>
                        <wps:wsp>
                          <wps:cNvPr id="606" name="Freeform 579"/>
                          <wps:cNvSpPr>
                            <a:spLocks/>
                          </wps:cNvSpPr>
                          <wps:spPr bwMode="auto">
                            <a:xfrm>
                              <a:off x="15890" y="4160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4380 4160"/>
                                <a:gd name="T3" fmla="*/ 4380 h 221"/>
                                <a:gd name="T4" fmla="+- 0 17906 15890"/>
                                <a:gd name="T5" fmla="*/ T4 w 2016"/>
                                <a:gd name="T6" fmla="+- 0 4380 4160"/>
                                <a:gd name="T7" fmla="*/ 4380 h 221"/>
                                <a:gd name="T8" fmla="+- 0 17906 15890"/>
                                <a:gd name="T9" fmla="*/ T8 w 2016"/>
                                <a:gd name="T10" fmla="+- 0 4160 4160"/>
                                <a:gd name="T11" fmla="*/ 4160 h 221"/>
                                <a:gd name="T12" fmla="+- 0 15890 15890"/>
                                <a:gd name="T13" fmla="*/ T12 w 2016"/>
                                <a:gd name="T14" fmla="+- 0 4160 4160"/>
                                <a:gd name="T15" fmla="*/ 4160 h 221"/>
                                <a:gd name="T16" fmla="+- 0 15890 15890"/>
                                <a:gd name="T17" fmla="*/ T16 w 2016"/>
                                <a:gd name="T18" fmla="+- 0 4380 4160"/>
                                <a:gd name="T19" fmla="*/ 438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0"/>
                                  </a:moveTo>
                                  <a:lnTo>
                                    <a:pt x="2016" y="220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7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576"/>
                        <wpg:cNvGrpSpPr>
                          <a:grpSpLocks/>
                        </wpg:cNvGrpSpPr>
                        <wpg:grpSpPr bwMode="auto">
                          <a:xfrm>
                            <a:off x="15890" y="4380"/>
                            <a:ext cx="2016" cy="221"/>
                            <a:chOff x="15890" y="4380"/>
                            <a:chExt cx="2016" cy="221"/>
                          </a:xfrm>
                        </wpg:grpSpPr>
                        <wps:wsp>
                          <wps:cNvPr id="608" name="Freeform 577"/>
                          <wps:cNvSpPr>
                            <a:spLocks/>
                          </wps:cNvSpPr>
                          <wps:spPr bwMode="auto">
                            <a:xfrm>
                              <a:off x="15890" y="4380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4601 4380"/>
                                <a:gd name="T3" fmla="*/ 4601 h 221"/>
                                <a:gd name="T4" fmla="+- 0 17906 15890"/>
                                <a:gd name="T5" fmla="*/ T4 w 2016"/>
                                <a:gd name="T6" fmla="+- 0 4601 4380"/>
                                <a:gd name="T7" fmla="*/ 4601 h 221"/>
                                <a:gd name="T8" fmla="+- 0 17906 15890"/>
                                <a:gd name="T9" fmla="*/ T8 w 2016"/>
                                <a:gd name="T10" fmla="+- 0 4380 4380"/>
                                <a:gd name="T11" fmla="*/ 4380 h 221"/>
                                <a:gd name="T12" fmla="+- 0 15890 15890"/>
                                <a:gd name="T13" fmla="*/ T12 w 2016"/>
                                <a:gd name="T14" fmla="+- 0 4380 4380"/>
                                <a:gd name="T15" fmla="*/ 4380 h 221"/>
                                <a:gd name="T16" fmla="+- 0 15890 15890"/>
                                <a:gd name="T17" fmla="*/ T16 w 2016"/>
                                <a:gd name="T18" fmla="+- 0 4601 4380"/>
                                <a:gd name="T19" fmla="*/ 460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7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574"/>
                        <wpg:cNvGrpSpPr>
                          <a:grpSpLocks/>
                        </wpg:cNvGrpSpPr>
                        <wpg:grpSpPr bwMode="auto">
                          <a:xfrm>
                            <a:off x="15890" y="4601"/>
                            <a:ext cx="2016" cy="221"/>
                            <a:chOff x="15890" y="4601"/>
                            <a:chExt cx="2016" cy="221"/>
                          </a:xfrm>
                        </wpg:grpSpPr>
                        <wps:wsp>
                          <wps:cNvPr id="610" name="Freeform 575"/>
                          <wps:cNvSpPr>
                            <a:spLocks/>
                          </wps:cNvSpPr>
                          <wps:spPr bwMode="auto">
                            <a:xfrm>
                              <a:off x="15890" y="4601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4822 4601"/>
                                <a:gd name="T3" fmla="*/ 4822 h 221"/>
                                <a:gd name="T4" fmla="+- 0 17906 15890"/>
                                <a:gd name="T5" fmla="*/ T4 w 2016"/>
                                <a:gd name="T6" fmla="+- 0 4822 4601"/>
                                <a:gd name="T7" fmla="*/ 4822 h 221"/>
                                <a:gd name="T8" fmla="+- 0 17906 15890"/>
                                <a:gd name="T9" fmla="*/ T8 w 2016"/>
                                <a:gd name="T10" fmla="+- 0 4601 4601"/>
                                <a:gd name="T11" fmla="*/ 4601 h 221"/>
                                <a:gd name="T12" fmla="+- 0 15890 15890"/>
                                <a:gd name="T13" fmla="*/ T12 w 2016"/>
                                <a:gd name="T14" fmla="+- 0 4601 4601"/>
                                <a:gd name="T15" fmla="*/ 4601 h 221"/>
                                <a:gd name="T16" fmla="+- 0 15890 15890"/>
                                <a:gd name="T17" fmla="*/ T16 w 2016"/>
                                <a:gd name="T18" fmla="+- 0 4822 4601"/>
                                <a:gd name="T19" fmla="*/ 482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7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572"/>
                        <wpg:cNvGrpSpPr>
                          <a:grpSpLocks/>
                        </wpg:cNvGrpSpPr>
                        <wpg:grpSpPr bwMode="auto">
                          <a:xfrm>
                            <a:off x="15890" y="4822"/>
                            <a:ext cx="2016" cy="221"/>
                            <a:chOff x="15890" y="4822"/>
                            <a:chExt cx="2016" cy="221"/>
                          </a:xfrm>
                        </wpg:grpSpPr>
                        <wps:wsp>
                          <wps:cNvPr id="612" name="Freeform 573"/>
                          <wps:cNvSpPr>
                            <a:spLocks/>
                          </wps:cNvSpPr>
                          <wps:spPr bwMode="auto">
                            <a:xfrm>
                              <a:off x="15890" y="4822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5043 4822"/>
                                <a:gd name="T3" fmla="*/ 5043 h 221"/>
                                <a:gd name="T4" fmla="+- 0 17906 15890"/>
                                <a:gd name="T5" fmla="*/ T4 w 2016"/>
                                <a:gd name="T6" fmla="+- 0 5043 4822"/>
                                <a:gd name="T7" fmla="*/ 5043 h 221"/>
                                <a:gd name="T8" fmla="+- 0 17906 15890"/>
                                <a:gd name="T9" fmla="*/ T8 w 2016"/>
                                <a:gd name="T10" fmla="+- 0 4822 4822"/>
                                <a:gd name="T11" fmla="*/ 4822 h 221"/>
                                <a:gd name="T12" fmla="+- 0 15890 15890"/>
                                <a:gd name="T13" fmla="*/ T12 w 2016"/>
                                <a:gd name="T14" fmla="+- 0 4822 4822"/>
                                <a:gd name="T15" fmla="*/ 4822 h 221"/>
                                <a:gd name="T16" fmla="+- 0 15890 15890"/>
                                <a:gd name="T17" fmla="*/ T16 w 2016"/>
                                <a:gd name="T18" fmla="+- 0 5043 4822"/>
                                <a:gd name="T19" fmla="*/ 504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7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570"/>
                        <wpg:cNvGrpSpPr>
                          <a:grpSpLocks/>
                        </wpg:cNvGrpSpPr>
                        <wpg:grpSpPr bwMode="auto">
                          <a:xfrm>
                            <a:off x="15890" y="5043"/>
                            <a:ext cx="2016" cy="221"/>
                            <a:chOff x="15890" y="5043"/>
                            <a:chExt cx="2016" cy="221"/>
                          </a:xfrm>
                        </wpg:grpSpPr>
                        <wps:wsp>
                          <wps:cNvPr id="614" name="Freeform 571"/>
                          <wps:cNvSpPr>
                            <a:spLocks/>
                          </wps:cNvSpPr>
                          <wps:spPr bwMode="auto">
                            <a:xfrm>
                              <a:off x="15890" y="5043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5264 5043"/>
                                <a:gd name="T3" fmla="*/ 5264 h 221"/>
                                <a:gd name="T4" fmla="+- 0 17906 15890"/>
                                <a:gd name="T5" fmla="*/ T4 w 2016"/>
                                <a:gd name="T6" fmla="+- 0 5264 5043"/>
                                <a:gd name="T7" fmla="*/ 5264 h 221"/>
                                <a:gd name="T8" fmla="+- 0 17906 15890"/>
                                <a:gd name="T9" fmla="*/ T8 w 2016"/>
                                <a:gd name="T10" fmla="+- 0 5043 5043"/>
                                <a:gd name="T11" fmla="*/ 5043 h 221"/>
                                <a:gd name="T12" fmla="+- 0 15890 15890"/>
                                <a:gd name="T13" fmla="*/ T12 w 2016"/>
                                <a:gd name="T14" fmla="+- 0 5043 5043"/>
                                <a:gd name="T15" fmla="*/ 5043 h 221"/>
                                <a:gd name="T16" fmla="+- 0 15890 15890"/>
                                <a:gd name="T17" fmla="*/ T16 w 2016"/>
                                <a:gd name="T18" fmla="+- 0 5264 5043"/>
                                <a:gd name="T19" fmla="*/ 526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7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568"/>
                        <wpg:cNvGrpSpPr>
                          <a:grpSpLocks/>
                        </wpg:cNvGrpSpPr>
                        <wpg:grpSpPr bwMode="auto">
                          <a:xfrm>
                            <a:off x="15890" y="5264"/>
                            <a:ext cx="2016" cy="222"/>
                            <a:chOff x="15890" y="5264"/>
                            <a:chExt cx="2016" cy="222"/>
                          </a:xfrm>
                        </wpg:grpSpPr>
                        <wps:wsp>
                          <wps:cNvPr id="616" name="Freeform 569"/>
                          <wps:cNvSpPr>
                            <a:spLocks/>
                          </wps:cNvSpPr>
                          <wps:spPr bwMode="auto">
                            <a:xfrm>
                              <a:off x="15890" y="5264"/>
                              <a:ext cx="2016" cy="222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5485 5264"/>
                                <a:gd name="T3" fmla="*/ 5485 h 222"/>
                                <a:gd name="T4" fmla="+- 0 17906 15890"/>
                                <a:gd name="T5" fmla="*/ T4 w 2016"/>
                                <a:gd name="T6" fmla="+- 0 5485 5264"/>
                                <a:gd name="T7" fmla="*/ 5485 h 222"/>
                                <a:gd name="T8" fmla="+- 0 17906 15890"/>
                                <a:gd name="T9" fmla="*/ T8 w 2016"/>
                                <a:gd name="T10" fmla="+- 0 5264 5264"/>
                                <a:gd name="T11" fmla="*/ 5264 h 222"/>
                                <a:gd name="T12" fmla="+- 0 15890 15890"/>
                                <a:gd name="T13" fmla="*/ T12 w 2016"/>
                                <a:gd name="T14" fmla="+- 0 5264 5264"/>
                                <a:gd name="T15" fmla="*/ 5264 h 222"/>
                                <a:gd name="T16" fmla="+- 0 15890 15890"/>
                                <a:gd name="T17" fmla="*/ T16 w 2016"/>
                                <a:gd name="T18" fmla="+- 0 5485 5264"/>
                                <a:gd name="T19" fmla="*/ 548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2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7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2A7821" id="Group 567" o:spid="_x0000_s1026" style="position:absolute;margin-left:794.5pt;margin-top:208pt;width:100.8pt;height:66.3pt;z-index:-226288;mso-position-horizontal-relative:page;mso-position-vertical-relative:page" coordorigin="15890,4160" coordsize="2016,1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">
                <v:group id="Group 578" o:spid="_x0000_s1027" style="position:absolute;left:15890;top:4160;width:2016;height:221" coordorigin="15890,4160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579" o:spid="_x0000_s1028" style="position:absolute;left:15890;top:4160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kz38UA&#10;AADcAAAADwAAAGRycy9kb3ducmV2LnhtbESP3WrCQBSE7wu+w3IE7+omQoNEV/EHqVAQTAu9Pewe&#10;k7TZsyG7aurTu4LQy2FmvmHmy9424kKdrx0rSMcJCGLtTM2lgq/P3esUhA/IBhvHpOCPPCwXg5c5&#10;5sZd+UiXIpQiQtjnqKAKoc2l9Loii37sWuLonVxnMUTZldJ0eI1w28hJkmTSYs1xocKWNhXp3+Js&#10;FbTpLX23tStKrXe3j4Pcvn2vf5QaDfvVDESgPvyHn+29UZAlG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TPfxQAAANwAAAAPAAAAAAAAAAAAAAAAAJgCAABkcnMv&#10;ZG93bnJldi54bWxQSwUGAAAAAAQABAD1AAAAigMAAAAA&#10;" path="m,220r2016,l2016,,,,,220xe" fillcolor="#f4f7e9" stroked="f">
                    <v:path arrowok="t" o:connecttype="custom" o:connectlocs="0,4380;2016,4380;2016,4160;0,4160;0,4380" o:connectangles="0,0,0,0,0"/>
                  </v:shape>
                </v:group>
                <v:group id="Group 576" o:spid="_x0000_s1029" style="position:absolute;left:15890;top:4380;width:2016;height:221" coordorigin="15890,4380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577" o:spid="_x0000_s1030" style="position:absolute;left:15890;top:4380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oCNsIA&#10;AADcAAAADwAAAGRycy9kb3ducmV2LnhtbERPXWvCMBR9H+w/hDvwbU0rrIyuUXRDJgyEVcHXS3LX&#10;dmtuShNt5683D4KPh/NdLifbiTMNvnWsIEtSEMTamZZrBYf95vkVhA/IBjvHpOCfPCwXjw8lFsaN&#10;/E3nKtQihrAvUEETQl9I6XVDFn3ieuLI/bjBYohwqKUZcIzhtpPzNM2lxZZjQ4M9vTek/6qTVdBn&#10;l+zTtq6qtd5cvnby4+W4/lVq9jSt3kAEmsJdfHNvjYI8jWvjmXgE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6gI2wgAAANwAAAAPAAAAAAAAAAAAAAAAAJgCAABkcnMvZG93&#10;bnJldi54bWxQSwUGAAAAAAQABAD1AAAAhwMAAAAA&#10;" path="m,221r2016,l2016,,,,,221xe" fillcolor="#f4f7e9" stroked="f">
                    <v:path arrowok="t" o:connecttype="custom" o:connectlocs="0,4601;2016,4601;2016,4380;0,4380;0,4601" o:connectangles="0,0,0,0,0"/>
                  </v:shape>
                </v:group>
                <v:group id="Group 574" o:spid="_x0000_s1031" style="position:absolute;left:15890;top:4601;width:2016;height:221" coordorigin="15890,4601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575" o:spid="_x0000_s1032" style="position:absolute;left:15890;top:4601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WY7cEA&#10;AADcAAAADwAAAGRycy9kb3ducmV2LnhtbERPy4rCMBTdD/gP4QruxrSCMnSM4gNREISpgttLcqft&#10;THNTmqjVrzcLweXhvKfzztbiSq2vHCtIhwkIYu1MxYWC03Hz+QXCB2SDtWNScCcP81nvY4qZcTf+&#10;oWseChFD2GeooAyhyaT0uiSLfuga4sj9utZiiLAtpGnxFsNtLUdJMpEWK44NJTa0Kkn/5xeroEkf&#10;6dZWLi+03jz2B7ken5d/Sg363eIbRKAuvMUv984omKRxfjwTj4C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FmO3BAAAA3AAAAA8AAAAAAAAAAAAAAAAAmAIAAGRycy9kb3du&#10;cmV2LnhtbFBLBQYAAAAABAAEAPUAAACGAwAAAAA=&#10;" path="m,221r2016,l2016,,,,,221xe" fillcolor="#f4f7e9" stroked="f">
                    <v:path arrowok="t" o:connecttype="custom" o:connectlocs="0,4822;2016,4822;2016,4601;0,4601;0,4822" o:connectangles="0,0,0,0,0"/>
                  </v:shape>
                </v:group>
                <v:group id="Group 572" o:spid="_x0000_s1033" style="position:absolute;left:15890;top:4822;width:2016;height:221" coordorigin="15890,4822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573" o:spid="_x0000_s1034" style="position:absolute;left:15890;top:4822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ujAcQA&#10;AADcAAAADwAAAGRycy9kb3ducmV2LnhtbESPQWvCQBSE7wX/w/IEb3UTQZHUVaoiCgXBtNDrY/eZ&#10;xGbfhuyqqb/eFQSPw8x8w8wWna3FhVpfOVaQDhMQxNqZigsFP9+b9ykIH5AN1o5JwT95WMx7bzPM&#10;jLvygS55KESEsM9QQRlCk0npdUkW/dA1xNE7utZiiLItpGnxGuG2lqMkmUiLFceFEhtalaT/8rNV&#10;0KS3dGsrlxdab25fe7ke/y5PSg363ecHiEBdeIWf7Z1RMElH8DgTj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bowHEAAAA3AAAAA8AAAAAAAAAAAAAAAAAmAIAAGRycy9k&#10;b3ducmV2LnhtbFBLBQYAAAAABAAEAPUAAACJAwAAAAA=&#10;" path="m,221r2016,l2016,,,,,221xe" fillcolor="#f4f7e9" stroked="f">
                    <v:path arrowok="t" o:connecttype="custom" o:connectlocs="0,5043;2016,5043;2016,4822;0,4822;0,5043" o:connectangles="0,0,0,0,0"/>
                  </v:shape>
                </v:group>
                <v:group id="Group 570" o:spid="_x0000_s1035" style="position:absolute;left:15890;top:5043;width:2016;height:221" coordorigin="15890,5043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571" o:spid="_x0000_s1036" style="position:absolute;left:15890;top:5043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6e7sUA&#10;AADcAAAADwAAAGRycy9kb3ducmV2LnhtbESPQWvCQBSE74L/YXmF3uomUqVEN6FapEKhYCp4few+&#10;k2j2bchuNfXXdwsFj8PMfMMsi8G24kK9bxwrSCcJCGLtTMOVgv3X5ukFhA/IBlvHpOCHPBT5eLTE&#10;zLgr7+hShkpECPsMFdQhdJmUXtdk0U9cRxy9o+sthij7SpoerxFuWzlNkrm02HBcqLGjdU36XH5b&#10;BV16S99t48pK683t41O+zQ6rk1KPD8PrAkSgIdzD/+2tUTBPn+HvTD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p7uxQAAANwAAAAPAAAAAAAAAAAAAAAAAJgCAABkcnMv&#10;ZG93bnJldi54bWxQSwUGAAAAAAQABAD1AAAAigMAAAAA&#10;" path="m,221r2016,l2016,,,,,221xe" fillcolor="#f4f7e9" stroked="f">
                    <v:path arrowok="t" o:connecttype="custom" o:connectlocs="0,5264;2016,5264;2016,5043;0,5043;0,5264" o:connectangles="0,0,0,0,0"/>
                  </v:shape>
                </v:group>
                <v:group id="Group 568" o:spid="_x0000_s1037" style="position:absolute;left:15890;top:5264;width:2016;height:222" coordorigin="15890,5264" coordsize="2016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569" o:spid="_x0000_s1038" style="position:absolute;left:15890;top:5264;width:2016;height:222;visibility:visible;mso-wrap-style:square;v-text-anchor:top" coordsize="2016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lvDMUA&#10;AADcAAAADwAAAGRycy9kb3ducmV2LnhtbESP3WrCQBSE7wt9h+UUvKsbA0aJrlKEQqE/YPQBDtnT&#10;bEj2bNzdaurTu4WCl8PMfMOst6PtxZl8aB0rmE0zEMS10y03Co6H1+cliBCRNfaOScEvBdhuHh/W&#10;WGp34T2dq9iIBOFQogIT41BKGWpDFsPUDcTJ+3beYkzSN1J7vCS47WWeZYW02HJaMDjQzlDdVT9W&#10;weHqc7OPvvn8mL+3i6+8O/m+U2ryNL6sQEQa4z38337TCopZAX9n0hG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WW8MxQAAANwAAAAPAAAAAAAAAAAAAAAAAJgCAABkcnMv&#10;ZG93bnJldi54bWxQSwUGAAAAAAQABAD1AAAAigMAAAAA&#10;" path="m,221r2016,l2016,,,,,221xe" fillcolor="#f4f7e9" stroked="f">
                    <v:path arrowok="t" o:connecttype="custom" o:connectlocs="0,5485;2016,5485;2016,5264;0,5264;0,548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90216" behindDoc="1" locked="0" layoutInCell="1" allowOverlap="1" wp14:anchorId="04059B2F" wp14:editId="365D4737">
                <wp:simplePos x="0" y="0"/>
                <wp:positionH relativeFrom="page">
                  <wp:posOffset>7186295</wp:posOffset>
                </wp:positionH>
                <wp:positionV relativeFrom="page">
                  <wp:posOffset>3816985</wp:posOffset>
                </wp:positionV>
                <wp:extent cx="1667510" cy="701040"/>
                <wp:effectExtent l="4445" t="0" r="4445" b="0"/>
                <wp:wrapNone/>
                <wp:docPr id="593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7510" cy="701040"/>
                          <a:chOff x="11317" y="6011"/>
                          <a:chExt cx="2626" cy="1104"/>
                        </a:xfrm>
                      </wpg:grpSpPr>
                      <wpg:grpSp>
                        <wpg:cNvPr id="594" name="Group 565"/>
                        <wpg:cNvGrpSpPr>
                          <a:grpSpLocks/>
                        </wpg:cNvGrpSpPr>
                        <wpg:grpSpPr bwMode="auto">
                          <a:xfrm>
                            <a:off x="11317" y="6011"/>
                            <a:ext cx="2626" cy="221"/>
                            <a:chOff x="11317" y="6011"/>
                            <a:chExt cx="2626" cy="221"/>
                          </a:xfrm>
                        </wpg:grpSpPr>
                        <wps:wsp>
                          <wps:cNvPr id="595" name="Freeform 566"/>
                          <wps:cNvSpPr>
                            <a:spLocks/>
                          </wps:cNvSpPr>
                          <wps:spPr bwMode="auto">
                            <a:xfrm>
                              <a:off x="11317" y="6011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6231 6011"/>
                                <a:gd name="T3" fmla="*/ 6231 h 221"/>
                                <a:gd name="T4" fmla="+- 0 13943 11317"/>
                                <a:gd name="T5" fmla="*/ T4 w 2626"/>
                                <a:gd name="T6" fmla="+- 0 6231 6011"/>
                                <a:gd name="T7" fmla="*/ 6231 h 221"/>
                                <a:gd name="T8" fmla="+- 0 13943 11317"/>
                                <a:gd name="T9" fmla="*/ T8 w 2626"/>
                                <a:gd name="T10" fmla="+- 0 6011 6011"/>
                                <a:gd name="T11" fmla="*/ 6011 h 221"/>
                                <a:gd name="T12" fmla="+- 0 11317 11317"/>
                                <a:gd name="T13" fmla="*/ T12 w 2626"/>
                                <a:gd name="T14" fmla="+- 0 6011 6011"/>
                                <a:gd name="T15" fmla="*/ 6011 h 221"/>
                                <a:gd name="T16" fmla="+- 0 11317 11317"/>
                                <a:gd name="T17" fmla="*/ T16 w 2626"/>
                                <a:gd name="T18" fmla="+- 0 6231 6011"/>
                                <a:gd name="T19" fmla="*/ 623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0"/>
                                  </a:moveTo>
                                  <a:lnTo>
                                    <a:pt x="2626" y="220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563"/>
                        <wpg:cNvGrpSpPr>
                          <a:grpSpLocks/>
                        </wpg:cNvGrpSpPr>
                        <wpg:grpSpPr bwMode="auto">
                          <a:xfrm>
                            <a:off x="11317" y="6231"/>
                            <a:ext cx="2626" cy="221"/>
                            <a:chOff x="11317" y="6231"/>
                            <a:chExt cx="2626" cy="221"/>
                          </a:xfrm>
                        </wpg:grpSpPr>
                        <wps:wsp>
                          <wps:cNvPr id="597" name="Freeform 564"/>
                          <wps:cNvSpPr>
                            <a:spLocks/>
                          </wps:cNvSpPr>
                          <wps:spPr bwMode="auto">
                            <a:xfrm>
                              <a:off x="11317" y="6231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6452 6231"/>
                                <a:gd name="T3" fmla="*/ 6452 h 221"/>
                                <a:gd name="T4" fmla="+- 0 13943 11317"/>
                                <a:gd name="T5" fmla="*/ T4 w 2626"/>
                                <a:gd name="T6" fmla="+- 0 6452 6231"/>
                                <a:gd name="T7" fmla="*/ 6452 h 221"/>
                                <a:gd name="T8" fmla="+- 0 13943 11317"/>
                                <a:gd name="T9" fmla="*/ T8 w 2626"/>
                                <a:gd name="T10" fmla="+- 0 6231 6231"/>
                                <a:gd name="T11" fmla="*/ 6231 h 221"/>
                                <a:gd name="T12" fmla="+- 0 11317 11317"/>
                                <a:gd name="T13" fmla="*/ T12 w 2626"/>
                                <a:gd name="T14" fmla="+- 0 6231 6231"/>
                                <a:gd name="T15" fmla="*/ 6231 h 221"/>
                                <a:gd name="T16" fmla="+- 0 11317 11317"/>
                                <a:gd name="T17" fmla="*/ T16 w 2626"/>
                                <a:gd name="T18" fmla="+- 0 6452 6231"/>
                                <a:gd name="T19" fmla="*/ 645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1"/>
                                  </a:moveTo>
                                  <a:lnTo>
                                    <a:pt x="2626" y="221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561"/>
                        <wpg:cNvGrpSpPr>
                          <a:grpSpLocks/>
                        </wpg:cNvGrpSpPr>
                        <wpg:grpSpPr bwMode="auto">
                          <a:xfrm>
                            <a:off x="11317" y="6452"/>
                            <a:ext cx="2626" cy="221"/>
                            <a:chOff x="11317" y="6452"/>
                            <a:chExt cx="2626" cy="221"/>
                          </a:xfrm>
                        </wpg:grpSpPr>
                        <wps:wsp>
                          <wps:cNvPr id="599" name="Freeform 562"/>
                          <wps:cNvSpPr>
                            <a:spLocks/>
                          </wps:cNvSpPr>
                          <wps:spPr bwMode="auto">
                            <a:xfrm>
                              <a:off x="11317" y="6452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6673 6452"/>
                                <a:gd name="T3" fmla="*/ 6673 h 221"/>
                                <a:gd name="T4" fmla="+- 0 13943 11317"/>
                                <a:gd name="T5" fmla="*/ T4 w 2626"/>
                                <a:gd name="T6" fmla="+- 0 6673 6452"/>
                                <a:gd name="T7" fmla="*/ 6673 h 221"/>
                                <a:gd name="T8" fmla="+- 0 13943 11317"/>
                                <a:gd name="T9" fmla="*/ T8 w 2626"/>
                                <a:gd name="T10" fmla="+- 0 6452 6452"/>
                                <a:gd name="T11" fmla="*/ 6452 h 221"/>
                                <a:gd name="T12" fmla="+- 0 11317 11317"/>
                                <a:gd name="T13" fmla="*/ T12 w 2626"/>
                                <a:gd name="T14" fmla="+- 0 6452 6452"/>
                                <a:gd name="T15" fmla="*/ 6452 h 221"/>
                                <a:gd name="T16" fmla="+- 0 11317 11317"/>
                                <a:gd name="T17" fmla="*/ T16 w 2626"/>
                                <a:gd name="T18" fmla="+- 0 6673 6452"/>
                                <a:gd name="T19" fmla="*/ 667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1"/>
                                  </a:moveTo>
                                  <a:lnTo>
                                    <a:pt x="2626" y="221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559"/>
                        <wpg:cNvGrpSpPr>
                          <a:grpSpLocks/>
                        </wpg:cNvGrpSpPr>
                        <wpg:grpSpPr bwMode="auto">
                          <a:xfrm>
                            <a:off x="11317" y="6673"/>
                            <a:ext cx="2626" cy="221"/>
                            <a:chOff x="11317" y="6673"/>
                            <a:chExt cx="2626" cy="221"/>
                          </a:xfrm>
                        </wpg:grpSpPr>
                        <wps:wsp>
                          <wps:cNvPr id="601" name="Freeform 560"/>
                          <wps:cNvSpPr>
                            <a:spLocks/>
                          </wps:cNvSpPr>
                          <wps:spPr bwMode="auto">
                            <a:xfrm>
                              <a:off x="11317" y="6673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6894 6673"/>
                                <a:gd name="T3" fmla="*/ 6894 h 221"/>
                                <a:gd name="T4" fmla="+- 0 13943 11317"/>
                                <a:gd name="T5" fmla="*/ T4 w 2626"/>
                                <a:gd name="T6" fmla="+- 0 6894 6673"/>
                                <a:gd name="T7" fmla="*/ 6894 h 221"/>
                                <a:gd name="T8" fmla="+- 0 13943 11317"/>
                                <a:gd name="T9" fmla="*/ T8 w 2626"/>
                                <a:gd name="T10" fmla="+- 0 6673 6673"/>
                                <a:gd name="T11" fmla="*/ 6673 h 221"/>
                                <a:gd name="T12" fmla="+- 0 11317 11317"/>
                                <a:gd name="T13" fmla="*/ T12 w 2626"/>
                                <a:gd name="T14" fmla="+- 0 6673 6673"/>
                                <a:gd name="T15" fmla="*/ 6673 h 221"/>
                                <a:gd name="T16" fmla="+- 0 11317 11317"/>
                                <a:gd name="T17" fmla="*/ T16 w 2626"/>
                                <a:gd name="T18" fmla="+- 0 6894 6673"/>
                                <a:gd name="T19" fmla="*/ 689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1"/>
                                  </a:moveTo>
                                  <a:lnTo>
                                    <a:pt x="2626" y="221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557"/>
                        <wpg:cNvGrpSpPr>
                          <a:grpSpLocks/>
                        </wpg:cNvGrpSpPr>
                        <wpg:grpSpPr bwMode="auto">
                          <a:xfrm>
                            <a:off x="11317" y="6894"/>
                            <a:ext cx="2626" cy="221"/>
                            <a:chOff x="11317" y="6894"/>
                            <a:chExt cx="2626" cy="221"/>
                          </a:xfrm>
                        </wpg:grpSpPr>
                        <wps:wsp>
                          <wps:cNvPr id="603" name="Freeform 558"/>
                          <wps:cNvSpPr>
                            <a:spLocks/>
                          </wps:cNvSpPr>
                          <wps:spPr bwMode="auto">
                            <a:xfrm>
                              <a:off x="11317" y="6894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7115 6894"/>
                                <a:gd name="T3" fmla="*/ 7115 h 221"/>
                                <a:gd name="T4" fmla="+- 0 13943 11317"/>
                                <a:gd name="T5" fmla="*/ T4 w 2626"/>
                                <a:gd name="T6" fmla="+- 0 7115 6894"/>
                                <a:gd name="T7" fmla="*/ 7115 h 221"/>
                                <a:gd name="T8" fmla="+- 0 13943 11317"/>
                                <a:gd name="T9" fmla="*/ T8 w 2626"/>
                                <a:gd name="T10" fmla="+- 0 6894 6894"/>
                                <a:gd name="T11" fmla="*/ 6894 h 221"/>
                                <a:gd name="T12" fmla="+- 0 11317 11317"/>
                                <a:gd name="T13" fmla="*/ T12 w 2626"/>
                                <a:gd name="T14" fmla="+- 0 6894 6894"/>
                                <a:gd name="T15" fmla="*/ 6894 h 221"/>
                                <a:gd name="T16" fmla="+- 0 11317 11317"/>
                                <a:gd name="T17" fmla="*/ T16 w 2626"/>
                                <a:gd name="T18" fmla="+- 0 7115 6894"/>
                                <a:gd name="T19" fmla="*/ 711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1"/>
                                  </a:moveTo>
                                  <a:lnTo>
                                    <a:pt x="2626" y="221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817952" id="Group 556" o:spid="_x0000_s1026" style="position:absolute;margin-left:565.85pt;margin-top:300.55pt;width:131.3pt;height:55.2pt;z-index:-226264;mso-position-horizontal-relative:page;mso-position-vertical-relative:page" coordorigin="11317,6011" coordsize="2626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">
                <v:group id="Group 565" o:spid="_x0000_s1027" style="position:absolute;left:11317;top:6011;width:2626;height:221" coordorigin="11317,6011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566" o:spid="_x0000_s1028" style="position:absolute;left:11317;top:6011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ud3ccA&#10;AADcAAAADwAAAGRycy9kb3ducmV2LnhtbESPT2vCQBTE7wW/w/IEL0U3CikaXUVspT0UxD8Xb4/s&#10;M4lm34bsJibfvlso9DjMzG+Y1aYzpWipdoVlBdNJBII4tbrgTMHlvB/PQTiPrLG0TAp6crBZD15W&#10;mGj75CO1J5+JAGGXoILc+yqR0qU5GXQTWxEH72Zrgz7IOpO6xmeAm1LOouhNGiw4LORY0S6n9HFq&#10;jILsu79uL5+zuDne3ntuXg/39qNVajTstksQnjr/H/5rf2kF8SKG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Lnd3HAAAA3AAAAA8AAAAAAAAAAAAAAAAAmAIAAGRy&#10;cy9kb3ducmV2LnhtbFBLBQYAAAAABAAEAPUAAACMAwAAAAA=&#10;" path="m,220r2626,l2626,,,,,220xe" fillcolor="red" stroked="f">
                    <v:path arrowok="t" o:connecttype="custom" o:connectlocs="0,6231;2626,6231;2626,6011;0,6011;0,6231" o:connectangles="0,0,0,0,0"/>
                  </v:shape>
                </v:group>
                <v:group id="Group 563" o:spid="_x0000_s1029" style="position:absolute;left:11317;top:6231;width:2626;height:221" coordorigin="11317,6231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564" o:spid="_x0000_s1030" style="position:absolute;left:11317;top:6231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WmMccA&#10;AADcAAAADwAAAGRycy9kb3ducmV2LnhtbESPT2vCQBTE7wW/w/IEL0U3ClaNriKtYg+F4p+Lt0f2&#10;mUSzb0N2E5Nv3y0Uehxm5jfMatOaQjRUudyygvEoAkGcWJ1zquBy3g/nIJxH1lhYJgUdOdisey8r&#10;jLV98pGak09FgLCLUUHmfRlL6ZKMDLqRLYmDd7OVQR9klUpd4TPATSEnUfQmDeYcFjIs6T2j5HGq&#10;jYL0q7tuL4fJtD7ePjquX7/vza5RatBvt0sQnlr/H/5rf2oF08UMfs+EI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VpjHHAAAA3AAAAA8AAAAAAAAAAAAAAAAAmAIAAGRy&#10;cy9kb3ducmV2LnhtbFBLBQYAAAAABAAEAPUAAACMAwAAAAA=&#10;" path="m,221r2626,l2626,,,,,221xe" fillcolor="red" stroked="f">
                    <v:path arrowok="t" o:connecttype="custom" o:connectlocs="0,6452;2626,6452;2626,6231;0,6231;0,6452" o:connectangles="0,0,0,0,0"/>
                  </v:shape>
                </v:group>
                <v:group id="Group 561" o:spid="_x0000_s1031" style="position:absolute;left:11317;top:6452;width:2626;height:221" coordorigin="11317,6452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562" o:spid="_x0000_s1032" style="position:absolute;left:11317;top:6452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aX2MYA&#10;AADcAAAADwAAAGRycy9kb3ducmV2LnhtbESPQWvCQBSE74L/YXmCl6IbBUVTVxFbaQ+CRL309sg+&#10;k7TZtyG7icm/7xYKHoeZ+YbZ7DpTipZqV1hWMJtGIIhTqwvOFNyux8kKhPPIGkvLpKAnB7vtcLDB&#10;WNsHJ9RefCYChF2MCnLvq1hKl+Zk0E1tRRy8u60N+iDrTOoaHwFuSjmPoqU0WHBYyLGiQ07pz6Ux&#10;CrJT/7W/fcwXTXJ/67l5OX+3761S41G3fwXhqfPP8H/7UytYrNfwdyYc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aX2MYAAADcAAAADwAAAAAAAAAAAAAAAACYAgAAZHJz&#10;L2Rvd25yZXYueG1sUEsFBgAAAAAEAAQA9QAAAIsDAAAAAA==&#10;" path="m,221r2626,l2626,,,,,221xe" fillcolor="red" stroked="f">
                    <v:path arrowok="t" o:connecttype="custom" o:connectlocs="0,6673;2626,6673;2626,6452;0,6452;0,6673" o:connectangles="0,0,0,0,0"/>
                  </v:shape>
                </v:group>
                <v:group id="Group 559" o:spid="_x0000_s1033" style="position:absolute;left:11317;top:6673;width:2626;height:221" coordorigin="11317,6673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560" o:spid="_x0000_s1034" style="position:absolute;left:11317;top:6673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9vJcYA&#10;AADcAAAADwAAAGRycy9kb3ducmV2LnhtbESPT2vCQBTE7wW/w/KEXkrdKBhK6ipiW9qDUExz6e2R&#10;fSap2bchu/n37V2h4HGYmd8wm91oatFT6yrLCpaLCARxbnXFhYLs5+P5BYTzyBpry6RgIge77exh&#10;g4m2A5+oT30hAoRdggpK75tESpeXZNAtbEMcvLNtDfog20LqFocAN7VcRVEsDVYcFkps6FBSfkk7&#10;o6A4Tr/77HO17k7nt4m7p++//r1X6nE+7l9BeBr9Pfzf/tIK4mgJtzPhCMjt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9vJcYAAADcAAAADwAAAAAAAAAAAAAAAACYAgAAZHJz&#10;L2Rvd25yZXYueG1sUEsFBgAAAAAEAAQA9QAAAIsDAAAAAA==&#10;" path="m,221r2626,l2626,,,,,221xe" fillcolor="red" stroked="f">
                    <v:path arrowok="t" o:connecttype="custom" o:connectlocs="0,6894;2626,6894;2626,6673;0,6673;0,6894" o:connectangles="0,0,0,0,0"/>
                  </v:shape>
                </v:group>
                <v:group id="Group 557" o:spid="_x0000_s1035" style="position:absolute;left:11317;top:6894;width:2626;height:221" coordorigin="11317,6894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558" o:spid="_x0000_s1036" style="position:absolute;left:11317;top:6894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FUyccA&#10;AADcAAAADwAAAGRycy9kb3ducmV2LnhtbESPT2vCQBTE7wW/w/KEXorZaKlIzCpiW9pDQfxz8fbI&#10;PpNo9m3IbmLy7buFgsdhZn7DpOveVKKjxpWWFUyjGARxZnXJuYLT8XOyAOE8ssbKMikYyMF6NXpK&#10;MdH2znvqDj4XAcIuQQWF93UipcsKMugiWxMH72Ibgz7IJpe6wXuAm0rO4nguDZYcFgqsaVtQdju0&#10;RkH+M5w3p6/ZW7u/vA/cvuyu3Uen1PO43yxBeOr9I/zf/tYK5vEr/J0JR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BVMnHAAAA3AAAAA8AAAAAAAAAAAAAAAAAmAIAAGRy&#10;cy9kb3ducmV2LnhtbFBLBQYAAAAABAAEAPUAAACMAwAAAAA=&#10;" path="m,221r2626,l2626,,,,,221xe" fillcolor="red" stroked="f">
                    <v:path arrowok="t" o:connecttype="custom" o:connectlocs="0,7115;2626,7115;2626,6894;0,6894;0,711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90240" behindDoc="1" locked="0" layoutInCell="1" allowOverlap="1" wp14:anchorId="04059B30" wp14:editId="5203FAB6">
                <wp:simplePos x="0" y="0"/>
                <wp:positionH relativeFrom="page">
                  <wp:posOffset>7186295</wp:posOffset>
                </wp:positionH>
                <wp:positionV relativeFrom="page">
                  <wp:posOffset>4935220</wp:posOffset>
                </wp:positionV>
                <wp:extent cx="1667510" cy="701675"/>
                <wp:effectExtent l="4445" t="1270" r="4445" b="1905"/>
                <wp:wrapNone/>
                <wp:docPr id="582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7510" cy="701675"/>
                          <a:chOff x="11317" y="7772"/>
                          <a:chExt cx="2626" cy="1105"/>
                        </a:xfrm>
                      </wpg:grpSpPr>
                      <wpg:grpSp>
                        <wpg:cNvPr id="583" name="Group 554"/>
                        <wpg:cNvGrpSpPr>
                          <a:grpSpLocks/>
                        </wpg:cNvGrpSpPr>
                        <wpg:grpSpPr bwMode="auto">
                          <a:xfrm>
                            <a:off x="11317" y="7772"/>
                            <a:ext cx="2626" cy="221"/>
                            <a:chOff x="11317" y="7772"/>
                            <a:chExt cx="2626" cy="221"/>
                          </a:xfrm>
                        </wpg:grpSpPr>
                        <wps:wsp>
                          <wps:cNvPr id="584" name="Freeform 555"/>
                          <wps:cNvSpPr>
                            <a:spLocks/>
                          </wps:cNvSpPr>
                          <wps:spPr bwMode="auto">
                            <a:xfrm>
                              <a:off x="11317" y="7772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7993 7772"/>
                                <a:gd name="T3" fmla="*/ 7993 h 221"/>
                                <a:gd name="T4" fmla="+- 0 13943 11317"/>
                                <a:gd name="T5" fmla="*/ T4 w 2626"/>
                                <a:gd name="T6" fmla="+- 0 7993 7772"/>
                                <a:gd name="T7" fmla="*/ 7993 h 221"/>
                                <a:gd name="T8" fmla="+- 0 13943 11317"/>
                                <a:gd name="T9" fmla="*/ T8 w 2626"/>
                                <a:gd name="T10" fmla="+- 0 7772 7772"/>
                                <a:gd name="T11" fmla="*/ 7772 h 221"/>
                                <a:gd name="T12" fmla="+- 0 11317 11317"/>
                                <a:gd name="T13" fmla="*/ T12 w 2626"/>
                                <a:gd name="T14" fmla="+- 0 7772 7772"/>
                                <a:gd name="T15" fmla="*/ 7772 h 221"/>
                                <a:gd name="T16" fmla="+- 0 11317 11317"/>
                                <a:gd name="T17" fmla="*/ T16 w 2626"/>
                                <a:gd name="T18" fmla="+- 0 7993 7772"/>
                                <a:gd name="T19" fmla="*/ 799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1"/>
                                  </a:moveTo>
                                  <a:lnTo>
                                    <a:pt x="2626" y="221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552"/>
                        <wpg:cNvGrpSpPr>
                          <a:grpSpLocks/>
                        </wpg:cNvGrpSpPr>
                        <wpg:grpSpPr bwMode="auto">
                          <a:xfrm>
                            <a:off x="11317" y="7993"/>
                            <a:ext cx="2626" cy="221"/>
                            <a:chOff x="11317" y="7993"/>
                            <a:chExt cx="2626" cy="221"/>
                          </a:xfrm>
                        </wpg:grpSpPr>
                        <wps:wsp>
                          <wps:cNvPr id="586" name="Freeform 553"/>
                          <wps:cNvSpPr>
                            <a:spLocks/>
                          </wps:cNvSpPr>
                          <wps:spPr bwMode="auto">
                            <a:xfrm>
                              <a:off x="11317" y="7993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8214 7993"/>
                                <a:gd name="T3" fmla="*/ 8214 h 221"/>
                                <a:gd name="T4" fmla="+- 0 13943 11317"/>
                                <a:gd name="T5" fmla="*/ T4 w 2626"/>
                                <a:gd name="T6" fmla="+- 0 8214 7993"/>
                                <a:gd name="T7" fmla="*/ 8214 h 221"/>
                                <a:gd name="T8" fmla="+- 0 13943 11317"/>
                                <a:gd name="T9" fmla="*/ T8 w 2626"/>
                                <a:gd name="T10" fmla="+- 0 7993 7993"/>
                                <a:gd name="T11" fmla="*/ 7993 h 221"/>
                                <a:gd name="T12" fmla="+- 0 11317 11317"/>
                                <a:gd name="T13" fmla="*/ T12 w 2626"/>
                                <a:gd name="T14" fmla="+- 0 7993 7993"/>
                                <a:gd name="T15" fmla="*/ 7993 h 221"/>
                                <a:gd name="T16" fmla="+- 0 11317 11317"/>
                                <a:gd name="T17" fmla="*/ T16 w 2626"/>
                                <a:gd name="T18" fmla="+- 0 8214 7993"/>
                                <a:gd name="T19" fmla="*/ 821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1"/>
                                  </a:moveTo>
                                  <a:lnTo>
                                    <a:pt x="2626" y="221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550"/>
                        <wpg:cNvGrpSpPr>
                          <a:grpSpLocks/>
                        </wpg:cNvGrpSpPr>
                        <wpg:grpSpPr bwMode="auto">
                          <a:xfrm>
                            <a:off x="11317" y="8214"/>
                            <a:ext cx="2626" cy="221"/>
                            <a:chOff x="11317" y="8214"/>
                            <a:chExt cx="2626" cy="221"/>
                          </a:xfrm>
                        </wpg:grpSpPr>
                        <wps:wsp>
                          <wps:cNvPr id="588" name="Freeform 551"/>
                          <wps:cNvSpPr>
                            <a:spLocks/>
                          </wps:cNvSpPr>
                          <wps:spPr bwMode="auto">
                            <a:xfrm>
                              <a:off x="11317" y="8214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8435 8214"/>
                                <a:gd name="T3" fmla="*/ 8435 h 221"/>
                                <a:gd name="T4" fmla="+- 0 13943 11317"/>
                                <a:gd name="T5" fmla="*/ T4 w 2626"/>
                                <a:gd name="T6" fmla="+- 0 8435 8214"/>
                                <a:gd name="T7" fmla="*/ 8435 h 221"/>
                                <a:gd name="T8" fmla="+- 0 13943 11317"/>
                                <a:gd name="T9" fmla="*/ T8 w 2626"/>
                                <a:gd name="T10" fmla="+- 0 8214 8214"/>
                                <a:gd name="T11" fmla="*/ 8214 h 221"/>
                                <a:gd name="T12" fmla="+- 0 11317 11317"/>
                                <a:gd name="T13" fmla="*/ T12 w 2626"/>
                                <a:gd name="T14" fmla="+- 0 8214 8214"/>
                                <a:gd name="T15" fmla="*/ 8214 h 221"/>
                                <a:gd name="T16" fmla="+- 0 11317 11317"/>
                                <a:gd name="T17" fmla="*/ T16 w 2626"/>
                                <a:gd name="T18" fmla="+- 0 8435 8214"/>
                                <a:gd name="T19" fmla="*/ 843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1"/>
                                  </a:moveTo>
                                  <a:lnTo>
                                    <a:pt x="2626" y="221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548"/>
                        <wpg:cNvGrpSpPr>
                          <a:grpSpLocks/>
                        </wpg:cNvGrpSpPr>
                        <wpg:grpSpPr bwMode="auto">
                          <a:xfrm>
                            <a:off x="11317" y="8435"/>
                            <a:ext cx="2626" cy="221"/>
                            <a:chOff x="11317" y="8435"/>
                            <a:chExt cx="2626" cy="221"/>
                          </a:xfrm>
                        </wpg:grpSpPr>
                        <wps:wsp>
                          <wps:cNvPr id="590" name="Freeform 549"/>
                          <wps:cNvSpPr>
                            <a:spLocks/>
                          </wps:cNvSpPr>
                          <wps:spPr bwMode="auto">
                            <a:xfrm>
                              <a:off x="11317" y="8435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8655 8435"/>
                                <a:gd name="T3" fmla="*/ 8655 h 221"/>
                                <a:gd name="T4" fmla="+- 0 13943 11317"/>
                                <a:gd name="T5" fmla="*/ T4 w 2626"/>
                                <a:gd name="T6" fmla="+- 0 8655 8435"/>
                                <a:gd name="T7" fmla="*/ 8655 h 221"/>
                                <a:gd name="T8" fmla="+- 0 13943 11317"/>
                                <a:gd name="T9" fmla="*/ T8 w 2626"/>
                                <a:gd name="T10" fmla="+- 0 8435 8435"/>
                                <a:gd name="T11" fmla="*/ 8435 h 221"/>
                                <a:gd name="T12" fmla="+- 0 11317 11317"/>
                                <a:gd name="T13" fmla="*/ T12 w 2626"/>
                                <a:gd name="T14" fmla="+- 0 8435 8435"/>
                                <a:gd name="T15" fmla="*/ 8435 h 221"/>
                                <a:gd name="T16" fmla="+- 0 11317 11317"/>
                                <a:gd name="T17" fmla="*/ T16 w 2626"/>
                                <a:gd name="T18" fmla="+- 0 8655 8435"/>
                                <a:gd name="T19" fmla="*/ 865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0"/>
                                  </a:moveTo>
                                  <a:lnTo>
                                    <a:pt x="2626" y="220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546"/>
                        <wpg:cNvGrpSpPr>
                          <a:grpSpLocks/>
                        </wpg:cNvGrpSpPr>
                        <wpg:grpSpPr bwMode="auto">
                          <a:xfrm>
                            <a:off x="11317" y="8655"/>
                            <a:ext cx="2626" cy="222"/>
                            <a:chOff x="11317" y="8655"/>
                            <a:chExt cx="2626" cy="222"/>
                          </a:xfrm>
                        </wpg:grpSpPr>
                        <wps:wsp>
                          <wps:cNvPr id="592" name="Freeform 547"/>
                          <wps:cNvSpPr>
                            <a:spLocks/>
                          </wps:cNvSpPr>
                          <wps:spPr bwMode="auto">
                            <a:xfrm>
                              <a:off x="11317" y="8655"/>
                              <a:ext cx="2626" cy="222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8877 8655"/>
                                <a:gd name="T3" fmla="*/ 8877 h 222"/>
                                <a:gd name="T4" fmla="+- 0 13943 11317"/>
                                <a:gd name="T5" fmla="*/ T4 w 2626"/>
                                <a:gd name="T6" fmla="+- 0 8877 8655"/>
                                <a:gd name="T7" fmla="*/ 8877 h 222"/>
                                <a:gd name="T8" fmla="+- 0 13943 11317"/>
                                <a:gd name="T9" fmla="*/ T8 w 2626"/>
                                <a:gd name="T10" fmla="+- 0 8655 8655"/>
                                <a:gd name="T11" fmla="*/ 8655 h 222"/>
                                <a:gd name="T12" fmla="+- 0 11317 11317"/>
                                <a:gd name="T13" fmla="*/ T12 w 2626"/>
                                <a:gd name="T14" fmla="+- 0 8655 8655"/>
                                <a:gd name="T15" fmla="*/ 8655 h 222"/>
                                <a:gd name="T16" fmla="+- 0 11317 11317"/>
                                <a:gd name="T17" fmla="*/ T16 w 2626"/>
                                <a:gd name="T18" fmla="+- 0 8877 8655"/>
                                <a:gd name="T19" fmla="*/ 8877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2">
                                  <a:moveTo>
                                    <a:pt x="0" y="222"/>
                                  </a:moveTo>
                                  <a:lnTo>
                                    <a:pt x="2626" y="222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E02373" id="Group 545" o:spid="_x0000_s1026" style="position:absolute;margin-left:565.85pt;margin-top:388.6pt;width:131.3pt;height:55.25pt;z-index:-226240;mso-position-horizontal-relative:page;mso-position-vertical-relative:page" coordorigin="11317,7772" coordsize="2626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">
                <v:group id="Group 554" o:spid="_x0000_s1027" style="position:absolute;left:11317;top:7772;width:2626;height:221" coordorigin="11317,7772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555" o:spid="_x0000_s1028" style="position:absolute;left:11317;top:7772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6um8cA&#10;AADcAAAADwAAAGRycy9kb3ducmV2LnhtbESPS2vDMBCE74X8B7GBXEoiJyQluFZCyIP0UCh5XHpb&#10;rPWjtVbGkh3731eFQo/DzHzDJNveVKKjxpWWFcxnEQji1OqScwX322m6BuE8ssbKMikYyMF2M3pK&#10;MNb2wRfqrj4XAcIuRgWF93UspUsLMuhmtiYOXmYbgz7IJpe6wUeAm0ououhFGiw5LBRY076g9Pva&#10;GgX5+/C5u58Xq/aSHQZunz++umOn1GTc715BeOr9f/iv/aYVrNZL+D0Tjo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erpvHAAAA3AAAAA8AAAAAAAAAAAAAAAAAmAIAAGRy&#10;cy9kb3ducmV2LnhtbFBLBQYAAAAABAAEAPUAAACMAwAAAAA=&#10;" path="m,221r2626,l2626,,,,,221xe" fillcolor="red" stroked="f">
                    <v:path arrowok="t" o:connecttype="custom" o:connectlocs="0,7993;2626,7993;2626,7772;0,7772;0,7993" o:connectangles="0,0,0,0,0"/>
                  </v:shape>
                </v:group>
                <v:group id="Group 552" o:spid="_x0000_s1029" style="position:absolute;left:11317;top:7993;width:2626;height:221" coordorigin="11317,7993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553" o:spid="_x0000_s1030" style="position:absolute;left:11317;top:7993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CVd8YA&#10;AADcAAAADwAAAGRycy9kb3ducmV2LnhtbESPT4vCMBTE74LfITzBi6ypgiJdo4h/cA+C6HrZ26N5&#10;tl2bl9Kktf32G0HY4zAzv2GW69YUoqHK5ZYVTMYRCOLE6pxTBbfvw8cChPPIGgvLpKAjB+tVv7fE&#10;WNsnX6i5+lQECLsYFWTel7GULsnIoBvbkjh4d1sZ9EFWqdQVPgPcFHIaRXNpMOewkGFJ24ySx7U2&#10;CtJT97O5Haez+nLfdVyPzr/NvlFqOGg3nyA8tf4//G5/aQWzxRxe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CVd8YAAADcAAAADwAAAAAAAAAAAAAAAACYAgAAZHJz&#10;L2Rvd25yZXYueG1sUEsFBgAAAAAEAAQA9QAAAIsDAAAAAA==&#10;" path="m,221r2626,l2626,,,,,221xe" fillcolor="red" stroked="f">
                    <v:path arrowok="t" o:connecttype="custom" o:connectlocs="0,8214;2626,8214;2626,7993;0,7993;0,8214" o:connectangles="0,0,0,0,0"/>
                  </v:shape>
                </v:group>
                <v:group id="Group 550" o:spid="_x0000_s1031" style="position:absolute;left:11317;top:8214;width:2626;height:221" coordorigin="11317,8214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551" o:spid="_x0000_s1032" style="position:absolute;left:11317;top:8214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OknsMA&#10;AADcAAAADwAAAGRycy9kb3ducmV2LnhtbERPy2rCQBTdF/yH4QpuSp00kCLRUYJW2kWhaN24u2Su&#10;STRzJ2Qmr7/vLApdHs57sxtNLXpqXWVZwesyAkGcW11xoeDyc3xZgXAeWWNtmRRM5GC3nT1tMNV2&#10;4BP1Z1+IEMIuRQWl900qpctLMuiWtiEO3M22Bn2AbSF1i0MIN7WMo+hNGqw4NJTY0L6k/HHujILi&#10;a7pml4846U63w8Td8/e9f++VWszHbA3C0+j/xX/uT60gWYW14Uw4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OknsMAAADcAAAADwAAAAAAAAAAAAAAAACYAgAAZHJzL2Rv&#10;d25yZXYueG1sUEsFBgAAAAAEAAQA9QAAAIgDAAAAAA==&#10;" path="m,221r2626,l2626,,,,,221xe" fillcolor="red" stroked="f">
                    <v:path arrowok="t" o:connecttype="custom" o:connectlocs="0,8435;2626,8435;2626,8214;0,8214;0,8435" o:connectangles="0,0,0,0,0"/>
                  </v:shape>
                </v:group>
                <v:group id="Group 548" o:spid="_x0000_s1033" style="position:absolute;left:11317;top:8435;width:2626;height:221" coordorigin="11317,8435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549" o:spid="_x0000_s1034" style="position:absolute;left:11317;top:8435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w+RcMA&#10;AADcAAAADwAAAGRycy9kb3ducmV2LnhtbERPy4rCMBTdD/gP4QpuBk1HcBirUcRRdCEMPjbuLs21&#10;rTY3pUlr+/dmIczycN7zZWsK0VDlcssKvkYRCOLE6pxTBZfzdvgDwnlkjYVlUtCRg+Wi9zHHWNsn&#10;H6k5+VSEEHYxKsi8L2MpXZKRQTeyJXHgbrYy6AOsUqkrfIZwU8hxFH1LgzmHhgxLWmeUPE61UZAe&#10;uuvqshtP6uPtt+P68+/ebBqlBv12NQPhqfX/4rd7rxVMpmF+OBOO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w+RcMAAADcAAAADwAAAAAAAAAAAAAAAACYAgAAZHJzL2Rv&#10;d25yZXYueG1sUEsFBgAAAAAEAAQA9QAAAIgDAAAAAA==&#10;" path="m,220r2626,l2626,,,,,220xe" fillcolor="red" stroked="f">
                    <v:path arrowok="t" o:connecttype="custom" o:connectlocs="0,8655;2626,8655;2626,8435;0,8435;0,8655" o:connectangles="0,0,0,0,0"/>
                  </v:shape>
                </v:group>
                <v:group id="Group 546" o:spid="_x0000_s1035" style="position:absolute;left:11317;top:8655;width:2626;height:222" coordorigin="11317,8655" coordsize="2626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547" o:spid="_x0000_s1036" style="position:absolute;left:11317;top:8655;width:2626;height:222;visibility:visible;mso-wrap-style:square;v-text-anchor:top" coordsize="2626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g0a8UA&#10;AADcAAAADwAAAGRycy9kb3ducmV2LnhtbESPT4vCMBTE74LfITzBm6YKrto1in9wEVwP6h72+Gie&#10;bdfmpTSx1m9vBGGPw8z8hpktGlOImiqXW1Yw6EcgiBOrc04V/Jy3vQkI55E1FpZJwYMcLObt1gxj&#10;be98pPrkUxEg7GJUkHlfxlK6JCODrm9L4uBdbGXQB1mlUld4D3BTyGEUfUiDOYeFDEtaZ5RcTzej&#10;4G983svr6nu6+TLHQ/mb1I+RvijV7TTLTxCeGv8ffrd3WsFoOoTXmX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DRrxQAAANwAAAAPAAAAAAAAAAAAAAAAAJgCAABkcnMv&#10;ZG93bnJldi54bWxQSwUGAAAAAAQABAD1AAAAigMAAAAA&#10;" path="m,222r2626,l2626,,,,,222xe" fillcolor="red" stroked="f">
                    <v:path arrowok="t" o:connecttype="custom" o:connectlocs="0,8877;2626,8877;2626,8655;0,8655;0,887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90264" behindDoc="1" locked="0" layoutInCell="1" allowOverlap="1" wp14:anchorId="04059B31" wp14:editId="30D9DBF9">
                <wp:simplePos x="0" y="0"/>
                <wp:positionH relativeFrom="page">
                  <wp:posOffset>10090150</wp:posOffset>
                </wp:positionH>
                <wp:positionV relativeFrom="page">
                  <wp:posOffset>4794885</wp:posOffset>
                </wp:positionV>
                <wp:extent cx="1280160" cy="981710"/>
                <wp:effectExtent l="3175" t="3810" r="2540" b="0"/>
                <wp:wrapNone/>
                <wp:docPr id="567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160" cy="981710"/>
                          <a:chOff x="15890" y="7551"/>
                          <a:chExt cx="2016" cy="1546"/>
                        </a:xfrm>
                      </wpg:grpSpPr>
                      <wpg:grpSp>
                        <wpg:cNvPr id="568" name="Group 543"/>
                        <wpg:cNvGrpSpPr>
                          <a:grpSpLocks/>
                        </wpg:cNvGrpSpPr>
                        <wpg:grpSpPr bwMode="auto">
                          <a:xfrm>
                            <a:off x="15890" y="7551"/>
                            <a:ext cx="2016" cy="221"/>
                            <a:chOff x="15890" y="7551"/>
                            <a:chExt cx="2016" cy="221"/>
                          </a:xfrm>
                        </wpg:grpSpPr>
                        <wps:wsp>
                          <wps:cNvPr id="569" name="Freeform 544"/>
                          <wps:cNvSpPr>
                            <a:spLocks/>
                          </wps:cNvSpPr>
                          <wps:spPr bwMode="auto">
                            <a:xfrm>
                              <a:off x="15890" y="7551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7772 7551"/>
                                <a:gd name="T3" fmla="*/ 7772 h 221"/>
                                <a:gd name="T4" fmla="+- 0 17906 15890"/>
                                <a:gd name="T5" fmla="*/ T4 w 2016"/>
                                <a:gd name="T6" fmla="+- 0 7772 7551"/>
                                <a:gd name="T7" fmla="*/ 7772 h 221"/>
                                <a:gd name="T8" fmla="+- 0 17906 15890"/>
                                <a:gd name="T9" fmla="*/ T8 w 2016"/>
                                <a:gd name="T10" fmla="+- 0 7551 7551"/>
                                <a:gd name="T11" fmla="*/ 7551 h 221"/>
                                <a:gd name="T12" fmla="+- 0 15890 15890"/>
                                <a:gd name="T13" fmla="*/ T12 w 2016"/>
                                <a:gd name="T14" fmla="+- 0 7551 7551"/>
                                <a:gd name="T15" fmla="*/ 7551 h 221"/>
                                <a:gd name="T16" fmla="+- 0 15890 15890"/>
                                <a:gd name="T17" fmla="*/ T16 w 2016"/>
                                <a:gd name="T18" fmla="+- 0 7772 7551"/>
                                <a:gd name="T19" fmla="*/ 777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541"/>
                        <wpg:cNvGrpSpPr>
                          <a:grpSpLocks/>
                        </wpg:cNvGrpSpPr>
                        <wpg:grpSpPr bwMode="auto">
                          <a:xfrm>
                            <a:off x="15890" y="7772"/>
                            <a:ext cx="2016" cy="221"/>
                            <a:chOff x="15890" y="7772"/>
                            <a:chExt cx="2016" cy="221"/>
                          </a:xfrm>
                        </wpg:grpSpPr>
                        <wps:wsp>
                          <wps:cNvPr id="571" name="Freeform 542"/>
                          <wps:cNvSpPr>
                            <a:spLocks/>
                          </wps:cNvSpPr>
                          <wps:spPr bwMode="auto">
                            <a:xfrm>
                              <a:off x="15890" y="7772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7993 7772"/>
                                <a:gd name="T3" fmla="*/ 7993 h 221"/>
                                <a:gd name="T4" fmla="+- 0 17906 15890"/>
                                <a:gd name="T5" fmla="*/ T4 w 2016"/>
                                <a:gd name="T6" fmla="+- 0 7993 7772"/>
                                <a:gd name="T7" fmla="*/ 7993 h 221"/>
                                <a:gd name="T8" fmla="+- 0 17906 15890"/>
                                <a:gd name="T9" fmla="*/ T8 w 2016"/>
                                <a:gd name="T10" fmla="+- 0 7772 7772"/>
                                <a:gd name="T11" fmla="*/ 7772 h 221"/>
                                <a:gd name="T12" fmla="+- 0 15890 15890"/>
                                <a:gd name="T13" fmla="*/ T12 w 2016"/>
                                <a:gd name="T14" fmla="+- 0 7772 7772"/>
                                <a:gd name="T15" fmla="*/ 7772 h 221"/>
                                <a:gd name="T16" fmla="+- 0 15890 15890"/>
                                <a:gd name="T17" fmla="*/ T16 w 2016"/>
                                <a:gd name="T18" fmla="+- 0 7993 7772"/>
                                <a:gd name="T19" fmla="*/ 799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539"/>
                        <wpg:cNvGrpSpPr>
                          <a:grpSpLocks/>
                        </wpg:cNvGrpSpPr>
                        <wpg:grpSpPr bwMode="auto">
                          <a:xfrm>
                            <a:off x="15890" y="7993"/>
                            <a:ext cx="2016" cy="221"/>
                            <a:chOff x="15890" y="7993"/>
                            <a:chExt cx="2016" cy="221"/>
                          </a:xfrm>
                        </wpg:grpSpPr>
                        <wps:wsp>
                          <wps:cNvPr id="573" name="Freeform 540"/>
                          <wps:cNvSpPr>
                            <a:spLocks/>
                          </wps:cNvSpPr>
                          <wps:spPr bwMode="auto">
                            <a:xfrm>
                              <a:off x="15890" y="7993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8214 7993"/>
                                <a:gd name="T3" fmla="*/ 8214 h 221"/>
                                <a:gd name="T4" fmla="+- 0 17906 15890"/>
                                <a:gd name="T5" fmla="*/ T4 w 2016"/>
                                <a:gd name="T6" fmla="+- 0 8214 7993"/>
                                <a:gd name="T7" fmla="*/ 8214 h 221"/>
                                <a:gd name="T8" fmla="+- 0 17906 15890"/>
                                <a:gd name="T9" fmla="*/ T8 w 2016"/>
                                <a:gd name="T10" fmla="+- 0 7993 7993"/>
                                <a:gd name="T11" fmla="*/ 7993 h 221"/>
                                <a:gd name="T12" fmla="+- 0 15890 15890"/>
                                <a:gd name="T13" fmla="*/ T12 w 2016"/>
                                <a:gd name="T14" fmla="+- 0 7993 7993"/>
                                <a:gd name="T15" fmla="*/ 7993 h 221"/>
                                <a:gd name="T16" fmla="+- 0 15890 15890"/>
                                <a:gd name="T17" fmla="*/ T16 w 2016"/>
                                <a:gd name="T18" fmla="+- 0 8214 7993"/>
                                <a:gd name="T19" fmla="*/ 821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537"/>
                        <wpg:cNvGrpSpPr>
                          <a:grpSpLocks/>
                        </wpg:cNvGrpSpPr>
                        <wpg:grpSpPr bwMode="auto">
                          <a:xfrm>
                            <a:off x="15890" y="8214"/>
                            <a:ext cx="2016" cy="221"/>
                            <a:chOff x="15890" y="8214"/>
                            <a:chExt cx="2016" cy="221"/>
                          </a:xfrm>
                        </wpg:grpSpPr>
                        <wps:wsp>
                          <wps:cNvPr id="575" name="Freeform 538"/>
                          <wps:cNvSpPr>
                            <a:spLocks/>
                          </wps:cNvSpPr>
                          <wps:spPr bwMode="auto">
                            <a:xfrm>
                              <a:off x="15890" y="8214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8435 8214"/>
                                <a:gd name="T3" fmla="*/ 8435 h 221"/>
                                <a:gd name="T4" fmla="+- 0 17906 15890"/>
                                <a:gd name="T5" fmla="*/ T4 w 2016"/>
                                <a:gd name="T6" fmla="+- 0 8435 8214"/>
                                <a:gd name="T7" fmla="*/ 8435 h 221"/>
                                <a:gd name="T8" fmla="+- 0 17906 15890"/>
                                <a:gd name="T9" fmla="*/ T8 w 2016"/>
                                <a:gd name="T10" fmla="+- 0 8214 8214"/>
                                <a:gd name="T11" fmla="*/ 8214 h 221"/>
                                <a:gd name="T12" fmla="+- 0 15890 15890"/>
                                <a:gd name="T13" fmla="*/ T12 w 2016"/>
                                <a:gd name="T14" fmla="+- 0 8214 8214"/>
                                <a:gd name="T15" fmla="*/ 8214 h 221"/>
                                <a:gd name="T16" fmla="+- 0 15890 15890"/>
                                <a:gd name="T17" fmla="*/ T16 w 2016"/>
                                <a:gd name="T18" fmla="+- 0 8435 8214"/>
                                <a:gd name="T19" fmla="*/ 843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535"/>
                        <wpg:cNvGrpSpPr>
                          <a:grpSpLocks/>
                        </wpg:cNvGrpSpPr>
                        <wpg:grpSpPr bwMode="auto">
                          <a:xfrm>
                            <a:off x="15890" y="8435"/>
                            <a:ext cx="2016" cy="221"/>
                            <a:chOff x="15890" y="8435"/>
                            <a:chExt cx="2016" cy="221"/>
                          </a:xfrm>
                        </wpg:grpSpPr>
                        <wps:wsp>
                          <wps:cNvPr id="577" name="Freeform 536"/>
                          <wps:cNvSpPr>
                            <a:spLocks/>
                          </wps:cNvSpPr>
                          <wps:spPr bwMode="auto">
                            <a:xfrm>
                              <a:off x="15890" y="8435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8655 8435"/>
                                <a:gd name="T3" fmla="*/ 8655 h 221"/>
                                <a:gd name="T4" fmla="+- 0 17906 15890"/>
                                <a:gd name="T5" fmla="*/ T4 w 2016"/>
                                <a:gd name="T6" fmla="+- 0 8655 8435"/>
                                <a:gd name="T7" fmla="*/ 8655 h 221"/>
                                <a:gd name="T8" fmla="+- 0 17906 15890"/>
                                <a:gd name="T9" fmla="*/ T8 w 2016"/>
                                <a:gd name="T10" fmla="+- 0 8435 8435"/>
                                <a:gd name="T11" fmla="*/ 8435 h 221"/>
                                <a:gd name="T12" fmla="+- 0 15890 15890"/>
                                <a:gd name="T13" fmla="*/ T12 w 2016"/>
                                <a:gd name="T14" fmla="+- 0 8435 8435"/>
                                <a:gd name="T15" fmla="*/ 8435 h 221"/>
                                <a:gd name="T16" fmla="+- 0 15890 15890"/>
                                <a:gd name="T17" fmla="*/ T16 w 2016"/>
                                <a:gd name="T18" fmla="+- 0 8655 8435"/>
                                <a:gd name="T19" fmla="*/ 865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0"/>
                                  </a:moveTo>
                                  <a:lnTo>
                                    <a:pt x="2016" y="220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533"/>
                        <wpg:cNvGrpSpPr>
                          <a:grpSpLocks/>
                        </wpg:cNvGrpSpPr>
                        <wpg:grpSpPr bwMode="auto">
                          <a:xfrm>
                            <a:off x="15890" y="8655"/>
                            <a:ext cx="2016" cy="222"/>
                            <a:chOff x="15890" y="8655"/>
                            <a:chExt cx="2016" cy="222"/>
                          </a:xfrm>
                        </wpg:grpSpPr>
                        <wps:wsp>
                          <wps:cNvPr id="579" name="Freeform 534"/>
                          <wps:cNvSpPr>
                            <a:spLocks/>
                          </wps:cNvSpPr>
                          <wps:spPr bwMode="auto">
                            <a:xfrm>
                              <a:off x="15890" y="8655"/>
                              <a:ext cx="2016" cy="222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8877 8655"/>
                                <a:gd name="T3" fmla="*/ 8877 h 222"/>
                                <a:gd name="T4" fmla="+- 0 17906 15890"/>
                                <a:gd name="T5" fmla="*/ T4 w 2016"/>
                                <a:gd name="T6" fmla="+- 0 8877 8655"/>
                                <a:gd name="T7" fmla="*/ 8877 h 222"/>
                                <a:gd name="T8" fmla="+- 0 17906 15890"/>
                                <a:gd name="T9" fmla="*/ T8 w 2016"/>
                                <a:gd name="T10" fmla="+- 0 8655 8655"/>
                                <a:gd name="T11" fmla="*/ 8655 h 222"/>
                                <a:gd name="T12" fmla="+- 0 15890 15890"/>
                                <a:gd name="T13" fmla="*/ T12 w 2016"/>
                                <a:gd name="T14" fmla="+- 0 8655 8655"/>
                                <a:gd name="T15" fmla="*/ 8655 h 222"/>
                                <a:gd name="T16" fmla="+- 0 15890 15890"/>
                                <a:gd name="T17" fmla="*/ T16 w 2016"/>
                                <a:gd name="T18" fmla="+- 0 8877 8655"/>
                                <a:gd name="T19" fmla="*/ 8877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2">
                                  <a:moveTo>
                                    <a:pt x="0" y="222"/>
                                  </a:moveTo>
                                  <a:lnTo>
                                    <a:pt x="2016" y="222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531"/>
                        <wpg:cNvGrpSpPr>
                          <a:grpSpLocks/>
                        </wpg:cNvGrpSpPr>
                        <wpg:grpSpPr bwMode="auto">
                          <a:xfrm>
                            <a:off x="15890" y="8877"/>
                            <a:ext cx="2016" cy="221"/>
                            <a:chOff x="15890" y="8877"/>
                            <a:chExt cx="2016" cy="221"/>
                          </a:xfrm>
                        </wpg:grpSpPr>
                        <wps:wsp>
                          <wps:cNvPr id="581" name="Freeform 532"/>
                          <wps:cNvSpPr>
                            <a:spLocks/>
                          </wps:cNvSpPr>
                          <wps:spPr bwMode="auto">
                            <a:xfrm>
                              <a:off x="15890" y="8877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9097 8877"/>
                                <a:gd name="T3" fmla="*/ 9097 h 221"/>
                                <a:gd name="T4" fmla="+- 0 17906 15890"/>
                                <a:gd name="T5" fmla="*/ T4 w 2016"/>
                                <a:gd name="T6" fmla="+- 0 9097 8877"/>
                                <a:gd name="T7" fmla="*/ 9097 h 221"/>
                                <a:gd name="T8" fmla="+- 0 17906 15890"/>
                                <a:gd name="T9" fmla="*/ T8 w 2016"/>
                                <a:gd name="T10" fmla="+- 0 8877 8877"/>
                                <a:gd name="T11" fmla="*/ 8877 h 221"/>
                                <a:gd name="T12" fmla="+- 0 15890 15890"/>
                                <a:gd name="T13" fmla="*/ T12 w 2016"/>
                                <a:gd name="T14" fmla="+- 0 8877 8877"/>
                                <a:gd name="T15" fmla="*/ 8877 h 221"/>
                                <a:gd name="T16" fmla="+- 0 15890 15890"/>
                                <a:gd name="T17" fmla="*/ T16 w 2016"/>
                                <a:gd name="T18" fmla="+- 0 9097 8877"/>
                                <a:gd name="T19" fmla="*/ 909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0"/>
                                  </a:moveTo>
                                  <a:lnTo>
                                    <a:pt x="2016" y="220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A9B1A8" id="Group 530" o:spid="_x0000_s1026" style="position:absolute;margin-left:794.5pt;margin-top:377.55pt;width:100.8pt;height:77.3pt;z-index:-226216;mso-position-horizontal-relative:page;mso-position-vertical-relative:page" coordorigin="15890,7551" coordsize="2016,1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">
                <v:group id="Group 543" o:spid="_x0000_s1027" style="position:absolute;left:15890;top:7551;width:2016;height:221" coordorigin="15890,7551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544" o:spid="_x0000_s1028" style="position:absolute;left:15890;top:7551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xwwMQA&#10;AADcAAAADwAAAGRycy9kb3ducmV2LnhtbESPQWvCQBSE74L/YXmCF2k2lRrb1FVECPRaGyjeHtnX&#10;ZGn2bcxuTfLv3UKhx2FmvmF2h9G24ka9N44VPCYpCOLKacO1gvKjeHgG4QOyxtYxKZjIw2E/n+0w&#10;127gd7qdQy0ihH2OCpoQulxKXzVk0SeuI47el+sthij7Wuoehwi3rVynaSYtGo4LDXZ0aqj6Pv9Y&#10;BZ+r8umYmWp7vRSr2riSpuJKSi0X4/EVRKAx/If/2m9awSZ7gd8z8QjI/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scMDEAAAA3AAAAA8AAAAAAAAAAAAAAAAAmAIAAGRycy9k&#10;b3ducmV2LnhtbFBLBQYAAAAABAAEAPUAAACJAwAAAAA=&#10;" path="m,221r2016,l2016,,,,,221xe" fillcolor="#365f91" stroked="f">
                    <v:path arrowok="t" o:connecttype="custom" o:connectlocs="0,7772;2016,7772;2016,7551;0,7551;0,7772" o:connectangles="0,0,0,0,0"/>
                  </v:shape>
                </v:group>
                <v:group id="Group 541" o:spid="_x0000_s1029" style="position:absolute;left:15890;top:7772;width:2016;height:221" coordorigin="15890,7772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542" o:spid="_x0000_s1030" style="position:absolute;left:15890;top:7772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PqG8MA&#10;AADcAAAADwAAAGRycy9kb3ducmV2LnhtbESPQYvCMBSE78L+h/AWvMiaKlqlGkUWCntVC7K3R/Ns&#10;g81LbbJa//1GEDwOM/MNs972thE36rxxrGAyTkAQl04brhQUx/xrCcIHZI2NY1LwIA/bzcdgjZl2&#10;d97T7RAqESHsM1RQh9BmUvqyJot+7Fri6J1dZzFE2VVSd3iPcNvIaZKk0qLhuFBjS981lZfDn1Vw&#10;GhWzXWrKxfU3H1XGFfTIr6TU8LPfrUAE6sM7/Gr/aAXzxQSeZ+IR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PqG8MAAADcAAAADwAAAAAAAAAAAAAAAACYAgAAZHJzL2Rv&#10;d25yZXYueG1sUEsFBgAAAAAEAAQA9QAAAIgDAAAAAA==&#10;" path="m,221r2016,l2016,,,,,221xe" fillcolor="#365f91" stroked="f">
                    <v:path arrowok="t" o:connecttype="custom" o:connectlocs="0,7993;2016,7993;2016,7772;0,7772;0,7993" o:connectangles="0,0,0,0,0"/>
                  </v:shape>
                </v:group>
                <v:group id="Group 539" o:spid="_x0000_s1031" style="position:absolute;left:15890;top:7993;width:2016;height:221" coordorigin="15890,7993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540" o:spid="_x0000_s1032" style="position:absolute;left:15890;top:7993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3R98MA&#10;AADcAAAADwAAAGRycy9kb3ducmV2LnhtbESPT4vCMBTE78J+h/AWvMiarus/qlFEKOxVLcjeHs2z&#10;DTYvtclq/fZGEDwOM/MbZrnubC2u1HrjWMH3MAFBXDhtuFSQH7KvOQgfkDXWjknBnTysVx+9Jaba&#10;3XhH130oRYSwT1FBFUKTSumLiiz6oWuIo3dyrcUQZVtK3eItwm0tR0kylRYNx4UKG9pWVJz3/1bB&#10;cZCPN1NTzC5/2aA0Lqd7diGl+p/dZgEiUBfe4Vf7VyuYzH7geS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3R98MAAADcAAAADwAAAAAAAAAAAAAAAACYAgAAZHJzL2Rv&#10;d25yZXYueG1sUEsFBgAAAAAEAAQA9QAAAIgDAAAAAA==&#10;" path="m,221r2016,l2016,,,,,221xe" fillcolor="#365f91" stroked="f">
                    <v:path arrowok="t" o:connecttype="custom" o:connectlocs="0,8214;2016,8214;2016,7993;0,7993;0,8214" o:connectangles="0,0,0,0,0"/>
                  </v:shape>
                </v:group>
                <v:group id="Group 537" o:spid="_x0000_s1033" style="position:absolute;left:15890;top:8214;width:2016;height:221" coordorigin="15890,8214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538" o:spid="_x0000_s1034" style="position:absolute;left:15890;top:8214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jsGMQA&#10;AADcAAAADwAAAGRycy9kb3ducmV2LnhtbESPwWrDMBBE74H+g9hCL6GRGxKnuFGMCRh6bWIIvS3W&#10;1ha1VralJvbfV4FCj8PMvGH2+WQ7caXRG8cKXlYJCOLaacONgupcPr+C8AFZY+eYFMzkIT88LPaY&#10;aXfjD7qeQiMihH2GCtoQ+kxKX7dk0a9cTxy9LzdaDFGOjdQj3iLcdnKdJKm0aDgutNjTsaX6+/Rj&#10;FVyW1aZITb0bPstlY1xFczmQUk+PU/EGItAU/sN/7XetYLvbwv1MPALy8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47BjEAAAA3AAAAA8AAAAAAAAAAAAAAAAAmAIAAGRycy9k&#10;b3ducmV2LnhtbFBLBQYAAAAABAAEAPUAAACJAwAAAAA=&#10;" path="m,221r2016,l2016,,,,,221xe" fillcolor="#365f91" stroked="f">
                    <v:path arrowok="t" o:connecttype="custom" o:connectlocs="0,8435;2016,8435;2016,8214;0,8214;0,8435" o:connectangles="0,0,0,0,0"/>
                  </v:shape>
                </v:group>
                <v:group id="Group 535" o:spid="_x0000_s1035" style="position:absolute;left:15890;top:8435;width:2016;height:221" coordorigin="15890,8435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536" o:spid="_x0000_s1036" style="position:absolute;left:15890;top:8435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bX9MQA&#10;AADcAAAADwAAAGRycy9kb3ducmV2LnhtbESPwWrDMBBE74X8g9hCLiGRE9o4uJZDKBhybWoovS3W&#10;1ha1VralJvbfR4VCj8PMvGHy42Q7caXRG8cKtpsEBHHttOFGQfVerg8gfEDW2DkmBTN5OBaLhxwz&#10;7W78RtdLaESEsM9QQRtCn0np65Ys+o3riaP35UaLIcqxkXrEW4TbTu6SZC8tGo4LLfb02lL9ffmx&#10;Cj5W1dNpb+p0+CxXjXEVzeVASi0fp9MLiEBT+A//tc9awXOawu+ZeARk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m1/TEAAAA3AAAAA8AAAAAAAAAAAAAAAAAmAIAAGRycy9k&#10;b3ducmV2LnhtbFBLBQYAAAAABAAEAPUAAACJAwAAAAA=&#10;" path="m,220r2016,l2016,,,,,220xe" fillcolor="#365f91" stroked="f">
                    <v:path arrowok="t" o:connecttype="custom" o:connectlocs="0,8655;2016,8655;2016,8435;0,8435;0,8655" o:connectangles="0,0,0,0,0"/>
                  </v:shape>
                </v:group>
                <v:group id="Group 533" o:spid="_x0000_s1037" style="position:absolute;left:15890;top:8655;width:2016;height:222" coordorigin="15890,8655" coordsize="2016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534" o:spid="_x0000_s1038" style="position:absolute;left:15890;top:8655;width:2016;height:222;visibility:visible;mso-wrap-style:square;v-text-anchor:top" coordsize="2016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ONGMIA&#10;AADcAAAADwAAAGRycy9kb3ducmV2LnhtbESPT4vCMBTE7wt+h/AWvK3p1v/VKCIIHrXugsdH82yL&#10;zUtpolY/vREEj8PM/IaZL1tTiSs1rrSs4LcXgSDOrC45V/B32PxMQDiPrLGyTAru5GC56HzNMdH2&#10;xnu6pj4XAcIuQQWF93UipcsKMuh6tiYO3sk2Bn2QTS51g7cAN5WMo2gkDZYcFgqsaV1Qdk4vRsHj&#10;3C9lOtkc4yzm/zZ2+eDkdkp1v9vVDISn1n/C7/ZWKxiOp/A6E4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Y40YwgAAANwAAAAPAAAAAAAAAAAAAAAAAJgCAABkcnMvZG93&#10;bnJldi54bWxQSwUGAAAAAAQABAD1AAAAhwMAAAAA&#10;" path="m,222r2016,l2016,,,,,222xe" fillcolor="#365f91" stroked="f">
                    <v:path arrowok="t" o:connecttype="custom" o:connectlocs="0,8877;2016,8877;2016,8655;0,8655;0,8877" o:connectangles="0,0,0,0,0"/>
                  </v:shape>
                </v:group>
                <v:group id="Group 531" o:spid="_x0000_s1039" style="position:absolute;left:15890;top:8877;width:2016;height:221" coordorigin="15890,8877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532" o:spid="_x0000_s1040" style="position:absolute;left:15890;top:8877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aaPMMA&#10;AADcAAAADwAAAGRycy9kb3ducmV2LnhtbESPQYvCMBSE78L+h/AWvIiminalGkUWCntVC7K3R/Ns&#10;g81LbbJa//1GEDwOM/MNs972thE36rxxrGA6SUAQl04brhQUx3y8BOEDssbGMSl4kIft5mOwxky7&#10;O+/pdgiViBD2GSqoQ2gzKX1Zk0U/cS1x9M6usxii7CqpO7xHuG3kLElSadFwXKixpe+aysvhzyo4&#10;jYr5LjXl1/U3H1XGFfTIr6TU8LPfrUAE6sM7/Gr/aAWL5RSeZ+IR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aaPMMAAADcAAAADwAAAAAAAAAAAAAAAACYAgAAZHJzL2Rv&#10;d25yZXYueG1sUEsFBgAAAAAEAAQA9QAAAIgDAAAAAA==&#10;" path="m,220r2016,l2016,,,,,220xe" fillcolor="#365f91" stroked="f">
                    <v:path arrowok="t" o:connecttype="custom" o:connectlocs="0,9097;2016,9097;2016,8877;0,8877;0,909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90288" behindDoc="1" locked="0" layoutInCell="1" allowOverlap="1" wp14:anchorId="04059B32" wp14:editId="25BD44FC">
                <wp:simplePos x="0" y="0"/>
                <wp:positionH relativeFrom="page">
                  <wp:posOffset>12606655</wp:posOffset>
                </wp:positionH>
                <wp:positionV relativeFrom="page">
                  <wp:posOffset>4729480</wp:posOffset>
                </wp:positionV>
                <wp:extent cx="1775460" cy="559435"/>
                <wp:effectExtent l="0" t="0" r="635" b="0"/>
                <wp:wrapNone/>
                <wp:docPr id="558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5460" cy="559435"/>
                          <a:chOff x="19853" y="7448"/>
                          <a:chExt cx="2796" cy="881"/>
                        </a:xfrm>
                      </wpg:grpSpPr>
                      <wpg:grpSp>
                        <wpg:cNvPr id="559" name="Group 528"/>
                        <wpg:cNvGrpSpPr>
                          <a:grpSpLocks/>
                        </wpg:cNvGrpSpPr>
                        <wpg:grpSpPr bwMode="auto">
                          <a:xfrm>
                            <a:off x="19853" y="7448"/>
                            <a:ext cx="2796" cy="221"/>
                            <a:chOff x="19853" y="7448"/>
                            <a:chExt cx="2796" cy="221"/>
                          </a:xfrm>
                        </wpg:grpSpPr>
                        <wps:wsp>
                          <wps:cNvPr id="560" name="Freeform 529"/>
                          <wps:cNvSpPr>
                            <a:spLocks/>
                          </wps:cNvSpPr>
                          <wps:spPr bwMode="auto">
                            <a:xfrm>
                              <a:off x="19853" y="7448"/>
                              <a:ext cx="2796" cy="221"/>
                            </a:xfrm>
                            <a:custGeom>
                              <a:avLst/>
                              <a:gdLst>
                                <a:gd name="T0" fmla="+- 0 19853 19853"/>
                                <a:gd name="T1" fmla="*/ T0 w 2796"/>
                                <a:gd name="T2" fmla="+- 0 7669 7448"/>
                                <a:gd name="T3" fmla="*/ 7669 h 221"/>
                                <a:gd name="T4" fmla="+- 0 22649 19853"/>
                                <a:gd name="T5" fmla="*/ T4 w 2796"/>
                                <a:gd name="T6" fmla="+- 0 7669 7448"/>
                                <a:gd name="T7" fmla="*/ 7669 h 221"/>
                                <a:gd name="T8" fmla="+- 0 22649 19853"/>
                                <a:gd name="T9" fmla="*/ T8 w 2796"/>
                                <a:gd name="T10" fmla="+- 0 7448 7448"/>
                                <a:gd name="T11" fmla="*/ 7448 h 221"/>
                                <a:gd name="T12" fmla="+- 0 19853 19853"/>
                                <a:gd name="T13" fmla="*/ T12 w 2796"/>
                                <a:gd name="T14" fmla="+- 0 7448 7448"/>
                                <a:gd name="T15" fmla="*/ 7448 h 221"/>
                                <a:gd name="T16" fmla="+- 0 19853 19853"/>
                                <a:gd name="T17" fmla="*/ T16 w 2796"/>
                                <a:gd name="T18" fmla="+- 0 7669 7448"/>
                                <a:gd name="T19" fmla="*/ 766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96" h="221">
                                  <a:moveTo>
                                    <a:pt x="0" y="221"/>
                                  </a:moveTo>
                                  <a:lnTo>
                                    <a:pt x="2796" y="221"/>
                                  </a:lnTo>
                                  <a:lnTo>
                                    <a:pt x="27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526"/>
                        <wpg:cNvGrpSpPr>
                          <a:grpSpLocks/>
                        </wpg:cNvGrpSpPr>
                        <wpg:grpSpPr bwMode="auto">
                          <a:xfrm>
                            <a:off x="19853" y="7669"/>
                            <a:ext cx="2796" cy="219"/>
                            <a:chOff x="19853" y="7669"/>
                            <a:chExt cx="2796" cy="219"/>
                          </a:xfrm>
                        </wpg:grpSpPr>
                        <wps:wsp>
                          <wps:cNvPr id="562" name="Freeform 527"/>
                          <wps:cNvSpPr>
                            <a:spLocks/>
                          </wps:cNvSpPr>
                          <wps:spPr bwMode="auto">
                            <a:xfrm>
                              <a:off x="19853" y="7669"/>
                              <a:ext cx="2796" cy="219"/>
                            </a:xfrm>
                            <a:custGeom>
                              <a:avLst/>
                              <a:gdLst>
                                <a:gd name="T0" fmla="+- 0 19853 19853"/>
                                <a:gd name="T1" fmla="*/ T0 w 2796"/>
                                <a:gd name="T2" fmla="+- 0 7887 7669"/>
                                <a:gd name="T3" fmla="*/ 7887 h 219"/>
                                <a:gd name="T4" fmla="+- 0 22649 19853"/>
                                <a:gd name="T5" fmla="*/ T4 w 2796"/>
                                <a:gd name="T6" fmla="+- 0 7887 7669"/>
                                <a:gd name="T7" fmla="*/ 7887 h 219"/>
                                <a:gd name="T8" fmla="+- 0 22649 19853"/>
                                <a:gd name="T9" fmla="*/ T8 w 2796"/>
                                <a:gd name="T10" fmla="+- 0 7669 7669"/>
                                <a:gd name="T11" fmla="*/ 7669 h 219"/>
                                <a:gd name="T12" fmla="+- 0 19853 19853"/>
                                <a:gd name="T13" fmla="*/ T12 w 2796"/>
                                <a:gd name="T14" fmla="+- 0 7669 7669"/>
                                <a:gd name="T15" fmla="*/ 7669 h 219"/>
                                <a:gd name="T16" fmla="+- 0 19853 19853"/>
                                <a:gd name="T17" fmla="*/ T16 w 2796"/>
                                <a:gd name="T18" fmla="+- 0 7887 7669"/>
                                <a:gd name="T19" fmla="*/ 7887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96" h="219">
                                  <a:moveTo>
                                    <a:pt x="0" y="218"/>
                                  </a:moveTo>
                                  <a:lnTo>
                                    <a:pt x="2796" y="218"/>
                                  </a:lnTo>
                                  <a:lnTo>
                                    <a:pt x="27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524"/>
                        <wpg:cNvGrpSpPr>
                          <a:grpSpLocks/>
                        </wpg:cNvGrpSpPr>
                        <wpg:grpSpPr bwMode="auto">
                          <a:xfrm>
                            <a:off x="19853" y="7887"/>
                            <a:ext cx="2796" cy="221"/>
                            <a:chOff x="19853" y="7887"/>
                            <a:chExt cx="2796" cy="221"/>
                          </a:xfrm>
                        </wpg:grpSpPr>
                        <wps:wsp>
                          <wps:cNvPr id="564" name="Freeform 525"/>
                          <wps:cNvSpPr>
                            <a:spLocks/>
                          </wps:cNvSpPr>
                          <wps:spPr bwMode="auto">
                            <a:xfrm>
                              <a:off x="19853" y="7887"/>
                              <a:ext cx="2796" cy="221"/>
                            </a:xfrm>
                            <a:custGeom>
                              <a:avLst/>
                              <a:gdLst>
                                <a:gd name="T0" fmla="+- 0 19853 19853"/>
                                <a:gd name="T1" fmla="*/ T0 w 2796"/>
                                <a:gd name="T2" fmla="+- 0 8108 7887"/>
                                <a:gd name="T3" fmla="*/ 8108 h 221"/>
                                <a:gd name="T4" fmla="+- 0 22649 19853"/>
                                <a:gd name="T5" fmla="*/ T4 w 2796"/>
                                <a:gd name="T6" fmla="+- 0 8108 7887"/>
                                <a:gd name="T7" fmla="*/ 8108 h 221"/>
                                <a:gd name="T8" fmla="+- 0 22649 19853"/>
                                <a:gd name="T9" fmla="*/ T8 w 2796"/>
                                <a:gd name="T10" fmla="+- 0 7887 7887"/>
                                <a:gd name="T11" fmla="*/ 7887 h 221"/>
                                <a:gd name="T12" fmla="+- 0 19853 19853"/>
                                <a:gd name="T13" fmla="*/ T12 w 2796"/>
                                <a:gd name="T14" fmla="+- 0 7887 7887"/>
                                <a:gd name="T15" fmla="*/ 7887 h 221"/>
                                <a:gd name="T16" fmla="+- 0 19853 19853"/>
                                <a:gd name="T17" fmla="*/ T16 w 2796"/>
                                <a:gd name="T18" fmla="+- 0 8108 7887"/>
                                <a:gd name="T19" fmla="*/ 810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96" h="221">
                                  <a:moveTo>
                                    <a:pt x="0" y="221"/>
                                  </a:moveTo>
                                  <a:lnTo>
                                    <a:pt x="2796" y="221"/>
                                  </a:lnTo>
                                  <a:lnTo>
                                    <a:pt x="27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522"/>
                        <wpg:cNvGrpSpPr>
                          <a:grpSpLocks/>
                        </wpg:cNvGrpSpPr>
                        <wpg:grpSpPr bwMode="auto">
                          <a:xfrm>
                            <a:off x="19853" y="8108"/>
                            <a:ext cx="2796" cy="221"/>
                            <a:chOff x="19853" y="8108"/>
                            <a:chExt cx="2796" cy="221"/>
                          </a:xfrm>
                        </wpg:grpSpPr>
                        <wps:wsp>
                          <wps:cNvPr id="566" name="Freeform 523"/>
                          <wps:cNvSpPr>
                            <a:spLocks/>
                          </wps:cNvSpPr>
                          <wps:spPr bwMode="auto">
                            <a:xfrm>
                              <a:off x="19853" y="8108"/>
                              <a:ext cx="2796" cy="221"/>
                            </a:xfrm>
                            <a:custGeom>
                              <a:avLst/>
                              <a:gdLst>
                                <a:gd name="T0" fmla="+- 0 19853 19853"/>
                                <a:gd name="T1" fmla="*/ T0 w 2796"/>
                                <a:gd name="T2" fmla="+- 0 8329 8108"/>
                                <a:gd name="T3" fmla="*/ 8329 h 221"/>
                                <a:gd name="T4" fmla="+- 0 22649 19853"/>
                                <a:gd name="T5" fmla="*/ T4 w 2796"/>
                                <a:gd name="T6" fmla="+- 0 8329 8108"/>
                                <a:gd name="T7" fmla="*/ 8329 h 221"/>
                                <a:gd name="T8" fmla="+- 0 22649 19853"/>
                                <a:gd name="T9" fmla="*/ T8 w 2796"/>
                                <a:gd name="T10" fmla="+- 0 8108 8108"/>
                                <a:gd name="T11" fmla="*/ 8108 h 221"/>
                                <a:gd name="T12" fmla="+- 0 19853 19853"/>
                                <a:gd name="T13" fmla="*/ T12 w 2796"/>
                                <a:gd name="T14" fmla="+- 0 8108 8108"/>
                                <a:gd name="T15" fmla="*/ 8108 h 221"/>
                                <a:gd name="T16" fmla="+- 0 19853 19853"/>
                                <a:gd name="T17" fmla="*/ T16 w 2796"/>
                                <a:gd name="T18" fmla="+- 0 8329 8108"/>
                                <a:gd name="T19" fmla="*/ 832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96" h="221">
                                  <a:moveTo>
                                    <a:pt x="0" y="221"/>
                                  </a:moveTo>
                                  <a:lnTo>
                                    <a:pt x="2796" y="221"/>
                                  </a:lnTo>
                                  <a:lnTo>
                                    <a:pt x="27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AC10D" id="Group 521" o:spid="_x0000_s1026" style="position:absolute;margin-left:992.65pt;margin-top:372.4pt;width:139.8pt;height:44.05pt;z-index:-226192;mso-position-horizontal-relative:page;mso-position-vertical-relative:page" coordorigin="19853,7448" coordsize="2796,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">
                <v:group id="Group 528" o:spid="_x0000_s1027" style="position:absolute;left:19853;top:7448;width:2796;height:221" coordorigin="19853,7448" coordsize="279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529" o:spid="_x0000_s1028" style="position:absolute;left:19853;top:7448;width:2796;height:221;visibility:visible;mso-wrap-style:square;v-text-anchor:top" coordsize="279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kZusIA&#10;AADcAAAADwAAAGRycy9kb3ducmV2LnhtbERPy4rCMBTdD/gP4QpuxKZW1FKNIoKMi1mMD3R7aa5t&#10;sbkpTaqdv58sBmZ5OO/1tje1eFHrKssKplEMgji3uuJCwfVymKQgnEfWWFsmBT/kYLsZfKwx0/bN&#10;J3qdfSFCCLsMFZTeN5mULi/JoItsQxy4h20N+gDbQuoW3yHc1DKJ44U0WHFoKLGhfUn589wZBfms&#10;S+JlVy/Ty/iefI1v5vN7bpQaDfvdCoSn3v+L/9xHrWC+CPPDmXA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SRm6wgAAANwAAAAPAAAAAAAAAAAAAAAAAJgCAABkcnMvZG93&#10;bnJldi54bWxQSwUGAAAAAAQABAD1AAAAhwMAAAAA&#10;" path="m,221r2796,l2796,,,,,221xe" fillcolor="red" stroked="f">
                    <v:path arrowok="t" o:connecttype="custom" o:connectlocs="0,7669;2796,7669;2796,7448;0,7448;0,7669" o:connectangles="0,0,0,0,0"/>
                  </v:shape>
                </v:group>
                <v:group id="Group 526" o:spid="_x0000_s1029" style="position:absolute;left:19853;top:7669;width:2796;height:219" coordorigin="19853,7669" coordsize="2796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527" o:spid="_x0000_s1030" style="position:absolute;left:19853;top:7669;width:2796;height:219;visibility:visible;mso-wrap-style:square;v-text-anchor:top" coordsize="2796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I2bMMA&#10;AADcAAAADwAAAGRycy9kb3ducmV2LnhtbESPwWrDMBBE74X+g9hCb43cQE1wIpumpdBbcJIPWKyN&#10;bSqtHElNlH59FQjkOMzMG2bVJGvEiXwYHSt4nRUgiDunR+4V7HdfLwsQISJrNI5JwYUCNPXjwwor&#10;7c7c0mkbe5EhHCpUMMQ4VVKGbiCLYeYm4uwdnLcYs/S91B7PGW6NnBdFKS2OnBcGnOhjoO5n+2sV&#10;7JJvtRlps77Q9NmaTfmXzFGp56f0vgQRKcV7+Nb+1greyjlcz+QjI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I2bMMAAADcAAAADwAAAAAAAAAAAAAAAACYAgAAZHJzL2Rv&#10;d25yZXYueG1sUEsFBgAAAAAEAAQA9QAAAIgDAAAAAA==&#10;" path="m,218r2796,l2796,,,,,218xe" fillcolor="red" stroked="f">
                    <v:path arrowok="t" o:connecttype="custom" o:connectlocs="0,7887;2796,7887;2796,7669;0,7669;0,7887" o:connectangles="0,0,0,0,0"/>
                  </v:shape>
                </v:group>
                <v:group id="Group 524" o:spid="_x0000_s1031" style="position:absolute;left:19853;top:7887;width:2796;height:221" coordorigin="19853,7887" coordsize="279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525" o:spid="_x0000_s1032" style="position:absolute;left:19853;top:7887;width:2796;height:221;visibility:visible;mso-wrap-style:square;v-text-anchor:top" coordsize="279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IfucYA&#10;AADcAAAADwAAAGRycy9kb3ducmV2LnhtbESPS4vCQBCE74L/YWjBi+jE7PogOooIy3rYgy/02mTa&#10;JJjpCZmJZv+9s7Dgsaiqr6jlujWleFDtCssKxqMIBHFqdcGZgvPpazgH4TyyxtIyKfglB+tVt7PE&#10;RNsnH+hx9JkIEHYJKsi9rxIpXZqTQTeyFXHwbrY26IOsM6lrfAa4KWUcRVNpsOCwkGNF25zS+7Ex&#10;CtKPJo5mTTmbnwbX+GdwMd/7iVGq32s3CxCeWv8O/7d3WsFk+gl/Z8IRkK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IfucYAAADcAAAADwAAAAAAAAAAAAAAAACYAgAAZHJz&#10;L2Rvd25yZXYueG1sUEsFBgAAAAAEAAQA9QAAAIsDAAAAAA==&#10;" path="m,221r2796,l2796,,,,,221xe" fillcolor="red" stroked="f">
                    <v:path arrowok="t" o:connecttype="custom" o:connectlocs="0,8108;2796,8108;2796,7887;0,7887;0,8108" o:connectangles="0,0,0,0,0"/>
                  </v:shape>
                </v:group>
                <v:group id="Group 522" o:spid="_x0000_s1033" style="position:absolute;left:19853;top:8108;width:2796;height:221" coordorigin="19853,8108" coordsize="279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523" o:spid="_x0000_s1034" style="position:absolute;left:19853;top:8108;width:2796;height:221;visibility:visible;mso-wrap-style:square;v-text-anchor:top" coordsize="279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wkVcYA&#10;AADcAAAADwAAAGRycy9kb3ducmV2LnhtbESPQWvCQBSE74X+h+UVegl1YyRRUlcpQtFDDzUpen1k&#10;X5PQ7NuQ3Wj8991CweMwM98w6+1kOnGhwbWWFcxnMQjiyuqWawVf5fvLCoTzyBo7y6TgRg62m8eH&#10;NebaXvlIl8LXIkDY5aig8b7PpXRVQwbdzPbEwfu2g0Ef5FBLPeA1wE0nkzjOpMGWw0KDPe0aqn6K&#10;0SioFmMSL8duuSqjc/IRncz+MzVKPT9Nb68gPE3+Hv5vH7SCNMvg70w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wkVcYAAADcAAAADwAAAAAAAAAAAAAAAACYAgAAZHJz&#10;L2Rvd25yZXYueG1sUEsFBgAAAAAEAAQA9QAAAIsDAAAAAA==&#10;" path="m,221r2796,l2796,,,,,221xe" fillcolor="red" stroked="f">
                    <v:path arrowok="t" o:connecttype="custom" o:connectlocs="0,8329;2796,8329;2796,8108;0,8108;0,832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90312" behindDoc="1" locked="0" layoutInCell="1" allowOverlap="1" wp14:anchorId="04059B33" wp14:editId="7A75492F">
                <wp:simplePos x="0" y="0"/>
                <wp:positionH relativeFrom="page">
                  <wp:posOffset>7186295</wp:posOffset>
                </wp:positionH>
                <wp:positionV relativeFrom="page">
                  <wp:posOffset>6054090</wp:posOffset>
                </wp:positionV>
                <wp:extent cx="1667510" cy="701040"/>
                <wp:effectExtent l="4445" t="0" r="4445" b="0"/>
                <wp:wrapNone/>
                <wp:docPr id="547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7510" cy="701040"/>
                          <a:chOff x="11317" y="9534"/>
                          <a:chExt cx="2626" cy="1104"/>
                        </a:xfrm>
                      </wpg:grpSpPr>
                      <wpg:grpSp>
                        <wpg:cNvPr id="548" name="Group 519"/>
                        <wpg:cNvGrpSpPr>
                          <a:grpSpLocks/>
                        </wpg:cNvGrpSpPr>
                        <wpg:grpSpPr bwMode="auto">
                          <a:xfrm>
                            <a:off x="11317" y="9534"/>
                            <a:ext cx="2626" cy="221"/>
                            <a:chOff x="11317" y="9534"/>
                            <a:chExt cx="2626" cy="221"/>
                          </a:xfrm>
                        </wpg:grpSpPr>
                        <wps:wsp>
                          <wps:cNvPr id="549" name="Freeform 520"/>
                          <wps:cNvSpPr>
                            <a:spLocks/>
                          </wps:cNvSpPr>
                          <wps:spPr bwMode="auto">
                            <a:xfrm>
                              <a:off x="11317" y="9534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9755 9534"/>
                                <a:gd name="T3" fmla="*/ 9755 h 221"/>
                                <a:gd name="T4" fmla="+- 0 13943 11317"/>
                                <a:gd name="T5" fmla="*/ T4 w 2626"/>
                                <a:gd name="T6" fmla="+- 0 9755 9534"/>
                                <a:gd name="T7" fmla="*/ 9755 h 221"/>
                                <a:gd name="T8" fmla="+- 0 13943 11317"/>
                                <a:gd name="T9" fmla="*/ T8 w 2626"/>
                                <a:gd name="T10" fmla="+- 0 9534 9534"/>
                                <a:gd name="T11" fmla="*/ 9534 h 221"/>
                                <a:gd name="T12" fmla="+- 0 11317 11317"/>
                                <a:gd name="T13" fmla="*/ T12 w 2626"/>
                                <a:gd name="T14" fmla="+- 0 9534 9534"/>
                                <a:gd name="T15" fmla="*/ 9534 h 221"/>
                                <a:gd name="T16" fmla="+- 0 11317 11317"/>
                                <a:gd name="T17" fmla="*/ T16 w 2626"/>
                                <a:gd name="T18" fmla="+- 0 9755 9534"/>
                                <a:gd name="T19" fmla="*/ 975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1"/>
                                  </a:moveTo>
                                  <a:lnTo>
                                    <a:pt x="2626" y="221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517"/>
                        <wpg:cNvGrpSpPr>
                          <a:grpSpLocks/>
                        </wpg:cNvGrpSpPr>
                        <wpg:grpSpPr bwMode="auto">
                          <a:xfrm>
                            <a:off x="11317" y="9755"/>
                            <a:ext cx="2626" cy="221"/>
                            <a:chOff x="11317" y="9755"/>
                            <a:chExt cx="2626" cy="221"/>
                          </a:xfrm>
                        </wpg:grpSpPr>
                        <wps:wsp>
                          <wps:cNvPr id="551" name="Freeform 518"/>
                          <wps:cNvSpPr>
                            <a:spLocks/>
                          </wps:cNvSpPr>
                          <wps:spPr bwMode="auto">
                            <a:xfrm>
                              <a:off x="11317" y="9755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9976 9755"/>
                                <a:gd name="T3" fmla="*/ 9976 h 221"/>
                                <a:gd name="T4" fmla="+- 0 13943 11317"/>
                                <a:gd name="T5" fmla="*/ T4 w 2626"/>
                                <a:gd name="T6" fmla="+- 0 9976 9755"/>
                                <a:gd name="T7" fmla="*/ 9976 h 221"/>
                                <a:gd name="T8" fmla="+- 0 13943 11317"/>
                                <a:gd name="T9" fmla="*/ T8 w 2626"/>
                                <a:gd name="T10" fmla="+- 0 9755 9755"/>
                                <a:gd name="T11" fmla="*/ 9755 h 221"/>
                                <a:gd name="T12" fmla="+- 0 11317 11317"/>
                                <a:gd name="T13" fmla="*/ T12 w 2626"/>
                                <a:gd name="T14" fmla="+- 0 9755 9755"/>
                                <a:gd name="T15" fmla="*/ 9755 h 221"/>
                                <a:gd name="T16" fmla="+- 0 11317 11317"/>
                                <a:gd name="T17" fmla="*/ T16 w 2626"/>
                                <a:gd name="T18" fmla="+- 0 9976 9755"/>
                                <a:gd name="T19" fmla="*/ 997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1"/>
                                  </a:moveTo>
                                  <a:lnTo>
                                    <a:pt x="2626" y="221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515"/>
                        <wpg:cNvGrpSpPr>
                          <a:grpSpLocks/>
                        </wpg:cNvGrpSpPr>
                        <wpg:grpSpPr bwMode="auto">
                          <a:xfrm>
                            <a:off x="11317" y="9976"/>
                            <a:ext cx="2626" cy="221"/>
                            <a:chOff x="11317" y="9976"/>
                            <a:chExt cx="2626" cy="221"/>
                          </a:xfrm>
                        </wpg:grpSpPr>
                        <wps:wsp>
                          <wps:cNvPr id="553" name="Freeform 516"/>
                          <wps:cNvSpPr>
                            <a:spLocks/>
                          </wps:cNvSpPr>
                          <wps:spPr bwMode="auto">
                            <a:xfrm>
                              <a:off x="11317" y="9976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10197 9976"/>
                                <a:gd name="T3" fmla="*/ 10197 h 221"/>
                                <a:gd name="T4" fmla="+- 0 13943 11317"/>
                                <a:gd name="T5" fmla="*/ T4 w 2626"/>
                                <a:gd name="T6" fmla="+- 0 10197 9976"/>
                                <a:gd name="T7" fmla="*/ 10197 h 221"/>
                                <a:gd name="T8" fmla="+- 0 13943 11317"/>
                                <a:gd name="T9" fmla="*/ T8 w 2626"/>
                                <a:gd name="T10" fmla="+- 0 9976 9976"/>
                                <a:gd name="T11" fmla="*/ 9976 h 221"/>
                                <a:gd name="T12" fmla="+- 0 11317 11317"/>
                                <a:gd name="T13" fmla="*/ T12 w 2626"/>
                                <a:gd name="T14" fmla="+- 0 9976 9976"/>
                                <a:gd name="T15" fmla="*/ 9976 h 221"/>
                                <a:gd name="T16" fmla="+- 0 11317 11317"/>
                                <a:gd name="T17" fmla="*/ T16 w 2626"/>
                                <a:gd name="T18" fmla="+- 0 10197 9976"/>
                                <a:gd name="T19" fmla="*/ 1019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1"/>
                                  </a:moveTo>
                                  <a:lnTo>
                                    <a:pt x="2626" y="221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513"/>
                        <wpg:cNvGrpSpPr>
                          <a:grpSpLocks/>
                        </wpg:cNvGrpSpPr>
                        <wpg:grpSpPr bwMode="auto">
                          <a:xfrm>
                            <a:off x="11317" y="10197"/>
                            <a:ext cx="2626" cy="221"/>
                            <a:chOff x="11317" y="10197"/>
                            <a:chExt cx="2626" cy="221"/>
                          </a:xfrm>
                        </wpg:grpSpPr>
                        <wps:wsp>
                          <wps:cNvPr id="555" name="Freeform 514"/>
                          <wps:cNvSpPr>
                            <a:spLocks/>
                          </wps:cNvSpPr>
                          <wps:spPr bwMode="auto">
                            <a:xfrm>
                              <a:off x="11317" y="10197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10417 10197"/>
                                <a:gd name="T3" fmla="*/ 10417 h 221"/>
                                <a:gd name="T4" fmla="+- 0 13943 11317"/>
                                <a:gd name="T5" fmla="*/ T4 w 2626"/>
                                <a:gd name="T6" fmla="+- 0 10417 10197"/>
                                <a:gd name="T7" fmla="*/ 10417 h 221"/>
                                <a:gd name="T8" fmla="+- 0 13943 11317"/>
                                <a:gd name="T9" fmla="*/ T8 w 2626"/>
                                <a:gd name="T10" fmla="+- 0 10197 10197"/>
                                <a:gd name="T11" fmla="*/ 10197 h 221"/>
                                <a:gd name="T12" fmla="+- 0 11317 11317"/>
                                <a:gd name="T13" fmla="*/ T12 w 2626"/>
                                <a:gd name="T14" fmla="+- 0 10197 10197"/>
                                <a:gd name="T15" fmla="*/ 10197 h 221"/>
                                <a:gd name="T16" fmla="+- 0 11317 11317"/>
                                <a:gd name="T17" fmla="*/ T16 w 2626"/>
                                <a:gd name="T18" fmla="+- 0 10417 10197"/>
                                <a:gd name="T19" fmla="*/ 1041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0"/>
                                  </a:moveTo>
                                  <a:lnTo>
                                    <a:pt x="2626" y="220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511"/>
                        <wpg:cNvGrpSpPr>
                          <a:grpSpLocks/>
                        </wpg:cNvGrpSpPr>
                        <wpg:grpSpPr bwMode="auto">
                          <a:xfrm>
                            <a:off x="11317" y="10417"/>
                            <a:ext cx="2626" cy="221"/>
                            <a:chOff x="11317" y="10417"/>
                            <a:chExt cx="2626" cy="221"/>
                          </a:xfrm>
                        </wpg:grpSpPr>
                        <wps:wsp>
                          <wps:cNvPr id="557" name="Freeform 512"/>
                          <wps:cNvSpPr>
                            <a:spLocks/>
                          </wps:cNvSpPr>
                          <wps:spPr bwMode="auto">
                            <a:xfrm>
                              <a:off x="11317" y="10417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10638 10417"/>
                                <a:gd name="T3" fmla="*/ 10638 h 221"/>
                                <a:gd name="T4" fmla="+- 0 13943 11317"/>
                                <a:gd name="T5" fmla="*/ T4 w 2626"/>
                                <a:gd name="T6" fmla="+- 0 10638 10417"/>
                                <a:gd name="T7" fmla="*/ 10638 h 221"/>
                                <a:gd name="T8" fmla="+- 0 13943 11317"/>
                                <a:gd name="T9" fmla="*/ T8 w 2626"/>
                                <a:gd name="T10" fmla="+- 0 10417 10417"/>
                                <a:gd name="T11" fmla="*/ 10417 h 221"/>
                                <a:gd name="T12" fmla="+- 0 11317 11317"/>
                                <a:gd name="T13" fmla="*/ T12 w 2626"/>
                                <a:gd name="T14" fmla="+- 0 10417 10417"/>
                                <a:gd name="T15" fmla="*/ 10417 h 221"/>
                                <a:gd name="T16" fmla="+- 0 11317 11317"/>
                                <a:gd name="T17" fmla="*/ T16 w 2626"/>
                                <a:gd name="T18" fmla="+- 0 10638 10417"/>
                                <a:gd name="T19" fmla="*/ 1063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1"/>
                                  </a:moveTo>
                                  <a:lnTo>
                                    <a:pt x="2626" y="221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EB3819" id="Group 510" o:spid="_x0000_s1026" style="position:absolute;margin-left:565.85pt;margin-top:476.7pt;width:131.3pt;height:55.2pt;z-index:-226168;mso-position-horizontal-relative:page;mso-position-vertical-relative:page" coordorigin="11317,9534" coordsize="2626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">
                <v:group id="Group 519" o:spid="_x0000_s1027" style="position:absolute;left:11317;top:9534;width:2626;height:221" coordorigin="11317,9534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520" o:spid="_x0000_s1028" style="position:absolute;left:11317;top:9534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7n8gA&#10;AADcAAAADwAAAGRycy9kb3ducmV2LnhtbESPzWvCQBTE74X+D8sreBHdVLTUNKtIq7QHQfy4eHtk&#10;Xz7a7NuQ3cTkv+8WhB6HmfkNk6x7U4mOGldaVvA8jUAQp1aXnCu4nHeTVxDOI2usLJOCgRysV48P&#10;Ccba3vhI3cnnIkDYxaig8L6OpXRpQQbd1NbEwctsY9AH2eRSN3gLcFPJWRS9SIMlh4UCa3ovKP05&#10;tUZBvh+um8vnbNEes4+B2/Hhu9t2So2e+s0bCE+9/w/f219awWK+hL8z4Qj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JrufyAAAANwAAAAPAAAAAAAAAAAAAAAAAJgCAABk&#10;cnMvZG93bnJldi54bWxQSwUGAAAAAAQABAD1AAAAjQMAAAAA&#10;" path="m,221r2626,l2626,,,,,221xe" fillcolor="red" stroked="f">
                    <v:path arrowok="t" o:connecttype="custom" o:connectlocs="0,9755;2626,9755;2626,9534;0,9534;0,9755" o:connectangles="0,0,0,0,0"/>
                  </v:shape>
                </v:group>
                <v:group id="Group 517" o:spid="_x0000_s1029" style="position:absolute;left:11317;top:9755;width:2626;height:221" coordorigin="11317,9755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518" o:spid="_x0000_s1030" style="position:absolute;left:11317;top:9755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khRMYA&#10;AADcAAAADwAAAGRycy9kb3ducmV2LnhtbESPT2vCQBTE7wW/w/IEL0U3CikSXUVsRQ+F4p+Lt0f2&#10;mUSzb0N2E5Nv3y0UPA4z8xtmue5MKVqqXWFZwXQSgSBOrS44U3A578ZzEM4jaywtk4KeHKxXg7cl&#10;Jto++UjtyWciQNglqCD3vkqkdGlOBt3EVsTBu9naoA+yzqSu8RngppSzKPqQBgsOCzlWtM0pfZwa&#10;oyD77q+by34WN8fbZ8/N+8+9/WqVGg27zQKEp86/wv/tg1YQx1P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khRMYAAADcAAAADwAAAAAAAAAAAAAAAACYAgAAZHJz&#10;L2Rvd25yZXYueG1sUEsFBgAAAAAEAAQA9QAAAIsDAAAAAA==&#10;" path="m,221r2626,l2626,,,,,221xe" fillcolor="red" stroked="f">
                    <v:path arrowok="t" o:connecttype="custom" o:connectlocs="0,9976;2626,9976;2626,9755;0,9755;0,9976" o:connectangles="0,0,0,0,0"/>
                  </v:shape>
                </v:group>
                <v:group id="Group 515" o:spid="_x0000_s1031" style="position:absolute;left:11317;top:9976;width:2626;height:221" coordorigin="11317,9976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516" o:spid="_x0000_s1032" style="position:absolute;left:11317;top:9976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caqMcA&#10;AADcAAAADwAAAGRycy9kb3ducmV2LnhtbESPT2vCQBTE74LfYXlCL1I3WlJKzCpiW9pDQbRevD2y&#10;L3/a7NuQ3cTk23cLgsdhZn7DpNvB1KKn1lWWFSwXEQjizOqKCwXn7/fHFxDOI2usLZOCkRxsN9NJ&#10;iom2Vz5Sf/KFCBB2CSoovW8SKV1WkkG3sA1x8HLbGvRBtoXULV4D3NRyFUXP0mDFYaHEhvYlZb+n&#10;zigovsbL7vyxirtj/jpyNz/89G+9Ug+zYbcG4Wnw9/Ct/akVxPET/J8JR0B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XGqjHAAAA3AAAAA8AAAAAAAAAAAAAAAAAmAIAAGRy&#10;cy9kb3ducmV2LnhtbFBLBQYAAAAABAAEAPUAAACMAwAAAAA=&#10;" path="m,221r2626,l2626,,,,,221xe" fillcolor="red" stroked="f">
                    <v:path arrowok="t" o:connecttype="custom" o:connectlocs="0,10197;2626,10197;2626,9976;0,9976;0,10197" o:connectangles="0,0,0,0,0"/>
                  </v:shape>
                </v:group>
                <v:group id="Group 513" o:spid="_x0000_s1033" style="position:absolute;left:11317;top:10197;width:2626;height:221" coordorigin="11317,10197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514" o:spid="_x0000_s1034" style="position:absolute;left:11317;top:10197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InR8cA&#10;AADcAAAADwAAAGRycy9kb3ducmV2LnhtbESPT2vCQBTE70K/w/IKvUjdKKRImlWktehBKKZeentk&#10;X/602bchu4nJt3cLBY/DzPyGSbejacRAnastK1guIhDEudU1lwouXx/PaxDOI2tsLJOCiRxsNw+z&#10;FBNtr3ymIfOlCBB2CSqovG8TKV1ekUG3sC1x8ArbGfRBdqXUHV4D3DRyFUUv0mDNYaHClt4qyn+z&#10;3igoT9P37nJYxf25eJ+4n3/+DPtBqafHcfcKwtPo7+H/9lEriOMY/s6EIyA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yJ0fHAAAA3AAAAA8AAAAAAAAAAAAAAAAAmAIAAGRy&#10;cy9kb3ducmV2LnhtbFBLBQYAAAAABAAEAPUAAACMAwAAAAA=&#10;" path="m,220r2626,l2626,,,,,220xe" fillcolor="red" stroked="f">
                    <v:path arrowok="t" o:connecttype="custom" o:connectlocs="0,10417;2626,10417;2626,10197;0,10197;0,10417" o:connectangles="0,0,0,0,0"/>
                  </v:shape>
                </v:group>
                <v:group id="Group 511" o:spid="_x0000_s1035" style="position:absolute;left:11317;top:10417;width:2626;height:221" coordorigin="11317,10417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512" o:spid="_x0000_s1036" style="position:absolute;left:11317;top:10417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wcq8cA&#10;AADcAAAADwAAAGRycy9kb3ducmV2LnhtbESPT2vCQBTE7wW/w/IEL0U3CqkSXUVspT0UxD8Xb4/s&#10;M4lm34bsJibfvlso9DjMzG+Y1aYzpWipdoVlBdNJBII4tbrgTMHlvB8vQDiPrLG0TAp6crBZD15W&#10;mGj75CO1J5+JAGGXoILc+yqR0qU5GXQTWxEH72Zrgz7IOpO6xmeAm1LOouhNGiw4LORY0S6n9HFq&#10;jILsu79uL5+zuDne3ntuXg/39qNVajTstksQnjr/H/5rf2kFcTyH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sHKvHAAAA3AAAAA8AAAAAAAAAAAAAAAAAmAIAAGRy&#10;cy9kb3ducmV2LnhtbFBLBQYAAAAABAAEAPUAAACMAwAAAAA=&#10;" path="m,221r2626,l2626,,,,,221xe" fillcolor="red" stroked="f">
                    <v:path arrowok="t" o:connecttype="custom" o:connectlocs="0,10638;2626,10638;2626,10417;0,10417;0,10638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90336" behindDoc="1" locked="0" layoutInCell="1" allowOverlap="1" wp14:anchorId="04059B34" wp14:editId="29928307">
                <wp:simplePos x="0" y="0"/>
                <wp:positionH relativeFrom="page">
                  <wp:posOffset>10090150</wp:posOffset>
                </wp:positionH>
                <wp:positionV relativeFrom="page">
                  <wp:posOffset>6124575</wp:posOffset>
                </wp:positionV>
                <wp:extent cx="1280160" cy="561340"/>
                <wp:effectExtent l="3175" t="0" r="2540" b="635"/>
                <wp:wrapNone/>
                <wp:docPr id="538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160" cy="561340"/>
                          <a:chOff x="15890" y="9645"/>
                          <a:chExt cx="2016" cy="884"/>
                        </a:xfrm>
                      </wpg:grpSpPr>
                      <wpg:grpSp>
                        <wpg:cNvPr id="539" name="Group 508"/>
                        <wpg:cNvGrpSpPr>
                          <a:grpSpLocks/>
                        </wpg:cNvGrpSpPr>
                        <wpg:grpSpPr bwMode="auto">
                          <a:xfrm>
                            <a:off x="15890" y="9645"/>
                            <a:ext cx="2016" cy="221"/>
                            <a:chOff x="15890" y="9645"/>
                            <a:chExt cx="2016" cy="221"/>
                          </a:xfrm>
                        </wpg:grpSpPr>
                        <wps:wsp>
                          <wps:cNvPr id="540" name="Freeform 509"/>
                          <wps:cNvSpPr>
                            <a:spLocks/>
                          </wps:cNvSpPr>
                          <wps:spPr bwMode="auto">
                            <a:xfrm>
                              <a:off x="15890" y="9645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9865 9645"/>
                                <a:gd name="T3" fmla="*/ 9865 h 221"/>
                                <a:gd name="T4" fmla="+- 0 17906 15890"/>
                                <a:gd name="T5" fmla="*/ T4 w 2016"/>
                                <a:gd name="T6" fmla="+- 0 9865 9645"/>
                                <a:gd name="T7" fmla="*/ 9865 h 221"/>
                                <a:gd name="T8" fmla="+- 0 17906 15890"/>
                                <a:gd name="T9" fmla="*/ T8 w 2016"/>
                                <a:gd name="T10" fmla="+- 0 9645 9645"/>
                                <a:gd name="T11" fmla="*/ 9645 h 221"/>
                                <a:gd name="T12" fmla="+- 0 15890 15890"/>
                                <a:gd name="T13" fmla="*/ T12 w 2016"/>
                                <a:gd name="T14" fmla="+- 0 9645 9645"/>
                                <a:gd name="T15" fmla="*/ 9645 h 221"/>
                                <a:gd name="T16" fmla="+- 0 15890 15890"/>
                                <a:gd name="T17" fmla="*/ T16 w 2016"/>
                                <a:gd name="T18" fmla="+- 0 9865 9645"/>
                                <a:gd name="T19" fmla="*/ 986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0"/>
                                  </a:moveTo>
                                  <a:lnTo>
                                    <a:pt x="2016" y="220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506"/>
                        <wpg:cNvGrpSpPr>
                          <a:grpSpLocks/>
                        </wpg:cNvGrpSpPr>
                        <wpg:grpSpPr bwMode="auto">
                          <a:xfrm>
                            <a:off x="15890" y="9865"/>
                            <a:ext cx="2016" cy="221"/>
                            <a:chOff x="15890" y="9865"/>
                            <a:chExt cx="2016" cy="221"/>
                          </a:xfrm>
                        </wpg:grpSpPr>
                        <wps:wsp>
                          <wps:cNvPr id="542" name="Freeform 507"/>
                          <wps:cNvSpPr>
                            <a:spLocks/>
                          </wps:cNvSpPr>
                          <wps:spPr bwMode="auto">
                            <a:xfrm>
                              <a:off x="15890" y="9865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10086 9865"/>
                                <a:gd name="T3" fmla="*/ 10086 h 221"/>
                                <a:gd name="T4" fmla="+- 0 17906 15890"/>
                                <a:gd name="T5" fmla="*/ T4 w 2016"/>
                                <a:gd name="T6" fmla="+- 0 10086 9865"/>
                                <a:gd name="T7" fmla="*/ 10086 h 221"/>
                                <a:gd name="T8" fmla="+- 0 17906 15890"/>
                                <a:gd name="T9" fmla="*/ T8 w 2016"/>
                                <a:gd name="T10" fmla="+- 0 9865 9865"/>
                                <a:gd name="T11" fmla="*/ 9865 h 221"/>
                                <a:gd name="T12" fmla="+- 0 15890 15890"/>
                                <a:gd name="T13" fmla="*/ T12 w 2016"/>
                                <a:gd name="T14" fmla="+- 0 9865 9865"/>
                                <a:gd name="T15" fmla="*/ 9865 h 221"/>
                                <a:gd name="T16" fmla="+- 0 15890 15890"/>
                                <a:gd name="T17" fmla="*/ T16 w 2016"/>
                                <a:gd name="T18" fmla="+- 0 10086 9865"/>
                                <a:gd name="T19" fmla="*/ 1008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504"/>
                        <wpg:cNvGrpSpPr>
                          <a:grpSpLocks/>
                        </wpg:cNvGrpSpPr>
                        <wpg:grpSpPr bwMode="auto">
                          <a:xfrm>
                            <a:off x="15890" y="10086"/>
                            <a:ext cx="2016" cy="221"/>
                            <a:chOff x="15890" y="10086"/>
                            <a:chExt cx="2016" cy="221"/>
                          </a:xfrm>
                        </wpg:grpSpPr>
                        <wps:wsp>
                          <wps:cNvPr id="544" name="Freeform 505"/>
                          <wps:cNvSpPr>
                            <a:spLocks/>
                          </wps:cNvSpPr>
                          <wps:spPr bwMode="auto">
                            <a:xfrm>
                              <a:off x="15890" y="10086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10307 10086"/>
                                <a:gd name="T3" fmla="*/ 10307 h 221"/>
                                <a:gd name="T4" fmla="+- 0 17906 15890"/>
                                <a:gd name="T5" fmla="*/ T4 w 2016"/>
                                <a:gd name="T6" fmla="+- 0 10307 10086"/>
                                <a:gd name="T7" fmla="*/ 10307 h 221"/>
                                <a:gd name="T8" fmla="+- 0 17906 15890"/>
                                <a:gd name="T9" fmla="*/ T8 w 2016"/>
                                <a:gd name="T10" fmla="+- 0 10086 10086"/>
                                <a:gd name="T11" fmla="*/ 10086 h 221"/>
                                <a:gd name="T12" fmla="+- 0 15890 15890"/>
                                <a:gd name="T13" fmla="*/ T12 w 2016"/>
                                <a:gd name="T14" fmla="+- 0 10086 10086"/>
                                <a:gd name="T15" fmla="*/ 10086 h 221"/>
                                <a:gd name="T16" fmla="+- 0 15890 15890"/>
                                <a:gd name="T17" fmla="*/ T16 w 2016"/>
                                <a:gd name="T18" fmla="+- 0 10307 10086"/>
                                <a:gd name="T19" fmla="*/ 1030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502"/>
                        <wpg:cNvGrpSpPr>
                          <a:grpSpLocks/>
                        </wpg:cNvGrpSpPr>
                        <wpg:grpSpPr bwMode="auto">
                          <a:xfrm>
                            <a:off x="15890" y="10307"/>
                            <a:ext cx="2016" cy="221"/>
                            <a:chOff x="15890" y="10307"/>
                            <a:chExt cx="2016" cy="221"/>
                          </a:xfrm>
                        </wpg:grpSpPr>
                        <wps:wsp>
                          <wps:cNvPr id="546" name="Freeform 503"/>
                          <wps:cNvSpPr>
                            <a:spLocks/>
                          </wps:cNvSpPr>
                          <wps:spPr bwMode="auto">
                            <a:xfrm>
                              <a:off x="15890" y="10307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10528 10307"/>
                                <a:gd name="T3" fmla="*/ 10528 h 221"/>
                                <a:gd name="T4" fmla="+- 0 17906 15890"/>
                                <a:gd name="T5" fmla="*/ T4 w 2016"/>
                                <a:gd name="T6" fmla="+- 0 10528 10307"/>
                                <a:gd name="T7" fmla="*/ 10528 h 221"/>
                                <a:gd name="T8" fmla="+- 0 17906 15890"/>
                                <a:gd name="T9" fmla="*/ T8 w 2016"/>
                                <a:gd name="T10" fmla="+- 0 10307 10307"/>
                                <a:gd name="T11" fmla="*/ 10307 h 221"/>
                                <a:gd name="T12" fmla="+- 0 15890 15890"/>
                                <a:gd name="T13" fmla="*/ T12 w 2016"/>
                                <a:gd name="T14" fmla="+- 0 10307 10307"/>
                                <a:gd name="T15" fmla="*/ 10307 h 221"/>
                                <a:gd name="T16" fmla="+- 0 15890 15890"/>
                                <a:gd name="T17" fmla="*/ T16 w 2016"/>
                                <a:gd name="T18" fmla="+- 0 10528 10307"/>
                                <a:gd name="T19" fmla="*/ 1052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C22134" id="Group 501" o:spid="_x0000_s1026" style="position:absolute;margin-left:794.5pt;margin-top:482.25pt;width:100.8pt;height:44.2pt;z-index:-226144;mso-position-horizontal-relative:page;mso-position-vertical-relative:page" coordorigin="15890,9645" coordsize="2016,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">
                <v:group id="Group 508" o:spid="_x0000_s1027" style="position:absolute;left:15890;top:9645;width:2016;height:221" coordorigin="15890,9645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509" o:spid="_x0000_s1028" style="position:absolute;left:15890;top:9645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MhD8IA&#10;AADcAAAADwAAAGRycy9kb3ducmV2LnhtbERPy4rCMBTdD/gP4QruxtSiQ6lGEVF0MeD4QHF3aa5t&#10;sbkpTUarXz9ZDLg8nPdk1ppK3KlxpWUFg34EgjizuuRcwfGw+kxAOI+ssbJMCp7kYDbtfEww1fbB&#10;O7rvfS5CCLsUFRTe16mULivIoOvbmjhwV9sY9AE2udQNPkK4qWQcRV/SYMmhocCaFgVlt/2vUZDE&#10;fJLfyS3bvjbr5U8S1/pcXpTqddv5GISn1r/F/+6NVjAahvnhTDgCc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yEPwgAAANwAAAAPAAAAAAAAAAAAAAAAAJgCAABkcnMvZG93&#10;bnJldi54bWxQSwUGAAAAAAQABAD1AAAAhwMAAAAA&#10;" path="m,220r2016,l2016,,,,,220xe" fillcolor="#94b3d6" stroked="f">
                    <v:path arrowok="t" o:connecttype="custom" o:connectlocs="0,9865;2016,9865;2016,9645;0,9645;0,9865" o:connectangles="0,0,0,0,0"/>
                  </v:shape>
                </v:group>
                <v:group id="Group 506" o:spid="_x0000_s1029" style="position:absolute;left:15890;top:9865;width:2016;height:221" coordorigin="15890,9865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507" o:spid="_x0000_s1030" style="position:absolute;left:15890;top:9865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0a48YA&#10;AADcAAAADwAAAGRycy9kb3ducmV2LnhtbESPQWvCQBSE74L/YXkFb7ppUAmpm1CkRQ+C1Ralt0f2&#10;NQlm34bsqml/vVsQPA4z8w2zyHvTiAt1rras4HkSgSAurK65VPD1+T5OQDiPrLGxTAp+yUGeDQcL&#10;TLW98o4ue1+KAGGXooLK+zaV0hUVGXQT2xIH78d2Bn2QXSl1h9cAN42Mo2guDdYcFipsaVlRcdqf&#10;jYIk5oPcJKdi+7devX0kcauP9bdSo6f+9QWEp94/wvf2WiuYTWP4PxOO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0a48YAAADcAAAADwAAAAAAAAAAAAAAAACYAgAAZHJz&#10;L2Rvd25yZXYueG1sUEsFBgAAAAAEAAQA9QAAAIsDAAAAAA==&#10;" path="m,221r2016,l2016,,,,,221xe" fillcolor="#94b3d6" stroked="f">
                    <v:path arrowok="t" o:connecttype="custom" o:connectlocs="0,10086;2016,10086;2016,9865;0,9865;0,10086" o:connectangles="0,0,0,0,0"/>
                  </v:shape>
                </v:group>
                <v:group id="Group 504" o:spid="_x0000_s1031" style="position:absolute;left:15890;top:10086;width:2016;height:221" coordorigin="15890,10086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505" o:spid="_x0000_s1032" style="position:absolute;left:15890;top:10086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gnDMUA&#10;AADcAAAADwAAAGRycy9kb3ducmV2LnhtbESPQWvCQBSE7wX/w/IEb3VjUAmpq4goehCsWlq8PbLP&#10;JJh9G7Krpv31bkHwOMzMN8xk1ppK3KhxpWUFg34EgjizuuRcwddx9Z6AcB5ZY2WZFPySg9m08zbB&#10;VNs77+l28LkIEHYpKii8r1MpXVaQQde3NXHwzrYx6INscqkbvAe4qWQcRWNpsOSwUGBNi4Kyy+Fq&#10;FCQxf8ttcsl2f5v18jOJa/1TnpTqddv5BwhPrX+Fn+2NVjAaDuH/TD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CcMxQAAANwAAAAPAAAAAAAAAAAAAAAAAJgCAABkcnMv&#10;ZG93bnJldi54bWxQSwUGAAAAAAQABAD1AAAAigMAAAAA&#10;" path="m,221r2016,l2016,,,,,221xe" fillcolor="#94b3d6" stroked="f">
                    <v:path arrowok="t" o:connecttype="custom" o:connectlocs="0,10307;2016,10307;2016,10086;0,10086;0,10307" o:connectangles="0,0,0,0,0"/>
                  </v:shape>
                </v:group>
                <v:group id="Group 502" o:spid="_x0000_s1033" style="position:absolute;left:15890;top:10307;width:2016;height:221" coordorigin="15890,10307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503" o:spid="_x0000_s1034" style="position:absolute;left:15890;top:10307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Yc4MYA&#10;AADcAAAADwAAAGRycy9kb3ducmV2LnhtbESPQWvCQBSE74X+h+UVeqsbQ5UQ3QQpLfVQqKaieHtk&#10;n0kw+zZktxr7611B6HGYmW+YeT6YVpyod41lBeNRBIK4tLrhSsHm5+MlAeE8ssbWMim4kIM8e3yY&#10;Y6rtmdd0KnwlAoRdigpq77tUSlfWZNCNbEccvIPtDfog+0rqHs8BbloZR9FUGmw4LNTY0VtN5bH4&#10;NQqSmLfyKzmW33/Lz/dVEnd61+yVen4aFjMQngb/H763l1rB5HUKtzPh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Yc4MYAAADcAAAADwAAAAAAAAAAAAAAAACYAgAAZHJz&#10;L2Rvd25yZXYueG1sUEsFBgAAAAAEAAQA9QAAAIsDAAAAAA==&#10;" path="m,221r2016,l2016,,,,,221xe" fillcolor="#94b3d6" stroked="f">
                    <v:path arrowok="t" o:connecttype="custom" o:connectlocs="0,10528;2016,10528;2016,10307;0,10307;0,10528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90360" behindDoc="1" locked="0" layoutInCell="1" allowOverlap="1" wp14:anchorId="04059B35" wp14:editId="5B9A8BF4">
                <wp:simplePos x="0" y="0"/>
                <wp:positionH relativeFrom="page">
                  <wp:posOffset>7127240</wp:posOffset>
                </wp:positionH>
                <wp:positionV relativeFrom="page">
                  <wp:posOffset>6965950</wp:posOffset>
                </wp:positionV>
                <wp:extent cx="1786255" cy="1087120"/>
                <wp:effectExtent l="2540" t="3175" r="1905" b="0"/>
                <wp:wrapNone/>
                <wp:docPr id="533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6255" cy="1087120"/>
                          <a:chOff x="11224" y="10970"/>
                          <a:chExt cx="2813" cy="1712"/>
                        </a:xfrm>
                      </wpg:grpSpPr>
                      <pic:pic xmlns:pic="http://schemas.openxmlformats.org/drawingml/2006/picture">
                        <pic:nvPicPr>
                          <pic:cNvPr id="534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24" y="10970"/>
                            <a:ext cx="2813" cy="1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7" y="11495"/>
                            <a:ext cx="26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7" y="11716"/>
                            <a:ext cx="26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7" y="11937"/>
                            <a:ext cx="26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2A7B3C" id="Group 496" o:spid="_x0000_s1026" style="position:absolute;margin-left:561.2pt;margin-top:548.5pt;width:140.65pt;height:85.6pt;z-index:-226120;mso-position-horizontal-relative:page;mso-position-vertical-relative:page" coordorigin="11224,10970" coordsize="2813,1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">
                <v:shape id="Picture 500" o:spid="_x0000_s1027" type="#_x0000_t75" style="position:absolute;left:11224;top:10970;width:2813;height:1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vVVnHAAAA3AAAAA8AAABkcnMvZG93bnJldi54bWxEj8FuwjAQRO9I/IO1SL0gcEoLrVIMKlSt&#10;uHAIcOltiZckEK8j2w3p39eVkDiOZuaNZr7sTC1acr6yrOBxnIAgzq2uuFBw2H+OXkH4gKyxtkwK&#10;fsnDctHvzTHV9soZtbtQiAhhn6KCMoQmldLnJRn0Y9sQR+9kncEQpSukdniNcFPLSZLMpMGK40KJ&#10;Da1Lyi+7H6PgJQ/br1Xm9t/V+nTAj9lx2J6PSj0Muvc3EIG6cA/f2hutYPr0DP9n4hGQi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yvVVnHAAAA3AAAAA8AAAAAAAAAAAAA&#10;AAAAnwIAAGRycy9kb3ducmV2LnhtbFBLBQYAAAAABAAEAPcAAACTAwAAAAA=&#10;">
                  <v:imagedata r:id="rId73" o:title=""/>
                </v:shape>
                <v:shape id="Picture 499" o:spid="_x0000_s1028" type="#_x0000_t75" style="position:absolute;left:11317;top:11495;width:262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u5+nGAAAA3AAAAA8AAABkcnMvZG93bnJldi54bWxEj0FrwkAUhO9C/8PyCl5EN9pGJbqKCFLp&#10;oaVRPD+yzyRt9m3cXTX9991CocdhZr5hluvONOJGzteWFYxHCQjiwuqaSwXHw244B+EDssbGMin4&#10;Jg/r1UNviZm2d/6gWx5KESHsM1RQhdBmUvqiIoN+ZFvi6J2tMxiidKXUDu8Rbho5SZKpNFhzXKiw&#10;pW1FxVd+NQpe2/fP51N6YXrZN/lMjwdHt3tTqv/YbRYgAnXhP/zX3msF6VMKv2fiEZC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C7n6cYAAADcAAAADwAAAAAAAAAAAAAA&#10;AACfAgAAZHJzL2Rvd25yZXYueG1sUEsFBgAAAAAEAAQA9wAAAJIDAAAAAA==&#10;">
                  <v:imagedata r:id="rId74" o:title=""/>
                </v:shape>
                <v:shape id="Picture 498" o:spid="_x0000_s1029" type="#_x0000_t75" style="position:absolute;left:11317;top:11716;width:262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xdzvFAAAA3AAAAA8AAABkcnMvZG93bnJldi54bWxEj09rwkAUxO8Fv8PyBC9FN9oqGl2lFQr1&#10;4n/vj+wziWbfhuzWpH76riD0OMzMb5jZojGFuFHlcssK+r0IBHFidc6pguPhqzsG4TyyxsIyKfgl&#10;B4t562WGsbY17+i296kIEHYxKsi8L2MpXZKRQdezJXHwzrYy6IOsUqkrrAPcFHIQRSNpMOewkGFJ&#10;y4yS6/7HKNg2dxq8TurJ5v2+GV/kav3ZP5FSnXbzMQXhqfH/4Wf7WysYvo3gcSYcAT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cXc7xQAAANwAAAAPAAAAAAAAAAAAAAAA&#10;AJ8CAABkcnMvZG93bnJldi54bWxQSwUGAAAAAAQABAD3AAAAkQMAAAAA&#10;">
                  <v:imagedata r:id="rId75" o:title=""/>
                </v:shape>
                <v:shape id="Picture 497" o:spid="_x0000_s1030" type="#_x0000_t75" style="position:absolute;left:11317;top:11937;width:262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w3AXGAAAA3AAAAA8AAABkcnMvZG93bnJldi54bWxEj0FrwkAUhO9C/8PyCr2IbqzaSOoqUhCl&#10;B0ujeH5kX5O02bdxd6vx37sFocdhZr5h5svONOJMzteWFYyGCQjiwuqaSwWH/XowA+EDssbGMim4&#10;kofl4qE3x0zbC3/SOQ+liBD2GSqoQmgzKX1RkUE/tC1x9L6sMxiidKXUDi8Rbhr5nCQv0mDNcaHC&#10;lt4qKn7yX6Pgvf34nhynJ6bNtslTPeof3Hqn1NNjt3oFEagL/+F7e6sVTMcp/J2JR0A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7DcBcYAAADcAAAADwAAAAAAAAAAAAAA&#10;AACfAgAAZHJzL2Rvd25yZXYueG1sUEsFBgAAAAAEAAQA9wAAAJIDAAAAAA==&#10;">
                  <v:imagedata r:id="rId7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90384" behindDoc="1" locked="0" layoutInCell="1" allowOverlap="1" wp14:anchorId="04059B36" wp14:editId="6A7F0B00">
                <wp:simplePos x="0" y="0"/>
                <wp:positionH relativeFrom="page">
                  <wp:posOffset>10090150</wp:posOffset>
                </wp:positionH>
                <wp:positionV relativeFrom="page">
                  <wp:posOffset>7089140</wp:posOffset>
                </wp:positionV>
                <wp:extent cx="1280160" cy="842010"/>
                <wp:effectExtent l="3175" t="2540" r="2540" b="3175"/>
                <wp:wrapNone/>
                <wp:docPr id="520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160" cy="842010"/>
                          <a:chOff x="15890" y="11164"/>
                          <a:chExt cx="2016" cy="1326"/>
                        </a:xfrm>
                      </wpg:grpSpPr>
                      <wpg:grpSp>
                        <wpg:cNvPr id="521" name="Group 494"/>
                        <wpg:cNvGrpSpPr>
                          <a:grpSpLocks/>
                        </wpg:cNvGrpSpPr>
                        <wpg:grpSpPr bwMode="auto">
                          <a:xfrm>
                            <a:off x="15890" y="11164"/>
                            <a:ext cx="2016" cy="221"/>
                            <a:chOff x="15890" y="11164"/>
                            <a:chExt cx="2016" cy="221"/>
                          </a:xfrm>
                        </wpg:grpSpPr>
                        <wps:wsp>
                          <wps:cNvPr id="522" name="Freeform 495"/>
                          <wps:cNvSpPr>
                            <a:spLocks/>
                          </wps:cNvSpPr>
                          <wps:spPr bwMode="auto">
                            <a:xfrm>
                              <a:off x="15890" y="11164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11385 11164"/>
                                <a:gd name="T3" fmla="*/ 11385 h 221"/>
                                <a:gd name="T4" fmla="+- 0 17906 15890"/>
                                <a:gd name="T5" fmla="*/ T4 w 2016"/>
                                <a:gd name="T6" fmla="+- 0 11385 11164"/>
                                <a:gd name="T7" fmla="*/ 11385 h 221"/>
                                <a:gd name="T8" fmla="+- 0 17906 15890"/>
                                <a:gd name="T9" fmla="*/ T8 w 2016"/>
                                <a:gd name="T10" fmla="+- 0 11164 11164"/>
                                <a:gd name="T11" fmla="*/ 11164 h 221"/>
                                <a:gd name="T12" fmla="+- 0 15890 15890"/>
                                <a:gd name="T13" fmla="*/ T12 w 2016"/>
                                <a:gd name="T14" fmla="+- 0 11164 11164"/>
                                <a:gd name="T15" fmla="*/ 11164 h 221"/>
                                <a:gd name="T16" fmla="+- 0 15890 15890"/>
                                <a:gd name="T17" fmla="*/ T16 w 2016"/>
                                <a:gd name="T18" fmla="+- 0 11385 11164"/>
                                <a:gd name="T19" fmla="*/ 1138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7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492"/>
                        <wpg:cNvGrpSpPr>
                          <a:grpSpLocks/>
                        </wpg:cNvGrpSpPr>
                        <wpg:grpSpPr bwMode="auto">
                          <a:xfrm>
                            <a:off x="15890" y="11385"/>
                            <a:ext cx="2016" cy="221"/>
                            <a:chOff x="15890" y="11385"/>
                            <a:chExt cx="2016" cy="221"/>
                          </a:xfrm>
                        </wpg:grpSpPr>
                        <wps:wsp>
                          <wps:cNvPr id="524" name="Freeform 493"/>
                          <wps:cNvSpPr>
                            <a:spLocks/>
                          </wps:cNvSpPr>
                          <wps:spPr bwMode="auto">
                            <a:xfrm>
                              <a:off x="15890" y="11385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11605 11385"/>
                                <a:gd name="T3" fmla="*/ 11605 h 221"/>
                                <a:gd name="T4" fmla="+- 0 17906 15890"/>
                                <a:gd name="T5" fmla="*/ T4 w 2016"/>
                                <a:gd name="T6" fmla="+- 0 11605 11385"/>
                                <a:gd name="T7" fmla="*/ 11605 h 221"/>
                                <a:gd name="T8" fmla="+- 0 17906 15890"/>
                                <a:gd name="T9" fmla="*/ T8 w 2016"/>
                                <a:gd name="T10" fmla="+- 0 11385 11385"/>
                                <a:gd name="T11" fmla="*/ 11385 h 221"/>
                                <a:gd name="T12" fmla="+- 0 15890 15890"/>
                                <a:gd name="T13" fmla="*/ T12 w 2016"/>
                                <a:gd name="T14" fmla="+- 0 11385 11385"/>
                                <a:gd name="T15" fmla="*/ 11385 h 221"/>
                                <a:gd name="T16" fmla="+- 0 15890 15890"/>
                                <a:gd name="T17" fmla="*/ T16 w 2016"/>
                                <a:gd name="T18" fmla="+- 0 11605 11385"/>
                                <a:gd name="T19" fmla="*/ 1160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0"/>
                                  </a:moveTo>
                                  <a:lnTo>
                                    <a:pt x="2016" y="220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7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490"/>
                        <wpg:cNvGrpSpPr>
                          <a:grpSpLocks/>
                        </wpg:cNvGrpSpPr>
                        <wpg:grpSpPr bwMode="auto">
                          <a:xfrm>
                            <a:off x="15890" y="11605"/>
                            <a:ext cx="2016" cy="221"/>
                            <a:chOff x="15890" y="11605"/>
                            <a:chExt cx="2016" cy="221"/>
                          </a:xfrm>
                        </wpg:grpSpPr>
                        <wps:wsp>
                          <wps:cNvPr id="526" name="Freeform 491"/>
                          <wps:cNvSpPr>
                            <a:spLocks/>
                          </wps:cNvSpPr>
                          <wps:spPr bwMode="auto">
                            <a:xfrm>
                              <a:off x="15890" y="11605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11826 11605"/>
                                <a:gd name="T3" fmla="*/ 11826 h 221"/>
                                <a:gd name="T4" fmla="+- 0 17906 15890"/>
                                <a:gd name="T5" fmla="*/ T4 w 2016"/>
                                <a:gd name="T6" fmla="+- 0 11826 11605"/>
                                <a:gd name="T7" fmla="*/ 11826 h 221"/>
                                <a:gd name="T8" fmla="+- 0 17906 15890"/>
                                <a:gd name="T9" fmla="*/ T8 w 2016"/>
                                <a:gd name="T10" fmla="+- 0 11605 11605"/>
                                <a:gd name="T11" fmla="*/ 11605 h 221"/>
                                <a:gd name="T12" fmla="+- 0 15890 15890"/>
                                <a:gd name="T13" fmla="*/ T12 w 2016"/>
                                <a:gd name="T14" fmla="+- 0 11605 11605"/>
                                <a:gd name="T15" fmla="*/ 11605 h 221"/>
                                <a:gd name="T16" fmla="+- 0 15890 15890"/>
                                <a:gd name="T17" fmla="*/ T16 w 2016"/>
                                <a:gd name="T18" fmla="+- 0 11826 11605"/>
                                <a:gd name="T19" fmla="*/ 1182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7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488"/>
                        <wpg:cNvGrpSpPr>
                          <a:grpSpLocks/>
                        </wpg:cNvGrpSpPr>
                        <wpg:grpSpPr bwMode="auto">
                          <a:xfrm>
                            <a:off x="15890" y="11826"/>
                            <a:ext cx="2016" cy="221"/>
                            <a:chOff x="15890" y="11826"/>
                            <a:chExt cx="2016" cy="221"/>
                          </a:xfrm>
                        </wpg:grpSpPr>
                        <wps:wsp>
                          <wps:cNvPr id="528" name="Freeform 489"/>
                          <wps:cNvSpPr>
                            <a:spLocks/>
                          </wps:cNvSpPr>
                          <wps:spPr bwMode="auto">
                            <a:xfrm>
                              <a:off x="15890" y="11826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12047 11826"/>
                                <a:gd name="T3" fmla="*/ 12047 h 221"/>
                                <a:gd name="T4" fmla="+- 0 17906 15890"/>
                                <a:gd name="T5" fmla="*/ T4 w 2016"/>
                                <a:gd name="T6" fmla="+- 0 12047 11826"/>
                                <a:gd name="T7" fmla="*/ 12047 h 221"/>
                                <a:gd name="T8" fmla="+- 0 17906 15890"/>
                                <a:gd name="T9" fmla="*/ T8 w 2016"/>
                                <a:gd name="T10" fmla="+- 0 11826 11826"/>
                                <a:gd name="T11" fmla="*/ 11826 h 221"/>
                                <a:gd name="T12" fmla="+- 0 15890 15890"/>
                                <a:gd name="T13" fmla="*/ T12 w 2016"/>
                                <a:gd name="T14" fmla="+- 0 11826 11826"/>
                                <a:gd name="T15" fmla="*/ 11826 h 221"/>
                                <a:gd name="T16" fmla="+- 0 15890 15890"/>
                                <a:gd name="T17" fmla="*/ T16 w 2016"/>
                                <a:gd name="T18" fmla="+- 0 12047 11826"/>
                                <a:gd name="T19" fmla="*/ 1204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7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486"/>
                        <wpg:cNvGrpSpPr>
                          <a:grpSpLocks/>
                        </wpg:cNvGrpSpPr>
                        <wpg:grpSpPr bwMode="auto">
                          <a:xfrm>
                            <a:off x="15890" y="12047"/>
                            <a:ext cx="2016" cy="221"/>
                            <a:chOff x="15890" y="12047"/>
                            <a:chExt cx="2016" cy="221"/>
                          </a:xfrm>
                        </wpg:grpSpPr>
                        <wps:wsp>
                          <wps:cNvPr id="530" name="Freeform 487"/>
                          <wps:cNvSpPr>
                            <a:spLocks/>
                          </wps:cNvSpPr>
                          <wps:spPr bwMode="auto">
                            <a:xfrm>
                              <a:off x="15890" y="12047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12268 12047"/>
                                <a:gd name="T3" fmla="*/ 12268 h 221"/>
                                <a:gd name="T4" fmla="+- 0 17906 15890"/>
                                <a:gd name="T5" fmla="*/ T4 w 2016"/>
                                <a:gd name="T6" fmla="+- 0 12268 12047"/>
                                <a:gd name="T7" fmla="*/ 12268 h 221"/>
                                <a:gd name="T8" fmla="+- 0 17906 15890"/>
                                <a:gd name="T9" fmla="*/ T8 w 2016"/>
                                <a:gd name="T10" fmla="+- 0 12047 12047"/>
                                <a:gd name="T11" fmla="*/ 12047 h 221"/>
                                <a:gd name="T12" fmla="+- 0 15890 15890"/>
                                <a:gd name="T13" fmla="*/ T12 w 2016"/>
                                <a:gd name="T14" fmla="+- 0 12047 12047"/>
                                <a:gd name="T15" fmla="*/ 12047 h 221"/>
                                <a:gd name="T16" fmla="+- 0 15890 15890"/>
                                <a:gd name="T17" fmla="*/ T16 w 2016"/>
                                <a:gd name="T18" fmla="+- 0 12268 12047"/>
                                <a:gd name="T19" fmla="*/ 1226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7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484"/>
                        <wpg:cNvGrpSpPr>
                          <a:grpSpLocks/>
                        </wpg:cNvGrpSpPr>
                        <wpg:grpSpPr bwMode="auto">
                          <a:xfrm>
                            <a:off x="15890" y="12268"/>
                            <a:ext cx="2016" cy="222"/>
                            <a:chOff x="15890" y="12268"/>
                            <a:chExt cx="2016" cy="222"/>
                          </a:xfrm>
                        </wpg:grpSpPr>
                        <wps:wsp>
                          <wps:cNvPr id="532" name="Freeform 485"/>
                          <wps:cNvSpPr>
                            <a:spLocks/>
                          </wps:cNvSpPr>
                          <wps:spPr bwMode="auto">
                            <a:xfrm>
                              <a:off x="15890" y="12268"/>
                              <a:ext cx="2016" cy="222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12489 12268"/>
                                <a:gd name="T3" fmla="*/ 12489 h 222"/>
                                <a:gd name="T4" fmla="+- 0 17906 15890"/>
                                <a:gd name="T5" fmla="*/ T4 w 2016"/>
                                <a:gd name="T6" fmla="+- 0 12489 12268"/>
                                <a:gd name="T7" fmla="*/ 12489 h 222"/>
                                <a:gd name="T8" fmla="+- 0 17906 15890"/>
                                <a:gd name="T9" fmla="*/ T8 w 2016"/>
                                <a:gd name="T10" fmla="+- 0 12268 12268"/>
                                <a:gd name="T11" fmla="*/ 12268 h 222"/>
                                <a:gd name="T12" fmla="+- 0 15890 15890"/>
                                <a:gd name="T13" fmla="*/ T12 w 2016"/>
                                <a:gd name="T14" fmla="+- 0 12268 12268"/>
                                <a:gd name="T15" fmla="*/ 12268 h 222"/>
                                <a:gd name="T16" fmla="+- 0 15890 15890"/>
                                <a:gd name="T17" fmla="*/ T16 w 2016"/>
                                <a:gd name="T18" fmla="+- 0 12489 12268"/>
                                <a:gd name="T19" fmla="*/ 12489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2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7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DA053" id="Group 483" o:spid="_x0000_s1026" style="position:absolute;margin-left:794.5pt;margin-top:558.2pt;width:100.8pt;height:66.3pt;z-index:-226096;mso-position-horizontal-relative:page;mso-position-vertical-relative:page" coordorigin="15890,11164" coordsize="2016,1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">
                <v:group id="Group 494" o:spid="_x0000_s1027" style="position:absolute;left:15890;top:11164;width:2016;height:221" coordorigin="15890,11164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495" o:spid="_x0000_s1028" style="position:absolute;left:15890;top:11164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IIwMQA&#10;AADcAAAADwAAAGRycy9kb3ducmV2LnhtbESPQWvCQBSE74L/YXmF3nSTgEWiq7SKtFAQTAteH7vP&#10;JDb7NmRXTf31riB4HGbmG2a+7G0jztT52rGCdJyAINbO1Fwq+P3ZjKYgfEA22DgmBf/kYbkYDuaY&#10;G3fhHZ2LUIoIYZ+jgiqENpfS64os+rFriaN3cJ3FEGVXStPhJcJtI7MkeZMWa44LFba0qkj/FSer&#10;oE2v6aetXVFqvbl+b+V6sv84KvX60r/PQATqwzP8aH8ZBZMsg/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SCMDEAAAA3AAAAA8AAAAAAAAAAAAAAAAAmAIAAGRycy9k&#10;b3ducmV2LnhtbFBLBQYAAAAABAAEAPUAAACJAwAAAAA=&#10;" path="m,221r2016,l2016,,,,,221xe" fillcolor="#f4f7e9" stroked="f">
                    <v:path arrowok="t" o:connecttype="custom" o:connectlocs="0,11385;2016,11385;2016,11164;0,11164;0,11385" o:connectangles="0,0,0,0,0"/>
                  </v:shape>
                </v:group>
                <v:group id="Group 492" o:spid="_x0000_s1029" style="position:absolute;left:15890;top:11385;width:2016;height:221" coordorigin="15890,11385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493" o:spid="_x0000_s1030" style="position:absolute;left:15890;top:11385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c1L8UA&#10;AADcAAAADwAAAGRycy9kb3ducmV2LnhtbESPQWvCQBSE7wX/w/IEb3UT0VKiq6hFLAiFRsHrY/eZ&#10;RLNvQ3ar0V/fFQo9DjPzDTNbdLYWV2p95VhBOkxAEGtnKi4UHPab13cQPiAbrB2Tgjt5WMx7LzPM&#10;jLvxN13zUIgIYZ+hgjKEJpPS65Is+qFriKN3cq3FEGVbSNPiLcJtLUdJ8iYtVhwXSmxoXZK+5D9W&#10;QZM+0q2tXF5ovXnsvuTH5Lg6KzXod8spiEBd+A//tT+NgsloDM8z8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NzUvxQAAANwAAAAPAAAAAAAAAAAAAAAAAJgCAABkcnMv&#10;ZG93bnJldi54bWxQSwUGAAAAAAQABAD1AAAAigMAAAAA&#10;" path="m,220r2016,l2016,,,,,220xe" fillcolor="#f4f7e9" stroked="f">
                    <v:path arrowok="t" o:connecttype="custom" o:connectlocs="0,11605;2016,11605;2016,11385;0,11385;0,11605" o:connectangles="0,0,0,0,0"/>
                  </v:shape>
                </v:group>
                <v:group id="Group 490" o:spid="_x0000_s1031" style="position:absolute;left:15890;top:11605;width:2016;height:221" coordorigin="15890,11605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491" o:spid="_x0000_s1032" style="position:absolute;left:15890;top:11605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Ow8UA&#10;AADcAAAADwAAAGRycy9kb3ducmV2LnhtbESP3WrCQBSE74W+w3IKvTObBBSJrqE/iIVCwVjo7WH3&#10;mKTNng3ZVVOfvisIXg4z8w2zKkfbiRMNvnWsIEtSEMTamZZrBV/7zXQBwgdkg51jUvBHHsr1w2SF&#10;hXFn3tGpCrWIEPYFKmhC6AspvW7Iok9cTxy9gxsshiiHWpoBzxFuO5mn6VxabDkuNNjTa0P6tzpa&#10;BX12yba2dVWt9eby8SnfZt8vP0o9PY7PSxCBxnAP39rvRsEsn8P1TDw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Q7DxQAAANwAAAAPAAAAAAAAAAAAAAAAAJgCAABkcnMv&#10;ZG93bnJldi54bWxQSwUGAAAAAAQABAD1AAAAigMAAAAA&#10;" path="m,221r2016,l2016,,,,,221xe" fillcolor="#f4f7e9" stroked="f">
                    <v:path arrowok="t" o:connecttype="custom" o:connectlocs="0,11826;2016,11826;2016,11605;0,11605;0,11826" o:connectangles="0,0,0,0,0"/>
                  </v:shape>
                </v:group>
                <v:group id="Group 488" o:spid="_x0000_s1033" style="position:absolute;left:15890;top:11826;width:2016;height:221" coordorigin="15890,11826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489" o:spid="_x0000_s1034" style="position:absolute;left:15890;top:11826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o/KsEA&#10;AADcAAAADwAAAGRycy9kb3ducmV2LnhtbERPy4rCMBTdC/5DuII7TSs4SMcoPhCFAcEqzPaS3Gk7&#10;NjeliVr9erMYmOXhvOfLztbiTq2vHCtIxwkIYu1MxYWCy3k3moHwAdlg7ZgUPMnDctHvzTEz7sEn&#10;uuehEDGEfYYKyhCaTEqvS7Lox64hjtyPay2GCNtCmhYfMdzWcpIkH9JixbGhxIY2JelrfrMKmvSV&#10;7m3l8kLr3evrKLfT7/WvUsNBt/oEEagL/+I/98EomE7i2ngmHg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6PyrBAAAA3AAAAA8AAAAAAAAAAAAAAAAAmAIAAGRycy9kb3du&#10;cmV2LnhtbFBLBQYAAAAABAAEAPUAAACGAwAAAAA=&#10;" path="m,221r2016,l2016,,,,,221xe" fillcolor="#f4f7e9" stroked="f">
                    <v:path arrowok="t" o:connecttype="custom" o:connectlocs="0,12047;2016,12047;2016,11826;0,11826;0,12047" o:connectangles="0,0,0,0,0"/>
                  </v:shape>
                </v:group>
                <v:group id="Group 486" o:spid="_x0000_s1035" style="position:absolute;left:15890;top:12047;width:2016;height:221" coordorigin="15890,12047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487" o:spid="_x0000_s1036" style="position:absolute;left:15890;top:12047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Wl8cIA&#10;AADcAAAADwAAAGRycy9kb3ducmV2LnhtbERPXWvCMBR9F/wP4Qp7s2knyuiMog6ZIAxWhb1ekru2&#10;s7kpTdTqrzcPAx8P53u+7G0jLtT52rGCLElBEGtnai4VHA/b8RsIH5ANNo5JwY08LBfDwRxz4678&#10;TZcilCKGsM9RQRVCm0vpdUUWfeJa4sj9us5iiLArpenwGsNtI1/TdCYt1hwbKmxpU5E+FWeroM3u&#10;2aetXVFqvb3vv+TH9Gf9p9TLqF+9gwjUh6f4370zCqaTOD+eiUd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1aXxwgAAANwAAAAPAAAAAAAAAAAAAAAAAJgCAABkcnMvZG93&#10;bnJldi54bWxQSwUGAAAAAAQABAD1AAAAhwMAAAAA&#10;" path="m,221r2016,l2016,,,,,221xe" fillcolor="#f4f7e9" stroked="f">
                    <v:path arrowok="t" o:connecttype="custom" o:connectlocs="0,12268;2016,12268;2016,12047;0,12047;0,12268" o:connectangles="0,0,0,0,0"/>
                  </v:shape>
                </v:group>
                <v:group id="Group 484" o:spid="_x0000_s1037" style="position:absolute;left:15890;top:12268;width:2016;height:222" coordorigin="15890,12268" coordsize="2016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485" o:spid="_x0000_s1038" style="position:absolute;left:15890;top:12268;width:2016;height:222;visibility:visible;mso-wrap-style:square;v-text-anchor:top" coordsize="2016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JUE8UA&#10;AADcAAAADwAAAGRycy9kb3ducmV2LnhtbESP3WoCMRSE7wu+QzhC72rWLVZZjSKFgtBa8OcBDpvj&#10;ZtnNyZpE3fbpTaHg5TAz3zCLVW9bcSUfascKxqMMBHHpdM2VguPh42UGIkRkja1jUvBDAVbLwdMC&#10;C+1uvKPrPlYiQTgUqMDE2BVShtKQxTByHXHyTs5bjEn6SmqPtwS3rcyz7E1arDktGOzo3VDZ7C9W&#10;weHX52YXfbX9mnzW0++8Ofu2Uep52K/nICL18RH+b2+0gslrDn9n0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8lQTxQAAANwAAAAPAAAAAAAAAAAAAAAAAJgCAABkcnMv&#10;ZG93bnJldi54bWxQSwUGAAAAAAQABAD1AAAAigMAAAAA&#10;" path="m,221r2016,l2016,,,,,221xe" fillcolor="#f4f7e9" stroked="f">
                    <v:path arrowok="t" o:connecttype="custom" o:connectlocs="0,12489;2016,12489;2016,12268;0,12268;0,1248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Table</w:t>
      </w:r>
      <w:r>
        <w:rPr>
          <w:rFonts w:ascii="Century Gothic" w:eastAsia="Century Gothic" w:hAnsi="Century Gothic" w:cs="Century Gothic"/>
          <w:b/>
          <w:bCs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"/>
          <w:sz w:val="20"/>
          <w:szCs w:val="20"/>
        </w:rPr>
        <w:t>3c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: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demands,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priority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watering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2017–18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outlook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coming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years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Murrumbidgee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catchment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–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>HIGH</w:t>
      </w:r>
      <w:r>
        <w:rPr>
          <w:rFonts w:ascii="Century Gothic" w:eastAsia="Century Gothic" w:hAnsi="Century Gothic" w:cs="Century Gothic"/>
          <w:spacing w:val="-7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  <w:u w:val="single" w:color="000000"/>
        </w:rPr>
        <w:t>to</w:t>
      </w:r>
      <w:r>
        <w:rPr>
          <w:rFonts w:ascii="Century Gothic" w:eastAsia="Century Gothic" w:hAnsi="Century Gothic" w:cs="Century Gothic"/>
          <w:spacing w:val="-8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>VERY</w:t>
      </w:r>
      <w:r>
        <w:rPr>
          <w:rFonts w:ascii="Century Gothic" w:eastAsia="Century Gothic" w:hAnsi="Century Gothic" w:cs="Century Gothic"/>
          <w:spacing w:val="-6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>HIGH</w:t>
      </w:r>
      <w:r>
        <w:rPr>
          <w:rFonts w:ascii="Century Gothic" w:eastAsia="Century Gothic" w:hAnsi="Century Gothic" w:cs="Century Gothic"/>
          <w:spacing w:val="-5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RESOURCE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AVAILABILITY/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WET-VERY</w:t>
      </w:r>
      <w:r>
        <w:rPr>
          <w:rFonts w:ascii="Century Gothic" w:eastAsia="Century Gothic" w:hAnsi="Century Gothic" w:cs="Century Gothic"/>
          <w:b/>
          <w:bCs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WET</w:t>
      </w:r>
      <w:r>
        <w:rPr>
          <w:rFonts w:ascii="Century Gothic" w:eastAsia="Century Gothic" w:hAnsi="Century Gothic" w:cs="Century Gothic"/>
          <w:b/>
          <w:bCs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INFLOW</w:t>
      </w:r>
      <w:r>
        <w:rPr>
          <w:rFonts w:ascii="Century Gothic" w:eastAsia="Century Gothic" w:hAnsi="Century Gothic" w:cs="Century Gothic"/>
          <w:b/>
          <w:bCs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SCENARIO</w:t>
      </w:r>
      <w:r>
        <w:rPr>
          <w:rFonts w:ascii="Century Gothic" w:eastAsia="Century Gothic" w:hAnsi="Century Gothic" w:cs="Century Gothic"/>
          <w:b/>
          <w:bCs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in</w:t>
      </w:r>
      <w:r>
        <w:rPr>
          <w:rFonts w:ascii="Century Gothic" w:eastAsia="Century Gothic" w:hAnsi="Century Gothic" w:cs="Century Gothic"/>
          <w:b/>
          <w:bCs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2017–18</w:t>
      </w:r>
    </w:p>
    <w:p w14:paraId="040593E2" w14:textId="77777777" w:rsidR="00700F7C" w:rsidRDefault="00700F7C">
      <w:pPr>
        <w:spacing w:before="11"/>
        <w:rPr>
          <w:rFonts w:ascii="Century Gothic" w:eastAsia="Century Gothic" w:hAnsi="Century Gothic" w:cs="Century Gothic"/>
          <w:b/>
          <w:bCs/>
          <w:sz w:val="17"/>
          <w:szCs w:val="17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9"/>
        <w:gridCol w:w="3113"/>
        <w:gridCol w:w="2276"/>
        <w:gridCol w:w="1008"/>
        <w:gridCol w:w="1008"/>
        <w:gridCol w:w="1001"/>
        <w:gridCol w:w="2842"/>
        <w:gridCol w:w="1731"/>
        <w:gridCol w:w="2232"/>
        <w:gridCol w:w="1731"/>
        <w:gridCol w:w="1512"/>
        <w:gridCol w:w="1500"/>
      </w:tblGrid>
      <w:tr w:rsidR="00700F7C" w14:paraId="040593F1" w14:textId="77777777">
        <w:trPr>
          <w:trHeight w:hRule="exact" w:val="449"/>
        </w:trPr>
        <w:tc>
          <w:tcPr>
            <w:tcW w:w="2069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3E3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3E4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3E5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3E6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3E7" w14:textId="77777777" w:rsidR="00700F7C" w:rsidRDefault="00700F7C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b/>
                <w:bCs/>
                <w:sz w:val="21"/>
                <w:szCs w:val="21"/>
              </w:rPr>
            </w:pPr>
          </w:p>
          <w:p w14:paraId="040593E8" w14:textId="77777777" w:rsidR="00700F7C" w:rsidRDefault="002F10C5">
            <w:pPr>
              <w:pStyle w:val="TableParagraph"/>
              <w:ind w:left="11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-1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assets</w:t>
            </w:r>
          </w:p>
        </w:tc>
        <w:tc>
          <w:tcPr>
            <w:tcW w:w="5389" w:type="dxa"/>
            <w:gridSpan w:val="2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3E9" w14:textId="77777777" w:rsidR="00700F7C" w:rsidRDefault="00700F7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040593EA" w14:textId="77777777" w:rsidR="00700F7C" w:rsidRDefault="002F10C5">
            <w:pPr>
              <w:pStyle w:val="TableParagraph"/>
              <w:ind w:righ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Indicative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</w:p>
          <w:p w14:paraId="040593EB" w14:textId="77777777" w:rsidR="00700F7C" w:rsidRDefault="002F10C5">
            <w:pPr>
              <w:pStyle w:val="TableParagraph"/>
              <w:ind w:right="2"/>
              <w:jc w:val="center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(for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all</w:t>
            </w:r>
            <w:r>
              <w:rPr>
                <w:rFonts w:ascii="Century Gothic"/>
                <w:b/>
                <w:spacing w:val="-3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sources</w:t>
            </w:r>
            <w:r>
              <w:rPr>
                <w:rFonts w:ascii="Century Gothic"/>
                <w:b/>
                <w:spacing w:val="-4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of</w:t>
            </w:r>
            <w:r>
              <w:rPr>
                <w:rFonts w:ascii="Century Gothic"/>
                <w:b/>
                <w:spacing w:val="-2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water</w:t>
            </w:r>
            <w:r>
              <w:rPr>
                <w:rFonts w:ascii="Century Gothic"/>
                <w:b/>
                <w:spacing w:val="-2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in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the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system)</w:t>
            </w:r>
            <w:r>
              <w:rPr>
                <w:rFonts w:ascii="Century Gothic"/>
                <w:b/>
                <w:spacing w:val="-1"/>
                <w:position w:val="5"/>
                <w:sz w:val="12"/>
              </w:rPr>
              <w:t>11</w:t>
            </w:r>
          </w:p>
        </w:tc>
        <w:tc>
          <w:tcPr>
            <w:tcW w:w="3017" w:type="dxa"/>
            <w:gridSpan w:val="3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3EC" w14:textId="77777777" w:rsidR="00700F7C" w:rsidRDefault="002F10C5">
            <w:pPr>
              <w:pStyle w:val="TableParagraph"/>
              <w:spacing w:before="96"/>
              <w:ind w:left="358" w:firstLine="43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Watering</w:t>
            </w:r>
            <w:r>
              <w:rPr>
                <w:rFonts w:ascii="Century Gothic"/>
                <w:b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history</w:t>
            </w:r>
          </w:p>
          <w:p w14:paraId="040593ED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3EE" w14:textId="77777777" w:rsidR="00700F7C" w:rsidRDefault="002F10C5">
            <w:pPr>
              <w:pStyle w:val="TableParagraph"/>
              <w:spacing w:before="128"/>
              <w:ind w:left="35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(from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all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sources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water)</w:t>
            </w:r>
          </w:p>
        </w:tc>
        <w:tc>
          <w:tcPr>
            <w:tcW w:w="6805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3EF" w14:textId="77777777" w:rsidR="00700F7C" w:rsidRDefault="002F10C5">
            <w:pPr>
              <w:pStyle w:val="TableParagraph"/>
              <w:spacing w:before="96"/>
              <w:ind w:righ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2017-18</w:t>
            </w:r>
          </w:p>
        </w:tc>
        <w:tc>
          <w:tcPr>
            <w:tcW w:w="4743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3F0" w14:textId="77777777" w:rsidR="00700F7C" w:rsidRDefault="002F10C5">
            <w:pPr>
              <w:pStyle w:val="TableParagraph"/>
              <w:spacing w:before="96"/>
              <w:ind w:left="97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Implications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for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future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demands</w:t>
            </w:r>
          </w:p>
        </w:tc>
      </w:tr>
      <w:tr w:rsidR="00700F7C" w14:paraId="0405940B" w14:textId="77777777">
        <w:trPr>
          <w:trHeight w:hRule="exact" w:val="691"/>
        </w:trPr>
        <w:tc>
          <w:tcPr>
            <w:tcW w:w="206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3F2" w14:textId="77777777" w:rsidR="00700F7C" w:rsidRDefault="00700F7C"/>
        </w:tc>
        <w:tc>
          <w:tcPr>
            <w:tcW w:w="5389" w:type="dxa"/>
            <w:gridSpan w:val="2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3F3" w14:textId="77777777" w:rsidR="00700F7C" w:rsidRDefault="00700F7C"/>
        </w:tc>
        <w:tc>
          <w:tcPr>
            <w:tcW w:w="3017" w:type="dxa"/>
            <w:gridSpan w:val="3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3F4" w14:textId="77777777" w:rsidR="00700F7C" w:rsidRDefault="00700F7C"/>
        </w:tc>
        <w:tc>
          <w:tcPr>
            <w:tcW w:w="284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3F5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3F6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3F7" w14:textId="77777777" w:rsidR="00700F7C" w:rsidRDefault="00700F7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21"/>
                <w:szCs w:val="21"/>
              </w:rPr>
            </w:pPr>
          </w:p>
          <w:p w14:paraId="040593F8" w14:textId="77777777" w:rsidR="00700F7C" w:rsidRDefault="002F10C5">
            <w:pPr>
              <w:pStyle w:val="TableParagraph"/>
              <w:ind w:left="239" w:right="237" w:hanging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Predominant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urgency of</w:t>
            </w:r>
            <w:r>
              <w:rPr>
                <w:rFonts w:ascii="Century Gothic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  <w:r>
              <w:rPr>
                <w:rFonts w:ascii="Century Gothic"/>
                <w:b/>
                <w:sz w:val="18"/>
              </w:rPr>
              <w:t xml:space="preserve"> for</w:t>
            </w:r>
            <w:r>
              <w:rPr>
                <w:rFonts w:ascii="Century Gothic"/>
                <w:b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</w:p>
        </w:tc>
        <w:tc>
          <w:tcPr>
            <w:tcW w:w="173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3F9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3FA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3FB" w14:textId="77777777" w:rsidR="00700F7C" w:rsidRDefault="002F10C5">
            <w:pPr>
              <w:pStyle w:val="TableParagraph"/>
              <w:spacing w:before="149"/>
              <w:ind w:left="121" w:right="120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Purpose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under</w:t>
            </w:r>
            <w:r>
              <w:rPr>
                <w:rFonts w:ascii="Century Gothic"/>
                <w:b/>
                <w:spacing w:val="19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high</w:t>
            </w:r>
            <w:r>
              <w:rPr>
                <w:rFonts w:ascii="Century Gothic"/>
                <w:b/>
                <w:spacing w:val="-1"/>
                <w:sz w:val="18"/>
              </w:rPr>
              <w:t xml:space="preserve"> to </w:t>
            </w:r>
            <w:r>
              <w:rPr>
                <w:rFonts w:ascii="Century Gothic"/>
                <w:b/>
                <w:sz w:val="18"/>
              </w:rPr>
              <w:t>very</w:t>
            </w:r>
            <w:r>
              <w:rPr>
                <w:rFonts w:ascii="Century Gothic"/>
                <w:b/>
                <w:spacing w:val="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high</w:t>
            </w:r>
            <w:r>
              <w:rPr>
                <w:rFonts w:ascii="Century Gothic"/>
                <w:b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 xml:space="preserve">resource </w:t>
            </w:r>
            <w:r>
              <w:rPr>
                <w:rFonts w:ascii="Century Gothic"/>
                <w:b/>
                <w:spacing w:val="-1"/>
                <w:sz w:val="18"/>
              </w:rPr>
              <w:t>availability</w:t>
            </w:r>
          </w:p>
        </w:tc>
        <w:tc>
          <w:tcPr>
            <w:tcW w:w="223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3FC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3FD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3FE" w14:textId="77777777" w:rsidR="00700F7C" w:rsidRDefault="002F10C5">
            <w:pPr>
              <w:pStyle w:val="TableParagraph"/>
              <w:spacing w:before="149"/>
              <w:ind w:left="200" w:right="20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Potential</w:t>
            </w:r>
            <w:r>
              <w:rPr>
                <w:rFonts w:ascii="Century Gothic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Commonwealth</w:t>
            </w:r>
            <w:r>
              <w:rPr>
                <w:rFonts w:ascii="Century Gothic"/>
                <w:b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  <w:r>
              <w:rPr>
                <w:rFonts w:ascii="Century Gothic"/>
                <w:b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contribution?</w:t>
            </w:r>
          </w:p>
        </w:tc>
        <w:tc>
          <w:tcPr>
            <w:tcW w:w="173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3FF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00" w14:textId="77777777" w:rsidR="00700F7C" w:rsidRDefault="002F10C5">
            <w:pPr>
              <w:pStyle w:val="TableParagraph"/>
              <w:spacing w:before="149"/>
              <w:ind w:left="102" w:right="100" w:hanging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Likely</w:t>
            </w:r>
            <w:r>
              <w:rPr>
                <w:rFonts w:ascii="Century Gothic" w:eastAsia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urgency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b/>
                <w:bCs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 in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2018–</w:t>
            </w:r>
          </w:p>
          <w:p w14:paraId="04059401" w14:textId="77777777" w:rsidR="00700F7C" w:rsidRDefault="002F10C5">
            <w:pPr>
              <w:pStyle w:val="TableParagraph"/>
              <w:ind w:left="111" w:right="110" w:hanging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19</w:t>
            </w:r>
            <w:r>
              <w:rPr>
                <w:rFonts w:ascii="Century Gothic" w:eastAsia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if</w:t>
            </w:r>
            <w:r>
              <w:rPr>
                <w:rFonts w:ascii="Century Gothic" w:eastAsia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eastAsia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occurred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 as</w:t>
            </w:r>
            <w:r>
              <w:rPr>
                <w:rFonts w:ascii="Century Gothic" w:eastAsia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planned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2017–</w:t>
            </w:r>
          </w:p>
          <w:p w14:paraId="04059402" w14:textId="77777777" w:rsidR="00700F7C" w:rsidRDefault="002F10C5">
            <w:pPr>
              <w:pStyle w:val="TableParagraph"/>
              <w:ind w:lef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18</w:t>
            </w:r>
          </w:p>
        </w:tc>
        <w:tc>
          <w:tcPr>
            <w:tcW w:w="151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403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04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05" w14:textId="77777777" w:rsidR="00700F7C" w:rsidRDefault="00700F7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21"/>
                <w:szCs w:val="21"/>
              </w:rPr>
            </w:pPr>
          </w:p>
          <w:p w14:paraId="04059406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2019-20</w:t>
            </w:r>
          </w:p>
          <w:p w14:paraId="04059407" w14:textId="77777777" w:rsidR="00700F7C" w:rsidRDefault="002F10C5">
            <w:pPr>
              <w:pStyle w:val="TableParagraph"/>
              <w:ind w:left="95" w:right="97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Range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likely</w:t>
            </w:r>
            <w:r>
              <w:rPr>
                <w:rFonts w:ascii="Century Gothic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</w:p>
        </w:tc>
        <w:tc>
          <w:tcPr>
            <w:tcW w:w="150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408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09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0405940A" w14:textId="77777777" w:rsidR="00700F7C" w:rsidRDefault="002F10C5">
            <w:pPr>
              <w:pStyle w:val="TableParagraph"/>
              <w:ind w:left="10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Met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2018-19</w:t>
            </w:r>
          </w:p>
        </w:tc>
      </w:tr>
      <w:tr w:rsidR="00700F7C" w14:paraId="0405941C" w14:textId="77777777">
        <w:trPr>
          <w:trHeight w:hRule="exact" w:val="389"/>
        </w:trPr>
        <w:tc>
          <w:tcPr>
            <w:tcW w:w="206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40C" w14:textId="77777777" w:rsidR="00700F7C" w:rsidRDefault="00700F7C"/>
        </w:tc>
        <w:tc>
          <w:tcPr>
            <w:tcW w:w="3113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40D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0E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0F" w14:textId="77777777" w:rsidR="00700F7C" w:rsidRDefault="002F10C5">
            <w:pPr>
              <w:pStyle w:val="TableParagraph"/>
              <w:spacing w:before="135"/>
              <w:ind w:left="97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Flow/volume</w:t>
            </w:r>
          </w:p>
        </w:tc>
        <w:tc>
          <w:tcPr>
            <w:tcW w:w="22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410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11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04059412" w14:textId="77777777" w:rsidR="00700F7C" w:rsidRDefault="002F10C5">
            <w:pPr>
              <w:pStyle w:val="TableParagraph"/>
              <w:ind w:left="102" w:right="102" w:firstLine="15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Required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frequency</w:t>
            </w:r>
            <w:r>
              <w:rPr>
                <w:rFonts w:ascii="Century Gothic"/>
                <w:b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(maximum</w:t>
            </w:r>
            <w:r>
              <w:rPr>
                <w:rFonts w:ascii="Century Gothic"/>
                <w:b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dry</w:t>
            </w:r>
            <w:r>
              <w:rPr>
                <w:rFonts w:ascii="Century Gothic"/>
                <w:b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interval)</w:t>
            </w:r>
          </w:p>
        </w:tc>
        <w:tc>
          <w:tcPr>
            <w:tcW w:w="100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413" w14:textId="77777777" w:rsidR="00700F7C" w:rsidRDefault="002F10C5">
            <w:pPr>
              <w:pStyle w:val="TableParagraph"/>
              <w:spacing w:before="65"/>
              <w:ind w:left="13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2014–15</w:t>
            </w:r>
          </w:p>
        </w:tc>
        <w:tc>
          <w:tcPr>
            <w:tcW w:w="100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414" w14:textId="77777777" w:rsidR="00700F7C" w:rsidRDefault="002F10C5">
            <w:pPr>
              <w:pStyle w:val="TableParagraph"/>
              <w:spacing w:before="65"/>
              <w:ind w:left="14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2015-16</w:t>
            </w:r>
          </w:p>
        </w:tc>
        <w:tc>
          <w:tcPr>
            <w:tcW w:w="1001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415" w14:textId="77777777" w:rsidR="00700F7C" w:rsidRDefault="002F10C5">
            <w:pPr>
              <w:pStyle w:val="TableParagraph"/>
              <w:spacing w:before="65"/>
              <w:ind w:left="14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2016-17</w:t>
            </w:r>
          </w:p>
        </w:tc>
        <w:tc>
          <w:tcPr>
            <w:tcW w:w="2842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416" w14:textId="77777777" w:rsidR="00700F7C" w:rsidRDefault="00700F7C"/>
        </w:tc>
        <w:tc>
          <w:tcPr>
            <w:tcW w:w="173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417" w14:textId="77777777" w:rsidR="00700F7C" w:rsidRDefault="00700F7C"/>
        </w:tc>
        <w:tc>
          <w:tcPr>
            <w:tcW w:w="2232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418" w14:textId="77777777" w:rsidR="00700F7C" w:rsidRDefault="00700F7C"/>
        </w:tc>
        <w:tc>
          <w:tcPr>
            <w:tcW w:w="173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419" w14:textId="77777777" w:rsidR="00700F7C" w:rsidRDefault="00700F7C"/>
        </w:tc>
        <w:tc>
          <w:tcPr>
            <w:tcW w:w="1512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41A" w14:textId="77777777" w:rsidR="00700F7C" w:rsidRDefault="00700F7C"/>
        </w:tc>
        <w:tc>
          <w:tcPr>
            <w:tcW w:w="150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41B" w14:textId="77777777" w:rsidR="00700F7C" w:rsidRDefault="00700F7C"/>
        </w:tc>
      </w:tr>
      <w:tr w:rsidR="00700F7C" w14:paraId="0405942D" w14:textId="77777777">
        <w:trPr>
          <w:trHeight w:hRule="exact" w:val="1020"/>
        </w:trPr>
        <w:tc>
          <w:tcPr>
            <w:tcW w:w="2069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41D" w14:textId="77777777" w:rsidR="00700F7C" w:rsidRDefault="00700F7C"/>
        </w:tc>
        <w:tc>
          <w:tcPr>
            <w:tcW w:w="3113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41E" w14:textId="77777777" w:rsidR="00700F7C" w:rsidRDefault="00700F7C"/>
        </w:tc>
        <w:tc>
          <w:tcPr>
            <w:tcW w:w="227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41F" w14:textId="77777777" w:rsidR="00700F7C" w:rsidRDefault="00700F7C"/>
        </w:tc>
        <w:tc>
          <w:tcPr>
            <w:tcW w:w="100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420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21" w14:textId="77777777" w:rsidR="00700F7C" w:rsidRDefault="002F10C5">
            <w:pPr>
              <w:pStyle w:val="TableParagraph"/>
              <w:spacing w:before="161"/>
              <w:ind w:left="14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(drying)</w:t>
            </w:r>
          </w:p>
        </w:tc>
        <w:tc>
          <w:tcPr>
            <w:tcW w:w="100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422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23" w14:textId="77777777" w:rsidR="00700F7C" w:rsidRDefault="002F10C5">
            <w:pPr>
              <w:pStyle w:val="TableParagraph"/>
              <w:spacing w:before="161"/>
              <w:ind w:left="14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(drying)</w:t>
            </w:r>
          </w:p>
        </w:tc>
        <w:tc>
          <w:tcPr>
            <w:tcW w:w="1001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424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25" w14:textId="77777777" w:rsidR="00700F7C" w:rsidRDefault="002F10C5">
            <w:pPr>
              <w:pStyle w:val="TableParagraph"/>
              <w:spacing w:before="161"/>
              <w:ind w:left="25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(wet)</w:t>
            </w:r>
          </w:p>
        </w:tc>
        <w:tc>
          <w:tcPr>
            <w:tcW w:w="284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426" w14:textId="77777777" w:rsidR="00700F7C" w:rsidRDefault="00700F7C"/>
        </w:tc>
        <w:tc>
          <w:tcPr>
            <w:tcW w:w="173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427" w14:textId="77777777" w:rsidR="00700F7C" w:rsidRDefault="00700F7C"/>
        </w:tc>
        <w:tc>
          <w:tcPr>
            <w:tcW w:w="223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428" w14:textId="77777777" w:rsidR="00700F7C" w:rsidRDefault="00700F7C"/>
        </w:tc>
        <w:tc>
          <w:tcPr>
            <w:tcW w:w="173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429" w14:textId="77777777" w:rsidR="00700F7C" w:rsidRDefault="00700F7C"/>
        </w:tc>
        <w:tc>
          <w:tcPr>
            <w:tcW w:w="151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42A" w14:textId="77777777" w:rsidR="00700F7C" w:rsidRDefault="00700F7C"/>
        </w:tc>
        <w:tc>
          <w:tcPr>
            <w:tcW w:w="150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42B" w14:textId="77777777" w:rsidR="00700F7C" w:rsidRDefault="00700F7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0405942C" w14:textId="77777777" w:rsidR="00700F7C" w:rsidRDefault="002F10C5">
            <w:pPr>
              <w:pStyle w:val="TableParagraph"/>
              <w:ind w:left="404" w:right="281" w:hanging="12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Not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met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2018-19</w:t>
            </w:r>
          </w:p>
        </w:tc>
      </w:tr>
      <w:tr w:rsidR="00700F7C" w14:paraId="04059454" w14:textId="77777777">
        <w:trPr>
          <w:trHeight w:hRule="exact" w:val="871"/>
        </w:trPr>
        <w:tc>
          <w:tcPr>
            <w:tcW w:w="2069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42E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2F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30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31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32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33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34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35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36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37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38" w14:textId="77777777" w:rsidR="00700F7C" w:rsidRDefault="00700F7C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04059439" w14:textId="77777777" w:rsidR="00700F7C" w:rsidRDefault="002F10C5">
            <w:pPr>
              <w:pStyle w:val="TableParagraph"/>
              <w:ind w:left="551" w:right="170" w:hanging="380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Mid-Murrumbidgee</w:t>
            </w:r>
            <w:r>
              <w:rPr>
                <w:rFonts w:ascii="Century Gothic"/>
                <w:b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Wetlands</w:t>
            </w:r>
            <w:r>
              <w:rPr>
                <w:rFonts w:ascii="Century Gothic"/>
                <w:b/>
                <w:spacing w:val="-1"/>
                <w:position w:val="5"/>
                <w:sz w:val="12"/>
              </w:rPr>
              <w:t>12</w:t>
            </w:r>
          </w:p>
        </w:tc>
        <w:tc>
          <w:tcPr>
            <w:tcW w:w="3113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EDEBE0"/>
          </w:tcPr>
          <w:p w14:paraId="0405943A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943B" w14:textId="77777777" w:rsidR="00700F7C" w:rsidRDefault="002F10C5">
            <w:pPr>
              <w:pStyle w:val="TableParagraph"/>
              <w:ind w:left="92" w:right="20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Pumping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individual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high</w:t>
            </w:r>
            <w:r>
              <w:rPr>
                <w:rFonts w:ascii="Century Gothic"/>
                <w:spacing w:val="3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priority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assets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targeting</w:t>
            </w:r>
            <w:r>
              <w:rPr>
                <w:rFonts w:ascii="Century Gothic"/>
                <w:spacing w:val="3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maintenance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aquatic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refuge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</w:p>
        </w:tc>
        <w:tc>
          <w:tcPr>
            <w:tcW w:w="22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EDEBE0"/>
          </w:tcPr>
          <w:p w14:paraId="0405943C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3D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3E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0405943F" w14:textId="77777777" w:rsidR="00700F7C" w:rsidRDefault="002F10C5">
            <w:pPr>
              <w:pStyle w:val="TableParagraph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8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1"/>
                <w:sz w:val="18"/>
              </w:rPr>
              <w:t xml:space="preserve"> every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10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  <w:r>
              <w:rPr>
                <w:rFonts w:ascii="Century Gothic"/>
                <w:spacing w:val="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-</w:t>
            </w:r>
          </w:p>
          <w:p w14:paraId="04059440" w14:textId="77777777" w:rsidR="00700F7C" w:rsidRDefault="002F10C5">
            <w:pPr>
              <w:pStyle w:val="TableParagraph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annual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4"/>
                <w:sz w:val="18"/>
              </w:rPr>
              <w:t>(2</w:t>
            </w:r>
            <w:r>
              <w:rPr>
                <w:rFonts w:ascii="Century Gothic"/>
                <w:spacing w:val="-1"/>
                <w:sz w:val="18"/>
              </w:rPr>
              <w:t xml:space="preserve"> years)</w:t>
            </w:r>
          </w:p>
        </w:tc>
        <w:tc>
          <w:tcPr>
            <w:tcW w:w="100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04059441" w14:textId="77777777" w:rsidR="00700F7C" w:rsidRDefault="00700F7C"/>
        </w:tc>
        <w:tc>
          <w:tcPr>
            <w:tcW w:w="100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04059442" w14:textId="77777777" w:rsidR="00700F7C" w:rsidRDefault="00700F7C"/>
        </w:tc>
        <w:tc>
          <w:tcPr>
            <w:tcW w:w="100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443" w14:textId="77777777" w:rsidR="00700F7C" w:rsidRDefault="00700F7C"/>
        </w:tc>
        <w:tc>
          <w:tcPr>
            <w:tcW w:w="284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444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45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9446" w14:textId="77777777" w:rsidR="00700F7C" w:rsidRDefault="002F10C5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  <w:p w14:paraId="04059447" w14:textId="77777777" w:rsidR="00700F7C" w:rsidRDefault="002F10C5">
            <w:pPr>
              <w:pStyle w:val="TableParagraph"/>
              <w:ind w:left="387" w:right="385" w:hanging="5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However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overbank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connection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is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preferred</w:t>
            </w:r>
          </w:p>
        </w:tc>
        <w:tc>
          <w:tcPr>
            <w:tcW w:w="173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4F7E9"/>
          </w:tcPr>
          <w:p w14:paraId="04059448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49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4A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0405944B" w14:textId="77777777" w:rsidR="00700F7C" w:rsidRDefault="002F10C5">
            <w:pPr>
              <w:pStyle w:val="TableParagraph"/>
              <w:ind w:left="366" w:right="360" w:firstLine="33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2"/>
                <w:sz w:val="18"/>
              </w:rPr>
              <w:t>Not</w:t>
            </w:r>
            <w:r>
              <w:rPr>
                <w:rFonts w:ascii="Century Gothic"/>
                <w:b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Applicable</w:t>
            </w:r>
          </w:p>
        </w:tc>
        <w:tc>
          <w:tcPr>
            <w:tcW w:w="223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4F7E9"/>
          </w:tcPr>
          <w:p w14:paraId="0405944C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0405944D" w14:textId="77777777" w:rsidR="00700F7C" w:rsidRDefault="002F10C5">
            <w:pPr>
              <w:pStyle w:val="TableParagraph"/>
              <w:ind w:left="195" w:right="200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Option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unlikely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under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this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resource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availability.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Demand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likely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achieved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by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high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</w:p>
        </w:tc>
        <w:tc>
          <w:tcPr>
            <w:tcW w:w="173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944E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4F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50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9451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</w:tc>
        <w:tc>
          <w:tcPr>
            <w:tcW w:w="3012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9452" w14:textId="77777777" w:rsidR="00700F7C" w:rsidRDefault="002F10C5">
            <w:pPr>
              <w:pStyle w:val="TableParagraph"/>
              <w:spacing w:before="86"/>
              <w:ind w:lef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  <w:r>
              <w:rPr>
                <w:rFonts w:ascii="Century Gothic"/>
                <w:spacing w:val="4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-</w:t>
            </w:r>
            <w:r>
              <w:rPr>
                <w:rFonts w:ascii="Century Gothic"/>
                <w:spacing w:val="-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HIGH</w:t>
            </w:r>
          </w:p>
          <w:p w14:paraId="04059453" w14:textId="77777777" w:rsidR="00700F7C" w:rsidRDefault="002F10C5">
            <w:pPr>
              <w:pStyle w:val="TableParagraph"/>
              <w:ind w:left="356" w:right="355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Particularly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established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aquatic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refuges</w:t>
            </w:r>
          </w:p>
        </w:tc>
      </w:tr>
      <w:tr w:rsidR="00700F7C" w14:paraId="04059461" w14:textId="77777777">
        <w:trPr>
          <w:trHeight w:hRule="exact" w:val="869"/>
        </w:trPr>
        <w:tc>
          <w:tcPr>
            <w:tcW w:w="206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455" w14:textId="77777777" w:rsidR="00700F7C" w:rsidRDefault="00700F7C"/>
        </w:tc>
        <w:tc>
          <w:tcPr>
            <w:tcW w:w="3113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EDEBE0"/>
          </w:tcPr>
          <w:p w14:paraId="04059456" w14:textId="77777777" w:rsidR="00700F7C" w:rsidRDefault="00700F7C"/>
        </w:tc>
        <w:tc>
          <w:tcPr>
            <w:tcW w:w="227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EDEBE0"/>
          </w:tcPr>
          <w:p w14:paraId="04059457" w14:textId="77777777" w:rsidR="00700F7C" w:rsidRDefault="00700F7C"/>
        </w:tc>
        <w:tc>
          <w:tcPr>
            <w:tcW w:w="100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04059458" w14:textId="77777777" w:rsidR="00700F7C" w:rsidRDefault="00700F7C"/>
        </w:tc>
        <w:tc>
          <w:tcPr>
            <w:tcW w:w="100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04059459" w14:textId="77777777" w:rsidR="00700F7C" w:rsidRDefault="00700F7C"/>
        </w:tc>
        <w:tc>
          <w:tcPr>
            <w:tcW w:w="100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0405945A" w14:textId="77777777" w:rsidR="00700F7C" w:rsidRDefault="00700F7C"/>
        </w:tc>
        <w:tc>
          <w:tcPr>
            <w:tcW w:w="284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45B" w14:textId="77777777" w:rsidR="00700F7C" w:rsidRDefault="00700F7C"/>
        </w:tc>
        <w:tc>
          <w:tcPr>
            <w:tcW w:w="173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4F7E9"/>
          </w:tcPr>
          <w:p w14:paraId="0405945C" w14:textId="77777777" w:rsidR="00700F7C" w:rsidRDefault="00700F7C"/>
        </w:tc>
        <w:tc>
          <w:tcPr>
            <w:tcW w:w="223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4F7E9"/>
          </w:tcPr>
          <w:p w14:paraId="0405945D" w14:textId="77777777" w:rsidR="00700F7C" w:rsidRDefault="00700F7C"/>
        </w:tc>
        <w:tc>
          <w:tcPr>
            <w:tcW w:w="173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945E" w14:textId="77777777" w:rsidR="00700F7C" w:rsidRDefault="00700F7C"/>
        </w:tc>
        <w:tc>
          <w:tcPr>
            <w:tcW w:w="3012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945F" w14:textId="77777777" w:rsidR="00700F7C" w:rsidRDefault="00700F7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9460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</w:tc>
      </w:tr>
      <w:tr w:rsidR="00700F7C" w14:paraId="0405947F" w14:textId="77777777">
        <w:trPr>
          <w:trHeight w:hRule="exact" w:val="871"/>
        </w:trPr>
        <w:tc>
          <w:tcPr>
            <w:tcW w:w="206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462" w14:textId="77777777" w:rsidR="00700F7C" w:rsidRDefault="00700F7C"/>
        </w:tc>
        <w:tc>
          <w:tcPr>
            <w:tcW w:w="3113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463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64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9465" w14:textId="77777777" w:rsidR="00700F7C" w:rsidRDefault="002F10C5">
            <w:pPr>
              <w:pStyle w:val="TableParagraph"/>
              <w:ind w:left="92" w:right="30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Tombullen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storage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releases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augment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over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12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GL/day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at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Darlington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Point</w:t>
            </w:r>
          </w:p>
        </w:tc>
        <w:tc>
          <w:tcPr>
            <w:tcW w:w="22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466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67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68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04059469" w14:textId="77777777" w:rsidR="00700F7C" w:rsidRDefault="002F10C5">
            <w:pPr>
              <w:pStyle w:val="TableParagraph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7–8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 xml:space="preserve"> every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10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years</w:t>
            </w:r>
          </w:p>
          <w:p w14:paraId="0405946A" w14:textId="77777777" w:rsidR="00700F7C" w:rsidRDefault="002F10C5">
            <w:pPr>
              <w:pStyle w:val="TableParagraph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3"/>
                <w:sz w:val="18"/>
              </w:rPr>
              <w:t xml:space="preserve">(2 </w:t>
            </w:r>
            <w:r>
              <w:rPr>
                <w:rFonts w:ascii="Century Gothic"/>
                <w:spacing w:val="-1"/>
                <w:sz w:val="18"/>
              </w:rPr>
              <w:t>years)</w:t>
            </w:r>
          </w:p>
        </w:tc>
        <w:tc>
          <w:tcPr>
            <w:tcW w:w="100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46B" w14:textId="77777777" w:rsidR="00700F7C" w:rsidRDefault="00700F7C"/>
        </w:tc>
        <w:tc>
          <w:tcPr>
            <w:tcW w:w="100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0405946C" w14:textId="77777777" w:rsidR="00700F7C" w:rsidRDefault="00700F7C"/>
        </w:tc>
        <w:tc>
          <w:tcPr>
            <w:tcW w:w="100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46D" w14:textId="77777777" w:rsidR="00700F7C" w:rsidRDefault="00700F7C"/>
        </w:tc>
        <w:tc>
          <w:tcPr>
            <w:tcW w:w="284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946E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946F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HIGH.</w:t>
            </w:r>
          </w:p>
          <w:p w14:paraId="04059470" w14:textId="77777777" w:rsidR="00700F7C" w:rsidRDefault="002F10C5">
            <w:pPr>
              <w:pStyle w:val="TableParagraph"/>
              <w:ind w:left="159" w:right="160" w:hanging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condition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mid-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Murrumbidgee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wetlands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is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generally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poor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due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lack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inundation.</w:t>
            </w:r>
          </w:p>
        </w:tc>
        <w:tc>
          <w:tcPr>
            <w:tcW w:w="173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471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72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73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04059474" w14:textId="77777777" w:rsidR="00700F7C" w:rsidRDefault="002F10C5">
            <w:pPr>
              <w:pStyle w:val="TableParagraph"/>
              <w:ind w:left="543" w:right="120" w:hanging="42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C00000"/>
                <w:spacing w:val="-1"/>
                <w:sz w:val="18"/>
              </w:rPr>
              <w:t xml:space="preserve">Avoid </w:t>
            </w:r>
            <w:r>
              <w:rPr>
                <w:rFonts w:ascii="Century Gothic"/>
                <w:b/>
                <w:color w:val="C00000"/>
                <w:sz w:val="18"/>
              </w:rPr>
              <w:t>Damage</w:t>
            </w:r>
            <w:r>
              <w:rPr>
                <w:rFonts w:ascii="Century Gothic"/>
                <w:b/>
                <w:color w:val="C00000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color w:val="C00000"/>
                <w:sz w:val="18"/>
              </w:rPr>
              <w:t>-</w:t>
            </w:r>
            <w:r>
              <w:rPr>
                <w:rFonts w:ascii="Century Gothic"/>
                <w:b/>
                <w:color w:val="C00000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color w:val="E36C09"/>
                <w:spacing w:val="-1"/>
                <w:sz w:val="18"/>
              </w:rPr>
              <w:t>Protect</w:t>
            </w:r>
          </w:p>
        </w:tc>
        <w:tc>
          <w:tcPr>
            <w:tcW w:w="223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365F91"/>
          </w:tcPr>
          <w:p w14:paraId="04059475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76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9477" w14:textId="77777777" w:rsidR="00700F7C" w:rsidRDefault="002F10C5">
            <w:pPr>
              <w:pStyle w:val="TableParagraph"/>
              <w:ind w:left="260" w:right="266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z w:val="18"/>
              </w:rPr>
              <w:t>A</w:t>
            </w:r>
            <w:r>
              <w:rPr>
                <w:rFonts w:ascii="Century Gothic"/>
                <w:color w:val="FFFFFF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high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potential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for</w:t>
            </w:r>
            <w:r>
              <w:rPr>
                <w:rFonts w:ascii="Century Gothic"/>
                <w:color w:val="FFFFFF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water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use</w:t>
            </w:r>
          </w:p>
          <w:p w14:paraId="04059478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z w:val="18"/>
              </w:rPr>
              <w:t>Up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to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10</w:t>
            </w:r>
            <w:r>
              <w:rPr>
                <w:rFonts w:ascii="Century Gothic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GL</w:t>
            </w:r>
            <w:r>
              <w:rPr>
                <w:rFonts w:ascii="Century Gothic"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per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event</w:t>
            </w:r>
          </w:p>
        </w:tc>
        <w:tc>
          <w:tcPr>
            <w:tcW w:w="173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9479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7A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7B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947C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</w:tc>
        <w:tc>
          <w:tcPr>
            <w:tcW w:w="3012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947D" w14:textId="77777777" w:rsidR="00700F7C" w:rsidRDefault="00700F7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b/>
                <w:bCs/>
                <w:sz w:val="25"/>
                <w:szCs w:val="25"/>
              </w:rPr>
            </w:pPr>
          </w:p>
          <w:p w14:paraId="0405947E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700F7C" w14:paraId="0405948C" w14:textId="77777777">
        <w:trPr>
          <w:trHeight w:hRule="exact" w:val="869"/>
        </w:trPr>
        <w:tc>
          <w:tcPr>
            <w:tcW w:w="206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480" w14:textId="77777777" w:rsidR="00700F7C" w:rsidRDefault="00700F7C"/>
        </w:tc>
        <w:tc>
          <w:tcPr>
            <w:tcW w:w="3113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481" w14:textId="77777777" w:rsidR="00700F7C" w:rsidRDefault="00700F7C"/>
        </w:tc>
        <w:tc>
          <w:tcPr>
            <w:tcW w:w="227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482" w14:textId="77777777" w:rsidR="00700F7C" w:rsidRDefault="00700F7C"/>
        </w:tc>
        <w:tc>
          <w:tcPr>
            <w:tcW w:w="100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483" w14:textId="77777777" w:rsidR="00700F7C" w:rsidRDefault="00700F7C"/>
        </w:tc>
        <w:tc>
          <w:tcPr>
            <w:tcW w:w="100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04059484" w14:textId="77777777" w:rsidR="00700F7C" w:rsidRDefault="00700F7C"/>
        </w:tc>
        <w:tc>
          <w:tcPr>
            <w:tcW w:w="100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04059485" w14:textId="77777777" w:rsidR="00700F7C" w:rsidRDefault="00700F7C"/>
        </w:tc>
        <w:tc>
          <w:tcPr>
            <w:tcW w:w="284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9486" w14:textId="77777777" w:rsidR="00700F7C" w:rsidRDefault="00700F7C"/>
        </w:tc>
        <w:tc>
          <w:tcPr>
            <w:tcW w:w="173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487" w14:textId="77777777" w:rsidR="00700F7C" w:rsidRDefault="00700F7C"/>
        </w:tc>
        <w:tc>
          <w:tcPr>
            <w:tcW w:w="223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365F91"/>
          </w:tcPr>
          <w:p w14:paraId="04059488" w14:textId="77777777" w:rsidR="00700F7C" w:rsidRDefault="00700F7C"/>
        </w:tc>
        <w:tc>
          <w:tcPr>
            <w:tcW w:w="173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9489" w14:textId="77777777" w:rsidR="00700F7C" w:rsidRDefault="00700F7C"/>
        </w:tc>
        <w:tc>
          <w:tcPr>
            <w:tcW w:w="3012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948A" w14:textId="77777777" w:rsidR="00700F7C" w:rsidRDefault="00700F7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948B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</w:tc>
      </w:tr>
      <w:tr w:rsidR="00700F7C" w14:paraId="040594A7" w14:textId="77777777">
        <w:trPr>
          <w:trHeight w:hRule="exact" w:val="912"/>
        </w:trPr>
        <w:tc>
          <w:tcPr>
            <w:tcW w:w="206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48D" w14:textId="77777777" w:rsidR="00700F7C" w:rsidRDefault="00700F7C"/>
        </w:tc>
        <w:tc>
          <w:tcPr>
            <w:tcW w:w="3113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48E" w14:textId="77777777" w:rsidR="00700F7C" w:rsidRDefault="00700F7C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0405948F" w14:textId="77777777" w:rsidR="00700F7C" w:rsidRDefault="002F10C5">
            <w:pPr>
              <w:pStyle w:val="TableParagraph"/>
              <w:ind w:left="92" w:right="13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Minimum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15.5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GL/day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@</w:t>
            </w:r>
            <w:r>
              <w:rPr>
                <w:rFonts w:ascii="Century Gothic" w:eastAsia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Darlington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Point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3–5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days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plus</w:t>
            </w:r>
            <w:r>
              <w:rPr>
                <w:rFonts w:ascii="Century Gothic" w:eastAsia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gradual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recession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>targeting</w:t>
            </w:r>
            <w:r>
              <w:rPr>
                <w:rFonts w:ascii="Century Gothic" w:eastAsia="Century Gothic" w:hAnsi="Century Gothic" w:cs="Century Gothic"/>
                <w:spacing w:val="3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low-lying</w:t>
            </w:r>
            <w:r>
              <w:rPr>
                <w:rFonts w:ascii="Century Gothic" w:eastAsia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wetland</w:t>
            </w:r>
            <w:r>
              <w:rPr>
                <w:rFonts w:ascii="Century Gothic" w:eastAsia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vegetation</w:t>
            </w:r>
            <w:r>
              <w:rPr>
                <w:rFonts w:ascii="Century Gothic" w:eastAsia="Century Gothic" w:hAnsi="Century Gothic" w:cs="Century Gothic"/>
                <w:spacing w:val="3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aquatic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habitat</w:t>
            </w:r>
          </w:p>
        </w:tc>
        <w:tc>
          <w:tcPr>
            <w:tcW w:w="22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490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91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92" w14:textId="77777777" w:rsidR="00700F7C" w:rsidRDefault="00700F7C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04059493" w14:textId="77777777" w:rsidR="00700F7C" w:rsidRDefault="002F10C5">
            <w:pPr>
              <w:pStyle w:val="TableParagraph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7–8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 xml:space="preserve"> every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10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years</w:t>
            </w:r>
          </w:p>
          <w:p w14:paraId="04059494" w14:textId="77777777" w:rsidR="00700F7C" w:rsidRDefault="002F10C5">
            <w:pPr>
              <w:pStyle w:val="TableParagraph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3"/>
                <w:sz w:val="18"/>
              </w:rPr>
              <w:t xml:space="preserve">(2 </w:t>
            </w:r>
            <w:r>
              <w:rPr>
                <w:rFonts w:ascii="Century Gothic"/>
                <w:spacing w:val="-1"/>
                <w:sz w:val="18"/>
              </w:rPr>
              <w:t>years)</w:t>
            </w:r>
          </w:p>
        </w:tc>
        <w:tc>
          <w:tcPr>
            <w:tcW w:w="100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495" w14:textId="77777777" w:rsidR="00700F7C" w:rsidRDefault="00700F7C"/>
        </w:tc>
        <w:tc>
          <w:tcPr>
            <w:tcW w:w="100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496" w14:textId="77777777" w:rsidR="00700F7C" w:rsidRDefault="00700F7C"/>
        </w:tc>
        <w:tc>
          <w:tcPr>
            <w:tcW w:w="100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497" w14:textId="77777777" w:rsidR="00700F7C" w:rsidRDefault="00700F7C"/>
        </w:tc>
        <w:tc>
          <w:tcPr>
            <w:tcW w:w="284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9498" w14:textId="77777777" w:rsidR="00700F7C" w:rsidRDefault="00700F7C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04059499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HIGH.</w:t>
            </w:r>
          </w:p>
          <w:p w14:paraId="0405949A" w14:textId="77777777" w:rsidR="00700F7C" w:rsidRDefault="002F10C5">
            <w:pPr>
              <w:pStyle w:val="TableParagraph"/>
              <w:ind w:left="159" w:right="160" w:hanging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condition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mid-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Murrumbidgee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wetlands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is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generally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poor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due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lack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inundation.</w:t>
            </w:r>
          </w:p>
        </w:tc>
        <w:tc>
          <w:tcPr>
            <w:tcW w:w="173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49B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9C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9D" w14:textId="77777777" w:rsidR="00700F7C" w:rsidRDefault="00700F7C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0405949E" w14:textId="77777777" w:rsidR="00700F7C" w:rsidRDefault="002F10C5">
            <w:pPr>
              <w:pStyle w:val="TableParagraph"/>
              <w:ind w:left="543" w:right="120" w:hanging="42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C00000"/>
                <w:spacing w:val="-1"/>
                <w:sz w:val="18"/>
              </w:rPr>
              <w:t xml:space="preserve">Avoid </w:t>
            </w:r>
            <w:r>
              <w:rPr>
                <w:rFonts w:ascii="Century Gothic"/>
                <w:b/>
                <w:color w:val="C00000"/>
                <w:sz w:val="18"/>
              </w:rPr>
              <w:t>Damage</w:t>
            </w:r>
            <w:r>
              <w:rPr>
                <w:rFonts w:ascii="Century Gothic"/>
                <w:b/>
                <w:color w:val="C00000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color w:val="C00000"/>
                <w:sz w:val="18"/>
              </w:rPr>
              <w:t>-</w:t>
            </w:r>
            <w:r>
              <w:rPr>
                <w:rFonts w:ascii="Century Gothic"/>
                <w:b/>
                <w:color w:val="C00000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color w:val="E36C09"/>
                <w:spacing w:val="-1"/>
                <w:sz w:val="18"/>
              </w:rPr>
              <w:t>Protect</w:t>
            </w:r>
          </w:p>
        </w:tc>
        <w:tc>
          <w:tcPr>
            <w:tcW w:w="223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365F91"/>
          </w:tcPr>
          <w:p w14:paraId="0405949F" w14:textId="77777777" w:rsidR="00700F7C" w:rsidRDefault="002F10C5">
            <w:pPr>
              <w:pStyle w:val="TableParagraph"/>
              <w:spacing w:before="101"/>
              <w:ind w:left="147" w:right="150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z w:val="18"/>
              </w:rPr>
              <w:t>Up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to</w:t>
            </w:r>
            <w:r>
              <w:rPr>
                <w:rFonts w:ascii="Century Gothic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130</w:t>
            </w:r>
            <w:r>
              <w:rPr>
                <w:rFonts w:ascii="Century Gothic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GL</w:t>
            </w:r>
            <w:r>
              <w:rPr>
                <w:rFonts w:ascii="Century Gothic"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planned</w:t>
            </w:r>
            <w:r>
              <w:rPr>
                <w:rFonts w:ascii="Century Gothic"/>
                <w:color w:val="FFFFFF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for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winter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2017.</w:t>
            </w:r>
          </w:p>
          <w:p w14:paraId="040594A0" w14:textId="77777777" w:rsidR="00700F7C" w:rsidRDefault="002F10C5">
            <w:pPr>
              <w:pStyle w:val="TableParagraph"/>
              <w:ind w:left="171" w:right="17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Follow-up</w:t>
            </w:r>
            <w:r>
              <w:rPr>
                <w:rFonts w:ascii="Century Gothic"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watering</w:t>
            </w:r>
            <w:r>
              <w:rPr>
                <w:rFonts w:ascii="Century Gothic"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in</w:t>
            </w:r>
            <w:r>
              <w:rPr>
                <w:rFonts w:ascii="Century Gothic"/>
                <w:color w:val="FFFFFF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2"/>
                <w:sz w:val="18"/>
              </w:rPr>
              <w:t>autumn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2018</w:t>
            </w:r>
            <w:r>
              <w:rPr>
                <w:rFonts w:ascii="Century Gothic"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unlikely</w:t>
            </w:r>
            <w:r>
              <w:rPr>
                <w:rFonts w:ascii="Century Gothic"/>
                <w:color w:val="FFFFFF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to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be</w:t>
            </w:r>
            <w:r>
              <w:rPr>
                <w:rFonts w:ascii="Century Gothic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required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under</w:t>
            </w:r>
            <w:r>
              <w:rPr>
                <w:rFonts w:ascii="Century Gothic"/>
                <w:color w:val="FFFFFF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this</w:t>
            </w:r>
            <w:r>
              <w:rPr>
                <w:rFonts w:ascii="Century Gothic"/>
                <w:color w:val="FFFFFF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resource</w:t>
            </w:r>
            <w:r>
              <w:rPr>
                <w:rFonts w:ascii="Century Gothic"/>
                <w:color w:val="FFFFFF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availability.</w:t>
            </w:r>
          </w:p>
        </w:tc>
        <w:tc>
          <w:tcPr>
            <w:tcW w:w="173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94A1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A2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A3" w14:textId="77777777" w:rsidR="00700F7C" w:rsidRDefault="00700F7C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040594A4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</w:tc>
        <w:tc>
          <w:tcPr>
            <w:tcW w:w="3012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94A5" w14:textId="77777777" w:rsidR="00700F7C" w:rsidRDefault="002F10C5">
            <w:pPr>
              <w:pStyle w:val="TableParagraph"/>
              <w:spacing w:line="219" w:lineRule="exact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  <w:p w14:paraId="040594A6" w14:textId="77777777" w:rsidR="00700F7C" w:rsidRDefault="002F10C5">
            <w:pPr>
              <w:pStyle w:val="TableParagraph"/>
              <w:spacing w:before="1" w:line="238" w:lineRule="auto"/>
              <w:ind w:left="277" w:right="279" w:firstLine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Follow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watering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may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warranted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due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very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poor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of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sites</w:t>
            </w:r>
          </w:p>
        </w:tc>
      </w:tr>
      <w:tr w:rsidR="00700F7C" w14:paraId="040594B4" w14:textId="77777777">
        <w:trPr>
          <w:trHeight w:hRule="exact" w:val="872"/>
        </w:trPr>
        <w:tc>
          <w:tcPr>
            <w:tcW w:w="2069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4A8" w14:textId="77777777" w:rsidR="00700F7C" w:rsidRDefault="00700F7C"/>
        </w:tc>
        <w:tc>
          <w:tcPr>
            <w:tcW w:w="3113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4A9" w14:textId="77777777" w:rsidR="00700F7C" w:rsidRDefault="00700F7C"/>
        </w:tc>
        <w:tc>
          <w:tcPr>
            <w:tcW w:w="227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4AA" w14:textId="77777777" w:rsidR="00700F7C" w:rsidRDefault="00700F7C"/>
        </w:tc>
        <w:tc>
          <w:tcPr>
            <w:tcW w:w="100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4AB" w14:textId="77777777" w:rsidR="00700F7C" w:rsidRDefault="00700F7C"/>
        </w:tc>
        <w:tc>
          <w:tcPr>
            <w:tcW w:w="100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4AC" w14:textId="77777777" w:rsidR="00700F7C" w:rsidRDefault="00700F7C"/>
        </w:tc>
        <w:tc>
          <w:tcPr>
            <w:tcW w:w="100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040594AD" w14:textId="77777777" w:rsidR="00700F7C" w:rsidRDefault="00700F7C"/>
        </w:tc>
        <w:tc>
          <w:tcPr>
            <w:tcW w:w="284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94AE" w14:textId="77777777" w:rsidR="00700F7C" w:rsidRDefault="00700F7C"/>
        </w:tc>
        <w:tc>
          <w:tcPr>
            <w:tcW w:w="173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4AF" w14:textId="77777777" w:rsidR="00700F7C" w:rsidRDefault="00700F7C"/>
        </w:tc>
        <w:tc>
          <w:tcPr>
            <w:tcW w:w="223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365F91"/>
          </w:tcPr>
          <w:p w14:paraId="040594B0" w14:textId="77777777" w:rsidR="00700F7C" w:rsidRDefault="00700F7C"/>
        </w:tc>
        <w:tc>
          <w:tcPr>
            <w:tcW w:w="173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94B1" w14:textId="77777777" w:rsidR="00700F7C" w:rsidRDefault="00700F7C"/>
        </w:tc>
        <w:tc>
          <w:tcPr>
            <w:tcW w:w="3012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94B2" w14:textId="77777777" w:rsidR="00700F7C" w:rsidRDefault="00700F7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b/>
                <w:bCs/>
                <w:sz w:val="25"/>
                <w:szCs w:val="25"/>
              </w:rPr>
            </w:pPr>
          </w:p>
          <w:p w14:paraId="040594B3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</w:tc>
      </w:tr>
      <w:tr w:rsidR="00700F7C" w14:paraId="040594D3" w14:textId="77777777">
        <w:trPr>
          <w:trHeight w:hRule="exact" w:val="869"/>
        </w:trPr>
        <w:tc>
          <w:tcPr>
            <w:tcW w:w="2069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4B5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B6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B7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94B8" w14:textId="77777777" w:rsidR="00700F7C" w:rsidRDefault="002F10C5">
            <w:pPr>
              <w:pStyle w:val="TableParagraph"/>
              <w:ind w:left="10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Yanco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Creek System</w:t>
            </w:r>
          </w:p>
        </w:tc>
        <w:tc>
          <w:tcPr>
            <w:tcW w:w="3113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4B9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94BA" w14:textId="77777777" w:rsidR="00700F7C" w:rsidRDefault="002F10C5">
            <w:pPr>
              <w:pStyle w:val="TableParagraph"/>
              <w:ind w:left="92" w:right="11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40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GL,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targeting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1400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@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Yanco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Creek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off-take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targeting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low-lying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3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aquatic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</w:t>
            </w:r>
          </w:p>
        </w:tc>
        <w:tc>
          <w:tcPr>
            <w:tcW w:w="22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4BB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BC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BD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040594BE" w14:textId="77777777" w:rsidR="00700F7C" w:rsidRDefault="002F10C5">
            <w:pPr>
              <w:pStyle w:val="TableParagraph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3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every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10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</w:p>
          <w:p w14:paraId="040594BF" w14:textId="77777777" w:rsidR="00700F7C" w:rsidRDefault="002F10C5">
            <w:pPr>
              <w:pStyle w:val="TableParagraph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3"/>
                <w:sz w:val="18"/>
              </w:rPr>
              <w:t xml:space="preserve">(3 </w:t>
            </w:r>
            <w:r>
              <w:rPr>
                <w:rFonts w:ascii="Century Gothic"/>
                <w:spacing w:val="-1"/>
                <w:sz w:val="18"/>
              </w:rPr>
              <w:t>years)</w:t>
            </w:r>
          </w:p>
        </w:tc>
        <w:tc>
          <w:tcPr>
            <w:tcW w:w="100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4C0" w14:textId="77777777" w:rsidR="00700F7C" w:rsidRDefault="00700F7C"/>
        </w:tc>
        <w:tc>
          <w:tcPr>
            <w:tcW w:w="100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4C1" w14:textId="77777777" w:rsidR="00700F7C" w:rsidRDefault="00700F7C"/>
        </w:tc>
        <w:tc>
          <w:tcPr>
            <w:tcW w:w="100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4C2" w14:textId="77777777" w:rsidR="00700F7C" w:rsidRDefault="00700F7C"/>
        </w:tc>
        <w:tc>
          <w:tcPr>
            <w:tcW w:w="284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94C3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94C4" w14:textId="77777777" w:rsidR="00700F7C" w:rsidRDefault="002F10C5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  <w:p w14:paraId="040594C5" w14:textId="77777777" w:rsidR="00700F7C" w:rsidRDefault="002F10C5">
            <w:pPr>
              <w:pStyle w:val="TableParagraph"/>
              <w:ind w:left="92" w:right="93" w:firstLine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Watering,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following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cues,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maintain-improve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good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condition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of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</w:p>
        </w:tc>
        <w:tc>
          <w:tcPr>
            <w:tcW w:w="173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4C6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C7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C8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94C9" w14:textId="77777777" w:rsidR="00700F7C" w:rsidRDefault="002F10C5">
            <w:pPr>
              <w:pStyle w:val="TableParagraph"/>
              <w:ind w:left="48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76923B"/>
                <w:sz w:val="18"/>
              </w:rPr>
              <w:t>Improve</w:t>
            </w:r>
          </w:p>
        </w:tc>
        <w:tc>
          <w:tcPr>
            <w:tcW w:w="223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94B3D6"/>
          </w:tcPr>
          <w:p w14:paraId="040594CA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CB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040594CC" w14:textId="77777777" w:rsidR="00700F7C" w:rsidRDefault="002F10C5">
            <w:pPr>
              <w:pStyle w:val="TableParagraph"/>
              <w:ind w:left="150" w:right="15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A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moderate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potential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40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GL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including</w:t>
            </w:r>
            <w:r>
              <w:rPr>
                <w:rFonts w:ascii="Century Gothic"/>
                <w:spacing w:val="-1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potential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supplementary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take</w:t>
            </w:r>
          </w:p>
        </w:tc>
        <w:tc>
          <w:tcPr>
            <w:tcW w:w="173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14:paraId="040594CD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CE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94CF" w14:textId="77777777" w:rsidR="00700F7C" w:rsidRDefault="002F10C5">
            <w:pPr>
              <w:pStyle w:val="TableParagraph"/>
              <w:ind w:left="34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MODERATE,</w:t>
            </w:r>
          </w:p>
          <w:p w14:paraId="040594D0" w14:textId="77777777" w:rsidR="00700F7C" w:rsidRDefault="002F10C5">
            <w:pPr>
              <w:pStyle w:val="TableParagraph"/>
              <w:ind w:left="310" w:right="308" w:firstLine="10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subject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cues</w:t>
            </w:r>
          </w:p>
        </w:tc>
        <w:tc>
          <w:tcPr>
            <w:tcW w:w="3012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92D050"/>
          </w:tcPr>
          <w:p w14:paraId="040594D1" w14:textId="77777777" w:rsidR="00700F7C" w:rsidRDefault="00700F7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94D2" w14:textId="77777777" w:rsidR="00700F7C" w:rsidRDefault="002F10C5">
            <w:pPr>
              <w:pStyle w:val="TableParagraph"/>
              <w:ind w:left="76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LOW-MODERATE</w:t>
            </w:r>
          </w:p>
        </w:tc>
      </w:tr>
      <w:tr w:rsidR="00700F7C" w14:paraId="040594E0" w14:textId="77777777">
        <w:trPr>
          <w:trHeight w:hRule="exact" w:val="871"/>
        </w:trPr>
        <w:tc>
          <w:tcPr>
            <w:tcW w:w="2069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4D4" w14:textId="77777777" w:rsidR="00700F7C" w:rsidRDefault="00700F7C"/>
        </w:tc>
        <w:tc>
          <w:tcPr>
            <w:tcW w:w="3113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4D5" w14:textId="77777777" w:rsidR="00700F7C" w:rsidRDefault="00700F7C"/>
        </w:tc>
        <w:tc>
          <w:tcPr>
            <w:tcW w:w="227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4D6" w14:textId="77777777" w:rsidR="00700F7C" w:rsidRDefault="00700F7C"/>
        </w:tc>
        <w:tc>
          <w:tcPr>
            <w:tcW w:w="100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4D7" w14:textId="77777777" w:rsidR="00700F7C" w:rsidRDefault="00700F7C"/>
        </w:tc>
        <w:tc>
          <w:tcPr>
            <w:tcW w:w="100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040594D8" w14:textId="77777777" w:rsidR="00700F7C" w:rsidRDefault="00700F7C"/>
        </w:tc>
        <w:tc>
          <w:tcPr>
            <w:tcW w:w="100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040594D9" w14:textId="77777777" w:rsidR="00700F7C" w:rsidRDefault="00700F7C"/>
        </w:tc>
        <w:tc>
          <w:tcPr>
            <w:tcW w:w="284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94DA" w14:textId="77777777" w:rsidR="00700F7C" w:rsidRDefault="00700F7C"/>
        </w:tc>
        <w:tc>
          <w:tcPr>
            <w:tcW w:w="173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4DB" w14:textId="77777777" w:rsidR="00700F7C" w:rsidRDefault="00700F7C"/>
        </w:tc>
        <w:tc>
          <w:tcPr>
            <w:tcW w:w="223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94B3D6"/>
          </w:tcPr>
          <w:p w14:paraId="040594DC" w14:textId="77777777" w:rsidR="00700F7C" w:rsidRDefault="00700F7C"/>
        </w:tc>
        <w:tc>
          <w:tcPr>
            <w:tcW w:w="173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94DD" w14:textId="77777777" w:rsidR="00700F7C" w:rsidRDefault="00700F7C"/>
        </w:tc>
        <w:tc>
          <w:tcPr>
            <w:tcW w:w="3012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94DE" w14:textId="77777777" w:rsidR="00700F7C" w:rsidRDefault="00700F7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b/>
                <w:bCs/>
                <w:sz w:val="25"/>
                <w:szCs w:val="25"/>
              </w:rPr>
            </w:pPr>
          </w:p>
          <w:p w14:paraId="040594DF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700F7C" w14:paraId="04059500" w14:textId="77777777">
        <w:trPr>
          <w:trHeight w:hRule="exact" w:val="869"/>
        </w:trPr>
        <w:tc>
          <w:tcPr>
            <w:tcW w:w="2069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4E1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E2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040594E3" w14:textId="77777777" w:rsidR="00700F7C" w:rsidRDefault="002F10C5">
            <w:pPr>
              <w:pStyle w:val="TableParagraph"/>
              <w:ind w:left="296" w:right="298" w:firstLine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Lowbidgee</w:t>
            </w:r>
            <w:r>
              <w:rPr>
                <w:rFonts w:ascii="Century Gothic"/>
                <w:b/>
                <w:spacing w:val="-1"/>
                <w:sz w:val="18"/>
              </w:rPr>
              <w:t xml:space="preserve"> </w:t>
            </w:r>
            <w:r>
              <w:rPr>
                <w:rFonts w:ascii="Century Gothic"/>
                <w:b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 xml:space="preserve">Core </w:t>
            </w:r>
            <w:r>
              <w:rPr>
                <w:rFonts w:ascii="Century Gothic"/>
                <w:b/>
                <w:sz w:val="18"/>
              </w:rPr>
              <w:t>refuge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and</w:t>
            </w:r>
          </w:p>
          <w:p w14:paraId="040594E4" w14:textId="77777777" w:rsidR="00700F7C" w:rsidRDefault="002F10C5">
            <w:pPr>
              <w:pStyle w:val="TableParagraph"/>
              <w:ind w:left="171" w:right="170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permanent</w:t>
            </w:r>
            <w:r>
              <w:rPr>
                <w:rFonts w:ascii="Century Gothic"/>
                <w:b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aquatic</w:t>
            </w:r>
            <w:r>
              <w:rPr>
                <w:rFonts w:ascii="Century Gothic"/>
                <w:b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habitat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sites</w:t>
            </w:r>
          </w:p>
        </w:tc>
        <w:tc>
          <w:tcPr>
            <w:tcW w:w="3113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EDEBE0"/>
          </w:tcPr>
          <w:p w14:paraId="040594E5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E6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E7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040594E8" w14:textId="77777777" w:rsidR="00700F7C" w:rsidRDefault="002F10C5">
            <w:pPr>
              <w:pStyle w:val="TableParagraph"/>
              <w:ind w:left="92" w:right="49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70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targeting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critical</w:t>
            </w:r>
            <w:r>
              <w:rPr>
                <w:rFonts w:ascii="Century Gothic"/>
                <w:spacing w:val="3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refuge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requirements</w:t>
            </w:r>
          </w:p>
        </w:tc>
        <w:tc>
          <w:tcPr>
            <w:tcW w:w="22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EDEBE0"/>
          </w:tcPr>
          <w:p w14:paraId="040594E9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EA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EB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94EC" w14:textId="77777777" w:rsidR="00700F7C" w:rsidRDefault="002F10C5">
            <w:pPr>
              <w:pStyle w:val="TableParagraph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Annual</w:t>
            </w:r>
          </w:p>
        </w:tc>
        <w:tc>
          <w:tcPr>
            <w:tcW w:w="100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4ED" w14:textId="77777777" w:rsidR="00700F7C" w:rsidRDefault="00700F7C"/>
        </w:tc>
        <w:tc>
          <w:tcPr>
            <w:tcW w:w="100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4EE" w14:textId="77777777" w:rsidR="00700F7C" w:rsidRDefault="00700F7C"/>
        </w:tc>
        <w:tc>
          <w:tcPr>
            <w:tcW w:w="100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4EF" w14:textId="77777777" w:rsidR="00700F7C" w:rsidRDefault="00700F7C"/>
        </w:tc>
        <w:tc>
          <w:tcPr>
            <w:tcW w:w="284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4F0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F1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94F2" w14:textId="77777777" w:rsidR="00700F7C" w:rsidRDefault="002F10C5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  <w:p w14:paraId="040594F3" w14:textId="77777777" w:rsidR="00700F7C" w:rsidRDefault="002F10C5">
            <w:pPr>
              <w:pStyle w:val="TableParagraph"/>
              <w:ind w:left="152" w:right="15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Annual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watering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critical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requirements</w:t>
            </w:r>
          </w:p>
        </w:tc>
        <w:tc>
          <w:tcPr>
            <w:tcW w:w="173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4F7E9"/>
          </w:tcPr>
          <w:p w14:paraId="040594F4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F5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F6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040594F7" w14:textId="77777777" w:rsidR="00700F7C" w:rsidRDefault="002F10C5">
            <w:pPr>
              <w:pStyle w:val="TableParagraph"/>
              <w:ind w:left="366" w:right="360" w:firstLine="33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2"/>
                <w:sz w:val="18"/>
              </w:rPr>
              <w:t>Not</w:t>
            </w:r>
            <w:r>
              <w:rPr>
                <w:rFonts w:ascii="Century Gothic"/>
                <w:b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Applicable</w:t>
            </w:r>
          </w:p>
        </w:tc>
        <w:tc>
          <w:tcPr>
            <w:tcW w:w="223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4F7E9"/>
          </w:tcPr>
          <w:p w14:paraId="040594F8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040594F9" w14:textId="77777777" w:rsidR="00700F7C" w:rsidRDefault="002F10C5">
            <w:pPr>
              <w:pStyle w:val="TableParagraph"/>
              <w:ind w:left="195" w:right="200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Option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unlikely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under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this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resource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availability.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Demand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likely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achieved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high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flows.</w:t>
            </w:r>
          </w:p>
        </w:tc>
        <w:tc>
          <w:tcPr>
            <w:tcW w:w="173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94FA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FB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40594FC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94FD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</w:tc>
        <w:tc>
          <w:tcPr>
            <w:tcW w:w="3012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94FE" w14:textId="77777777" w:rsidR="00700F7C" w:rsidRDefault="00700F7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40594FF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</w:tc>
      </w:tr>
      <w:tr w:rsidR="00700F7C" w14:paraId="0405950D" w14:textId="77777777">
        <w:trPr>
          <w:trHeight w:hRule="exact" w:val="871"/>
        </w:trPr>
        <w:tc>
          <w:tcPr>
            <w:tcW w:w="2069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059501" w14:textId="77777777" w:rsidR="00700F7C" w:rsidRDefault="00700F7C"/>
        </w:tc>
        <w:tc>
          <w:tcPr>
            <w:tcW w:w="311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DEBE0"/>
          </w:tcPr>
          <w:p w14:paraId="04059502" w14:textId="77777777" w:rsidR="00700F7C" w:rsidRDefault="00700F7C"/>
        </w:tc>
        <w:tc>
          <w:tcPr>
            <w:tcW w:w="227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DEBE0"/>
          </w:tcPr>
          <w:p w14:paraId="04059503" w14:textId="77777777" w:rsidR="00700F7C" w:rsidRDefault="00700F7C"/>
        </w:tc>
        <w:tc>
          <w:tcPr>
            <w:tcW w:w="100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504" w14:textId="77777777" w:rsidR="00700F7C" w:rsidRDefault="00700F7C"/>
        </w:tc>
        <w:tc>
          <w:tcPr>
            <w:tcW w:w="100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505" w14:textId="77777777" w:rsidR="00700F7C" w:rsidRDefault="00700F7C"/>
        </w:tc>
        <w:tc>
          <w:tcPr>
            <w:tcW w:w="100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506" w14:textId="77777777" w:rsidR="00700F7C" w:rsidRDefault="00700F7C"/>
        </w:tc>
        <w:tc>
          <w:tcPr>
            <w:tcW w:w="2842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059507" w14:textId="77777777" w:rsidR="00700F7C" w:rsidRDefault="00700F7C"/>
        </w:tc>
        <w:tc>
          <w:tcPr>
            <w:tcW w:w="173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4F7E9"/>
          </w:tcPr>
          <w:p w14:paraId="04059508" w14:textId="77777777" w:rsidR="00700F7C" w:rsidRDefault="00700F7C"/>
        </w:tc>
        <w:tc>
          <w:tcPr>
            <w:tcW w:w="2232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4F7E9"/>
          </w:tcPr>
          <w:p w14:paraId="04059509" w14:textId="77777777" w:rsidR="00700F7C" w:rsidRDefault="00700F7C"/>
        </w:tc>
        <w:tc>
          <w:tcPr>
            <w:tcW w:w="173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950A" w14:textId="77777777" w:rsidR="00700F7C" w:rsidRDefault="00700F7C"/>
        </w:tc>
        <w:tc>
          <w:tcPr>
            <w:tcW w:w="3012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950B" w14:textId="77777777" w:rsidR="00700F7C" w:rsidRDefault="00700F7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25"/>
                <w:szCs w:val="25"/>
              </w:rPr>
            </w:pPr>
          </w:p>
          <w:p w14:paraId="0405950C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</w:tc>
      </w:tr>
    </w:tbl>
    <w:p w14:paraId="0405950E" w14:textId="77777777" w:rsidR="00700F7C" w:rsidRDefault="00700F7C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405950F" w14:textId="77777777" w:rsidR="00700F7C" w:rsidRDefault="00700F7C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4059510" w14:textId="77777777" w:rsidR="00700F7C" w:rsidRDefault="00700F7C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4059511" w14:textId="77777777" w:rsidR="00700F7C" w:rsidRDefault="00700F7C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4059512" w14:textId="77777777" w:rsidR="00700F7C" w:rsidRDefault="00700F7C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4059513" w14:textId="77777777" w:rsidR="00700F7C" w:rsidRDefault="00700F7C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4059514" w14:textId="77777777" w:rsidR="00700F7C" w:rsidRDefault="00700F7C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4059515" w14:textId="77777777" w:rsidR="00700F7C" w:rsidRDefault="00700F7C">
      <w:pPr>
        <w:spacing w:before="11"/>
        <w:rPr>
          <w:rFonts w:ascii="Century Gothic" w:eastAsia="Century Gothic" w:hAnsi="Century Gothic" w:cs="Century Gothic"/>
          <w:b/>
          <w:bCs/>
          <w:sz w:val="11"/>
          <w:szCs w:val="11"/>
        </w:rPr>
      </w:pPr>
    </w:p>
    <w:p w14:paraId="04059516" w14:textId="5250AEB0" w:rsidR="00700F7C" w:rsidRDefault="002F10C5">
      <w:pPr>
        <w:spacing w:line="20" w:lineRule="atLeast"/>
        <w:ind w:left="113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04059B37" wp14:editId="7AF634B3">
                <wp:extent cx="1838325" cy="8890"/>
                <wp:effectExtent l="5080" t="1905" r="4445" b="8255"/>
                <wp:docPr id="517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518" name="Group 48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519" name="Freeform 48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96858E" id="Group 480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">
                <v:group id="Group 481" o:spid="_x0000_s1027" style="position:absolute;left:7;top:7;width:2881;height:2" coordorigin="7,7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482" o:spid="_x0000_s1028" style="position:absolute;left:7;top:7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zbi8IA&#10;AADcAAAADwAAAGRycy9kb3ducmV2LnhtbESPzYrCMBSF9wO+Q7jC7MZUcWSsRhFBdDMLO27cXZJr&#10;U2xuShO149MbQXB5OD8fZ77sXC2u1IbKs4LhIANBrL2puFRw+Nt8/YAIEdlg7ZkU/FOA5aL3Mcfc&#10;+Bvv6VrEUqQRDjkqsDE2uZRBW3IYBr4hTt7Jtw5jkm0pTYu3NO5qOcqyiXRYcSJYbGhtSZ+Li0sQ&#10;uW2K38v4TnpX+uMoWqsPe6U++91qBiJSF9/hV3tnFHwPp/A8k46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rNuLwgAAANwAAAAPAAAAAAAAAAAAAAAAAJgCAABkcnMvZG93&#10;bnJldi54bWxQSwUGAAAAAAQABAD1AAAAhwMAAAAA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04059517" w14:textId="77777777" w:rsidR="00700F7C" w:rsidRDefault="00700F7C">
      <w:pPr>
        <w:spacing w:before="11"/>
        <w:rPr>
          <w:rFonts w:ascii="Century Gothic" w:eastAsia="Century Gothic" w:hAnsi="Century Gothic" w:cs="Century Gothic"/>
          <w:b/>
          <w:bCs/>
          <w:sz w:val="17"/>
          <w:szCs w:val="17"/>
        </w:rPr>
      </w:pPr>
    </w:p>
    <w:p w14:paraId="04059518" w14:textId="77777777" w:rsidR="00700F7C" w:rsidRDefault="002F10C5">
      <w:pPr>
        <w:spacing w:before="73"/>
        <w:ind w:left="120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alibri"/>
          <w:spacing w:val="-1"/>
          <w:position w:val="7"/>
          <w:sz w:val="13"/>
        </w:rPr>
        <w:t>11</w:t>
      </w:r>
      <w:r>
        <w:rPr>
          <w:rFonts w:ascii="Calibri"/>
          <w:spacing w:val="10"/>
          <w:position w:val="7"/>
          <w:sz w:val="13"/>
        </w:rPr>
        <w:t xml:space="preserve"> </w:t>
      </w:r>
      <w:r>
        <w:rPr>
          <w:rFonts w:ascii="Calibri"/>
          <w:spacing w:val="-1"/>
          <w:sz w:val="20"/>
        </w:rPr>
        <w:t>Volumes</w:t>
      </w:r>
      <w:r>
        <w:rPr>
          <w:rFonts w:ascii="Calibri"/>
          <w:spacing w:val="3"/>
          <w:sz w:val="20"/>
        </w:rPr>
        <w:t xml:space="preserve"> </w:t>
      </w:r>
      <w:r>
        <w:rPr>
          <w:rFonts w:ascii="Century Gothic"/>
          <w:spacing w:val="-2"/>
          <w:sz w:val="18"/>
        </w:rPr>
        <w:t>may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be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limited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by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current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pacing w:val="-1"/>
          <w:sz w:val="18"/>
        </w:rPr>
        <w:t>channel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constraints.</w:t>
      </w:r>
    </w:p>
    <w:p w14:paraId="04059519" w14:textId="77777777" w:rsidR="00700F7C" w:rsidRDefault="002F10C5">
      <w:pPr>
        <w:spacing w:before="55"/>
        <w:ind w:left="120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alibri"/>
          <w:spacing w:val="-1"/>
          <w:position w:val="7"/>
          <w:sz w:val="13"/>
        </w:rPr>
        <w:t>11</w:t>
      </w:r>
      <w:r>
        <w:rPr>
          <w:rFonts w:ascii="Calibri"/>
          <w:spacing w:val="12"/>
          <w:position w:val="7"/>
          <w:sz w:val="13"/>
        </w:rPr>
        <w:t xml:space="preserve"> </w:t>
      </w:r>
      <w:r>
        <w:rPr>
          <w:rFonts w:ascii="Century Gothic"/>
          <w:spacing w:val="-1"/>
          <w:sz w:val="18"/>
        </w:rPr>
        <w:t>Roberts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z w:val="18"/>
        </w:rPr>
        <w:t>and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Marston</w:t>
      </w:r>
      <w:r>
        <w:rPr>
          <w:rFonts w:ascii="Century Gothic"/>
          <w:sz w:val="18"/>
        </w:rPr>
        <w:t xml:space="preserve"> </w:t>
      </w:r>
      <w:r>
        <w:rPr>
          <w:rFonts w:ascii="Century Gothic"/>
          <w:spacing w:val="-1"/>
          <w:sz w:val="18"/>
        </w:rPr>
        <w:t>(2011),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Hardwick</w:t>
      </w:r>
      <w:r>
        <w:rPr>
          <w:rFonts w:ascii="Century Gothic"/>
          <w:spacing w:val="-2"/>
          <w:sz w:val="18"/>
        </w:rPr>
        <w:t xml:space="preserve"> </w:t>
      </w:r>
      <w:r>
        <w:rPr>
          <w:rFonts w:ascii="Century Gothic"/>
          <w:spacing w:val="-1"/>
          <w:sz w:val="18"/>
        </w:rPr>
        <w:t>and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Maguire</w:t>
      </w:r>
      <w:r>
        <w:rPr>
          <w:rFonts w:ascii="Century Gothic"/>
          <w:spacing w:val="-2"/>
          <w:sz w:val="18"/>
        </w:rPr>
        <w:t xml:space="preserve"> </w:t>
      </w:r>
      <w:r>
        <w:rPr>
          <w:rFonts w:ascii="Century Gothic"/>
          <w:spacing w:val="-1"/>
          <w:sz w:val="18"/>
        </w:rPr>
        <w:t>(2012),</w:t>
      </w:r>
      <w:r>
        <w:rPr>
          <w:rFonts w:ascii="Century Gothic"/>
          <w:sz w:val="18"/>
        </w:rPr>
        <w:t xml:space="preserve"> </w:t>
      </w:r>
      <w:r>
        <w:rPr>
          <w:rFonts w:ascii="Century Gothic"/>
          <w:spacing w:val="-1"/>
          <w:sz w:val="18"/>
        </w:rPr>
        <w:t>Alluvium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(2013)</w:t>
      </w:r>
    </w:p>
    <w:p w14:paraId="0405951A" w14:textId="77777777" w:rsidR="00700F7C" w:rsidRDefault="002F10C5">
      <w:pPr>
        <w:spacing w:before="11"/>
        <w:ind w:left="120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alibri"/>
          <w:spacing w:val="-1"/>
          <w:position w:val="7"/>
          <w:sz w:val="13"/>
        </w:rPr>
        <w:t>12</w:t>
      </w:r>
      <w:r>
        <w:rPr>
          <w:rFonts w:ascii="Calibri"/>
          <w:spacing w:val="11"/>
          <w:position w:val="7"/>
          <w:sz w:val="13"/>
        </w:rPr>
        <w:t xml:space="preserve"> </w:t>
      </w:r>
      <w:r>
        <w:rPr>
          <w:rFonts w:ascii="Century Gothic"/>
          <w:spacing w:val="-1"/>
          <w:sz w:val="18"/>
        </w:rPr>
        <w:t>Note: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Differences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1"/>
          <w:sz w:val="18"/>
        </w:rPr>
        <w:t>in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filling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height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2"/>
          <w:sz w:val="18"/>
        </w:rPr>
        <w:t>(i.e.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flows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required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z w:val="18"/>
        </w:rPr>
        <w:t>to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fill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z w:val="18"/>
        </w:rPr>
        <w:t>a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wetland)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vary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among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the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lagoons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that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2"/>
          <w:sz w:val="18"/>
        </w:rPr>
        <w:t>make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z w:val="18"/>
        </w:rPr>
        <w:t>up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the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z w:val="18"/>
        </w:rPr>
        <w:t>mid-Murrumbidgee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wetlands,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z w:val="18"/>
        </w:rPr>
        <w:t>and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so</w:t>
      </w:r>
      <w:r>
        <w:rPr>
          <w:rFonts w:ascii="Century Gothic"/>
          <w:spacing w:val="-2"/>
          <w:sz w:val="18"/>
        </w:rPr>
        <w:t xml:space="preserve"> </w:t>
      </w:r>
      <w:r>
        <w:rPr>
          <w:rFonts w:ascii="Century Gothic"/>
          <w:sz w:val="18"/>
        </w:rPr>
        <w:t>their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condition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and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watering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requirement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vary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accordingly.</w:t>
      </w:r>
    </w:p>
    <w:p w14:paraId="0405951B" w14:textId="77777777" w:rsidR="00700F7C" w:rsidRDefault="00700F7C">
      <w:pPr>
        <w:rPr>
          <w:rFonts w:ascii="Century Gothic" w:eastAsia="Century Gothic" w:hAnsi="Century Gothic" w:cs="Century Gothic"/>
          <w:sz w:val="18"/>
          <w:szCs w:val="18"/>
        </w:rPr>
        <w:sectPr w:rsidR="00700F7C">
          <w:footerReference w:type="default" r:id="rId76"/>
          <w:pgSz w:w="23820" w:h="16840" w:orient="landscape"/>
          <w:pgMar w:top="860" w:right="940" w:bottom="880" w:left="600" w:header="0" w:footer="686" w:gutter="0"/>
          <w:pgNumType w:start="23"/>
          <w:cols w:space="720"/>
        </w:sectPr>
      </w:pPr>
    </w:p>
    <w:p w14:paraId="0405951C" w14:textId="70E9CB4A" w:rsidR="00700F7C" w:rsidRDefault="002F10C5">
      <w:pPr>
        <w:spacing w:before="1"/>
        <w:rPr>
          <w:rFonts w:ascii="Century Gothic" w:eastAsia="Century Gothic" w:hAnsi="Century Gothic" w:cs="Century Gothic"/>
          <w:sz w:val="5"/>
          <w:szCs w:val="5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090432" behindDoc="1" locked="0" layoutInCell="1" allowOverlap="1" wp14:anchorId="04059B39" wp14:editId="149D4842">
                <wp:simplePos x="0" y="0"/>
                <wp:positionH relativeFrom="page">
                  <wp:posOffset>7186295</wp:posOffset>
                </wp:positionH>
                <wp:positionV relativeFrom="page">
                  <wp:posOffset>2275840</wp:posOffset>
                </wp:positionV>
                <wp:extent cx="1667510" cy="981710"/>
                <wp:effectExtent l="4445" t="0" r="4445" b="0"/>
                <wp:wrapNone/>
                <wp:docPr id="502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7510" cy="981710"/>
                          <a:chOff x="11317" y="3584"/>
                          <a:chExt cx="2626" cy="1546"/>
                        </a:xfrm>
                      </wpg:grpSpPr>
                      <wpg:grpSp>
                        <wpg:cNvPr id="503" name="Group 478"/>
                        <wpg:cNvGrpSpPr>
                          <a:grpSpLocks/>
                        </wpg:cNvGrpSpPr>
                        <wpg:grpSpPr bwMode="auto">
                          <a:xfrm>
                            <a:off x="11317" y="3584"/>
                            <a:ext cx="2626" cy="221"/>
                            <a:chOff x="11317" y="3584"/>
                            <a:chExt cx="2626" cy="221"/>
                          </a:xfrm>
                        </wpg:grpSpPr>
                        <wps:wsp>
                          <wps:cNvPr id="504" name="Freeform 479"/>
                          <wps:cNvSpPr>
                            <a:spLocks/>
                          </wps:cNvSpPr>
                          <wps:spPr bwMode="auto">
                            <a:xfrm>
                              <a:off x="11317" y="3584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3804 3584"/>
                                <a:gd name="T3" fmla="*/ 3804 h 221"/>
                                <a:gd name="T4" fmla="+- 0 13943 11317"/>
                                <a:gd name="T5" fmla="*/ T4 w 2626"/>
                                <a:gd name="T6" fmla="+- 0 3804 3584"/>
                                <a:gd name="T7" fmla="*/ 3804 h 221"/>
                                <a:gd name="T8" fmla="+- 0 13943 11317"/>
                                <a:gd name="T9" fmla="*/ T8 w 2626"/>
                                <a:gd name="T10" fmla="+- 0 3584 3584"/>
                                <a:gd name="T11" fmla="*/ 3584 h 221"/>
                                <a:gd name="T12" fmla="+- 0 11317 11317"/>
                                <a:gd name="T13" fmla="*/ T12 w 2626"/>
                                <a:gd name="T14" fmla="+- 0 3584 3584"/>
                                <a:gd name="T15" fmla="*/ 3584 h 221"/>
                                <a:gd name="T16" fmla="+- 0 11317 11317"/>
                                <a:gd name="T17" fmla="*/ T16 w 2626"/>
                                <a:gd name="T18" fmla="+- 0 3804 3584"/>
                                <a:gd name="T19" fmla="*/ 380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0"/>
                                  </a:moveTo>
                                  <a:lnTo>
                                    <a:pt x="2626" y="220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476"/>
                        <wpg:cNvGrpSpPr>
                          <a:grpSpLocks/>
                        </wpg:cNvGrpSpPr>
                        <wpg:grpSpPr bwMode="auto">
                          <a:xfrm>
                            <a:off x="11317" y="3804"/>
                            <a:ext cx="2626" cy="221"/>
                            <a:chOff x="11317" y="3804"/>
                            <a:chExt cx="2626" cy="221"/>
                          </a:xfrm>
                        </wpg:grpSpPr>
                        <wps:wsp>
                          <wps:cNvPr id="506" name="Freeform 477"/>
                          <wps:cNvSpPr>
                            <a:spLocks/>
                          </wps:cNvSpPr>
                          <wps:spPr bwMode="auto">
                            <a:xfrm>
                              <a:off x="11317" y="3804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4025 3804"/>
                                <a:gd name="T3" fmla="*/ 4025 h 221"/>
                                <a:gd name="T4" fmla="+- 0 13943 11317"/>
                                <a:gd name="T5" fmla="*/ T4 w 2626"/>
                                <a:gd name="T6" fmla="+- 0 4025 3804"/>
                                <a:gd name="T7" fmla="*/ 4025 h 221"/>
                                <a:gd name="T8" fmla="+- 0 13943 11317"/>
                                <a:gd name="T9" fmla="*/ T8 w 2626"/>
                                <a:gd name="T10" fmla="+- 0 3804 3804"/>
                                <a:gd name="T11" fmla="*/ 3804 h 221"/>
                                <a:gd name="T12" fmla="+- 0 11317 11317"/>
                                <a:gd name="T13" fmla="*/ T12 w 2626"/>
                                <a:gd name="T14" fmla="+- 0 3804 3804"/>
                                <a:gd name="T15" fmla="*/ 3804 h 221"/>
                                <a:gd name="T16" fmla="+- 0 11317 11317"/>
                                <a:gd name="T17" fmla="*/ T16 w 2626"/>
                                <a:gd name="T18" fmla="+- 0 4025 3804"/>
                                <a:gd name="T19" fmla="*/ 402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1"/>
                                  </a:moveTo>
                                  <a:lnTo>
                                    <a:pt x="2626" y="221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474"/>
                        <wpg:cNvGrpSpPr>
                          <a:grpSpLocks/>
                        </wpg:cNvGrpSpPr>
                        <wpg:grpSpPr bwMode="auto">
                          <a:xfrm>
                            <a:off x="11317" y="4025"/>
                            <a:ext cx="2626" cy="221"/>
                            <a:chOff x="11317" y="4025"/>
                            <a:chExt cx="2626" cy="221"/>
                          </a:xfrm>
                        </wpg:grpSpPr>
                        <wps:wsp>
                          <wps:cNvPr id="508" name="Freeform 475"/>
                          <wps:cNvSpPr>
                            <a:spLocks/>
                          </wps:cNvSpPr>
                          <wps:spPr bwMode="auto">
                            <a:xfrm>
                              <a:off x="11317" y="4025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4246 4025"/>
                                <a:gd name="T3" fmla="*/ 4246 h 221"/>
                                <a:gd name="T4" fmla="+- 0 13943 11317"/>
                                <a:gd name="T5" fmla="*/ T4 w 2626"/>
                                <a:gd name="T6" fmla="+- 0 4246 4025"/>
                                <a:gd name="T7" fmla="*/ 4246 h 221"/>
                                <a:gd name="T8" fmla="+- 0 13943 11317"/>
                                <a:gd name="T9" fmla="*/ T8 w 2626"/>
                                <a:gd name="T10" fmla="+- 0 4025 4025"/>
                                <a:gd name="T11" fmla="*/ 4025 h 221"/>
                                <a:gd name="T12" fmla="+- 0 11317 11317"/>
                                <a:gd name="T13" fmla="*/ T12 w 2626"/>
                                <a:gd name="T14" fmla="+- 0 4025 4025"/>
                                <a:gd name="T15" fmla="*/ 4025 h 221"/>
                                <a:gd name="T16" fmla="+- 0 11317 11317"/>
                                <a:gd name="T17" fmla="*/ T16 w 2626"/>
                                <a:gd name="T18" fmla="+- 0 4246 4025"/>
                                <a:gd name="T19" fmla="*/ 424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1"/>
                                  </a:moveTo>
                                  <a:lnTo>
                                    <a:pt x="2626" y="221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472"/>
                        <wpg:cNvGrpSpPr>
                          <a:grpSpLocks/>
                        </wpg:cNvGrpSpPr>
                        <wpg:grpSpPr bwMode="auto">
                          <a:xfrm>
                            <a:off x="11317" y="4246"/>
                            <a:ext cx="2626" cy="221"/>
                            <a:chOff x="11317" y="4246"/>
                            <a:chExt cx="2626" cy="221"/>
                          </a:xfrm>
                        </wpg:grpSpPr>
                        <wps:wsp>
                          <wps:cNvPr id="510" name="Freeform 473"/>
                          <wps:cNvSpPr>
                            <a:spLocks/>
                          </wps:cNvSpPr>
                          <wps:spPr bwMode="auto">
                            <a:xfrm>
                              <a:off x="11317" y="4246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4467 4246"/>
                                <a:gd name="T3" fmla="*/ 4467 h 221"/>
                                <a:gd name="T4" fmla="+- 0 13943 11317"/>
                                <a:gd name="T5" fmla="*/ T4 w 2626"/>
                                <a:gd name="T6" fmla="+- 0 4467 4246"/>
                                <a:gd name="T7" fmla="*/ 4467 h 221"/>
                                <a:gd name="T8" fmla="+- 0 13943 11317"/>
                                <a:gd name="T9" fmla="*/ T8 w 2626"/>
                                <a:gd name="T10" fmla="+- 0 4246 4246"/>
                                <a:gd name="T11" fmla="*/ 4246 h 221"/>
                                <a:gd name="T12" fmla="+- 0 11317 11317"/>
                                <a:gd name="T13" fmla="*/ T12 w 2626"/>
                                <a:gd name="T14" fmla="+- 0 4246 4246"/>
                                <a:gd name="T15" fmla="*/ 4246 h 221"/>
                                <a:gd name="T16" fmla="+- 0 11317 11317"/>
                                <a:gd name="T17" fmla="*/ T16 w 2626"/>
                                <a:gd name="T18" fmla="+- 0 4467 4246"/>
                                <a:gd name="T19" fmla="*/ 446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1"/>
                                  </a:moveTo>
                                  <a:lnTo>
                                    <a:pt x="2626" y="221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470"/>
                        <wpg:cNvGrpSpPr>
                          <a:grpSpLocks/>
                        </wpg:cNvGrpSpPr>
                        <wpg:grpSpPr bwMode="auto">
                          <a:xfrm>
                            <a:off x="11317" y="4467"/>
                            <a:ext cx="2626" cy="221"/>
                            <a:chOff x="11317" y="4467"/>
                            <a:chExt cx="2626" cy="221"/>
                          </a:xfrm>
                        </wpg:grpSpPr>
                        <wps:wsp>
                          <wps:cNvPr id="512" name="Freeform 471"/>
                          <wps:cNvSpPr>
                            <a:spLocks/>
                          </wps:cNvSpPr>
                          <wps:spPr bwMode="auto">
                            <a:xfrm>
                              <a:off x="11317" y="4467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4688 4467"/>
                                <a:gd name="T3" fmla="*/ 4688 h 221"/>
                                <a:gd name="T4" fmla="+- 0 13943 11317"/>
                                <a:gd name="T5" fmla="*/ T4 w 2626"/>
                                <a:gd name="T6" fmla="+- 0 4688 4467"/>
                                <a:gd name="T7" fmla="*/ 4688 h 221"/>
                                <a:gd name="T8" fmla="+- 0 13943 11317"/>
                                <a:gd name="T9" fmla="*/ T8 w 2626"/>
                                <a:gd name="T10" fmla="+- 0 4467 4467"/>
                                <a:gd name="T11" fmla="*/ 4467 h 221"/>
                                <a:gd name="T12" fmla="+- 0 11317 11317"/>
                                <a:gd name="T13" fmla="*/ T12 w 2626"/>
                                <a:gd name="T14" fmla="+- 0 4467 4467"/>
                                <a:gd name="T15" fmla="*/ 4467 h 221"/>
                                <a:gd name="T16" fmla="+- 0 11317 11317"/>
                                <a:gd name="T17" fmla="*/ T16 w 2626"/>
                                <a:gd name="T18" fmla="+- 0 4688 4467"/>
                                <a:gd name="T19" fmla="*/ 468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1"/>
                                  </a:moveTo>
                                  <a:lnTo>
                                    <a:pt x="2626" y="221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468"/>
                        <wpg:cNvGrpSpPr>
                          <a:grpSpLocks/>
                        </wpg:cNvGrpSpPr>
                        <wpg:grpSpPr bwMode="auto">
                          <a:xfrm>
                            <a:off x="11317" y="4688"/>
                            <a:ext cx="2626" cy="221"/>
                            <a:chOff x="11317" y="4688"/>
                            <a:chExt cx="2626" cy="221"/>
                          </a:xfrm>
                        </wpg:grpSpPr>
                        <wps:wsp>
                          <wps:cNvPr id="514" name="Freeform 469"/>
                          <wps:cNvSpPr>
                            <a:spLocks/>
                          </wps:cNvSpPr>
                          <wps:spPr bwMode="auto">
                            <a:xfrm>
                              <a:off x="11317" y="4688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4908 4688"/>
                                <a:gd name="T3" fmla="*/ 4908 h 221"/>
                                <a:gd name="T4" fmla="+- 0 13943 11317"/>
                                <a:gd name="T5" fmla="*/ T4 w 2626"/>
                                <a:gd name="T6" fmla="+- 0 4908 4688"/>
                                <a:gd name="T7" fmla="*/ 4908 h 221"/>
                                <a:gd name="T8" fmla="+- 0 13943 11317"/>
                                <a:gd name="T9" fmla="*/ T8 w 2626"/>
                                <a:gd name="T10" fmla="+- 0 4688 4688"/>
                                <a:gd name="T11" fmla="*/ 4688 h 221"/>
                                <a:gd name="T12" fmla="+- 0 11317 11317"/>
                                <a:gd name="T13" fmla="*/ T12 w 2626"/>
                                <a:gd name="T14" fmla="+- 0 4688 4688"/>
                                <a:gd name="T15" fmla="*/ 4688 h 221"/>
                                <a:gd name="T16" fmla="+- 0 11317 11317"/>
                                <a:gd name="T17" fmla="*/ T16 w 2626"/>
                                <a:gd name="T18" fmla="+- 0 4908 4688"/>
                                <a:gd name="T19" fmla="*/ 490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0"/>
                                  </a:moveTo>
                                  <a:lnTo>
                                    <a:pt x="2626" y="220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466"/>
                        <wpg:cNvGrpSpPr>
                          <a:grpSpLocks/>
                        </wpg:cNvGrpSpPr>
                        <wpg:grpSpPr bwMode="auto">
                          <a:xfrm>
                            <a:off x="11317" y="4908"/>
                            <a:ext cx="2626" cy="221"/>
                            <a:chOff x="11317" y="4908"/>
                            <a:chExt cx="2626" cy="221"/>
                          </a:xfrm>
                        </wpg:grpSpPr>
                        <wps:wsp>
                          <wps:cNvPr id="516" name="Freeform 467"/>
                          <wps:cNvSpPr>
                            <a:spLocks/>
                          </wps:cNvSpPr>
                          <wps:spPr bwMode="auto">
                            <a:xfrm>
                              <a:off x="11317" y="4908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5129 4908"/>
                                <a:gd name="T3" fmla="*/ 5129 h 221"/>
                                <a:gd name="T4" fmla="+- 0 13943 11317"/>
                                <a:gd name="T5" fmla="*/ T4 w 2626"/>
                                <a:gd name="T6" fmla="+- 0 5129 4908"/>
                                <a:gd name="T7" fmla="*/ 5129 h 221"/>
                                <a:gd name="T8" fmla="+- 0 13943 11317"/>
                                <a:gd name="T9" fmla="*/ T8 w 2626"/>
                                <a:gd name="T10" fmla="+- 0 4908 4908"/>
                                <a:gd name="T11" fmla="*/ 4908 h 221"/>
                                <a:gd name="T12" fmla="+- 0 11317 11317"/>
                                <a:gd name="T13" fmla="*/ T12 w 2626"/>
                                <a:gd name="T14" fmla="+- 0 4908 4908"/>
                                <a:gd name="T15" fmla="*/ 4908 h 221"/>
                                <a:gd name="T16" fmla="+- 0 11317 11317"/>
                                <a:gd name="T17" fmla="*/ T16 w 2626"/>
                                <a:gd name="T18" fmla="+- 0 5129 4908"/>
                                <a:gd name="T19" fmla="*/ 512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1"/>
                                  </a:moveTo>
                                  <a:lnTo>
                                    <a:pt x="2626" y="221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7F765E" id="Group 465" o:spid="_x0000_s1026" style="position:absolute;margin-left:565.85pt;margin-top:179.2pt;width:131.3pt;height:77.3pt;z-index:-226048;mso-position-horizontal-relative:page;mso-position-vertical-relative:page" coordorigin="11317,3584" coordsize="2626,1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">
                <v:group id="Group 478" o:spid="_x0000_s1027" style="position:absolute;left:11317;top:3584;width:2626;height:221" coordorigin="11317,3584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479" o:spid="_x0000_s1028" style="position:absolute;left:11317;top:3584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2twccA&#10;AADcAAAADwAAAGRycy9kb3ducmV2LnhtbESPT2vCQBTE7wW/w/KEXorZKFUkZhWxLe2hIP65eHtk&#10;n0k0+zZkNzH59t1CocdhZn7DpJveVKKjxpWWFUyjGARxZnXJuYLz6WOyBOE8ssbKMikYyMFmPXpK&#10;MdH2wQfqjj4XAcIuQQWF93UipcsKMugiWxMH72obgz7IJpe6wUeAm0rO4nghDZYcFgqsaVdQdj+2&#10;RkH+PVy258/ZvD1c3wZuX/a37r1T6nncb1cgPPX+P/zX/tIK5vEr/J4JR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NrcHHAAAA3AAAAA8AAAAAAAAAAAAAAAAAmAIAAGRy&#10;cy9kb3ducmV2LnhtbFBLBQYAAAAABAAEAPUAAACMAwAAAAA=&#10;" path="m,220r2626,l2626,,,,,220xe" fillcolor="red" stroked="f">
                    <v:path arrowok="t" o:connecttype="custom" o:connectlocs="0,3804;2626,3804;2626,3584;0,3584;0,3804" o:connectangles="0,0,0,0,0"/>
                  </v:shape>
                </v:group>
                <v:group id="Group 476" o:spid="_x0000_s1029" style="position:absolute;left:11317;top:3804;width:2626;height:221" coordorigin="11317,3804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477" o:spid="_x0000_s1030" style="position:absolute;left:11317;top:3804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OWLcYA&#10;AADcAAAADwAAAGRycy9kb3ducmV2LnhtbESPT4vCMBTE74LfITzBi6ypgiJdo4ju4h4E8c9lb4/m&#10;2XZtXkqT1vbbbwTB4zAzv2GW69YUoqHK5ZYVTMYRCOLE6pxTBdfL98cChPPIGgvLpKAjB+tVv7fE&#10;WNsHn6g5+1QECLsYFWTel7GULsnIoBvbkjh4N1sZ9EFWqdQVPgLcFHIaRXNpMOewkGFJ24yS+7k2&#10;CtJD97u57qez+nTbdVyPjn/NV6PUcNBuPkF4av07/Gr/aAWzaA7PM+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OWLcYAAADcAAAADwAAAAAAAAAAAAAAAACYAgAAZHJz&#10;L2Rvd25yZXYueG1sUEsFBgAAAAAEAAQA9QAAAIsDAAAAAA==&#10;" path="m,221r2626,l2626,,,,,221xe" fillcolor="red" stroked="f">
                    <v:path arrowok="t" o:connecttype="custom" o:connectlocs="0,4025;2626,4025;2626,3804;0,3804;0,4025" o:connectangles="0,0,0,0,0"/>
                  </v:shape>
                </v:group>
                <v:group id="Group 474" o:spid="_x0000_s1031" style="position:absolute;left:11317;top:4025;width:2626;height:221" coordorigin="11317,4025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475" o:spid="_x0000_s1032" style="position:absolute;left:11317;top:4025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CnxMQA&#10;AADcAAAADwAAAGRycy9kb3ducmV2LnhtbERPu2rDMBTdA/0HcQtdQiPHkBLcKCG0KclQKHa9dLtY&#10;N7YT68pY8uvvq6HQ8XDeu8NkGjFQ52rLCtarCARxYXXNpYL8++N5C8J5ZI2NZVIwk4PD/mGxw0Tb&#10;kVMaMl+KEMIuQQWV920ipSsqMuhWtiUO3NV2Bn2AXSl1h2MIN42Mo+hFGqw5NFTY0ltFxT3rjYLy&#10;c/455ud406fX95n75ddtOA1KPT1Ox1cQnib/L/5zX7SCTRTWhjPhCM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Ap8TEAAAA3AAAAA8AAAAAAAAAAAAAAAAAmAIAAGRycy9k&#10;b3ducmV2LnhtbFBLBQYAAAAABAAEAPUAAACJAwAAAAA=&#10;" path="m,221r2626,l2626,,,,,221xe" fillcolor="red" stroked="f">
                    <v:path arrowok="t" o:connecttype="custom" o:connectlocs="0,4246;2626,4246;2626,4025;0,4025;0,4246" o:connectangles="0,0,0,0,0"/>
                  </v:shape>
                </v:group>
                <v:group id="Group 472" o:spid="_x0000_s1033" style="position:absolute;left:11317;top:4246;width:2626;height:221" coordorigin="11317,4246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473" o:spid="_x0000_s1034" style="position:absolute;left:11317;top:4246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89H8MA&#10;AADcAAAADwAAAGRycy9kb3ducmV2LnhtbERPy4rCMBTdD/gP4QpuBk0VHKQaRXwwsxCGqht3l+ba&#10;Vpub0qS1/XuzGJjl4bxXm86UoqXaFZYVTCcRCOLU6oIzBdfLcbwA4TyyxtIyKejJwWY9+FhhrO2L&#10;E2rPPhMhhF2MCnLvq1hKl+Zk0E1sRRy4u60N+gDrTOoaXyHclHIWRV/SYMGhIceKdjmlz3NjFGSn&#10;/ra9fs/mTXLf99x8/j7aQ6vUaNhtlyA8df5f/Of+0Qrm0zA/nAlH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89H8MAAADcAAAADwAAAAAAAAAAAAAAAACYAgAAZHJzL2Rv&#10;d25yZXYueG1sUEsFBgAAAAAEAAQA9QAAAIgDAAAAAA==&#10;" path="m,221r2626,l2626,,,,,221xe" fillcolor="red" stroked="f">
                    <v:path arrowok="t" o:connecttype="custom" o:connectlocs="0,4467;2626,4467;2626,4246;0,4246;0,4467" o:connectangles="0,0,0,0,0"/>
                  </v:shape>
                </v:group>
                <v:group id="Group 470" o:spid="_x0000_s1035" style="position:absolute;left:11317;top:4467;width:2626;height:221" coordorigin="11317,4467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471" o:spid="_x0000_s1036" style="position:absolute;left:11317;top:4467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EG88YA&#10;AADcAAAADwAAAGRycy9kb3ducmV2LnhtbESPT2vCQBTE7wW/w/IEL0U3BiwSXUVspT0Uin8u3h7Z&#10;ZxLNvg3ZTUy+fVcQPA4z8xtmue5MKVqqXWFZwXQSgSBOrS44U3A67sZzEM4jaywtk4KeHKxXg7cl&#10;JtreeU/twWciQNglqCD3vkqkdGlOBt3EVsTBu9jaoA+yzqSu8R7gppRxFH1IgwWHhRwr2uaU3g6N&#10;UZD99ufN6TueNfvLZ8/N+9+1/WqVGg27zQKEp86/ws/2j1Ywm8bwOBOO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EG88YAAADcAAAADwAAAAAAAAAAAAAAAACYAgAAZHJz&#10;L2Rvd25yZXYueG1sUEsFBgAAAAAEAAQA9QAAAIsDAAAAAA==&#10;" path="m,221r2626,l2626,,,,,221xe" fillcolor="red" stroked="f">
                    <v:path arrowok="t" o:connecttype="custom" o:connectlocs="0,4688;2626,4688;2626,4467;0,4467;0,4688" o:connectangles="0,0,0,0,0"/>
                  </v:shape>
                </v:group>
                <v:group id="Group 468" o:spid="_x0000_s1037" style="position:absolute;left:11317;top:4688;width:2626;height:221" coordorigin="11317,4688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469" o:spid="_x0000_s1038" style="position:absolute;left:11317;top:4688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7HMcA&#10;AADcAAAADwAAAGRycy9kb3ducmV2LnhtbESPQWvCQBSE74X+h+UVvJRmo6iUNKtIVfRQkFgvvT2y&#10;zyRt9m3IbmLy791CocdhZr5h0vVgatFT6yrLCqZRDII4t7riQsHlc//yCsJ5ZI21ZVIwkoP16vEh&#10;xUTbG2fUn30hAoRdggpK75tESpeXZNBFtiEO3tW2Bn2QbSF1i7cAN7WcxfFSGqw4LJTY0HtJ+c+5&#10;MwqKj/FrcznMFl123Y7cPZ+++12v1ORp2LyB8DT4//Bf+6gVLKZz+D0Tjo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UOxzHAAAA3AAAAA8AAAAAAAAAAAAAAAAAmAIAAGRy&#10;cy9kb3ducmV2LnhtbFBLBQYAAAAABAAEAPUAAACMAwAAAAA=&#10;" path="m,220r2626,l2626,,,,,220xe" fillcolor="red" stroked="f">
                    <v:path arrowok="t" o:connecttype="custom" o:connectlocs="0,4908;2626,4908;2626,4688;0,4688;0,4908" o:connectangles="0,0,0,0,0"/>
                  </v:shape>
                </v:group>
                <v:group id="Group 466" o:spid="_x0000_s1039" style="position:absolute;left:11317;top:4908;width:2626;height:221" coordorigin="11317,4908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467" o:spid="_x0000_s1040" style="position:absolute;left:11317;top:4908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oA8MYA&#10;AADcAAAADwAAAGRycy9kb3ducmV2LnhtbESPS4vCQBCE78L+h6EX9iI6UVAk6yjig/UgiI/L3ppM&#10;m2Q30xMyk5j8e0cQPBZV9RU1X7amEA1VLresYDSMQBAnVuecKrhedoMZCOeRNRaWSUFHDpaLj94c&#10;Y23vfKLm7FMRIOxiVJB5X8ZSuiQjg25oS+Lg3Wxl0AdZpVJXeA9wU8hxFE2lwZzDQoYlrTNK/s+1&#10;UZAeut/V9Wc8qU+3Tcd1//jXbBulvj7b1TcIT61/h1/tvVYwGU3heSY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oA8MYAAADcAAAADwAAAAAAAAAAAAAAAACYAgAAZHJz&#10;L2Rvd25yZXYueG1sUEsFBgAAAAAEAAQA9QAAAIsDAAAAAA==&#10;" path="m,221r2626,l2626,,,,,221xe" fillcolor="red" stroked="f">
                    <v:path arrowok="t" o:connecttype="custom" o:connectlocs="0,5129;2626,5129;2626,4908;0,4908;0,512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90456" behindDoc="1" locked="0" layoutInCell="1" allowOverlap="1" wp14:anchorId="04059B3A" wp14:editId="1BAFEDDD">
                <wp:simplePos x="0" y="0"/>
                <wp:positionH relativeFrom="page">
                  <wp:posOffset>10090150</wp:posOffset>
                </wp:positionH>
                <wp:positionV relativeFrom="page">
                  <wp:posOffset>2345690</wp:posOffset>
                </wp:positionV>
                <wp:extent cx="1280160" cy="841375"/>
                <wp:effectExtent l="3175" t="2540" r="2540" b="3810"/>
                <wp:wrapNone/>
                <wp:docPr id="489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160" cy="841375"/>
                          <a:chOff x="15890" y="3694"/>
                          <a:chExt cx="2016" cy="1325"/>
                        </a:xfrm>
                      </wpg:grpSpPr>
                      <wpg:grpSp>
                        <wpg:cNvPr id="490" name="Group 463"/>
                        <wpg:cNvGrpSpPr>
                          <a:grpSpLocks/>
                        </wpg:cNvGrpSpPr>
                        <wpg:grpSpPr bwMode="auto">
                          <a:xfrm>
                            <a:off x="15890" y="3694"/>
                            <a:ext cx="2016" cy="221"/>
                            <a:chOff x="15890" y="3694"/>
                            <a:chExt cx="2016" cy="221"/>
                          </a:xfrm>
                        </wpg:grpSpPr>
                        <wps:wsp>
                          <wps:cNvPr id="491" name="Freeform 464"/>
                          <wps:cNvSpPr>
                            <a:spLocks/>
                          </wps:cNvSpPr>
                          <wps:spPr bwMode="auto">
                            <a:xfrm>
                              <a:off x="15890" y="3694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3915 3694"/>
                                <a:gd name="T3" fmla="*/ 3915 h 221"/>
                                <a:gd name="T4" fmla="+- 0 17906 15890"/>
                                <a:gd name="T5" fmla="*/ T4 w 2016"/>
                                <a:gd name="T6" fmla="+- 0 3915 3694"/>
                                <a:gd name="T7" fmla="*/ 3915 h 221"/>
                                <a:gd name="T8" fmla="+- 0 17906 15890"/>
                                <a:gd name="T9" fmla="*/ T8 w 2016"/>
                                <a:gd name="T10" fmla="+- 0 3694 3694"/>
                                <a:gd name="T11" fmla="*/ 3694 h 221"/>
                                <a:gd name="T12" fmla="+- 0 15890 15890"/>
                                <a:gd name="T13" fmla="*/ T12 w 2016"/>
                                <a:gd name="T14" fmla="+- 0 3694 3694"/>
                                <a:gd name="T15" fmla="*/ 3694 h 221"/>
                                <a:gd name="T16" fmla="+- 0 15890 15890"/>
                                <a:gd name="T17" fmla="*/ T16 w 2016"/>
                                <a:gd name="T18" fmla="+- 0 3915 3694"/>
                                <a:gd name="T19" fmla="*/ 391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461"/>
                        <wpg:cNvGrpSpPr>
                          <a:grpSpLocks/>
                        </wpg:cNvGrpSpPr>
                        <wpg:grpSpPr bwMode="auto">
                          <a:xfrm>
                            <a:off x="15890" y="3915"/>
                            <a:ext cx="2016" cy="221"/>
                            <a:chOff x="15890" y="3915"/>
                            <a:chExt cx="2016" cy="221"/>
                          </a:xfrm>
                        </wpg:grpSpPr>
                        <wps:wsp>
                          <wps:cNvPr id="493" name="Freeform 462"/>
                          <wps:cNvSpPr>
                            <a:spLocks/>
                          </wps:cNvSpPr>
                          <wps:spPr bwMode="auto">
                            <a:xfrm>
                              <a:off x="15890" y="3915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4136 3915"/>
                                <a:gd name="T3" fmla="*/ 4136 h 221"/>
                                <a:gd name="T4" fmla="+- 0 17906 15890"/>
                                <a:gd name="T5" fmla="*/ T4 w 2016"/>
                                <a:gd name="T6" fmla="+- 0 4136 3915"/>
                                <a:gd name="T7" fmla="*/ 4136 h 221"/>
                                <a:gd name="T8" fmla="+- 0 17906 15890"/>
                                <a:gd name="T9" fmla="*/ T8 w 2016"/>
                                <a:gd name="T10" fmla="+- 0 3915 3915"/>
                                <a:gd name="T11" fmla="*/ 3915 h 221"/>
                                <a:gd name="T12" fmla="+- 0 15890 15890"/>
                                <a:gd name="T13" fmla="*/ T12 w 2016"/>
                                <a:gd name="T14" fmla="+- 0 3915 3915"/>
                                <a:gd name="T15" fmla="*/ 3915 h 221"/>
                                <a:gd name="T16" fmla="+- 0 15890 15890"/>
                                <a:gd name="T17" fmla="*/ T16 w 2016"/>
                                <a:gd name="T18" fmla="+- 0 4136 3915"/>
                                <a:gd name="T19" fmla="*/ 413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459"/>
                        <wpg:cNvGrpSpPr>
                          <a:grpSpLocks/>
                        </wpg:cNvGrpSpPr>
                        <wpg:grpSpPr bwMode="auto">
                          <a:xfrm>
                            <a:off x="15890" y="4136"/>
                            <a:ext cx="2016" cy="221"/>
                            <a:chOff x="15890" y="4136"/>
                            <a:chExt cx="2016" cy="221"/>
                          </a:xfrm>
                        </wpg:grpSpPr>
                        <wps:wsp>
                          <wps:cNvPr id="495" name="Freeform 460"/>
                          <wps:cNvSpPr>
                            <a:spLocks/>
                          </wps:cNvSpPr>
                          <wps:spPr bwMode="auto">
                            <a:xfrm>
                              <a:off x="15890" y="4136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4356 4136"/>
                                <a:gd name="T3" fmla="*/ 4356 h 221"/>
                                <a:gd name="T4" fmla="+- 0 17906 15890"/>
                                <a:gd name="T5" fmla="*/ T4 w 2016"/>
                                <a:gd name="T6" fmla="+- 0 4356 4136"/>
                                <a:gd name="T7" fmla="*/ 4356 h 221"/>
                                <a:gd name="T8" fmla="+- 0 17906 15890"/>
                                <a:gd name="T9" fmla="*/ T8 w 2016"/>
                                <a:gd name="T10" fmla="+- 0 4136 4136"/>
                                <a:gd name="T11" fmla="*/ 4136 h 221"/>
                                <a:gd name="T12" fmla="+- 0 15890 15890"/>
                                <a:gd name="T13" fmla="*/ T12 w 2016"/>
                                <a:gd name="T14" fmla="+- 0 4136 4136"/>
                                <a:gd name="T15" fmla="*/ 4136 h 221"/>
                                <a:gd name="T16" fmla="+- 0 15890 15890"/>
                                <a:gd name="T17" fmla="*/ T16 w 2016"/>
                                <a:gd name="T18" fmla="+- 0 4356 4136"/>
                                <a:gd name="T19" fmla="*/ 435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0"/>
                                  </a:moveTo>
                                  <a:lnTo>
                                    <a:pt x="2016" y="220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457"/>
                        <wpg:cNvGrpSpPr>
                          <a:grpSpLocks/>
                        </wpg:cNvGrpSpPr>
                        <wpg:grpSpPr bwMode="auto">
                          <a:xfrm>
                            <a:off x="15890" y="4356"/>
                            <a:ext cx="2016" cy="221"/>
                            <a:chOff x="15890" y="4356"/>
                            <a:chExt cx="2016" cy="221"/>
                          </a:xfrm>
                        </wpg:grpSpPr>
                        <wps:wsp>
                          <wps:cNvPr id="497" name="Freeform 458"/>
                          <wps:cNvSpPr>
                            <a:spLocks/>
                          </wps:cNvSpPr>
                          <wps:spPr bwMode="auto">
                            <a:xfrm>
                              <a:off x="15890" y="4356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4577 4356"/>
                                <a:gd name="T3" fmla="*/ 4577 h 221"/>
                                <a:gd name="T4" fmla="+- 0 17906 15890"/>
                                <a:gd name="T5" fmla="*/ T4 w 2016"/>
                                <a:gd name="T6" fmla="+- 0 4577 4356"/>
                                <a:gd name="T7" fmla="*/ 4577 h 221"/>
                                <a:gd name="T8" fmla="+- 0 17906 15890"/>
                                <a:gd name="T9" fmla="*/ T8 w 2016"/>
                                <a:gd name="T10" fmla="+- 0 4356 4356"/>
                                <a:gd name="T11" fmla="*/ 4356 h 221"/>
                                <a:gd name="T12" fmla="+- 0 15890 15890"/>
                                <a:gd name="T13" fmla="*/ T12 w 2016"/>
                                <a:gd name="T14" fmla="+- 0 4356 4356"/>
                                <a:gd name="T15" fmla="*/ 4356 h 221"/>
                                <a:gd name="T16" fmla="+- 0 15890 15890"/>
                                <a:gd name="T17" fmla="*/ T16 w 2016"/>
                                <a:gd name="T18" fmla="+- 0 4577 4356"/>
                                <a:gd name="T19" fmla="*/ 457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455"/>
                        <wpg:cNvGrpSpPr>
                          <a:grpSpLocks/>
                        </wpg:cNvGrpSpPr>
                        <wpg:grpSpPr bwMode="auto">
                          <a:xfrm>
                            <a:off x="15890" y="4577"/>
                            <a:ext cx="2016" cy="221"/>
                            <a:chOff x="15890" y="4577"/>
                            <a:chExt cx="2016" cy="221"/>
                          </a:xfrm>
                        </wpg:grpSpPr>
                        <wps:wsp>
                          <wps:cNvPr id="499" name="Freeform 456"/>
                          <wps:cNvSpPr>
                            <a:spLocks/>
                          </wps:cNvSpPr>
                          <wps:spPr bwMode="auto">
                            <a:xfrm>
                              <a:off x="15890" y="4577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4798 4577"/>
                                <a:gd name="T3" fmla="*/ 4798 h 221"/>
                                <a:gd name="T4" fmla="+- 0 17906 15890"/>
                                <a:gd name="T5" fmla="*/ T4 w 2016"/>
                                <a:gd name="T6" fmla="+- 0 4798 4577"/>
                                <a:gd name="T7" fmla="*/ 4798 h 221"/>
                                <a:gd name="T8" fmla="+- 0 17906 15890"/>
                                <a:gd name="T9" fmla="*/ T8 w 2016"/>
                                <a:gd name="T10" fmla="+- 0 4577 4577"/>
                                <a:gd name="T11" fmla="*/ 4577 h 221"/>
                                <a:gd name="T12" fmla="+- 0 15890 15890"/>
                                <a:gd name="T13" fmla="*/ T12 w 2016"/>
                                <a:gd name="T14" fmla="+- 0 4577 4577"/>
                                <a:gd name="T15" fmla="*/ 4577 h 221"/>
                                <a:gd name="T16" fmla="+- 0 15890 15890"/>
                                <a:gd name="T17" fmla="*/ T16 w 2016"/>
                                <a:gd name="T18" fmla="+- 0 4798 4577"/>
                                <a:gd name="T19" fmla="*/ 479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453"/>
                        <wpg:cNvGrpSpPr>
                          <a:grpSpLocks/>
                        </wpg:cNvGrpSpPr>
                        <wpg:grpSpPr bwMode="auto">
                          <a:xfrm>
                            <a:off x="15890" y="4798"/>
                            <a:ext cx="2016" cy="221"/>
                            <a:chOff x="15890" y="4798"/>
                            <a:chExt cx="2016" cy="221"/>
                          </a:xfrm>
                        </wpg:grpSpPr>
                        <wps:wsp>
                          <wps:cNvPr id="501" name="Freeform 454"/>
                          <wps:cNvSpPr>
                            <a:spLocks/>
                          </wps:cNvSpPr>
                          <wps:spPr bwMode="auto">
                            <a:xfrm>
                              <a:off x="15890" y="4798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5019 4798"/>
                                <a:gd name="T3" fmla="*/ 5019 h 221"/>
                                <a:gd name="T4" fmla="+- 0 17906 15890"/>
                                <a:gd name="T5" fmla="*/ T4 w 2016"/>
                                <a:gd name="T6" fmla="+- 0 5019 4798"/>
                                <a:gd name="T7" fmla="*/ 5019 h 221"/>
                                <a:gd name="T8" fmla="+- 0 17906 15890"/>
                                <a:gd name="T9" fmla="*/ T8 w 2016"/>
                                <a:gd name="T10" fmla="+- 0 4798 4798"/>
                                <a:gd name="T11" fmla="*/ 4798 h 221"/>
                                <a:gd name="T12" fmla="+- 0 15890 15890"/>
                                <a:gd name="T13" fmla="*/ T12 w 2016"/>
                                <a:gd name="T14" fmla="+- 0 4798 4798"/>
                                <a:gd name="T15" fmla="*/ 4798 h 221"/>
                                <a:gd name="T16" fmla="+- 0 15890 15890"/>
                                <a:gd name="T17" fmla="*/ T16 w 2016"/>
                                <a:gd name="T18" fmla="+- 0 5019 4798"/>
                                <a:gd name="T19" fmla="*/ 501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48CE9" id="Group 452" o:spid="_x0000_s1026" style="position:absolute;margin-left:794.5pt;margin-top:184.7pt;width:100.8pt;height:66.25pt;z-index:-226024;mso-position-horizontal-relative:page;mso-position-vertical-relative:page" coordorigin="15890,3694" coordsize="2016,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">
                <v:group id="Group 463" o:spid="_x0000_s1027" style="position:absolute;left:15890;top:3694;width:2016;height:221" coordorigin="15890,3694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464" o:spid="_x0000_s1028" style="position:absolute;left:15890;top:3694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4DfMMA&#10;AADcAAAADwAAAGRycy9kb3ducmV2LnhtbESPQYvCMBSE78L+h/AWvMg2VcRdq1FkoeBVLcjeHs2z&#10;DTYvtclq/fdGEDwOM/MNs1z3thFX6rxxrGCcpCCIS6cNVwqKQ/71A8IHZI2NY1JwJw/r1cdgiZl2&#10;N97RdR8qESHsM1RQh9BmUvqyJos+cS1x9E6usxii7CqpO7xFuG3kJE1n0qLhuFBjS781lef9v1Vw&#10;HBXTzcyU35e/fFQZV9A9v5BSw89+swARqA/v8Ku91Qqm8zE8z8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4DfMMAAADcAAAADwAAAAAAAAAAAAAAAACYAgAAZHJzL2Rv&#10;d25yZXYueG1sUEsFBgAAAAAEAAQA9QAAAIgDAAAAAA==&#10;" path="m,221r2016,l2016,,,,,221xe" fillcolor="#365f91" stroked="f">
                    <v:path arrowok="t" o:connecttype="custom" o:connectlocs="0,3915;2016,3915;2016,3694;0,3694;0,3915" o:connectangles="0,0,0,0,0"/>
                  </v:shape>
                </v:group>
                <v:group id="Group 461" o:spid="_x0000_s1029" style="position:absolute;left:15890;top:3915;width:2016;height:221" coordorigin="15890,3915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462" o:spid="_x0000_s1030" style="position:absolute;left:15890;top:3915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A4kMUA&#10;AADcAAAADwAAAGRycy9kb3ducmV2LnhtbESPQWvCQBSE7wX/w/IKvUizsZVUU1cJhYBXNVB6e2Rf&#10;k6XZtzG7jfHfuwWhx2FmvmE2u8l2YqTBG8cKFkkKgrh22nCjoDqVzysQPiBr7ByTgit52G1nDxvM&#10;tbvwgcZjaESEsM9RQRtCn0vp65Ys+sT1xNH7doPFEOXQSD3gJcJtJ1/SNJMWDceFFnv6aKn+Of5a&#10;BZ/zallkpn47f5XzxriKruWZlHp6nIp3EIGm8B++t/dawXL9Cn9n4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DiQxQAAANwAAAAPAAAAAAAAAAAAAAAAAJgCAABkcnMv&#10;ZG93bnJldi54bWxQSwUGAAAAAAQABAD1AAAAigMAAAAA&#10;" path="m,221r2016,l2016,,,,,221xe" fillcolor="#365f91" stroked="f">
                    <v:path arrowok="t" o:connecttype="custom" o:connectlocs="0,4136;2016,4136;2016,3915;0,3915;0,4136" o:connectangles="0,0,0,0,0"/>
                  </v:shape>
                </v:group>
                <v:group id="Group 459" o:spid="_x0000_s1031" style="position:absolute;left:15890;top:4136;width:2016;height:221" coordorigin="15890,4136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460" o:spid="_x0000_s1032" style="position:absolute;left:15890;top:4136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UFf8UA&#10;AADcAAAADwAAAGRycy9kb3ducmV2LnhtbESPQWvCQBSE70L/w/IKXqRuKmrbNBsRIdCrGii9PbKv&#10;ydLs25hdTfLvu0Khx2FmvmGy3WhbcaPeG8cKnpcJCOLKacO1gvJcPL2C8AFZY+uYFEzkYZc/zDJM&#10;tRv4SLdTqEWEsE9RQRNCl0rpq4Ys+qXriKP37XqLIcq+lrrHIcJtK1dJspUWDceFBjs6NFT9nK5W&#10;weeiXO+3pnq5fBWL2riSpuJCSs0fx/07iEBj+A//tT+0gvXbBu5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lQV/xQAAANwAAAAPAAAAAAAAAAAAAAAAAJgCAABkcnMv&#10;ZG93bnJldi54bWxQSwUGAAAAAAQABAD1AAAAigMAAAAA&#10;" path="m,220r2016,l2016,,,,,220xe" fillcolor="#365f91" stroked="f">
                    <v:path arrowok="t" o:connecttype="custom" o:connectlocs="0,4356;2016,4356;2016,4136;0,4136;0,4356" o:connectangles="0,0,0,0,0"/>
                  </v:shape>
                </v:group>
                <v:group id="Group 457" o:spid="_x0000_s1033" style="position:absolute;left:15890;top:4356;width:2016;height:221" coordorigin="15890,4356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458" o:spid="_x0000_s1034" style="position:absolute;left:15890;top:4356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s+k8MA&#10;AADcAAAADwAAAGRycy9kb3ducmV2LnhtbESPQYvCMBSE78L+h/AW9iKa7iJ2rUYRoeBVLcjeHs2z&#10;Ddu81CZq/fdGEDwOM/MNs1j1thFX6rxxrOB7nIAgLp02XCkoDvnoF4QPyBobx6TgTh5Wy4/BAjPt&#10;bryj6z5UIkLYZ6igDqHNpPRlTRb92LXE0Tu5zmKIsquk7vAW4baRP0kylRYNx4UaW9rUVP7vL1bB&#10;cVhM1lNTpue/fFgZV9A9P5NSX5/9eg4iUB/e4Vd7qxVMZik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s+k8MAAADcAAAADwAAAAAAAAAAAAAAAACYAgAAZHJzL2Rv&#10;d25yZXYueG1sUEsFBgAAAAAEAAQA9QAAAIgDAAAAAA==&#10;" path="m,221r2016,l2016,,,,,221xe" fillcolor="#365f91" stroked="f">
                    <v:path arrowok="t" o:connecttype="custom" o:connectlocs="0,4577;2016,4577;2016,4356;0,4356;0,4577" o:connectangles="0,0,0,0,0"/>
                  </v:shape>
                </v:group>
                <v:group id="Group 455" o:spid="_x0000_s1035" style="position:absolute;left:15890;top:4577;width:2016;height:221" coordorigin="15890,4577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456" o:spid="_x0000_s1036" style="position:absolute;left:15890;top:4577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gPesMA&#10;AADcAAAADwAAAGRycy9kb3ducmV2LnhtbESPQYvCMBSE78L+h/CEvcia7iLuthpFhIJXtSB7ezTP&#10;Nti81CZq/fdGEDwOM/MNM1/2thFX6rxxrOB7nIAgLp02XCko9vnXHwgfkDU2jknBnTwsFx+DOWba&#10;3XhL112oRISwz1BBHUKbSenLmiz6sWuJo3d0ncUQZVdJ3eEtwm0jf5JkKi0ajgs1trSuqTztLlbB&#10;YVRMVlNT/p7/81FlXEH3/ExKfQ771QxEoD68w6/2RiuYpC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gPesMAAADcAAAADwAAAAAAAAAAAAAAAACYAgAAZHJzL2Rv&#10;d25yZXYueG1sUEsFBgAAAAAEAAQA9QAAAIgDAAAAAA==&#10;" path="m,221r2016,l2016,,,,,221xe" fillcolor="#365f91" stroked="f">
                    <v:path arrowok="t" o:connecttype="custom" o:connectlocs="0,4798;2016,4798;2016,4577;0,4577;0,4798" o:connectangles="0,0,0,0,0"/>
                  </v:shape>
                </v:group>
                <v:group id="Group 453" o:spid="_x0000_s1037" style="position:absolute;left:15890;top:4798;width:2016;height:221" coordorigin="15890,4798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454" o:spid="_x0000_s1038" style="position:absolute;left:15890;top:4798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WZZsMA&#10;AADcAAAADwAAAGRycy9kb3ducmV2LnhtbESPQYvCMBSE78L+h/AWvMiaKtqVrlFkoeBVLYi3R/Ns&#10;wzYvtclq/fdGEDwOM/MNs1z3thFX6rxxrGAyTkAQl04brhQUh/xrAcIHZI2NY1JwJw/r1cdgiZl2&#10;N97RdR8qESHsM1RQh9BmUvqyJot+7Fri6J1dZzFE2VVSd3iLcNvIaZKk0qLhuFBjS781lX/7f6vg&#10;OCpmm9SU35dTPqqMK+ieX0ip4We/+QERqA/v8Ku91QrmyQSe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WZZsMAAADcAAAADwAAAAAAAAAAAAAAAACYAgAAZHJzL2Rv&#10;d25yZXYueG1sUEsFBgAAAAAEAAQA9QAAAIgDAAAAAA==&#10;" path="m,221r2016,l2016,,,,,221xe" fillcolor="#365f91" stroked="f">
                    <v:path arrowok="t" o:connecttype="custom" o:connectlocs="0,5019;2016,5019;2016,4798;0,4798;0,501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90480" behindDoc="1" locked="0" layoutInCell="1" allowOverlap="1" wp14:anchorId="04059B3B" wp14:editId="416203B5">
                <wp:simplePos x="0" y="0"/>
                <wp:positionH relativeFrom="page">
                  <wp:posOffset>7186295</wp:posOffset>
                </wp:positionH>
                <wp:positionV relativeFrom="page">
                  <wp:posOffset>3380740</wp:posOffset>
                </wp:positionV>
                <wp:extent cx="1667510" cy="981710"/>
                <wp:effectExtent l="4445" t="0" r="4445" b="0"/>
                <wp:wrapNone/>
                <wp:docPr id="474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7510" cy="981710"/>
                          <a:chOff x="11317" y="5324"/>
                          <a:chExt cx="2626" cy="1546"/>
                        </a:xfrm>
                      </wpg:grpSpPr>
                      <wpg:grpSp>
                        <wpg:cNvPr id="475" name="Group 450"/>
                        <wpg:cNvGrpSpPr>
                          <a:grpSpLocks/>
                        </wpg:cNvGrpSpPr>
                        <wpg:grpSpPr bwMode="auto">
                          <a:xfrm>
                            <a:off x="11317" y="5324"/>
                            <a:ext cx="2626" cy="221"/>
                            <a:chOff x="11317" y="5324"/>
                            <a:chExt cx="2626" cy="221"/>
                          </a:xfrm>
                        </wpg:grpSpPr>
                        <wps:wsp>
                          <wps:cNvPr id="476" name="Freeform 451"/>
                          <wps:cNvSpPr>
                            <a:spLocks/>
                          </wps:cNvSpPr>
                          <wps:spPr bwMode="auto">
                            <a:xfrm>
                              <a:off x="11317" y="5324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5545 5324"/>
                                <a:gd name="T3" fmla="*/ 5545 h 221"/>
                                <a:gd name="T4" fmla="+- 0 13943 11317"/>
                                <a:gd name="T5" fmla="*/ T4 w 2626"/>
                                <a:gd name="T6" fmla="+- 0 5545 5324"/>
                                <a:gd name="T7" fmla="*/ 5545 h 221"/>
                                <a:gd name="T8" fmla="+- 0 13943 11317"/>
                                <a:gd name="T9" fmla="*/ T8 w 2626"/>
                                <a:gd name="T10" fmla="+- 0 5324 5324"/>
                                <a:gd name="T11" fmla="*/ 5324 h 221"/>
                                <a:gd name="T12" fmla="+- 0 11317 11317"/>
                                <a:gd name="T13" fmla="*/ T12 w 2626"/>
                                <a:gd name="T14" fmla="+- 0 5324 5324"/>
                                <a:gd name="T15" fmla="*/ 5324 h 221"/>
                                <a:gd name="T16" fmla="+- 0 11317 11317"/>
                                <a:gd name="T17" fmla="*/ T16 w 2626"/>
                                <a:gd name="T18" fmla="+- 0 5545 5324"/>
                                <a:gd name="T19" fmla="*/ 554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1"/>
                                  </a:moveTo>
                                  <a:lnTo>
                                    <a:pt x="2626" y="221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448"/>
                        <wpg:cNvGrpSpPr>
                          <a:grpSpLocks/>
                        </wpg:cNvGrpSpPr>
                        <wpg:grpSpPr bwMode="auto">
                          <a:xfrm>
                            <a:off x="11317" y="5545"/>
                            <a:ext cx="2626" cy="221"/>
                            <a:chOff x="11317" y="5545"/>
                            <a:chExt cx="2626" cy="221"/>
                          </a:xfrm>
                        </wpg:grpSpPr>
                        <wps:wsp>
                          <wps:cNvPr id="478" name="Freeform 449"/>
                          <wps:cNvSpPr>
                            <a:spLocks/>
                          </wps:cNvSpPr>
                          <wps:spPr bwMode="auto">
                            <a:xfrm>
                              <a:off x="11317" y="5545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5766 5545"/>
                                <a:gd name="T3" fmla="*/ 5766 h 221"/>
                                <a:gd name="T4" fmla="+- 0 13943 11317"/>
                                <a:gd name="T5" fmla="*/ T4 w 2626"/>
                                <a:gd name="T6" fmla="+- 0 5766 5545"/>
                                <a:gd name="T7" fmla="*/ 5766 h 221"/>
                                <a:gd name="T8" fmla="+- 0 13943 11317"/>
                                <a:gd name="T9" fmla="*/ T8 w 2626"/>
                                <a:gd name="T10" fmla="+- 0 5545 5545"/>
                                <a:gd name="T11" fmla="*/ 5545 h 221"/>
                                <a:gd name="T12" fmla="+- 0 11317 11317"/>
                                <a:gd name="T13" fmla="*/ T12 w 2626"/>
                                <a:gd name="T14" fmla="+- 0 5545 5545"/>
                                <a:gd name="T15" fmla="*/ 5545 h 221"/>
                                <a:gd name="T16" fmla="+- 0 11317 11317"/>
                                <a:gd name="T17" fmla="*/ T16 w 2626"/>
                                <a:gd name="T18" fmla="+- 0 5766 5545"/>
                                <a:gd name="T19" fmla="*/ 576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1"/>
                                  </a:moveTo>
                                  <a:lnTo>
                                    <a:pt x="2626" y="221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446"/>
                        <wpg:cNvGrpSpPr>
                          <a:grpSpLocks/>
                        </wpg:cNvGrpSpPr>
                        <wpg:grpSpPr bwMode="auto">
                          <a:xfrm>
                            <a:off x="11317" y="5766"/>
                            <a:ext cx="2626" cy="221"/>
                            <a:chOff x="11317" y="5766"/>
                            <a:chExt cx="2626" cy="221"/>
                          </a:xfrm>
                        </wpg:grpSpPr>
                        <wps:wsp>
                          <wps:cNvPr id="480" name="Freeform 447"/>
                          <wps:cNvSpPr>
                            <a:spLocks/>
                          </wps:cNvSpPr>
                          <wps:spPr bwMode="auto">
                            <a:xfrm>
                              <a:off x="11317" y="5766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5987 5766"/>
                                <a:gd name="T3" fmla="*/ 5987 h 221"/>
                                <a:gd name="T4" fmla="+- 0 13943 11317"/>
                                <a:gd name="T5" fmla="*/ T4 w 2626"/>
                                <a:gd name="T6" fmla="+- 0 5987 5766"/>
                                <a:gd name="T7" fmla="*/ 5987 h 221"/>
                                <a:gd name="T8" fmla="+- 0 13943 11317"/>
                                <a:gd name="T9" fmla="*/ T8 w 2626"/>
                                <a:gd name="T10" fmla="+- 0 5766 5766"/>
                                <a:gd name="T11" fmla="*/ 5766 h 221"/>
                                <a:gd name="T12" fmla="+- 0 11317 11317"/>
                                <a:gd name="T13" fmla="*/ T12 w 2626"/>
                                <a:gd name="T14" fmla="+- 0 5766 5766"/>
                                <a:gd name="T15" fmla="*/ 5766 h 221"/>
                                <a:gd name="T16" fmla="+- 0 11317 11317"/>
                                <a:gd name="T17" fmla="*/ T16 w 2626"/>
                                <a:gd name="T18" fmla="+- 0 5987 5766"/>
                                <a:gd name="T19" fmla="*/ 598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1"/>
                                  </a:moveTo>
                                  <a:lnTo>
                                    <a:pt x="2626" y="221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444"/>
                        <wpg:cNvGrpSpPr>
                          <a:grpSpLocks/>
                        </wpg:cNvGrpSpPr>
                        <wpg:grpSpPr bwMode="auto">
                          <a:xfrm>
                            <a:off x="11317" y="5987"/>
                            <a:ext cx="2626" cy="221"/>
                            <a:chOff x="11317" y="5987"/>
                            <a:chExt cx="2626" cy="221"/>
                          </a:xfrm>
                        </wpg:grpSpPr>
                        <wps:wsp>
                          <wps:cNvPr id="482" name="Freeform 445"/>
                          <wps:cNvSpPr>
                            <a:spLocks/>
                          </wps:cNvSpPr>
                          <wps:spPr bwMode="auto">
                            <a:xfrm>
                              <a:off x="11317" y="5987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6207 5987"/>
                                <a:gd name="T3" fmla="*/ 6207 h 221"/>
                                <a:gd name="T4" fmla="+- 0 13943 11317"/>
                                <a:gd name="T5" fmla="*/ T4 w 2626"/>
                                <a:gd name="T6" fmla="+- 0 6207 5987"/>
                                <a:gd name="T7" fmla="*/ 6207 h 221"/>
                                <a:gd name="T8" fmla="+- 0 13943 11317"/>
                                <a:gd name="T9" fmla="*/ T8 w 2626"/>
                                <a:gd name="T10" fmla="+- 0 5987 5987"/>
                                <a:gd name="T11" fmla="*/ 5987 h 221"/>
                                <a:gd name="T12" fmla="+- 0 11317 11317"/>
                                <a:gd name="T13" fmla="*/ T12 w 2626"/>
                                <a:gd name="T14" fmla="+- 0 5987 5987"/>
                                <a:gd name="T15" fmla="*/ 5987 h 221"/>
                                <a:gd name="T16" fmla="+- 0 11317 11317"/>
                                <a:gd name="T17" fmla="*/ T16 w 2626"/>
                                <a:gd name="T18" fmla="+- 0 6207 5987"/>
                                <a:gd name="T19" fmla="*/ 620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0"/>
                                  </a:moveTo>
                                  <a:lnTo>
                                    <a:pt x="2626" y="220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442"/>
                        <wpg:cNvGrpSpPr>
                          <a:grpSpLocks/>
                        </wpg:cNvGrpSpPr>
                        <wpg:grpSpPr bwMode="auto">
                          <a:xfrm>
                            <a:off x="11317" y="6207"/>
                            <a:ext cx="2626" cy="221"/>
                            <a:chOff x="11317" y="6207"/>
                            <a:chExt cx="2626" cy="221"/>
                          </a:xfrm>
                        </wpg:grpSpPr>
                        <wps:wsp>
                          <wps:cNvPr id="484" name="Freeform 443"/>
                          <wps:cNvSpPr>
                            <a:spLocks/>
                          </wps:cNvSpPr>
                          <wps:spPr bwMode="auto">
                            <a:xfrm>
                              <a:off x="11317" y="6207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6428 6207"/>
                                <a:gd name="T3" fmla="*/ 6428 h 221"/>
                                <a:gd name="T4" fmla="+- 0 13943 11317"/>
                                <a:gd name="T5" fmla="*/ T4 w 2626"/>
                                <a:gd name="T6" fmla="+- 0 6428 6207"/>
                                <a:gd name="T7" fmla="*/ 6428 h 221"/>
                                <a:gd name="T8" fmla="+- 0 13943 11317"/>
                                <a:gd name="T9" fmla="*/ T8 w 2626"/>
                                <a:gd name="T10" fmla="+- 0 6207 6207"/>
                                <a:gd name="T11" fmla="*/ 6207 h 221"/>
                                <a:gd name="T12" fmla="+- 0 11317 11317"/>
                                <a:gd name="T13" fmla="*/ T12 w 2626"/>
                                <a:gd name="T14" fmla="+- 0 6207 6207"/>
                                <a:gd name="T15" fmla="*/ 6207 h 221"/>
                                <a:gd name="T16" fmla="+- 0 11317 11317"/>
                                <a:gd name="T17" fmla="*/ T16 w 2626"/>
                                <a:gd name="T18" fmla="+- 0 6428 6207"/>
                                <a:gd name="T19" fmla="*/ 642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1"/>
                                  </a:moveTo>
                                  <a:lnTo>
                                    <a:pt x="2626" y="221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440"/>
                        <wpg:cNvGrpSpPr>
                          <a:grpSpLocks/>
                        </wpg:cNvGrpSpPr>
                        <wpg:grpSpPr bwMode="auto">
                          <a:xfrm>
                            <a:off x="11317" y="6428"/>
                            <a:ext cx="2626" cy="221"/>
                            <a:chOff x="11317" y="6428"/>
                            <a:chExt cx="2626" cy="221"/>
                          </a:xfrm>
                        </wpg:grpSpPr>
                        <wps:wsp>
                          <wps:cNvPr id="486" name="Freeform 441"/>
                          <wps:cNvSpPr>
                            <a:spLocks/>
                          </wps:cNvSpPr>
                          <wps:spPr bwMode="auto">
                            <a:xfrm>
                              <a:off x="11317" y="6428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6649 6428"/>
                                <a:gd name="T3" fmla="*/ 6649 h 221"/>
                                <a:gd name="T4" fmla="+- 0 13943 11317"/>
                                <a:gd name="T5" fmla="*/ T4 w 2626"/>
                                <a:gd name="T6" fmla="+- 0 6649 6428"/>
                                <a:gd name="T7" fmla="*/ 6649 h 221"/>
                                <a:gd name="T8" fmla="+- 0 13943 11317"/>
                                <a:gd name="T9" fmla="*/ T8 w 2626"/>
                                <a:gd name="T10" fmla="+- 0 6428 6428"/>
                                <a:gd name="T11" fmla="*/ 6428 h 221"/>
                                <a:gd name="T12" fmla="+- 0 11317 11317"/>
                                <a:gd name="T13" fmla="*/ T12 w 2626"/>
                                <a:gd name="T14" fmla="+- 0 6428 6428"/>
                                <a:gd name="T15" fmla="*/ 6428 h 221"/>
                                <a:gd name="T16" fmla="+- 0 11317 11317"/>
                                <a:gd name="T17" fmla="*/ T16 w 2626"/>
                                <a:gd name="T18" fmla="+- 0 6649 6428"/>
                                <a:gd name="T19" fmla="*/ 664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1"/>
                                  </a:moveTo>
                                  <a:lnTo>
                                    <a:pt x="2626" y="221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438"/>
                        <wpg:cNvGrpSpPr>
                          <a:grpSpLocks/>
                        </wpg:cNvGrpSpPr>
                        <wpg:grpSpPr bwMode="auto">
                          <a:xfrm>
                            <a:off x="11317" y="6649"/>
                            <a:ext cx="2626" cy="221"/>
                            <a:chOff x="11317" y="6649"/>
                            <a:chExt cx="2626" cy="221"/>
                          </a:xfrm>
                        </wpg:grpSpPr>
                        <wps:wsp>
                          <wps:cNvPr id="488" name="Freeform 439"/>
                          <wps:cNvSpPr>
                            <a:spLocks/>
                          </wps:cNvSpPr>
                          <wps:spPr bwMode="auto">
                            <a:xfrm>
                              <a:off x="11317" y="6649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6870 6649"/>
                                <a:gd name="T3" fmla="*/ 6870 h 221"/>
                                <a:gd name="T4" fmla="+- 0 13943 11317"/>
                                <a:gd name="T5" fmla="*/ T4 w 2626"/>
                                <a:gd name="T6" fmla="+- 0 6870 6649"/>
                                <a:gd name="T7" fmla="*/ 6870 h 221"/>
                                <a:gd name="T8" fmla="+- 0 13943 11317"/>
                                <a:gd name="T9" fmla="*/ T8 w 2626"/>
                                <a:gd name="T10" fmla="+- 0 6649 6649"/>
                                <a:gd name="T11" fmla="*/ 6649 h 221"/>
                                <a:gd name="T12" fmla="+- 0 11317 11317"/>
                                <a:gd name="T13" fmla="*/ T12 w 2626"/>
                                <a:gd name="T14" fmla="+- 0 6649 6649"/>
                                <a:gd name="T15" fmla="*/ 6649 h 221"/>
                                <a:gd name="T16" fmla="+- 0 11317 11317"/>
                                <a:gd name="T17" fmla="*/ T16 w 2626"/>
                                <a:gd name="T18" fmla="+- 0 6870 6649"/>
                                <a:gd name="T19" fmla="*/ 687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1"/>
                                  </a:moveTo>
                                  <a:lnTo>
                                    <a:pt x="2626" y="221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F7A26C" id="Group 437" o:spid="_x0000_s1026" style="position:absolute;margin-left:565.85pt;margin-top:266.2pt;width:131.3pt;height:77.3pt;z-index:-226000;mso-position-horizontal-relative:page;mso-position-vertical-relative:page" coordorigin="11317,5324" coordsize="2626,1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">
                <v:group id="Group 450" o:spid="_x0000_s1027" style="position:absolute;left:11317;top:5324;width:2626;height:221" coordorigin="11317,5324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451" o:spid="_x0000_s1028" style="position:absolute;left:11317;top:5324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qzcgA&#10;AADcAAAADwAAAGRycy9kb3ducmV2LnhtbESPzWvCQBTE74X+D8sreCm6qaiVNKtIq7QHofhx8fbI&#10;vny02bchu4nJf98tCB6HmfkNk6x7U4mOGldaVvAyiUAQp1aXnCs4n3bjJQjnkTVWlknBQA7Wq8eH&#10;BGNtr3yg7uhzESDsYlRQeF/HUrq0IINuYmvi4GW2MeiDbHKpG7wGuKnkNIoW0mDJYaHAmt4LSn+P&#10;rVGQ74fL5vw5nbeH7GPg9vn7p9t2So2e+s0bCE+9v4dv7S+tYPa6gP8z4Qj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NOrNyAAAANwAAAAPAAAAAAAAAAAAAAAAAJgCAABk&#10;cnMvZG93bnJldi54bWxQSwUGAAAAAAQABAD1AAAAjQMAAAAA&#10;" path="m,221r2626,l2626,,,,,221xe" fillcolor="red" stroked="f">
                    <v:path arrowok="t" o:connecttype="custom" o:connectlocs="0,5545;2626,5545;2626,5324;0,5324;0,5545" o:connectangles="0,0,0,0,0"/>
                  </v:shape>
                </v:group>
                <v:group id="Group 448" o:spid="_x0000_s1029" style="position:absolute;left:11317;top:5545;width:2626;height:221" coordorigin="11317,5545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449" o:spid="_x0000_s1030" style="position:absolute;left:11317;top:5545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fbJMQA&#10;AADcAAAADwAAAGRycy9kb3ducmV2LnhtbERPy2rCQBTdC/7DcAU3pZlUbCupo0irtAtBYt24u2Ru&#10;Hm3mTshMYvL3nUXB5eG819vB1KKn1lWWFTxFMQjizOqKCwWX78PjCoTzyBpry6RgJAfbzXSyxkTb&#10;G6fUn30hQgi7BBWU3jeJlC4ryaCLbEMcuNy2Bn2AbSF1i7cQbmq5iOMXabDi0FBiQ+8lZb/nzigo&#10;juN1d/lcPHdp/jFy93D66fe9UvPZsHsD4Wnwd/G/+0srWL6GteFMO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n2yTEAAAA3AAAAA8AAAAAAAAAAAAAAAAAmAIAAGRycy9k&#10;b3ducmV2LnhtbFBLBQYAAAAABAAEAPUAAACJAwAAAAA=&#10;" path="m,221r2626,l2626,,,,,221xe" fillcolor="red" stroked="f">
                    <v:path arrowok="t" o:connecttype="custom" o:connectlocs="0,5766;2626,5766;2626,5545;0,5545;0,5766" o:connectangles="0,0,0,0,0"/>
                  </v:shape>
                </v:group>
                <v:group id="Group 446" o:spid="_x0000_s1031" style="position:absolute;left:11317;top:5766;width:2626;height:221" coordorigin="11317,5766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447" o:spid="_x0000_s1032" style="position:absolute;left:11317;top:5766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SnBcMA&#10;AADcAAAADwAAAGRycy9kb3ducmV2LnhtbERPTYvCMBC9C/sfwix4kTVdUZFqFFkVPQii68Xb0Ixt&#10;d5tJadLa/ntzEDw+3vdi1ZpCNFS53LKC72EEgjixOudUwfV39zUD4TyyxsIyKejIwWr50VtgrO2D&#10;z9RcfCpCCLsYFWTel7GULsnIoBvakjhwd1sZ9AFWqdQVPkK4KeQoiqbSYM6hIcOSfjJK/i+1UZAe&#10;u9v6uh9N6vN903E9OP0120ap/me7noPw1Pq3+OU+aAXjWZgfzo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SnBcMAAADcAAAADwAAAAAAAAAAAAAAAACYAgAAZHJzL2Rv&#10;d25yZXYueG1sUEsFBgAAAAAEAAQA9QAAAIgDAAAAAA==&#10;" path="m,221r2626,l2626,,,,,221xe" fillcolor="red" stroked="f">
                    <v:path arrowok="t" o:connecttype="custom" o:connectlocs="0,5987;2626,5987;2626,5766;0,5766;0,5987" o:connectangles="0,0,0,0,0"/>
                  </v:shape>
                </v:group>
                <v:group id="Group 444" o:spid="_x0000_s1033" style="position:absolute;left:11317;top:5987;width:2626;height:221" coordorigin="11317,5987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445" o:spid="_x0000_s1034" style="position:absolute;left:11317;top:5987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qc6ccA&#10;AADcAAAADwAAAGRycy9kb3ducmV2LnhtbESPzWrDMBCE74G8g9hCL6GWa9oQHCshpC3toRDyc+lt&#10;sTa2U2tlLNmx374qBHIcZuYbJlsPphY9ta6yrOA5ikEQ51ZXXCg4HT+eFiCcR9ZYWyYFIzlYr6aT&#10;DFNtr7yn/uALESDsUlRQet+kUrq8JIMusg1x8M62NeiDbAupW7wGuKllEsdzabDisFBiQ9uS8t9D&#10;ZxQU3+PP5vSZvHb789vI3Wx36d97pR4fhs0ShKfB38O39pdW8LJI4P9MO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anOnHAAAA3AAAAA8AAAAAAAAAAAAAAAAAmAIAAGRy&#10;cy9kb3ducmV2LnhtbFBLBQYAAAAABAAEAPUAAACMAwAAAAA=&#10;" path="m,220r2626,l2626,,,,,220xe" fillcolor="red" stroked="f">
                    <v:path arrowok="t" o:connecttype="custom" o:connectlocs="0,6207;2626,6207;2626,5987;0,5987;0,6207" o:connectangles="0,0,0,0,0"/>
                  </v:shape>
                </v:group>
                <v:group id="Group 442" o:spid="_x0000_s1035" style="position:absolute;left:11317;top:6207;width:2626;height:221" coordorigin="11317,6207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443" o:spid="_x0000_s1036" style="position:absolute;left:11317;top:6207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+hBsYA&#10;AADcAAAADwAAAGRycy9kb3ducmV2LnhtbESPQWvCQBSE74L/YXmCl6IbRUVSVxFbaQ+CRL309sg+&#10;k7TZtyG7icm/7xYKHoeZ+YbZ7DpTipZqV1hWMJtGIIhTqwvOFNyux8kahPPIGkvLpKAnB7vtcLDB&#10;WNsHJ9RefCYChF2MCnLvq1hKl+Zk0E1tRRy8u60N+iDrTOoaHwFuSjmPopU0WHBYyLGiQ07pz6Ux&#10;CrJT/7W/fcyXTXJ/67l5OX+3761S41G3fwXhqfPP8H/7UytYrBfwdyYc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+hBsYAAADcAAAADwAAAAAAAAAAAAAAAACYAgAAZHJz&#10;L2Rvd25yZXYueG1sUEsFBgAAAAAEAAQA9QAAAIsDAAAAAA==&#10;" path="m,221r2626,l2626,,,,,221xe" fillcolor="red" stroked="f">
                    <v:path arrowok="t" o:connecttype="custom" o:connectlocs="0,6428;2626,6428;2626,6207;0,6207;0,6428" o:connectangles="0,0,0,0,0"/>
                  </v:shape>
                </v:group>
                <v:group id="Group 440" o:spid="_x0000_s1037" style="position:absolute;left:11317;top:6428;width:2626;height:221" coordorigin="11317,6428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441" o:spid="_x0000_s1038" style="position:absolute;left:11317;top:6428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Ga6scA&#10;AADcAAAADwAAAGRycy9kb3ducmV2LnhtbESPS2vDMBCE74X8B7GBXEoiJ6QhuFZCyIP0UCh5XHpb&#10;rPWjtVbGkh3731eFQo/DzHzDJNveVKKjxpWWFcxnEQji1OqScwX322m6BuE8ssbKMikYyMF2M3pK&#10;MNb2wRfqrj4XAcIuRgWF93UspUsLMuhmtiYOXmYbgz7IJpe6wUeAm0ouomglDZYcFgqsaV9Q+n1t&#10;jYL8ffjc3c+Ll/aSHQZunz++umOn1GTc715BeOr9f/iv/aYVLNcr+D0Tjo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hmurHAAAA3AAAAA8AAAAAAAAAAAAAAAAAmAIAAGRy&#10;cy9kb3ducmV2LnhtbFBLBQYAAAAABAAEAPUAAACMAwAAAAA=&#10;" path="m,221r2626,l2626,,,,,221xe" fillcolor="red" stroked="f">
                    <v:path arrowok="t" o:connecttype="custom" o:connectlocs="0,6649;2626,6649;2626,6428;0,6428;0,6649" o:connectangles="0,0,0,0,0"/>
                  </v:shape>
                </v:group>
                <v:group id="Group 438" o:spid="_x0000_s1039" style="position:absolute;left:11317;top:6649;width:2626;height:221" coordorigin="11317,6649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439" o:spid="_x0000_s1040" style="position:absolute;left:11317;top:6649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KrA8MA&#10;AADcAAAADwAAAGRycy9kb3ducmV2LnhtbERPTYvCMBC9C/sfwix4kTVdUZFqFFkVPQii68Xb0Ixt&#10;d5tJadLa/ntzEDw+3vdi1ZpCNFS53LKC72EEgjixOudUwfV39zUD4TyyxsIyKejIwWr50VtgrO2D&#10;z9RcfCpCCLsYFWTel7GULsnIoBvakjhwd1sZ9AFWqdQVPkK4KeQoiqbSYM6hIcOSfjJK/i+1UZAe&#10;u9v6uh9N6vN903E9OP0120ap/me7noPw1Pq3+OU+aAXjWVgbzo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KrA8MAAADcAAAADwAAAAAAAAAAAAAAAACYAgAAZHJzL2Rv&#10;d25yZXYueG1sUEsFBgAAAAAEAAQA9QAAAIgDAAAAAA==&#10;" path="m,221r2626,l2626,,,,,221xe" fillcolor="red" stroked="f">
                    <v:path arrowok="t" o:connecttype="custom" o:connectlocs="0,6870;2626,6870;2626,6649;0,6649;0,68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90504" behindDoc="1" locked="0" layoutInCell="1" allowOverlap="1" wp14:anchorId="04059B3C" wp14:editId="5BB77B13">
                <wp:simplePos x="0" y="0"/>
                <wp:positionH relativeFrom="page">
                  <wp:posOffset>10090150</wp:posOffset>
                </wp:positionH>
                <wp:positionV relativeFrom="page">
                  <wp:posOffset>3451225</wp:posOffset>
                </wp:positionV>
                <wp:extent cx="1280160" cy="841375"/>
                <wp:effectExtent l="3175" t="3175" r="2540" b="3175"/>
                <wp:wrapNone/>
                <wp:docPr id="461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160" cy="841375"/>
                          <a:chOff x="15890" y="5435"/>
                          <a:chExt cx="2016" cy="1325"/>
                        </a:xfrm>
                      </wpg:grpSpPr>
                      <wpg:grpSp>
                        <wpg:cNvPr id="462" name="Group 435"/>
                        <wpg:cNvGrpSpPr>
                          <a:grpSpLocks/>
                        </wpg:cNvGrpSpPr>
                        <wpg:grpSpPr bwMode="auto">
                          <a:xfrm>
                            <a:off x="15890" y="5435"/>
                            <a:ext cx="2016" cy="221"/>
                            <a:chOff x="15890" y="5435"/>
                            <a:chExt cx="2016" cy="221"/>
                          </a:xfrm>
                        </wpg:grpSpPr>
                        <wps:wsp>
                          <wps:cNvPr id="463" name="Freeform 436"/>
                          <wps:cNvSpPr>
                            <a:spLocks/>
                          </wps:cNvSpPr>
                          <wps:spPr bwMode="auto">
                            <a:xfrm>
                              <a:off x="15890" y="5435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5655 5435"/>
                                <a:gd name="T3" fmla="*/ 5655 h 221"/>
                                <a:gd name="T4" fmla="+- 0 17906 15890"/>
                                <a:gd name="T5" fmla="*/ T4 w 2016"/>
                                <a:gd name="T6" fmla="+- 0 5655 5435"/>
                                <a:gd name="T7" fmla="*/ 5655 h 221"/>
                                <a:gd name="T8" fmla="+- 0 17906 15890"/>
                                <a:gd name="T9" fmla="*/ T8 w 2016"/>
                                <a:gd name="T10" fmla="+- 0 5435 5435"/>
                                <a:gd name="T11" fmla="*/ 5435 h 221"/>
                                <a:gd name="T12" fmla="+- 0 15890 15890"/>
                                <a:gd name="T13" fmla="*/ T12 w 2016"/>
                                <a:gd name="T14" fmla="+- 0 5435 5435"/>
                                <a:gd name="T15" fmla="*/ 5435 h 221"/>
                                <a:gd name="T16" fmla="+- 0 15890 15890"/>
                                <a:gd name="T17" fmla="*/ T16 w 2016"/>
                                <a:gd name="T18" fmla="+- 0 5655 5435"/>
                                <a:gd name="T19" fmla="*/ 565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0"/>
                                  </a:moveTo>
                                  <a:lnTo>
                                    <a:pt x="2016" y="220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433"/>
                        <wpg:cNvGrpSpPr>
                          <a:grpSpLocks/>
                        </wpg:cNvGrpSpPr>
                        <wpg:grpSpPr bwMode="auto">
                          <a:xfrm>
                            <a:off x="15890" y="5655"/>
                            <a:ext cx="2016" cy="221"/>
                            <a:chOff x="15890" y="5655"/>
                            <a:chExt cx="2016" cy="221"/>
                          </a:xfrm>
                        </wpg:grpSpPr>
                        <wps:wsp>
                          <wps:cNvPr id="465" name="Freeform 434"/>
                          <wps:cNvSpPr>
                            <a:spLocks/>
                          </wps:cNvSpPr>
                          <wps:spPr bwMode="auto">
                            <a:xfrm>
                              <a:off x="15890" y="5655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5876 5655"/>
                                <a:gd name="T3" fmla="*/ 5876 h 221"/>
                                <a:gd name="T4" fmla="+- 0 17906 15890"/>
                                <a:gd name="T5" fmla="*/ T4 w 2016"/>
                                <a:gd name="T6" fmla="+- 0 5876 5655"/>
                                <a:gd name="T7" fmla="*/ 5876 h 221"/>
                                <a:gd name="T8" fmla="+- 0 17906 15890"/>
                                <a:gd name="T9" fmla="*/ T8 w 2016"/>
                                <a:gd name="T10" fmla="+- 0 5655 5655"/>
                                <a:gd name="T11" fmla="*/ 5655 h 221"/>
                                <a:gd name="T12" fmla="+- 0 15890 15890"/>
                                <a:gd name="T13" fmla="*/ T12 w 2016"/>
                                <a:gd name="T14" fmla="+- 0 5655 5655"/>
                                <a:gd name="T15" fmla="*/ 5655 h 221"/>
                                <a:gd name="T16" fmla="+- 0 15890 15890"/>
                                <a:gd name="T17" fmla="*/ T16 w 2016"/>
                                <a:gd name="T18" fmla="+- 0 5876 5655"/>
                                <a:gd name="T19" fmla="*/ 587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431"/>
                        <wpg:cNvGrpSpPr>
                          <a:grpSpLocks/>
                        </wpg:cNvGrpSpPr>
                        <wpg:grpSpPr bwMode="auto">
                          <a:xfrm>
                            <a:off x="15890" y="5876"/>
                            <a:ext cx="2016" cy="221"/>
                            <a:chOff x="15890" y="5876"/>
                            <a:chExt cx="2016" cy="221"/>
                          </a:xfrm>
                        </wpg:grpSpPr>
                        <wps:wsp>
                          <wps:cNvPr id="467" name="Freeform 432"/>
                          <wps:cNvSpPr>
                            <a:spLocks/>
                          </wps:cNvSpPr>
                          <wps:spPr bwMode="auto">
                            <a:xfrm>
                              <a:off x="15890" y="5876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6097 5876"/>
                                <a:gd name="T3" fmla="*/ 6097 h 221"/>
                                <a:gd name="T4" fmla="+- 0 17906 15890"/>
                                <a:gd name="T5" fmla="*/ T4 w 2016"/>
                                <a:gd name="T6" fmla="+- 0 6097 5876"/>
                                <a:gd name="T7" fmla="*/ 6097 h 221"/>
                                <a:gd name="T8" fmla="+- 0 17906 15890"/>
                                <a:gd name="T9" fmla="*/ T8 w 2016"/>
                                <a:gd name="T10" fmla="+- 0 5876 5876"/>
                                <a:gd name="T11" fmla="*/ 5876 h 221"/>
                                <a:gd name="T12" fmla="+- 0 15890 15890"/>
                                <a:gd name="T13" fmla="*/ T12 w 2016"/>
                                <a:gd name="T14" fmla="+- 0 5876 5876"/>
                                <a:gd name="T15" fmla="*/ 5876 h 221"/>
                                <a:gd name="T16" fmla="+- 0 15890 15890"/>
                                <a:gd name="T17" fmla="*/ T16 w 2016"/>
                                <a:gd name="T18" fmla="+- 0 6097 5876"/>
                                <a:gd name="T19" fmla="*/ 609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429"/>
                        <wpg:cNvGrpSpPr>
                          <a:grpSpLocks/>
                        </wpg:cNvGrpSpPr>
                        <wpg:grpSpPr bwMode="auto">
                          <a:xfrm>
                            <a:off x="15890" y="6097"/>
                            <a:ext cx="2016" cy="221"/>
                            <a:chOff x="15890" y="6097"/>
                            <a:chExt cx="2016" cy="221"/>
                          </a:xfrm>
                        </wpg:grpSpPr>
                        <wps:wsp>
                          <wps:cNvPr id="469" name="Freeform 430"/>
                          <wps:cNvSpPr>
                            <a:spLocks/>
                          </wps:cNvSpPr>
                          <wps:spPr bwMode="auto">
                            <a:xfrm>
                              <a:off x="15890" y="6097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6318 6097"/>
                                <a:gd name="T3" fmla="*/ 6318 h 221"/>
                                <a:gd name="T4" fmla="+- 0 17906 15890"/>
                                <a:gd name="T5" fmla="*/ T4 w 2016"/>
                                <a:gd name="T6" fmla="+- 0 6318 6097"/>
                                <a:gd name="T7" fmla="*/ 6318 h 221"/>
                                <a:gd name="T8" fmla="+- 0 17906 15890"/>
                                <a:gd name="T9" fmla="*/ T8 w 2016"/>
                                <a:gd name="T10" fmla="+- 0 6097 6097"/>
                                <a:gd name="T11" fmla="*/ 6097 h 221"/>
                                <a:gd name="T12" fmla="+- 0 15890 15890"/>
                                <a:gd name="T13" fmla="*/ T12 w 2016"/>
                                <a:gd name="T14" fmla="+- 0 6097 6097"/>
                                <a:gd name="T15" fmla="*/ 6097 h 221"/>
                                <a:gd name="T16" fmla="+- 0 15890 15890"/>
                                <a:gd name="T17" fmla="*/ T16 w 2016"/>
                                <a:gd name="T18" fmla="+- 0 6318 6097"/>
                                <a:gd name="T19" fmla="*/ 631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427"/>
                        <wpg:cNvGrpSpPr>
                          <a:grpSpLocks/>
                        </wpg:cNvGrpSpPr>
                        <wpg:grpSpPr bwMode="auto">
                          <a:xfrm>
                            <a:off x="15890" y="6318"/>
                            <a:ext cx="2016" cy="221"/>
                            <a:chOff x="15890" y="6318"/>
                            <a:chExt cx="2016" cy="221"/>
                          </a:xfrm>
                        </wpg:grpSpPr>
                        <wps:wsp>
                          <wps:cNvPr id="471" name="Freeform 428"/>
                          <wps:cNvSpPr>
                            <a:spLocks/>
                          </wps:cNvSpPr>
                          <wps:spPr bwMode="auto">
                            <a:xfrm>
                              <a:off x="15890" y="6318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6539 6318"/>
                                <a:gd name="T3" fmla="*/ 6539 h 221"/>
                                <a:gd name="T4" fmla="+- 0 17906 15890"/>
                                <a:gd name="T5" fmla="*/ T4 w 2016"/>
                                <a:gd name="T6" fmla="+- 0 6539 6318"/>
                                <a:gd name="T7" fmla="*/ 6539 h 221"/>
                                <a:gd name="T8" fmla="+- 0 17906 15890"/>
                                <a:gd name="T9" fmla="*/ T8 w 2016"/>
                                <a:gd name="T10" fmla="+- 0 6318 6318"/>
                                <a:gd name="T11" fmla="*/ 6318 h 221"/>
                                <a:gd name="T12" fmla="+- 0 15890 15890"/>
                                <a:gd name="T13" fmla="*/ T12 w 2016"/>
                                <a:gd name="T14" fmla="+- 0 6318 6318"/>
                                <a:gd name="T15" fmla="*/ 6318 h 221"/>
                                <a:gd name="T16" fmla="+- 0 15890 15890"/>
                                <a:gd name="T17" fmla="*/ T16 w 2016"/>
                                <a:gd name="T18" fmla="+- 0 6539 6318"/>
                                <a:gd name="T19" fmla="*/ 653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425"/>
                        <wpg:cNvGrpSpPr>
                          <a:grpSpLocks/>
                        </wpg:cNvGrpSpPr>
                        <wpg:grpSpPr bwMode="auto">
                          <a:xfrm>
                            <a:off x="15890" y="6539"/>
                            <a:ext cx="2016" cy="221"/>
                            <a:chOff x="15890" y="6539"/>
                            <a:chExt cx="2016" cy="221"/>
                          </a:xfrm>
                        </wpg:grpSpPr>
                        <wps:wsp>
                          <wps:cNvPr id="473" name="Freeform 426"/>
                          <wps:cNvSpPr>
                            <a:spLocks/>
                          </wps:cNvSpPr>
                          <wps:spPr bwMode="auto">
                            <a:xfrm>
                              <a:off x="15890" y="6539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6759 6539"/>
                                <a:gd name="T3" fmla="*/ 6759 h 221"/>
                                <a:gd name="T4" fmla="+- 0 17906 15890"/>
                                <a:gd name="T5" fmla="*/ T4 w 2016"/>
                                <a:gd name="T6" fmla="+- 0 6759 6539"/>
                                <a:gd name="T7" fmla="*/ 6759 h 221"/>
                                <a:gd name="T8" fmla="+- 0 17906 15890"/>
                                <a:gd name="T9" fmla="*/ T8 w 2016"/>
                                <a:gd name="T10" fmla="+- 0 6539 6539"/>
                                <a:gd name="T11" fmla="*/ 6539 h 221"/>
                                <a:gd name="T12" fmla="+- 0 15890 15890"/>
                                <a:gd name="T13" fmla="*/ T12 w 2016"/>
                                <a:gd name="T14" fmla="+- 0 6539 6539"/>
                                <a:gd name="T15" fmla="*/ 6539 h 221"/>
                                <a:gd name="T16" fmla="+- 0 15890 15890"/>
                                <a:gd name="T17" fmla="*/ T16 w 2016"/>
                                <a:gd name="T18" fmla="+- 0 6759 6539"/>
                                <a:gd name="T19" fmla="*/ 675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0"/>
                                  </a:moveTo>
                                  <a:lnTo>
                                    <a:pt x="2016" y="220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72EC04" id="Group 424" o:spid="_x0000_s1026" style="position:absolute;margin-left:794.5pt;margin-top:271.75pt;width:100.8pt;height:66.25pt;z-index:-225976;mso-position-horizontal-relative:page;mso-position-vertical-relative:page" coordorigin="15890,5435" coordsize="2016,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">
                <v:group id="Group 435" o:spid="_x0000_s1027" style="position:absolute;left:15890;top:5435;width:2016;height:221" coordorigin="15890,5435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436" o:spid="_x0000_s1028" style="position:absolute;left:15890;top:5435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VIt8QA&#10;AADcAAAADwAAAGRycy9kb3ducmV2LnhtbESPwWrDMBBE74H+g9hCL6GRmwS3uFGCCRh6rWMIuS3W&#10;1ha1VralOs7fV4FCj8PMvGF2h9l2YqLRG8cKXlYJCOLaacONgupUPL+B8AFZY+eYFNzIw2H/sNhh&#10;pt2VP2kqQyMihH2GCtoQ+kxKX7dk0a9cTxy9LzdaDFGOjdQjXiPcdnKdJKm0aDgutNjTsaX6u/yx&#10;Cs7Lapunpn4dLsWyMa6iWzGQUk+Pc/4OItAc/sN/7Q+tYJtu4H4mHg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lSLfEAAAA3AAAAA8AAAAAAAAAAAAAAAAAmAIAAGRycy9k&#10;b3ducmV2LnhtbFBLBQYAAAAABAAEAPUAAACJAwAAAAA=&#10;" path="m,220r2016,l2016,,,,,220xe" fillcolor="#365f91" stroked="f">
                    <v:path arrowok="t" o:connecttype="custom" o:connectlocs="0,5655;2016,5655;2016,5435;0,5435;0,5655" o:connectangles="0,0,0,0,0"/>
                  </v:shape>
                </v:group>
                <v:group id="Group 433" o:spid="_x0000_s1029" style="position:absolute;left:15890;top:5655;width:2016;height:221" coordorigin="15890,5655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434" o:spid="_x0000_s1030" style="position:absolute;left:15890;top:5655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B1WMQA&#10;AADcAAAADwAAAGRycy9kb3ducmV2LnhtbESPwWrDMBBE74H+g9hCL6GRGxy3uFGCCRh6bWoIuS3W&#10;1ha1VralOs7fV4FAj8PMvGG2+9l2YqLRG8cKXlYJCOLaacONguqrfH4D4QOyxs4xKbiSh/3uYbHF&#10;XLsLf9J0DI2IEPY5KmhD6HMpfd2SRb9yPXH0vt1oMUQ5NlKPeIlw28l1kmTSouG40GJPh5bqn+Ov&#10;VXBaVmmRmfp1OJfLxriKruVASj09zsU7iEBz+A/f2x9aQZpt4HYmHgG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AdVjEAAAA3AAAAA8AAAAAAAAAAAAAAAAAmAIAAGRycy9k&#10;b3ducmV2LnhtbFBLBQYAAAAABAAEAPUAAACJAwAAAAA=&#10;" path="m,221r2016,l2016,,,,,221xe" fillcolor="#365f91" stroked="f">
                    <v:path arrowok="t" o:connecttype="custom" o:connectlocs="0,5876;2016,5876;2016,5655;0,5655;0,5876" o:connectangles="0,0,0,0,0"/>
                  </v:shape>
                </v:group>
                <v:group id="Group 431" o:spid="_x0000_s1031" style="position:absolute;left:15890;top:5876;width:2016;height:221" coordorigin="15890,5876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432" o:spid="_x0000_s1032" style="position:absolute;left:15890;top:5876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5OtMIA&#10;AADcAAAADwAAAGRycy9kb3ducmV2LnhtbESPQYvCMBSE7wv+h/CEvYimilSpRhGh4FW3IN4ezbMN&#10;Ni+1iVr//UZY2OMwM98w621vG/GkzhvHCqaTBARx6bThSkHxk4+XIHxA1tg4JgVv8rDdDL7WmGn3&#10;4iM9T6ESEcI+QwV1CG0mpS9rsugnriWO3tV1FkOUXSV1h68It42cJUkqLRqOCzW2tK+pvJ0eVsF5&#10;VMx3qSkX90s+qowr6J3fSanvYb9bgQjUh//wX/ugFczTBXzOx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3k60wgAAANwAAAAPAAAAAAAAAAAAAAAAAJgCAABkcnMvZG93&#10;bnJldi54bWxQSwUGAAAAAAQABAD1AAAAhwMAAAAA&#10;" path="m,221r2016,l2016,,,,,221xe" fillcolor="#365f91" stroked="f">
                    <v:path arrowok="t" o:connecttype="custom" o:connectlocs="0,6097;2016,6097;2016,5876;0,5876;0,6097" o:connectangles="0,0,0,0,0"/>
                  </v:shape>
                </v:group>
                <v:group id="Group 429" o:spid="_x0000_s1033" style="position:absolute;left:15890;top:6097;width:2016;height:221" coordorigin="15890,6097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430" o:spid="_x0000_s1034" style="position:absolute;left:15890;top:6097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1/XcQA&#10;AADcAAAADwAAAGRycy9kb3ducmV2LnhtbESPwWrDMBBE74X8g9hALqaWE4KbulZCKBh6rWsouS3W&#10;1haxVo6lJs7fV4VCj8PMvGHKw2wHcaXJG8cK1mkGgrh12nCnoPmoHncgfEDWODgmBXfycNgvHkos&#10;tLvxO13r0IkIYV+ggj6EsZDStz1Z9KkbiaP35SaLIcqpk3rCW4TbQW6yLJcWDceFHkd67ak9199W&#10;wWfSbI+5aZ8upyrpjGvoXl1IqdVyPr6ACDSH//Bf+00r2ObP8HsmH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Nf13EAAAA3AAAAA8AAAAAAAAAAAAAAAAAmAIAAGRycy9k&#10;b3ducmV2LnhtbFBLBQYAAAAABAAEAPUAAACJAwAAAAA=&#10;" path="m,221r2016,l2016,,,,,221xe" fillcolor="#365f91" stroked="f">
                    <v:path arrowok="t" o:connecttype="custom" o:connectlocs="0,6318;2016,6318;2016,6097;0,6097;0,6318" o:connectangles="0,0,0,0,0"/>
                  </v:shape>
                </v:group>
                <v:group id="Group 427" o:spid="_x0000_s1035" style="position:absolute;left:15890;top:6318;width:2016;height:221" coordorigin="15890,6318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428" o:spid="_x0000_s1036" style="position:absolute;left:15890;top:6318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LlhsMA&#10;AADcAAAADwAAAGRycy9kb3ducmV2LnhtbESPQYvCMBSE78L+h/AWvIimiuhSjUUWCl5XC7K3R/Ns&#10;g81L22S1/nuzIHgcZuYbZpsNthE36r1xrGA+S0AQl04brhQUp3z6BcIHZI2NY1LwIA/Z7mO0xVS7&#10;O//Q7RgqESHsU1RQh9CmUvqyJot+5lri6F1cbzFE2VdS93iPcNvIRZKspEXDcaHGlr5rKq/HP6vg&#10;PCmW+5Up191vPqmMK+iRd6TU+HPYb0AEGsI7/GoftILleg7/Z+IRkL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LlhsMAAADcAAAADwAAAAAAAAAAAAAAAACYAgAAZHJzL2Rv&#10;d25yZXYueG1sUEsFBgAAAAAEAAQA9QAAAIgDAAAAAA==&#10;" path="m,221r2016,l2016,,,,,221xe" fillcolor="#365f91" stroked="f">
                    <v:path arrowok="t" o:connecttype="custom" o:connectlocs="0,6539;2016,6539;2016,6318;0,6318;0,6539" o:connectangles="0,0,0,0,0"/>
                  </v:shape>
                </v:group>
                <v:group id="Group 425" o:spid="_x0000_s1037" style="position:absolute;left:15890;top:6539;width:2016;height:221" coordorigin="15890,6539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426" o:spid="_x0000_s1038" style="position:absolute;left:15890;top:6539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zeasQA&#10;AADcAAAADwAAAGRycy9kb3ducmV2LnhtbESPwWrDMBBE74H+g9hCL6GRmwSnuFGMCRh6bWIIvS3W&#10;1ha1VralJvbfV4FCj8PMvGH2+WQ7caXRG8cKXlYJCOLaacONgupcPr+C8AFZY+eYFMzkIT88LPaY&#10;aXfjD7qeQiMihH2GCtoQ+kxKX7dk0a9cTxy9LzdaDFGOjdQj3iLcdnKdJKm0aDgutNjTsaX6+/Rj&#10;FVyW1bZITb0bPstlY1xFczmQUk+PU/EGItAU/sN/7XetYLvbwP1MPALy8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83mrEAAAA3AAAAA8AAAAAAAAAAAAAAAAAmAIAAGRycy9k&#10;b3ducmV2LnhtbFBLBQYAAAAABAAEAPUAAACJAwAAAAA=&#10;" path="m,220r2016,l2016,,,,,220xe" fillcolor="#365f91" stroked="f">
                    <v:path arrowok="t" o:connecttype="custom" o:connectlocs="0,6759;2016,6759;2016,6539;0,6539;0,675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90528" behindDoc="1" locked="0" layoutInCell="1" allowOverlap="1" wp14:anchorId="04059B3D" wp14:editId="21C1D168">
                <wp:simplePos x="0" y="0"/>
                <wp:positionH relativeFrom="page">
                  <wp:posOffset>7186295</wp:posOffset>
                </wp:positionH>
                <wp:positionV relativeFrom="page">
                  <wp:posOffset>4485640</wp:posOffset>
                </wp:positionV>
                <wp:extent cx="1667510" cy="981710"/>
                <wp:effectExtent l="4445" t="0" r="4445" b="0"/>
                <wp:wrapNone/>
                <wp:docPr id="446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7510" cy="981710"/>
                          <a:chOff x="11317" y="7064"/>
                          <a:chExt cx="2626" cy="1546"/>
                        </a:xfrm>
                      </wpg:grpSpPr>
                      <wpg:grpSp>
                        <wpg:cNvPr id="447" name="Group 422"/>
                        <wpg:cNvGrpSpPr>
                          <a:grpSpLocks/>
                        </wpg:cNvGrpSpPr>
                        <wpg:grpSpPr bwMode="auto">
                          <a:xfrm>
                            <a:off x="11317" y="7064"/>
                            <a:ext cx="2626" cy="221"/>
                            <a:chOff x="11317" y="7064"/>
                            <a:chExt cx="2626" cy="221"/>
                          </a:xfrm>
                        </wpg:grpSpPr>
                        <wps:wsp>
                          <wps:cNvPr id="448" name="Freeform 423"/>
                          <wps:cNvSpPr>
                            <a:spLocks/>
                          </wps:cNvSpPr>
                          <wps:spPr bwMode="auto">
                            <a:xfrm>
                              <a:off x="11317" y="7064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7285 7064"/>
                                <a:gd name="T3" fmla="*/ 7285 h 221"/>
                                <a:gd name="T4" fmla="+- 0 13943 11317"/>
                                <a:gd name="T5" fmla="*/ T4 w 2626"/>
                                <a:gd name="T6" fmla="+- 0 7285 7064"/>
                                <a:gd name="T7" fmla="*/ 7285 h 221"/>
                                <a:gd name="T8" fmla="+- 0 13943 11317"/>
                                <a:gd name="T9" fmla="*/ T8 w 2626"/>
                                <a:gd name="T10" fmla="+- 0 7064 7064"/>
                                <a:gd name="T11" fmla="*/ 7064 h 221"/>
                                <a:gd name="T12" fmla="+- 0 11317 11317"/>
                                <a:gd name="T13" fmla="*/ T12 w 2626"/>
                                <a:gd name="T14" fmla="+- 0 7064 7064"/>
                                <a:gd name="T15" fmla="*/ 7064 h 221"/>
                                <a:gd name="T16" fmla="+- 0 11317 11317"/>
                                <a:gd name="T17" fmla="*/ T16 w 2626"/>
                                <a:gd name="T18" fmla="+- 0 7285 7064"/>
                                <a:gd name="T19" fmla="*/ 728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1"/>
                                  </a:moveTo>
                                  <a:lnTo>
                                    <a:pt x="2626" y="221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420"/>
                        <wpg:cNvGrpSpPr>
                          <a:grpSpLocks/>
                        </wpg:cNvGrpSpPr>
                        <wpg:grpSpPr bwMode="auto">
                          <a:xfrm>
                            <a:off x="11317" y="7285"/>
                            <a:ext cx="2626" cy="221"/>
                            <a:chOff x="11317" y="7285"/>
                            <a:chExt cx="2626" cy="221"/>
                          </a:xfrm>
                        </wpg:grpSpPr>
                        <wps:wsp>
                          <wps:cNvPr id="450" name="Freeform 421"/>
                          <wps:cNvSpPr>
                            <a:spLocks/>
                          </wps:cNvSpPr>
                          <wps:spPr bwMode="auto">
                            <a:xfrm>
                              <a:off x="11317" y="7285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7506 7285"/>
                                <a:gd name="T3" fmla="*/ 7506 h 221"/>
                                <a:gd name="T4" fmla="+- 0 13943 11317"/>
                                <a:gd name="T5" fmla="*/ T4 w 2626"/>
                                <a:gd name="T6" fmla="+- 0 7506 7285"/>
                                <a:gd name="T7" fmla="*/ 7506 h 221"/>
                                <a:gd name="T8" fmla="+- 0 13943 11317"/>
                                <a:gd name="T9" fmla="*/ T8 w 2626"/>
                                <a:gd name="T10" fmla="+- 0 7285 7285"/>
                                <a:gd name="T11" fmla="*/ 7285 h 221"/>
                                <a:gd name="T12" fmla="+- 0 11317 11317"/>
                                <a:gd name="T13" fmla="*/ T12 w 2626"/>
                                <a:gd name="T14" fmla="+- 0 7285 7285"/>
                                <a:gd name="T15" fmla="*/ 7285 h 221"/>
                                <a:gd name="T16" fmla="+- 0 11317 11317"/>
                                <a:gd name="T17" fmla="*/ T16 w 2626"/>
                                <a:gd name="T18" fmla="+- 0 7506 7285"/>
                                <a:gd name="T19" fmla="*/ 750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1"/>
                                  </a:moveTo>
                                  <a:lnTo>
                                    <a:pt x="2626" y="221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18"/>
                        <wpg:cNvGrpSpPr>
                          <a:grpSpLocks/>
                        </wpg:cNvGrpSpPr>
                        <wpg:grpSpPr bwMode="auto">
                          <a:xfrm>
                            <a:off x="11317" y="7506"/>
                            <a:ext cx="2626" cy="221"/>
                            <a:chOff x="11317" y="7506"/>
                            <a:chExt cx="2626" cy="221"/>
                          </a:xfrm>
                        </wpg:grpSpPr>
                        <wps:wsp>
                          <wps:cNvPr id="452" name="Freeform 419"/>
                          <wps:cNvSpPr>
                            <a:spLocks/>
                          </wps:cNvSpPr>
                          <wps:spPr bwMode="auto">
                            <a:xfrm>
                              <a:off x="11317" y="7506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7727 7506"/>
                                <a:gd name="T3" fmla="*/ 7727 h 221"/>
                                <a:gd name="T4" fmla="+- 0 13943 11317"/>
                                <a:gd name="T5" fmla="*/ T4 w 2626"/>
                                <a:gd name="T6" fmla="+- 0 7727 7506"/>
                                <a:gd name="T7" fmla="*/ 7727 h 221"/>
                                <a:gd name="T8" fmla="+- 0 13943 11317"/>
                                <a:gd name="T9" fmla="*/ T8 w 2626"/>
                                <a:gd name="T10" fmla="+- 0 7506 7506"/>
                                <a:gd name="T11" fmla="*/ 7506 h 221"/>
                                <a:gd name="T12" fmla="+- 0 11317 11317"/>
                                <a:gd name="T13" fmla="*/ T12 w 2626"/>
                                <a:gd name="T14" fmla="+- 0 7506 7506"/>
                                <a:gd name="T15" fmla="*/ 7506 h 221"/>
                                <a:gd name="T16" fmla="+- 0 11317 11317"/>
                                <a:gd name="T17" fmla="*/ T16 w 2626"/>
                                <a:gd name="T18" fmla="+- 0 7727 7506"/>
                                <a:gd name="T19" fmla="*/ 772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1"/>
                                  </a:moveTo>
                                  <a:lnTo>
                                    <a:pt x="2626" y="221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416"/>
                        <wpg:cNvGrpSpPr>
                          <a:grpSpLocks/>
                        </wpg:cNvGrpSpPr>
                        <wpg:grpSpPr bwMode="auto">
                          <a:xfrm>
                            <a:off x="11317" y="7727"/>
                            <a:ext cx="2626" cy="221"/>
                            <a:chOff x="11317" y="7727"/>
                            <a:chExt cx="2626" cy="221"/>
                          </a:xfrm>
                        </wpg:grpSpPr>
                        <wps:wsp>
                          <wps:cNvPr id="454" name="Freeform 417"/>
                          <wps:cNvSpPr>
                            <a:spLocks/>
                          </wps:cNvSpPr>
                          <wps:spPr bwMode="auto">
                            <a:xfrm>
                              <a:off x="11317" y="7727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7947 7727"/>
                                <a:gd name="T3" fmla="*/ 7947 h 221"/>
                                <a:gd name="T4" fmla="+- 0 13943 11317"/>
                                <a:gd name="T5" fmla="*/ T4 w 2626"/>
                                <a:gd name="T6" fmla="+- 0 7947 7727"/>
                                <a:gd name="T7" fmla="*/ 7947 h 221"/>
                                <a:gd name="T8" fmla="+- 0 13943 11317"/>
                                <a:gd name="T9" fmla="*/ T8 w 2626"/>
                                <a:gd name="T10" fmla="+- 0 7727 7727"/>
                                <a:gd name="T11" fmla="*/ 7727 h 221"/>
                                <a:gd name="T12" fmla="+- 0 11317 11317"/>
                                <a:gd name="T13" fmla="*/ T12 w 2626"/>
                                <a:gd name="T14" fmla="+- 0 7727 7727"/>
                                <a:gd name="T15" fmla="*/ 7727 h 221"/>
                                <a:gd name="T16" fmla="+- 0 11317 11317"/>
                                <a:gd name="T17" fmla="*/ T16 w 2626"/>
                                <a:gd name="T18" fmla="+- 0 7947 7727"/>
                                <a:gd name="T19" fmla="*/ 794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0"/>
                                  </a:moveTo>
                                  <a:lnTo>
                                    <a:pt x="2626" y="220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414"/>
                        <wpg:cNvGrpSpPr>
                          <a:grpSpLocks/>
                        </wpg:cNvGrpSpPr>
                        <wpg:grpSpPr bwMode="auto">
                          <a:xfrm>
                            <a:off x="11317" y="7947"/>
                            <a:ext cx="2626" cy="221"/>
                            <a:chOff x="11317" y="7947"/>
                            <a:chExt cx="2626" cy="221"/>
                          </a:xfrm>
                        </wpg:grpSpPr>
                        <wps:wsp>
                          <wps:cNvPr id="456" name="Freeform 415"/>
                          <wps:cNvSpPr>
                            <a:spLocks/>
                          </wps:cNvSpPr>
                          <wps:spPr bwMode="auto">
                            <a:xfrm>
                              <a:off x="11317" y="7947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8168 7947"/>
                                <a:gd name="T3" fmla="*/ 8168 h 221"/>
                                <a:gd name="T4" fmla="+- 0 13943 11317"/>
                                <a:gd name="T5" fmla="*/ T4 w 2626"/>
                                <a:gd name="T6" fmla="+- 0 8168 7947"/>
                                <a:gd name="T7" fmla="*/ 8168 h 221"/>
                                <a:gd name="T8" fmla="+- 0 13943 11317"/>
                                <a:gd name="T9" fmla="*/ T8 w 2626"/>
                                <a:gd name="T10" fmla="+- 0 7947 7947"/>
                                <a:gd name="T11" fmla="*/ 7947 h 221"/>
                                <a:gd name="T12" fmla="+- 0 11317 11317"/>
                                <a:gd name="T13" fmla="*/ T12 w 2626"/>
                                <a:gd name="T14" fmla="+- 0 7947 7947"/>
                                <a:gd name="T15" fmla="*/ 7947 h 221"/>
                                <a:gd name="T16" fmla="+- 0 11317 11317"/>
                                <a:gd name="T17" fmla="*/ T16 w 2626"/>
                                <a:gd name="T18" fmla="+- 0 8168 7947"/>
                                <a:gd name="T19" fmla="*/ 816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1"/>
                                  </a:moveTo>
                                  <a:lnTo>
                                    <a:pt x="2626" y="221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412"/>
                        <wpg:cNvGrpSpPr>
                          <a:grpSpLocks/>
                        </wpg:cNvGrpSpPr>
                        <wpg:grpSpPr bwMode="auto">
                          <a:xfrm>
                            <a:off x="11317" y="8168"/>
                            <a:ext cx="2626" cy="221"/>
                            <a:chOff x="11317" y="8168"/>
                            <a:chExt cx="2626" cy="221"/>
                          </a:xfrm>
                        </wpg:grpSpPr>
                        <wps:wsp>
                          <wps:cNvPr id="458" name="Freeform 413"/>
                          <wps:cNvSpPr>
                            <a:spLocks/>
                          </wps:cNvSpPr>
                          <wps:spPr bwMode="auto">
                            <a:xfrm>
                              <a:off x="11317" y="8168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8389 8168"/>
                                <a:gd name="T3" fmla="*/ 8389 h 221"/>
                                <a:gd name="T4" fmla="+- 0 13943 11317"/>
                                <a:gd name="T5" fmla="*/ T4 w 2626"/>
                                <a:gd name="T6" fmla="+- 0 8389 8168"/>
                                <a:gd name="T7" fmla="*/ 8389 h 221"/>
                                <a:gd name="T8" fmla="+- 0 13943 11317"/>
                                <a:gd name="T9" fmla="*/ T8 w 2626"/>
                                <a:gd name="T10" fmla="+- 0 8168 8168"/>
                                <a:gd name="T11" fmla="*/ 8168 h 221"/>
                                <a:gd name="T12" fmla="+- 0 11317 11317"/>
                                <a:gd name="T13" fmla="*/ T12 w 2626"/>
                                <a:gd name="T14" fmla="+- 0 8168 8168"/>
                                <a:gd name="T15" fmla="*/ 8168 h 221"/>
                                <a:gd name="T16" fmla="+- 0 11317 11317"/>
                                <a:gd name="T17" fmla="*/ T16 w 2626"/>
                                <a:gd name="T18" fmla="+- 0 8389 8168"/>
                                <a:gd name="T19" fmla="*/ 838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1"/>
                                  </a:moveTo>
                                  <a:lnTo>
                                    <a:pt x="2626" y="221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410"/>
                        <wpg:cNvGrpSpPr>
                          <a:grpSpLocks/>
                        </wpg:cNvGrpSpPr>
                        <wpg:grpSpPr bwMode="auto">
                          <a:xfrm>
                            <a:off x="11317" y="8389"/>
                            <a:ext cx="2626" cy="221"/>
                            <a:chOff x="11317" y="8389"/>
                            <a:chExt cx="2626" cy="221"/>
                          </a:xfrm>
                        </wpg:grpSpPr>
                        <wps:wsp>
                          <wps:cNvPr id="460" name="Freeform 411"/>
                          <wps:cNvSpPr>
                            <a:spLocks/>
                          </wps:cNvSpPr>
                          <wps:spPr bwMode="auto">
                            <a:xfrm>
                              <a:off x="11317" y="8389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8610 8389"/>
                                <a:gd name="T3" fmla="*/ 8610 h 221"/>
                                <a:gd name="T4" fmla="+- 0 13943 11317"/>
                                <a:gd name="T5" fmla="*/ T4 w 2626"/>
                                <a:gd name="T6" fmla="+- 0 8610 8389"/>
                                <a:gd name="T7" fmla="*/ 8610 h 221"/>
                                <a:gd name="T8" fmla="+- 0 13943 11317"/>
                                <a:gd name="T9" fmla="*/ T8 w 2626"/>
                                <a:gd name="T10" fmla="+- 0 8389 8389"/>
                                <a:gd name="T11" fmla="*/ 8389 h 221"/>
                                <a:gd name="T12" fmla="+- 0 11317 11317"/>
                                <a:gd name="T13" fmla="*/ T12 w 2626"/>
                                <a:gd name="T14" fmla="+- 0 8389 8389"/>
                                <a:gd name="T15" fmla="*/ 8389 h 221"/>
                                <a:gd name="T16" fmla="+- 0 11317 11317"/>
                                <a:gd name="T17" fmla="*/ T16 w 2626"/>
                                <a:gd name="T18" fmla="+- 0 8610 8389"/>
                                <a:gd name="T19" fmla="*/ 861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1"/>
                                  </a:moveTo>
                                  <a:lnTo>
                                    <a:pt x="2626" y="221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038C17" id="Group 409" o:spid="_x0000_s1026" style="position:absolute;margin-left:565.85pt;margin-top:353.2pt;width:131.3pt;height:77.3pt;z-index:-225952;mso-position-horizontal-relative:page;mso-position-vertical-relative:page" coordorigin="11317,7064" coordsize="2626,1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">
                <v:group id="Group 422" o:spid="_x0000_s1027" style="position:absolute;left:11317;top:7064;width:2626;height:221" coordorigin="11317,7064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423" o:spid="_x0000_s1028" style="position:absolute;left:11317;top:7064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sRmcMA&#10;AADcAAAADwAAAGRycy9kb3ducmV2LnhtbERPy4rCMBTdD/gP4QpuBk1HnEGqUcRRdCEMPjbuLs21&#10;rTY3pUlr+/dmIczycN7zZWsK0VDlcssKvkYRCOLE6pxTBZfzdjgF4TyyxsIyKejIwXLR+5hjrO2T&#10;j9ScfCpCCLsYFWTel7GULsnIoBvZkjhwN1sZ9AFWqdQVPkO4KeQ4in6kwZxDQ4YlrTNKHqfaKEgP&#10;3XV12Y2/6+Ptt+P68+/ebBqlBv12NQPhqfX/4rd7rxVMJmFtOBOO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sRmcMAAADcAAAADwAAAAAAAAAAAAAAAACYAgAAZHJzL2Rv&#10;d25yZXYueG1sUEsFBgAAAAAEAAQA9QAAAIgDAAAAAA==&#10;" path="m,221r2626,l2626,,,,,221xe" fillcolor="red" stroked="f">
                    <v:path arrowok="t" o:connecttype="custom" o:connectlocs="0,7285;2626,7285;2626,7064;0,7064;0,7285" o:connectangles="0,0,0,0,0"/>
                  </v:shape>
                </v:group>
                <v:group id="Group 420" o:spid="_x0000_s1029" style="position:absolute;left:11317;top:7285;width:2626;height:221" coordorigin="11317,7285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421" o:spid="_x0000_s1030" style="position:absolute;left:11317;top:7285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SLQsMA&#10;AADcAAAADwAAAGRycy9kb3ducmV2LnhtbERPy4rCMBTdC/MP4Q7MRjRVVKQaRcYZxoUgPjbuLs21&#10;rdPclCat7d+bheDycN7LdWsK0VDlcssKRsMIBHFidc6pgsv5dzAH4TyyxsIyKejIwXr10VtirO2D&#10;j9ScfCpCCLsYFWTel7GULsnIoBvakjhwN1sZ9AFWqdQVPkK4KeQ4imbSYM6hIcOSvjNK/k+1UZDu&#10;u+vm8jee1sfbtuO6f7g3P41SX5/tZgHCU+vf4pd7pxVMpmF+OBOO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SLQsMAAADcAAAADwAAAAAAAAAAAAAAAACYAgAAZHJzL2Rv&#10;d25yZXYueG1sUEsFBgAAAAAEAAQA9QAAAIgDAAAAAA==&#10;" path="m,221r2626,l2626,,,,,221xe" fillcolor="red" stroked="f">
                    <v:path arrowok="t" o:connecttype="custom" o:connectlocs="0,7506;2626,7506;2626,7285;0,7285;0,7506" o:connectangles="0,0,0,0,0"/>
                  </v:shape>
                </v:group>
                <v:group id="Group 418" o:spid="_x0000_s1031" style="position:absolute;left:11317;top:7506;width:2626;height:221" coordorigin="11317,7506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419" o:spid="_x0000_s1032" style="position:absolute;left:11317;top:7506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qwrsYA&#10;AADcAAAADwAAAGRycy9kb3ducmV2LnhtbESPQWvCQBSE7wX/w/KEXkrdGLSU6CqiFj0IovXi7ZF9&#10;Jmmzb0N2E5N/7wqFHoeZ+YaZLztTipZqV1hWMB5FIIhTqwvOFFy+v94/QTiPrLG0TAp6crBcDF7m&#10;mGh75xO1Z5+JAGGXoILc+yqR0qU5GXQjWxEH72Zrgz7IOpO6xnuAm1LGUfQhDRYcFnKsaJ1T+ntu&#10;jILs0F9Xl108bU63Tc/N2/Gn3bZKvQ671QyEp87/h//ae61gMo3heSY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qwrsYAAADcAAAADwAAAAAAAAAAAAAAAACYAgAAZHJz&#10;L2Rvd25yZXYueG1sUEsFBgAAAAAEAAQA9QAAAIsDAAAAAA==&#10;" path="m,221r2626,l2626,,,,,221xe" fillcolor="red" stroked="f">
                    <v:path arrowok="t" o:connecttype="custom" o:connectlocs="0,7727;2626,7727;2626,7506;0,7506;0,7727" o:connectangles="0,0,0,0,0"/>
                  </v:shape>
                </v:group>
                <v:group id="Group 416" o:spid="_x0000_s1033" style="position:absolute;left:11317;top:7727;width:2626;height:221" coordorigin="11317,7727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417" o:spid="_x0000_s1034" style="position:absolute;left:11317;top:7727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+NQccA&#10;AADcAAAADwAAAGRycy9kb3ducmV2LnhtbESPQWvCQBSE7wX/w/IKXkrdKEkpqauIWupBKLFeentk&#10;n0na7NuQ3cTk37tCocdhZr5hluvB1KKn1lWWFcxnEQji3OqKCwXnr/fnVxDOI2usLZOCkRysV5OH&#10;JabaXjmj/uQLESDsUlRQet+kUrq8JINuZhvi4F1sa9AH2RZSt3gNcFPLRRS9SIMVh4USG9qWlP+e&#10;OqOgOI7fm/PHIumyy27k7unzp9/3Sk0fh80bCE+D/w//tQ9aQZzEcD8Tj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fjUHHAAAA3AAAAA8AAAAAAAAAAAAAAAAAmAIAAGRy&#10;cy9kb3ducmV2LnhtbFBLBQYAAAAABAAEAPUAAACMAwAAAAA=&#10;" path="m,220r2626,l2626,,,,,220xe" fillcolor="red" stroked="f">
                    <v:path arrowok="t" o:connecttype="custom" o:connectlocs="0,7947;2626,7947;2626,7727;0,7727;0,7947" o:connectangles="0,0,0,0,0"/>
                  </v:shape>
                </v:group>
                <v:group id="Group 414" o:spid="_x0000_s1035" style="position:absolute;left:11317;top:7947;width:2626;height:221" coordorigin="11317,7947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415" o:spid="_x0000_s1036" style="position:absolute;left:11317;top:7947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G2rccA&#10;AADcAAAADwAAAGRycy9kb3ducmV2LnhtbESPQWvCQBSE7wX/w/IKXopuKiaU6CpiLe1BKFov3h7Z&#10;ZxKbfRuym5j8e7cg9DjMzDfMct2bSnTUuNKygtdpBII4s7rkXMHp52PyBsJ5ZI2VZVIwkIP1avS0&#10;xFTbGx+oO/pcBAi7FBUU3teplC4ryKCb2po4eBfbGPRBNrnUDd4C3FRyFkWJNFhyWCiwpm1B2e+x&#10;NQry/XDenD5ncXu4vA/cvnxfu12n1Pi53yxAeOr9f/jR/tIK5nECf2fCEZ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Btq3HAAAA3AAAAA8AAAAAAAAAAAAAAAAAmAIAAGRy&#10;cy9kb3ducmV2LnhtbFBLBQYAAAAABAAEAPUAAACMAwAAAAA=&#10;" path="m,221r2626,l2626,,,,,221xe" fillcolor="red" stroked="f">
                    <v:path arrowok="t" o:connecttype="custom" o:connectlocs="0,8168;2626,8168;2626,7947;0,7947;0,8168" o:connectangles="0,0,0,0,0"/>
                  </v:shape>
                </v:group>
                <v:group id="Group 412" o:spid="_x0000_s1037" style="position:absolute;left:11317;top:8168;width:2626;height:221" coordorigin="11317,8168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413" o:spid="_x0000_s1038" style="position:absolute;left:11317;top:8168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KHRMMA&#10;AADcAAAADwAAAGRycy9kb3ducmV2LnhtbERPy4rCMBTdC/MP4Q7MRjRVVKQaRcYZxoUgPjbuLs21&#10;rdPclCat7d+bheDycN7LdWsK0VDlcssKRsMIBHFidc6pgsv5dzAH4TyyxsIyKejIwXr10VtirO2D&#10;j9ScfCpCCLsYFWTel7GULsnIoBvakjhwN1sZ9AFWqdQVPkK4KeQ4imbSYM6hIcOSvjNK/k+1UZDu&#10;u+vm8jee1sfbtuO6f7g3P41SX5/tZgHCU+vf4pd7pxVMpmFtOBOO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KHRMMAAADcAAAADwAAAAAAAAAAAAAAAACYAgAAZHJzL2Rv&#10;d25yZXYueG1sUEsFBgAAAAAEAAQA9QAAAIgDAAAAAA==&#10;" path="m,221r2626,l2626,,,,,221xe" fillcolor="red" stroked="f">
                    <v:path arrowok="t" o:connecttype="custom" o:connectlocs="0,8389;2626,8389;2626,8168;0,8168;0,8389" o:connectangles="0,0,0,0,0"/>
                  </v:shape>
                </v:group>
                <v:group id="Group 410" o:spid="_x0000_s1039" style="position:absolute;left:11317;top:8389;width:2626;height:221" coordorigin="11317,8389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411" o:spid="_x0000_s1040" style="position:absolute;left:11317;top:8389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hB/8MA&#10;AADcAAAADwAAAGRycy9kb3ducmV2LnhtbERPy4rCMBTdC/MP4Q7MRjRVVKQaRcYZxoUgPjbuLs21&#10;rdPclCat7d+bheDycN7LdWsK0VDlcssKRsMIBHFidc6pgsv5dzAH4TyyxsIyKejIwXr10VtirO2D&#10;j9ScfCpCCLsYFWTel7GULsnIoBvakjhwN1sZ9AFWqdQVPkK4KeQ4imbSYM6hIcOSvjNK/k+1UZDu&#10;u+vm8jee1sfbtuO6f7g3P41SX5/tZgHCU+vf4pd7pxVMZmF+OBOO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hB/8MAAADcAAAADwAAAAAAAAAAAAAAAACYAgAAZHJzL2Rv&#10;d25yZXYueG1sUEsFBgAAAAAEAAQA9QAAAIgDAAAAAA==&#10;" path="m,221r2626,l2626,,,,,221xe" fillcolor="red" stroked="f">
                    <v:path arrowok="t" o:connecttype="custom" o:connectlocs="0,8610;2626,8610;2626,8389;0,8389;0,86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90552" behindDoc="1" locked="0" layoutInCell="1" allowOverlap="1" wp14:anchorId="04059B3E" wp14:editId="66AE0177">
                <wp:simplePos x="0" y="0"/>
                <wp:positionH relativeFrom="page">
                  <wp:posOffset>10090150</wp:posOffset>
                </wp:positionH>
                <wp:positionV relativeFrom="page">
                  <wp:posOffset>4556125</wp:posOffset>
                </wp:positionV>
                <wp:extent cx="1280160" cy="841375"/>
                <wp:effectExtent l="3175" t="3175" r="2540" b="3175"/>
                <wp:wrapNone/>
                <wp:docPr id="433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160" cy="841375"/>
                          <a:chOff x="15890" y="7175"/>
                          <a:chExt cx="2016" cy="1325"/>
                        </a:xfrm>
                      </wpg:grpSpPr>
                      <wpg:grpSp>
                        <wpg:cNvPr id="434" name="Group 407"/>
                        <wpg:cNvGrpSpPr>
                          <a:grpSpLocks/>
                        </wpg:cNvGrpSpPr>
                        <wpg:grpSpPr bwMode="auto">
                          <a:xfrm>
                            <a:off x="15890" y="7175"/>
                            <a:ext cx="2016" cy="221"/>
                            <a:chOff x="15890" y="7175"/>
                            <a:chExt cx="2016" cy="221"/>
                          </a:xfrm>
                        </wpg:grpSpPr>
                        <wps:wsp>
                          <wps:cNvPr id="435" name="Freeform 408"/>
                          <wps:cNvSpPr>
                            <a:spLocks/>
                          </wps:cNvSpPr>
                          <wps:spPr bwMode="auto">
                            <a:xfrm>
                              <a:off x="15890" y="7175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7395 7175"/>
                                <a:gd name="T3" fmla="*/ 7395 h 221"/>
                                <a:gd name="T4" fmla="+- 0 17906 15890"/>
                                <a:gd name="T5" fmla="*/ T4 w 2016"/>
                                <a:gd name="T6" fmla="+- 0 7395 7175"/>
                                <a:gd name="T7" fmla="*/ 7395 h 221"/>
                                <a:gd name="T8" fmla="+- 0 17906 15890"/>
                                <a:gd name="T9" fmla="*/ T8 w 2016"/>
                                <a:gd name="T10" fmla="+- 0 7175 7175"/>
                                <a:gd name="T11" fmla="*/ 7175 h 221"/>
                                <a:gd name="T12" fmla="+- 0 15890 15890"/>
                                <a:gd name="T13" fmla="*/ T12 w 2016"/>
                                <a:gd name="T14" fmla="+- 0 7175 7175"/>
                                <a:gd name="T15" fmla="*/ 7175 h 221"/>
                                <a:gd name="T16" fmla="+- 0 15890 15890"/>
                                <a:gd name="T17" fmla="*/ T16 w 2016"/>
                                <a:gd name="T18" fmla="+- 0 7395 7175"/>
                                <a:gd name="T19" fmla="*/ 739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0"/>
                                  </a:moveTo>
                                  <a:lnTo>
                                    <a:pt x="2016" y="220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405"/>
                        <wpg:cNvGrpSpPr>
                          <a:grpSpLocks/>
                        </wpg:cNvGrpSpPr>
                        <wpg:grpSpPr bwMode="auto">
                          <a:xfrm>
                            <a:off x="15890" y="7395"/>
                            <a:ext cx="2016" cy="221"/>
                            <a:chOff x="15890" y="7395"/>
                            <a:chExt cx="2016" cy="221"/>
                          </a:xfrm>
                        </wpg:grpSpPr>
                        <wps:wsp>
                          <wps:cNvPr id="437" name="Freeform 406"/>
                          <wps:cNvSpPr>
                            <a:spLocks/>
                          </wps:cNvSpPr>
                          <wps:spPr bwMode="auto">
                            <a:xfrm>
                              <a:off x="15890" y="7395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7616 7395"/>
                                <a:gd name="T3" fmla="*/ 7616 h 221"/>
                                <a:gd name="T4" fmla="+- 0 17906 15890"/>
                                <a:gd name="T5" fmla="*/ T4 w 2016"/>
                                <a:gd name="T6" fmla="+- 0 7616 7395"/>
                                <a:gd name="T7" fmla="*/ 7616 h 221"/>
                                <a:gd name="T8" fmla="+- 0 17906 15890"/>
                                <a:gd name="T9" fmla="*/ T8 w 2016"/>
                                <a:gd name="T10" fmla="+- 0 7395 7395"/>
                                <a:gd name="T11" fmla="*/ 7395 h 221"/>
                                <a:gd name="T12" fmla="+- 0 15890 15890"/>
                                <a:gd name="T13" fmla="*/ T12 w 2016"/>
                                <a:gd name="T14" fmla="+- 0 7395 7395"/>
                                <a:gd name="T15" fmla="*/ 7395 h 221"/>
                                <a:gd name="T16" fmla="+- 0 15890 15890"/>
                                <a:gd name="T17" fmla="*/ T16 w 2016"/>
                                <a:gd name="T18" fmla="+- 0 7616 7395"/>
                                <a:gd name="T19" fmla="*/ 761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403"/>
                        <wpg:cNvGrpSpPr>
                          <a:grpSpLocks/>
                        </wpg:cNvGrpSpPr>
                        <wpg:grpSpPr bwMode="auto">
                          <a:xfrm>
                            <a:off x="15890" y="7616"/>
                            <a:ext cx="2016" cy="221"/>
                            <a:chOff x="15890" y="7616"/>
                            <a:chExt cx="2016" cy="221"/>
                          </a:xfrm>
                        </wpg:grpSpPr>
                        <wps:wsp>
                          <wps:cNvPr id="439" name="Freeform 404"/>
                          <wps:cNvSpPr>
                            <a:spLocks/>
                          </wps:cNvSpPr>
                          <wps:spPr bwMode="auto">
                            <a:xfrm>
                              <a:off x="15890" y="7616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7837 7616"/>
                                <a:gd name="T3" fmla="*/ 7837 h 221"/>
                                <a:gd name="T4" fmla="+- 0 17906 15890"/>
                                <a:gd name="T5" fmla="*/ T4 w 2016"/>
                                <a:gd name="T6" fmla="+- 0 7837 7616"/>
                                <a:gd name="T7" fmla="*/ 7837 h 221"/>
                                <a:gd name="T8" fmla="+- 0 17906 15890"/>
                                <a:gd name="T9" fmla="*/ T8 w 2016"/>
                                <a:gd name="T10" fmla="+- 0 7616 7616"/>
                                <a:gd name="T11" fmla="*/ 7616 h 221"/>
                                <a:gd name="T12" fmla="+- 0 15890 15890"/>
                                <a:gd name="T13" fmla="*/ T12 w 2016"/>
                                <a:gd name="T14" fmla="+- 0 7616 7616"/>
                                <a:gd name="T15" fmla="*/ 7616 h 221"/>
                                <a:gd name="T16" fmla="+- 0 15890 15890"/>
                                <a:gd name="T17" fmla="*/ T16 w 2016"/>
                                <a:gd name="T18" fmla="+- 0 7837 7616"/>
                                <a:gd name="T19" fmla="*/ 783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401"/>
                        <wpg:cNvGrpSpPr>
                          <a:grpSpLocks/>
                        </wpg:cNvGrpSpPr>
                        <wpg:grpSpPr bwMode="auto">
                          <a:xfrm>
                            <a:off x="15890" y="7837"/>
                            <a:ext cx="2016" cy="221"/>
                            <a:chOff x="15890" y="7837"/>
                            <a:chExt cx="2016" cy="221"/>
                          </a:xfrm>
                        </wpg:grpSpPr>
                        <wps:wsp>
                          <wps:cNvPr id="441" name="Freeform 402"/>
                          <wps:cNvSpPr>
                            <a:spLocks/>
                          </wps:cNvSpPr>
                          <wps:spPr bwMode="auto">
                            <a:xfrm>
                              <a:off x="15890" y="7837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8058 7837"/>
                                <a:gd name="T3" fmla="*/ 8058 h 221"/>
                                <a:gd name="T4" fmla="+- 0 17906 15890"/>
                                <a:gd name="T5" fmla="*/ T4 w 2016"/>
                                <a:gd name="T6" fmla="+- 0 8058 7837"/>
                                <a:gd name="T7" fmla="*/ 8058 h 221"/>
                                <a:gd name="T8" fmla="+- 0 17906 15890"/>
                                <a:gd name="T9" fmla="*/ T8 w 2016"/>
                                <a:gd name="T10" fmla="+- 0 7837 7837"/>
                                <a:gd name="T11" fmla="*/ 7837 h 221"/>
                                <a:gd name="T12" fmla="+- 0 15890 15890"/>
                                <a:gd name="T13" fmla="*/ T12 w 2016"/>
                                <a:gd name="T14" fmla="+- 0 7837 7837"/>
                                <a:gd name="T15" fmla="*/ 7837 h 221"/>
                                <a:gd name="T16" fmla="+- 0 15890 15890"/>
                                <a:gd name="T17" fmla="*/ T16 w 2016"/>
                                <a:gd name="T18" fmla="+- 0 8058 7837"/>
                                <a:gd name="T19" fmla="*/ 805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399"/>
                        <wpg:cNvGrpSpPr>
                          <a:grpSpLocks/>
                        </wpg:cNvGrpSpPr>
                        <wpg:grpSpPr bwMode="auto">
                          <a:xfrm>
                            <a:off x="15890" y="8058"/>
                            <a:ext cx="2016" cy="221"/>
                            <a:chOff x="15890" y="8058"/>
                            <a:chExt cx="2016" cy="221"/>
                          </a:xfrm>
                        </wpg:grpSpPr>
                        <wps:wsp>
                          <wps:cNvPr id="443" name="Freeform 400"/>
                          <wps:cNvSpPr>
                            <a:spLocks/>
                          </wps:cNvSpPr>
                          <wps:spPr bwMode="auto">
                            <a:xfrm>
                              <a:off x="15890" y="8058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8279 8058"/>
                                <a:gd name="T3" fmla="*/ 8279 h 221"/>
                                <a:gd name="T4" fmla="+- 0 17906 15890"/>
                                <a:gd name="T5" fmla="*/ T4 w 2016"/>
                                <a:gd name="T6" fmla="+- 0 8279 8058"/>
                                <a:gd name="T7" fmla="*/ 8279 h 221"/>
                                <a:gd name="T8" fmla="+- 0 17906 15890"/>
                                <a:gd name="T9" fmla="*/ T8 w 2016"/>
                                <a:gd name="T10" fmla="+- 0 8058 8058"/>
                                <a:gd name="T11" fmla="*/ 8058 h 221"/>
                                <a:gd name="T12" fmla="+- 0 15890 15890"/>
                                <a:gd name="T13" fmla="*/ T12 w 2016"/>
                                <a:gd name="T14" fmla="+- 0 8058 8058"/>
                                <a:gd name="T15" fmla="*/ 8058 h 221"/>
                                <a:gd name="T16" fmla="+- 0 15890 15890"/>
                                <a:gd name="T17" fmla="*/ T16 w 2016"/>
                                <a:gd name="T18" fmla="+- 0 8279 8058"/>
                                <a:gd name="T19" fmla="*/ 827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397"/>
                        <wpg:cNvGrpSpPr>
                          <a:grpSpLocks/>
                        </wpg:cNvGrpSpPr>
                        <wpg:grpSpPr bwMode="auto">
                          <a:xfrm>
                            <a:off x="15890" y="8279"/>
                            <a:ext cx="2016" cy="221"/>
                            <a:chOff x="15890" y="8279"/>
                            <a:chExt cx="2016" cy="221"/>
                          </a:xfrm>
                        </wpg:grpSpPr>
                        <wps:wsp>
                          <wps:cNvPr id="445" name="Freeform 398"/>
                          <wps:cNvSpPr>
                            <a:spLocks/>
                          </wps:cNvSpPr>
                          <wps:spPr bwMode="auto">
                            <a:xfrm>
                              <a:off x="15890" y="8279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8499 8279"/>
                                <a:gd name="T3" fmla="*/ 8499 h 221"/>
                                <a:gd name="T4" fmla="+- 0 17906 15890"/>
                                <a:gd name="T5" fmla="*/ T4 w 2016"/>
                                <a:gd name="T6" fmla="+- 0 8499 8279"/>
                                <a:gd name="T7" fmla="*/ 8499 h 221"/>
                                <a:gd name="T8" fmla="+- 0 17906 15890"/>
                                <a:gd name="T9" fmla="*/ T8 w 2016"/>
                                <a:gd name="T10" fmla="+- 0 8279 8279"/>
                                <a:gd name="T11" fmla="*/ 8279 h 221"/>
                                <a:gd name="T12" fmla="+- 0 15890 15890"/>
                                <a:gd name="T13" fmla="*/ T12 w 2016"/>
                                <a:gd name="T14" fmla="+- 0 8279 8279"/>
                                <a:gd name="T15" fmla="*/ 8279 h 221"/>
                                <a:gd name="T16" fmla="+- 0 15890 15890"/>
                                <a:gd name="T17" fmla="*/ T16 w 2016"/>
                                <a:gd name="T18" fmla="+- 0 8499 8279"/>
                                <a:gd name="T19" fmla="*/ 849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0"/>
                                  </a:moveTo>
                                  <a:lnTo>
                                    <a:pt x="2016" y="220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1E5C2A" id="Group 396" o:spid="_x0000_s1026" style="position:absolute;margin-left:794.5pt;margin-top:358.75pt;width:100.8pt;height:66.25pt;z-index:-225928;mso-position-horizontal-relative:page;mso-position-vertical-relative:page" coordorigin="15890,7175" coordsize="2016,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">
                <v:group id="Group 407" o:spid="_x0000_s1027" style="position:absolute;left:15890;top:7175;width:2016;height:221" coordorigin="15890,7175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408" o:spid="_x0000_s1028" style="position:absolute;left:15890;top:7175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NaRcMA&#10;AADcAAAADwAAAGRycy9kb3ducmV2LnhtbESPT4vCMBTE7wt+h/CEvYim7vqPahRZKHhVC+Lt0Tzb&#10;YPNSm6zWb28WhD0OM/MbZrXpbC3u1HrjWMF4lIAgLpw2XCrIj9lwAcIHZI21Y1LwJA+bde9jhal2&#10;D97T/RBKESHsU1RQhdCkUvqiIot+5Bri6F1cazFE2ZZSt/iIcFvLrySZSYuG40KFDf1UVFwPv1bB&#10;aZBPtjNTzG/nbFAal9Mzu5FSn/1uuwQRqAv/4Xd7pxVMvqfwdyYe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NaRcMAAADcAAAADwAAAAAAAAAAAAAAAACYAgAAZHJzL2Rv&#10;d25yZXYueG1sUEsFBgAAAAAEAAQA9QAAAIgDAAAAAA==&#10;" path="m,220r2016,l2016,,,,,220xe" fillcolor="#365f91" stroked="f">
                    <v:path arrowok="t" o:connecttype="custom" o:connectlocs="0,7395;2016,7395;2016,7175;0,7175;0,7395" o:connectangles="0,0,0,0,0"/>
                  </v:shape>
                </v:group>
                <v:group id="Group 405" o:spid="_x0000_s1029" style="position:absolute;left:15890;top:7395;width:2016;height:221" coordorigin="15890,7395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406" o:spid="_x0000_s1030" style="position:absolute;left:15890;top:7395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1hqcQA&#10;AADcAAAADwAAAGRycy9kb3ducmV2LnhtbESPwWrDMBBE74H+g9hCL6GRmwSnuFGMCRh6bWIIvS3W&#10;1ha1VralJvbfV4FCj8PMvGH2+WQ7caXRG8cKXlYJCOLaacONgupcPr+C8AFZY+eYFMzkIT88LPaY&#10;aXfjD7qeQiMihH2GCtoQ+kxKX7dk0a9cTxy9LzdaDFGOjdQj3iLcdnKdJKm0aDgutNjTsaX6+/Rj&#10;FVyW1bZITb0bPstlY1xFczmQUk+PU/EGItAU/sN/7XetYLvZwf1MPALy8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tYanEAAAA3AAAAA8AAAAAAAAAAAAAAAAAmAIAAGRycy9k&#10;b3ducmV2LnhtbFBLBQYAAAAABAAEAPUAAACJAwAAAAA=&#10;" path="m,221r2016,l2016,,,,,221xe" fillcolor="#365f91" stroked="f">
                    <v:path arrowok="t" o:connecttype="custom" o:connectlocs="0,7616;2016,7616;2016,7395;0,7395;0,7616" o:connectangles="0,0,0,0,0"/>
                  </v:shape>
                </v:group>
                <v:group id="Group 403" o:spid="_x0000_s1031" style="position:absolute;left:15890;top:7616;width:2016;height:221" coordorigin="15890,7616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404" o:spid="_x0000_s1032" style="position:absolute;left:15890;top:7616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5QQMUA&#10;AADcAAAADwAAAGRycy9kb3ducmV2LnhtbESPQWvCQBSE7wX/w/IKvUizsZVUU1cJhYBXNVB6e2Rf&#10;k6XZtzG7jfHfuwWhx2FmvmE2u8l2YqTBG8cKFkkKgrh22nCjoDqVzysQPiBr7ByTgit52G1nDxvM&#10;tbvwgcZjaESEsM9RQRtCn0vp65Ys+sT1xNH7doPFEOXQSD3gJcJtJ1/SNJMWDceFFnv6aKn+Of5a&#10;BZ/zallkpn47f5XzxriKruWZlHp6nIp3EIGm8B++t/dawfJ1DX9n4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vlBAxQAAANwAAAAPAAAAAAAAAAAAAAAAAJgCAABkcnMv&#10;ZG93bnJldi54bWxQSwUGAAAAAAQABAD1AAAAigMAAAAA&#10;" path="m,221r2016,l2016,,,,,221xe" fillcolor="#365f91" stroked="f">
                    <v:path arrowok="t" o:connecttype="custom" o:connectlocs="0,7837;2016,7837;2016,7616;0,7616;0,7837" o:connectangles="0,0,0,0,0"/>
                  </v:shape>
                </v:group>
                <v:group id="Group 401" o:spid="_x0000_s1033" style="position:absolute;left:15890;top:7837;width:2016;height:221" coordorigin="15890,7837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402" o:spid="_x0000_s1034" style="position:absolute;left:15890;top:7837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4vO8IA&#10;AADcAAAADwAAAGRycy9kb3ducmV2LnhtbESPQYvCMBSE74L/ITxhL7JNlaLSNYoIBa9qYdnbo3nb&#10;hm1eahO1/vuNIHgcZuYbZr0dbCtu1HvjWMEsSUEQV04brhWU5+JzBcIHZI2tY1LwIA/bzXi0xly7&#10;Ox/pdgq1iBD2OSpoQuhyKX3VkEWfuI44er+utxii7Gupe7xHuG3lPE0X0qLhuNBgR/uGqr/T1Sr4&#10;npbZbmGq5eWnmNbGlfQoLqTUx2TYfYEINIR3+NU+aAVZNoPnmX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zi87wgAAANwAAAAPAAAAAAAAAAAAAAAAAJgCAABkcnMvZG93&#10;bnJldi54bWxQSwUGAAAAAAQABAD1AAAAhwMAAAAA&#10;" path="m,221r2016,l2016,,,,,221xe" fillcolor="#365f91" stroked="f">
                    <v:path arrowok="t" o:connecttype="custom" o:connectlocs="0,8058;2016,8058;2016,7837;0,7837;0,8058" o:connectangles="0,0,0,0,0"/>
                  </v:shape>
                </v:group>
                <v:group id="Group 399" o:spid="_x0000_s1035" style="position:absolute;left:15890;top:8058;width:2016;height:221" coordorigin="15890,8058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400" o:spid="_x0000_s1036" style="position:absolute;left:15890;top:8058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AU18MA&#10;AADcAAAADwAAAGRycy9kb3ducmV2LnhtbESPQYvCMBSE7wv+h/AEL6KpblGpRhGh4FW3sOzt0Tzb&#10;YPNSm6j135uFhT0OM/MNs9n1thEP6rxxrGA2TUAQl04brhQUX/lkBcIHZI2NY1LwIg+77eBjg5l2&#10;Tz7R4xwqESHsM1RQh9BmUvqyJot+6lri6F1cZzFE2VVSd/iMcNvIeZIspEXDcaHGlg41ldfz3Sr4&#10;HhfpfmHK5e0nH1fGFfTKb6TUaNjv1yAC9eE//Nc+agVp+gm/Z+IRkN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AU18MAAADcAAAADwAAAAAAAAAAAAAAAACYAgAAZHJzL2Rv&#10;d25yZXYueG1sUEsFBgAAAAAEAAQA9QAAAIgDAAAAAA==&#10;" path="m,221r2016,l2016,,,,,221xe" fillcolor="#365f91" stroked="f">
                    <v:path arrowok="t" o:connecttype="custom" o:connectlocs="0,8279;2016,8279;2016,8058;0,8058;0,8279" o:connectangles="0,0,0,0,0"/>
                  </v:shape>
                </v:group>
                <v:group id="Group 397" o:spid="_x0000_s1037" style="position:absolute;left:15890;top:8279;width:2016;height:221" coordorigin="15890,8279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398" o:spid="_x0000_s1038" style="position:absolute;left:15890;top:8279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pOMMA&#10;AADcAAAADwAAAGRycy9kb3ducmV2LnhtbESPQYvCMBSE7wv+h/AEL6Kp0lWpRhGh4FW3sOzt0Tzb&#10;YPNSm6j135uFhT0OM/MNs9n1thEP6rxxrGA2TUAQl04brhQUX/lkBcIHZI2NY1LwIg+77eBjg5l2&#10;Tz7R4xwqESHsM1RQh9BmUvqyJot+6lri6F1cZzFE2VVSd/iMcNvIeZIspEXDcaHGlg41ldfz3Sr4&#10;HhfpfmHK5e0nH1fGFfTKb6TUaNjv1yAC9eE//Nc+agVp+gm/Z+IRkN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UpOMMAAADcAAAADwAAAAAAAAAAAAAAAACYAgAAZHJzL2Rv&#10;d25yZXYueG1sUEsFBgAAAAAEAAQA9QAAAIgDAAAAAA==&#10;" path="m,220r2016,l2016,,,,,220xe" fillcolor="#365f91" stroked="f">
                    <v:path arrowok="t" o:connecttype="custom" o:connectlocs="0,8499;2016,8499;2016,8279;0,8279;0,849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90576" behindDoc="1" locked="0" layoutInCell="1" allowOverlap="1" wp14:anchorId="04059B3F" wp14:editId="2E3DA905">
                <wp:simplePos x="0" y="0"/>
                <wp:positionH relativeFrom="page">
                  <wp:posOffset>7186295</wp:posOffset>
                </wp:positionH>
                <wp:positionV relativeFrom="page">
                  <wp:posOffset>5730875</wp:posOffset>
                </wp:positionV>
                <wp:extent cx="1667510" cy="701040"/>
                <wp:effectExtent l="4445" t="0" r="4445" b="0"/>
                <wp:wrapNone/>
                <wp:docPr id="422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7510" cy="701040"/>
                          <a:chOff x="11317" y="9025"/>
                          <a:chExt cx="2626" cy="1104"/>
                        </a:xfrm>
                      </wpg:grpSpPr>
                      <wpg:grpSp>
                        <wpg:cNvPr id="423" name="Group 394"/>
                        <wpg:cNvGrpSpPr>
                          <a:grpSpLocks/>
                        </wpg:cNvGrpSpPr>
                        <wpg:grpSpPr bwMode="auto">
                          <a:xfrm>
                            <a:off x="11317" y="9025"/>
                            <a:ext cx="2626" cy="221"/>
                            <a:chOff x="11317" y="9025"/>
                            <a:chExt cx="2626" cy="221"/>
                          </a:xfrm>
                        </wpg:grpSpPr>
                        <wps:wsp>
                          <wps:cNvPr id="424" name="Freeform 395"/>
                          <wps:cNvSpPr>
                            <a:spLocks/>
                          </wps:cNvSpPr>
                          <wps:spPr bwMode="auto">
                            <a:xfrm>
                              <a:off x="11317" y="9025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9246 9025"/>
                                <a:gd name="T3" fmla="*/ 9246 h 221"/>
                                <a:gd name="T4" fmla="+- 0 13943 11317"/>
                                <a:gd name="T5" fmla="*/ T4 w 2626"/>
                                <a:gd name="T6" fmla="+- 0 9246 9025"/>
                                <a:gd name="T7" fmla="*/ 9246 h 221"/>
                                <a:gd name="T8" fmla="+- 0 13943 11317"/>
                                <a:gd name="T9" fmla="*/ T8 w 2626"/>
                                <a:gd name="T10" fmla="+- 0 9025 9025"/>
                                <a:gd name="T11" fmla="*/ 9025 h 221"/>
                                <a:gd name="T12" fmla="+- 0 11317 11317"/>
                                <a:gd name="T13" fmla="*/ T12 w 2626"/>
                                <a:gd name="T14" fmla="+- 0 9025 9025"/>
                                <a:gd name="T15" fmla="*/ 9025 h 221"/>
                                <a:gd name="T16" fmla="+- 0 11317 11317"/>
                                <a:gd name="T17" fmla="*/ T16 w 2626"/>
                                <a:gd name="T18" fmla="+- 0 9246 9025"/>
                                <a:gd name="T19" fmla="*/ 924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1"/>
                                  </a:moveTo>
                                  <a:lnTo>
                                    <a:pt x="2626" y="221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392"/>
                        <wpg:cNvGrpSpPr>
                          <a:grpSpLocks/>
                        </wpg:cNvGrpSpPr>
                        <wpg:grpSpPr bwMode="auto">
                          <a:xfrm>
                            <a:off x="11317" y="9246"/>
                            <a:ext cx="2626" cy="221"/>
                            <a:chOff x="11317" y="9246"/>
                            <a:chExt cx="2626" cy="221"/>
                          </a:xfrm>
                        </wpg:grpSpPr>
                        <wps:wsp>
                          <wps:cNvPr id="426" name="Freeform 393"/>
                          <wps:cNvSpPr>
                            <a:spLocks/>
                          </wps:cNvSpPr>
                          <wps:spPr bwMode="auto">
                            <a:xfrm>
                              <a:off x="11317" y="9246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9467 9246"/>
                                <a:gd name="T3" fmla="*/ 9467 h 221"/>
                                <a:gd name="T4" fmla="+- 0 13943 11317"/>
                                <a:gd name="T5" fmla="*/ T4 w 2626"/>
                                <a:gd name="T6" fmla="+- 0 9467 9246"/>
                                <a:gd name="T7" fmla="*/ 9467 h 221"/>
                                <a:gd name="T8" fmla="+- 0 13943 11317"/>
                                <a:gd name="T9" fmla="*/ T8 w 2626"/>
                                <a:gd name="T10" fmla="+- 0 9246 9246"/>
                                <a:gd name="T11" fmla="*/ 9246 h 221"/>
                                <a:gd name="T12" fmla="+- 0 11317 11317"/>
                                <a:gd name="T13" fmla="*/ T12 w 2626"/>
                                <a:gd name="T14" fmla="+- 0 9246 9246"/>
                                <a:gd name="T15" fmla="*/ 9246 h 221"/>
                                <a:gd name="T16" fmla="+- 0 11317 11317"/>
                                <a:gd name="T17" fmla="*/ T16 w 2626"/>
                                <a:gd name="T18" fmla="+- 0 9467 9246"/>
                                <a:gd name="T19" fmla="*/ 946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1"/>
                                  </a:moveTo>
                                  <a:lnTo>
                                    <a:pt x="2626" y="221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390"/>
                        <wpg:cNvGrpSpPr>
                          <a:grpSpLocks/>
                        </wpg:cNvGrpSpPr>
                        <wpg:grpSpPr bwMode="auto">
                          <a:xfrm>
                            <a:off x="11317" y="9467"/>
                            <a:ext cx="2626" cy="221"/>
                            <a:chOff x="11317" y="9467"/>
                            <a:chExt cx="2626" cy="221"/>
                          </a:xfrm>
                        </wpg:grpSpPr>
                        <wps:wsp>
                          <wps:cNvPr id="428" name="Freeform 391"/>
                          <wps:cNvSpPr>
                            <a:spLocks/>
                          </wps:cNvSpPr>
                          <wps:spPr bwMode="auto">
                            <a:xfrm>
                              <a:off x="11317" y="9467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9688 9467"/>
                                <a:gd name="T3" fmla="*/ 9688 h 221"/>
                                <a:gd name="T4" fmla="+- 0 13943 11317"/>
                                <a:gd name="T5" fmla="*/ T4 w 2626"/>
                                <a:gd name="T6" fmla="+- 0 9688 9467"/>
                                <a:gd name="T7" fmla="*/ 9688 h 221"/>
                                <a:gd name="T8" fmla="+- 0 13943 11317"/>
                                <a:gd name="T9" fmla="*/ T8 w 2626"/>
                                <a:gd name="T10" fmla="+- 0 9467 9467"/>
                                <a:gd name="T11" fmla="*/ 9467 h 221"/>
                                <a:gd name="T12" fmla="+- 0 11317 11317"/>
                                <a:gd name="T13" fmla="*/ T12 w 2626"/>
                                <a:gd name="T14" fmla="+- 0 9467 9467"/>
                                <a:gd name="T15" fmla="*/ 9467 h 221"/>
                                <a:gd name="T16" fmla="+- 0 11317 11317"/>
                                <a:gd name="T17" fmla="*/ T16 w 2626"/>
                                <a:gd name="T18" fmla="+- 0 9688 9467"/>
                                <a:gd name="T19" fmla="*/ 968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1"/>
                                  </a:moveTo>
                                  <a:lnTo>
                                    <a:pt x="2626" y="221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388"/>
                        <wpg:cNvGrpSpPr>
                          <a:grpSpLocks/>
                        </wpg:cNvGrpSpPr>
                        <wpg:grpSpPr bwMode="auto">
                          <a:xfrm>
                            <a:off x="11317" y="9688"/>
                            <a:ext cx="2626" cy="221"/>
                            <a:chOff x="11317" y="9688"/>
                            <a:chExt cx="2626" cy="221"/>
                          </a:xfrm>
                        </wpg:grpSpPr>
                        <wps:wsp>
                          <wps:cNvPr id="430" name="Freeform 389"/>
                          <wps:cNvSpPr>
                            <a:spLocks/>
                          </wps:cNvSpPr>
                          <wps:spPr bwMode="auto">
                            <a:xfrm>
                              <a:off x="11317" y="9688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9909 9688"/>
                                <a:gd name="T3" fmla="*/ 9909 h 221"/>
                                <a:gd name="T4" fmla="+- 0 13943 11317"/>
                                <a:gd name="T5" fmla="*/ T4 w 2626"/>
                                <a:gd name="T6" fmla="+- 0 9909 9688"/>
                                <a:gd name="T7" fmla="*/ 9909 h 221"/>
                                <a:gd name="T8" fmla="+- 0 13943 11317"/>
                                <a:gd name="T9" fmla="*/ T8 w 2626"/>
                                <a:gd name="T10" fmla="+- 0 9688 9688"/>
                                <a:gd name="T11" fmla="*/ 9688 h 221"/>
                                <a:gd name="T12" fmla="+- 0 11317 11317"/>
                                <a:gd name="T13" fmla="*/ T12 w 2626"/>
                                <a:gd name="T14" fmla="+- 0 9688 9688"/>
                                <a:gd name="T15" fmla="*/ 9688 h 221"/>
                                <a:gd name="T16" fmla="+- 0 11317 11317"/>
                                <a:gd name="T17" fmla="*/ T16 w 2626"/>
                                <a:gd name="T18" fmla="+- 0 9909 9688"/>
                                <a:gd name="T19" fmla="*/ 990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1"/>
                                  </a:moveTo>
                                  <a:lnTo>
                                    <a:pt x="2626" y="221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386"/>
                        <wpg:cNvGrpSpPr>
                          <a:grpSpLocks/>
                        </wpg:cNvGrpSpPr>
                        <wpg:grpSpPr bwMode="auto">
                          <a:xfrm>
                            <a:off x="11317" y="9909"/>
                            <a:ext cx="2626" cy="221"/>
                            <a:chOff x="11317" y="9909"/>
                            <a:chExt cx="2626" cy="221"/>
                          </a:xfrm>
                        </wpg:grpSpPr>
                        <wps:wsp>
                          <wps:cNvPr id="432" name="Freeform 387"/>
                          <wps:cNvSpPr>
                            <a:spLocks/>
                          </wps:cNvSpPr>
                          <wps:spPr bwMode="auto">
                            <a:xfrm>
                              <a:off x="11317" y="9909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10129 9909"/>
                                <a:gd name="T3" fmla="*/ 10129 h 221"/>
                                <a:gd name="T4" fmla="+- 0 13943 11317"/>
                                <a:gd name="T5" fmla="*/ T4 w 2626"/>
                                <a:gd name="T6" fmla="+- 0 10129 9909"/>
                                <a:gd name="T7" fmla="*/ 10129 h 221"/>
                                <a:gd name="T8" fmla="+- 0 13943 11317"/>
                                <a:gd name="T9" fmla="*/ T8 w 2626"/>
                                <a:gd name="T10" fmla="+- 0 9909 9909"/>
                                <a:gd name="T11" fmla="*/ 9909 h 221"/>
                                <a:gd name="T12" fmla="+- 0 11317 11317"/>
                                <a:gd name="T13" fmla="*/ T12 w 2626"/>
                                <a:gd name="T14" fmla="+- 0 9909 9909"/>
                                <a:gd name="T15" fmla="*/ 9909 h 221"/>
                                <a:gd name="T16" fmla="+- 0 11317 11317"/>
                                <a:gd name="T17" fmla="*/ T16 w 2626"/>
                                <a:gd name="T18" fmla="+- 0 10129 9909"/>
                                <a:gd name="T19" fmla="*/ 1012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0"/>
                                  </a:moveTo>
                                  <a:lnTo>
                                    <a:pt x="2626" y="220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570EB8" id="Group 385" o:spid="_x0000_s1026" style="position:absolute;margin-left:565.85pt;margin-top:451.25pt;width:131.3pt;height:55.2pt;z-index:-225904;mso-position-horizontal-relative:page;mso-position-vertical-relative:page" coordorigin="11317,9025" coordsize="2626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">
                <v:group id="Group 394" o:spid="_x0000_s1027" style="position:absolute;left:11317;top:9025;width:2626;height:221" coordorigin="11317,9025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395" o:spid="_x0000_s1028" style="position:absolute;left:11317;top:9025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n+PMYA&#10;AADcAAAADwAAAGRycy9kb3ducmV2LnhtbESPQWvCQBSE7wX/w/KEXqRuDLaU6CqiFj0UROvF2yP7&#10;TNJm34bsJib/3hWEHoeZ+YaZLztTipZqV1hWMBlHIIhTqwvOFJx/vt4+QTiPrLG0TAp6crBcDF7m&#10;mGh74yO1J5+JAGGXoILc+yqR0qU5GXRjWxEH72prgz7IOpO6xluAm1LGUfQhDRYcFnKsaJ1T+ndq&#10;jILsu7+szrv4vTleNz03o8Nvu22Veh12qxkIT53/Dz/be61gGk/hcSYc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n+PMYAAADcAAAADwAAAAAAAAAAAAAAAACYAgAAZHJz&#10;L2Rvd25yZXYueG1sUEsFBgAAAAAEAAQA9QAAAIsDAAAAAA==&#10;" path="m,221r2626,l2626,,,,,221xe" fillcolor="red" stroked="f">
                    <v:path arrowok="t" o:connecttype="custom" o:connectlocs="0,9246;2626,9246;2626,9025;0,9025;0,9246" o:connectangles="0,0,0,0,0"/>
                  </v:shape>
                </v:group>
                <v:group id="Group 392" o:spid="_x0000_s1029" style="position:absolute;left:11317;top:9246;width:2626;height:221" coordorigin="11317,9246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393" o:spid="_x0000_s1030" style="position:absolute;left:11317;top:9246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fF0MYA&#10;AADcAAAADwAAAGRycy9kb3ducmV2LnhtbESPQWvCQBSE7wX/w/KEXkrdGKyU6CqiFj0IRevF2yP7&#10;TNJm34bsJib/3hUKHoeZ+YaZLztTipZqV1hWMB5FIIhTqwvOFJx/vt4/QTiPrLG0TAp6crBcDF7m&#10;mGh74yO1J5+JAGGXoILc+yqR0qU5GXQjWxEH72prgz7IOpO6xluAm1LGUTSVBgsOCzlWtM4p/Ts1&#10;RkF26C+r8y7+aI7XTc/N2/dvu22Veh12qxkIT51/hv/be61gEk/hcSYc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fF0MYAAADcAAAADwAAAAAAAAAAAAAAAACYAgAAZHJz&#10;L2Rvd25yZXYueG1sUEsFBgAAAAAEAAQA9QAAAIsDAAAAAA==&#10;" path="m,221r2626,l2626,,,,,221xe" fillcolor="red" stroked="f">
                    <v:path arrowok="t" o:connecttype="custom" o:connectlocs="0,9467;2626,9467;2626,9246;0,9246;0,9467" o:connectangles="0,0,0,0,0"/>
                  </v:shape>
                </v:group>
                <v:group id="Group 390" o:spid="_x0000_s1031" style="position:absolute;left:11317;top:9467;width:2626;height:221" coordorigin="11317,9467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391" o:spid="_x0000_s1032" style="position:absolute;left:11317;top:9467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T0OcMA&#10;AADcAAAADwAAAGRycy9kb3ducmV2LnhtbERPTWvCQBC9F/oflil4kbpp0FKiq0hV9CCI1ou3ITsm&#10;0exsyG5i8u/dg9Dj433PFp0pRUu1Kywr+BpFIIhTqwvOFJz/Np8/IJxH1lhaJgU9OVjM399mmGj7&#10;4CO1J5+JEMIuQQW591UipUtzMuhGtiIO3NXWBn2AdSZ1jY8QbkoZR9G3NFhwaMixot+c0vupMQqy&#10;fX9ZnrfxpDleVz03w8OtXbdKDT665RSEp87/i1/unVYwjsPacCYc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T0OcMAAADcAAAADwAAAAAAAAAAAAAAAACYAgAAZHJzL2Rv&#10;d25yZXYueG1sUEsFBgAAAAAEAAQA9QAAAIgDAAAAAA==&#10;" path="m,221r2626,l2626,,,,,221xe" fillcolor="red" stroked="f">
                    <v:path arrowok="t" o:connecttype="custom" o:connectlocs="0,9688;2626,9688;2626,9467;0,9467;0,9688" o:connectangles="0,0,0,0,0"/>
                  </v:shape>
                </v:group>
                <v:group id="Group 388" o:spid="_x0000_s1033" style="position:absolute;left:11317;top:9688;width:2626;height:221" coordorigin="11317,9688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389" o:spid="_x0000_s1034" style="position:absolute;left:11317;top:9688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tu4sQA&#10;AADcAAAADwAAAGRycy9kb3ducmV2LnhtbERPy2rCQBTdC/7DcAU3pZlU2yKpo0irtAtBYt24u2Ru&#10;Hm3mTshMYvL3nUXB5eG819vB1KKn1lWWFTxFMQjizOqKCwWX78PjCoTzyBpry6RgJAfbzXSyxkTb&#10;G6fUn30hQgi7BBWU3jeJlC4ryaCLbEMcuNy2Bn2AbSF1i7cQbmq5iONXabDi0FBiQ+8lZb/nzigo&#10;juN1d/lcvHRp/jFy93D66fe9UvPZsHsD4Wnwd/G/+0sreF6G+eFMO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7buLEAAAA3AAAAA8AAAAAAAAAAAAAAAAAmAIAAGRycy9k&#10;b3ducmV2LnhtbFBLBQYAAAAABAAEAPUAAACJAwAAAAA=&#10;" path="m,221r2626,l2626,,,,,221xe" fillcolor="red" stroked="f">
                    <v:path arrowok="t" o:connecttype="custom" o:connectlocs="0,9909;2626,9909;2626,9688;0,9688;0,9909" o:connectangles="0,0,0,0,0"/>
                  </v:shape>
                </v:group>
                <v:group id="Group 386" o:spid="_x0000_s1035" style="position:absolute;left:11317;top:9909;width:2626;height:221" coordorigin="11317,9909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387" o:spid="_x0000_s1036" style="position:absolute;left:11317;top:9909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VVDscA&#10;AADcAAAADwAAAGRycy9kb3ducmV2LnhtbESPzWvCQBTE74L/w/KEXqRuGm2R1FWkH9iDUPy49PbI&#10;PpNo9m3IbmLy33cFweMwM79hFqvOlKKl2hWWFbxMIhDEqdUFZwqOh+/nOQjnkTWWlklBTw5Wy+Fg&#10;gYm2V95Ru/eZCBB2CSrIva8SKV2ak0E3sRVx8E62NuiDrDOpa7wGuCllHEVv0mDBYSHHij5ySi/7&#10;xijItv3f+riJX5vd6bPnZvx7br9apZ5G3fodhKfOP8L39o9WMJvGcDsTjoB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lVQ7HAAAA3AAAAA8AAAAAAAAAAAAAAAAAmAIAAGRy&#10;cy9kb3ducmV2LnhtbFBLBQYAAAAABAAEAPUAAACMAwAAAAA=&#10;" path="m,220r2626,l2626,,,,,220xe" fillcolor="red" stroked="f">
                    <v:path arrowok="t" o:connecttype="custom" o:connectlocs="0,10129;2626,10129;2626,9909;0,9909;0,1012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90600" behindDoc="1" locked="0" layoutInCell="1" allowOverlap="1" wp14:anchorId="04059B40" wp14:editId="352EF4DF">
                <wp:simplePos x="0" y="0"/>
                <wp:positionH relativeFrom="page">
                  <wp:posOffset>10090150</wp:posOffset>
                </wp:positionH>
                <wp:positionV relativeFrom="page">
                  <wp:posOffset>5730875</wp:posOffset>
                </wp:positionV>
                <wp:extent cx="1280160" cy="701040"/>
                <wp:effectExtent l="3175" t="0" r="2540" b="0"/>
                <wp:wrapNone/>
                <wp:docPr id="411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160" cy="701040"/>
                          <a:chOff x="15890" y="9025"/>
                          <a:chExt cx="2016" cy="1104"/>
                        </a:xfrm>
                      </wpg:grpSpPr>
                      <wpg:grpSp>
                        <wpg:cNvPr id="412" name="Group 383"/>
                        <wpg:cNvGrpSpPr>
                          <a:grpSpLocks/>
                        </wpg:cNvGrpSpPr>
                        <wpg:grpSpPr bwMode="auto">
                          <a:xfrm>
                            <a:off x="15890" y="9025"/>
                            <a:ext cx="2016" cy="221"/>
                            <a:chOff x="15890" y="9025"/>
                            <a:chExt cx="2016" cy="221"/>
                          </a:xfrm>
                        </wpg:grpSpPr>
                        <wps:wsp>
                          <wps:cNvPr id="413" name="Freeform 384"/>
                          <wps:cNvSpPr>
                            <a:spLocks/>
                          </wps:cNvSpPr>
                          <wps:spPr bwMode="auto">
                            <a:xfrm>
                              <a:off x="15890" y="9025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9246 9025"/>
                                <a:gd name="T3" fmla="*/ 9246 h 221"/>
                                <a:gd name="T4" fmla="+- 0 17906 15890"/>
                                <a:gd name="T5" fmla="*/ T4 w 2016"/>
                                <a:gd name="T6" fmla="+- 0 9246 9025"/>
                                <a:gd name="T7" fmla="*/ 9246 h 221"/>
                                <a:gd name="T8" fmla="+- 0 17906 15890"/>
                                <a:gd name="T9" fmla="*/ T8 w 2016"/>
                                <a:gd name="T10" fmla="+- 0 9025 9025"/>
                                <a:gd name="T11" fmla="*/ 9025 h 221"/>
                                <a:gd name="T12" fmla="+- 0 15890 15890"/>
                                <a:gd name="T13" fmla="*/ T12 w 2016"/>
                                <a:gd name="T14" fmla="+- 0 9025 9025"/>
                                <a:gd name="T15" fmla="*/ 9025 h 221"/>
                                <a:gd name="T16" fmla="+- 0 15890 15890"/>
                                <a:gd name="T17" fmla="*/ T16 w 2016"/>
                                <a:gd name="T18" fmla="+- 0 9246 9025"/>
                                <a:gd name="T19" fmla="*/ 924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81"/>
                        <wpg:cNvGrpSpPr>
                          <a:grpSpLocks/>
                        </wpg:cNvGrpSpPr>
                        <wpg:grpSpPr bwMode="auto">
                          <a:xfrm>
                            <a:off x="15890" y="9246"/>
                            <a:ext cx="2016" cy="221"/>
                            <a:chOff x="15890" y="9246"/>
                            <a:chExt cx="2016" cy="221"/>
                          </a:xfrm>
                        </wpg:grpSpPr>
                        <wps:wsp>
                          <wps:cNvPr id="415" name="Freeform 382"/>
                          <wps:cNvSpPr>
                            <a:spLocks/>
                          </wps:cNvSpPr>
                          <wps:spPr bwMode="auto">
                            <a:xfrm>
                              <a:off x="15890" y="9246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9467 9246"/>
                                <a:gd name="T3" fmla="*/ 9467 h 221"/>
                                <a:gd name="T4" fmla="+- 0 17906 15890"/>
                                <a:gd name="T5" fmla="*/ T4 w 2016"/>
                                <a:gd name="T6" fmla="+- 0 9467 9246"/>
                                <a:gd name="T7" fmla="*/ 9467 h 221"/>
                                <a:gd name="T8" fmla="+- 0 17906 15890"/>
                                <a:gd name="T9" fmla="*/ T8 w 2016"/>
                                <a:gd name="T10" fmla="+- 0 9246 9246"/>
                                <a:gd name="T11" fmla="*/ 9246 h 221"/>
                                <a:gd name="T12" fmla="+- 0 15890 15890"/>
                                <a:gd name="T13" fmla="*/ T12 w 2016"/>
                                <a:gd name="T14" fmla="+- 0 9246 9246"/>
                                <a:gd name="T15" fmla="*/ 9246 h 221"/>
                                <a:gd name="T16" fmla="+- 0 15890 15890"/>
                                <a:gd name="T17" fmla="*/ T16 w 2016"/>
                                <a:gd name="T18" fmla="+- 0 9467 9246"/>
                                <a:gd name="T19" fmla="*/ 946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379"/>
                        <wpg:cNvGrpSpPr>
                          <a:grpSpLocks/>
                        </wpg:cNvGrpSpPr>
                        <wpg:grpSpPr bwMode="auto">
                          <a:xfrm>
                            <a:off x="15890" y="9467"/>
                            <a:ext cx="2016" cy="221"/>
                            <a:chOff x="15890" y="9467"/>
                            <a:chExt cx="2016" cy="221"/>
                          </a:xfrm>
                        </wpg:grpSpPr>
                        <wps:wsp>
                          <wps:cNvPr id="417" name="Freeform 380"/>
                          <wps:cNvSpPr>
                            <a:spLocks/>
                          </wps:cNvSpPr>
                          <wps:spPr bwMode="auto">
                            <a:xfrm>
                              <a:off x="15890" y="9467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9688 9467"/>
                                <a:gd name="T3" fmla="*/ 9688 h 221"/>
                                <a:gd name="T4" fmla="+- 0 17906 15890"/>
                                <a:gd name="T5" fmla="*/ T4 w 2016"/>
                                <a:gd name="T6" fmla="+- 0 9688 9467"/>
                                <a:gd name="T7" fmla="*/ 9688 h 221"/>
                                <a:gd name="T8" fmla="+- 0 17906 15890"/>
                                <a:gd name="T9" fmla="*/ T8 w 2016"/>
                                <a:gd name="T10" fmla="+- 0 9467 9467"/>
                                <a:gd name="T11" fmla="*/ 9467 h 221"/>
                                <a:gd name="T12" fmla="+- 0 15890 15890"/>
                                <a:gd name="T13" fmla="*/ T12 w 2016"/>
                                <a:gd name="T14" fmla="+- 0 9467 9467"/>
                                <a:gd name="T15" fmla="*/ 9467 h 221"/>
                                <a:gd name="T16" fmla="+- 0 15890 15890"/>
                                <a:gd name="T17" fmla="*/ T16 w 2016"/>
                                <a:gd name="T18" fmla="+- 0 9688 9467"/>
                                <a:gd name="T19" fmla="*/ 968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377"/>
                        <wpg:cNvGrpSpPr>
                          <a:grpSpLocks/>
                        </wpg:cNvGrpSpPr>
                        <wpg:grpSpPr bwMode="auto">
                          <a:xfrm>
                            <a:off x="15890" y="9688"/>
                            <a:ext cx="2016" cy="221"/>
                            <a:chOff x="15890" y="9688"/>
                            <a:chExt cx="2016" cy="221"/>
                          </a:xfrm>
                        </wpg:grpSpPr>
                        <wps:wsp>
                          <wps:cNvPr id="419" name="Freeform 378"/>
                          <wps:cNvSpPr>
                            <a:spLocks/>
                          </wps:cNvSpPr>
                          <wps:spPr bwMode="auto">
                            <a:xfrm>
                              <a:off x="15890" y="9688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9909 9688"/>
                                <a:gd name="T3" fmla="*/ 9909 h 221"/>
                                <a:gd name="T4" fmla="+- 0 17906 15890"/>
                                <a:gd name="T5" fmla="*/ T4 w 2016"/>
                                <a:gd name="T6" fmla="+- 0 9909 9688"/>
                                <a:gd name="T7" fmla="*/ 9909 h 221"/>
                                <a:gd name="T8" fmla="+- 0 17906 15890"/>
                                <a:gd name="T9" fmla="*/ T8 w 2016"/>
                                <a:gd name="T10" fmla="+- 0 9688 9688"/>
                                <a:gd name="T11" fmla="*/ 9688 h 221"/>
                                <a:gd name="T12" fmla="+- 0 15890 15890"/>
                                <a:gd name="T13" fmla="*/ T12 w 2016"/>
                                <a:gd name="T14" fmla="+- 0 9688 9688"/>
                                <a:gd name="T15" fmla="*/ 9688 h 221"/>
                                <a:gd name="T16" fmla="+- 0 15890 15890"/>
                                <a:gd name="T17" fmla="*/ T16 w 2016"/>
                                <a:gd name="T18" fmla="+- 0 9909 9688"/>
                                <a:gd name="T19" fmla="*/ 990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375"/>
                        <wpg:cNvGrpSpPr>
                          <a:grpSpLocks/>
                        </wpg:cNvGrpSpPr>
                        <wpg:grpSpPr bwMode="auto">
                          <a:xfrm>
                            <a:off x="15890" y="9909"/>
                            <a:ext cx="2016" cy="221"/>
                            <a:chOff x="15890" y="9909"/>
                            <a:chExt cx="2016" cy="221"/>
                          </a:xfrm>
                        </wpg:grpSpPr>
                        <wps:wsp>
                          <wps:cNvPr id="421" name="Freeform 376"/>
                          <wps:cNvSpPr>
                            <a:spLocks/>
                          </wps:cNvSpPr>
                          <wps:spPr bwMode="auto">
                            <a:xfrm>
                              <a:off x="15890" y="9909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10129 9909"/>
                                <a:gd name="T3" fmla="*/ 10129 h 221"/>
                                <a:gd name="T4" fmla="+- 0 17906 15890"/>
                                <a:gd name="T5" fmla="*/ T4 w 2016"/>
                                <a:gd name="T6" fmla="+- 0 10129 9909"/>
                                <a:gd name="T7" fmla="*/ 10129 h 221"/>
                                <a:gd name="T8" fmla="+- 0 17906 15890"/>
                                <a:gd name="T9" fmla="*/ T8 w 2016"/>
                                <a:gd name="T10" fmla="+- 0 9909 9909"/>
                                <a:gd name="T11" fmla="*/ 9909 h 221"/>
                                <a:gd name="T12" fmla="+- 0 15890 15890"/>
                                <a:gd name="T13" fmla="*/ T12 w 2016"/>
                                <a:gd name="T14" fmla="+- 0 9909 9909"/>
                                <a:gd name="T15" fmla="*/ 9909 h 221"/>
                                <a:gd name="T16" fmla="+- 0 15890 15890"/>
                                <a:gd name="T17" fmla="*/ T16 w 2016"/>
                                <a:gd name="T18" fmla="+- 0 10129 9909"/>
                                <a:gd name="T19" fmla="*/ 1012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0"/>
                                  </a:moveTo>
                                  <a:lnTo>
                                    <a:pt x="2016" y="220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2ECDA7" id="Group 374" o:spid="_x0000_s1026" style="position:absolute;margin-left:794.5pt;margin-top:451.25pt;width:100.8pt;height:55.2pt;z-index:-225880;mso-position-horizontal-relative:page;mso-position-vertical-relative:page" coordorigin="15890,9025" coordsize="2016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">
                <v:group id="Group 383" o:spid="_x0000_s1027" style="position:absolute;left:15890;top:9025;width:2016;height:221" coordorigin="15890,9025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384" o:spid="_x0000_s1028" style="position:absolute;left:15890;top:9025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M7ysIA&#10;AADcAAAADwAAAGRycy9kb3ducmV2LnhtbESPQYvCMBSE74L/ITzBi6ypq+hSjSILBa+rBfH2aJ5t&#10;sHmpTdT67zeC4HGYmW+Y1aaztbhT641jBZNxAoK4cNpwqSA/ZF8/IHxA1lg7JgVP8rBZ93srTLV7&#10;8B/d96EUEcI+RQVVCE0qpS8qsujHriGO3tm1FkOUbSl1i48It7X8TpK5tGg4LlTY0G9FxWV/swqO&#10;o3y2nZticT1lo9K4nJ7ZlZQaDrrtEkSgLnzC7/ZOK5hNpvA6E4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4zvKwgAAANwAAAAPAAAAAAAAAAAAAAAAAJgCAABkcnMvZG93&#10;bnJldi54bWxQSwUGAAAAAAQABAD1AAAAhwMAAAAA&#10;" path="m,221r2016,l2016,,,,,221xe" fillcolor="#365f91" stroked="f">
                    <v:path arrowok="t" o:connecttype="custom" o:connectlocs="0,9246;2016,9246;2016,9025;0,9025;0,9246" o:connectangles="0,0,0,0,0"/>
                  </v:shape>
                </v:group>
                <v:group id="Group 381" o:spid="_x0000_s1029" style="position:absolute;left:15890;top:9246;width:2016;height:221" coordorigin="15890,9246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382" o:spid="_x0000_s1030" style="position:absolute;left:15890;top:9246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GJcMA&#10;AADcAAAADwAAAGRycy9kb3ducmV2LnhtbESPT4vCMBTE74LfITzBi6ypi3+WahRZKHhdLYi3R/Ns&#10;g81LbaLWb78RBI/DzPyGWW06W4s7td44VjAZJyCIC6cNlwryQ/b1A8IHZI21Y1LwJA+bdb+3wlS7&#10;B//RfR9KESHsU1RQhdCkUvqiIot+7Bri6J1dazFE2ZZSt/iIcFvL7ySZS4uG40KFDf1WVFz2N6vg&#10;OMqn27kpFtdTNiqNy+mZXUmp4aDbLkEE6sIn/G7vtILpZAavM/E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YGJcMAAADcAAAADwAAAAAAAAAAAAAAAACYAgAAZHJzL2Rv&#10;d25yZXYueG1sUEsFBgAAAAAEAAQA9QAAAIgDAAAAAA==&#10;" path="m,221r2016,l2016,,,,,221xe" fillcolor="#365f91" stroked="f">
                    <v:path arrowok="t" o:connecttype="custom" o:connectlocs="0,9467;2016,9467;2016,9246;0,9246;0,9467" o:connectangles="0,0,0,0,0"/>
                  </v:shape>
                </v:group>
                <v:group id="Group 379" o:spid="_x0000_s1031" style="position:absolute;left:15890;top:9467;width:2016;height:221" coordorigin="15890,9467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380" o:spid="_x0000_s1032" style="position:absolute;left:15890;top:9467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g9ycMA&#10;AADcAAAADwAAAGRycy9kb3ducmV2LnhtbESPQYvCMBSE78L+h/AWvIimiuhSjUUWCl5XC7K3R/Ns&#10;g81L22S1/nuzIHgcZuYbZpsNthE36r1xrGA+S0AQl04brhQUp3z6BcIHZI2NY1LwIA/Z7mO0xVS7&#10;O//Q7RgqESHsU1RQh9CmUvqyJot+5lri6F1cbzFE2VdS93iPcNvIRZKspEXDcaHGlr5rKq/HP6vg&#10;PCmW+5Up191vPqmMK+iRd6TU+HPYb0AEGsI7/GoftILlfA3/Z+IRkL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g9ycMAAADcAAAADwAAAAAAAAAAAAAAAACYAgAAZHJzL2Rv&#10;d25yZXYueG1sUEsFBgAAAAAEAAQA9QAAAIgDAAAAAA==&#10;" path="m,221r2016,l2016,,,,,221xe" fillcolor="#365f91" stroked="f">
                    <v:path arrowok="t" o:connecttype="custom" o:connectlocs="0,9688;2016,9688;2016,9467;0,9467;0,9688" o:connectangles="0,0,0,0,0"/>
                  </v:shape>
                </v:group>
                <v:group id="Group 377" o:spid="_x0000_s1033" style="position:absolute;left:15890;top:9688;width:2016;height:221" coordorigin="15890,9688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378" o:spid="_x0000_s1034" style="position:absolute;left:15890;top:9688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sMIMMA&#10;AADcAAAADwAAAGRycy9kb3ducmV2LnhtbESPQYvCMBSE78L+h/AWvMg2VcRdq1FkoeBVLcjeHs2z&#10;DTYvtclq/fdGEDwOM/MNs1z3thFX6rxxrGCcpCCIS6cNVwqKQ/71A8IHZI2NY1JwJw/r1cdgiZl2&#10;N97RdR8qESHsM1RQh9BmUvqyJos+cS1x9E6usxii7CqpO7xFuG3kJE1n0qLhuFBjS781lef9v1Vw&#10;HBXTzcyU35e/fFQZV9A9v5BSw89+swARqA/v8Ku91Qqm4zk8z8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sMIMMAAADcAAAADwAAAAAAAAAAAAAAAACYAgAAZHJzL2Rv&#10;d25yZXYueG1sUEsFBgAAAAAEAAQA9QAAAIgDAAAAAA==&#10;" path="m,221r2016,l2016,,,,,221xe" fillcolor="#365f91" stroked="f">
                    <v:path arrowok="t" o:connecttype="custom" o:connectlocs="0,9909;2016,9909;2016,9688;0,9688;0,9909" o:connectangles="0,0,0,0,0"/>
                  </v:shape>
                </v:group>
                <v:group id="Group 375" o:spid="_x0000_s1035" style="position:absolute;left:15890;top:9909;width:2016;height:221" coordorigin="15890,9909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376" o:spid="_x0000_s1036" style="position:absolute;left:15890;top:9909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HKm8MA&#10;AADcAAAADwAAAGRycy9kb3ducmV2LnhtbESPQYvCMBSE78L+h/AWvMiaKuIu1bTIQsGrWpC9PZpn&#10;G7Z5qU3U+u+NIHgcZuYbZp0PthVX6r1xrGA2TUAQV04brhWUh+LrB4QPyBpbx6TgTh7y7GO0xlS7&#10;G+/oug+1iBD2KSpoQuhSKX3VkEU/dR1x9E6utxii7Gupe7xFuG3lPEmW0qLhuNBgR78NVf/7i1Vw&#10;nJSLzdJU3+e/YlIbV9K9OJNS489hswIRaAjv8Ku91QoW8xk8z8QjI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HKm8MAAADcAAAADwAAAAAAAAAAAAAAAACYAgAAZHJzL2Rv&#10;d25yZXYueG1sUEsFBgAAAAAEAAQA9QAAAIgDAAAAAA==&#10;" path="m,220r2016,l2016,,,,,220xe" fillcolor="#365f91" stroked="f">
                    <v:path arrowok="t" o:connecttype="custom" o:connectlocs="0,10129;2016,10129;2016,9909;0,9909;0,1012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90624" behindDoc="1" locked="0" layoutInCell="1" allowOverlap="1" wp14:anchorId="04059B41" wp14:editId="42B3868B">
                <wp:simplePos x="0" y="0"/>
                <wp:positionH relativeFrom="page">
                  <wp:posOffset>7186295</wp:posOffset>
                </wp:positionH>
                <wp:positionV relativeFrom="page">
                  <wp:posOffset>6835775</wp:posOffset>
                </wp:positionV>
                <wp:extent cx="1667510" cy="701040"/>
                <wp:effectExtent l="4445" t="0" r="4445" b="0"/>
                <wp:wrapNone/>
                <wp:docPr id="400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7510" cy="701040"/>
                          <a:chOff x="11317" y="10765"/>
                          <a:chExt cx="2626" cy="1104"/>
                        </a:xfrm>
                      </wpg:grpSpPr>
                      <wpg:grpSp>
                        <wpg:cNvPr id="401" name="Group 372"/>
                        <wpg:cNvGrpSpPr>
                          <a:grpSpLocks/>
                        </wpg:cNvGrpSpPr>
                        <wpg:grpSpPr bwMode="auto">
                          <a:xfrm>
                            <a:off x="11317" y="10765"/>
                            <a:ext cx="2626" cy="221"/>
                            <a:chOff x="11317" y="10765"/>
                            <a:chExt cx="2626" cy="221"/>
                          </a:xfrm>
                        </wpg:grpSpPr>
                        <wps:wsp>
                          <wps:cNvPr id="402" name="Freeform 373"/>
                          <wps:cNvSpPr>
                            <a:spLocks/>
                          </wps:cNvSpPr>
                          <wps:spPr bwMode="auto">
                            <a:xfrm>
                              <a:off x="11317" y="10765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10986 10765"/>
                                <a:gd name="T3" fmla="*/ 10986 h 221"/>
                                <a:gd name="T4" fmla="+- 0 13943 11317"/>
                                <a:gd name="T5" fmla="*/ T4 w 2626"/>
                                <a:gd name="T6" fmla="+- 0 10986 10765"/>
                                <a:gd name="T7" fmla="*/ 10986 h 221"/>
                                <a:gd name="T8" fmla="+- 0 13943 11317"/>
                                <a:gd name="T9" fmla="*/ T8 w 2626"/>
                                <a:gd name="T10" fmla="+- 0 10765 10765"/>
                                <a:gd name="T11" fmla="*/ 10765 h 221"/>
                                <a:gd name="T12" fmla="+- 0 11317 11317"/>
                                <a:gd name="T13" fmla="*/ T12 w 2626"/>
                                <a:gd name="T14" fmla="+- 0 10765 10765"/>
                                <a:gd name="T15" fmla="*/ 10765 h 221"/>
                                <a:gd name="T16" fmla="+- 0 11317 11317"/>
                                <a:gd name="T17" fmla="*/ T16 w 2626"/>
                                <a:gd name="T18" fmla="+- 0 10986 10765"/>
                                <a:gd name="T19" fmla="*/ 1098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1"/>
                                  </a:moveTo>
                                  <a:lnTo>
                                    <a:pt x="2626" y="221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370"/>
                        <wpg:cNvGrpSpPr>
                          <a:grpSpLocks/>
                        </wpg:cNvGrpSpPr>
                        <wpg:grpSpPr bwMode="auto">
                          <a:xfrm>
                            <a:off x="11317" y="10986"/>
                            <a:ext cx="2626" cy="221"/>
                            <a:chOff x="11317" y="10986"/>
                            <a:chExt cx="2626" cy="221"/>
                          </a:xfrm>
                        </wpg:grpSpPr>
                        <wps:wsp>
                          <wps:cNvPr id="404" name="Freeform 371"/>
                          <wps:cNvSpPr>
                            <a:spLocks/>
                          </wps:cNvSpPr>
                          <wps:spPr bwMode="auto">
                            <a:xfrm>
                              <a:off x="11317" y="10986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11207 10986"/>
                                <a:gd name="T3" fmla="*/ 11207 h 221"/>
                                <a:gd name="T4" fmla="+- 0 13943 11317"/>
                                <a:gd name="T5" fmla="*/ T4 w 2626"/>
                                <a:gd name="T6" fmla="+- 0 11207 10986"/>
                                <a:gd name="T7" fmla="*/ 11207 h 221"/>
                                <a:gd name="T8" fmla="+- 0 13943 11317"/>
                                <a:gd name="T9" fmla="*/ T8 w 2626"/>
                                <a:gd name="T10" fmla="+- 0 10986 10986"/>
                                <a:gd name="T11" fmla="*/ 10986 h 221"/>
                                <a:gd name="T12" fmla="+- 0 11317 11317"/>
                                <a:gd name="T13" fmla="*/ T12 w 2626"/>
                                <a:gd name="T14" fmla="+- 0 10986 10986"/>
                                <a:gd name="T15" fmla="*/ 10986 h 221"/>
                                <a:gd name="T16" fmla="+- 0 11317 11317"/>
                                <a:gd name="T17" fmla="*/ T16 w 2626"/>
                                <a:gd name="T18" fmla="+- 0 11207 10986"/>
                                <a:gd name="T19" fmla="*/ 1120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1"/>
                                  </a:moveTo>
                                  <a:lnTo>
                                    <a:pt x="2626" y="221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368"/>
                        <wpg:cNvGrpSpPr>
                          <a:grpSpLocks/>
                        </wpg:cNvGrpSpPr>
                        <wpg:grpSpPr bwMode="auto">
                          <a:xfrm>
                            <a:off x="11317" y="11207"/>
                            <a:ext cx="2626" cy="221"/>
                            <a:chOff x="11317" y="11207"/>
                            <a:chExt cx="2626" cy="221"/>
                          </a:xfrm>
                        </wpg:grpSpPr>
                        <wps:wsp>
                          <wps:cNvPr id="406" name="Freeform 369"/>
                          <wps:cNvSpPr>
                            <a:spLocks/>
                          </wps:cNvSpPr>
                          <wps:spPr bwMode="auto">
                            <a:xfrm>
                              <a:off x="11317" y="11207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11428 11207"/>
                                <a:gd name="T3" fmla="*/ 11428 h 221"/>
                                <a:gd name="T4" fmla="+- 0 13943 11317"/>
                                <a:gd name="T5" fmla="*/ T4 w 2626"/>
                                <a:gd name="T6" fmla="+- 0 11428 11207"/>
                                <a:gd name="T7" fmla="*/ 11428 h 221"/>
                                <a:gd name="T8" fmla="+- 0 13943 11317"/>
                                <a:gd name="T9" fmla="*/ T8 w 2626"/>
                                <a:gd name="T10" fmla="+- 0 11207 11207"/>
                                <a:gd name="T11" fmla="*/ 11207 h 221"/>
                                <a:gd name="T12" fmla="+- 0 11317 11317"/>
                                <a:gd name="T13" fmla="*/ T12 w 2626"/>
                                <a:gd name="T14" fmla="+- 0 11207 11207"/>
                                <a:gd name="T15" fmla="*/ 11207 h 221"/>
                                <a:gd name="T16" fmla="+- 0 11317 11317"/>
                                <a:gd name="T17" fmla="*/ T16 w 2626"/>
                                <a:gd name="T18" fmla="+- 0 11428 11207"/>
                                <a:gd name="T19" fmla="*/ 1142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1"/>
                                  </a:moveTo>
                                  <a:lnTo>
                                    <a:pt x="2626" y="221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366"/>
                        <wpg:cNvGrpSpPr>
                          <a:grpSpLocks/>
                        </wpg:cNvGrpSpPr>
                        <wpg:grpSpPr bwMode="auto">
                          <a:xfrm>
                            <a:off x="11317" y="11428"/>
                            <a:ext cx="2626" cy="221"/>
                            <a:chOff x="11317" y="11428"/>
                            <a:chExt cx="2626" cy="221"/>
                          </a:xfrm>
                        </wpg:grpSpPr>
                        <wps:wsp>
                          <wps:cNvPr id="408" name="Freeform 367"/>
                          <wps:cNvSpPr>
                            <a:spLocks/>
                          </wps:cNvSpPr>
                          <wps:spPr bwMode="auto">
                            <a:xfrm>
                              <a:off x="11317" y="11428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11649 11428"/>
                                <a:gd name="T3" fmla="*/ 11649 h 221"/>
                                <a:gd name="T4" fmla="+- 0 13943 11317"/>
                                <a:gd name="T5" fmla="*/ T4 w 2626"/>
                                <a:gd name="T6" fmla="+- 0 11649 11428"/>
                                <a:gd name="T7" fmla="*/ 11649 h 221"/>
                                <a:gd name="T8" fmla="+- 0 13943 11317"/>
                                <a:gd name="T9" fmla="*/ T8 w 2626"/>
                                <a:gd name="T10" fmla="+- 0 11428 11428"/>
                                <a:gd name="T11" fmla="*/ 11428 h 221"/>
                                <a:gd name="T12" fmla="+- 0 11317 11317"/>
                                <a:gd name="T13" fmla="*/ T12 w 2626"/>
                                <a:gd name="T14" fmla="+- 0 11428 11428"/>
                                <a:gd name="T15" fmla="*/ 11428 h 221"/>
                                <a:gd name="T16" fmla="+- 0 11317 11317"/>
                                <a:gd name="T17" fmla="*/ T16 w 2626"/>
                                <a:gd name="T18" fmla="+- 0 11649 11428"/>
                                <a:gd name="T19" fmla="*/ 1164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1"/>
                                  </a:moveTo>
                                  <a:lnTo>
                                    <a:pt x="2626" y="221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364"/>
                        <wpg:cNvGrpSpPr>
                          <a:grpSpLocks/>
                        </wpg:cNvGrpSpPr>
                        <wpg:grpSpPr bwMode="auto">
                          <a:xfrm>
                            <a:off x="11317" y="11649"/>
                            <a:ext cx="2626" cy="221"/>
                            <a:chOff x="11317" y="11649"/>
                            <a:chExt cx="2626" cy="221"/>
                          </a:xfrm>
                        </wpg:grpSpPr>
                        <wps:wsp>
                          <wps:cNvPr id="410" name="Freeform 365"/>
                          <wps:cNvSpPr>
                            <a:spLocks/>
                          </wps:cNvSpPr>
                          <wps:spPr bwMode="auto">
                            <a:xfrm>
                              <a:off x="11317" y="11649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11869 11649"/>
                                <a:gd name="T3" fmla="*/ 11869 h 221"/>
                                <a:gd name="T4" fmla="+- 0 13943 11317"/>
                                <a:gd name="T5" fmla="*/ T4 w 2626"/>
                                <a:gd name="T6" fmla="+- 0 11869 11649"/>
                                <a:gd name="T7" fmla="*/ 11869 h 221"/>
                                <a:gd name="T8" fmla="+- 0 13943 11317"/>
                                <a:gd name="T9" fmla="*/ T8 w 2626"/>
                                <a:gd name="T10" fmla="+- 0 11649 11649"/>
                                <a:gd name="T11" fmla="*/ 11649 h 221"/>
                                <a:gd name="T12" fmla="+- 0 11317 11317"/>
                                <a:gd name="T13" fmla="*/ T12 w 2626"/>
                                <a:gd name="T14" fmla="+- 0 11649 11649"/>
                                <a:gd name="T15" fmla="*/ 11649 h 221"/>
                                <a:gd name="T16" fmla="+- 0 11317 11317"/>
                                <a:gd name="T17" fmla="*/ T16 w 2626"/>
                                <a:gd name="T18" fmla="+- 0 11869 11649"/>
                                <a:gd name="T19" fmla="*/ 1186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0"/>
                                  </a:moveTo>
                                  <a:lnTo>
                                    <a:pt x="2626" y="220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8D276C" id="Group 363" o:spid="_x0000_s1026" style="position:absolute;margin-left:565.85pt;margin-top:538.25pt;width:131.3pt;height:55.2pt;z-index:-225856;mso-position-horizontal-relative:page;mso-position-vertical-relative:page" coordorigin="11317,10765" coordsize="2626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">
                <v:group id="Group 372" o:spid="_x0000_s1027" style="position:absolute;left:11317;top:10765;width:2626;height:221" coordorigin="11317,10765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373" o:spid="_x0000_s1028" style="position:absolute;left:11317;top:10765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mfs8cA&#10;AADcAAAADwAAAGRycy9kb3ducmV2LnhtbESPS2vDMBCE74X8B7GBXEoj17QhuFZCSBPSQyHkcelt&#10;sdaPxloZS3bsf18VCj0OM/MNk64HU4ueWldZVvA8j0AQZ1ZXXCi4XvZPSxDOI2usLZOCkRysV5OH&#10;FBNt73yi/uwLESDsElRQet8kUrqsJINubhvi4OW2NeiDbAupW7wHuKllHEULabDisFBiQ9uSstu5&#10;MwqKz/Frcz3Er90pfx+5ezx+97teqdl02LyB8DT4//Bf+0MreIli+D0Tj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Jn7PHAAAA3AAAAA8AAAAAAAAAAAAAAAAAmAIAAGRy&#10;cy9kb3ducmV2LnhtbFBLBQYAAAAABAAEAPUAAACMAwAAAAA=&#10;" path="m,221r2626,l2626,,,,,221xe" fillcolor="red" stroked="f">
                    <v:path arrowok="t" o:connecttype="custom" o:connectlocs="0,10986;2626,10986;2626,10765;0,10765;0,10986" o:connectangles="0,0,0,0,0"/>
                  </v:shape>
                </v:group>
                <v:group id="Group 370" o:spid="_x0000_s1029" style="position:absolute;left:11317;top:10986;width:2626;height:221" coordorigin="11317,10986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371" o:spid="_x0000_s1030" style="position:absolute;left:11317;top:10986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yiXMcA&#10;AADcAAAADwAAAGRycy9kb3ducmV2LnhtbESPT2vCQBTE7wW/w/KEXorZKFYkZhWxLe2hIP65eHtk&#10;n0k0+zZkNzH59t1CocdhZn7DpJveVKKjxpWWFUyjGARxZnXJuYLz6WOyBOE8ssbKMikYyMFmPXpK&#10;MdH2wQfqjj4XAcIuQQWF93UipcsKMugiWxMH72obgz7IJpe6wUeAm0rO4nghDZYcFgqsaVdQdj+2&#10;RkH+PVy258/Za3u4vg3cvuxv3Xun1PO4365AeOr9f/iv/aUVzOM5/J4JR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solzHAAAA3AAAAA8AAAAAAAAAAAAAAAAAmAIAAGRy&#10;cy9kb3ducmV2LnhtbFBLBQYAAAAABAAEAPUAAACMAwAAAAA=&#10;" path="m,221r2626,l2626,,,,,221xe" fillcolor="red" stroked="f">
                    <v:path arrowok="t" o:connecttype="custom" o:connectlocs="0,11207;2626,11207;2626,10986;0,10986;0,11207" o:connectangles="0,0,0,0,0"/>
                  </v:shape>
                </v:group>
                <v:group id="Group 368" o:spid="_x0000_s1031" style="position:absolute;left:11317;top:11207;width:2626;height:221" coordorigin="11317,11207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369" o:spid="_x0000_s1032" style="position:absolute;left:11317;top:11207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KZsMcA&#10;AADcAAAADwAAAGRycy9kb3ducmV2LnhtbESPT2vCQBTE7wW/w/KEXorZKK1IzCpiW9pDQfxz8fbI&#10;PpNo9m3IbmLy7buFgsdhZn7DpOveVKKjxpWWFUyjGARxZnXJuYLT8XOyAOE8ssbKMikYyMF6NXpK&#10;MdH2znvqDj4XAcIuQQWF93UipcsKMugiWxMH72Ibgz7IJpe6wXuAm0rO4nguDZYcFgqsaVtQdju0&#10;RkH+M5w3p6/ZW7u/vA/cvuyu3Uen1PO43yxBeOr9I/zf/tYKXuM5/J0JR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ymbDHAAAA3AAAAA8AAAAAAAAAAAAAAAAAmAIAAGRy&#10;cy9kb3ducmV2LnhtbFBLBQYAAAAABAAEAPUAAACMAwAAAAA=&#10;" path="m,221r2626,l2626,,,,,221xe" fillcolor="red" stroked="f">
                    <v:path arrowok="t" o:connecttype="custom" o:connectlocs="0,11428;2626,11428;2626,11207;0,11207;0,11428" o:connectangles="0,0,0,0,0"/>
                  </v:shape>
                </v:group>
                <v:group id="Group 366" o:spid="_x0000_s1033" style="position:absolute;left:11317;top:11428;width:2626;height:221" coordorigin="11317,11428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367" o:spid="_x0000_s1034" style="position:absolute;left:11317;top:11428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GoWcQA&#10;AADcAAAADwAAAGRycy9kb3ducmV2LnhtbERPTWvCQBC9C/0PyxR6kbpp0FKimxCqxR4KovXibciO&#10;SdrsbMhuYvLvu4eCx8f73mSjacRAnastK3hZRCCIC6trLhWcvz+e30A4j6yxsUwKJnKQpQ+zDSba&#10;3vhIw8mXIoSwS1BB5X2bSOmKigy6hW2JA3e1nUEfYFdK3eEthJtGxlH0Kg3WHBoqbOm9ouL31BsF&#10;5dd0yc/7eNUfr9uJ+/nhZ9gNSj09jvkahKfR38X/7k+tYBmFteFMOAI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hqFnEAAAA3AAAAA8AAAAAAAAAAAAAAAAAmAIAAGRycy9k&#10;b3ducmV2LnhtbFBLBQYAAAAABAAEAPUAAACJAwAAAAA=&#10;" path="m,221r2626,l2626,,,,,221xe" fillcolor="red" stroked="f">
                    <v:path arrowok="t" o:connecttype="custom" o:connectlocs="0,11649;2626,11649;2626,11428;0,11428;0,11649" o:connectangles="0,0,0,0,0"/>
                  </v:shape>
                </v:group>
                <v:group id="Group 364" o:spid="_x0000_s1035" style="position:absolute;left:11317;top:11649;width:2626;height:221" coordorigin="11317,11649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365" o:spid="_x0000_s1036" style="position:absolute;left:11317;top:11649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4ygsQA&#10;AADcAAAADwAAAGRycy9kb3ducmV2LnhtbERPTWvCQBC9F/wPywheitkorZTUTRBbaQ8F0ebibciO&#10;SWp2NmQ3Mfn33UOhx8f73majacRAnastK1hFMQjiwuqaSwX592H5AsJ5ZI2NZVIwkYMsnT1sMdH2&#10;zicazr4UIYRdggoq79tESldUZNBFtiUO3NV2Bn2AXSl1h/cQbhq5juONNFhzaKiwpX1Fxe3cGwXl&#10;13TZ5R/r5/50fZu4fzz+DO+DUov5uHsF4Wn0/+I/96dW8LQK88OZcAR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OMoLEAAAA3AAAAA8AAAAAAAAAAAAAAAAAmAIAAGRycy9k&#10;b3ducmV2LnhtbFBLBQYAAAAABAAEAPUAAACJAwAAAAA=&#10;" path="m,220r2626,l2626,,,,,220xe" fillcolor="red" stroked="f">
                    <v:path arrowok="t" o:connecttype="custom" o:connectlocs="0,11869;2626,11869;2626,11649;0,11649;0,1186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90648" behindDoc="1" locked="0" layoutInCell="1" allowOverlap="1" wp14:anchorId="04059B42" wp14:editId="3CFCCEEF">
                <wp:simplePos x="0" y="0"/>
                <wp:positionH relativeFrom="page">
                  <wp:posOffset>10090150</wp:posOffset>
                </wp:positionH>
                <wp:positionV relativeFrom="page">
                  <wp:posOffset>6835775</wp:posOffset>
                </wp:positionV>
                <wp:extent cx="1280160" cy="701040"/>
                <wp:effectExtent l="3175" t="0" r="2540" b="0"/>
                <wp:wrapNone/>
                <wp:docPr id="389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160" cy="701040"/>
                          <a:chOff x="15890" y="10765"/>
                          <a:chExt cx="2016" cy="1104"/>
                        </a:xfrm>
                      </wpg:grpSpPr>
                      <wpg:grpSp>
                        <wpg:cNvPr id="390" name="Group 361"/>
                        <wpg:cNvGrpSpPr>
                          <a:grpSpLocks/>
                        </wpg:cNvGrpSpPr>
                        <wpg:grpSpPr bwMode="auto">
                          <a:xfrm>
                            <a:off x="15890" y="10765"/>
                            <a:ext cx="2016" cy="221"/>
                            <a:chOff x="15890" y="10765"/>
                            <a:chExt cx="2016" cy="221"/>
                          </a:xfrm>
                        </wpg:grpSpPr>
                        <wps:wsp>
                          <wps:cNvPr id="391" name="Freeform 362"/>
                          <wps:cNvSpPr>
                            <a:spLocks/>
                          </wps:cNvSpPr>
                          <wps:spPr bwMode="auto">
                            <a:xfrm>
                              <a:off x="15890" y="10765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10986 10765"/>
                                <a:gd name="T3" fmla="*/ 10986 h 221"/>
                                <a:gd name="T4" fmla="+- 0 17906 15890"/>
                                <a:gd name="T5" fmla="*/ T4 w 2016"/>
                                <a:gd name="T6" fmla="+- 0 10986 10765"/>
                                <a:gd name="T7" fmla="*/ 10986 h 221"/>
                                <a:gd name="T8" fmla="+- 0 17906 15890"/>
                                <a:gd name="T9" fmla="*/ T8 w 2016"/>
                                <a:gd name="T10" fmla="+- 0 10765 10765"/>
                                <a:gd name="T11" fmla="*/ 10765 h 221"/>
                                <a:gd name="T12" fmla="+- 0 15890 15890"/>
                                <a:gd name="T13" fmla="*/ T12 w 2016"/>
                                <a:gd name="T14" fmla="+- 0 10765 10765"/>
                                <a:gd name="T15" fmla="*/ 10765 h 221"/>
                                <a:gd name="T16" fmla="+- 0 15890 15890"/>
                                <a:gd name="T17" fmla="*/ T16 w 2016"/>
                                <a:gd name="T18" fmla="+- 0 10986 10765"/>
                                <a:gd name="T19" fmla="*/ 1098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59"/>
                        <wpg:cNvGrpSpPr>
                          <a:grpSpLocks/>
                        </wpg:cNvGrpSpPr>
                        <wpg:grpSpPr bwMode="auto">
                          <a:xfrm>
                            <a:off x="15890" y="10986"/>
                            <a:ext cx="2016" cy="221"/>
                            <a:chOff x="15890" y="10986"/>
                            <a:chExt cx="2016" cy="221"/>
                          </a:xfrm>
                        </wpg:grpSpPr>
                        <wps:wsp>
                          <wps:cNvPr id="393" name="Freeform 360"/>
                          <wps:cNvSpPr>
                            <a:spLocks/>
                          </wps:cNvSpPr>
                          <wps:spPr bwMode="auto">
                            <a:xfrm>
                              <a:off x="15890" y="10986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11207 10986"/>
                                <a:gd name="T3" fmla="*/ 11207 h 221"/>
                                <a:gd name="T4" fmla="+- 0 17906 15890"/>
                                <a:gd name="T5" fmla="*/ T4 w 2016"/>
                                <a:gd name="T6" fmla="+- 0 11207 10986"/>
                                <a:gd name="T7" fmla="*/ 11207 h 221"/>
                                <a:gd name="T8" fmla="+- 0 17906 15890"/>
                                <a:gd name="T9" fmla="*/ T8 w 2016"/>
                                <a:gd name="T10" fmla="+- 0 10986 10986"/>
                                <a:gd name="T11" fmla="*/ 10986 h 221"/>
                                <a:gd name="T12" fmla="+- 0 15890 15890"/>
                                <a:gd name="T13" fmla="*/ T12 w 2016"/>
                                <a:gd name="T14" fmla="+- 0 10986 10986"/>
                                <a:gd name="T15" fmla="*/ 10986 h 221"/>
                                <a:gd name="T16" fmla="+- 0 15890 15890"/>
                                <a:gd name="T17" fmla="*/ T16 w 2016"/>
                                <a:gd name="T18" fmla="+- 0 11207 10986"/>
                                <a:gd name="T19" fmla="*/ 1120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57"/>
                        <wpg:cNvGrpSpPr>
                          <a:grpSpLocks/>
                        </wpg:cNvGrpSpPr>
                        <wpg:grpSpPr bwMode="auto">
                          <a:xfrm>
                            <a:off x="15890" y="11207"/>
                            <a:ext cx="2016" cy="221"/>
                            <a:chOff x="15890" y="11207"/>
                            <a:chExt cx="2016" cy="221"/>
                          </a:xfrm>
                        </wpg:grpSpPr>
                        <wps:wsp>
                          <wps:cNvPr id="395" name="Freeform 358"/>
                          <wps:cNvSpPr>
                            <a:spLocks/>
                          </wps:cNvSpPr>
                          <wps:spPr bwMode="auto">
                            <a:xfrm>
                              <a:off x="15890" y="11207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11428 11207"/>
                                <a:gd name="T3" fmla="*/ 11428 h 221"/>
                                <a:gd name="T4" fmla="+- 0 17906 15890"/>
                                <a:gd name="T5" fmla="*/ T4 w 2016"/>
                                <a:gd name="T6" fmla="+- 0 11428 11207"/>
                                <a:gd name="T7" fmla="*/ 11428 h 221"/>
                                <a:gd name="T8" fmla="+- 0 17906 15890"/>
                                <a:gd name="T9" fmla="*/ T8 w 2016"/>
                                <a:gd name="T10" fmla="+- 0 11207 11207"/>
                                <a:gd name="T11" fmla="*/ 11207 h 221"/>
                                <a:gd name="T12" fmla="+- 0 15890 15890"/>
                                <a:gd name="T13" fmla="*/ T12 w 2016"/>
                                <a:gd name="T14" fmla="+- 0 11207 11207"/>
                                <a:gd name="T15" fmla="*/ 11207 h 221"/>
                                <a:gd name="T16" fmla="+- 0 15890 15890"/>
                                <a:gd name="T17" fmla="*/ T16 w 2016"/>
                                <a:gd name="T18" fmla="+- 0 11428 11207"/>
                                <a:gd name="T19" fmla="*/ 1142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55"/>
                        <wpg:cNvGrpSpPr>
                          <a:grpSpLocks/>
                        </wpg:cNvGrpSpPr>
                        <wpg:grpSpPr bwMode="auto">
                          <a:xfrm>
                            <a:off x="15890" y="11428"/>
                            <a:ext cx="2016" cy="221"/>
                            <a:chOff x="15890" y="11428"/>
                            <a:chExt cx="2016" cy="221"/>
                          </a:xfrm>
                        </wpg:grpSpPr>
                        <wps:wsp>
                          <wps:cNvPr id="397" name="Freeform 356"/>
                          <wps:cNvSpPr>
                            <a:spLocks/>
                          </wps:cNvSpPr>
                          <wps:spPr bwMode="auto">
                            <a:xfrm>
                              <a:off x="15890" y="11428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11649 11428"/>
                                <a:gd name="T3" fmla="*/ 11649 h 221"/>
                                <a:gd name="T4" fmla="+- 0 17906 15890"/>
                                <a:gd name="T5" fmla="*/ T4 w 2016"/>
                                <a:gd name="T6" fmla="+- 0 11649 11428"/>
                                <a:gd name="T7" fmla="*/ 11649 h 221"/>
                                <a:gd name="T8" fmla="+- 0 17906 15890"/>
                                <a:gd name="T9" fmla="*/ T8 w 2016"/>
                                <a:gd name="T10" fmla="+- 0 11428 11428"/>
                                <a:gd name="T11" fmla="*/ 11428 h 221"/>
                                <a:gd name="T12" fmla="+- 0 15890 15890"/>
                                <a:gd name="T13" fmla="*/ T12 w 2016"/>
                                <a:gd name="T14" fmla="+- 0 11428 11428"/>
                                <a:gd name="T15" fmla="*/ 11428 h 221"/>
                                <a:gd name="T16" fmla="+- 0 15890 15890"/>
                                <a:gd name="T17" fmla="*/ T16 w 2016"/>
                                <a:gd name="T18" fmla="+- 0 11649 11428"/>
                                <a:gd name="T19" fmla="*/ 1164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53"/>
                        <wpg:cNvGrpSpPr>
                          <a:grpSpLocks/>
                        </wpg:cNvGrpSpPr>
                        <wpg:grpSpPr bwMode="auto">
                          <a:xfrm>
                            <a:off x="15890" y="11649"/>
                            <a:ext cx="2016" cy="221"/>
                            <a:chOff x="15890" y="11649"/>
                            <a:chExt cx="2016" cy="221"/>
                          </a:xfrm>
                        </wpg:grpSpPr>
                        <wps:wsp>
                          <wps:cNvPr id="399" name="Freeform 354"/>
                          <wps:cNvSpPr>
                            <a:spLocks/>
                          </wps:cNvSpPr>
                          <wps:spPr bwMode="auto">
                            <a:xfrm>
                              <a:off x="15890" y="11649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11869 11649"/>
                                <a:gd name="T3" fmla="*/ 11869 h 221"/>
                                <a:gd name="T4" fmla="+- 0 17906 15890"/>
                                <a:gd name="T5" fmla="*/ T4 w 2016"/>
                                <a:gd name="T6" fmla="+- 0 11869 11649"/>
                                <a:gd name="T7" fmla="*/ 11869 h 221"/>
                                <a:gd name="T8" fmla="+- 0 17906 15890"/>
                                <a:gd name="T9" fmla="*/ T8 w 2016"/>
                                <a:gd name="T10" fmla="+- 0 11649 11649"/>
                                <a:gd name="T11" fmla="*/ 11649 h 221"/>
                                <a:gd name="T12" fmla="+- 0 15890 15890"/>
                                <a:gd name="T13" fmla="*/ T12 w 2016"/>
                                <a:gd name="T14" fmla="+- 0 11649 11649"/>
                                <a:gd name="T15" fmla="*/ 11649 h 221"/>
                                <a:gd name="T16" fmla="+- 0 15890 15890"/>
                                <a:gd name="T17" fmla="*/ T16 w 2016"/>
                                <a:gd name="T18" fmla="+- 0 11869 11649"/>
                                <a:gd name="T19" fmla="*/ 1186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0"/>
                                  </a:moveTo>
                                  <a:lnTo>
                                    <a:pt x="2016" y="220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13D4CA" id="Group 352" o:spid="_x0000_s1026" style="position:absolute;margin-left:794.5pt;margin-top:538.25pt;width:100.8pt;height:55.2pt;z-index:-225832;mso-position-horizontal-relative:page;mso-position-vertical-relative:page" coordorigin="15890,10765" coordsize="2016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">
                <v:group id="Group 361" o:spid="_x0000_s1027" style="position:absolute;left:15890;top:10765;width:2016;height:221" coordorigin="15890,10765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362" o:spid="_x0000_s1028" style="position:absolute;left:15890;top:10765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TOGcMA&#10;AADcAAAADwAAAGRycy9kb3ducmV2LnhtbESPT4vCMBTE74LfITxhL6Kpf9DdrlFEKHhdLYi3R/O2&#10;DTYvtYlav/1mQfA4zMxvmNWms7W4U+uNYwWTcQKCuHDacKkgP2ajTxA+IGusHZOCJ3nYrPu9Faba&#10;PfiH7odQighhn6KCKoQmldIXFVn0Y9cQR+/XtRZDlG0pdYuPCLe1nCbJQlo0HBcqbGhXUXE53KyC&#10;0zCfbxemWF7P2bA0LqdndiWlPgbd9htEoC68w6/2XiuYfU3g/0w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TOGcMAAADcAAAADwAAAAAAAAAAAAAAAACYAgAAZHJzL2Rv&#10;d25yZXYueG1sUEsFBgAAAAAEAAQA9QAAAIgDAAAAAA==&#10;" path="m,221r2016,l2016,,,,,221xe" fillcolor="#365f91" stroked="f">
                    <v:path arrowok="t" o:connecttype="custom" o:connectlocs="0,10986;2016,10986;2016,10765;0,10765;0,10986" o:connectangles="0,0,0,0,0"/>
                  </v:shape>
                </v:group>
                <v:group id="Group 359" o:spid="_x0000_s1029" style="position:absolute;left:15890;top:10986;width:2016;height:221" coordorigin="15890,10986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360" o:spid="_x0000_s1030" style="position:absolute;left:15890;top:10986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19cUA&#10;AADcAAAADwAAAGRycy9kb3ducmV2LnhtbESPQWvCQBSE70L/w/IKXqRuqmLbNBsRIdCrGii9PbKv&#10;ydLs25hdTfLvu0Khx2FmvmGy3WhbcaPeG8cKnpcJCOLKacO1gvJcPL2C8AFZY+uYFEzkYZc/zDJM&#10;tRv4SLdTqEWEsE9RQRNCl0rpq4Ys+qXriKP37XqLIcq+lrrHIcJtK1dJspUWDceFBjs6NFT9nK5W&#10;weei3Oy3pnq5fBWL2riSpuJCSs0fx/07iEBj+A//tT+0gvXbGu5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mvX1xQAAANwAAAAPAAAAAAAAAAAAAAAAAJgCAABkcnMv&#10;ZG93bnJldi54bWxQSwUGAAAAAAQABAD1AAAAigMAAAAA&#10;" path="m,221r2016,l2016,,,,,221xe" fillcolor="#365f91" stroked="f">
                    <v:path arrowok="t" o:connecttype="custom" o:connectlocs="0,11207;2016,11207;2016,10986;0,10986;0,11207" o:connectangles="0,0,0,0,0"/>
                  </v:shape>
                </v:group>
                <v:group id="Group 357" o:spid="_x0000_s1031" style="position:absolute;left:15890;top:11207;width:2016;height:221" coordorigin="15890,11207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358" o:spid="_x0000_s1032" style="position:absolute;left:15890;top:11207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/IGsQA&#10;AADcAAAADwAAAGRycy9kb3ducmV2LnhtbESPW4vCMBSE3xf8D+EIvoim7sVLNYoIBV/XLYhvh+bY&#10;BpuT2mS1/vuNsODjMDPfMKtNZ2txo9Ybxwom4wQEceG04VJB/pON5iB8QNZYOyYFD/KwWffeVphq&#10;d+dvuh1CKSKEfYoKqhCaVEpfVGTRj11DHL2zay2GKNtS6hbvEW5r+Z4kU2nRcFyosKFdRcXl8GsV&#10;HIf553Zqitn1lA1L43J6ZFdSatDvtksQgbrwCv+391rBx+ILnmfi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/yBrEAAAA3AAAAA8AAAAAAAAAAAAAAAAAmAIAAGRycy9k&#10;b3ducmV2LnhtbFBLBQYAAAAABAAEAPUAAACJAwAAAAA=&#10;" path="m,221r2016,l2016,,,,,221xe" fillcolor="#365f91" stroked="f">
                    <v:path arrowok="t" o:connecttype="custom" o:connectlocs="0,11428;2016,11428;2016,11207;0,11207;0,11428" o:connectangles="0,0,0,0,0"/>
                  </v:shape>
                </v:group>
                <v:group id="Group 355" o:spid="_x0000_s1033" style="position:absolute;left:15890;top:11428;width:2016;height:221" coordorigin="15890,11428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356" o:spid="_x0000_s1034" style="position:absolute;left:15890;top:11428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Hz9sMA&#10;AADcAAAADwAAAGRycy9kb3ducmV2LnhtbESPQYvCMBSE78L+h/AWvMiaroquXaOIUPCqFsTbo3m2&#10;YZuX2mS1/nsjCB6HmfmGWaw6W4srtd44VvA9TEAQF04bLhXkh+zrB4QPyBprx6TgTh5Wy4/eAlPt&#10;bryj6z6UIkLYp6igCqFJpfRFRRb90DXE0Tu71mKIsi2lbvEW4baWoySZSouG40KFDW0qKv72/1bB&#10;cZBP1lNTzC6nbFAal9M9u5BS/c9u/QsiUBfe4Vd7qxWM5z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Hz9sMAAADcAAAADwAAAAAAAAAAAAAAAACYAgAAZHJzL2Rv&#10;d25yZXYueG1sUEsFBgAAAAAEAAQA9QAAAIgDAAAAAA==&#10;" path="m,221r2016,l2016,,,,,221xe" fillcolor="#365f91" stroked="f">
                    <v:path arrowok="t" o:connecttype="custom" o:connectlocs="0,11649;2016,11649;2016,11428;0,11428;0,11649" o:connectangles="0,0,0,0,0"/>
                  </v:shape>
                </v:group>
                <v:group id="Group 353" o:spid="_x0000_s1035" style="position:absolute;left:15890;top:11649;width:2016;height:221" coordorigin="15890,11649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354" o:spid="_x0000_s1036" style="position:absolute;left:15890;top:11649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LCH8MA&#10;AADcAAAADwAAAGRycy9kb3ducmV2LnhtbESPQYvCMBSE78L+h/AWvIimq6Jr1ygiFLyqBfH2aN62&#10;YZuX2mS1/nsjCB6HmfmGWa47W4srtd44VvA1SkAQF04bLhXkx2z4DcIHZI21Y1JwJw/r1Udvial2&#10;N97T9RBKESHsU1RQhdCkUvqiIot+5Bri6P261mKIsi2lbvEW4baW4ySZSYuG40KFDW0rKv4O/1bB&#10;aZBPNzNTzC/nbFAal9M9u5BS/c9u8wMiUBfe4Vd7pxVMFgt4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LCH8MAAADcAAAADwAAAAAAAAAAAAAAAACYAgAAZHJzL2Rv&#10;d25yZXYueG1sUEsFBgAAAAAEAAQA9QAAAIgDAAAAAA==&#10;" path="m,220r2016,l2016,,,,,220xe" fillcolor="#365f91" stroked="f">
                    <v:path arrowok="t" o:connecttype="custom" o:connectlocs="0,11869;2016,11869;2016,11649;0,11649;0,1186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9"/>
        <w:gridCol w:w="3113"/>
        <w:gridCol w:w="2276"/>
        <w:gridCol w:w="1008"/>
        <w:gridCol w:w="1008"/>
        <w:gridCol w:w="1001"/>
        <w:gridCol w:w="2842"/>
        <w:gridCol w:w="1731"/>
        <w:gridCol w:w="2232"/>
        <w:gridCol w:w="1731"/>
        <w:gridCol w:w="1512"/>
        <w:gridCol w:w="1500"/>
      </w:tblGrid>
      <w:tr w:rsidR="00700F7C" w14:paraId="0405952B" w14:textId="77777777">
        <w:trPr>
          <w:trHeight w:hRule="exact" w:val="449"/>
        </w:trPr>
        <w:tc>
          <w:tcPr>
            <w:tcW w:w="2069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51D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951E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951F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9520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9521" w14:textId="77777777" w:rsidR="00700F7C" w:rsidRDefault="00700F7C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</w:p>
          <w:p w14:paraId="04059522" w14:textId="77777777" w:rsidR="00700F7C" w:rsidRDefault="002F10C5">
            <w:pPr>
              <w:pStyle w:val="TableParagraph"/>
              <w:ind w:left="11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-1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assets</w:t>
            </w:r>
          </w:p>
        </w:tc>
        <w:tc>
          <w:tcPr>
            <w:tcW w:w="5389" w:type="dxa"/>
            <w:gridSpan w:val="2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523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9524" w14:textId="77777777" w:rsidR="00700F7C" w:rsidRDefault="002F10C5">
            <w:pPr>
              <w:pStyle w:val="TableParagraph"/>
              <w:spacing w:before="111" w:line="220" w:lineRule="exact"/>
              <w:ind w:righ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Indicative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</w:p>
          <w:p w14:paraId="04059525" w14:textId="77777777" w:rsidR="00700F7C" w:rsidRDefault="002F10C5">
            <w:pPr>
              <w:pStyle w:val="TableParagraph"/>
              <w:spacing w:line="220" w:lineRule="exact"/>
              <w:ind w:right="2"/>
              <w:jc w:val="center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(for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all</w:t>
            </w:r>
            <w:r>
              <w:rPr>
                <w:rFonts w:ascii="Century Gothic"/>
                <w:b/>
                <w:spacing w:val="-3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sources</w:t>
            </w:r>
            <w:r>
              <w:rPr>
                <w:rFonts w:ascii="Century Gothic"/>
                <w:b/>
                <w:spacing w:val="-4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of</w:t>
            </w:r>
            <w:r>
              <w:rPr>
                <w:rFonts w:ascii="Century Gothic"/>
                <w:b/>
                <w:spacing w:val="-2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water</w:t>
            </w:r>
            <w:r>
              <w:rPr>
                <w:rFonts w:ascii="Century Gothic"/>
                <w:b/>
                <w:spacing w:val="-2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in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the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system)</w:t>
            </w:r>
            <w:r>
              <w:rPr>
                <w:rFonts w:ascii="Century Gothic"/>
                <w:b/>
                <w:spacing w:val="-1"/>
                <w:position w:val="5"/>
                <w:sz w:val="12"/>
              </w:rPr>
              <w:t>13</w:t>
            </w:r>
          </w:p>
        </w:tc>
        <w:tc>
          <w:tcPr>
            <w:tcW w:w="3017" w:type="dxa"/>
            <w:gridSpan w:val="3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526" w14:textId="77777777" w:rsidR="00700F7C" w:rsidRDefault="002F10C5">
            <w:pPr>
              <w:pStyle w:val="TableParagraph"/>
              <w:spacing w:before="96"/>
              <w:ind w:left="358" w:firstLine="43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Watering</w:t>
            </w:r>
            <w:r>
              <w:rPr>
                <w:rFonts w:ascii="Century Gothic"/>
                <w:b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history</w:t>
            </w:r>
          </w:p>
          <w:p w14:paraId="04059527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9528" w14:textId="77777777" w:rsidR="00700F7C" w:rsidRDefault="002F10C5">
            <w:pPr>
              <w:pStyle w:val="TableParagraph"/>
              <w:spacing w:before="128"/>
              <w:ind w:left="35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(from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all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sources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water)</w:t>
            </w:r>
          </w:p>
        </w:tc>
        <w:tc>
          <w:tcPr>
            <w:tcW w:w="6805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529" w14:textId="77777777" w:rsidR="00700F7C" w:rsidRDefault="002F10C5">
            <w:pPr>
              <w:pStyle w:val="TableParagraph"/>
              <w:spacing w:before="96"/>
              <w:ind w:righ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2017-18</w:t>
            </w:r>
          </w:p>
        </w:tc>
        <w:tc>
          <w:tcPr>
            <w:tcW w:w="4743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52A" w14:textId="77777777" w:rsidR="00700F7C" w:rsidRDefault="002F10C5">
            <w:pPr>
              <w:pStyle w:val="TableParagraph"/>
              <w:spacing w:before="96"/>
              <w:ind w:left="97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Implications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for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future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demands</w:t>
            </w:r>
          </w:p>
        </w:tc>
      </w:tr>
      <w:tr w:rsidR="00700F7C" w14:paraId="04059545" w14:textId="77777777">
        <w:trPr>
          <w:trHeight w:hRule="exact" w:val="692"/>
        </w:trPr>
        <w:tc>
          <w:tcPr>
            <w:tcW w:w="206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52C" w14:textId="77777777" w:rsidR="00700F7C" w:rsidRDefault="00700F7C"/>
        </w:tc>
        <w:tc>
          <w:tcPr>
            <w:tcW w:w="5389" w:type="dxa"/>
            <w:gridSpan w:val="2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52D" w14:textId="77777777" w:rsidR="00700F7C" w:rsidRDefault="00700F7C"/>
        </w:tc>
        <w:tc>
          <w:tcPr>
            <w:tcW w:w="3017" w:type="dxa"/>
            <w:gridSpan w:val="3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52E" w14:textId="77777777" w:rsidR="00700F7C" w:rsidRDefault="00700F7C"/>
        </w:tc>
        <w:tc>
          <w:tcPr>
            <w:tcW w:w="284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52F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9530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9531" w14:textId="77777777" w:rsidR="00700F7C" w:rsidRDefault="00700F7C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</w:p>
          <w:p w14:paraId="04059532" w14:textId="77777777" w:rsidR="00700F7C" w:rsidRDefault="002F10C5">
            <w:pPr>
              <w:pStyle w:val="TableParagraph"/>
              <w:ind w:left="239" w:right="237" w:hanging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Predominant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urgency of</w:t>
            </w:r>
            <w:r>
              <w:rPr>
                <w:rFonts w:ascii="Century Gothic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  <w:r>
              <w:rPr>
                <w:rFonts w:ascii="Century Gothic"/>
                <w:b/>
                <w:sz w:val="18"/>
              </w:rPr>
              <w:t xml:space="preserve"> for</w:t>
            </w:r>
            <w:r>
              <w:rPr>
                <w:rFonts w:ascii="Century Gothic"/>
                <w:b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</w:p>
        </w:tc>
        <w:tc>
          <w:tcPr>
            <w:tcW w:w="173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533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9534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9535" w14:textId="77777777" w:rsidR="00700F7C" w:rsidRDefault="002F10C5">
            <w:pPr>
              <w:pStyle w:val="TableParagraph"/>
              <w:spacing w:before="149"/>
              <w:ind w:left="121" w:right="120" w:hanging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Purpose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under</w:t>
            </w:r>
            <w:r>
              <w:rPr>
                <w:rFonts w:ascii="Century Gothic"/>
                <w:b/>
                <w:spacing w:val="19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high</w:t>
            </w:r>
            <w:r>
              <w:rPr>
                <w:rFonts w:ascii="Century Gothic"/>
                <w:b/>
                <w:spacing w:val="-1"/>
                <w:sz w:val="18"/>
              </w:rPr>
              <w:t xml:space="preserve"> to</w:t>
            </w:r>
            <w:r>
              <w:rPr>
                <w:rFonts w:ascii="Century Gothic"/>
                <w:b/>
                <w:sz w:val="18"/>
              </w:rPr>
              <w:t xml:space="preserve"> very</w:t>
            </w:r>
            <w:r>
              <w:rPr>
                <w:rFonts w:ascii="Century Gothic"/>
                <w:b/>
                <w:spacing w:val="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high</w:t>
            </w:r>
            <w:r>
              <w:rPr>
                <w:rFonts w:ascii="Century Gothic"/>
                <w:b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 xml:space="preserve">resource </w:t>
            </w:r>
            <w:r>
              <w:rPr>
                <w:rFonts w:ascii="Century Gothic"/>
                <w:b/>
                <w:spacing w:val="-1"/>
                <w:sz w:val="18"/>
              </w:rPr>
              <w:t>availability</w:t>
            </w:r>
          </w:p>
        </w:tc>
        <w:tc>
          <w:tcPr>
            <w:tcW w:w="223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536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9537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9538" w14:textId="77777777" w:rsidR="00700F7C" w:rsidRDefault="002F10C5">
            <w:pPr>
              <w:pStyle w:val="TableParagraph"/>
              <w:spacing w:before="149"/>
              <w:ind w:left="200" w:right="20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Potential</w:t>
            </w:r>
            <w:r>
              <w:rPr>
                <w:rFonts w:ascii="Century Gothic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Commonwealth</w:t>
            </w:r>
            <w:r>
              <w:rPr>
                <w:rFonts w:ascii="Century Gothic"/>
                <w:b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  <w:r>
              <w:rPr>
                <w:rFonts w:ascii="Century Gothic"/>
                <w:b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contribution?</w:t>
            </w:r>
          </w:p>
        </w:tc>
        <w:tc>
          <w:tcPr>
            <w:tcW w:w="173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539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953A" w14:textId="77777777" w:rsidR="00700F7C" w:rsidRDefault="002F10C5">
            <w:pPr>
              <w:pStyle w:val="TableParagraph"/>
              <w:spacing w:before="149"/>
              <w:ind w:left="102" w:right="100" w:hanging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Likely</w:t>
            </w:r>
            <w:r>
              <w:rPr>
                <w:rFonts w:ascii="Century Gothic" w:eastAsia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urgency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b/>
                <w:bCs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 in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2018–</w:t>
            </w:r>
          </w:p>
          <w:p w14:paraId="0405953B" w14:textId="77777777" w:rsidR="00700F7C" w:rsidRDefault="002F10C5">
            <w:pPr>
              <w:pStyle w:val="TableParagraph"/>
              <w:ind w:left="111" w:right="110" w:hanging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19</w:t>
            </w:r>
            <w:r>
              <w:rPr>
                <w:rFonts w:ascii="Century Gothic" w:eastAsia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if</w:t>
            </w:r>
            <w:r>
              <w:rPr>
                <w:rFonts w:ascii="Century Gothic" w:eastAsia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eastAsia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occurred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 as</w:t>
            </w:r>
            <w:r>
              <w:rPr>
                <w:rFonts w:ascii="Century Gothic" w:eastAsia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planned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2017–</w:t>
            </w:r>
          </w:p>
          <w:p w14:paraId="0405953C" w14:textId="77777777" w:rsidR="00700F7C" w:rsidRDefault="002F10C5">
            <w:pPr>
              <w:pStyle w:val="TableParagraph"/>
              <w:ind w:lef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18</w:t>
            </w:r>
          </w:p>
        </w:tc>
        <w:tc>
          <w:tcPr>
            <w:tcW w:w="151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53D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953E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953F" w14:textId="77777777" w:rsidR="00700F7C" w:rsidRDefault="00700F7C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</w:p>
          <w:p w14:paraId="04059540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2019-20</w:t>
            </w:r>
          </w:p>
          <w:p w14:paraId="04059541" w14:textId="77777777" w:rsidR="00700F7C" w:rsidRDefault="002F10C5">
            <w:pPr>
              <w:pStyle w:val="TableParagraph"/>
              <w:ind w:left="95" w:right="97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Range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likely</w:t>
            </w:r>
            <w:r>
              <w:rPr>
                <w:rFonts w:ascii="Century Gothic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</w:p>
        </w:tc>
        <w:tc>
          <w:tcPr>
            <w:tcW w:w="150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542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9543" w14:textId="77777777" w:rsidR="00700F7C" w:rsidRDefault="00700F7C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04059544" w14:textId="77777777" w:rsidR="00700F7C" w:rsidRDefault="002F10C5">
            <w:pPr>
              <w:pStyle w:val="TableParagraph"/>
              <w:ind w:left="10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Met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2018-19</w:t>
            </w:r>
          </w:p>
        </w:tc>
      </w:tr>
      <w:tr w:rsidR="00700F7C" w14:paraId="04059556" w14:textId="77777777">
        <w:trPr>
          <w:trHeight w:hRule="exact" w:val="389"/>
        </w:trPr>
        <w:tc>
          <w:tcPr>
            <w:tcW w:w="206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546" w14:textId="77777777" w:rsidR="00700F7C" w:rsidRDefault="00700F7C"/>
        </w:tc>
        <w:tc>
          <w:tcPr>
            <w:tcW w:w="3113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547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9548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9549" w14:textId="77777777" w:rsidR="00700F7C" w:rsidRDefault="002F10C5">
            <w:pPr>
              <w:pStyle w:val="TableParagraph"/>
              <w:spacing w:before="135"/>
              <w:ind w:left="97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Flow/volume</w:t>
            </w:r>
          </w:p>
        </w:tc>
        <w:tc>
          <w:tcPr>
            <w:tcW w:w="22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54A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954B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405954C" w14:textId="77777777" w:rsidR="00700F7C" w:rsidRDefault="002F10C5">
            <w:pPr>
              <w:pStyle w:val="TableParagraph"/>
              <w:ind w:left="102" w:right="101" w:firstLine="15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Required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frequency</w:t>
            </w:r>
            <w:r>
              <w:rPr>
                <w:rFonts w:ascii="Century Gothic"/>
                <w:b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(maximum</w:t>
            </w:r>
            <w:r>
              <w:rPr>
                <w:rFonts w:ascii="Century Gothic"/>
                <w:b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dry</w:t>
            </w:r>
            <w:r>
              <w:rPr>
                <w:rFonts w:ascii="Century Gothic"/>
                <w:b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interval)</w:t>
            </w:r>
          </w:p>
        </w:tc>
        <w:tc>
          <w:tcPr>
            <w:tcW w:w="100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54D" w14:textId="77777777" w:rsidR="00700F7C" w:rsidRDefault="002F10C5">
            <w:pPr>
              <w:pStyle w:val="TableParagraph"/>
              <w:spacing w:before="65"/>
              <w:ind w:left="13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2014–15</w:t>
            </w:r>
          </w:p>
        </w:tc>
        <w:tc>
          <w:tcPr>
            <w:tcW w:w="100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54E" w14:textId="77777777" w:rsidR="00700F7C" w:rsidRDefault="002F10C5">
            <w:pPr>
              <w:pStyle w:val="TableParagraph"/>
              <w:spacing w:before="65"/>
              <w:ind w:left="14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2015-16</w:t>
            </w:r>
          </w:p>
        </w:tc>
        <w:tc>
          <w:tcPr>
            <w:tcW w:w="1001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54F" w14:textId="77777777" w:rsidR="00700F7C" w:rsidRDefault="002F10C5">
            <w:pPr>
              <w:pStyle w:val="TableParagraph"/>
              <w:spacing w:before="65"/>
              <w:ind w:left="14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2016-17</w:t>
            </w:r>
          </w:p>
        </w:tc>
        <w:tc>
          <w:tcPr>
            <w:tcW w:w="2842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550" w14:textId="77777777" w:rsidR="00700F7C" w:rsidRDefault="00700F7C"/>
        </w:tc>
        <w:tc>
          <w:tcPr>
            <w:tcW w:w="173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551" w14:textId="77777777" w:rsidR="00700F7C" w:rsidRDefault="00700F7C"/>
        </w:tc>
        <w:tc>
          <w:tcPr>
            <w:tcW w:w="2232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552" w14:textId="77777777" w:rsidR="00700F7C" w:rsidRDefault="00700F7C"/>
        </w:tc>
        <w:tc>
          <w:tcPr>
            <w:tcW w:w="173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553" w14:textId="77777777" w:rsidR="00700F7C" w:rsidRDefault="00700F7C"/>
        </w:tc>
        <w:tc>
          <w:tcPr>
            <w:tcW w:w="1512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554" w14:textId="77777777" w:rsidR="00700F7C" w:rsidRDefault="00700F7C"/>
        </w:tc>
        <w:tc>
          <w:tcPr>
            <w:tcW w:w="150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555" w14:textId="77777777" w:rsidR="00700F7C" w:rsidRDefault="00700F7C"/>
        </w:tc>
      </w:tr>
      <w:tr w:rsidR="00700F7C" w14:paraId="04059567" w14:textId="77777777">
        <w:trPr>
          <w:trHeight w:hRule="exact" w:val="1020"/>
        </w:trPr>
        <w:tc>
          <w:tcPr>
            <w:tcW w:w="2069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557" w14:textId="77777777" w:rsidR="00700F7C" w:rsidRDefault="00700F7C"/>
        </w:tc>
        <w:tc>
          <w:tcPr>
            <w:tcW w:w="3113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558" w14:textId="77777777" w:rsidR="00700F7C" w:rsidRDefault="00700F7C"/>
        </w:tc>
        <w:tc>
          <w:tcPr>
            <w:tcW w:w="227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559" w14:textId="77777777" w:rsidR="00700F7C" w:rsidRDefault="00700F7C"/>
        </w:tc>
        <w:tc>
          <w:tcPr>
            <w:tcW w:w="100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55A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955B" w14:textId="77777777" w:rsidR="00700F7C" w:rsidRDefault="002F10C5">
            <w:pPr>
              <w:pStyle w:val="TableParagraph"/>
              <w:spacing w:before="161"/>
              <w:ind w:left="14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(drying)</w:t>
            </w:r>
          </w:p>
        </w:tc>
        <w:tc>
          <w:tcPr>
            <w:tcW w:w="100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55C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955D" w14:textId="77777777" w:rsidR="00700F7C" w:rsidRDefault="002F10C5">
            <w:pPr>
              <w:pStyle w:val="TableParagraph"/>
              <w:spacing w:before="161"/>
              <w:ind w:left="14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(drying)</w:t>
            </w:r>
          </w:p>
        </w:tc>
        <w:tc>
          <w:tcPr>
            <w:tcW w:w="1001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55E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955F" w14:textId="77777777" w:rsidR="00700F7C" w:rsidRDefault="002F10C5">
            <w:pPr>
              <w:pStyle w:val="TableParagraph"/>
              <w:spacing w:before="161"/>
              <w:ind w:left="25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(wet)</w:t>
            </w:r>
          </w:p>
        </w:tc>
        <w:tc>
          <w:tcPr>
            <w:tcW w:w="284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560" w14:textId="77777777" w:rsidR="00700F7C" w:rsidRDefault="00700F7C"/>
        </w:tc>
        <w:tc>
          <w:tcPr>
            <w:tcW w:w="173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561" w14:textId="77777777" w:rsidR="00700F7C" w:rsidRDefault="00700F7C"/>
        </w:tc>
        <w:tc>
          <w:tcPr>
            <w:tcW w:w="223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562" w14:textId="77777777" w:rsidR="00700F7C" w:rsidRDefault="00700F7C"/>
        </w:tc>
        <w:tc>
          <w:tcPr>
            <w:tcW w:w="173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563" w14:textId="77777777" w:rsidR="00700F7C" w:rsidRDefault="00700F7C"/>
        </w:tc>
        <w:tc>
          <w:tcPr>
            <w:tcW w:w="151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564" w14:textId="77777777" w:rsidR="00700F7C" w:rsidRDefault="00700F7C"/>
        </w:tc>
        <w:tc>
          <w:tcPr>
            <w:tcW w:w="150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565" w14:textId="77777777" w:rsidR="00700F7C" w:rsidRDefault="00700F7C">
            <w:pPr>
              <w:pStyle w:val="TableParagraph"/>
              <w:spacing w:before="2"/>
              <w:rPr>
                <w:rFonts w:ascii="Century Gothic" w:eastAsia="Century Gothic" w:hAnsi="Century Gothic" w:cs="Century Gothic"/>
              </w:rPr>
            </w:pPr>
          </w:p>
          <w:p w14:paraId="04059566" w14:textId="77777777" w:rsidR="00700F7C" w:rsidRDefault="002F10C5">
            <w:pPr>
              <w:pStyle w:val="TableParagraph"/>
              <w:ind w:left="404" w:right="281" w:hanging="12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Not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met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2018-19</w:t>
            </w:r>
          </w:p>
        </w:tc>
      </w:tr>
      <w:tr w:rsidR="00700F7C" w14:paraId="04059583" w14:textId="77777777">
        <w:trPr>
          <w:trHeight w:hRule="exact" w:val="871"/>
        </w:trPr>
        <w:tc>
          <w:tcPr>
            <w:tcW w:w="2069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568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9569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956A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0405956B" w14:textId="77777777" w:rsidR="00700F7C" w:rsidRDefault="002F10C5">
            <w:pPr>
              <w:pStyle w:val="TableParagraph"/>
              <w:ind w:left="363" w:right="364" w:firstLine="16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Lowbidgee</w:t>
            </w:r>
            <w:r>
              <w:rPr>
                <w:rFonts w:ascii="Century Gothic"/>
                <w:b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8"/>
              </w:rPr>
              <w:t>North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Redbank</w:t>
            </w:r>
          </w:p>
        </w:tc>
        <w:tc>
          <w:tcPr>
            <w:tcW w:w="3113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56C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0405956D" w14:textId="77777777" w:rsidR="00700F7C" w:rsidRDefault="002F10C5">
            <w:pPr>
              <w:pStyle w:val="TableParagraph"/>
              <w:ind w:left="92" w:right="20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60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targeting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fish,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frogs,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turtles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3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waterbirds,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including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supporting</w:t>
            </w:r>
            <w:r>
              <w:rPr>
                <w:rFonts w:ascii="Century Gothic"/>
                <w:spacing w:val="3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significant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waterbird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breeding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events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completion</w:t>
            </w:r>
          </w:p>
        </w:tc>
        <w:tc>
          <w:tcPr>
            <w:tcW w:w="22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56E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0405956F" w14:textId="77777777" w:rsidR="00700F7C" w:rsidRDefault="002F10C5">
            <w:pPr>
              <w:pStyle w:val="TableParagraph"/>
              <w:ind w:left="92" w:right="41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gum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forest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spike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rush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wetlands</w:t>
            </w:r>
          </w:p>
          <w:p w14:paraId="04059570" w14:textId="77777777" w:rsidR="00700F7C" w:rsidRDefault="002F10C5">
            <w:pPr>
              <w:pStyle w:val="TableParagraph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1-3</w:t>
            </w:r>
            <w:r>
              <w:rPr>
                <w:rFonts w:ascii="Century Gothic"/>
                <w:spacing w:val="-1"/>
                <w:sz w:val="18"/>
              </w:rPr>
              <w:t xml:space="preserve"> years </w:t>
            </w:r>
            <w:r>
              <w:rPr>
                <w:rFonts w:ascii="Century Gothic"/>
                <w:spacing w:val="-4"/>
                <w:sz w:val="18"/>
              </w:rPr>
              <w:t>(3</w:t>
            </w:r>
            <w:r>
              <w:rPr>
                <w:rFonts w:ascii="Century Gothic"/>
                <w:spacing w:val="-1"/>
                <w:sz w:val="18"/>
              </w:rPr>
              <w:t xml:space="preserve"> years)</w:t>
            </w:r>
          </w:p>
        </w:tc>
        <w:tc>
          <w:tcPr>
            <w:tcW w:w="100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571" w14:textId="77777777" w:rsidR="00700F7C" w:rsidRDefault="00700F7C"/>
        </w:tc>
        <w:tc>
          <w:tcPr>
            <w:tcW w:w="100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04059572" w14:textId="77777777" w:rsidR="00700F7C" w:rsidRDefault="00700F7C"/>
        </w:tc>
        <w:tc>
          <w:tcPr>
            <w:tcW w:w="100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573" w14:textId="77777777" w:rsidR="00700F7C" w:rsidRDefault="00700F7C"/>
        </w:tc>
        <w:tc>
          <w:tcPr>
            <w:tcW w:w="284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9574" w14:textId="77777777" w:rsidR="00700F7C" w:rsidRDefault="002F10C5">
            <w:pPr>
              <w:pStyle w:val="TableParagraph"/>
              <w:spacing w:before="79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  <w:p w14:paraId="04059575" w14:textId="77777777" w:rsidR="00700F7C" w:rsidRDefault="002F10C5">
            <w:pPr>
              <w:pStyle w:val="TableParagraph"/>
              <w:ind w:left="92" w:right="93" w:firstLine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Watering,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following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cues,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maintain-improve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good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condition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of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wetland-</w:t>
            </w:r>
            <w:r>
              <w:rPr>
                <w:rFonts w:ascii="Century Gothic"/>
                <w:spacing w:val="3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floodplain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vegetation,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including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supporting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waterbird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breeding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events</w:t>
            </w:r>
          </w:p>
        </w:tc>
        <w:tc>
          <w:tcPr>
            <w:tcW w:w="173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576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9577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9578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04059579" w14:textId="77777777" w:rsidR="00700F7C" w:rsidRDefault="002F10C5">
            <w:pPr>
              <w:pStyle w:val="TableParagraph"/>
              <w:ind w:left="48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76923B"/>
                <w:sz w:val="18"/>
              </w:rPr>
              <w:t>Improve</w:t>
            </w:r>
          </w:p>
        </w:tc>
        <w:tc>
          <w:tcPr>
            <w:tcW w:w="223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365F91"/>
          </w:tcPr>
          <w:p w14:paraId="0405957A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0405957B" w14:textId="77777777" w:rsidR="00700F7C" w:rsidRDefault="002F10C5">
            <w:pPr>
              <w:pStyle w:val="TableParagraph"/>
              <w:ind w:left="260" w:right="266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z w:val="18"/>
              </w:rPr>
              <w:t>A</w:t>
            </w:r>
            <w:r>
              <w:rPr>
                <w:rFonts w:ascii="Century Gothic"/>
                <w:color w:val="FFFFFF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high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potential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for</w:t>
            </w:r>
            <w:r>
              <w:rPr>
                <w:rFonts w:ascii="Century Gothic"/>
                <w:color w:val="FFFFFF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water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use</w:t>
            </w:r>
          </w:p>
          <w:p w14:paraId="0405957C" w14:textId="77777777" w:rsidR="00700F7C" w:rsidRDefault="002F10C5">
            <w:pPr>
              <w:pStyle w:val="TableParagraph"/>
              <w:ind w:left="390" w:right="392"/>
              <w:jc w:val="center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/>
                <w:color w:val="FFFFFF"/>
                <w:sz w:val="18"/>
              </w:rPr>
              <w:t>Up</w:t>
            </w:r>
            <w:r>
              <w:rPr>
                <w:rFonts w:ascii="Century Gothic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to</w:t>
            </w:r>
            <w:r>
              <w:rPr>
                <w:rFonts w:ascii="Century Gothic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60</w:t>
            </w:r>
            <w:r>
              <w:rPr>
                <w:rFonts w:ascii="Century Gothic"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GL</w:t>
            </w:r>
            <w:r>
              <w:rPr>
                <w:rFonts w:ascii="Century Gothic"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and</w:t>
            </w:r>
            <w:r>
              <w:rPr>
                <w:rFonts w:ascii="Century Gothic"/>
                <w:color w:val="FFFFFF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Lowbidgee</w:t>
            </w:r>
            <w:r>
              <w:rPr>
                <w:rFonts w:ascii="Century Gothic"/>
                <w:color w:val="FFFFFF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Supplementary</w:t>
            </w:r>
            <w:r>
              <w:rPr>
                <w:rFonts w:ascii="Century Gothic"/>
                <w:color w:val="FFFFFF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access</w:t>
            </w:r>
            <w:r>
              <w:rPr>
                <w:rFonts w:ascii="Century Gothic"/>
                <w:color w:val="FFFFFF"/>
                <w:spacing w:val="-1"/>
                <w:position w:val="5"/>
                <w:sz w:val="12"/>
              </w:rPr>
              <w:t>14</w:t>
            </w:r>
          </w:p>
        </w:tc>
        <w:tc>
          <w:tcPr>
            <w:tcW w:w="173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14:paraId="0405957D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957E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0405957F" w14:textId="77777777" w:rsidR="00700F7C" w:rsidRDefault="002F10C5">
            <w:pPr>
              <w:pStyle w:val="TableParagraph"/>
              <w:ind w:left="34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MODERATE,</w:t>
            </w:r>
          </w:p>
          <w:p w14:paraId="04059580" w14:textId="77777777" w:rsidR="00700F7C" w:rsidRDefault="002F10C5">
            <w:pPr>
              <w:pStyle w:val="TableParagraph"/>
              <w:ind w:left="310" w:right="308" w:firstLine="10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subject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cues</w:t>
            </w:r>
          </w:p>
        </w:tc>
        <w:tc>
          <w:tcPr>
            <w:tcW w:w="3012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9581" w14:textId="77777777" w:rsidR="00700F7C" w:rsidRDefault="00700F7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sz w:val="25"/>
                <w:szCs w:val="25"/>
              </w:rPr>
            </w:pPr>
          </w:p>
          <w:p w14:paraId="04059582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700F7C" w14:paraId="04059590" w14:textId="77777777">
        <w:trPr>
          <w:trHeight w:hRule="exact" w:val="869"/>
        </w:trPr>
        <w:tc>
          <w:tcPr>
            <w:tcW w:w="2069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584" w14:textId="77777777" w:rsidR="00700F7C" w:rsidRDefault="00700F7C"/>
        </w:tc>
        <w:tc>
          <w:tcPr>
            <w:tcW w:w="3113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585" w14:textId="77777777" w:rsidR="00700F7C" w:rsidRDefault="00700F7C"/>
        </w:tc>
        <w:tc>
          <w:tcPr>
            <w:tcW w:w="227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586" w14:textId="77777777" w:rsidR="00700F7C" w:rsidRDefault="00700F7C"/>
        </w:tc>
        <w:tc>
          <w:tcPr>
            <w:tcW w:w="100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04059587" w14:textId="77777777" w:rsidR="00700F7C" w:rsidRDefault="00700F7C"/>
        </w:tc>
        <w:tc>
          <w:tcPr>
            <w:tcW w:w="100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04059588" w14:textId="77777777" w:rsidR="00700F7C" w:rsidRDefault="00700F7C"/>
        </w:tc>
        <w:tc>
          <w:tcPr>
            <w:tcW w:w="100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04059589" w14:textId="77777777" w:rsidR="00700F7C" w:rsidRDefault="00700F7C"/>
        </w:tc>
        <w:tc>
          <w:tcPr>
            <w:tcW w:w="284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958A" w14:textId="77777777" w:rsidR="00700F7C" w:rsidRDefault="00700F7C"/>
        </w:tc>
        <w:tc>
          <w:tcPr>
            <w:tcW w:w="173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58B" w14:textId="77777777" w:rsidR="00700F7C" w:rsidRDefault="00700F7C"/>
        </w:tc>
        <w:tc>
          <w:tcPr>
            <w:tcW w:w="223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365F91"/>
          </w:tcPr>
          <w:p w14:paraId="0405958C" w14:textId="77777777" w:rsidR="00700F7C" w:rsidRDefault="00700F7C"/>
        </w:tc>
        <w:tc>
          <w:tcPr>
            <w:tcW w:w="173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958D" w14:textId="77777777" w:rsidR="00700F7C" w:rsidRDefault="00700F7C"/>
        </w:tc>
        <w:tc>
          <w:tcPr>
            <w:tcW w:w="3012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958E" w14:textId="77777777" w:rsidR="00700F7C" w:rsidRDefault="00700F7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0405958F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</w:tc>
      </w:tr>
      <w:tr w:rsidR="00700F7C" w14:paraId="040595AD" w14:textId="77777777">
        <w:trPr>
          <w:trHeight w:hRule="exact" w:val="872"/>
        </w:trPr>
        <w:tc>
          <w:tcPr>
            <w:tcW w:w="2069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591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9592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9593" w14:textId="77777777" w:rsidR="00700F7C" w:rsidRDefault="00700F7C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04059594" w14:textId="77777777" w:rsidR="00700F7C" w:rsidRDefault="002F10C5">
            <w:pPr>
              <w:pStyle w:val="TableParagraph"/>
              <w:ind w:left="121" w:right="121" w:firstLine="41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Lowbidgee</w:t>
            </w:r>
            <w:r>
              <w:rPr>
                <w:rFonts w:ascii="Century Gothic"/>
                <w:b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Yanga</w:t>
            </w:r>
            <w:r>
              <w:rPr>
                <w:rFonts w:ascii="Century Gothic"/>
                <w:b/>
                <w:spacing w:val="-1"/>
                <w:sz w:val="18"/>
              </w:rPr>
              <w:t xml:space="preserve"> National Park</w:t>
            </w:r>
          </w:p>
        </w:tc>
        <w:tc>
          <w:tcPr>
            <w:tcW w:w="3113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595" w14:textId="77777777" w:rsidR="00700F7C" w:rsidRDefault="00700F7C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04059596" w14:textId="77777777" w:rsidR="00700F7C" w:rsidRDefault="002F10C5">
            <w:pPr>
              <w:pStyle w:val="TableParagraph"/>
              <w:ind w:left="92" w:right="20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60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targeting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fish,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frogs,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turtles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3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waterbirds,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including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supporting</w:t>
            </w:r>
            <w:r>
              <w:rPr>
                <w:rFonts w:ascii="Century Gothic"/>
                <w:spacing w:val="3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significant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waterbird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breeding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events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completion</w:t>
            </w:r>
          </w:p>
        </w:tc>
        <w:tc>
          <w:tcPr>
            <w:tcW w:w="22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597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9598" w14:textId="77777777" w:rsidR="00700F7C" w:rsidRDefault="00700F7C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04059599" w14:textId="77777777" w:rsidR="00700F7C" w:rsidRDefault="002F10C5">
            <w:pPr>
              <w:pStyle w:val="TableParagraph"/>
              <w:ind w:left="92" w:right="41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gum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forest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spike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rush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wetlands</w:t>
            </w:r>
          </w:p>
          <w:p w14:paraId="0405959A" w14:textId="77777777" w:rsidR="00700F7C" w:rsidRDefault="002F10C5">
            <w:pPr>
              <w:pStyle w:val="TableParagraph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1-3</w:t>
            </w:r>
            <w:r>
              <w:rPr>
                <w:rFonts w:ascii="Century Gothic"/>
                <w:spacing w:val="-1"/>
                <w:sz w:val="18"/>
              </w:rPr>
              <w:t xml:space="preserve"> years </w:t>
            </w:r>
            <w:r>
              <w:rPr>
                <w:rFonts w:ascii="Century Gothic"/>
                <w:spacing w:val="-4"/>
                <w:sz w:val="18"/>
              </w:rPr>
              <w:t>(3</w:t>
            </w:r>
            <w:r>
              <w:rPr>
                <w:rFonts w:ascii="Century Gothic"/>
                <w:spacing w:val="-1"/>
                <w:sz w:val="18"/>
              </w:rPr>
              <w:t xml:space="preserve"> years)</w:t>
            </w:r>
          </w:p>
        </w:tc>
        <w:tc>
          <w:tcPr>
            <w:tcW w:w="100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59B" w14:textId="77777777" w:rsidR="00700F7C" w:rsidRDefault="00700F7C"/>
        </w:tc>
        <w:tc>
          <w:tcPr>
            <w:tcW w:w="100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0405959C" w14:textId="77777777" w:rsidR="00700F7C" w:rsidRDefault="00700F7C"/>
        </w:tc>
        <w:tc>
          <w:tcPr>
            <w:tcW w:w="100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59D" w14:textId="77777777" w:rsidR="00700F7C" w:rsidRDefault="00700F7C"/>
        </w:tc>
        <w:tc>
          <w:tcPr>
            <w:tcW w:w="284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959E" w14:textId="77777777" w:rsidR="00700F7C" w:rsidRDefault="002F10C5">
            <w:pPr>
              <w:pStyle w:val="TableParagraph"/>
              <w:spacing w:before="80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  <w:p w14:paraId="0405959F" w14:textId="77777777" w:rsidR="00700F7C" w:rsidRDefault="002F10C5">
            <w:pPr>
              <w:pStyle w:val="TableParagraph"/>
              <w:ind w:left="92" w:right="93" w:firstLine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Watering,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following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cues,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maintain-improve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good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condition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of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wetland-</w:t>
            </w:r>
            <w:r>
              <w:rPr>
                <w:rFonts w:ascii="Century Gothic"/>
                <w:spacing w:val="3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floodplain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vegetation,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including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supporting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waterbird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breeding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events</w:t>
            </w:r>
          </w:p>
        </w:tc>
        <w:tc>
          <w:tcPr>
            <w:tcW w:w="173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5A0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95A1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95A2" w14:textId="77777777" w:rsidR="00700F7C" w:rsidRDefault="00700F7C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040595A3" w14:textId="77777777" w:rsidR="00700F7C" w:rsidRDefault="002F10C5">
            <w:pPr>
              <w:pStyle w:val="TableParagraph"/>
              <w:ind w:left="48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76923B"/>
                <w:sz w:val="18"/>
              </w:rPr>
              <w:t>Improve</w:t>
            </w:r>
          </w:p>
        </w:tc>
        <w:tc>
          <w:tcPr>
            <w:tcW w:w="223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365F91"/>
          </w:tcPr>
          <w:p w14:paraId="040595A4" w14:textId="77777777" w:rsidR="00700F7C" w:rsidRDefault="00700F7C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040595A5" w14:textId="77777777" w:rsidR="00700F7C" w:rsidRDefault="002F10C5">
            <w:pPr>
              <w:pStyle w:val="TableParagraph"/>
              <w:ind w:left="260" w:right="266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z w:val="18"/>
              </w:rPr>
              <w:t>A</w:t>
            </w:r>
            <w:r>
              <w:rPr>
                <w:rFonts w:ascii="Century Gothic"/>
                <w:color w:val="FFFFFF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high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potential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for</w:t>
            </w:r>
            <w:r>
              <w:rPr>
                <w:rFonts w:ascii="Century Gothic"/>
                <w:color w:val="FFFFFF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water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use</w:t>
            </w:r>
          </w:p>
          <w:p w14:paraId="040595A6" w14:textId="77777777" w:rsidR="00700F7C" w:rsidRDefault="002F10C5">
            <w:pPr>
              <w:pStyle w:val="TableParagraph"/>
              <w:ind w:left="390" w:right="392"/>
              <w:jc w:val="center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/>
                <w:color w:val="FFFFFF"/>
                <w:sz w:val="18"/>
              </w:rPr>
              <w:t>Up</w:t>
            </w:r>
            <w:r>
              <w:rPr>
                <w:rFonts w:ascii="Century Gothic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to</w:t>
            </w:r>
            <w:r>
              <w:rPr>
                <w:rFonts w:ascii="Century Gothic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60</w:t>
            </w:r>
            <w:r>
              <w:rPr>
                <w:rFonts w:ascii="Century Gothic"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GL</w:t>
            </w:r>
            <w:r>
              <w:rPr>
                <w:rFonts w:ascii="Century Gothic"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and</w:t>
            </w:r>
            <w:r>
              <w:rPr>
                <w:rFonts w:ascii="Century Gothic"/>
                <w:color w:val="FFFFFF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Lowbidgee</w:t>
            </w:r>
            <w:r>
              <w:rPr>
                <w:rFonts w:ascii="Century Gothic"/>
                <w:color w:val="FFFFFF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Supplementary</w:t>
            </w:r>
            <w:r>
              <w:rPr>
                <w:rFonts w:ascii="Century Gothic"/>
                <w:color w:val="FFFFFF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access</w:t>
            </w:r>
            <w:r>
              <w:rPr>
                <w:rFonts w:ascii="Century Gothic"/>
                <w:color w:val="FFFFFF"/>
                <w:spacing w:val="-1"/>
                <w:position w:val="5"/>
                <w:sz w:val="12"/>
              </w:rPr>
              <w:t>7</w:t>
            </w:r>
          </w:p>
        </w:tc>
        <w:tc>
          <w:tcPr>
            <w:tcW w:w="173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14:paraId="040595A7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95A8" w14:textId="77777777" w:rsidR="00700F7C" w:rsidRDefault="00700F7C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040595A9" w14:textId="77777777" w:rsidR="00700F7C" w:rsidRDefault="002F10C5">
            <w:pPr>
              <w:pStyle w:val="TableParagraph"/>
              <w:ind w:left="34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MODERATE,</w:t>
            </w:r>
          </w:p>
          <w:p w14:paraId="040595AA" w14:textId="77777777" w:rsidR="00700F7C" w:rsidRDefault="002F10C5">
            <w:pPr>
              <w:pStyle w:val="TableParagraph"/>
              <w:ind w:left="310" w:right="308" w:firstLine="10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subject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cues</w:t>
            </w:r>
          </w:p>
        </w:tc>
        <w:tc>
          <w:tcPr>
            <w:tcW w:w="3012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95AB" w14:textId="77777777" w:rsidR="00700F7C" w:rsidRDefault="00700F7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sz w:val="25"/>
                <w:szCs w:val="25"/>
              </w:rPr>
            </w:pPr>
          </w:p>
          <w:p w14:paraId="040595AC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700F7C" w14:paraId="040595BA" w14:textId="77777777">
        <w:trPr>
          <w:trHeight w:hRule="exact" w:val="869"/>
        </w:trPr>
        <w:tc>
          <w:tcPr>
            <w:tcW w:w="2069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5AE" w14:textId="77777777" w:rsidR="00700F7C" w:rsidRDefault="00700F7C"/>
        </w:tc>
        <w:tc>
          <w:tcPr>
            <w:tcW w:w="3113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5AF" w14:textId="77777777" w:rsidR="00700F7C" w:rsidRDefault="00700F7C"/>
        </w:tc>
        <w:tc>
          <w:tcPr>
            <w:tcW w:w="227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5B0" w14:textId="77777777" w:rsidR="00700F7C" w:rsidRDefault="00700F7C"/>
        </w:tc>
        <w:tc>
          <w:tcPr>
            <w:tcW w:w="100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040595B1" w14:textId="77777777" w:rsidR="00700F7C" w:rsidRDefault="00700F7C"/>
        </w:tc>
        <w:tc>
          <w:tcPr>
            <w:tcW w:w="100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040595B2" w14:textId="77777777" w:rsidR="00700F7C" w:rsidRDefault="00700F7C"/>
        </w:tc>
        <w:tc>
          <w:tcPr>
            <w:tcW w:w="100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040595B3" w14:textId="77777777" w:rsidR="00700F7C" w:rsidRDefault="00700F7C"/>
        </w:tc>
        <w:tc>
          <w:tcPr>
            <w:tcW w:w="284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95B4" w14:textId="77777777" w:rsidR="00700F7C" w:rsidRDefault="00700F7C"/>
        </w:tc>
        <w:tc>
          <w:tcPr>
            <w:tcW w:w="173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5B5" w14:textId="77777777" w:rsidR="00700F7C" w:rsidRDefault="00700F7C"/>
        </w:tc>
        <w:tc>
          <w:tcPr>
            <w:tcW w:w="223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365F91"/>
          </w:tcPr>
          <w:p w14:paraId="040595B6" w14:textId="77777777" w:rsidR="00700F7C" w:rsidRDefault="00700F7C"/>
        </w:tc>
        <w:tc>
          <w:tcPr>
            <w:tcW w:w="173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95B7" w14:textId="77777777" w:rsidR="00700F7C" w:rsidRDefault="00700F7C"/>
        </w:tc>
        <w:tc>
          <w:tcPr>
            <w:tcW w:w="3012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95B8" w14:textId="77777777" w:rsidR="00700F7C" w:rsidRDefault="00700F7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040595B9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</w:tc>
      </w:tr>
      <w:tr w:rsidR="00700F7C" w14:paraId="040595D6" w14:textId="77777777">
        <w:trPr>
          <w:trHeight w:hRule="exact" w:val="871"/>
        </w:trPr>
        <w:tc>
          <w:tcPr>
            <w:tcW w:w="2069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5BB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95BC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95BD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040595BE" w14:textId="77777777" w:rsidR="00700F7C" w:rsidRDefault="002F10C5">
            <w:pPr>
              <w:pStyle w:val="TableParagraph"/>
              <w:ind w:left="404" w:right="404" w:firstLine="12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Lowbidgee</w:t>
            </w:r>
            <w:r>
              <w:rPr>
                <w:rFonts w:ascii="Century Gothic"/>
                <w:b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Nimmie-Caira</w:t>
            </w:r>
          </w:p>
        </w:tc>
        <w:tc>
          <w:tcPr>
            <w:tcW w:w="3113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5BF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040595C0" w14:textId="77777777" w:rsidR="00700F7C" w:rsidRDefault="002F10C5">
            <w:pPr>
              <w:pStyle w:val="TableParagraph"/>
              <w:ind w:left="92" w:right="20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20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targeting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fish,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frogs,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turtles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3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waterbirds,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including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supporting</w:t>
            </w:r>
            <w:r>
              <w:rPr>
                <w:rFonts w:ascii="Century Gothic"/>
                <w:spacing w:val="3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significant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waterbird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breeding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events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completion</w:t>
            </w:r>
          </w:p>
        </w:tc>
        <w:tc>
          <w:tcPr>
            <w:tcW w:w="22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5C1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040595C2" w14:textId="77777777" w:rsidR="00700F7C" w:rsidRDefault="002F10C5">
            <w:pPr>
              <w:pStyle w:val="TableParagraph"/>
              <w:ind w:left="92" w:right="17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Refuge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annual</w:t>
            </w:r>
            <w:r>
              <w:rPr>
                <w:rFonts w:ascii="Century Gothic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Lignum</w:t>
            </w:r>
            <w:r>
              <w:rPr>
                <w:rFonts w:ascii="Century Gothic"/>
                <w:spacing w:val="-1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dominated</w:t>
            </w:r>
            <w:r>
              <w:rPr>
                <w:rFonts w:ascii="Century Gothic"/>
                <w:spacing w:val="3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wetlands</w:t>
            </w:r>
          </w:p>
          <w:p w14:paraId="040595C3" w14:textId="77777777" w:rsidR="00700F7C" w:rsidRDefault="002F10C5">
            <w:pPr>
              <w:pStyle w:val="TableParagraph"/>
              <w:ind w:left="92" w:right="53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5 </w:t>
            </w:r>
            <w:r>
              <w:rPr>
                <w:rFonts w:ascii="Century Gothic"/>
                <w:spacing w:val="-1"/>
                <w:sz w:val="18"/>
              </w:rPr>
              <w:t>years,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duration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 xml:space="preserve">of </w:t>
            </w: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7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months</w:t>
            </w:r>
          </w:p>
        </w:tc>
        <w:tc>
          <w:tcPr>
            <w:tcW w:w="100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040595C4" w14:textId="77777777" w:rsidR="00700F7C" w:rsidRDefault="00700F7C"/>
        </w:tc>
        <w:tc>
          <w:tcPr>
            <w:tcW w:w="100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5C5" w14:textId="77777777" w:rsidR="00700F7C" w:rsidRDefault="00700F7C"/>
        </w:tc>
        <w:tc>
          <w:tcPr>
            <w:tcW w:w="100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5C6" w14:textId="77777777" w:rsidR="00700F7C" w:rsidRDefault="00700F7C"/>
        </w:tc>
        <w:tc>
          <w:tcPr>
            <w:tcW w:w="284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95C7" w14:textId="77777777" w:rsidR="00700F7C" w:rsidRDefault="002F10C5">
            <w:pPr>
              <w:pStyle w:val="TableParagraph"/>
              <w:spacing w:before="79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  <w:p w14:paraId="040595C8" w14:textId="77777777" w:rsidR="00700F7C" w:rsidRDefault="002F10C5">
            <w:pPr>
              <w:pStyle w:val="TableParagraph"/>
              <w:ind w:left="92" w:right="93" w:firstLine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Watering,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following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cues,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maintain-improve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good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condition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of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wetland-</w:t>
            </w:r>
            <w:r>
              <w:rPr>
                <w:rFonts w:ascii="Century Gothic"/>
                <w:spacing w:val="3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floodplain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vegetation,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including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supporting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waterbird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breeding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events</w:t>
            </w:r>
          </w:p>
        </w:tc>
        <w:tc>
          <w:tcPr>
            <w:tcW w:w="173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5C9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95CA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95CB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040595CC" w14:textId="77777777" w:rsidR="00700F7C" w:rsidRDefault="002F10C5">
            <w:pPr>
              <w:pStyle w:val="TableParagraph"/>
              <w:ind w:left="48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76923B"/>
                <w:sz w:val="18"/>
              </w:rPr>
              <w:t>Improve</w:t>
            </w:r>
          </w:p>
        </w:tc>
        <w:tc>
          <w:tcPr>
            <w:tcW w:w="223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365F91"/>
          </w:tcPr>
          <w:p w14:paraId="040595CD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040595CE" w14:textId="77777777" w:rsidR="00700F7C" w:rsidRDefault="002F10C5">
            <w:pPr>
              <w:pStyle w:val="TableParagraph"/>
              <w:ind w:left="260" w:right="266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z w:val="18"/>
              </w:rPr>
              <w:t>A</w:t>
            </w:r>
            <w:r>
              <w:rPr>
                <w:rFonts w:ascii="Century Gothic"/>
                <w:color w:val="FFFFFF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high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potential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for</w:t>
            </w:r>
            <w:r>
              <w:rPr>
                <w:rFonts w:ascii="Century Gothic"/>
                <w:color w:val="FFFFFF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water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use</w:t>
            </w:r>
          </w:p>
          <w:p w14:paraId="040595CF" w14:textId="77777777" w:rsidR="00700F7C" w:rsidRDefault="002F10C5">
            <w:pPr>
              <w:pStyle w:val="TableParagraph"/>
              <w:ind w:left="390" w:right="392"/>
              <w:jc w:val="center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/>
                <w:color w:val="FFFFFF"/>
                <w:sz w:val="18"/>
              </w:rPr>
              <w:t>Up</w:t>
            </w:r>
            <w:r>
              <w:rPr>
                <w:rFonts w:ascii="Century Gothic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to</w:t>
            </w:r>
            <w:r>
              <w:rPr>
                <w:rFonts w:ascii="Century Gothic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20</w:t>
            </w:r>
            <w:r>
              <w:rPr>
                <w:rFonts w:ascii="Century Gothic"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GL</w:t>
            </w:r>
            <w:r>
              <w:rPr>
                <w:rFonts w:ascii="Century Gothic"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and</w:t>
            </w:r>
            <w:r>
              <w:rPr>
                <w:rFonts w:ascii="Century Gothic"/>
                <w:color w:val="FFFFFF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Lowbidgee</w:t>
            </w:r>
            <w:r>
              <w:rPr>
                <w:rFonts w:ascii="Century Gothic"/>
                <w:color w:val="FFFFFF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Supplementary</w:t>
            </w:r>
            <w:r>
              <w:rPr>
                <w:rFonts w:ascii="Century Gothic"/>
                <w:color w:val="FFFFFF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access</w:t>
            </w:r>
            <w:r>
              <w:rPr>
                <w:rFonts w:ascii="Century Gothic"/>
                <w:color w:val="FFFFFF"/>
                <w:spacing w:val="-1"/>
                <w:position w:val="5"/>
                <w:sz w:val="12"/>
              </w:rPr>
              <w:t>7</w:t>
            </w:r>
          </w:p>
        </w:tc>
        <w:tc>
          <w:tcPr>
            <w:tcW w:w="173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14:paraId="040595D0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95D1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040595D2" w14:textId="77777777" w:rsidR="00700F7C" w:rsidRDefault="002F10C5">
            <w:pPr>
              <w:pStyle w:val="TableParagraph"/>
              <w:ind w:left="34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MODERATE,</w:t>
            </w:r>
          </w:p>
          <w:p w14:paraId="040595D3" w14:textId="77777777" w:rsidR="00700F7C" w:rsidRDefault="002F10C5">
            <w:pPr>
              <w:pStyle w:val="TableParagraph"/>
              <w:ind w:left="310" w:right="308" w:firstLine="10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subject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cues</w:t>
            </w:r>
          </w:p>
        </w:tc>
        <w:tc>
          <w:tcPr>
            <w:tcW w:w="3012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95D4" w14:textId="77777777" w:rsidR="00700F7C" w:rsidRDefault="00700F7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sz w:val="25"/>
                <w:szCs w:val="25"/>
              </w:rPr>
            </w:pPr>
          </w:p>
          <w:p w14:paraId="040595D5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700F7C" w14:paraId="040595E3" w14:textId="77777777">
        <w:trPr>
          <w:trHeight w:hRule="exact" w:val="869"/>
        </w:trPr>
        <w:tc>
          <w:tcPr>
            <w:tcW w:w="2069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5D7" w14:textId="77777777" w:rsidR="00700F7C" w:rsidRDefault="00700F7C"/>
        </w:tc>
        <w:tc>
          <w:tcPr>
            <w:tcW w:w="3113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5D8" w14:textId="77777777" w:rsidR="00700F7C" w:rsidRDefault="00700F7C"/>
        </w:tc>
        <w:tc>
          <w:tcPr>
            <w:tcW w:w="227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5D9" w14:textId="77777777" w:rsidR="00700F7C" w:rsidRDefault="00700F7C"/>
        </w:tc>
        <w:tc>
          <w:tcPr>
            <w:tcW w:w="100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040595DA" w14:textId="77777777" w:rsidR="00700F7C" w:rsidRDefault="00700F7C"/>
        </w:tc>
        <w:tc>
          <w:tcPr>
            <w:tcW w:w="100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040595DB" w14:textId="77777777" w:rsidR="00700F7C" w:rsidRDefault="00700F7C"/>
        </w:tc>
        <w:tc>
          <w:tcPr>
            <w:tcW w:w="100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040595DC" w14:textId="77777777" w:rsidR="00700F7C" w:rsidRDefault="00700F7C"/>
        </w:tc>
        <w:tc>
          <w:tcPr>
            <w:tcW w:w="284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95DD" w14:textId="77777777" w:rsidR="00700F7C" w:rsidRDefault="00700F7C"/>
        </w:tc>
        <w:tc>
          <w:tcPr>
            <w:tcW w:w="173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5DE" w14:textId="77777777" w:rsidR="00700F7C" w:rsidRDefault="00700F7C"/>
        </w:tc>
        <w:tc>
          <w:tcPr>
            <w:tcW w:w="223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365F91"/>
          </w:tcPr>
          <w:p w14:paraId="040595DF" w14:textId="77777777" w:rsidR="00700F7C" w:rsidRDefault="00700F7C"/>
        </w:tc>
        <w:tc>
          <w:tcPr>
            <w:tcW w:w="173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95E0" w14:textId="77777777" w:rsidR="00700F7C" w:rsidRDefault="00700F7C"/>
        </w:tc>
        <w:tc>
          <w:tcPr>
            <w:tcW w:w="3012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95E1" w14:textId="77777777" w:rsidR="00700F7C" w:rsidRDefault="00700F7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040595E2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</w:tc>
      </w:tr>
      <w:tr w:rsidR="00700F7C" w14:paraId="04059600" w14:textId="77777777">
        <w:trPr>
          <w:trHeight w:hRule="exact" w:val="872"/>
        </w:trPr>
        <w:tc>
          <w:tcPr>
            <w:tcW w:w="2069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5E4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95E5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95E6" w14:textId="77777777" w:rsidR="00700F7C" w:rsidRDefault="00700F7C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040595E7" w14:textId="77777777" w:rsidR="00700F7C" w:rsidRDefault="002F10C5">
            <w:pPr>
              <w:pStyle w:val="TableParagraph"/>
              <w:ind w:left="483" w:right="481" w:firstLine="5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Lowbidgee</w:t>
            </w:r>
            <w:r>
              <w:rPr>
                <w:rFonts w:ascii="Century Gothic"/>
                <w:b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Fiddler-Uara</w:t>
            </w:r>
          </w:p>
        </w:tc>
        <w:tc>
          <w:tcPr>
            <w:tcW w:w="3113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5E8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95E9" w14:textId="77777777" w:rsidR="00700F7C" w:rsidRDefault="00700F7C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040595EA" w14:textId="77777777" w:rsidR="00700F7C" w:rsidRDefault="002F10C5">
            <w:pPr>
              <w:pStyle w:val="TableParagraph"/>
              <w:ind w:left="92" w:right="35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20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targeting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fish,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frogs,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turtles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3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waterbirds</w:t>
            </w:r>
          </w:p>
        </w:tc>
        <w:tc>
          <w:tcPr>
            <w:tcW w:w="22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5EB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95EC" w14:textId="77777777" w:rsidR="00700F7C" w:rsidRDefault="00700F7C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040595ED" w14:textId="77777777" w:rsidR="00700F7C" w:rsidRDefault="002F10C5">
            <w:pPr>
              <w:pStyle w:val="TableParagraph"/>
              <w:ind w:left="92" w:right="265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Black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box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lignum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every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3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7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</w:p>
        </w:tc>
        <w:tc>
          <w:tcPr>
            <w:tcW w:w="100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040595EE" w14:textId="77777777" w:rsidR="00700F7C" w:rsidRDefault="00700F7C"/>
        </w:tc>
        <w:tc>
          <w:tcPr>
            <w:tcW w:w="100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5EF" w14:textId="77777777" w:rsidR="00700F7C" w:rsidRDefault="00700F7C"/>
        </w:tc>
        <w:tc>
          <w:tcPr>
            <w:tcW w:w="100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5F0" w14:textId="77777777" w:rsidR="00700F7C" w:rsidRDefault="00700F7C"/>
        </w:tc>
        <w:tc>
          <w:tcPr>
            <w:tcW w:w="284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95F1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040595F2" w14:textId="77777777" w:rsidR="00700F7C" w:rsidRDefault="002F10C5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  <w:p w14:paraId="040595F3" w14:textId="77777777" w:rsidR="00700F7C" w:rsidRDefault="002F10C5">
            <w:pPr>
              <w:pStyle w:val="TableParagraph"/>
              <w:ind w:left="433" w:right="433" w:firstLine="67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Watering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2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maintain-improve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of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wetland-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floodplain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vegetation.</w:t>
            </w:r>
          </w:p>
        </w:tc>
        <w:tc>
          <w:tcPr>
            <w:tcW w:w="173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5F4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95F5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95F6" w14:textId="77777777" w:rsidR="00700F7C" w:rsidRDefault="00700F7C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040595F7" w14:textId="77777777" w:rsidR="00700F7C" w:rsidRDefault="002F10C5">
            <w:pPr>
              <w:pStyle w:val="TableParagraph"/>
              <w:ind w:left="48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76923B"/>
                <w:sz w:val="18"/>
              </w:rPr>
              <w:t>Improve</w:t>
            </w:r>
          </w:p>
        </w:tc>
        <w:tc>
          <w:tcPr>
            <w:tcW w:w="223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365F91"/>
          </w:tcPr>
          <w:p w14:paraId="040595F8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040595F9" w14:textId="77777777" w:rsidR="00700F7C" w:rsidRDefault="002F10C5">
            <w:pPr>
              <w:pStyle w:val="TableParagraph"/>
              <w:ind w:left="178" w:right="184" w:hanging="1"/>
              <w:jc w:val="center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 w:eastAsia="Century Gothic" w:hAnsi="Century Gothic" w:cs="Century Gothic"/>
                <w:color w:val="FFFFFF"/>
                <w:sz w:val="18"/>
                <w:szCs w:val="18"/>
              </w:rPr>
              <w:t>A</w:t>
            </w:r>
            <w:r>
              <w:rPr>
                <w:rFonts w:ascii="Century Gothic" w:eastAsia="Century Gothic" w:hAnsi="Century Gothic" w:cs="Century Gothic"/>
                <w:color w:val="FFFFFF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z w:val="18"/>
                <w:szCs w:val="18"/>
              </w:rPr>
              <w:t>high</w:t>
            </w:r>
            <w:r>
              <w:rPr>
                <w:rFonts w:ascii="Century Gothic" w:eastAsia="Century Gothic" w:hAnsi="Century Gothic" w:cs="Century Gothic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18"/>
                <w:szCs w:val="18"/>
              </w:rPr>
              <w:t>potential</w:t>
            </w:r>
            <w:r>
              <w:rPr>
                <w:rFonts w:ascii="Century Gothic" w:eastAsia="Century Gothic" w:hAnsi="Century Gothic" w:cs="Century Gothic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z w:val="18"/>
                <w:szCs w:val="18"/>
              </w:rPr>
              <w:t>for</w:t>
            </w:r>
            <w:r>
              <w:rPr>
                <w:rFonts w:ascii="Century Gothic" w:eastAsia="Century Gothic" w:hAnsi="Century Gothic" w:cs="Century Gothic"/>
                <w:color w:val="FFFFFF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eastAsia="Century Gothic" w:hAnsi="Century Gothic" w:cs="Century Gothic"/>
                <w:color w:val="FFFFFF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color w:val="FFFFFF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z w:val="18"/>
                <w:szCs w:val="18"/>
              </w:rPr>
              <w:t>2017–18</w:t>
            </w:r>
            <w:r>
              <w:rPr>
                <w:rFonts w:ascii="Century Gothic" w:eastAsia="Century Gothic" w:hAnsi="Century Gothic" w:cs="Century Gothic"/>
                <w:color w:val="FFFFFF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18"/>
                <w:szCs w:val="18"/>
              </w:rPr>
              <w:t>including</w:t>
            </w:r>
            <w:r>
              <w:rPr>
                <w:rFonts w:ascii="Century Gothic" w:eastAsia="Century Gothic" w:hAnsi="Century Gothic" w:cs="Century Gothic"/>
                <w:color w:val="FFFFFF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18"/>
                <w:szCs w:val="18"/>
              </w:rPr>
              <w:t>Lowbidgee</w:t>
            </w:r>
            <w:r>
              <w:rPr>
                <w:rFonts w:ascii="Century Gothic" w:eastAsia="Century Gothic" w:hAnsi="Century Gothic" w:cs="Century Gothic"/>
                <w:color w:val="FFFFFF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18"/>
                <w:szCs w:val="18"/>
              </w:rPr>
              <w:t>Supplementary</w:t>
            </w:r>
            <w:r>
              <w:rPr>
                <w:rFonts w:ascii="Century Gothic" w:eastAsia="Century Gothic" w:hAnsi="Century Gothic" w:cs="Century Gothic"/>
                <w:color w:val="FFFFFF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18"/>
                <w:szCs w:val="18"/>
              </w:rPr>
              <w:t>access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position w:val="5"/>
                <w:sz w:val="12"/>
                <w:szCs w:val="12"/>
              </w:rPr>
              <w:t>7</w:t>
            </w:r>
          </w:p>
        </w:tc>
        <w:tc>
          <w:tcPr>
            <w:tcW w:w="173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14:paraId="040595FA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95FB" w14:textId="77777777" w:rsidR="00700F7C" w:rsidRDefault="00700F7C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040595FC" w14:textId="77777777" w:rsidR="00700F7C" w:rsidRDefault="002F10C5">
            <w:pPr>
              <w:pStyle w:val="TableParagraph"/>
              <w:ind w:left="34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MODERATE,</w:t>
            </w:r>
          </w:p>
          <w:p w14:paraId="040595FD" w14:textId="77777777" w:rsidR="00700F7C" w:rsidRDefault="002F10C5">
            <w:pPr>
              <w:pStyle w:val="TableParagraph"/>
              <w:ind w:left="310" w:right="308" w:firstLine="10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subject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cues</w:t>
            </w:r>
          </w:p>
        </w:tc>
        <w:tc>
          <w:tcPr>
            <w:tcW w:w="3012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92D050"/>
          </w:tcPr>
          <w:p w14:paraId="040595FE" w14:textId="77777777" w:rsidR="00700F7C" w:rsidRDefault="00700F7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sz w:val="25"/>
                <w:szCs w:val="25"/>
              </w:rPr>
            </w:pPr>
          </w:p>
          <w:p w14:paraId="040595FF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</w:tc>
      </w:tr>
      <w:tr w:rsidR="00700F7C" w14:paraId="0405960D" w14:textId="77777777">
        <w:trPr>
          <w:trHeight w:hRule="exact" w:val="869"/>
        </w:trPr>
        <w:tc>
          <w:tcPr>
            <w:tcW w:w="2069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601" w14:textId="77777777" w:rsidR="00700F7C" w:rsidRDefault="00700F7C"/>
        </w:tc>
        <w:tc>
          <w:tcPr>
            <w:tcW w:w="3113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602" w14:textId="77777777" w:rsidR="00700F7C" w:rsidRDefault="00700F7C"/>
        </w:tc>
        <w:tc>
          <w:tcPr>
            <w:tcW w:w="227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603" w14:textId="77777777" w:rsidR="00700F7C" w:rsidRDefault="00700F7C"/>
        </w:tc>
        <w:tc>
          <w:tcPr>
            <w:tcW w:w="100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04059604" w14:textId="77777777" w:rsidR="00700F7C" w:rsidRDefault="00700F7C"/>
        </w:tc>
        <w:tc>
          <w:tcPr>
            <w:tcW w:w="100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605" w14:textId="77777777" w:rsidR="00700F7C" w:rsidRDefault="00700F7C"/>
        </w:tc>
        <w:tc>
          <w:tcPr>
            <w:tcW w:w="100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04059606" w14:textId="77777777" w:rsidR="00700F7C" w:rsidRDefault="00700F7C"/>
        </w:tc>
        <w:tc>
          <w:tcPr>
            <w:tcW w:w="284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9607" w14:textId="77777777" w:rsidR="00700F7C" w:rsidRDefault="00700F7C"/>
        </w:tc>
        <w:tc>
          <w:tcPr>
            <w:tcW w:w="173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608" w14:textId="77777777" w:rsidR="00700F7C" w:rsidRDefault="00700F7C"/>
        </w:tc>
        <w:tc>
          <w:tcPr>
            <w:tcW w:w="223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365F91"/>
          </w:tcPr>
          <w:p w14:paraId="04059609" w14:textId="77777777" w:rsidR="00700F7C" w:rsidRDefault="00700F7C"/>
        </w:tc>
        <w:tc>
          <w:tcPr>
            <w:tcW w:w="173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960A" w14:textId="77777777" w:rsidR="00700F7C" w:rsidRDefault="00700F7C"/>
        </w:tc>
        <w:tc>
          <w:tcPr>
            <w:tcW w:w="3012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960B" w14:textId="77777777" w:rsidR="00700F7C" w:rsidRDefault="00700F7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0405960C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700F7C" w14:paraId="0405962A" w14:textId="77777777">
        <w:trPr>
          <w:trHeight w:hRule="exact" w:val="871"/>
        </w:trPr>
        <w:tc>
          <w:tcPr>
            <w:tcW w:w="2069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60E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960F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9610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04059611" w14:textId="77777777" w:rsidR="00700F7C" w:rsidRDefault="002F10C5">
            <w:pPr>
              <w:pStyle w:val="TableParagraph"/>
              <w:ind w:left="399" w:right="396" w:firstLine="13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Lowbidgee</w:t>
            </w:r>
            <w:r>
              <w:rPr>
                <w:rFonts w:ascii="Century Gothic"/>
                <w:b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Western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Lakes</w:t>
            </w:r>
          </w:p>
        </w:tc>
        <w:tc>
          <w:tcPr>
            <w:tcW w:w="3113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612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9613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04059614" w14:textId="77777777" w:rsidR="00700F7C" w:rsidRDefault="002F10C5">
            <w:pPr>
              <w:pStyle w:val="TableParagraph"/>
              <w:ind w:left="92" w:right="390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10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GL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open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floodplain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</w:p>
        </w:tc>
        <w:tc>
          <w:tcPr>
            <w:tcW w:w="22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615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04059616" w14:textId="77777777" w:rsidR="00700F7C" w:rsidRDefault="002F10C5">
            <w:pPr>
              <w:pStyle w:val="TableParagraph"/>
              <w:ind w:left="92" w:right="247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open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</w:p>
          <w:p w14:paraId="04059617" w14:textId="77777777" w:rsidR="00700F7C" w:rsidRDefault="002F10C5">
            <w:pPr>
              <w:pStyle w:val="TableParagraph"/>
              <w:ind w:left="92" w:right="246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black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box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lignum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every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3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7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</w:p>
        </w:tc>
        <w:tc>
          <w:tcPr>
            <w:tcW w:w="100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04059618" w14:textId="77777777" w:rsidR="00700F7C" w:rsidRDefault="00700F7C"/>
        </w:tc>
        <w:tc>
          <w:tcPr>
            <w:tcW w:w="100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619" w14:textId="77777777" w:rsidR="00700F7C" w:rsidRDefault="00700F7C"/>
        </w:tc>
        <w:tc>
          <w:tcPr>
            <w:tcW w:w="100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61A" w14:textId="77777777" w:rsidR="00700F7C" w:rsidRDefault="00700F7C"/>
        </w:tc>
        <w:tc>
          <w:tcPr>
            <w:tcW w:w="284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961B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0405961C" w14:textId="77777777" w:rsidR="00700F7C" w:rsidRDefault="002F10C5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  <w:p w14:paraId="0405961D" w14:textId="77777777" w:rsidR="00700F7C" w:rsidRDefault="002F10C5">
            <w:pPr>
              <w:pStyle w:val="TableParagraph"/>
              <w:ind w:left="464" w:right="463" w:hanging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Watering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2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maintain-improve</w:t>
            </w:r>
            <w:r>
              <w:rPr>
                <w:rFonts w:ascii="Century Gothic"/>
                <w:spacing w:val="-1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of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vegetation.</w:t>
            </w:r>
          </w:p>
        </w:tc>
        <w:tc>
          <w:tcPr>
            <w:tcW w:w="173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61E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961F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9620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04059621" w14:textId="77777777" w:rsidR="00700F7C" w:rsidRDefault="002F10C5">
            <w:pPr>
              <w:pStyle w:val="TableParagraph"/>
              <w:ind w:left="48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76923B"/>
                <w:sz w:val="18"/>
              </w:rPr>
              <w:t>Improve</w:t>
            </w:r>
          </w:p>
        </w:tc>
        <w:tc>
          <w:tcPr>
            <w:tcW w:w="223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365F91"/>
          </w:tcPr>
          <w:p w14:paraId="04059622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04059623" w14:textId="77777777" w:rsidR="00700F7C" w:rsidRDefault="002F10C5">
            <w:pPr>
              <w:pStyle w:val="TableParagraph"/>
              <w:ind w:left="178" w:right="184" w:hanging="1"/>
              <w:jc w:val="center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 w:eastAsia="Century Gothic" w:hAnsi="Century Gothic" w:cs="Century Gothic"/>
                <w:color w:val="FFFFFF"/>
                <w:sz w:val="18"/>
                <w:szCs w:val="18"/>
              </w:rPr>
              <w:t>A</w:t>
            </w:r>
            <w:r>
              <w:rPr>
                <w:rFonts w:ascii="Century Gothic" w:eastAsia="Century Gothic" w:hAnsi="Century Gothic" w:cs="Century Gothic"/>
                <w:color w:val="FFFFFF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z w:val="18"/>
                <w:szCs w:val="18"/>
              </w:rPr>
              <w:t>high</w:t>
            </w:r>
            <w:r>
              <w:rPr>
                <w:rFonts w:ascii="Century Gothic" w:eastAsia="Century Gothic" w:hAnsi="Century Gothic" w:cs="Century Gothic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18"/>
                <w:szCs w:val="18"/>
              </w:rPr>
              <w:t>potential</w:t>
            </w:r>
            <w:r>
              <w:rPr>
                <w:rFonts w:ascii="Century Gothic" w:eastAsia="Century Gothic" w:hAnsi="Century Gothic" w:cs="Century Gothic"/>
                <w:color w:val="FFFFFF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z w:val="18"/>
                <w:szCs w:val="18"/>
              </w:rPr>
              <w:t>for</w:t>
            </w:r>
            <w:r>
              <w:rPr>
                <w:rFonts w:ascii="Century Gothic" w:eastAsia="Century Gothic" w:hAnsi="Century Gothic" w:cs="Century Gothic"/>
                <w:color w:val="FFFFFF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eastAsia="Century Gothic" w:hAnsi="Century Gothic" w:cs="Century Gothic"/>
                <w:color w:val="FFFFFF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color w:val="FFFFFF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z w:val="18"/>
                <w:szCs w:val="18"/>
              </w:rPr>
              <w:t>2017–18</w:t>
            </w:r>
            <w:r>
              <w:rPr>
                <w:rFonts w:ascii="Century Gothic" w:eastAsia="Century Gothic" w:hAnsi="Century Gothic" w:cs="Century Gothic"/>
                <w:color w:val="FFFFFF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18"/>
                <w:szCs w:val="18"/>
              </w:rPr>
              <w:t>including</w:t>
            </w:r>
            <w:r>
              <w:rPr>
                <w:rFonts w:ascii="Century Gothic" w:eastAsia="Century Gothic" w:hAnsi="Century Gothic" w:cs="Century Gothic"/>
                <w:color w:val="FFFFFF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18"/>
                <w:szCs w:val="18"/>
              </w:rPr>
              <w:t>Lowbidgee</w:t>
            </w:r>
            <w:r>
              <w:rPr>
                <w:rFonts w:ascii="Century Gothic" w:eastAsia="Century Gothic" w:hAnsi="Century Gothic" w:cs="Century Gothic"/>
                <w:color w:val="FFFFFF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18"/>
                <w:szCs w:val="18"/>
              </w:rPr>
              <w:t>Supplementary</w:t>
            </w:r>
            <w:r>
              <w:rPr>
                <w:rFonts w:ascii="Century Gothic" w:eastAsia="Century Gothic" w:hAnsi="Century Gothic" w:cs="Century Gothic"/>
                <w:color w:val="FFFFFF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18"/>
                <w:szCs w:val="18"/>
              </w:rPr>
              <w:t>access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position w:val="5"/>
                <w:sz w:val="12"/>
                <w:szCs w:val="12"/>
              </w:rPr>
              <w:t>7</w:t>
            </w:r>
          </w:p>
        </w:tc>
        <w:tc>
          <w:tcPr>
            <w:tcW w:w="173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14:paraId="04059624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4059625" w14:textId="77777777" w:rsidR="00700F7C" w:rsidRDefault="00700F7C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04059626" w14:textId="77777777" w:rsidR="00700F7C" w:rsidRDefault="002F10C5">
            <w:pPr>
              <w:pStyle w:val="TableParagraph"/>
              <w:ind w:left="34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MODERATE,</w:t>
            </w:r>
          </w:p>
          <w:p w14:paraId="04059627" w14:textId="77777777" w:rsidR="00700F7C" w:rsidRDefault="002F10C5">
            <w:pPr>
              <w:pStyle w:val="TableParagraph"/>
              <w:ind w:left="310" w:right="308" w:firstLine="10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subject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cues</w:t>
            </w:r>
          </w:p>
        </w:tc>
        <w:tc>
          <w:tcPr>
            <w:tcW w:w="3012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92D050"/>
          </w:tcPr>
          <w:p w14:paraId="04059628" w14:textId="77777777" w:rsidR="00700F7C" w:rsidRDefault="00700F7C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sz w:val="25"/>
                <w:szCs w:val="25"/>
              </w:rPr>
            </w:pPr>
          </w:p>
          <w:p w14:paraId="04059629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</w:tc>
      </w:tr>
      <w:tr w:rsidR="00700F7C" w14:paraId="04059637" w14:textId="77777777">
        <w:trPr>
          <w:trHeight w:hRule="exact" w:val="870"/>
        </w:trPr>
        <w:tc>
          <w:tcPr>
            <w:tcW w:w="2069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05962B" w14:textId="77777777" w:rsidR="00700F7C" w:rsidRDefault="00700F7C"/>
        </w:tc>
        <w:tc>
          <w:tcPr>
            <w:tcW w:w="311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05962C" w14:textId="77777777" w:rsidR="00700F7C" w:rsidRDefault="00700F7C"/>
        </w:tc>
        <w:tc>
          <w:tcPr>
            <w:tcW w:w="227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05962D" w14:textId="77777777" w:rsidR="00700F7C" w:rsidRDefault="00700F7C"/>
        </w:tc>
        <w:tc>
          <w:tcPr>
            <w:tcW w:w="100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EBEBE"/>
          </w:tcPr>
          <w:p w14:paraId="0405962E" w14:textId="77777777" w:rsidR="00700F7C" w:rsidRDefault="00700F7C"/>
        </w:tc>
        <w:tc>
          <w:tcPr>
            <w:tcW w:w="100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62F" w14:textId="77777777" w:rsidR="00700F7C" w:rsidRDefault="00700F7C"/>
        </w:tc>
        <w:tc>
          <w:tcPr>
            <w:tcW w:w="100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630" w14:textId="77777777" w:rsidR="00700F7C" w:rsidRDefault="00700F7C"/>
        </w:tc>
        <w:tc>
          <w:tcPr>
            <w:tcW w:w="2842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9631" w14:textId="77777777" w:rsidR="00700F7C" w:rsidRDefault="00700F7C"/>
        </w:tc>
        <w:tc>
          <w:tcPr>
            <w:tcW w:w="173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059632" w14:textId="77777777" w:rsidR="00700F7C" w:rsidRDefault="00700F7C"/>
        </w:tc>
        <w:tc>
          <w:tcPr>
            <w:tcW w:w="2232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365F91"/>
          </w:tcPr>
          <w:p w14:paraId="04059633" w14:textId="77777777" w:rsidR="00700F7C" w:rsidRDefault="00700F7C"/>
        </w:tc>
        <w:tc>
          <w:tcPr>
            <w:tcW w:w="173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</w:tcPr>
          <w:p w14:paraId="04059634" w14:textId="77777777" w:rsidR="00700F7C" w:rsidRDefault="00700F7C"/>
        </w:tc>
        <w:tc>
          <w:tcPr>
            <w:tcW w:w="3012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</w:tcPr>
          <w:p w14:paraId="04059635" w14:textId="77777777" w:rsidR="00700F7C" w:rsidRDefault="00700F7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04059636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</w:tbl>
    <w:p w14:paraId="04059638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639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63A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63B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63C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63D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63E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63F" w14:textId="77777777" w:rsidR="00700F7C" w:rsidRDefault="00700F7C">
      <w:pPr>
        <w:spacing w:before="6"/>
        <w:rPr>
          <w:rFonts w:ascii="Century Gothic" w:eastAsia="Century Gothic" w:hAnsi="Century Gothic" w:cs="Century Gothic"/>
          <w:sz w:val="15"/>
          <w:szCs w:val="15"/>
        </w:rPr>
      </w:pPr>
    </w:p>
    <w:p w14:paraId="04059640" w14:textId="0027FFE9" w:rsidR="00700F7C" w:rsidRDefault="002F10C5">
      <w:pPr>
        <w:spacing w:line="20" w:lineRule="atLeast"/>
        <w:ind w:left="113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04059B43" wp14:editId="0063650B">
                <wp:extent cx="1838325" cy="8890"/>
                <wp:effectExtent l="5080" t="4445" r="4445" b="5715"/>
                <wp:docPr id="386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387" name="Group 35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388" name="Freeform 35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A598A2" id="Group 349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">
                <v:group id="Group 350" o:spid="_x0000_s1027" style="position:absolute;left:7;top:7;width:2881;height:2" coordorigin="7,7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351" o:spid="_x0000_s1028" style="position:absolute;left:7;top:7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VNKb8A&#10;AADcAAAADwAAAGRycy9kb3ducmV2LnhtbERPz2vCMBS+C/sfwhvsIjN1BZHOKFM25rVV74/mrcnW&#10;vNQk0+6/Xw6Cx4/v92ozul5cKETrWcF8VoAgbr223Ck4Hj6elyBiQtbYeyYFfxRhs36YrLDS/so1&#10;XZrUiRzCsUIFJqWhkjK2hhzGmR+IM/flg8OUYeikDnjN4a6XL0WxkA4t5waDA+0MtT/Nr1Nwaowb&#10;7budfpf1Z4kmbOWZaqWeHse3VxCJxnQX39x7raBc5rX5TD4C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9U0pvwAAANwAAAAPAAAAAAAAAAAAAAAAAJgCAABkcnMvZG93bnJl&#10;di54bWxQSwUGAAAAAAQABAD1AAAAhAMAAAAA&#10;" path="m,l2880,e" filled="f" strokeweight=".24697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04059641" w14:textId="77777777" w:rsidR="00700F7C" w:rsidRDefault="00700F7C">
      <w:pPr>
        <w:spacing w:before="9"/>
        <w:rPr>
          <w:rFonts w:ascii="Century Gothic" w:eastAsia="Century Gothic" w:hAnsi="Century Gothic" w:cs="Century Gothic"/>
          <w:sz w:val="17"/>
          <w:szCs w:val="17"/>
        </w:rPr>
      </w:pPr>
    </w:p>
    <w:p w14:paraId="04059642" w14:textId="77777777" w:rsidR="00700F7C" w:rsidRDefault="002F10C5">
      <w:pPr>
        <w:spacing w:before="73"/>
        <w:ind w:left="120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alibri"/>
          <w:spacing w:val="-1"/>
          <w:position w:val="7"/>
          <w:sz w:val="13"/>
        </w:rPr>
        <w:t>13</w:t>
      </w:r>
      <w:r>
        <w:rPr>
          <w:rFonts w:ascii="Calibri"/>
          <w:spacing w:val="10"/>
          <w:position w:val="7"/>
          <w:sz w:val="13"/>
        </w:rPr>
        <w:t xml:space="preserve"> </w:t>
      </w:r>
      <w:r>
        <w:rPr>
          <w:rFonts w:ascii="Calibri"/>
          <w:spacing w:val="-1"/>
          <w:sz w:val="20"/>
        </w:rPr>
        <w:t>Volumes</w:t>
      </w:r>
      <w:r>
        <w:rPr>
          <w:rFonts w:ascii="Calibri"/>
          <w:spacing w:val="3"/>
          <w:sz w:val="20"/>
        </w:rPr>
        <w:t xml:space="preserve"> </w:t>
      </w:r>
      <w:r>
        <w:rPr>
          <w:rFonts w:ascii="Century Gothic"/>
          <w:spacing w:val="-2"/>
          <w:sz w:val="18"/>
        </w:rPr>
        <w:t>may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be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limited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by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current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pacing w:val="-1"/>
          <w:sz w:val="18"/>
        </w:rPr>
        <w:t>channel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constraints.</w:t>
      </w:r>
    </w:p>
    <w:p w14:paraId="04059643" w14:textId="77777777" w:rsidR="00700F7C" w:rsidRDefault="002F10C5">
      <w:pPr>
        <w:spacing w:before="57"/>
        <w:ind w:left="120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alibri"/>
          <w:spacing w:val="-1"/>
          <w:position w:val="7"/>
          <w:sz w:val="13"/>
        </w:rPr>
        <w:t>13</w:t>
      </w:r>
      <w:r>
        <w:rPr>
          <w:rFonts w:ascii="Calibri"/>
          <w:spacing w:val="12"/>
          <w:position w:val="7"/>
          <w:sz w:val="13"/>
        </w:rPr>
        <w:t xml:space="preserve"> </w:t>
      </w:r>
      <w:r>
        <w:rPr>
          <w:rFonts w:ascii="Century Gothic"/>
          <w:spacing w:val="-1"/>
          <w:sz w:val="18"/>
        </w:rPr>
        <w:t>Roberts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z w:val="18"/>
        </w:rPr>
        <w:t>and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Marston</w:t>
      </w:r>
      <w:r>
        <w:rPr>
          <w:rFonts w:ascii="Century Gothic"/>
          <w:sz w:val="18"/>
        </w:rPr>
        <w:t xml:space="preserve"> </w:t>
      </w:r>
      <w:r>
        <w:rPr>
          <w:rFonts w:ascii="Century Gothic"/>
          <w:spacing w:val="-1"/>
          <w:sz w:val="18"/>
        </w:rPr>
        <w:t>(2011),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Hardwick</w:t>
      </w:r>
      <w:r>
        <w:rPr>
          <w:rFonts w:ascii="Century Gothic"/>
          <w:spacing w:val="-2"/>
          <w:sz w:val="18"/>
        </w:rPr>
        <w:t xml:space="preserve"> </w:t>
      </w:r>
      <w:r>
        <w:rPr>
          <w:rFonts w:ascii="Century Gothic"/>
          <w:spacing w:val="-1"/>
          <w:sz w:val="18"/>
        </w:rPr>
        <w:t>and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Maguire</w:t>
      </w:r>
      <w:r>
        <w:rPr>
          <w:rFonts w:ascii="Century Gothic"/>
          <w:spacing w:val="-2"/>
          <w:sz w:val="18"/>
        </w:rPr>
        <w:t xml:space="preserve"> </w:t>
      </w:r>
      <w:r>
        <w:rPr>
          <w:rFonts w:ascii="Century Gothic"/>
          <w:spacing w:val="-1"/>
          <w:sz w:val="18"/>
        </w:rPr>
        <w:t>(2012),</w:t>
      </w:r>
      <w:r>
        <w:rPr>
          <w:rFonts w:ascii="Century Gothic"/>
          <w:sz w:val="18"/>
        </w:rPr>
        <w:t xml:space="preserve"> </w:t>
      </w:r>
      <w:r>
        <w:rPr>
          <w:rFonts w:ascii="Century Gothic"/>
          <w:spacing w:val="-1"/>
          <w:sz w:val="18"/>
        </w:rPr>
        <w:t>Alluvium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(2013)</w:t>
      </w:r>
    </w:p>
    <w:p w14:paraId="04059644" w14:textId="77777777" w:rsidR="00700F7C" w:rsidRDefault="002F10C5">
      <w:pPr>
        <w:pStyle w:val="BodyText"/>
        <w:spacing w:before="11"/>
        <w:ind w:left="120"/>
        <w:rPr>
          <w:rFonts w:ascii="Calibri" w:eastAsia="Calibri" w:hAnsi="Calibri" w:cs="Calibri"/>
        </w:rPr>
      </w:pPr>
      <w:r>
        <w:rPr>
          <w:rFonts w:ascii="Calibri"/>
          <w:spacing w:val="-1"/>
          <w:position w:val="7"/>
          <w:sz w:val="13"/>
        </w:rPr>
        <w:t>14</w:t>
      </w:r>
      <w:r>
        <w:rPr>
          <w:rFonts w:ascii="Calibri"/>
          <w:spacing w:val="8"/>
          <w:position w:val="7"/>
          <w:sz w:val="13"/>
        </w:rPr>
        <w:t xml:space="preserve"> </w:t>
      </w:r>
      <w:r>
        <w:rPr>
          <w:rFonts w:ascii="Calibri"/>
          <w:spacing w:val="-1"/>
        </w:rPr>
        <w:t>Lowbidgee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supplementary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access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not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occur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where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natural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flooding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likely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achieve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environmental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outcomes.</w:t>
      </w:r>
    </w:p>
    <w:p w14:paraId="04059645" w14:textId="77777777" w:rsidR="00700F7C" w:rsidRDefault="00700F7C">
      <w:pPr>
        <w:spacing w:before="12"/>
        <w:rPr>
          <w:rFonts w:ascii="Calibri" w:eastAsia="Calibri" w:hAnsi="Calibri" w:cs="Calibri"/>
          <w:sz w:val="17"/>
          <w:szCs w:val="17"/>
        </w:rPr>
      </w:pPr>
    </w:p>
    <w:p w14:paraId="04059646" w14:textId="77777777" w:rsidR="00700F7C" w:rsidRDefault="002F10C5">
      <w:pPr>
        <w:pStyle w:val="BodyText"/>
        <w:ind w:left="120"/>
        <w:rPr>
          <w:rFonts w:ascii="Calibri" w:eastAsia="Calibri" w:hAnsi="Calibri" w:cs="Calibri"/>
        </w:rPr>
      </w:pPr>
      <w:r>
        <w:rPr>
          <w:rFonts w:ascii="Calibri"/>
          <w:spacing w:val="-1"/>
        </w:rPr>
        <w:t>The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environmental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water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demands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Junction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Wetlands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1"/>
        </w:rPr>
        <w:t>will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also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considered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any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potential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Lowbidgee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supplementary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access.</w:t>
      </w:r>
    </w:p>
    <w:p w14:paraId="04059647" w14:textId="77777777" w:rsidR="00700F7C" w:rsidRDefault="00700F7C">
      <w:pPr>
        <w:rPr>
          <w:rFonts w:ascii="Calibri" w:eastAsia="Calibri" w:hAnsi="Calibri" w:cs="Calibri"/>
        </w:rPr>
        <w:sectPr w:rsidR="00700F7C">
          <w:pgSz w:w="23820" w:h="16840" w:orient="landscape"/>
          <w:pgMar w:top="840" w:right="940" w:bottom="880" w:left="600" w:header="0" w:footer="686" w:gutter="0"/>
          <w:cols w:space="720"/>
        </w:sectPr>
      </w:pPr>
    </w:p>
    <w:p w14:paraId="04059648" w14:textId="3541DD5C" w:rsidR="00700F7C" w:rsidRDefault="002F10C5">
      <w:pPr>
        <w:spacing w:before="1"/>
        <w:rPr>
          <w:rFonts w:ascii="Calibri" w:eastAsia="Calibri" w:hAnsi="Calibri" w:cs="Calibri"/>
          <w:sz w:val="5"/>
          <w:szCs w:val="5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90696" behindDoc="1" locked="0" layoutInCell="1" allowOverlap="1" wp14:anchorId="04059B45" wp14:editId="34C64495">
                <wp:simplePos x="0" y="0"/>
                <wp:positionH relativeFrom="page">
                  <wp:posOffset>1849120</wp:posOffset>
                </wp:positionH>
                <wp:positionV relativeFrom="page">
                  <wp:posOffset>2052955</wp:posOffset>
                </wp:positionV>
                <wp:extent cx="1839595" cy="981710"/>
                <wp:effectExtent l="1270" t="0" r="0" b="3810"/>
                <wp:wrapNone/>
                <wp:docPr id="371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9595" cy="981710"/>
                          <a:chOff x="2912" y="3233"/>
                          <a:chExt cx="2897" cy="1546"/>
                        </a:xfrm>
                      </wpg:grpSpPr>
                      <wpg:grpSp>
                        <wpg:cNvPr id="372" name="Group 347"/>
                        <wpg:cNvGrpSpPr>
                          <a:grpSpLocks/>
                        </wpg:cNvGrpSpPr>
                        <wpg:grpSpPr bwMode="auto">
                          <a:xfrm>
                            <a:off x="2912" y="3233"/>
                            <a:ext cx="2897" cy="221"/>
                            <a:chOff x="2912" y="3233"/>
                            <a:chExt cx="2897" cy="221"/>
                          </a:xfrm>
                        </wpg:grpSpPr>
                        <wps:wsp>
                          <wps:cNvPr id="373" name="Freeform 348"/>
                          <wps:cNvSpPr>
                            <a:spLocks/>
                          </wps:cNvSpPr>
                          <wps:spPr bwMode="auto">
                            <a:xfrm>
                              <a:off x="2912" y="3233"/>
                              <a:ext cx="2897" cy="221"/>
                            </a:xfrm>
                            <a:custGeom>
                              <a:avLst/>
                              <a:gdLst>
                                <a:gd name="T0" fmla="+- 0 2912 2912"/>
                                <a:gd name="T1" fmla="*/ T0 w 2897"/>
                                <a:gd name="T2" fmla="+- 0 3454 3233"/>
                                <a:gd name="T3" fmla="*/ 3454 h 221"/>
                                <a:gd name="T4" fmla="+- 0 5808 2912"/>
                                <a:gd name="T5" fmla="*/ T4 w 2897"/>
                                <a:gd name="T6" fmla="+- 0 3454 3233"/>
                                <a:gd name="T7" fmla="*/ 3454 h 221"/>
                                <a:gd name="T8" fmla="+- 0 5808 2912"/>
                                <a:gd name="T9" fmla="*/ T8 w 2897"/>
                                <a:gd name="T10" fmla="+- 0 3233 3233"/>
                                <a:gd name="T11" fmla="*/ 3233 h 221"/>
                                <a:gd name="T12" fmla="+- 0 2912 2912"/>
                                <a:gd name="T13" fmla="*/ T12 w 2897"/>
                                <a:gd name="T14" fmla="+- 0 3233 3233"/>
                                <a:gd name="T15" fmla="*/ 3233 h 221"/>
                                <a:gd name="T16" fmla="+- 0 2912 2912"/>
                                <a:gd name="T17" fmla="*/ T16 w 2897"/>
                                <a:gd name="T18" fmla="+- 0 3454 3233"/>
                                <a:gd name="T19" fmla="*/ 345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7" h="221">
                                  <a:moveTo>
                                    <a:pt x="0" y="221"/>
                                  </a:moveTo>
                                  <a:lnTo>
                                    <a:pt x="2896" y="221"/>
                                  </a:lnTo>
                                  <a:lnTo>
                                    <a:pt x="2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45"/>
                        <wpg:cNvGrpSpPr>
                          <a:grpSpLocks/>
                        </wpg:cNvGrpSpPr>
                        <wpg:grpSpPr bwMode="auto">
                          <a:xfrm>
                            <a:off x="2912" y="3454"/>
                            <a:ext cx="2897" cy="221"/>
                            <a:chOff x="2912" y="3454"/>
                            <a:chExt cx="2897" cy="221"/>
                          </a:xfrm>
                        </wpg:grpSpPr>
                        <wps:wsp>
                          <wps:cNvPr id="375" name="Freeform 346"/>
                          <wps:cNvSpPr>
                            <a:spLocks/>
                          </wps:cNvSpPr>
                          <wps:spPr bwMode="auto">
                            <a:xfrm>
                              <a:off x="2912" y="3454"/>
                              <a:ext cx="2897" cy="221"/>
                            </a:xfrm>
                            <a:custGeom>
                              <a:avLst/>
                              <a:gdLst>
                                <a:gd name="T0" fmla="+- 0 2912 2912"/>
                                <a:gd name="T1" fmla="*/ T0 w 2897"/>
                                <a:gd name="T2" fmla="+- 0 3675 3454"/>
                                <a:gd name="T3" fmla="*/ 3675 h 221"/>
                                <a:gd name="T4" fmla="+- 0 5808 2912"/>
                                <a:gd name="T5" fmla="*/ T4 w 2897"/>
                                <a:gd name="T6" fmla="+- 0 3675 3454"/>
                                <a:gd name="T7" fmla="*/ 3675 h 221"/>
                                <a:gd name="T8" fmla="+- 0 5808 2912"/>
                                <a:gd name="T9" fmla="*/ T8 w 2897"/>
                                <a:gd name="T10" fmla="+- 0 3454 3454"/>
                                <a:gd name="T11" fmla="*/ 3454 h 221"/>
                                <a:gd name="T12" fmla="+- 0 2912 2912"/>
                                <a:gd name="T13" fmla="*/ T12 w 2897"/>
                                <a:gd name="T14" fmla="+- 0 3454 3454"/>
                                <a:gd name="T15" fmla="*/ 3454 h 221"/>
                                <a:gd name="T16" fmla="+- 0 2912 2912"/>
                                <a:gd name="T17" fmla="*/ T16 w 2897"/>
                                <a:gd name="T18" fmla="+- 0 3675 3454"/>
                                <a:gd name="T19" fmla="*/ 367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7" h="221">
                                  <a:moveTo>
                                    <a:pt x="0" y="221"/>
                                  </a:moveTo>
                                  <a:lnTo>
                                    <a:pt x="2896" y="221"/>
                                  </a:lnTo>
                                  <a:lnTo>
                                    <a:pt x="2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43"/>
                        <wpg:cNvGrpSpPr>
                          <a:grpSpLocks/>
                        </wpg:cNvGrpSpPr>
                        <wpg:grpSpPr bwMode="auto">
                          <a:xfrm>
                            <a:off x="2912" y="3675"/>
                            <a:ext cx="2897" cy="221"/>
                            <a:chOff x="2912" y="3675"/>
                            <a:chExt cx="2897" cy="221"/>
                          </a:xfrm>
                        </wpg:grpSpPr>
                        <wps:wsp>
                          <wps:cNvPr id="377" name="Freeform 344"/>
                          <wps:cNvSpPr>
                            <a:spLocks/>
                          </wps:cNvSpPr>
                          <wps:spPr bwMode="auto">
                            <a:xfrm>
                              <a:off x="2912" y="3675"/>
                              <a:ext cx="2897" cy="221"/>
                            </a:xfrm>
                            <a:custGeom>
                              <a:avLst/>
                              <a:gdLst>
                                <a:gd name="T0" fmla="+- 0 2912 2912"/>
                                <a:gd name="T1" fmla="*/ T0 w 2897"/>
                                <a:gd name="T2" fmla="+- 0 3896 3675"/>
                                <a:gd name="T3" fmla="*/ 3896 h 221"/>
                                <a:gd name="T4" fmla="+- 0 5808 2912"/>
                                <a:gd name="T5" fmla="*/ T4 w 2897"/>
                                <a:gd name="T6" fmla="+- 0 3896 3675"/>
                                <a:gd name="T7" fmla="*/ 3896 h 221"/>
                                <a:gd name="T8" fmla="+- 0 5808 2912"/>
                                <a:gd name="T9" fmla="*/ T8 w 2897"/>
                                <a:gd name="T10" fmla="+- 0 3675 3675"/>
                                <a:gd name="T11" fmla="*/ 3675 h 221"/>
                                <a:gd name="T12" fmla="+- 0 2912 2912"/>
                                <a:gd name="T13" fmla="*/ T12 w 2897"/>
                                <a:gd name="T14" fmla="+- 0 3675 3675"/>
                                <a:gd name="T15" fmla="*/ 3675 h 221"/>
                                <a:gd name="T16" fmla="+- 0 2912 2912"/>
                                <a:gd name="T17" fmla="*/ T16 w 2897"/>
                                <a:gd name="T18" fmla="+- 0 3896 3675"/>
                                <a:gd name="T19" fmla="*/ 389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7" h="221">
                                  <a:moveTo>
                                    <a:pt x="0" y="221"/>
                                  </a:moveTo>
                                  <a:lnTo>
                                    <a:pt x="2896" y="221"/>
                                  </a:lnTo>
                                  <a:lnTo>
                                    <a:pt x="2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41"/>
                        <wpg:cNvGrpSpPr>
                          <a:grpSpLocks/>
                        </wpg:cNvGrpSpPr>
                        <wpg:grpSpPr bwMode="auto">
                          <a:xfrm>
                            <a:off x="2912" y="3896"/>
                            <a:ext cx="2897" cy="221"/>
                            <a:chOff x="2912" y="3896"/>
                            <a:chExt cx="2897" cy="221"/>
                          </a:xfrm>
                        </wpg:grpSpPr>
                        <wps:wsp>
                          <wps:cNvPr id="379" name="Freeform 342"/>
                          <wps:cNvSpPr>
                            <a:spLocks/>
                          </wps:cNvSpPr>
                          <wps:spPr bwMode="auto">
                            <a:xfrm>
                              <a:off x="2912" y="3896"/>
                              <a:ext cx="2897" cy="221"/>
                            </a:xfrm>
                            <a:custGeom>
                              <a:avLst/>
                              <a:gdLst>
                                <a:gd name="T0" fmla="+- 0 2912 2912"/>
                                <a:gd name="T1" fmla="*/ T0 w 2897"/>
                                <a:gd name="T2" fmla="+- 0 4116 3896"/>
                                <a:gd name="T3" fmla="*/ 4116 h 221"/>
                                <a:gd name="T4" fmla="+- 0 5808 2912"/>
                                <a:gd name="T5" fmla="*/ T4 w 2897"/>
                                <a:gd name="T6" fmla="+- 0 4116 3896"/>
                                <a:gd name="T7" fmla="*/ 4116 h 221"/>
                                <a:gd name="T8" fmla="+- 0 5808 2912"/>
                                <a:gd name="T9" fmla="*/ T8 w 2897"/>
                                <a:gd name="T10" fmla="+- 0 3896 3896"/>
                                <a:gd name="T11" fmla="*/ 3896 h 221"/>
                                <a:gd name="T12" fmla="+- 0 2912 2912"/>
                                <a:gd name="T13" fmla="*/ T12 w 2897"/>
                                <a:gd name="T14" fmla="+- 0 3896 3896"/>
                                <a:gd name="T15" fmla="*/ 3896 h 221"/>
                                <a:gd name="T16" fmla="+- 0 2912 2912"/>
                                <a:gd name="T17" fmla="*/ T16 w 2897"/>
                                <a:gd name="T18" fmla="+- 0 4116 3896"/>
                                <a:gd name="T19" fmla="*/ 411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7" h="221">
                                  <a:moveTo>
                                    <a:pt x="0" y="220"/>
                                  </a:moveTo>
                                  <a:lnTo>
                                    <a:pt x="2896" y="220"/>
                                  </a:lnTo>
                                  <a:lnTo>
                                    <a:pt x="2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39"/>
                        <wpg:cNvGrpSpPr>
                          <a:grpSpLocks/>
                        </wpg:cNvGrpSpPr>
                        <wpg:grpSpPr bwMode="auto">
                          <a:xfrm>
                            <a:off x="2912" y="4116"/>
                            <a:ext cx="2897" cy="221"/>
                            <a:chOff x="2912" y="4116"/>
                            <a:chExt cx="2897" cy="221"/>
                          </a:xfrm>
                        </wpg:grpSpPr>
                        <wps:wsp>
                          <wps:cNvPr id="381" name="Freeform 340"/>
                          <wps:cNvSpPr>
                            <a:spLocks/>
                          </wps:cNvSpPr>
                          <wps:spPr bwMode="auto">
                            <a:xfrm>
                              <a:off x="2912" y="4116"/>
                              <a:ext cx="2897" cy="221"/>
                            </a:xfrm>
                            <a:custGeom>
                              <a:avLst/>
                              <a:gdLst>
                                <a:gd name="T0" fmla="+- 0 2912 2912"/>
                                <a:gd name="T1" fmla="*/ T0 w 2897"/>
                                <a:gd name="T2" fmla="+- 0 4337 4116"/>
                                <a:gd name="T3" fmla="*/ 4337 h 221"/>
                                <a:gd name="T4" fmla="+- 0 5808 2912"/>
                                <a:gd name="T5" fmla="*/ T4 w 2897"/>
                                <a:gd name="T6" fmla="+- 0 4337 4116"/>
                                <a:gd name="T7" fmla="*/ 4337 h 221"/>
                                <a:gd name="T8" fmla="+- 0 5808 2912"/>
                                <a:gd name="T9" fmla="*/ T8 w 2897"/>
                                <a:gd name="T10" fmla="+- 0 4116 4116"/>
                                <a:gd name="T11" fmla="*/ 4116 h 221"/>
                                <a:gd name="T12" fmla="+- 0 2912 2912"/>
                                <a:gd name="T13" fmla="*/ T12 w 2897"/>
                                <a:gd name="T14" fmla="+- 0 4116 4116"/>
                                <a:gd name="T15" fmla="*/ 4116 h 221"/>
                                <a:gd name="T16" fmla="+- 0 2912 2912"/>
                                <a:gd name="T17" fmla="*/ T16 w 2897"/>
                                <a:gd name="T18" fmla="+- 0 4337 4116"/>
                                <a:gd name="T19" fmla="*/ 433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7" h="221">
                                  <a:moveTo>
                                    <a:pt x="0" y="221"/>
                                  </a:moveTo>
                                  <a:lnTo>
                                    <a:pt x="2896" y="221"/>
                                  </a:lnTo>
                                  <a:lnTo>
                                    <a:pt x="2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37"/>
                        <wpg:cNvGrpSpPr>
                          <a:grpSpLocks/>
                        </wpg:cNvGrpSpPr>
                        <wpg:grpSpPr bwMode="auto">
                          <a:xfrm>
                            <a:off x="2912" y="4337"/>
                            <a:ext cx="2897" cy="221"/>
                            <a:chOff x="2912" y="4337"/>
                            <a:chExt cx="2897" cy="221"/>
                          </a:xfrm>
                        </wpg:grpSpPr>
                        <wps:wsp>
                          <wps:cNvPr id="383" name="Freeform 338"/>
                          <wps:cNvSpPr>
                            <a:spLocks/>
                          </wps:cNvSpPr>
                          <wps:spPr bwMode="auto">
                            <a:xfrm>
                              <a:off x="2912" y="4337"/>
                              <a:ext cx="2897" cy="221"/>
                            </a:xfrm>
                            <a:custGeom>
                              <a:avLst/>
                              <a:gdLst>
                                <a:gd name="T0" fmla="+- 0 2912 2912"/>
                                <a:gd name="T1" fmla="*/ T0 w 2897"/>
                                <a:gd name="T2" fmla="+- 0 4558 4337"/>
                                <a:gd name="T3" fmla="*/ 4558 h 221"/>
                                <a:gd name="T4" fmla="+- 0 5808 2912"/>
                                <a:gd name="T5" fmla="*/ T4 w 2897"/>
                                <a:gd name="T6" fmla="+- 0 4558 4337"/>
                                <a:gd name="T7" fmla="*/ 4558 h 221"/>
                                <a:gd name="T8" fmla="+- 0 5808 2912"/>
                                <a:gd name="T9" fmla="*/ T8 w 2897"/>
                                <a:gd name="T10" fmla="+- 0 4337 4337"/>
                                <a:gd name="T11" fmla="*/ 4337 h 221"/>
                                <a:gd name="T12" fmla="+- 0 2912 2912"/>
                                <a:gd name="T13" fmla="*/ T12 w 2897"/>
                                <a:gd name="T14" fmla="+- 0 4337 4337"/>
                                <a:gd name="T15" fmla="*/ 4337 h 221"/>
                                <a:gd name="T16" fmla="+- 0 2912 2912"/>
                                <a:gd name="T17" fmla="*/ T16 w 2897"/>
                                <a:gd name="T18" fmla="+- 0 4558 4337"/>
                                <a:gd name="T19" fmla="*/ 455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7" h="221">
                                  <a:moveTo>
                                    <a:pt x="0" y="221"/>
                                  </a:moveTo>
                                  <a:lnTo>
                                    <a:pt x="2896" y="221"/>
                                  </a:lnTo>
                                  <a:lnTo>
                                    <a:pt x="2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335"/>
                        <wpg:cNvGrpSpPr>
                          <a:grpSpLocks/>
                        </wpg:cNvGrpSpPr>
                        <wpg:grpSpPr bwMode="auto">
                          <a:xfrm>
                            <a:off x="2912" y="4558"/>
                            <a:ext cx="2897" cy="221"/>
                            <a:chOff x="2912" y="4558"/>
                            <a:chExt cx="2897" cy="221"/>
                          </a:xfrm>
                        </wpg:grpSpPr>
                        <wps:wsp>
                          <wps:cNvPr id="385" name="Freeform 336"/>
                          <wps:cNvSpPr>
                            <a:spLocks/>
                          </wps:cNvSpPr>
                          <wps:spPr bwMode="auto">
                            <a:xfrm>
                              <a:off x="2912" y="4558"/>
                              <a:ext cx="2897" cy="221"/>
                            </a:xfrm>
                            <a:custGeom>
                              <a:avLst/>
                              <a:gdLst>
                                <a:gd name="T0" fmla="+- 0 2912 2912"/>
                                <a:gd name="T1" fmla="*/ T0 w 2897"/>
                                <a:gd name="T2" fmla="+- 0 4779 4558"/>
                                <a:gd name="T3" fmla="*/ 4779 h 221"/>
                                <a:gd name="T4" fmla="+- 0 5808 2912"/>
                                <a:gd name="T5" fmla="*/ T4 w 2897"/>
                                <a:gd name="T6" fmla="+- 0 4779 4558"/>
                                <a:gd name="T7" fmla="*/ 4779 h 221"/>
                                <a:gd name="T8" fmla="+- 0 5808 2912"/>
                                <a:gd name="T9" fmla="*/ T8 w 2897"/>
                                <a:gd name="T10" fmla="+- 0 4558 4558"/>
                                <a:gd name="T11" fmla="*/ 4558 h 221"/>
                                <a:gd name="T12" fmla="+- 0 2912 2912"/>
                                <a:gd name="T13" fmla="*/ T12 w 2897"/>
                                <a:gd name="T14" fmla="+- 0 4558 4558"/>
                                <a:gd name="T15" fmla="*/ 4558 h 221"/>
                                <a:gd name="T16" fmla="+- 0 2912 2912"/>
                                <a:gd name="T17" fmla="*/ T16 w 2897"/>
                                <a:gd name="T18" fmla="+- 0 4779 4558"/>
                                <a:gd name="T19" fmla="*/ 477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7" h="221">
                                  <a:moveTo>
                                    <a:pt x="0" y="221"/>
                                  </a:moveTo>
                                  <a:lnTo>
                                    <a:pt x="2896" y="221"/>
                                  </a:lnTo>
                                  <a:lnTo>
                                    <a:pt x="2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47615" id="Group 334" o:spid="_x0000_s1026" style="position:absolute;margin-left:145.6pt;margin-top:161.65pt;width:144.85pt;height:77.3pt;z-index:-225784;mso-position-horizontal-relative:page;mso-position-vertical-relative:page" coordorigin="2912,3233" coordsize="2897,1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">
                <v:group id="Group 347" o:spid="_x0000_s1027" style="position:absolute;left:2912;top:3233;width:2897;height:221" coordorigin="2912,3233" coordsize="2897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348" o:spid="_x0000_s1028" style="position:absolute;left:2912;top:3233;width:2897;height:221;visibility:visible;mso-wrap-style:square;v-text-anchor:top" coordsize="289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xoecQA&#10;AADcAAAADwAAAGRycy9kb3ducmV2LnhtbESPQWvCQBSE74L/YXlCb7qxgg2pq5SCINKDSdv7I/ua&#10;hOy+Dburif++WxB6HGbmG2Z3mKwRN/Khc6xgvcpAENdOd9wo+Po8LnMQISJrNI5JwZ0CHPbz2Q4L&#10;7UYu6VbFRiQIhwIVtDEOhZShbsliWLmBOHk/zluMSfpGao9jglsjn7NsKy12nBZaHOi9pbqvrlbB&#10;mF8uQ6k/jub8fTb9urznvq+UelpMb68gIk3xP/xon7SCzcsG/s6kI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caHnEAAAA3AAAAA8AAAAAAAAAAAAAAAAAmAIAAGRycy9k&#10;b3ducmV2LnhtbFBLBQYAAAAABAAEAPUAAACJAwAAAAA=&#10;" path="m,221r2896,l2896,,,,,221xe" fillcolor="#edebe0" stroked="f">
                    <v:path arrowok="t" o:connecttype="custom" o:connectlocs="0,3454;2896,3454;2896,3233;0,3233;0,3454" o:connectangles="0,0,0,0,0"/>
                  </v:shape>
                </v:group>
                <v:group id="Group 345" o:spid="_x0000_s1029" style="position:absolute;left:2912;top:3454;width:2897;height:221" coordorigin="2912,3454" coordsize="2897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346" o:spid="_x0000_s1030" style="position:absolute;left:2912;top:3454;width:2897;height:221;visibility:visible;mso-wrap-style:square;v-text-anchor:top" coordsize="289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VlsQA&#10;AADcAAAADwAAAGRycy9kb3ducmV2LnhtbESPwWrDMBBE74H+g9hCbomclibGjRJKIVBCD7HT3hdr&#10;axtLKyOpsfP3UaGQ4zAzb5jtfrJGXMiHzrGC1TIDQVw73XGj4Ot8WOQgQkTWaByTgisF2O8eZlss&#10;tBu5pEsVG5EgHApU0MY4FFKGuiWLYekG4uT9OG8xJukbqT2OCW6NfMqytbTYcVpocaD3luq++rUK&#10;xvx0Gkr9eTDH76PpV+U1932l1PxxensFEWmK9/B/+0MreN68wN+ZdATk7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5VZbEAAAA3AAAAA8AAAAAAAAAAAAAAAAAmAIAAGRycy9k&#10;b3ducmV2LnhtbFBLBQYAAAAABAAEAPUAAACJAwAAAAA=&#10;" path="m,221r2896,l2896,,,,,221xe" fillcolor="#edebe0" stroked="f">
                    <v:path arrowok="t" o:connecttype="custom" o:connectlocs="0,3675;2896,3675;2896,3454;0,3454;0,3675" o:connectangles="0,0,0,0,0"/>
                  </v:shape>
                </v:group>
                <v:group id="Group 343" o:spid="_x0000_s1031" style="position:absolute;left:2912;top:3675;width:2897;height:221" coordorigin="2912,3675" coordsize="2897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344" o:spid="_x0000_s1032" style="position:absolute;left:2912;top:3675;width:2897;height:221;visibility:visible;mso-wrap-style:square;v-text-anchor:top" coordsize="289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duesQA&#10;AADcAAAADwAAAGRycy9kb3ducmV2LnhtbESPQWvCQBSE70L/w/IKvenGFmpIXUUKQhEPJtr7I/tM&#10;Qnbfht2tif/eLRR6HGbmG2a9nawRN/Khc6xguchAENdOd9wouJz38xxEiMgajWNScKcA283TbI2F&#10;diOXdKtiIxKEQ4EK2hiHQspQt2QxLNxAnLyr8xZjkr6R2uOY4NbI1yx7lxY7TgstDvTZUt1XP1bB&#10;mJ9OQ6mPe3P4Pph+Wd5z31dKvTxPuw8Qkab4H/5rf2kFb6sV/J5JR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nbnrEAAAA3AAAAA8AAAAAAAAAAAAAAAAAmAIAAGRycy9k&#10;b3ducmV2LnhtbFBLBQYAAAAABAAEAPUAAACJAwAAAAA=&#10;" path="m,221r2896,l2896,,,,,221xe" fillcolor="#edebe0" stroked="f">
                    <v:path arrowok="t" o:connecttype="custom" o:connectlocs="0,3896;2896,3896;2896,3675;0,3675;0,3896" o:connectangles="0,0,0,0,0"/>
                  </v:shape>
                </v:group>
                <v:group id="Group 341" o:spid="_x0000_s1033" style="position:absolute;left:2912;top:3896;width:2897;height:221" coordorigin="2912,3896" coordsize="2897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342" o:spid="_x0000_s1034" style="position:absolute;left:2912;top:3896;width:2897;height:221;visibility:visible;mso-wrap-style:square;v-text-anchor:top" coordsize="289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Rfk8QA&#10;AADcAAAADwAAAGRycy9kb3ducmV2LnhtbESPwWrDMBBE74H+g9hCbomcFhrXjRJKIVBCD7GT3hdr&#10;axtLKyOpsfP3UaGQ4zAzb5jNbrJGXMiHzrGC1TIDQVw73XGj4HzaL3IQISJrNI5JwZUC7LYPsw0W&#10;2o1c0qWKjUgQDgUqaGMcCilD3ZLFsHQDcfJ+nLcYk/SN1B7HBLdGPmXZi7TYcVpocaCPluq++rUK&#10;xvx4HEr9tTeH74PpV+U1932l1Pxxen8DEWmK9/B/+1MreF6/wt+ZdAT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0X5PEAAAA3AAAAA8AAAAAAAAAAAAAAAAAmAIAAGRycy9k&#10;b3ducmV2LnhtbFBLBQYAAAAABAAEAPUAAACJAwAAAAA=&#10;" path="m,220r2896,l2896,,,,,220xe" fillcolor="#edebe0" stroked="f">
                    <v:path arrowok="t" o:connecttype="custom" o:connectlocs="0,4116;2896,4116;2896,3896;0,3896;0,4116" o:connectangles="0,0,0,0,0"/>
                  </v:shape>
                </v:group>
                <v:group id="Group 339" o:spid="_x0000_s1035" style="position:absolute;left:2912;top:4116;width:2897;height:221" coordorigin="2912,4116" coordsize="2897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340" o:spid="_x0000_s1036" style="position:absolute;left:2912;top:4116;width:2897;height:221;visibility:visible;mso-wrap-style:square;v-text-anchor:top" coordsize="289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jssMA&#10;AADcAAAADwAAAGRycy9kb3ducmV2LnhtbESPwWrDMBBE74H+g9hCb4nsFopxo4RSCJTQQ+wk98Xa&#10;2sbSykhq7Px9FCjkOMzMG2a9na0RF/Khd6wgX2UgiBune24VnI67ZQEiRGSNxjEpuFKA7eZpscZS&#10;u4krutSxFQnCoUQFXYxjKWVoOrIYVm4kTt6v8xZjkr6V2uOU4NbI1yx7lxZ7TgsdjvTVUTPUf1bB&#10;VBwOY6V/dmZ/3pshr66FH2qlXp7nzw8Qkeb4CP+3v7WCtyKH+5l0B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cjssMAAADcAAAADwAAAAAAAAAAAAAAAACYAgAAZHJzL2Rv&#10;d25yZXYueG1sUEsFBgAAAAAEAAQA9QAAAIgDAAAAAA==&#10;" path="m,221r2896,l2896,,,,,221xe" fillcolor="#edebe0" stroked="f">
                    <v:path arrowok="t" o:connecttype="custom" o:connectlocs="0,4337;2896,4337;2896,4116;0,4116;0,4337" o:connectangles="0,0,0,0,0"/>
                  </v:shape>
                </v:group>
                <v:group id="Group 337" o:spid="_x0000_s1037" style="position:absolute;left:2912;top:4337;width:2897;height:221" coordorigin="2912,4337" coordsize="2897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338" o:spid="_x0000_s1038" style="position:absolute;left:2912;top:4337;width:2897;height:221;visibility:visible;mso-wrap-style:square;v-text-anchor:top" coordsize="289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YXsMA&#10;AADcAAAADwAAAGRycy9kb3ducmV2LnhtbESPQWvCQBSE70L/w/KE3nRjhRJSVxFBKNKDifb+yD6T&#10;kN23YXdr4r/vFgoeh5n5htnsJmvEnXzoHCtYLTMQxLXTHTcKrpfjIgcRIrJG45gUPCjAbvsy22Ch&#10;3cgl3avYiAThUKCCNsahkDLULVkMSzcQJ+/mvMWYpG+k9jgmuDXyLcvepcWO00KLAx1aqvvqxyoY&#10;8/N5KPXX0Zy+T6ZflY/c95VSr/Np/wEi0hSf4f/2p1awztfwdyYd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kYXsMAAADcAAAADwAAAAAAAAAAAAAAAACYAgAAZHJzL2Rv&#10;d25yZXYueG1sUEsFBgAAAAAEAAQA9QAAAIgDAAAAAA==&#10;" path="m,221r2896,l2896,,,,,221xe" fillcolor="#edebe0" stroked="f">
                    <v:path arrowok="t" o:connecttype="custom" o:connectlocs="0,4558;2896,4558;2896,4337;0,4337;0,4558" o:connectangles="0,0,0,0,0"/>
                  </v:shape>
                </v:group>
                <v:group id="Group 335" o:spid="_x0000_s1039" style="position:absolute;left:2912;top:4558;width:2897;height:221" coordorigin="2912,4558" coordsize="2897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336" o:spid="_x0000_s1040" style="position:absolute;left:2912;top:4558;width:2897;height:221;visibility:visible;mso-wrap-style:square;v-text-anchor:top" coordsize="289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wlscQA&#10;AADcAAAADwAAAGRycy9kb3ducmV2LnhtbESPQWvCQBSE74X+h+UVvNWNFiWkrlIKQpEeTGzvj+xr&#10;ErL7NuyuJv57tyB4HGbmG2azm6wRF/Khc6xgMc9AENdOd9wo+DntX3MQISJrNI5JwZUC7LbPTxss&#10;tBu5pEsVG5EgHApU0MY4FFKGuiWLYe4G4uT9OW8xJukbqT2OCW6NXGbZWlrsOC20ONBnS3Vfna2C&#10;MT8eh1J/783h92D6RXnNfV8pNXuZPt5BRJriI3xvf2kFb/kK/s+kIy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sJbHEAAAA3AAAAA8AAAAAAAAAAAAAAAAAmAIAAGRycy9k&#10;b3ducmV2LnhtbFBLBQYAAAAABAAEAPUAAACJAwAAAAA=&#10;" path="m,221r2896,l2896,,,,,221xe" fillcolor="#edebe0" stroked="f">
                    <v:path arrowok="t" o:connecttype="custom" o:connectlocs="0,4779;2896,4779;2896,4558;0,4558;0,477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90720" behindDoc="1" locked="0" layoutInCell="1" allowOverlap="1" wp14:anchorId="04059B46" wp14:editId="37429FC7">
                <wp:simplePos x="0" y="0"/>
                <wp:positionH relativeFrom="page">
                  <wp:posOffset>7127240</wp:posOffset>
                </wp:positionH>
                <wp:positionV relativeFrom="page">
                  <wp:posOffset>1999615</wp:posOffset>
                </wp:positionV>
                <wp:extent cx="1786255" cy="3331845"/>
                <wp:effectExtent l="2540" t="0" r="1905" b="2540"/>
                <wp:wrapNone/>
                <wp:docPr id="349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6255" cy="3331845"/>
                          <a:chOff x="11224" y="3149"/>
                          <a:chExt cx="2813" cy="5247"/>
                        </a:xfrm>
                      </wpg:grpSpPr>
                      <pic:pic xmlns:pic="http://schemas.openxmlformats.org/drawingml/2006/picture">
                        <pic:nvPicPr>
                          <pic:cNvPr id="350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24" y="3149"/>
                            <a:ext cx="2813" cy="1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7" y="3454"/>
                            <a:ext cx="26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7" y="3675"/>
                            <a:ext cx="26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7" y="3896"/>
                            <a:ext cx="26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7" y="4116"/>
                            <a:ext cx="26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7" y="4337"/>
                            <a:ext cx="26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24" y="4889"/>
                            <a:ext cx="2813" cy="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7" y="4889"/>
                            <a:ext cx="26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7" y="5110"/>
                            <a:ext cx="26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7" y="5331"/>
                            <a:ext cx="26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7" y="5552"/>
                            <a:ext cx="26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7" y="5773"/>
                            <a:ext cx="26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7" y="5994"/>
                            <a:ext cx="26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7" y="6215"/>
                            <a:ext cx="26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7" y="6435"/>
                            <a:ext cx="26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24" y="6687"/>
                            <a:ext cx="2813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7" y="6990"/>
                            <a:ext cx="26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7" y="7211"/>
                            <a:ext cx="26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7" y="7431"/>
                            <a:ext cx="26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7" y="7652"/>
                            <a:ext cx="26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7" y="7873"/>
                            <a:ext cx="26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02EA2" id="Group 312" o:spid="_x0000_s1026" style="position:absolute;margin-left:561.2pt;margin-top:157.45pt;width:140.65pt;height:262.35pt;z-index:-225760;mso-position-horizontal-relative:page;mso-position-vertical-relative:page" coordorigin="11224,3149" coordsize="2813,5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">
                <v:shape id="Picture 333" o:spid="_x0000_s1027" type="#_x0000_t75" style="position:absolute;left:11224;top:3149;width:2813;height:1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fR5DBAAAA3AAAAA8AAABkcnMvZG93bnJldi54bWxET01rwkAQvRf8D8sI3uqm2hRJXYOkFHqp&#10;UK2H3obsmIRmZ0N2jcm/7xyEHh/ve5uPrlUD9aHxbOBpmYAiLr1tuDLwfXp/3IAKEdli65kMTBQg&#10;380etphZf+MvGo6xUhLCIUMDdYxdpnUoa3IYlr4jFu7ie4dRYF9p2+NNwl2rV0nyoh02LA01dlTU&#10;VP4er87AT/r2OZx1dXHJ9dTSVAj3fDBmMR/3r6AijfFffHd/WAPrVObLGTkCevc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GfR5DBAAAA3AAAAA8AAAAAAAAAAAAAAAAAnwIA&#10;AGRycy9kb3ducmV2LnhtbFBLBQYAAAAABAAEAPcAAACNAwAAAAA=&#10;">
                  <v:imagedata r:id="rId93" o:title=""/>
                </v:shape>
                <v:shape id="Picture 332" o:spid="_x0000_s1028" type="#_x0000_t75" style="position:absolute;left:11317;top:3454;width:262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2nzLEAAAA3AAAAA8AAABkcnMvZG93bnJldi54bWxEj09rwkAUxO8Fv8PyBG/Nxj+VNHUVEZVe&#10;SqlKz4/sazaYfRuyaxK/vVso9DjMzG+Y1Wawteio9ZVjBdMkBUFcOF1xqeByPjxnIHxA1lg7JgV3&#10;8rBZj55WmGvX8xd1p1CKCGGfowITQpNL6QtDFn3iGuLo/bjWYoiyLaVusY9wW8tZmi6lxYrjgsGG&#10;doaK6+lmFXy+UoXZ/n7Z+o/ZNx13C9MsnFKT8bB9AxFoCP/hv/a7VjB/mcLvmXgE5P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2nzLEAAAA3AAAAA8AAAAAAAAAAAAAAAAA&#10;nwIAAGRycy9kb3ducmV2LnhtbFBLBQYAAAAABAAEAPcAAACQAwAAAAA=&#10;">
                  <v:imagedata r:id="rId94" o:title=""/>
                </v:shape>
                <v:shape id="Picture 331" o:spid="_x0000_s1029" type="#_x0000_t75" style="position:absolute;left:11317;top:3675;width:262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iajfGAAAA3AAAAA8AAABkcnMvZG93bnJldi54bWxEj0FrwkAUhO+F/oflFbyZjYpSUlexBmtP&#10;0qQeenxkX5PQ7NuQXZPUX+8WhB6HmfmGWW9H04ieOldbVjCLYhDEhdU1lwrOn4fpMwjnkTU2lknB&#10;LznYbh4f1phoO3BGfe5LESDsElRQed8mUrqiIoMusi1x8L5tZ9AH2ZVSdzgEuGnkPI5X0mDNYaHC&#10;lvYVFT/5xSg4vX757G1XLMrjebaKMU0/0tNVqcnTuHsB4Wn0/+F7+10rWCzn8HcmHAG5u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eJqN8YAAADcAAAADwAAAAAAAAAAAAAA&#10;AACfAgAAZHJzL2Rvd25yZXYueG1sUEsFBgAAAAAEAAQA9wAAAJIDAAAAAA==&#10;">
                  <v:imagedata r:id="rId68" o:title=""/>
                </v:shape>
                <v:shape id="Picture 330" o:spid="_x0000_s1030" type="#_x0000_t75" style="position:absolute;left:11317;top:3896;width:262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vfFXFAAAA3AAAAA8AAABkcnMvZG93bnJldi54bWxEj0FrwkAUhO8F/8PyhN7qxgZFo6tIoVSl&#10;h8bW+2P3maTNvg3ZbYz+ercg9DjMzDfMct3bWnTU+sqxgvEoAUGsnam4UPD1+fo0A+EDssHaMSm4&#10;kIf1avCwxMy4M+fUHUIhIoR9hgrKEJpMSq9LsuhHriGO3sm1FkOUbSFNi+cIt7V8TpKptFhxXCix&#10;oZeS9M/h1yrYz79zfJ9rPbu+fZzyY7VLOzlR6nHYbxYgAvXhP3xvb42CdJLC35l4BOTq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b3xVxQAAANwAAAAPAAAAAAAAAAAAAAAA&#10;AJ8CAABkcnMvZG93bnJldi54bWxQSwUGAAAAAAQABAD3AAAAkQMAAAAA&#10;">
                  <v:imagedata r:id="rId95" o:title=""/>
                </v:shape>
                <v:shape id="Picture 329" o:spid="_x0000_s1031" type="#_x0000_t75" style="position:absolute;left:11317;top:4116;width:262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HV9jGAAAA3AAAAA8AAABkcnMvZG93bnJldi54bWxEj0trwzAQhO+F/Aexhd4a2XEbghPFODF9&#10;nEJehxwXa2ObWitjqYnbXx8FCj0OM/MNs8gG04oL9a6xrCAeRyCIS6sbrhQcD2/PMxDOI2tsLZOC&#10;H3KQLUcPC0y1vfKOLntfiQBhl6KC2vsuldKVNRl0Y9sRB+9se4M+yL6SusdrgJtWTqJoKg02HBZq&#10;7GhdU/m1/zYKNquT373nZVJ9HONphEWxLTa/Sj09DvkchKfB/4f/2p9aQfL6Avcz4QjI5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UdX2MYAAADcAAAADwAAAAAAAAAAAAAA&#10;AACfAgAAZHJzL2Rvd25yZXYueG1sUEsFBgAAAAAEAAQA9wAAAJIDAAAAAA==&#10;">
                  <v:imagedata r:id="rId68" o:title=""/>
                </v:shape>
                <v:shape id="Picture 328" o:spid="_x0000_s1032" type="#_x0000_t75" style="position:absolute;left:11317;top:4337;width:262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h5VnDAAAA3AAAAA8AAABkcnMvZG93bnJldi54bWxEj0GLwjAUhO8L/ofwBG9rqqUi1SgqiB72&#10;4Ko/4NE822rzUptY6783C8Ieh5n5hpkvO1OJlhpXWlYwGkYgiDOrS84VnE/b7ykI55E1VpZJwYsc&#10;LBe9rzmm2j75l9qjz0WAsEtRQeF9nUrpsoIMuqGtiYN3sY1BH2STS93gM8BNJcdRNJEGSw4LBda0&#10;KSi7HR9GQbId7/ann3u1bg27a3aI44ncKTXod6sZCE+d/w9/2nutIE4S+DsTjoBc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yHlWcMAAADcAAAADwAAAAAAAAAAAAAAAACf&#10;AgAAZHJzL2Rvd25yZXYueG1sUEsFBgAAAAAEAAQA9wAAAI8DAAAAAA==&#10;">
                  <v:imagedata r:id="rId69" o:title=""/>
                </v:shape>
                <v:shape id="Picture 327" o:spid="_x0000_s1033" type="#_x0000_t75" style="position:absolute;left:11224;top:4889;width:2813;height:1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wXrzDAAAA3AAAAA8AAABkcnMvZG93bnJldi54bWxEj09rAjEUxO8Fv0N4greatVLR1ShaELwI&#10;rX/uz80zu7h5WZKsu/32TaHQ4zAzv2FWm97W4kk+VI4VTMYZCOLC6YqNgst5/zoHESKyxtoxKfim&#10;AJv14GWFuXYdf9HzFI1IEA45KihjbHIpQ1GSxTB2DXHy7s5bjEl6I7XHLsFtLd+ybCYtVpwWSmzo&#10;o6TicWqtAnNsW0fHx6fxt8WkqIy57q6dUqNhv12CiNTH//Bf+6AVTN9n8HsmHQG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7BevMMAAADcAAAADwAAAAAAAAAAAAAAAACf&#10;AgAAZHJzL2Rvd25yZXYueG1sUEsFBgAAAAAEAAQA9wAAAI8DAAAAAA==&#10;">
                  <v:imagedata r:id="rId96" o:title=""/>
                </v:shape>
                <v:shape id="Picture 326" o:spid="_x0000_s1034" type="#_x0000_t75" style="position:absolute;left:11317;top:4889;width:262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OpFTEAAAA3AAAAA8AAABkcnMvZG93bnJldi54bWxEj0trwzAQhO+F/gexgVxKIielebhRggkt&#10;9Ni87ou1tZxYK2Opsfrvq0Agx2FmvmFWm2gbcaXO144VTMYZCOLS6ZorBcfD52gBwgdkjY1jUvBH&#10;Hjbr56cV5tr1vKPrPlQiQdjnqMCE0OZS+tKQRT92LXHyflxnMSTZVVJ32Ce4beQ0y2bSYs1pwWBL&#10;W0PlZf9rFbzgR1GYuJWz5fn73Fdx0pfhpNRwEIt3EIFieITv7S+t4PVtDrcz6Qj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OpFTEAAAA3AAAAA8AAAAAAAAAAAAAAAAA&#10;nwIAAGRycy9kb3ducmV2LnhtbFBLBQYAAAAABAAEAPcAAACQAwAAAAA=&#10;">
                  <v:imagedata r:id="rId97" o:title=""/>
                </v:shape>
                <v:shape id="Picture 325" o:spid="_x0000_s1035" type="#_x0000_t75" style="position:absolute;left:11317;top:5110;width:262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e4L/CAAAA3AAAAA8AAABkcnMvZG93bnJldi54bWxET11rwjAUfR/sP4Q72NtMnThGNYobDDYm&#10;aJ3o66W5NsHmpjSxrf/ePAh7PJzv+XJwteioDdazgvEoA0Fcem25UrD/+3p5BxEissbaMym4UoDl&#10;4vFhjrn2PRfU7WIlUgiHHBWYGJtcylAachhGviFO3Mm3DmOCbSV1i30Kd7V8zbI36dByajDY0Keh&#10;8ry7OAXVR9Gvup9wasz21142drI+4FGp56dhNQMRaYj/4rv7WyuYTNPadCYdAbm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XuC/wgAAANwAAAAPAAAAAAAAAAAAAAAAAJ8C&#10;AABkcnMvZG93bnJldi54bWxQSwUGAAAAAAQABAD3AAAAjgMAAAAA&#10;">
                  <v:imagedata r:id="rId98" o:title=""/>
                </v:shape>
                <v:shape id="Picture 324" o:spid="_x0000_s1036" type="#_x0000_t75" style="position:absolute;left:11317;top:5331;width:262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UEmTEAAAA3AAAAA8AAABkcnMvZG93bnJldi54bWxEj0trAjEUhfcF/0O4Qnc146OjjkaxLYrL&#10;aou4vEyumcHJzXSS6vjvjVDo8nAeH2e+bG0lLtT40rGCfi8BQZw7XbJR8P21fpmA8AFZY+WYFNzI&#10;w3LReZpjpt2Vd3TZByPiCPsMFRQh1JmUPi/Iou+5mjh6J9dYDFE2RuoGr3HcVnKQJKm0WHIkFFjT&#10;e0H5ef9rI2T8MTxsBul6+maORo+2SJ8/qVLP3XY1AxGoDf/hv/ZWKxi+TuFxJh4B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UEmTEAAAA3AAAAA8AAAAAAAAAAAAAAAAA&#10;nwIAAGRycy9kb3ducmV2LnhtbFBLBQYAAAAABAAEAPcAAACQAwAAAAA=&#10;">
                  <v:imagedata r:id="rId99" o:title=""/>
                </v:shape>
                <v:shape id="Picture 323" o:spid="_x0000_s1037" type="#_x0000_t75" style="position:absolute;left:11317;top:5552;width:262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QftTBAAAA3AAAAA8AAABkcnMvZG93bnJldi54bWxET89rwjAUvgv+D+ENdrOpFnR0RtHBwMtA&#10;67bzW/PWFpOX0ESt/705CB4/vt/L9WCNuFAfOscKplkOgrh2uuNGwffxc/IGIkRkjcYxKbhRgPVq&#10;PFpiqd2VD3SpYiNSCIcSFbQx+lLKULdkMWTOEyfu3/UWY4J9I3WP1xRujZzl+Vxa7Dg1tOjpo6X6&#10;VJ2tAlN9Ff5QzG6n6eLP0I/fb7a/e6VeX4bNO4hIQ3yKH+6dVlDM0/x0Jh0Bub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7QftTBAAAA3AAAAA8AAAAAAAAAAAAAAAAAnwIA&#10;AGRycy9kb3ducmV2LnhtbFBLBQYAAAAABAAEAPcAAACNAwAAAAA=&#10;">
                  <v:imagedata r:id="rId100" o:title=""/>
                </v:shape>
                <v:shape id="Picture 322" o:spid="_x0000_s1038" type="#_x0000_t75" style="position:absolute;left:11317;top:5773;width:262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eCx/GAAAA3AAAAA8AAABkcnMvZG93bnJldi54bWxEj91qwkAUhO8LvsNyBG9EN1qIEl1FhEKR&#10;FuoPenvIHpPg7tmQXWPs03cLhV4OM/MNs1x31oiWGl85VjAZJyCIc6crLhScjm+jOQgfkDUax6Tg&#10;SR7Wq97LEjPtHryn9hAKESHsM1RQhlBnUvq8JIt+7Gri6F1dYzFE2RRSN/iIcGvkNElSabHiuFBi&#10;TduS8tvhbhWch7T7nH0cdWqq0+X+3X4NzXWj1KDfbRYgAnXhP/zXftcKXtMJ/J6JR0C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54LH8YAAADcAAAADwAAAAAAAAAAAAAA&#10;AACfAgAAZHJzL2Rvd25yZXYueG1sUEsFBgAAAAAEAAQA9wAAAJIDAAAAAA==&#10;">
                  <v:imagedata r:id="rId101" o:title=""/>
                </v:shape>
                <v:shape id="Picture 321" o:spid="_x0000_s1039" type="#_x0000_t75" style="position:absolute;left:11317;top:5994;width:262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0PHLEAAAA3AAAAA8AAABkcnMvZG93bnJldi54bWxEj0FrwkAUhO8F/8PyBG9100glpK6hBBQR&#10;EWrN/Zl9TYLZtyG7avTXd4VCj8PMfMMsssG04kq9aywreJtGIIhLqxuuFBy/V68JCOeRNbaWScGd&#10;HGTL0csCU21v/EXXg69EgLBLUUHtfZdK6cqaDLqp7YiD92N7gz7IvpK6x1uAm1bGUTSXBhsOCzV2&#10;lNdUng8Xo+Cxf0/OOxOvK38fTrS9NIUucqUm4+HzA4Snwf+H/9obrWA2j+F5JhwB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0PHLEAAAA3AAAAA8AAAAAAAAAAAAAAAAA&#10;nwIAAGRycy9kb3ducmV2LnhtbFBLBQYAAAAABAAEAPcAAACQAwAAAAA=&#10;">
                  <v:imagedata r:id="rId102" o:title=""/>
                </v:shape>
                <v:shape id="Picture 320" o:spid="_x0000_s1040" type="#_x0000_t75" style="position:absolute;left:11317;top:6215;width:262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Q7zPDAAAA3AAAAA8AAABkcnMvZG93bnJldi54bWxEj19rwjAUxd+FfYdwB77NdFa6WY3iJoqP&#10;zo3h46W5pmXNTW2i1m9vhIGPh/Pnx5nOO1uLM7W+cqzgdZCAIC6crtgo+PlevbyD8AFZY+2YFFzJ&#10;w3z21Jtirt2Fv+i8C0bEEfY5KihDaHIpfVGSRT9wDXH0Dq61GKJsjdQtXuK4reUwSTJpseJIKLGh&#10;z5KKv93JRsjbMv1dD7PV+MPsjR5tkLbHTKn+c7eYgAjUhUf4v73RCtIshfuZeATk7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RDvM8MAAADcAAAADwAAAAAAAAAAAAAAAACf&#10;AgAAZHJzL2Rvd25yZXYueG1sUEsFBgAAAAAEAAQA9wAAAI8DAAAAAA==&#10;">
                  <v:imagedata r:id="rId99" o:title=""/>
                </v:shape>
                <v:shape id="Picture 319" o:spid="_x0000_s1041" type="#_x0000_t75" style="position:absolute;left:11317;top:6435;width:262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aWwHEAAAA3AAAAA8AAABkcnMvZG93bnJldi54bWxEj9FqwkAURN8F/2G5gm91o9Yg0VUkWmjp&#10;Q2n0Ay7ZaxLN3g3ZjaZ/3xUEH4eZOcOst72pxY1aV1lWMJ1EIIhzqysuFJyOH29LEM4ja6wtk4I/&#10;crDdDAdrTLS98y/dMl+IAGGXoILS+yaR0uUlGXQT2xAH72xbgz7ItpC6xXuAm1rOoiiWBisOCyU2&#10;lJaUX7POKNgf4zotzGXRWblLs0P3pX++F0qNR/1uBcJT71/hZ/tTK5jH7/A4E46A3P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aWwHEAAAA3AAAAA8AAAAAAAAAAAAAAAAA&#10;nwIAAGRycy9kb3ducmV2LnhtbFBLBQYAAAAABAAEAPcAAACQAwAAAAA=&#10;">
                  <v:imagedata r:id="rId103" o:title=""/>
                </v:shape>
                <v:shape id="Picture 318" o:spid="_x0000_s1042" type="#_x0000_t75" style="position:absolute;left:11224;top:6687;width:2813;height:1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sxcDGAAAA3AAAAA8AAABkcnMvZG93bnJldi54bWxEj0FrwkAUhO+F/oflFbwU3a2hqaauIkLA&#10;HnqI9uDxkX1Ngtm3YXer8d+7hUKPw8x8w6w2o+3FhXzoHGt4mSkQxLUzHTcavo7ldAEiRGSDvWPS&#10;cKMAm/XjwwoL465c0eUQG5EgHArU0MY4FFKGuiWLYeYG4uR9O28xJukbaTxeE9z2cq5ULi12nBZa&#10;HGjXUn0+/FgN51OVbauohufP3Kulz8rq7aPUevI0bt9BRBrjf/ivvTcasvwVfs+kIyD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GzFwMYAAADcAAAADwAAAAAAAAAAAAAA&#10;AACfAgAAZHJzL2Rvd25yZXYueG1sUEsFBgAAAAAEAAQA9wAAAJIDAAAAAA==&#10;">
                  <v:imagedata r:id="rId104" o:title=""/>
                </v:shape>
                <v:shape id="Picture 317" o:spid="_x0000_s1043" type="#_x0000_t75" style="position:absolute;left:11317;top:6990;width:262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C1ZDFAAAA3AAAAA8AAABkcnMvZG93bnJldi54bWxEj91Kw0AUhO+FvsNyCr1rT2ohSuy2SEVQ&#10;kGp/HuCYPfmx2bMhu6bp27uFgpfDzHzDLNeDbVTPna+daJjPElAsuTO1lBqOh9fpIygfSAw1TljD&#10;hT2sV6O7JWXGnWXH/T6UKkLEZ6ShCqHNEH1esSU/cy1L9ArXWQpRdiWajs4Rbhu8T5IULdUSFypq&#10;eVNxftr/Wg3+5932u2++YPGxfUH79Xl6KFDryXh4fgIVeAj/4Vv7zWhYpClcz8Qjg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QtWQxQAAANwAAAAPAAAAAAAAAAAAAAAA&#10;AJ8CAABkcnMvZG93bnJldi54bWxQSwUGAAAAAAQABAD3AAAAkQMAAAAA&#10;">
                  <v:imagedata r:id="rId105" o:title=""/>
                </v:shape>
                <v:shape id="Picture 316" o:spid="_x0000_s1044" type="#_x0000_t75" style="position:absolute;left:11317;top:7211;width:262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D/1TGAAAA3AAAAA8AAABkcnMvZG93bnJldi54bWxEj0FrwkAUhO8F/8PyBG91UwuxRFcpgtSL&#10;WK0i3h7ZZ7Jt9m3MrjH++25B6HGYmW+Y6byzlWip8caxgpdhAoI4d9pwoWD/tXx+A+EDssbKMSm4&#10;k4f5rPc0xUy7G2+p3YVCRAj7DBWUIdSZlD4vyaIfupo4emfXWAxRNoXUDd4i3FZylCSptGg4LpRY&#10;06Kk/Gd3tQrGqbkU4b7SH9vDt9msT+3xc71RatDv3icgAnXhP/xor7SC13QMf2fiEZC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QP/VMYAAADcAAAADwAAAAAAAAAAAAAA&#10;AACfAgAAZHJzL2Rvd25yZXYueG1sUEsFBgAAAAAEAAQA9wAAAJIDAAAAAA==&#10;">
                  <v:imagedata r:id="rId106" o:title=""/>
                </v:shape>
                <v:shape id="Picture 315" o:spid="_x0000_s1045" type="#_x0000_t75" style="position:absolute;left:11317;top:7431;width:262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R5HnBAAAA3AAAAA8AAABkcnMvZG93bnJldi54bWxET9tqwkAQfS/4D8sIfasTK1iJriJKwUJp&#10;vX3AmJ1cNDsbstsY/777UOjj4dwXq97WquPWV040jEcJKJbMmUoKDefT+8sMlA8khmonrOHBHlbL&#10;wdOCUuPucuDuGAoVQ8SnpKEMoUkRfVayJT9yDUvkctdaChG2BZqW7jHc1viaJFO0VElsKKnhTcnZ&#10;7fhjNfjrh+0OF35g/vm1Rbv/vr3lqPXzsF/PQQXuw7/4z70zGibTuDaeiUcAl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eR5HnBAAAA3AAAAA8AAAAAAAAAAAAAAAAAnwIA&#10;AGRycy9kb3ducmV2LnhtbFBLBQYAAAAABAAEAPcAAACNAwAAAAA=&#10;">
                  <v:imagedata r:id="rId105" o:title=""/>
                </v:shape>
                <v:shape id="Picture 314" o:spid="_x0000_s1046" type="#_x0000_t75" style="position:absolute;left:11317;top:7652;width:262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c2bHGAAAA3AAAAA8AAABkcnMvZG93bnJldi54bWxEj0FrwkAUhO+C/2F5ghepG5UGja5SxKoX&#10;D03F8zP7TGKzb0N2q7G/visUehxm5htmsWpNJW7UuNKygtEwAkGcWV1yruD4+f4yBeE8ssbKMil4&#10;kIPVsttZYKLtnT/olvpcBAi7BBUU3teJlC4ryKAb2po4eBfbGPRBNrnUDd4D3FRyHEWxNFhyWCiw&#10;pnVB2Vf6bRTQ+byNd8ef9HKV0wNuBtv16+SkVL/Xvs1BeGr9f/ivvdcKJvEMnmfCEZ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tzZscYAAADcAAAADwAAAAAAAAAAAAAA&#10;AACfAgAAZHJzL2Rvd25yZXYueG1sUEsFBgAAAAAEAAQA9wAAAJIDAAAAAA==&#10;">
                  <v:imagedata r:id="rId107" o:title=""/>
                </v:shape>
                <v:shape id="Picture 313" o:spid="_x0000_s1047" type="#_x0000_t75" style="position:absolute;left:11317;top:7873;width:262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ZiizAAAAA3AAAAA8AAABkcnMvZG93bnJldi54bWxET8uKwjAU3Q/4D+EK7sZUhRmtRlEZYba+&#10;wOWluTbF5KY0mbb69ZPFwCwP573a9M6KlppQeVYwGWcgiAuvKy4VXM6H9zmIEJE1Ws+k4EkBNuvB&#10;2wpz7Ts+UnuKpUghHHJUYGKscylDYchhGPuaOHF33ziMCTal1A12KdxZOc2yD+mw4tRgsKa9oeJx&#10;+nEK9rvpbWGPXwe7e8Vr22Zmfu96pUbDfrsEEamP/+I/97dWMPtM89OZdATk+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tmKLMAAAADcAAAADwAAAAAAAAAAAAAAAACfAgAA&#10;ZHJzL2Rvd25yZXYueG1sUEsFBgAAAAAEAAQA9wAAAIwDAAAAAA==&#10;">
                  <v:imagedata r:id="rId10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90744" behindDoc="1" locked="0" layoutInCell="1" allowOverlap="1" wp14:anchorId="04059B47" wp14:editId="1C37E3C6">
                <wp:simplePos x="0" y="0"/>
                <wp:positionH relativeFrom="page">
                  <wp:posOffset>10090150</wp:posOffset>
                </wp:positionH>
                <wp:positionV relativeFrom="page">
                  <wp:posOffset>2123440</wp:posOffset>
                </wp:positionV>
                <wp:extent cx="1280160" cy="841375"/>
                <wp:effectExtent l="3175" t="0" r="2540" b="0"/>
                <wp:wrapNone/>
                <wp:docPr id="336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160" cy="841375"/>
                          <a:chOff x="15890" y="3344"/>
                          <a:chExt cx="2016" cy="1325"/>
                        </a:xfrm>
                      </wpg:grpSpPr>
                      <wpg:grpSp>
                        <wpg:cNvPr id="337" name="Group 310"/>
                        <wpg:cNvGrpSpPr>
                          <a:grpSpLocks/>
                        </wpg:cNvGrpSpPr>
                        <wpg:grpSpPr bwMode="auto">
                          <a:xfrm>
                            <a:off x="15890" y="3344"/>
                            <a:ext cx="2016" cy="221"/>
                            <a:chOff x="15890" y="3344"/>
                            <a:chExt cx="2016" cy="221"/>
                          </a:xfrm>
                        </wpg:grpSpPr>
                        <wps:wsp>
                          <wps:cNvPr id="338" name="Freeform 311"/>
                          <wps:cNvSpPr>
                            <a:spLocks/>
                          </wps:cNvSpPr>
                          <wps:spPr bwMode="auto">
                            <a:xfrm>
                              <a:off x="15890" y="3344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3564 3344"/>
                                <a:gd name="T3" fmla="*/ 3564 h 221"/>
                                <a:gd name="T4" fmla="+- 0 17906 15890"/>
                                <a:gd name="T5" fmla="*/ T4 w 2016"/>
                                <a:gd name="T6" fmla="+- 0 3564 3344"/>
                                <a:gd name="T7" fmla="*/ 3564 h 221"/>
                                <a:gd name="T8" fmla="+- 0 17906 15890"/>
                                <a:gd name="T9" fmla="*/ T8 w 2016"/>
                                <a:gd name="T10" fmla="+- 0 3344 3344"/>
                                <a:gd name="T11" fmla="*/ 3344 h 221"/>
                                <a:gd name="T12" fmla="+- 0 15890 15890"/>
                                <a:gd name="T13" fmla="*/ T12 w 2016"/>
                                <a:gd name="T14" fmla="+- 0 3344 3344"/>
                                <a:gd name="T15" fmla="*/ 3344 h 221"/>
                                <a:gd name="T16" fmla="+- 0 15890 15890"/>
                                <a:gd name="T17" fmla="*/ T16 w 2016"/>
                                <a:gd name="T18" fmla="+- 0 3564 3344"/>
                                <a:gd name="T19" fmla="*/ 356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0"/>
                                  </a:moveTo>
                                  <a:lnTo>
                                    <a:pt x="2016" y="220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7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08"/>
                        <wpg:cNvGrpSpPr>
                          <a:grpSpLocks/>
                        </wpg:cNvGrpSpPr>
                        <wpg:grpSpPr bwMode="auto">
                          <a:xfrm>
                            <a:off x="15890" y="3564"/>
                            <a:ext cx="2016" cy="221"/>
                            <a:chOff x="15890" y="3564"/>
                            <a:chExt cx="2016" cy="221"/>
                          </a:xfrm>
                        </wpg:grpSpPr>
                        <wps:wsp>
                          <wps:cNvPr id="340" name="Freeform 309"/>
                          <wps:cNvSpPr>
                            <a:spLocks/>
                          </wps:cNvSpPr>
                          <wps:spPr bwMode="auto">
                            <a:xfrm>
                              <a:off x="15890" y="3564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3785 3564"/>
                                <a:gd name="T3" fmla="*/ 3785 h 221"/>
                                <a:gd name="T4" fmla="+- 0 17906 15890"/>
                                <a:gd name="T5" fmla="*/ T4 w 2016"/>
                                <a:gd name="T6" fmla="+- 0 3785 3564"/>
                                <a:gd name="T7" fmla="*/ 3785 h 221"/>
                                <a:gd name="T8" fmla="+- 0 17906 15890"/>
                                <a:gd name="T9" fmla="*/ T8 w 2016"/>
                                <a:gd name="T10" fmla="+- 0 3564 3564"/>
                                <a:gd name="T11" fmla="*/ 3564 h 221"/>
                                <a:gd name="T12" fmla="+- 0 15890 15890"/>
                                <a:gd name="T13" fmla="*/ T12 w 2016"/>
                                <a:gd name="T14" fmla="+- 0 3564 3564"/>
                                <a:gd name="T15" fmla="*/ 3564 h 221"/>
                                <a:gd name="T16" fmla="+- 0 15890 15890"/>
                                <a:gd name="T17" fmla="*/ T16 w 2016"/>
                                <a:gd name="T18" fmla="+- 0 3785 3564"/>
                                <a:gd name="T19" fmla="*/ 378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7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06"/>
                        <wpg:cNvGrpSpPr>
                          <a:grpSpLocks/>
                        </wpg:cNvGrpSpPr>
                        <wpg:grpSpPr bwMode="auto">
                          <a:xfrm>
                            <a:off x="15890" y="3785"/>
                            <a:ext cx="2016" cy="221"/>
                            <a:chOff x="15890" y="3785"/>
                            <a:chExt cx="2016" cy="221"/>
                          </a:xfrm>
                        </wpg:grpSpPr>
                        <wps:wsp>
                          <wps:cNvPr id="342" name="Freeform 307"/>
                          <wps:cNvSpPr>
                            <a:spLocks/>
                          </wps:cNvSpPr>
                          <wps:spPr bwMode="auto">
                            <a:xfrm>
                              <a:off x="15890" y="3785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4006 3785"/>
                                <a:gd name="T3" fmla="*/ 4006 h 221"/>
                                <a:gd name="T4" fmla="+- 0 17906 15890"/>
                                <a:gd name="T5" fmla="*/ T4 w 2016"/>
                                <a:gd name="T6" fmla="+- 0 4006 3785"/>
                                <a:gd name="T7" fmla="*/ 4006 h 221"/>
                                <a:gd name="T8" fmla="+- 0 17906 15890"/>
                                <a:gd name="T9" fmla="*/ T8 w 2016"/>
                                <a:gd name="T10" fmla="+- 0 3785 3785"/>
                                <a:gd name="T11" fmla="*/ 3785 h 221"/>
                                <a:gd name="T12" fmla="+- 0 15890 15890"/>
                                <a:gd name="T13" fmla="*/ T12 w 2016"/>
                                <a:gd name="T14" fmla="+- 0 3785 3785"/>
                                <a:gd name="T15" fmla="*/ 3785 h 221"/>
                                <a:gd name="T16" fmla="+- 0 15890 15890"/>
                                <a:gd name="T17" fmla="*/ T16 w 2016"/>
                                <a:gd name="T18" fmla="+- 0 4006 3785"/>
                                <a:gd name="T19" fmla="*/ 400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7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04"/>
                        <wpg:cNvGrpSpPr>
                          <a:grpSpLocks/>
                        </wpg:cNvGrpSpPr>
                        <wpg:grpSpPr bwMode="auto">
                          <a:xfrm>
                            <a:off x="15890" y="4006"/>
                            <a:ext cx="2016" cy="221"/>
                            <a:chOff x="15890" y="4006"/>
                            <a:chExt cx="2016" cy="221"/>
                          </a:xfrm>
                        </wpg:grpSpPr>
                        <wps:wsp>
                          <wps:cNvPr id="344" name="Freeform 305"/>
                          <wps:cNvSpPr>
                            <a:spLocks/>
                          </wps:cNvSpPr>
                          <wps:spPr bwMode="auto">
                            <a:xfrm>
                              <a:off x="15890" y="4006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4227 4006"/>
                                <a:gd name="T3" fmla="*/ 4227 h 221"/>
                                <a:gd name="T4" fmla="+- 0 17906 15890"/>
                                <a:gd name="T5" fmla="*/ T4 w 2016"/>
                                <a:gd name="T6" fmla="+- 0 4227 4006"/>
                                <a:gd name="T7" fmla="*/ 4227 h 221"/>
                                <a:gd name="T8" fmla="+- 0 17906 15890"/>
                                <a:gd name="T9" fmla="*/ T8 w 2016"/>
                                <a:gd name="T10" fmla="+- 0 4006 4006"/>
                                <a:gd name="T11" fmla="*/ 4006 h 221"/>
                                <a:gd name="T12" fmla="+- 0 15890 15890"/>
                                <a:gd name="T13" fmla="*/ T12 w 2016"/>
                                <a:gd name="T14" fmla="+- 0 4006 4006"/>
                                <a:gd name="T15" fmla="*/ 4006 h 221"/>
                                <a:gd name="T16" fmla="+- 0 15890 15890"/>
                                <a:gd name="T17" fmla="*/ T16 w 2016"/>
                                <a:gd name="T18" fmla="+- 0 4227 4006"/>
                                <a:gd name="T19" fmla="*/ 422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7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02"/>
                        <wpg:cNvGrpSpPr>
                          <a:grpSpLocks/>
                        </wpg:cNvGrpSpPr>
                        <wpg:grpSpPr bwMode="auto">
                          <a:xfrm>
                            <a:off x="15890" y="4227"/>
                            <a:ext cx="2016" cy="221"/>
                            <a:chOff x="15890" y="4227"/>
                            <a:chExt cx="2016" cy="221"/>
                          </a:xfrm>
                        </wpg:grpSpPr>
                        <wps:wsp>
                          <wps:cNvPr id="346" name="Freeform 303"/>
                          <wps:cNvSpPr>
                            <a:spLocks/>
                          </wps:cNvSpPr>
                          <wps:spPr bwMode="auto">
                            <a:xfrm>
                              <a:off x="15890" y="4227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4448 4227"/>
                                <a:gd name="T3" fmla="*/ 4448 h 221"/>
                                <a:gd name="T4" fmla="+- 0 17906 15890"/>
                                <a:gd name="T5" fmla="*/ T4 w 2016"/>
                                <a:gd name="T6" fmla="+- 0 4448 4227"/>
                                <a:gd name="T7" fmla="*/ 4448 h 221"/>
                                <a:gd name="T8" fmla="+- 0 17906 15890"/>
                                <a:gd name="T9" fmla="*/ T8 w 2016"/>
                                <a:gd name="T10" fmla="+- 0 4227 4227"/>
                                <a:gd name="T11" fmla="*/ 4227 h 221"/>
                                <a:gd name="T12" fmla="+- 0 15890 15890"/>
                                <a:gd name="T13" fmla="*/ T12 w 2016"/>
                                <a:gd name="T14" fmla="+- 0 4227 4227"/>
                                <a:gd name="T15" fmla="*/ 4227 h 221"/>
                                <a:gd name="T16" fmla="+- 0 15890 15890"/>
                                <a:gd name="T17" fmla="*/ T16 w 2016"/>
                                <a:gd name="T18" fmla="+- 0 4448 4227"/>
                                <a:gd name="T19" fmla="*/ 444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7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300"/>
                        <wpg:cNvGrpSpPr>
                          <a:grpSpLocks/>
                        </wpg:cNvGrpSpPr>
                        <wpg:grpSpPr bwMode="auto">
                          <a:xfrm>
                            <a:off x="15890" y="4448"/>
                            <a:ext cx="2016" cy="221"/>
                            <a:chOff x="15890" y="4448"/>
                            <a:chExt cx="2016" cy="221"/>
                          </a:xfrm>
                        </wpg:grpSpPr>
                        <wps:wsp>
                          <wps:cNvPr id="348" name="Freeform 301"/>
                          <wps:cNvSpPr>
                            <a:spLocks/>
                          </wps:cNvSpPr>
                          <wps:spPr bwMode="auto">
                            <a:xfrm>
                              <a:off x="15890" y="4448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4668 4448"/>
                                <a:gd name="T3" fmla="*/ 4668 h 221"/>
                                <a:gd name="T4" fmla="+- 0 17906 15890"/>
                                <a:gd name="T5" fmla="*/ T4 w 2016"/>
                                <a:gd name="T6" fmla="+- 0 4668 4448"/>
                                <a:gd name="T7" fmla="*/ 4668 h 221"/>
                                <a:gd name="T8" fmla="+- 0 17906 15890"/>
                                <a:gd name="T9" fmla="*/ T8 w 2016"/>
                                <a:gd name="T10" fmla="+- 0 4448 4448"/>
                                <a:gd name="T11" fmla="*/ 4448 h 221"/>
                                <a:gd name="T12" fmla="+- 0 15890 15890"/>
                                <a:gd name="T13" fmla="*/ T12 w 2016"/>
                                <a:gd name="T14" fmla="+- 0 4448 4448"/>
                                <a:gd name="T15" fmla="*/ 4448 h 221"/>
                                <a:gd name="T16" fmla="+- 0 15890 15890"/>
                                <a:gd name="T17" fmla="*/ T16 w 2016"/>
                                <a:gd name="T18" fmla="+- 0 4668 4448"/>
                                <a:gd name="T19" fmla="*/ 466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0"/>
                                  </a:moveTo>
                                  <a:lnTo>
                                    <a:pt x="2016" y="220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7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191312" id="Group 299" o:spid="_x0000_s1026" style="position:absolute;margin-left:794.5pt;margin-top:167.2pt;width:100.8pt;height:66.25pt;z-index:-225736;mso-position-horizontal-relative:page;mso-position-vertical-relative:page" coordorigin="15890,3344" coordsize="2016,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">
                <v:group id="Group 310" o:spid="_x0000_s1027" style="position:absolute;left:15890;top:3344;width:2016;height:221" coordorigin="15890,3344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311" o:spid="_x0000_s1028" style="position:absolute;left:15890;top:3344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hrD8IA&#10;AADcAAAADwAAAGRycy9kb3ducmV2LnhtbERPXWvCMBR9F/wP4Qp7s2kVRTqjTEUmCILdYK+X5K7t&#10;1tyUJtPOX28eBB8P53u57m0jLtT52rGCLElBEGtnai4VfH7sxwsQPiAbbByTgn/ysF4NB0vMjbvy&#10;mS5FKEUMYZ+jgiqENpfS64os+sS1xJH7dp3FEGFXStPhNYbbRk7SdC4t1hwbKmxpW5H+Lf6sgja7&#10;Ze+2dkWp9f52PMnd7Gvzo9TLqH97BRGoD0/xw30wCqbTuDaeiUd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6GsPwgAAANwAAAAPAAAAAAAAAAAAAAAAAJgCAABkcnMvZG93&#10;bnJldi54bWxQSwUGAAAAAAQABAD1AAAAhwMAAAAA&#10;" path="m,220r2016,l2016,,,,,220xe" fillcolor="#f4f7e9" stroked="f">
                    <v:path arrowok="t" o:connecttype="custom" o:connectlocs="0,3564;2016,3564;2016,3344;0,3344;0,3564" o:connectangles="0,0,0,0,0"/>
                  </v:shape>
                </v:group>
                <v:group id="Group 308" o:spid="_x0000_s1029" style="position:absolute;left:15890;top:3564;width:2016;height:221" coordorigin="15890,3564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309" o:spid="_x0000_s1030" style="position:absolute;left:15890;top:3564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gUdMMA&#10;AADcAAAADwAAAGRycy9kb3ducmV2LnhtbERPXWvCMBR9H+w/hCvsTdO6OUZnWqYiCoJgN9jrJblr&#10;O5ub0kTt/PXmQdjj4XzPi8G24ky9bxwrSCcJCGLtTMOVgq/P9fgNhA/IBlvHpOCPPBT548McM+Mu&#10;fKBzGSoRQ9hnqKAOocuk9Lomi37iOuLI/bjeYoiwr6Tp8RLDbSunSfIqLTYcG2rsaFmTPpYnq6BL&#10;r+nGNq6stF5fd3u5mn0vfpV6Gg0f7yACDeFffHdvjYLnlzg/nolHQO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gUdMMAAADcAAAADwAAAAAAAAAAAAAAAACYAgAAZHJzL2Rv&#10;d25yZXYueG1sUEsFBgAAAAAEAAQA9QAAAIgDAAAAAA==&#10;" path="m,221r2016,l2016,,,,,221xe" fillcolor="#f4f7e9" stroked="f">
                    <v:path arrowok="t" o:connecttype="custom" o:connectlocs="0,3785;2016,3785;2016,3564;0,3564;0,3785" o:connectangles="0,0,0,0,0"/>
                  </v:shape>
                </v:group>
                <v:group id="Group 306" o:spid="_x0000_s1031" style="position:absolute;left:15890;top:3785;width:2016;height:221" coordorigin="15890,3785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307" o:spid="_x0000_s1032" style="position:absolute;left:15890;top:3785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YvmMYA&#10;AADcAAAADwAAAGRycy9kb3ducmV2LnhtbESP3WrCQBSE7wu+w3KE3tVNtBWJruIP0oJQaBS8Pewe&#10;k2j2bMhuNfXp3UKhl8PMfMPMFp2txZVaXzlWkA4SEMTamYoLBYf99mUCwgdkg7VjUvBDHhbz3tMM&#10;M+Nu/EXXPBQiQthnqKAMocmk9Loki37gGuLonVxrMUTZFtK0eItwW8thkoylxYrjQokNrUvSl/zb&#10;KmjSe/puK5cXWm/vu0+5eTuuzko997vlFESgLvyH/9ofRsHodQi/Z+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YvmMYAAADcAAAADwAAAAAAAAAAAAAAAACYAgAAZHJz&#10;L2Rvd25yZXYueG1sUEsFBgAAAAAEAAQA9QAAAIsDAAAAAA==&#10;" path="m,221r2016,l2016,,,,,221xe" fillcolor="#f4f7e9" stroked="f">
                    <v:path arrowok="t" o:connecttype="custom" o:connectlocs="0,4006;2016,4006;2016,3785;0,3785;0,4006" o:connectangles="0,0,0,0,0"/>
                  </v:shape>
                </v:group>
                <v:group id="Group 304" o:spid="_x0000_s1033" style="position:absolute;left:15890;top:4006;width:2016;height:221" coordorigin="15890,4006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305" o:spid="_x0000_s1034" style="position:absolute;left:15890;top:4006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MSd8UA&#10;AADcAAAADwAAAGRycy9kb3ducmV2LnhtbESPQWvCQBSE7wX/w/KE3nQTa0uJrqItYkEQTAteH7vP&#10;JJp9G7Krpv56tyD0OMzMN8x03tlaXKj1lWMF6TABQaydqbhQ8PO9GryD8AHZYO2YFPySh/ms9zTF&#10;zLgr7+iSh0JECPsMFZQhNJmUXpdk0Q9dQxy9g2sthijbQpoWrxFuazlKkjdpseK4UGJDHyXpU362&#10;Cpr0lq5t5fJC69Vts5Wfr/vlUannfreYgAjUhf/wo/1lFLyMx/B3Jh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oxJ3xQAAANwAAAAPAAAAAAAAAAAAAAAAAJgCAABkcnMv&#10;ZG93bnJldi54bWxQSwUGAAAAAAQABAD1AAAAigMAAAAA&#10;" path="m,221r2016,l2016,,,,,221xe" fillcolor="#f4f7e9" stroked="f">
                    <v:path arrowok="t" o:connecttype="custom" o:connectlocs="0,4227;2016,4227;2016,4006;0,4006;0,4227" o:connectangles="0,0,0,0,0"/>
                  </v:shape>
                </v:group>
                <v:group id="Group 302" o:spid="_x0000_s1035" style="position:absolute;left:15890;top:4227;width:2016;height:221" coordorigin="15890,4227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303" o:spid="_x0000_s1036" style="position:absolute;left:15890;top:4227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0pm8UA&#10;AADcAAAADwAAAGRycy9kb3ducmV2LnhtbESPQWvCQBSE7wX/w/KE3ppNrJUSXUVbpIJQaFrw+th9&#10;JtHs25DdavTXu0Khx2FmvmFmi9424kSdrx0ryJIUBLF2puZSwc/3+ukVhA/IBhvHpOBCHhbzwcMM&#10;c+PO/EWnIpQiQtjnqKAKoc2l9Loiiz5xLXH09q6zGKLsSmk6PEe4beQoTSfSYs1xocKW3irSx+LX&#10;Kmiza/Zha1eUWq+v20/5/rJbHZR6HPbLKYhAffgP/7U3RsHzeAL3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SmbxQAAANwAAAAPAAAAAAAAAAAAAAAAAJgCAABkcnMv&#10;ZG93bnJldi54bWxQSwUGAAAAAAQABAD1AAAAigMAAAAA&#10;" path="m,221r2016,l2016,,,,,221xe" fillcolor="#f4f7e9" stroked="f">
                    <v:path arrowok="t" o:connecttype="custom" o:connectlocs="0,4448;2016,4448;2016,4227;0,4227;0,4448" o:connectangles="0,0,0,0,0"/>
                  </v:shape>
                </v:group>
                <v:group id="Group 300" o:spid="_x0000_s1037" style="position:absolute;left:15890;top:4448;width:2016;height:221" coordorigin="15890,4448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301" o:spid="_x0000_s1038" style="position:absolute;left:15890;top:4448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4YcsMA&#10;AADcAAAADwAAAGRycy9kb3ducmV2LnhtbERPXWvCMBR9H+w/hCvsTdO6OUZnWqYiCoJgN9jrJblr&#10;O5ub0kTt/PXmQdjj4XzPi8G24ky9bxwrSCcJCGLtTMOVgq/P9fgNhA/IBlvHpOCPPBT548McM+Mu&#10;fKBzGSoRQ9hnqKAOocuk9Lomi37iOuLI/bjeYoiwr6Tp8RLDbSunSfIqLTYcG2rsaFmTPpYnq6BL&#10;r+nGNq6stF5fd3u5mn0vfpV6Gg0f7yACDeFffHdvjYLnl7g2nolHQO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4YcsMAAADcAAAADwAAAAAAAAAAAAAAAACYAgAAZHJzL2Rv&#10;d25yZXYueG1sUEsFBgAAAAAEAAQA9QAAAIgDAAAAAA==&#10;" path="m,220r2016,l2016,,,,,220xe" fillcolor="#f4f7e9" stroked="f">
                    <v:path arrowok="t" o:connecttype="custom" o:connectlocs="0,4668;2016,4668;2016,4448;0,4448;0,4668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90768" behindDoc="1" locked="0" layoutInCell="1" allowOverlap="1" wp14:anchorId="04059B48" wp14:editId="19B9E536">
                <wp:simplePos x="0" y="0"/>
                <wp:positionH relativeFrom="page">
                  <wp:posOffset>1849120</wp:posOffset>
                </wp:positionH>
                <wp:positionV relativeFrom="page">
                  <wp:posOffset>3315335</wp:posOffset>
                </wp:positionV>
                <wp:extent cx="1839595" cy="701675"/>
                <wp:effectExtent l="1270" t="635" r="0" b="2540"/>
                <wp:wrapNone/>
                <wp:docPr id="325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9595" cy="701675"/>
                          <a:chOff x="2912" y="5221"/>
                          <a:chExt cx="2897" cy="1105"/>
                        </a:xfrm>
                      </wpg:grpSpPr>
                      <wpg:grpSp>
                        <wpg:cNvPr id="326" name="Group 297"/>
                        <wpg:cNvGrpSpPr>
                          <a:grpSpLocks/>
                        </wpg:cNvGrpSpPr>
                        <wpg:grpSpPr bwMode="auto">
                          <a:xfrm>
                            <a:off x="2912" y="5221"/>
                            <a:ext cx="2897" cy="222"/>
                            <a:chOff x="2912" y="5221"/>
                            <a:chExt cx="2897" cy="222"/>
                          </a:xfrm>
                        </wpg:grpSpPr>
                        <wps:wsp>
                          <wps:cNvPr id="327" name="Freeform 298"/>
                          <wps:cNvSpPr>
                            <a:spLocks/>
                          </wps:cNvSpPr>
                          <wps:spPr bwMode="auto">
                            <a:xfrm>
                              <a:off x="2912" y="5221"/>
                              <a:ext cx="2897" cy="222"/>
                            </a:xfrm>
                            <a:custGeom>
                              <a:avLst/>
                              <a:gdLst>
                                <a:gd name="T0" fmla="+- 0 2912 2912"/>
                                <a:gd name="T1" fmla="*/ T0 w 2897"/>
                                <a:gd name="T2" fmla="+- 0 5442 5221"/>
                                <a:gd name="T3" fmla="*/ 5442 h 222"/>
                                <a:gd name="T4" fmla="+- 0 5808 2912"/>
                                <a:gd name="T5" fmla="*/ T4 w 2897"/>
                                <a:gd name="T6" fmla="+- 0 5442 5221"/>
                                <a:gd name="T7" fmla="*/ 5442 h 222"/>
                                <a:gd name="T8" fmla="+- 0 5808 2912"/>
                                <a:gd name="T9" fmla="*/ T8 w 2897"/>
                                <a:gd name="T10" fmla="+- 0 5221 5221"/>
                                <a:gd name="T11" fmla="*/ 5221 h 222"/>
                                <a:gd name="T12" fmla="+- 0 2912 2912"/>
                                <a:gd name="T13" fmla="*/ T12 w 2897"/>
                                <a:gd name="T14" fmla="+- 0 5221 5221"/>
                                <a:gd name="T15" fmla="*/ 5221 h 222"/>
                                <a:gd name="T16" fmla="+- 0 2912 2912"/>
                                <a:gd name="T17" fmla="*/ T16 w 2897"/>
                                <a:gd name="T18" fmla="+- 0 5442 5221"/>
                                <a:gd name="T19" fmla="*/ 5442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7" h="222">
                                  <a:moveTo>
                                    <a:pt x="0" y="221"/>
                                  </a:moveTo>
                                  <a:lnTo>
                                    <a:pt x="2896" y="221"/>
                                  </a:lnTo>
                                  <a:lnTo>
                                    <a:pt x="2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295"/>
                        <wpg:cNvGrpSpPr>
                          <a:grpSpLocks/>
                        </wpg:cNvGrpSpPr>
                        <wpg:grpSpPr bwMode="auto">
                          <a:xfrm>
                            <a:off x="2912" y="5442"/>
                            <a:ext cx="2897" cy="221"/>
                            <a:chOff x="2912" y="5442"/>
                            <a:chExt cx="2897" cy="221"/>
                          </a:xfrm>
                        </wpg:grpSpPr>
                        <wps:wsp>
                          <wps:cNvPr id="329" name="Freeform 296"/>
                          <wps:cNvSpPr>
                            <a:spLocks/>
                          </wps:cNvSpPr>
                          <wps:spPr bwMode="auto">
                            <a:xfrm>
                              <a:off x="2912" y="5442"/>
                              <a:ext cx="2897" cy="221"/>
                            </a:xfrm>
                            <a:custGeom>
                              <a:avLst/>
                              <a:gdLst>
                                <a:gd name="T0" fmla="+- 0 2912 2912"/>
                                <a:gd name="T1" fmla="*/ T0 w 2897"/>
                                <a:gd name="T2" fmla="+- 0 5663 5442"/>
                                <a:gd name="T3" fmla="*/ 5663 h 221"/>
                                <a:gd name="T4" fmla="+- 0 5808 2912"/>
                                <a:gd name="T5" fmla="*/ T4 w 2897"/>
                                <a:gd name="T6" fmla="+- 0 5663 5442"/>
                                <a:gd name="T7" fmla="*/ 5663 h 221"/>
                                <a:gd name="T8" fmla="+- 0 5808 2912"/>
                                <a:gd name="T9" fmla="*/ T8 w 2897"/>
                                <a:gd name="T10" fmla="+- 0 5442 5442"/>
                                <a:gd name="T11" fmla="*/ 5442 h 221"/>
                                <a:gd name="T12" fmla="+- 0 2912 2912"/>
                                <a:gd name="T13" fmla="*/ T12 w 2897"/>
                                <a:gd name="T14" fmla="+- 0 5442 5442"/>
                                <a:gd name="T15" fmla="*/ 5442 h 221"/>
                                <a:gd name="T16" fmla="+- 0 2912 2912"/>
                                <a:gd name="T17" fmla="*/ T16 w 2897"/>
                                <a:gd name="T18" fmla="+- 0 5663 5442"/>
                                <a:gd name="T19" fmla="*/ 566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7" h="221">
                                  <a:moveTo>
                                    <a:pt x="0" y="221"/>
                                  </a:moveTo>
                                  <a:lnTo>
                                    <a:pt x="2896" y="221"/>
                                  </a:lnTo>
                                  <a:lnTo>
                                    <a:pt x="2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293"/>
                        <wpg:cNvGrpSpPr>
                          <a:grpSpLocks/>
                        </wpg:cNvGrpSpPr>
                        <wpg:grpSpPr bwMode="auto">
                          <a:xfrm>
                            <a:off x="2912" y="5663"/>
                            <a:ext cx="2897" cy="221"/>
                            <a:chOff x="2912" y="5663"/>
                            <a:chExt cx="2897" cy="221"/>
                          </a:xfrm>
                        </wpg:grpSpPr>
                        <wps:wsp>
                          <wps:cNvPr id="331" name="Freeform 294"/>
                          <wps:cNvSpPr>
                            <a:spLocks/>
                          </wps:cNvSpPr>
                          <wps:spPr bwMode="auto">
                            <a:xfrm>
                              <a:off x="2912" y="5663"/>
                              <a:ext cx="2897" cy="221"/>
                            </a:xfrm>
                            <a:custGeom>
                              <a:avLst/>
                              <a:gdLst>
                                <a:gd name="T0" fmla="+- 0 2912 2912"/>
                                <a:gd name="T1" fmla="*/ T0 w 2897"/>
                                <a:gd name="T2" fmla="+- 0 5883 5663"/>
                                <a:gd name="T3" fmla="*/ 5883 h 221"/>
                                <a:gd name="T4" fmla="+- 0 5808 2912"/>
                                <a:gd name="T5" fmla="*/ T4 w 2897"/>
                                <a:gd name="T6" fmla="+- 0 5883 5663"/>
                                <a:gd name="T7" fmla="*/ 5883 h 221"/>
                                <a:gd name="T8" fmla="+- 0 5808 2912"/>
                                <a:gd name="T9" fmla="*/ T8 w 2897"/>
                                <a:gd name="T10" fmla="+- 0 5663 5663"/>
                                <a:gd name="T11" fmla="*/ 5663 h 221"/>
                                <a:gd name="T12" fmla="+- 0 2912 2912"/>
                                <a:gd name="T13" fmla="*/ T12 w 2897"/>
                                <a:gd name="T14" fmla="+- 0 5663 5663"/>
                                <a:gd name="T15" fmla="*/ 5663 h 221"/>
                                <a:gd name="T16" fmla="+- 0 2912 2912"/>
                                <a:gd name="T17" fmla="*/ T16 w 2897"/>
                                <a:gd name="T18" fmla="+- 0 5883 5663"/>
                                <a:gd name="T19" fmla="*/ 588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7" h="221">
                                  <a:moveTo>
                                    <a:pt x="0" y="220"/>
                                  </a:moveTo>
                                  <a:lnTo>
                                    <a:pt x="2896" y="220"/>
                                  </a:lnTo>
                                  <a:lnTo>
                                    <a:pt x="2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291"/>
                        <wpg:cNvGrpSpPr>
                          <a:grpSpLocks/>
                        </wpg:cNvGrpSpPr>
                        <wpg:grpSpPr bwMode="auto">
                          <a:xfrm>
                            <a:off x="2912" y="5883"/>
                            <a:ext cx="2897" cy="221"/>
                            <a:chOff x="2912" y="5883"/>
                            <a:chExt cx="2897" cy="221"/>
                          </a:xfrm>
                        </wpg:grpSpPr>
                        <wps:wsp>
                          <wps:cNvPr id="333" name="Freeform 292"/>
                          <wps:cNvSpPr>
                            <a:spLocks/>
                          </wps:cNvSpPr>
                          <wps:spPr bwMode="auto">
                            <a:xfrm>
                              <a:off x="2912" y="5883"/>
                              <a:ext cx="2897" cy="221"/>
                            </a:xfrm>
                            <a:custGeom>
                              <a:avLst/>
                              <a:gdLst>
                                <a:gd name="T0" fmla="+- 0 2912 2912"/>
                                <a:gd name="T1" fmla="*/ T0 w 2897"/>
                                <a:gd name="T2" fmla="+- 0 6104 5883"/>
                                <a:gd name="T3" fmla="*/ 6104 h 221"/>
                                <a:gd name="T4" fmla="+- 0 5808 2912"/>
                                <a:gd name="T5" fmla="*/ T4 w 2897"/>
                                <a:gd name="T6" fmla="+- 0 6104 5883"/>
                                <a:gd name="T7" fmla="*/ 6104 h 221"/>
                                <a:gd name="T8" fmla="+- 0 5808 2912"/>
                                <a:gd name="T9" fmla="*/ T8 w 2897"/>
                                <a:gd name="T10" fmla="+- 0 5883 5883"/>
                                <a:gd name="T11" fmla="*/ 5883 h 221"/>
                                <a:gd name="T12" fmla="+- 0 2912 2912"/>
                                <a:gd name="T13" fmla="*/ T12 w 2897"/>
                                <a:gd name="T14" fmla="+- 0 5883 5883"/>
                                <a:gd name="T15" fmla="*/ 5883 h 221"/>
                                <a:gd name="T16" fmla="+- 0 2912 2912"/>
                                <a:gd name="T17" fmla="*/ T16 w 2897"/>
                                <a:gd name="T18" fmla="+- 0 6104 5883"/>
                                <a:gd name="T19" fmla="*/ 610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7" h="221">
                                  <a:moveTo>
                                    <a:pt x="0" y="221"/>
                                  </a:moveTo>
                                  <a:lnTo>
                                    <a:pt x="2896" y="221"/>
                                  </a:lnTo>
                                  <a:lnTo>
                                    <a:pt x="2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289"/>
                        <wpg:cNvGrpSpPr>
                          <a:grpSpLocks/>
                        </wpg:cNvGrpSpPr>
                        <wpg:grpSpPr bwMode="auto">
                          <a:xfrm>
                            <a:off x="2912" y="6104"/>
                            <a:ext cx="2897" cy="221"/>
                            <a:chOff x="2912" y="6104"/>
                            <a:chExt cx="2897" cy="221"/>
                          </a:xfrm>
                        </wpg:grpSpPr>
                        <wps:wsp>
                          <wps:cNvPr id="335" name="Freeform 290"/>
                          <wps:cNvSpPr>
                            <a:spLocks/>
                          </wps:cNvSpPr>
                          <wps:spPr bwMode="auto">
                            <a:xfrm>
                              <a:off x="2912" y="6104"/>
                              <a:ext cx="2897" cy="221"/>
                            </a:xfrm>
                            <a:custGeom>
                              <a:avLst/>
                              <a:gdLst>
                                <a:gd name="T0" fmla="+- 0 2912 2912"/>
                                <a:gd name="T1" fmla="*/ T0 w 2897"/>
                                <a:gd name="T2" fmla="+- 0 6325 6104"/>
                                <a:gd name="T3" fmla="*/ 6325 h 221"/>
                                <a:gd name="T4" fmla="+- 0 5808 2912"/>
                                <a:gd name="T5" fmla="*/ T4 w 2897"/>
                                <a:gd name="T6" fmla="+- 0 6325 6104"/>
                                <a:gd name="T7" fmla="*/ 6325 h 221"/>
                                <a:gd name="T8" fmla="+- 0 5808 2912"/>
                                <a:gd name="T9" fmla="*/ T8 w 2897"/>
                                <a:gd name="T10" fmla="+- 0 6104 6104"/>
                                <a:gd name="T11" fmla="*/ 6104 h 221"/>
                                <a:gd name="T12" fmla="+- 0 2912 2912"/>
                                <a:gd name="T13" fmla="*/ T12 w 2897"/>
                                <a:gd name="T14" fmla="+- 0 6104 6104"/>
                                <a:gd name="T15" fmla="*/ 6104 h 221"/>
                                <a:gd name="T16" fmla="+- 0 2912 2912"/>
                                <a:gd name="T17" fmla="*/ T16 w 2897"/>
                                <a:gd name="T18" fmla="+- 0 6325 6104"/>
                                <a:gd name="T19" fmla="*/ 632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7" h="221">
                                  <a:moveTo>
                                    <a:pt x="0" y="221"/>
                                  </a:moveTo>
                                  <a:lnTo>
                                    <a:pt x="2896" y="221"/>
                                  </a:lnTo>
                                  <a:lnTo>
                                    <a:pt x="2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22A88B" id="Group 288" o:spid="_x0000_s1026" style="position:absolute;margin-left:145.6pt;margin-top:261.05pt;width:144.85pt;height:55.25pt;z-index:-225712;mso-position-horizontal-relative:page;mso-position-vertical-relative:page" coordorigin="2912,5221" coordsize="2897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">
                <v:group id="Group 297" o:spid="_x0000_s1027" style="position:absolute;left:2912;top:5221;width:2897;height:222" coordorigin="2912,5221" coordsize="2897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298" o:spid="_x0000_s1028" style="position:absolute;left:2912;top:5221;width:2897;height:222;visibility:visible;mso-wrap-style:square;v-text-anchor:top" coordsize="2897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biwcMA&#10;AADcAAAADwAAAGRycy9kb3ducmV2LnhtbESPT4vCMBTE78J+h/AWvGmqwlqrUdaFRW/iHzw/m2db&#10;t3mpTaz1228EweMwM79hZovWlKKh2hWWFQz6EQji1OqCMwWH/W8vBuE8ssbSMil4kIPF/KMzw0Tb&#10;O2+p2flMBAi7BBXk3leJlC7NyaDr24o4eGdbG/RB1pnUNd4D3JRyGEVf0mDBYSHHin5ySv92N6Ng&#10;MlhnRbN8nDYG4wmujuNLfD0p1f1sv6cgPLX+HX6111rBaDiG55lw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biwcMAAADcAAAADwAAAAAAAAAAAAAAAACYAgAAZHJzL2Rv&#10;d25yZXYueG1sUEsFBgAAAAAEAAQA9QAAAIgDAAAAAA==&#10;" path="m,221r2896,l2896,,,,,221xe" fillcolor="#edebe0" stroked="f">
                    <v:path arrowok="t" o:connecttype="custom" o:connectlocs="0,5442;2896,5442;2896,5221;0,5221;0,5442" o:connectangles="0,0,0,0,0"/>
                  </v:shape>
                </v:group>
                <v:group id="Group 295" o:spid="_x0000_s1029" style="position:absolute;left:2912;top:5442;width:2897;height:221" coordorigin="2912,5442" coordsize="2897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296" o:spid="_x0000_s1030" style="position:absolute;left:2912;top:5442;width:2897;height:221;visibility:visible;mso-wrap-style:square;v-text-anchor:top" coordsize="289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wjsQA&#10;AADcAAAADwAAAGRycy9kb3ducmV2LnhtbESPwWrDMBBE74H+g9hCb7GcFIrrRgmlEAihh9hJ74u1&#10;tY2llZGU2Pn7qlDocZiZN8xmN1sjbuRD71jBKstBEDdO99wquJz3ywJEiMgajWNScKcAu+3DYoOl&#10;dhNXdKtjKxKEQ4kKuhjHUsrQdGQxZG4kTt638xZjkr6V2uOU4NbIdZ6/SIs9p4UOR/roqBnqq1Uw&#10;FafTWOnPvTl+Hc2wqu6FH2qlnh7n9zcQkeb4H/5rH7SC5/Ur/J5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HcI7EAAAA3AAAAA8AAAAAAAAAAAAAAAAAmAIAAGRycy9k&#10;b3ducmV2LnhtbFBLBQYAAAAABAAEAPUAAACJAwAAAAA=&#10;" path="m,221r2896,l2896,,,,,221xe" fillcolor="#edebe0" stroked="f">
                    <v:path arrowok="t" o:connecttype="custom" o:connectlocs="0,5663;2896,5663;2896,5442;0,5442;0,5663" o:connectangles="0,0,0,0,0"/>
                  </v:shape>
                </v:group>
                <v:group id="Group 293" o:spid="_x0000_s1031" style="position:absolute;left:2912;top:5663;width:2897;height:221" coordorigin="2912,5663" coordsize="2897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294" o:spid="_x0000_s1032" style="position:absolute;left:2912;top:5663;width:2897;height:221;visibility:visible;mso-wrap-style:square;v-text-anchor:top" coordsize="289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jqVcMA&#10;AADcAAAADwAAAGRycy9kb3ducmV2LnhtbESPwWrDMBBE74X8g9hAbo3sBopxo4QSCJSQQ+ym98Xa&#10;2sbSykhK7Px9VSj0OMzMG2a7n60Rd/Khd6wgX2cgiBune24VXD+PzwWIEJE1Gsek4EEB9rvF0xZL&#10;7Sau6F7HViQIhxIVdDGOpZSh6chiWLuROHnfzluMSfpWao9TglsjX7LsVVrsOS10ONKho2aob1bB&#10;VFwuY6XPR3P6Opkhrx6FH2qlVsv5/Q1EpDn+h//aH1rBZpPD75l0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jqVcMAAADcAAAADwAAAAAAAAAAAAAAAACYAgAAZHJzL2Rv&#10;d25yZXYueG1sUEsFBgAAAAAEAAQA9QAAAIgDAAAAAA==&#10;" path="m,220r2896,l2896,,,,,220xe" fillcolor="#edebe0" stroked="f">
                    <v:path arrowok="t" o:connecttype="custom" o:connectlocs="0,5883;2896,5883;2896,5663;0,5663;0,5883" o:connectangles="0,0,0,0,0"/>
                  </v:shape>
                </v:group>
                <v:group id="Group 291" o:spid="_x0000_s1033" style="position:absolute;left:2912;top:5883;width:2897;height:221" coordorigin="2912,5883" coordsize="2897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292" o:spid="_x0000_s1034" style="position:absolute;left:2912;top:5883;width:2897;height:221;visibility:visible;mso-wrap-style:square;v-text-anchor:top" coordsize="289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bRucMA&#10;AADcAAAADwAAAGRycy9kb3ducmV2LnhtbESPwWrDMBBE74X8g9hAbo2cGopxo4QSCJSQQ+ym98Xa&#10;2sbSykhK7Px9VSj0OMzMG2a7n60Rd/Khd6xgs85AEDdO99wquH4enwsQISJrNI5JwYMC7HeLpy2W&#10;2k1c0b2OrUgQDiUq6GIcSylD05HFsHYjcfK+nbcYk/St1B6nBLdGvmTZq7TYc1rocKRDR81Q36yC&#10;qbhcxkqfj+b0dTLDpnoUfqiVWi3n9zcQkeb4H/5rf2gFeZ7D75l0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bRucMAAADcAAAADwAAAAAAAAAAAAAAAACYAgAAZHJzL2Rv&#10;d25yZXYueG1sUEsFBgAAAAAEAAQA9QAAAIgDAAAAAA==&#10;" path="m,221r2896,l2896,,,,,221xe" fillcolor="#edebe0" stroked="f">
                    <v:path arrowok="t" o:connecttype="custom" o:connectlocs="0,6104;2896,6104;2896,5883;0,5883;0,6104" o:connectangles="0,0,0,0,0"/>
                  </v:shape>
                </v:group>
                <v:group id="Group 289" o:spid="_x0000_s1035" style="position:absolute;left:2912;top:6104;width:2897;height:221" coordorigin="2912,6104" coordsize="2897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290" o:spid="_x0000_s1036" style="position:absolute;left:2912;top:6104;width:2897;height:221;visibility:visible;mso-wrap-style:square;v-text-anchor:top" coordsize="289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sVsQA&#10;AADcAAAADwAAAGRycy9kb3ducmV2LnhtbESPQWvCQBSE74L/YXlCb7qxYgmpq5SCINKDSdv7I/ua&#10;hOy+Dburif++WxB6HGbmG2Z3mKwRN/Khc6xgvcpAENdOd9wo+Po8LnMQISJrNI5JwZ0CHPbz2Q4L&#10;7UYu6VbFRiQIhwIVtDEOhZShbsliWLmBOHk/zluMSfpGao9jglsjn7PsRVrsOC20ONB7S3VfXa2C&#10;Mb9chlJ/HM35+2z6dXnPfV8p9bSY3l5BRJrif/jRPmkFm80W/s6kI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T7FbEAAAA3AAAAA8AAAAAAAAAAAAAAAAAmAIAAGRycy9k&#10;b3ducmV2LnhtbFBLBQYAAAAABAAEAPUAAACJAwAAAAA=&#10;" path="m,221r2896,l2896,,,,,221xe" fillcolor="#edebe0" stroked="f">
                    <v:path arrowok="t" o:connecttype="custom" o:connectlocs="0,6325;2896,6325;2896,6104;0,6104;0,632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90792" behindDoc="1" locked="0" layoutInCell="1" allowOverlap="1" wp14:anchorId="04059B49" wp14:editId="4ACAF047">
                <wp:simplePos x="0" y="0"/>
                <wp:positionH relativeFrom="page">
                  <wp:posOffset>10090150</wp:posOffset>
                </wp:positionH>
                <wp:positionV relativeFrom="page">
                  <wp:posOffset>3244850</wp:posOffset>
                </wp:positionV>
                <wp:extent cx="1280160" cy="842010"/>
                <wp:effectExtent l="3175" t="0" r="2540" b="0"/>
                <wp:wrapNone/>
                <wp:docPr id="312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160" cy="842010"/>
                          <a:chOff x="15890" y="5110"/>
                          <a:chExt cx="2016" cy="1326"/>
                        </a:xfrm>
                      </wpg:grpSpPr>
                      <wpg:grpSp>
                        <wpg:cNvPr id="313" name="Group 286"/>
                        <wpg:cNvGrpSpPr>
                          <a:grpSpLocks/>
                        </wpg:cNvGrpSpPr>
                        <wpg:grpSpPr bwMode="auto">
                          <a:xfrm>
                            <a:off x="15890" y="5110"/>
                            <a:ext cx="2016" cy="222"/>
                            <a:chOff x="15890" y="5110"/>
                            <a:chExt cx="2016" cy="222"/>
                          </a:xfrm>
                        </wpg:grpSpPr>
                        <wps:wsp>
                          <wps:cNvPr id="314" name="Freeform 287"/>
                          <wps:cNvSpPr>
                            <a:spLocks/>
                          </wps:cNvSpPr>
                          <wps:spPr bwMode="auto">
                            <a:xfrm>
                              <a:off x="15890" y="5110"/>
                              <a:ext cx="2016" cy="222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5331 5110"/>
                                <a:gd name="T3" fmla="*/ 5331 h 222"/>
                                <a:gd name="T4" fmla="+- 0 17906 15890"/>
                                <a:gd name="T5" fmla="*/ T4 w 2016"/>
                                <a:gd name="T6" fmla="+- 0 5331 5110"/>
                                <a:gd name="T7" fmla="*/ 5331 h 222"/>
                                <a:gd name="T8" fmla="+- 0 17906 15890"/>
                                <a:gd name="T9" fmla="*/ T8 w 2016"/>
                                <a:gd name="T10" fmla="+- 0 5110 5110"/>
                                <a:gd name="T11" fmla="*/ 5110 h 222"/>
                                <a:gd name="T12" fmla="+- 0 15890 15890"/>
                                <a:gd name="T13" fmla="*/ T12 w 2016"/>
                                <a:gd name="T14" fmla="+- 0 5110 5110"/>
                                <a:gd name="T15" fmla="*/ 5110 h 222"/>
                                <a:gd name="T16" fmla="+- 0 15890 15890"/>
                                <a:gd name="T17" fmla="*/ T16 w 2016"/>
                                <a:gd name="T18" fmla="+- 0 5331 5110"/>
                                <a:gd name="T19" fmla="*/ 5331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2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7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284"/>
                        <wpg:cNvGrpSpPr>
                          <a:grpSpLocks/>
                        </wpg:cNvGrpSpPr>
                        <wpg:grpSpPr bwMode="auto">
                          <a:xfrm>
                            <a:off x="15890" y="5331"/>
                            <a:ext cx="2016" cy="221"/>
                            <a:chOff x="15890" y="5331"/>
                            <a:chExt cx="2016" cy="221"/>
                          </a:xfrm>
                        </wpg:grpSpPr>
                        <wps:wsp>
                          <wps:cNvPr id="316" name="Freeform 285"/>
                          <wps:cNvSpPr>
                            <a:spLocks/>
                          </wps:cNvSpPr>
                          <wps:spPr bwMode="auto">
                            <a:xfrm>
                              <a:off x="15890" y="5331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5552 5331"/>
                                <a:gd name="T3" fmla="*/ 5552 h 221"/>
                                <a:gd name="T4" fmla="+- 0 17906 15890"/>
                                <a:gd name="T5" fmla="*/ T4 w 2016"/>
                                <a:gd name="T6" fmla="+- 0 5552 5331"/>
                                <a:gd name="T7" fmla="*/ 5552 h 221"/>
                                <a:gd name="T8" fmla="+- 0 17906 15890"/>
                                <a:gd name="T9" fmla="*/ T8 w 2016"/>
                                <a:gd name="T10" fmla="+- 0 5331 5331"/>
                                <a:gd name="T11" fmla="*/ 5331 h 221"/>
                                <a:gd name="T12" fmla="+- 0 15890 15890"/>
                                <a:gd name="T13" fmla="*/ T12 w 2016"/>
                                <a:gd name="T14" fmla="+- 0 5331 5331"/>
                                <a:gd name="T15" fmla="*/ 5331 h 221"/>
                                <a:gd name="T16" fmla="+- 0 15890 15890"/>
                                <a:gd name="T17" fmla="*/ T16 w 2016"/>
                                <a:gd name="T18" fmla="+- 0 5552 5331"/>
                                <a:gd name="T19" fmla="*/ 555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7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282"/>
                        <wpg:cNvGrpSpPr>
                          <a:grpSpLocks/>
                        </wpg:cNvGrpSpPr>
                        <wpg:grpSpPr bwMode="auto">
                          <a:xfrm>
                            <a:off x="15890" y="5552"/>
                            <a:ext cx="2016" cy="221"/>
                            <a:chOff x="15890" y="5552"/>
                            <a:chExt cx="2016" cy="221"/>
                          </a:xfrm>
                        </wpg:grpSpPr>
                        <wps:wsp>
                          <wps:cNvPr id="318" name="Freeform 283"/>
                          <wps:cNvSpPr>
                            <a:spLocks/>
                          </wps:cNvSpPr>
                          <wps:spPr bwMode="auto">
                            <a:xfrm>
                              <a:off x="15890" y="5552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5773 5552"/>
                                <a:gd name="T3" fmla="*/ 5773 h 221"/>
                                <a:gd name="T4" fmla="+- 0 17906 15890"/>
                                <a:gd name="T5" fmla="*/ T4 w 2016"/>
                                <a:gd name="T6" fmla="+- 0 5773 5552"/>
                                <a:gd name="T7" fmla="*/ 5773 h 221"/>
                                <a:gd name="T8" fmla="+- 0 17906 15890"/>
                                <a:gd name="T9" fmla="*/ T8 w 2016"/>
                                <a:gd name="T10" fmla="+- 0 5552 5552"/>
                                <a:gd name="T11" fmla="*/ 5552 h 221"/>
                                <a:gd name="T12" fmla="+- 0 15890 15890"/>
                                <a:gd name="T13" fmla="*/ T12 w 2016"/>
                                <a:gd name="T14" fmla="+- 0 5552 5552"/>
                                <a:gd name="T15" fmla="*/ 5552 h 221"/>
                                <a:gd name="T16" fmla="+- 0 15890 15890"/>
                                <a:gd name="T17" fmla="*/ T16 w 2016"/>
                                <a:gd name="T18" fmla="+- 0 5773 5552"/>
                                <a:gd name="T19" fmla="*/ 577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7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280"/>
                        <wpg:cNvGrpSpPr>
                          <a:grpSpLocks/>
                        </wpg:cNvGrpSpPr>
                        <wpg:grpSpPr bwMode="auto">
                          <a:xfrm>
                            <a:off x="15890" y="5773"/>
                            <a:ext cx="2016" cy="221"/>
                            <a:chOff x="15890" y="5773"/>
                            <a:chExt cx="2016" cy="221"/>
                          </a:xfrm>
                        </wpg:grpSpPr>
                        <wps:wsp>
                          <wps:cNvPr id="320" name="Freeform 281"/>
                          <wps:cNvSpPr>
                            <a:spLocks/>
                          </wps:cNvSpPr>
                          <wps:spPr bwMode="auto">
                            <a:xfrm>
                              <a:off x="15890" y="5773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5994 5773"/>
                                <a:gd name="T3" fmla="*/ 5994 h 221"/>
                                <a:gd name="T4" fmla="+- 0 17906 15890"/>
                                <a:gd name="T5" fmla="*/ T4 w 2016"/>
                                <a:gd name="T6" fmla="+- 0 5994 5773"/>
                                <a:gd name="T7" fmla="*/ 5994 h 221"/>
                                <a:gd name="T8" fmla="+- 0 17906 15890"/>
                                <a:gd name="T9" fmla="*/ T8 w 2016"/>
                                <a:gd name="T10" fmla="+- 0 5773 5773"/>
                                <a:gd name="T11" fmla="*/ 5773 h 221"/>
                                <a:gd name="T12" fmla="+- 0 15890 15890"/>
                                <a:gd name="T13" fmla="*/ T12 w 2016"/>
                                <a:gd name="T14" fmla="+- 0 5773 5773"/>
                                <a:gd name="T15" fmla="*/ 5773 h 221"/>
                                <a:gd name="T16" fmla="+- 0 15890 15890"/>
                                <a:gd name="T17" fmla="*/ T16 w 2016"/>
                                <a:gd name="T18" fmla="+- 0 5994 5773"/>
                                <a:gd name="T19" fmla="*/ 599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7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278"/>
                        <wpg:cNvGrpSpPr>
                          <a:grpSpLocks/>
                        </wpg:cNvGrpSpPr>
                        <wpg:grpSpPr bwMode="auto">
                          <a:xfrm>
                            <a:off x="15890" y="5994"/>
                            <a:ext cx="2016" cy="221"/>
                            <a:chOff x="15890" y="5994"/>
                            <a:chExt cx="2016" cy="221"/>
                          </a:xfrm>
                        </wpg:grpSpPr>
                        <wps:wsp>
                          <wps:cNvPr id="322" name="Freeform 279"/>
                          <wps:cNvSpPr>
                            <a:spLocks/>
                          </wps:cNvSpPr>
                          <wps:spPr bwMode="auto">
                            <a:xfrm>
                              <a:off x="15890" y="5994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6215 5994"/>
                                <a:gd name="T3" fmla="*/ 6215 h 221"/>
                                <a:gd name="T4" fmla="+- 0 17906 15890"/>
                                <a:gd name="T5" fmla="*/ T4 w 2016"/>
                                <a:gd name="T6" fmla="+- 0 6215 5994"/>
                                <a:gd name="T7" fmla="*/ 6215 h 221"/>
                                <a:gd name="T8" fmla="+- 0 17906 15890"/>
                                <a:gd name="T9" fmla="*/ T8 w 2016"/>
                                <a:gd name="T10" fmla="+- 0 5994 5994"/>
                                <a:gd name="T11" fmla="*/ 5994 h 221"/>
                                <a:gd name="T12" fmla="+- 0 15890 15890"/>
                                <a:gd name="T13" fmla="*/ T12 w 2016"/>
                                <a:gd name="T14" fmla="+- 0 5994 5994"/>
                                <a:gd name="T15" fmla="*/ 5994 h 221"/>
                                <a:gd name="T16" fmla="+- 0 15890 15890"/>
                                <a:gd name="T17" fmla="*/ T16 w 2016"/>
                                <a:gd name="T18" fmla="+- 0 6215 5994"/>
                                <a:gd name="T19" fmla="*/ 621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7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276"/>
                        <wpg:cNvGrpSpPr>
                          <a:grpSpLocks/>
                        </wpg:cNvGrpSpPr>
                        <wpg:grpSpPr bwMode="auto">
                          <a:xfrm>
                            <a:off x="15890" y="6215"/>
                            <a:ext cx="2016" cy="221"/>
                            <a:chOff x="15890" y="6215"/>
                            <a:chExt cx="2016" cy="221"/>
                          </a:xfrm>
                        </wpg:grpSpPr>
                        <wps:wsp>
                          <wps:cNvPr id="324" name="Freeform 277"/>
                          <wps:cNvSpPr>
                            <a:spLocks/>
                          </wps:cNvSpPr>
                          <wps:spPr bwMode="auto">
                            <a:xfrm>
                              <a:off x="15890" y="6215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6435 6215"/>
                                <a:gd name="T3" fmla="*/ 6435 h 221"/>
                                <a:gd name="T4" fmla="+- 0 17906 15890"/>
                                <a:gd name="T5" fmla="*/ T4 w 2016"/>
                                <a:gd name="T6" fmla="+- 0 6435 6215"/>
                                <a:gd name="T7" fmla="*/ 6435 h 221"/>
                                <a:gd name="T8" fmla="+- 0 17906 15890"/>
                                <a:gd name="T9" fmla="*/ T8 w 2016"/>
                                <a:gd name="T10" fmla="+- 0 6215 6215"/>
                                <a:gd name="T11" fmla="*/ 6215 h 221"/>
                                <a:gd name="T12" fmla="+- 0 15890 15890"/>
                                <a:gd name="T13" fmla="*/ T12 w 2016"/>
                                <a:gd name="T14" fmla="+- 0 6215 6215"/>
                                <a:gd name="T15" fmla="*/ 6215 h 221"/>
                                <a:gd name="T16" fmla="+- 0 15890 15890"/>
                                <a:gd name="T17" fmla="*/ T16 w 2016"/>
                                <a:gd name="T18" fmla="+- 0 6435 6215"/>
                                <a:gd name="T19" fmla="*/ 643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0"/>
                                  </a:moveTo>
                                  <a:lnTo>
                                    <a:pt x="2016" y="220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7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D8AFBA" id="Group 275" o:spid="_x0000_s1026" style="position:absolute;margin-left:794.5pt;margin-top:255.5pt;width:100.8pt;height:66.3pt;z-index:-225688;mso-position-horizontal-relative:page;mso-position-vertical-relative:page" coordorigin="15890,5110" coordsize="2016,1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">
                <v:group id="Group 286" o:spid="_x0000_s1027" style="position:absolute;left:15890;top:5110;width:2016;height:222" coordorigin="15890,5110" coordsize="2016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287" o:spid="_x0000_s1028" style="position:absolute;left:15890;top:5110;width:2016;height:222;visibility:visible;mso-wrap-style:square;v-text-anchor:top" coordsize="2016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n3ZMUA&#10;AADcAAAADwAAAGRycy9kb3ducmV2LnhtbESP3WoCMRSE7wu+QzhC72rW7Y+yGqUUhEJtwZ8HOGyO&#10;m2U3J2sSdevTG6HQy2FmvmHmy9624kw+1I4VjEcZCOLS6ZorBfvd6mkKIkRkja1jUvBLAZaLwcMc&#10;C+0uvKHzNlYiQTgUqMDE2BVShtKQxTByHXHyDs5bjEn6SmqPlwS3rcyz7E1arDktGOzow1DZbE9W&#10;we7qc7OJvvpev37Vk5+8Ofq2Uepx2L/PQETq43/4r/2pFTyPX+B+Jh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qfdkxQAAANwAAAAPAAAAAAAAAAAAAAAAAJgCAABkcnMv&#10;ZG93bnJldi54bWxQSwUGAAAAAAQABAD1AAAAigMAAAAA&#10;" path="m,221r2016,l2016,,,,,221xe" fillcolor="#f4f7e9" stroked="f">
                    <v:path arrowok="t" o:connecttype="custom" o:connectlocs="0,5331;2016,5331;2016,5110;0,5110;0,5331" o:connectangles="0,0,0,0,0"/>
                  </v:shape>
                </v:group>
                <v:group id="Group 284" o:spid="_x0000_s1029" style="position:absolute;left:15890;top:5331;width:2016;height:221" coordorigin="15890,5331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285" o:spid="_x0000_s1030" style="position:absolute;left:15890;top:5331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4GhsUA&#10;AADcAAAADwAAAGRycy9kb3ducmV2LnhtbESPQWvCQBSE74L/YXmF3uomFqVEN6FapEKhYCp4few+&#10;k2j2bchuNfXXdwsFj8PMfMMsi8G24kK9bxwrSCcJCGLtTMOVgv3X5ukFhA/IBlvHpOCHPBT5eLTE&#10;zLgr7+hShkpECPsMFdQhdJmUXtdk0U9cRxy9o+sthij7SpoerxFuWzlNkrm02HBcqLGjdU36XH5b&#10;BV16S99t48pK683t41O+zQ6rk1KPD8PrAkSgIdzD/+2tUfCczuHvTD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jgaGxQAAANwAAAAPAAAAAAAAAAAAAAAAAJgCAABkcnMv&#10;ZG93bnJldi54bWxQSwUGAAAAAAQABAD1AAAAigMAAAAA&#10;" path="m,221r2016,l2016,,,,,221xe" fillcolor="#f4f7e9" stroked="f">
                    <v:path arrowok="t" o:connecttype="custom" o:connectlocs="0,5552;2016,5552;2016,5331;0,5331;0,5552" o:connectangles="0,0,0,0,0"/>
                  </v:shape>
                </v:group>
                <v:group id="Group 282" o:spid="_x0000_s1031" style="position:absolute;left:15890;top:5552;width:2016;height:221" coordorigin="15890,5552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283" o:spid="_x0000_s1032" style="position:absolute;left:15890;top:5552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03b8IA&#10;AADcAAAADwAAAGRycy9kb3ducmV2LnhtbERPXWvCMBR9F/YfwhX2ZtNuKKMai9soEwYDO8HXS3Jt&#10;q81NaTLt/PXLw8DHw/leFaPtxIUG3zpWkCUpCGLtTMu1gv13OXsB4QOywc4xKfglD8X6YbLC3Lgr&#10;7+hShVrEEPY5KmhC6HMpvW7Iok9cTxy5oxsshgiHWpoBrzHcdvIpTRfSYsuxocGe3hrS5+rHKuiz&#10;W/ZhW1fVWpe3zy/5Pj+8npR6nI6bJYhAY7iL/91bo+A5i2vjmX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XTdvwgAAANwAAAAPAAAAAAAAAAAAAAAAAJgCAABkcnMvZG93&#10;bnJldi54bWxQSwUGAAAAAAQABAD1AAAAhwMAAAAA&#10;" path="m,221r2016,l2016,,,,,221xe" fillcolor="#f4f7e9" stroked="f">
                    <v:path arrowok="t" o:connecttype="custom" o:connectlocs="0,5773;2016,5773;2016,5552;0,5552;0,5773" o:connectangles="0,0,0,0,0"/>
                  </v:shape>
                </v:group>
                <v:group id="Group 280" o:spid="_x0000_s1033" style="position:absolute;left:15890;top:5773;width:2016;height:221" coordorigin="15890,5773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281" o:spid="_x0000_s1034" style="position:absolute;left:15890;top:5773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fx1MEA&#10;AADcAAAADwAAAGRycy9kb3ducmV2LnhtbERPXWvCMBR9H/gfwhV8m2mVDalGUYdsIAhWwddLcm2r&#10;zU1pMu389eZB2OPhfM8Wna3FjVpfOVaQDhMQxNqZigsFx8PmfQLCB2SDtWNS8EceFvPe2wwz4+68&#10;p1seChFD2GeooAyhyaT0uiSLfuga4sidXWsxRNgW0rR4j+G2lqMk+ZQWK44NJTa0Lklf81+roEkf&#10;6betXF5ovXlsd/Lr47S6KDXod8spiEBd+Be/3D9GwXgU58cz8Qj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H8dTBAAAA3AAAAA8AAAAAAAAAAAAAAAAAmAIAAGRycy9kb3du&#10;cmV2LnhtbFBLBQYAAAAABAAEAPUAAACGAwAAAAA=&#10;" path="m,221r2016,l2016,,,,,221xe" fillcolor="#f4f7e9" stroked="f">
                    <v:path arrowok="t" o:connecttype="custom" o:connectlocs="0,5994;2016,5994;2016,5773;0,5773;0,5994" o:connectangles="0,0,0,0,0"/>
                  </v:shape>
                </v:group>
                <v:group id="Group 278" o:spid="_x0000_s1035" style="position:absolute;left:15890;top:5994;width:2016;height:221" coordorigin="15890,5994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279" o:spid="_x0000_s1036" style="position:absolute;left:15890;top:5994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nKOMUA&#10;AADcAAAADwAAAGRycy9kb3ducmV2LnhtbESPQWvCQBSE70L/w/IKvZlNUiolukqrSAuCYCp4few+&#10;k7TZtyG71dRf3xUEj8PMfMPMFoNtxYl63zhWkCUpCGLtTMOVgv3XevwKwgdkg61jUvBHHhbzh9EM&#10;C+POvKNTGSoRIewLVFCH0BVSel2TRZ+4jjh6R9dbDFH2lTQ9niPctjJP04m02HBcqLGjZU36p/y1&#10;Crrskn3YxpWV1uvLZitXL4f3b6WeHoe3KYhAQ7iHb+1Po+A5z+F6Jh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2co4xQAAANwAAAAPAAAAAAAAAAAAAAAAAJgCAABkcnMv&#10;ZG93bnJldi54bWxQSwUGAAAAAAQABAD1AAAAigMAAAAA&#10;" path="m,221r2016,l2016,,,,,221xe" fillcolor="#f4f7e9" stroked="f">
                    <v:path arrowok="t" o:connecttype="custom" o:connectlocs="0,6215;2016,6215;2016,5994;0,5994;0,6215" o:connectangles="0,0,0,0,0"/>
                  </v:shape>
                </v:group>
                <v:group id="Group 276" o:spid="_x0000_s1037" style="position:absolute;left:15890;top:6215;width:2016;height:221" coordorigin="15890,6215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277" o:spid="_x0000_s1038" style="position:absolute;left:15890;top:6215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z318YA&#10;AADcAAAADwAAAGRycy9kb3ducmV2LnhtbESP3WrCQBSE7wu+w3KE3tVNtBWJruIP0oJQaBS8Pewe&#10;k2j2bMhuNfXp3UKhl8PMfMPMFp2txZVaXzlWkA4SEMTamYoLBYf99mUCwgdkg7VjUvBDHhbz3tMM&#10;M+Nu/EXXPBQiQthnqKAMocmk9Loki37gGuLonVxrMUTZFtK0eItwW8thkoylxYrjQokNrUvSl/zb&#10;KmjSe/puK5cXWm/vu0+5eTuuzko997vlFESgLvyH/9ofRsFo+Aq/Z+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z318YAAADcAAAADwAAAAAAAAAAAAAAAACYAgAAZHJz&#10;L2Rvd25yZXYueG1sUEsFBgAAAAAEAAQA9QAAAIsDAAAAAA==&#10;" path="m,220r2016,l2016,,,,,220xe" fillcolor="#f4f7e9" stroked="f">
                    <v:path arrowok="t" o:connecttype="custom" o:connectlocs="0,6435;2016,6435;2016,6215;0,6215;0,643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90816" behindDoc="1" locked="0" layoutInCell="1" allowOverlap="1" wp14:anchorId="04059B4A" wp14:editId="18D68F3E">
                <wp:simplePos x="0" y="0"/>
                <wp:positionH relativeFrom="page">
                  <wp:posOffset>1849120</wp:posOffset>
                </wp:positionH>
                <wp:positionV relativeFrom="page">
                  <wp:posOffset>4438650</wp:posOffset>
                </wp:positionV>
                <wp:extent cx="1839595" cy="701040"/>
                <wp:effectExtent l="1270" t="0" r="0" b="3810"/>
                <wp:wrapNone/>
                <wp:docPr id="301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9595" cy="701040"/>
                          <a:chOff x="2912" y="6990"/>
                          <a:chExt cx="2897" cy="1104"/>
                        </a:xfrm>
                      </wpg:grpSpPr>
                      <wpg:grpSp>
                        <wpg:cNvPr id="302" name="Group 273"/>
                        <wpg:cNvGrpSpPr>
                          <a:grpSpLocks/>
                        </wpg:cNvGrpSpPr>
                        <wpg:grpSpPr bwMode="auto">
                          <a:xfrm>
                            <a:off x="2912" y="6990"/>
                            <a:ext cx="2897" cy="221"/>
                            <a:chOff x="2912" y="6990"/>
                            <a:chExt cx="2897" cy="221"/>
                          </a:xfrm>
                        </wpg:grpSpPr>
                        <wps:wsp>
                          <wps:cNvPr id="303" name="Freeform 274"/>
                          <wps:cNvSpPr>
                            <a:spLocks/>
                          </wps:cNvSpPr>
                          <wps:spPr bwMode="auto">
                            <a:xfrm>
                              <a:off x="2912" y="6990"/>
                              <a:ext cx="2897" cy="221"/>
                            </a:xfrm>
                            <a:custGeom>
                              <a:avLst/>
                              <a:gdLst>
                                <a:gd name="T0" fmla="+- 0 2912 2912"/>
                                <a:gd name="T1" fmla="*/ T0 w 2897"/>
                                <a:gd name="T2" fmla="+- 0 7211 6990"/>
                                <a:gd name="T3" fmla="*/ 7211 h 221"/>
                                <a:gd name="T4" fmla="+- 0 5808 2912"/>
                                <a:gd name="T5" fmla="*/ T4 w 2897"/>
                                <a:gd name="T6" fmla="+- 0 7211 6990"/>
                                <a:gd name="T7" fmla="*/ 7211 h 221"/>
                                <a:gd name="T8" fmla="+- 0 5808 2912"/>
                                <a:gd name="T9" fmla="*/ T8 w 2897"/>
                                <a:gd name="T10" fmla="+- 0 6990 6990"/>
                                <a:gd name="T11" fmla="*/ 6990 h 221"/>
                                <a:gd name="T12" fmla="+- 0 2912 2912"/>
                                <a:gd name="T13" fmla="*/ T12 w 2897"/>
                                <a:gd name="T14" fmla="+- 0 6990 6990"/>
                                <a:gd name="T15" fmla="*/ 6990 h 221"/>
                                <a:gd name="T16" fmla="+- 0 2912 2912"/>
                                <a:gd name="T17" fmla="*/ T16 w 2897"/>
                                <a:gd name="T18" fmla="+- 0 7211 6990"/>
                                <a:gd name="T19" fmla="*/ 721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7" h="221">
                                  <a:moveTo>
                                    <a:pt x="0" y="221"/>
                                  </a:moveTo>
                                  <a:lnTo>
                                    <a:pt x="2896" y="221"/>
                                  </a:lnTo>
                                  <a:lnTo>
                                    <a:pt x="2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71"/>
                        <wpg:cNvGrpSpPr>
                          <a:grpSpLocks/>
                        </wpg:cNvGrpSpPr>
                        <wpg:grpSpPr bwMode="auto">
                          <a:xfrm>
                            <a:off x="2912" y="7211"/>
                            <a:ext cx="2897" cy="221"/>
                            <a:chOff x="2912" y="7211"/>
                            <a:chExt cx="2897" cy="221"/>
                          </a:xfrm>
                        </wpg:grpSpPr>
                        <wps:wsp>
                          <wps:cNvPr id="305" name="Freeform 272"/>
                          <wps:cNvSpPr>
                            <a:spLocks/>
                          </wps:cNvSpPr>
                          <wps:spPr bwMode="auto">
                            <a:xfrm>
                              <a:off x="2912" y="7211"/>
                              <a:ext cx="2897" cy="221"/>
                            </a:xfrm>
                            <a:custGeom>
                              <a:avLst/>
                              <a:gdLst>
                                <a:gd name="T0" fmla="+- 0 2912 2912"/>
                                <a:gd name="T1" fmla="*/ T0 w 2897"/>
                                <a:gd name="T2" fmla="+- 0 7431 7211"/>
                                <a:gd name="T3" fmla="*/ 7431 h 221"/>
                                <a:gd name="T4" fmla="+- 0 5808 2912"/>
                                <a:gd name="T5" fmla="*/ T4 w 2897"/>
                                <a:gd name="T6" fmla="+- 0 7431 7211"/>
                                <a:gd name="T7" fmla="*/ 7431 h 221"/>
                                <a:gd name="T8" fmla="+- 0 5808 2912"/>
                                <a:gd name="T9" fmla="*/ T8 w 2897"/>
                                <a:gd name="T10" fmla="+- 0 7211 7211"/>
                                <a:gd name="T11" fmla="*/ 7211 h 221"/>
                                <a:gd name="T12" fmla="+- 0 2912 2912"/>
                                <a:gd name="T13" fmla="*/ T12 w 2897"/>
                                <a:gd name="T14" fmla="+- 0 7211 7211"/>
                                <a:gd name="T15" fmla="*/ 7211 h 221"/>
                                <a:gd name="T16" fmla="+- 0 2912 2912"/>
                                <a:gd name="T17" fmla="*/ T16 w 2897"/>
                                <a:gd name="T18" fmla="+- 0 7431 7211"/>
                                <a:gd name="T19" fmla="*/ 743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7" h="221">
                                  <a:moveTo>
                                    <a:pt x="0" y="220"/>
                                  </a:moveTo>
                                  <a:lnTo>
                                    <a:pt x="2896" y="220"/>
                                  </a:lnTo>
                                  <a:lnTo>
                                    <a:pt x="2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69"/>
                        <wpg:cNvGrpSpPr>
                          <a:grpSpLocks/>
                        </wpg:cNvGrpSpPr>
                        <wpg:grpSpPr bwMode="auto">
                          <a:xfrm>
                            <a:off x="2912" y="7431"/>
                            <a:ext cx="2897" cy="221"/>
                            <a:chOff x="2912" y="7431"/>
                            <a:chExt cx="2897" cy="221"/>
                          </a:xfrm>
                        </wpg:grpSpPr>
                        <wps:wsp>
                          <wps:cNvPr id="307" name="Freeform 270"/>
                          <wps:cNvSpPr>
                            <a:spLocks/>
                          </wps:cNvSpPr>
                          <wps:spPr bwMode="auto">
                            <a:xfrm>
                              <a:off x="2912" y="7431"/>
                              <a:ext cx="2897" cy="221"/>
                            </a:xfrm>
                            <a:custGeom>
                              <a:avLst/>
                              <a:gdLst>
                                <a:gd name="T0" fmla="+- 0 2912 2912"/>
                                <a:gd name="T1" fmla="*/ T0 w 2897"/>
                                <a:gd name="T2" fmla="+- 0 7652 7431"/>
                                <a:gd name="T3" fmla="*/ 7652 h 221"/>
                                <a:gd name="T4" fmla="+- 0 5808 2912"/>
                                <a:gd name="T5" fmla="*/ T4 w 2897"/>
                                <a:gd name="T6" fmla="+- 0 7652 7431"/>
                                <a:gd name="T7" fmla="*/ 7652 h 221"/>
                                <a:gd name="T8" fmla="+- 0 5808 2912"/>
                                <a:gd name="T9" fmla="*/ T8 w 2897"/>
                                <a:gd name="T10" fmla="+- 0 7431 7431"/>
                                <a:gd name="T11" fmla="*/ 7431 h 221"/>
                                <a:gd name="T12" fmla="+- 0 2912 2912"/>
                                <a:gd name="T13" fmla="*/ T12 w 2897"/>
                                <a:gd name="T14" fmla="+- 0 7431 7431"/>
                                <a:gd name="T15" fmla="*/ 7431 h 221"/>
                                <a:gd name="T16" fmla="+- 0 2912 2912"/>
                                <a:gd name="T17" fmla="*/ T16 w 2897"/>
                                <a:gd name="T18" fmla="+- 0 7652 7431"/>
                                <a:gd name="T19" fmla="*/ 765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7" h="221">
                                  <a:moveTo>
                                    <a:pt x="0" y="221"/>
                                  </a:moveTo>
                                  <a:lnTo>
                                    <a:pt x="2896" y="221"/>
                                  </a:lnTo>
                                  <a:lnTo>
                                    <a:pt x="2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67"/>
                        <wpg:cNvGrpSpPr>
                          <a:grpSpLocks/>
                        </wpg:cNvGrpSpPr>
                        <wpg:grpSpPr bwMode="auto">
                          <a:xfrm>
                            <a:off x="2912" y="7652"/>
                            <a:ext cx="2897" cy="221"/>
                            <a:chOff x="2912" y="7652"/>
                            <a:chExt cx="2897" cy="221"/>
                          </a:xfrm>
                        </wpg:grpSpPr>
                        <wps:wsp>
                          <wps:cNvPr id="309" name="Freeform 268"/>
                          <wps:cNvSpPr>
                            <a:spLocks/>
                          </wps:cNvSpPr>
                          <wps:spPr bwMode="auto">
                            <a:xfrm>
                              <a:off x="2912" y="7652"/>
                              <a:ext cx="2897" cy="221"/>
                            </a:xfrm>
                            <a:custGeom>
                              <a:avLst/>
                              <a:gdLst>
                                <a:gd name="T0" fmla="+- 0 2912 2912"/>
                                <a:gd name="T1" fmla="*/ T0 w 2897"/>
                                <a:gd name="T2" fmla="+- 0 7873 7652"/>
                                <a:gd name="T3" fmla="*/ 7873 h 221"/>
                                <a:gd name="T4" fmla="+- 0 5808 2912"/>
                                <a:gd name="T5" fmla="*/ T4 w 2897"/>
                                <a:gd name="T6" fmla="+- 0 7873 7652"/>
                                <a:gd name="T7" fmla="*/ 7873 h 221"/>
                                <a:gd name="T8" fmla="+- 0 5808 2912"/>
                                <a:gd name="T9" fmla="*/ T8 w 2897"/>
                                <a:gd name="T10" fmla="+- 0 7652 7652"/>
                                <a:gd name="T11" fmla="*/ 7652 h 221"/>
                                <a:gd name="T12" fmla="+- 0 2912 2912"/>
                                <a:gd name="T13" fmla="*/ T12 w 2897"/>
                                <a:gd name="T14" fmla="+- 0 7652 7652"/>
                                <a:gd name="T15" fmla="*/ 7652 h 221"/>
                                <a:gd name="T16" fmla="+- 0 2912 2912"/>
                                <a:gd name="T17" fmla="*/ T16 w 2897"/>
                                <a:gd name="T18" fmla="+- 0 7873 7652"/>
                                <a:gd name="T19" fmla="*/ 787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7" h="221">
                                  <a:moveTo>
                                    <a:pt x="0" y="221"/>
                                  </a:moveTo>
                                  <a:lnTo>
                                    <a:pt x="2896" y="221"/>
                                  </a:lnTo>
                                  <a:lnTo>
                                    <a:pt x="2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65"/>
                        <wpg:cNvGrpSpPr>
                          <a:grpSpLocks/>
                        </wpg:cNvGrpSpPr>
                        <wpg:grpSpPr bwMode="auto">
                          <a:xfrm>
                            <a:off x="2912" y="7873"/>
                            <a:ext cx="2897" cy="221"/>
                            <a:chOff x="2912" y="7873"/>
                            <a:chExt cx="2897" cy="221"/>
                          </a:xfrm>
                        </wpg:grpSpPr>
                        <wps:wsp>
                          <wps:cNvPr id="311" name="Freeform 266"/>
                          <wps:cNvSpPr>
                            <a:spLocks/>
                          </wps:cNvSpPr>
                          <wps:spPr bwMode="auto">
                            <a:xfrm>
                              <a:off x="2912" y="7873"/>
                              <a:ext cx="2897" cy="221"/>
                            </a:xfrm>
                            <a:custGeom>
                              <a:avLst/>
                              <a:gdLst>
                                <a:gd name="T0" fmla="+- 0 2912 2912"/>
                                <a:gd name="T1" fmla="*/ T0 w 2897"/>
                                <a:gd name="T2" fmla="+- 0 8094 7873"/>
                                <a:gd name="T3" fmla="*/ 8094 h 221"/>
                                <a:gd name="T4" fmla="+- 0 5808 2912"/>
                                <a:gd name="T5" fmla="*/ T4 w 2897"/>
                                <a:gd name="T6" fmla="+- 0 8094 7873"/>
                                <a:gd name="T7" fmla="*/ 8094 h 221"/>
                                <a:gd name="T8" fmla="+- 0 5808 2912"/>
                                <a:gd name="T9" fmla="*/ T8 w 2897"/>
                                <a:gd name="T10" fmla="+- 0 7873 7873"/>
                                <a:gd name="T11" fmla="*/ 7873 h 221"/>
                                <a:gd name="T12" fmla="+- 0 2912 2912"/>
                                <a:gd name="T13" fmla="*/ T12 w 2897"/>
                                <a:gd name="T14" fmla="+- 0 7873 7873"/>
                                <a:gd name="T15" fmla="*/ 7873 h 221"/>
                                <a:gd name="T16" fmla="+- 0 2912 2912"/>
                                <a:gd name="T17" fmla="*/ T16 w 2897"/>
                                <a:gd name="T18" fmla="+- 0 8094 7873"/>
                                <a:gd name="T19" fmla="*/ 809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7" h="221">
                                  <a:moveTo>
                                    <a:pt x="0" y="221"/>
                                  </a:moveTo>
                                  <a:lnTo>
                                    <a:pt x="2896" y="221"/>
                                  </a:lnTo>
                                  <a:lnTo>
                                    <a:pt x="2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B69EB" id="Group 264" o:spid="_x0000_s1026" style="position:absolute;margin-left:145.6pt;margin-top:349.5pt;width:144.85pt;height:55.2pt;z-index:-225664;mso-position-horizontal-relative:page;mso-position-vertical-relative:page" coordorigin="2912,6990" coordsize="2897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">
                <v:group id="Group 273" o:spid="_x0000_s1027" style="position:absolute;left:2912;top:6990;width:2897;height:221" coordorigin="2912,6990" coordsize="2897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274" o:spid="_x0000_s1028" style="position:absolute;left:2912;top:6990;width:2897;height:221;visibility:visible;mso-wrap-style:square;v-text-anchor:top" coordsize="289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obBMMA&#10;AADcAAAADwAAAGRycy9kb3ducmV2LnhtbESPQWvCQBSE70L/w/KE3nRjhRJSVxFBKNKDifb+yD6T&#10;kN23YXdr4r/vFgoeh5n5htnsJmvEnXzoHCtYLTMQxLXTHTcKrpfjIgcRIrJG45gUPCjAbvsy22Ch&#10;3cgl3avYiAThUKCCNsahkDLULVkMSzcQJ+/mvMWYpG+k9jgmuDXyLcvepcWO00KLAx1aqvvqxyoY&#10;8/N5KPXX0Zy+T6ZflY/c95VSr/Np/wEi0hSf4f/2p1awztbwdyYd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obBMMAAADcAAAADwAAAAAAAAAAAAAAAACYAgAAZHJzL2Rv&#10;d25yZXYueG1sUEsFBgAAAAAEAAQA9QAAAIgDAAAAAA==&#10;" path="m,221r2896,l2896,,,,,221xe" fillcolor="#edebe0" stroked="f">
                    <v:path arrowok="t" o:connecttype="custom" o:connectlocs="0,7211;2896,7211;2896,6990;0,6990;0,7211" o:connectangles="0,0,0,0,0"/>
                  </v:shape>
                </v:group>
                <v:group id="Group 271" o:spid="_x0000_s1029" style="position:absolute;left:2912;top:7211;width:2897;height:221" coordorigin="2912,7211" coordsize="2897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272" o:spid="_x0000_s1030" style="position:absolute;left:2912;top:7211;width:2897;height:221;visibility:visible;mso-wrap-style:square;v-text-anchor:top" coordsize="289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8m68QA&#10;AADcAAAADwAAAGRycy9kb3ducmV2LnhtbESPQWvCQBSE74X+h+UVvNWNFiWkrlIKQpEeTGzvj+xr&#10;ErL7NuyuJv57tyB4HGbmG2azm6wRF/Khc6xgMc9AENdOd9wo+DntX3MQISJrNI5JwZUC7LbPTxss&#10;tBu5pEsVG5EgHApU0MY4FFKGuiWLYe4G4uT9OW8xJukbqT2OCW6NXGbZWlrsOC20ONBnS3Vfna2C&#10;MT8eh1J/783h92D6RXnNfV8pNXuZPt5BRJriI3xvf2kFb9kK/s+kIy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/JuvEAAAA3AAAAA8AAAAAAAAAAAAAAAAAmAIAAGRycy9k&#10;b3ducmV2LnhtbFBLBQYAAAAABAAEAPUAAACJAwAAAAA=&#10;" path="m,220r2896,l2896,,,,,220xe" fillcolor="#edebe0" stroked="f">
                    <v:path arrowok="t" o:connecttype="custom" o:connectlocs="0,7431;2896,7431;2896,7211;0,7211;0,7431" o:connectangles="0,0,0,0,0"/>
                  </v:shape>
                </v:group>
                <v:group id="Group 269" o:spid="_x0000_s1031" style="position:absolute;left:2912;top:7431;width:2897;height:221" coordorigin="2912,7431" coordsize="2897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270" o:spid="_x0000_s1032" style="position:absolute;left:2912;top:7431;width:2897;height:221;visibility:visible;mso-wrap-style:square;v-text-anchor:top" coordsize="289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EdB8QA&#10;AADcAAAADwAAAGRycy9kb3ducmV2LnhtbESPQWvCQBSE74X+h+UVvNWNFjSkrlIKQpEeTGzvj+xr&#10;ErL7NuyuJv57tyB4HGbmG2azm6wRF/Khc6xgMc9AENdOd9wo+DntX3MQISJrNI5JwZUC7LbPTxss&#10;tBu5pEsVG5EgHApU0MY4FFKGuiWLYe4G4uT9OW8xJukbqT2OCW6NXGbZSlrsOC20ONBnS3Vfna2C&#10;MT8eh1J/783h92D6RXnNfV8pNXuZPt5BRJriI3xvf2kFb9ka/s+kIy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hHQfEAAAA3AAAAA8AAAAAAAAAAAAAAAAAmAIAAGRycy9k&#10;b3ducmV2LnhtbFBLBQYAAAAABAAEAPUAAACJAwAAAAA=&#10;" path="m,221r2896,l2896,,,,,221xe" fillcolor="#edebe0" stroked="f">
                    <v:path arrowok="t" o:connecttype="custom" o:connectlocs="0,7652;2896,7652;2896,7431;0,7431;0,7652" o:connectangles="0,0,0,0,0"/>
                  </v:shape>
                </v:group>
                <v:group id="Group 267" o:spid="_x0000_s1033" style="position:absolute;left:2912;top:7652;width:2897;height:221" coordorigin="2912,7652" coordsize="2897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268" o:spid="_x0000_s1034" style="position:absolute;left:2912;top:7652;width:2897;height:221;visibility:visible;mso-wrap-style:square;v-text-anchor:top" coordsize="289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Is7sQA&#10;AADcAAAADwAAAGRycy9kb3ducmV2LnhtbESPQWvCQBSE7wX/w/KE3upGCyVGVymCUKQHE/X+yL4m&#10;Ibtvw+7WxH/fLRR6HGbmG2a7n6wRd/Khc6xguchAENdOd9wouF6OLzmIEJE1Gsek4EEB9rvZ0xYL&#10;7UYu6V7FRiQIhwIVtDEOhZShbsliWLiBOHlfzluMSfpGao9jglsjV1n2Ji12nBZaHOjQUt1X31bB&#10;mJ/PQ6k/j+Z0O5l+WT5y31dKPc+n9w2ISFP8D/+1P7SC12wNv2fS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yLO7EAAAA3AAAAA8AAAAAAAAAAAAAAAAAmAIAAGRycy9k&#10;b3ducmV2LnhtbFBLBQYAAAAABAAEAPUAAACJAwAAAAA=&#10;" path="m,221r2896,l2896,,,,,221xe" fillcolor="#edebe0" stroked="f">
                    <v:path arrowok="t" o:connecttype="custom" o:connectlocs="0,7873;2896,7873;2896,7652;0,7652;0,7873" o:connectangles="0,0,0,0,0"/>
                  </v:shape>
                </v:group>
                <v:group id="Group 265" o:spid="_x0000_s1035" style="position:absolute;left:2912;top:7873;width:2897;height:221" coordorigin="2912,7873" coordsize="2897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266" o:spid="_x0000_s1036" style="position:absolute;left:2912;top:7873;width:2897;height:221;visibility:visible;mso-wrap-style:square;v-text-anchor:top" coordsize="289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22NcMA&#10;AADcAAAADwAAAGRycy9kb3ducmV2LnhtbESPwWrDMBBE74X+g9hCb7XsFoJxo4RSCJTQQ+wm98Xa&#10;2sbSykhq7Px9FAj0OMzMG2a9XawRZ/JhcKygyHIQxK3TA3cKjj+7lxJEiMgajWNScKEA283jwxor&#10;7Wau6dzETiQIhwoV9DFOlZSh7cliyNxEnLxf5y3GJH0ntcc5wa2Rr3m+khYHTgs9TvTZUzs2f1bB&#10;XB4OU62/d2Z/2puxqC+lHxulnp+Wj3cQkZb4H763v7SCt6KA25l0BO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22NcMAAADcAAAADwAAAAAAAAAAAAAAAACYAgAAZHJzL2Rv&#10;d25yZXYueG1sUEsFBgAAAAAEAAQA9QAAAIgDAAAAAA==&#10;" path="m,221r2896,l2896,,,,,221xe" fillcolor="#edebe0" stroked="f">
                    <v:path arrowok="t" o:connecttype="custom" o:connectlocs="0,8094;2896,8094;2896,7873;0,7873;0,809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90840" behindDoc="1" locked="0" layoutInCell="1" allowOverlap="1" wp14:anchorId="04059B4B" wp14:editId="0F314830">
                <wp:simplePos x="0" y="0"/>
                <wp:positionH relativeFrom="page">
                  <wp:posOffset>10090150</wp:posOffset>
                </wp:positionH>
                <wp:positionV relativeFrom="page">
                  <wp:posOffset>4368165</wp:posOffset>
                </wp:positionV>
                <wp:extent cx="1280160" cy="841375"/>
                <wp:effectExtent l="3175" t="0" r="2540" b="635"/>
                <wp:wrapNone/>
                <wp:docPr id="288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160" cy="841375"/>
                          <a:chOff x="15890" y="6879"/>
                          <a:chExt cx="2016" cy="1325"/>
                        </a:xfrm>
                      </wpg:grpSpPr>
                      <wpg:grpSp>
                        <wpg:cNvPr id="289" name="Group 262"/>
                        <wpg:cNvGrpSpPr>
                          <a:grpSpLocks/>
                        </wpg:cNvGrpSpPr>
                        <wpg:grpSpPr bwMode="auto">
                          <a:xfrm>
                            <a:off x="15890" y="6879"/>
                            <a:ext cx="2016" cy="221"/>
                            <a:chOff x="15890" y="6879"/>
                            <a:chExt cx="2016" cy="221"/>
                          </a:xfrm>
                        </wpg:grpSpPr>
                        <wps:wsp>
                          <wps:cNvPr id="290" name="Freeform 263"/>
                          <wps:cNvSpPr>
                            <a:spLocks/>
                          </wps:cNvSpPr>
                          <wps:spPr bwMode="auto">
                            <a:xfrm>
                              <a:off x="15890" y="6879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7100 6879"/>
                                <a:gd name="T3" fmla="*/ 7100 h 221"/>
                                <a:gd name="T4" fmla="+- 0 17906 15890"/>
                                <a:gd name="T5" fmla="*/ T4 w 2016"/>
                                <a:gd name="T6" fmla="+- 0 7100 6879"/>
                                <a:gd name="T7" fmla="*/ 7100 h 221"/>
                                <a:gd name="T8" fmla="+- 0 17906 15890"/>
                                <a:gd name="T9" fmla="*/ T8 w 2016"/>
                                <a:gd name="T10" fmla="+- 0 6879 6879"/>
                                <a:gd name="T11" fmla="*/ 6879 h 221"/>
                                <a:gd name="T12" fmla="+- 0 15890 15890"/>
                                <a:gd name="T13" fmla="*/ T12 w 2016"/>
                                <a:gd name="T14" fmla="+- 0 6879 6879"/>
                                <a:gd name="T15" fmla="*/ 6879 h 221"/>
                                <a:gd name="T16" fmla="+- 0 15890 15890"/>
                                <a:gd name="T17" fmla="*/ T16 w 2016"/>
                                <a:gd name="T18" fmla="+- 0 7100 6879"/>
                                <a:gd name="T19" fmla="*/ 710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60"/>
                        <wpg:cNvGrpSpPr>
                          <a:grpSpLocks/>
                        </wpg:cNvGrpSpPr>
                        <wpg:grpSpPr bwMode="auto">
                          <a:xfrm>
                            <a:off x="15890" y="7100"/>
                            <a:ext cx="2016" cy="221"/>
                            <a:chOff x="15890" y="7100"/>
                            <a:chExt cx="2016" cy="221"/>
                          </a:xfrm>
                        </wpg:grpSpPr>
                        <wps:wsp>
                          <wps:cNvPr id="292" name="Freeform 261"/>
                          <wps:cNvSpPr>
                            <a:spLocks/>
                          </wps:cNvSpPr>
                          <wps:spPr bwMode="auto">
                            <a:xfrm>
                              <a:off x="15890" y="7100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7321 7100"/>
                                <a:gd name="T3" fmla="*/ 7321 h 221"/>
                                <a:gd name="T4" fmla="+- 0 17906 15890"/>
                                <a:gd name="T5" fmla="*/ T4 w 2016"/>
                                <a:gd name="T6" fmla="+- 0 7321 7100"/>
                                <a:gd name="T7" fmla="*/ 7321 h 221"/>
                                <a:gd name="T8" fmla="+- 0 17906 15890"/>
                                <a:gd name="T9" fmla="*/ T8 w 2016"/>
                                <a:gd name="T10" fmla="+- 0 7100 7100"/>
                                <a:gd name="T11" fmla="*/ 7100 h 221"/>
                                <a:gd name="T12" fmla="+- 0 15890 15890"/>
                                <a:gd name="T13" fmla="*/ T12 w 2016"/>
                                <a:gd name="T14" fmla="+- 0 7100 7100"/>
                                <a:gd name="T15" fmla="*/ 7100 h 221"/>
                                <a:gd name="T16" fmla="+- 0 15890 15890"/>
                                <a:gd name="T17" fmla="*/ T16 w 2016"/>
                                <a:gd name="T18" fmla="+- 0 7321 7100"/>
                                <a:gd name="T19" fmla="*/ 732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58"/>
                        <wpg:cNvGrpSpPr>
                          <a:grpSpLocks/>
                        </wpg:cNvGrpSpPr>
                        <wpg:grpSpPr bwMode="auto">
                          <a:xfrm>
                            <a:off x="15890" y="7321"/>
                            <a:ext cx="2016" cy="221"/>
                            <a:chOff x="15890" y="7321"/>
                            <a:chExt cx="2016" cy="221"/>
                          </a:xfrm>
                        </wpg:grpSpPr>
                        <wps:wsp>
                          <wps:cNvPr id="294" name="Freeform 259"/>
                          <wps:cNvSpPr>
                            <a:spLocks/>
                          </wps:cNvSpPr>
                          <wps:spPr bwMode="auto">
                            <a:xfrm>
                              <a:off x="15890" y="7321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7542 7321"/>
                                <a:gd name="T3" fmla="*/ 7542 h 221"/>
                                <a:gd name="T4" fmla="+- 0 17906 15890"/>
                                <a:gd name="T5" fmla="*/ T4 w 2016"/>
                                <a:gd name="T6" fmla="+- 0 7542 7321"/>
                                <a:gd name="T7" fmla="*/ 7542 h 221"/>
                                <a:gd name="T8" fmla="+- 0 17906 15890"/>
                                <a:gd name="T9" fmla="*/ T8 w 2016"/>
                                <a:gd name="T10" fmla="+- 0 7321 7321"/>
                                <a:gd name="T11" fmla="*/ 7321 h 221"/>
                                <a:gd name="T12" fmla="+- 0 15890 15890"/>
                                <a:gd name="T13" fmla="*/ T12 w 2016"/>
                                <a:gd name="T14" fmla="+- 0 7321 7321"/>
                                <a:gd name="T15" fmla="*/ 7321 h 221"/>
                                <a:gd name="T16" fmla="+- 0 15890 15890"/>
                                <a:gd name="T17" fmla="*/ T16 w 2016"/>
                                <a:gd name="T18" fmla="+- 0 7542 7321"/>
                                <a:gd name="T19" fmla="*/ 754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56"/>
                        <wpg:cNvGrpSpPr>
                          <a:grpSpLocks/>
                        </wpg:cNvGrpSpPr>
                        <wpg:grpSpPr bwMode="auto">
                          <a:xfrm>
                            <a:off x="15890" y="7542"/>
                            <a:ext cx="2016" cy="221"/>
                            <a:chOff x="15890" y="7542"/>
                            <a:chExt cx="2016" cy="221"/>
                          </a:xfrm>
                        </wpg:grpSpPr>
                        <wps:wsp>
                          <wps:cNvPr id="296" name="Freeform 257"/>
                          <wps:cNvSpPr>
                            <a:spLocks/>
                          </wps:cNvSpPr>
                          <wps:spPr bwMode="auto">
                            <a:xfrm>
                              <a:off x="15890" y="7542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7763 7542"/>
                                <a:gd name="T3" fmla="*/ 7763 h 221"/>
                                <a:gd name="T4" fmla="+- 0 17906 15890"/>
                                <a:gd name="T5" fmla="*/ T4 w 2016"/>
                                <a:gd name="T6" fmla="+- 0 7763 7542"/>
                                <a:gd name="T7" fmla="*/ 7763 h 221"/>
                                <a:gd name="T8" fmla="+- 0 17906 15890"/>
                                <a:gd name="T9" fmla="*/ T8 w 2016"/>
                                <a:gd name="T10" fmla="+- 0 7542 7542"/>
                                <a:gd name="T11" fmla="*/ 7542 h 221"/>
                                <a:gd name="T12" fmla="+- 0 15890 15890"/>
                                <a:gd name="T13" fmla="*/ T12 w 2016"/>
                                <a:gd name="T14" fmla="+- 0 7542 7542"/>
                                <a:gd name="T15" fmla="*/ 7542 h 221"/>
                                <a:gd name="T16" fmla="+- 0 15890 15890"/>
                                <a:gd name="T17" fmla="*/ T16 w 2016"/>
                                <a:gd name="T18" fmla="+- 0 7763 7542"/>
                                <a:gd name="T19" fmla="*/ 776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54"/>
                        <wpg:cNvGrpSpPr>
                          <a:grpSpLocks/>
                        </wpg:cNvGrpSpPr>
                        <wpg:grpSpPr bwMode="auto">
                          <a:xfrm>
                            <a:off x="15890" y="7763"/>
                            <a:ext cx="2016" cy="221"/>
                            <a:chOff x="15890" y="7763"/>
                            <a:chExt cx="2016" cy="221"/>
                          </a:xfrm>
                        </wpg:grpSpPr>
                        <wps:wsp>
                          <wps:cNvPr id="298" name="Freeform 255"/>
                          <wps:cNvSpPr>
                            <a:spLocks/>
                          </wps:cNvSpPr>
                          <wps:spPr bwMode="auto">
                            <a:xfrm>
                              <a:off x="15890" y="7763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7983 7763"/>
                                <a:gd name="T3" fmla="*/ 7983 h 221"/>
                                <a:gd name="T4" fmla="+- 0 17906 15890"/>
                                <a:gd name="T5" fmla="*/ T4 w 2016"/>
                                <a:gd name="T6" fmla="+- 0 7983 7763"/>
                                <a:gd name="T7" fmla="*/ 7983 h 221"/>
                                <a:gd name="T8" fmla="+- 0 17906 15890"/>
                                <a:gd name="T9" fmla="*/ T8 w 2016"/>
                                <a:gd name="T10" fmla="+- 0 7763 7763"/>
                                <a:gd name="T11" fmla="*/ 7763 h 221"/>
                                <a:gd name="T12" fmla="+- 0 15890 15890"/>
                                <a:gd name="T13" fmla="*/ T12 w 2016"/>
                                <a:gd name="T14" fmla="+- 0 7763 7763"/>
                                <a:gd name="T15" fmla="*/ 7763 h 221"/>
                                <a:gd name="T16" fmla="+- 0 15890 15890"/>
                                <a:gd name="T17" fmla="*/ T16 w 2016"/>
                                <a:gd name="T18" fmla="+- 0 7983 7763"/>
                                <a:gd name="T19" fmla="*/ 798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0"/>
                                  </a:moveTo>
                                  <a:lnTo>
                                    <a:pt x="2016" y="220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52"/>
                        <wpg:cNvGrpSpPr>
                          <a:grpSpLocks/>
                        </wpg:cNvGrpSpPr>
                        <wpg:grpSpPr bwMode="auto">
                          <a:xfrm>
                            <a:off x="15890" y="7983"/>
                            <a:ext cx="2016" cy="221"/>
                            <a:chOff x="15890" y="7983"/>
                            <a:chExt cx="2016" cy="221"/>
                          </a:xfrm>
                        </wpg:grpSpPr>
                        <wps:wsp>
                          <wps:cNvPr id="300" name="Freeform 253"/>
                          <wps:cNvSpPr>
                            <a:spLocks/>
                          </wps:cNvSpPr>
                          <wps:spPr bwMode="auto">
                            <a:xfrm>
                              <a:off x="15890" y="7983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8204 7983"/>
                                <a:gd name="T3" fmla="*/ 8204 h 221"/>
                                <a:gd name="T4" fmla="+- 0 17906 15890"/>
                                <a:gd name="T5" fmla="*/ T4 w 2016"/>
                                <a:gd name="T6" fmla="+- 0 8204 7983"/>
                                <a:gd name="T7" fmla="*/ 8204 h 221"/>
                                <a:gd name="T8" fmla="+- 0 17906 15890"/>
                                <a:gd name="T9" fmla="*/ T8 w 2016"/>
                                <a:gd name="T10" fmla="+- 0 7983 7983"/>
                                <a:gd name="T11" fmla="*/ 7983 h 221"/>
                                <a:gd name="T12" fmla="+- 0 15890 15890"/>
                                <a:gd name="T13" fmla="*/ T12 w 2016"/>
                                <a:gd name="T14" fmla="+- 0 7983 7983"/>
                                <a:gd name="T15" fmla="*/ 7983 h 221"/>
                                <a:gd name="T16" fmla="+- 0 15890 15890"/>
                                <a:gd name="T17" fmla="*/ T16 w 2016"/>
                                <a:gd name="T18" fmla="+- 0 8204 7983"/>
                                <a:gd name="T19" fmla="*/ 820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6FD5DA" id="Group 251" o:spid="_x0000_s1026" style="position:absolute;margin-left:794.5pt;margin-top:343.95pt;width:100.8pt;height:66.25pt;z-index:-225640;mso-position-horizontal-relative:page;mso-position-vertical-relative:page" coordorigin="15890,6879" coordsize="2016,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">
                <v:group id="Group 262" o:spid="_x0000_s1027" style="position:absolute;left:15890;top:6879;width:2016;height:221" coordorigin="15890,6879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263" o:spid="_x0000_s1028" style="position:absolute;left:15890;top:6879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WmH8IA&#10;AADcAAAADwAAAGRycy9kb3ducmV2LnhtbERPy4rCMBTdD8w/hDvgRjQdFVurUcbKoODKB7i9NNe2&#10;2NyUJmr9+8lCmOXhvBerztTiQa2rLCv4HkYgiHOrKy4UnE+/gwSE88gaa8uk4EUOVsvPjwWm2j75&#10;QI+jL0QIYZeigtL7JpXS5SUZdEPbEAfualuDPsC2kLrFZwg3tRxF0VQarDg0lNhQVlJ+O96Ngmu2&#10;ifanuL/1CfUva+km8bieKNX76n7mIDx1/l/8du+0gtEszA9nwhG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ZaYfwgAAANwAAAAPAAAAAAAAAAAAAAAAAJgCAABkcnMvZG93&#10;bnJldi54bWxQSwUGAAAAAAQABAD1AAAAhwMAAAAA&#10;" path="m,221r2016,l2016,,,,,221xe" fillcolor="#edebe0" stroked="f">
                    <v:path arrowok="t" o:connecttype="custom" o:connectlocs="0,7100;2016,7100;2016,6879;0,6879;0,7100" o:connectangles="0,0,0,0,0"/>
                  </v:shape>
                </v:group>
                <v:group id="Group 260" o:spid="_x0000_s1029" style="position:absolute;left:15890;top:7100;width:2016;height:221" coordorigin="15890,7100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61" o:spid="_x0000_s1030" style="position:absolute;left:15890;top:7100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ud88UA&#10;AADcAAAADwAAAGRycy9kb3ducmV2LnhtbESPQWvCQBSE7wX/w/IKvYhuTEVtmo20lqLgyUTw+sg+&#10;k9Ds25Ddavz3bkHocZiZb5h0PZhWXKh3jWUFs2kEgri0uuFKwbH4nqxAOI+ssbVMCm7kYJ2NnlJM&#10;tL3ygS65r0SAsEtQQe19l0jpypoMuqntiIN3tr1BH2RfSd3jNcBNK+MoWkiDDYeFGjva1FT+5L9G&#10;wXnzFe2L5XjrVzQ+fUo3X762c6VenoePdxCeBv8ffrR3WkH8FsPfmXA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+53zxQAAANwAAAAPAAAAAAAAAAAAAAAAAJgCAABkcnMv&#10;ZG93bnJldi54bWxQSwUGAAAAAAQABAD1AAAAigMAAAAA&#10;" path="m,221r2016,l2016,,,,,221xe" fillcolor="#edebe0" stroked="f">
                    <v:path arrowok="t" o:connecttype="custom" o:connectlocs="0,7321;2016,7321;2016,7100;0,7100;0,7321" o:connectangles="0,0,0,0,0"/>
                  </v:shape>
                </v:group>
                <v:group id="Group 258" o:spid="_x0000_s1031" style="position:absolute;left:15890;top:7321;width:2016;height:221" coordorigin="15890,7321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59" o:spid="_x0000_s1032" style="position:absolute;left:15890;top:7321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6gHMYA&#10;AADcAAAADwAAAGRycy9kb3ducmV2LnhtbESPT2vCQBTE7wW/w/IKvYhutKGxaVZRS1HoyUTw+si+&#10;/KHZtyG71fTbdwtCj8PM/IbJNqPpxJUG11pWsJhHIIhLq1uuFZyLj9kKhPPIGjvLpOCHHGzWk4cM&#10;U21vfKJr7msRIOxSVNB436dSurIhg25ue+LgVXYw6IMcaqkHvAW46eQyil6kwZbDQoM97Rsqv/Jv&#10;o6Dav0efRTI9+BVNLzvp4uS5i5V6ehy3byA8jf4/fG8ftYLlawx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6gHMYAAADcAAAADwAAAAAAAAAAAAAAAACYAgAAZHJz&#10;L2Rvd25yZXYueG1sUEsFBgAAAAAEAAQA9QAAAIsDAAAAAA==&#10;" path="m,221r2016,l2016,,,,,221xe" fillcolor="#edebe0" stroked="f">
                    <v:path arrowok="t" o:connecttype="custom" o:connectlocs="0,7542;2016,7542;2016,7321;0,7321;0,7542" o:connectangles="0,0,0,0,0"/>
                  </v:shape>
                </v:group>
                <v:group id="Group 256" o:spid="_x0000_s1033" style="position:absolute;left:15890;top:7542;width:2016;height:221" coordorigin="15890,7542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57" o:spid="_x0000_s1034" style="position:absolute;left:15890;top:7542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Cb8MYA&#10;AADcAAAADwAAAGRycy9kb3ducmV2LnhtbESPS2vDMBCE74H8B7GFXkIs50HiupZDm1Ba6CkPyHWx&#10;NraptTKWarv/vioUchxm5hsm242mET11rrasYBHFIIgLq2suFVzOb/MEhPPIGhvLpOCHHOzy6STD&#10;VNuBj9SffCkChF2KCirv21RKV1Rk0EW2JQ7ezXYGfZBdKXWHQ4CbRi7jeCMN1hwWKmxpX1Hxdfo2&#10;Cm77Q/x53s7efUKz66t06+2qWSv1+DC+PIPwNPp7+L/9oRUsnzbwdyYc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Cb8MYAAADcAAAADwAAAAAAAAAAAAAAAACYAgAAZHJz&#10;L2Rvd25yZXYueG1sUEsFBgAAAAAEAAQA9QAAAIsDAAAAAA==&#10;" path="m,221r2016,l2016,,,,,221xe" fillcolor="#edebe0" stroked="f">
                    <v:path arrowok="t" o:connecttype="custom" o:connectlocs="0,7763;2016,7763;2016,7542;0,7542;0,7763" o:connectangles="0,0,0,0,0"/>
                  </v:shape>
                </v:group>
                <v:group id="Group 254" o:spid="_x0000_s1035" style="position:absolute;left:15890;top:7763;width:2016;height:221" coordorigin="15890,7763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55" o:spid="_x0000_s1036" style="position:absolute;left:15890;top:7763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OqGcIA&#10;AADcAAAADwAAAGRycy9kb3ducmV2LnhtbERPy4rCMBTdD8w/hDvgRjQdFVurUcbKoODKB7i9NNe2&#10;2NyUJmr9+8lCmOXhvBerztTiQa2rLCv4HkYgiHOrKy4UnE+/gwSE88gaa8uk4EUOVsvPjwWm2j75&#10;QI+jL0QIYZeigtL7JpXS5SUZdEPbEAfualuDPsC2kLrFZwg3tRxF0VQarDg0lNhQVlJ+O96Ngmu2&#10;ifanuL/1CfUva+km8bieKNX76n7mIDx1/l/8du+0gtEsrA1nwhG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E6oZwgAAANwAAAAPAAAAAAAAAAAAAAAAAJgCAABkcnMvZG93&#10;bnJldi54bWxQSwUGAAAAAAQABAD1AAAAhwMAAAAA&#10;" path="m,220r2016,l2016,,,,,220xe" fillcolor="#edebe0" stroked="f">
                    <v:path arrowok="t" o:connecttype="custom" o:connectlocs="0,7983;2016,7983;2016,7763;0,7763;0,7983" o:connectangles="0,0,0,0,0"/>
                  </v:shape>
                </v:group>
                <v:group id="Group 252" o:spid="_x0000_s1037" style="position:absolute;left:15890;top:7983;width:2016;height:221" coordorigin="15890,7983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253" o:spid="_x0000_s1038" style="position:absolute;left:15890;top:7983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48BcEA&#10;AADcAAAADwAAAGRycy9kb3ducmV2LnhtbERPy4rCMBTdD/gP4QpuZExGRUvHKI4iDrhSB2Z7aW4f&#10;2NyUJmr9e7MQXB7Oe7HqbC1u1PrKsYavkQJBnDlTcaHh77z7TED4gGywdkwaHuRhtex9LDA17s5H&#10;up1CIWII+xQ1lCE0qZQ+K8miH7mGOHK5ay2GCNtCmhbvMdzWcqzUTFqsODaU2NCmpOxyuloN+War&#10;Duf5cB8SGv7/SD+dT+qp1oN+t/4GEagLb/HL/Ws0TFScH8/EI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OPAXBAAAA3AAAAA8AAAAAAAAAAAAAAAAAmAIAAGRycy9kb3du&#10;cmV2LnhtbFBLBQYAAAAABAAEAPUAAACGAwAAAAA=&#10;" path="m,221r2016,l2016,,,,,221xe" fillcolor="#edebe0" stroked="f">
                    <v:path arrowok="t" o:connecttype="custom" o:connectlocs="0,8204;2016,8204;2016,7983;0,7983;0,820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90864" behindDoc="1" locked="0" layoutInCell="1" allowOverlap="1" wp14:anchorId="04059B4C" wp14:editId="23B99A4A">
                <wp:simplePos x="0" y="0"/>
                <wp:positionH relativeFrom="page">
                  <wp:posOffset>7186295</wp:posOffset>
                </wp:positionH>
                <wp:positionV relativeFrom="page">
                  <wp:posOffset>5403215</wp:posOffset>
                </wp:positionV>
                <wp:extent cx="1667510" cy="701675"/>
                <wp:effectExtent l="4445" t="2540" r="4445" b="635"/>
                <wp:wrapNone/>
                <wp:docPr id="277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7510" cy="701675"/>
                          <a:chOff x="11317" y="8509"/>
                          <a:chExt cx="2626" cy="1105"/>
                        </a:xfrm>
                      </wpg:grpSpPr>
                      <wpg:grpSp>
                        <wpg:cNvPr id="278" name="Group 249"/>
                        <wpg:cNvGrpSpPr>
                          <a:grpSpLocks/>
                        </wpg:cNvGrpSpPr>
                        <wpg:grpSpPr bwMode="auto">
                          <a:xfrm>
                            <a:off x="11317" y="8509"/>
                            <a:ext cx="2626" cy="221"/>
                            <a:chOff x="11317" y="8509"/>
                            <a:chExt cx="2626" cy="221"/>
                          </a:xfrm>
                        </wpg:grpSpPr>
                        <wps:wsp>
                          <wps:cNvPr id="279" name="Freeform 250"/>
                          <wps:cNvSpPr>
                            <a:spLocks/>
                          </wps:cNvSpPr>
                          <wps:spPr bwMode="auto">
                            <a:xfrm>
                              <a:off x="11317" y="8509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8730 8509"/>
                                <a:gd name="T3" fmla="*/ 8730 h 221"/>
                                <a:gd name="T4" fmla="+- 0 13943 11317"/>
                                <a:gd name="T5" fmla="*/ T4 w 2626"/>
                                <a:gd name="T6" fmla="+- 0 8730 8509"/>
                                <a:gd name="T7" fmla="*/ 8730 h 221"/>
                                <a:gd name="T8" fmla="+- 0 13943 11317"/>
                                <a:gd name="T9" fmla="*/ T8 w 2626"/>
                                <a:gd name="T10" fmla="+- 0 8509 8509"/>
                                <a:gd name="T11" fmla="*/ 8509 h 221"/>
                                <a:gd name="T12" fmla="+- 0 11317 11317"/>
                                <a:gd name="T13" fmla="*/ T12 w 2626"/>
                                <a:gd name="T14" fmla="+- 0 8509 8509"/>
                                <a:gd name="T15" fmla="*/ 8509 h 221"/>
                                <a:gd name="T16" fmla="+- 0 11317 11317"/>
                                <a:gd name="T17" fmla="*/ T16 w 2626"/>
                                <a:gd name="T18" fmla="+- 0 8730 8509"/>
                                <a:gd name="T19" fmla="*/ 873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1"/>
                                  </a:moveTo>
                                  <a:lnTo>
                                    <a:pt x="2626" y="221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47"/>
                        <wpg:cNvGrpSpPr>
                          <a:grpSpLocks/>
                        </wpg:cNvGrpSpPr>
                        <wpg:grpSpPr bwMode="auto">
                          <a:xfrm>
                            <a:off x="11317" y="8730"/>
                            <a:ext cx="2626" cy="222"/>
                            <a:chOff x="11317" y="8730"/>
                            <a:chExt cx="2626" cy="222"/>
                          </a:xfrm>
                        </wpg:grpSpPr>
                        <wps:wsp>
                          <wps:cNvPr id="281" name="Freeform 248"/>
                          <wps:cNvSpPr>
                            <a:spLocks/>
                          </wps:cNvSpPr>
                          <wps:spPr bwMode="auto">
                            <a:xfrm>
                              <a:off x="11317" y="8730"/>
                              <a:ext cx="2626" cy="222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8951 8730"/>
                                <a:gd name="T3" fmla="*/ 8951 h 222"/>
                                <a:gd name="T4" fmla="+- 0 13943 11317"/>
                                <a:gd name="T5" fmla="*/ T4 w 2626"/>
                                <a:gd name="T6" fmla="+- 0 8951 8730"/>
                                <a:gd name="T7" fmla="*/ 8951 h 222"/>
                                <a:gd name="T8" fmla="+- 0 13943 11317"/>
                                <a:gd name="T9" fmla="*/ T8 w 2626"/>
                                <a:gd name="T10" fmla="+- 0 8730 8730"/>
                                <a:gd name="T11" fmla="*/ 8730 h 222"/>
                                <a:gd name="T12" fmla="+- 0 11317 11317"/>
                                <a:gd name="T13" fmla="*/ T12 w 2626"/>
                                <a:gd name="T14" fmla="+- 0 8730 8730"/>
                                <a:gd name="T15" fmla="*/ 8730 h 222"/>
                                <a:gd name="T16" fmla="+- 0 11317 11317"/>
                                <a:gd name="T17" fmla="*/ T16 w 2626"/>
                                <a:gd name="T18" fmla="+- 0 8951 8730"/>
                                <a:gd name="T19" fmla="*/ 8951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2">
                                  <a:moveTo>
                                    <a:pt x="0" y="221"/>
                                  </a:moveTo>
                                  <a:lnTo>
                                    <a:pt x="2626" y="221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45"/>
                        <wpg:cNvGrpSpPr>
                          <a:grpSpLocks/>
                        </wpg:cNvGrpSpPr>
                        <wpg:grpSpPr bwMode="auto">
                          <a:xfrm>
                            <a:off x="11317" y="8951"/>
                            <a:ext cx="2626" cy="221"/>
                            <a:chOff x="11317" y="8951"/>
                            <a:chExt cx="2626" cy="221"/>
                          </a:xfrm>
                        </wpg:grpSpPr>
                        <wps:wsp>
                          <wps:cNvPr id="283" name="Freeform 246"/>
                          <wps:cNvSpPr>
                            <a:spLocks/>
                          </wps:cNvSpPr>
                          <wps:spPr bwMode="auto">
                            <a:xfrm>
                              <a:off x="11317" y="8951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9172 8951"/>
                                <a:gd name="T3" fmla="*/ 9172 h 221"/>
                                <a:gd name="T4" fmla="+- 0 13943 11317"/>
                                <a:gd name="T5" fmla="*/ T4 w 2626"/>
                                <a:gd name="T6" fmla="+- 0 9172 8951"/>
                                <a:gd name="T7" fmla="*/ 9172 h 221"/>
                                <a:gd name="T8" fmla="+- 0 13943 11317"/>
                                <a:gd name="T9" fmla="*/ T8 w 2626"/>
                                <a:gd name="T10" fmla="+- 0 8951 8951"/>
                                <a:gd name="T11" fmla="*/ 8951 h 221"/>
                                <a:gd name="T12" fmla="+- 0 11317 11317"/>
                                <a:gd name="T13" fmla="*/ T12 w 2626"/>
                                <a:gd name="T14" fmla="+- 0 8951 8951"/>
                                <a:gd name="T15" fmla="*/ 8951 h 221"/>
                                <a:gd name="T16" fmla="+- 0 11317 11317"/>
                                <a:gd name="T17" fmla="*/ T16 w 2626"/>
                                <a:gd name="T18" fmla="+- 0 9172 8951"/>
                                <a:gd name="T19" fmla="*/ 917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1"/>
                                  </a:moveTo>
                                  <a:lnTo>
                                    <a:pt x="2626" y="221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43"/>
                        <wpg:cNvGrpSpPr>
                          <a:grpSpLocks/>
                        </wpg:cNvGrpSpPr>
                        <wpg:grpSpPr bwMode="auto">
                          <a:xfrm>
                            <a:off x="11317" y="9172"/>
                            <a:ext cx="2626" cy="221"/>
                            <a:chOff x="11317" y="9172"/>
                            <a:chExt cx="2626" cy="221"/>
                          </a:xfrm>
                        </wpg:grpSpPr>
                        <wps:wsp>
                          <wps:cNvPr id="285" name="Freeform 244"/>
                          <wps:cNvSpPr>
                            <a:spLocks/>
                          </wps:cNvSpPr>
                          <wps:spPr bwMode="auto">
                            <a:xfrm>
                              <a:off x="11317" y="9172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9393 9172"/>
                                <a:gd name="T3" fmla="*/ 9393 h 221"/>
                                <a:gd name="T4" fmla="+- 0 13943 11317"/>
                                <a:gd name="T5" fmla="*/ T4 w 2626"/>
                                <a:gd name="T6" fmla="+- 0 9393 9172"/>
                                <a:gd name="T7" fmla="*/ 9393 h 221"/>
                                <a:gd name="T8" fmla="+- 0 13943 11317"/>
                                <a:gd name="T9" fmla="*/ T8 w 2626"/>
                                <a:gd name="T10" fmla="+- 0 9172 9172"/>
                                <a:gd name="T11" fmla="*/ 9172 h 221"/>
                                <a:gd name="T12" fmla="+- 0 11317 11317"/>
                                <a:gd name="T13" fmla="*/ T12 w 2626"/>
                                <a:gd name="T14" fmla="+- 0 9172 9172"/>
                                <a:gd name="T15" fmla="*/ 9172 h 221"/>
                                <a:gd name="T16" fmla="+- 0 11317 11317"/>
                                <a:gd name="T17" fmla="*/ T16 w 2626"/>
                                <a:gd name="T18" fmla="+- 0 9393 9172"/>
                                <a:gd name="T19" fmla="*/ 939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1"/>
                                  </a:moveTo>
                                  <a:lnTo>
                                    <a:pt x="2626" y="221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241"/>
                        <wpg:cNvGrpSpPr>
                          <a:grpSpLocks/>
                        </wpg:cNvGrpSpPr>
                        <wpg:grpSpPr bwMode="auto">
                          <a:xfrm>
                            <a:off x="11317" y="9393"/>
                            <a:ext cx="2626" cy="221"/>
                            <a:chOff x="11317" y="9393"/>
                            <a:chExt cx="2626" cy="221"/>
                          </a:xfrm>
                        </wpg:grpSpPr>
                        <wps:wsp>
                          <wps:cNvPr id="287" name="Freeform 242"/>
                          <wps:cNvSpPr>
                            <a:spLocks/>
                          </wps:cNvSpPr>
                          <wps:spPr bwMode="auto">
                            <a:xfrm>
                              <a:off x="11317" y="9393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9613 9393"/>
                                <a:gd name="T3" fmla="*/ 9613 h 221"/>
                                <a:gd name="T4" fmla="+- 0 13943 11317"/>
                                <a:gd name="T5" fmla="*/ T4 w 2626"/>
                                <a:gd name="T6" fmla="+- 0 9613 9393"/>
                                <a:gd name="T7" fmla="*/ 9613 h 221"/>
                                <a:gd name="T8" fmla="+- 0 13943 11317"/>
                                <a:gd name="T9" fmla="*/ T8 w 2626"/>
                                <a:gd name="T10" fmla="+- 0 9393 9393"/>
                                <a:gd name="T11" fmla="*/ 9393 h 221"/>
                                <a:gd name="T12" fmla="+- 0 11317 11317"/>
                                <a:gd name="T13" fmla="*/ T12 w 2626"/>
                                <a:gd name="T14" fmla="+- 0 9393 9393"/>
                                <a:gd name="T15" fmla="*/ 9393 h 221"/>
                                <a:gd name="T16" fmla="+- 0 11317 11317"/>
                                <a:gd name="T17" fmla="*/ T16 w 2626"/>
                                <a:gd name="T18" fmla="+- 0 9613 9393"/>
                                <a:gd name="T19" fmla="*/ 961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0"/>
                                  </a:moveTo>
                                  <a:lnTo>
                                    <a:pt x="2626" y="220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70E5AF" id="Group 240" o:spid="_x0000_s1026" style="position:absolute;margin-left:565.85pt;margin-top:425.45pt;width:131.3pt;height:55.25pt;z-index:-225616;mso-position-horizontal-relative:page;mso-position-vertical-relative:page" coordorigin="11317,8509" coordsize="2626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">
                <v:group id="Group 249" o:spid="_x0000_s1027" style="position:absolute;left:11317;top:8509;width:2626;height:221" coordorigin="11317,8509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250" o:spid="_x0000_s1028" style="position:absolute;left:11317;top:8509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C8R8cA&#10;AADcAAAADwAAAGRycy9kb3ducmV2LnhtbESPzWvCQBTE74L/w/KEXqRuGtDW1FWkH9iDUPy49PbI&#10;PpNo9m3IbmLy33cFweMwM79hFqvOlKKl2hWWFbxMIhDEqdUFZwqOh+/nNxDOI2ssLZOCnhyslsPB&#10;AhNtr7yjdu8zESDsElSQe18lUro0J4NuYivi4J1sbdAHWWdS13gNcFPKOIpm0mDBYSHHij5ySi/7&#10;xijItv3f+riJp83u9NlzM/49t1+tUk+jbv0OwlPnH+F7+0criF/ncDsTjoB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gvEfHAAAA3AAAAA8AAAAAAAAAAAAAAAAAmAIAAGRy&#10;cy9kb3ducmV2LnhtbFBLBQYAAAAABAAEAPUAAACMAwAAAAA=&#10;" path="m,221r2626,l2626,,,,,221xe" fillcolor="red" stroked="f">
                    <v:path arrowok="t" o:connecttype="custom" o:connectlocs="0,8730;2626,8730;2626,8509;0,8509;0,8730" o:connectangles="0,0,0,0,0"/>
                  </v:shape>
                </v:group>
                <v:group id="Group 247" o:spid="_x0000_s1029" style="position:absolute;left:11317;top:8730;width:2626;height:222" coordorigin="11317,8730" coordsize="2626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248" o:spid="_x0000_s1030" style="position:absolute;left:11317;top:8730;width:2626;height:222;visibility:visible;mso-wrap-style:square;v-text-anchor:top" coordsize="2626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xpMYA&#10;AADcAAAADwAAAGRycy9kb3ducmV2LnhtbESPQWvCQBSE74L/YXmCN90o2GrqJmhLi9B6SOyhx0f2&#10;maRm34bsNsZ/7xYKPQ4z8w2zTQfTiJ46V1tWsJhHIIgLq2suFXyeXmdrEM4ja2wsk4IbOUiT8WiL&#10;sbZXzqjPfSkChF2MCirv21hKV1Rk0M1tSxy8s+0M+iC7UuoOrwFuGrmMogdpsOawUGFLzxUVl/zH&#10;KPh+PL3Ly/5j8/JmsmP7VfS3lT4rNZ0MuycQngb/H/5rH7SC5XoBv2fCEZDJ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nxpMYAAADcAAAADwAAAAAAAAAAAAAAAACYAgAAZHJz&#10;L2Rvd25yZXYueG1sUEsFBgAAAAAEAAQA9QAAAIsDAAAAAA==&#10;" path="m,221r2626,l2626,,,,,221xe" fillcolor="red" stroked="f">
                    <v:path arrowok="t" o:connecttype="custom" o:connectlocs="0,8951;2626,8951;2626,8730;0,8730;0,8951" o:connectangles="0,0,0,0,0"/>
                  </v:shape>
                </v:group>
                <v:group id="Group 245" o:spid="_x0000_s1031" style="position:absolute;left:11317;top:8951;width:2626;height:221" coordorigin="11317,8951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46" o:spid="_x0000_s1032" style="position:absolute;left:11317;top:8951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37iscA&#10;AADcAAAADwAAAGRycy9kb3ducmV2LnhtbESPzWrDMBCE74G8g9hCL6GW69IQHCshpC3toRDyc+lt&#10;sTa2U2tlLNmx374qBHIcZuYbJlsPphY9ta6yrOA5ikEQ51ZXXCg4HT+eFiCcR9ZYWyYFIzlYr6aT&#10;DFNtr7yn/uALESDsUlRQet+kUrq8JIMusg1x8M62NeiDbAupW7wGuKllEsdzabDisFBiQ9uS8t9D&#10;ZxQU3+PP5vSZvHb789vI3Wx36d97pR4fhs0ShKfB38O39pdWkCxe4P9MO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d+4rHAAAA3AAAAA8AAAAAAAAAAAAAAAAAmAIAAGRy&#10;cy9kb3ducmV2LnhtbFBLBQYAAAAABAAEAPUAAACMAwAAAAA=&#10;" path="m,221r2626,l2626,,,,,221xe" fillcolor="red" stroked="f">
                    <v:path arrowok="t" o:connecttype="custom" o:connectlocs="0,9172;2626,9172;2626,8951;0,8951;0,9172" o:connectangles="0,0,0,0,0"/>
                  </v:shape>
                </v:group>
                <v:group id="Group 243" o:spid="_x0000_s1033" style="position:absolute;left:11317;top:9172;width:2626;height:221" coordorigin="11317,9172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244" o:spid="_x0000_s1034" style="position:absolute;left:11317;top:9172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jGZcYA&#10;AADcAAAADwAAAGRycy9kb3ducmV2LnhtbESPT2vCQBTE7wW/w/IEL0U3DVgkuopoRQ+F4p+Lt0f2&#10;mUSzb0N2E5Nv3y0UPA4z8xtmsepMKVqqXWFZwcckAkGcWl1wpuBy3o1nIJxH1lhaJgU9OVgtB28L&#10;TLR98pHak89EgLBLUEHufZVI6dKcDLqJrYiDd7O1QR9knUld4zPATSnjKPqUBgsOCzlWtMkpfZwa&#10;oyD77q/ryz6eNsfbtufm/efefrVKjYbdeg7CU+df4f/2QSuIZ1P4Ox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jGZcYAAADcAAAADwAAAAAAAAAAAAAAAACYAgAAZHJz&#10;L2Rvd25yZXYueG1sUEsFBgAAAAAEAAQA9QAAAIsDAAAAAA==&#10;" path="m,221r2626,l2626,,,,,221xe" fillcolor="red" stroked="f">
                    <v:path arrowok="t" o:connecttype="custom" o:connectlocs="0,9393;2626,9393;2626,9172;0,9172;0,9393" o:connectangles="0,0,0,0,0"/>
                  </v:shape>
                </v:group>
                <v:group id="Group 241" o:spid="_x0000_s1035" style="position:absolute;left:11317;top:9393;width:2626;height:221" coordorigin="11317,9393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242" o:spid="_x0000_s1036" style="position:absolute;left:11317;top:9393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b9iccA&#10;AADcAAAADwAAAGRycy9kb3ducmV2LnhtbESPzWrDMBCE74G8g9hCL6GWa2gTHCshpC3toRDyc+lt&#10;sTa2U2tlLNmx374qBHIcZuYbJlsPphY9ta6yrOA5ikEQ51ZXXCg4HT+eFiCcR9ZYWyYFIzlYr6aT&#10;DFNtr7yn/uALESDsUlRQet+kUrq8JIMusg1x8M62NeiDbAupW7wGuKllEsev0mDFYaHEhrYl5b+H&#10;zigovsefzekzeen257eRu9nu0r/3Sj0+DJslCE+Dv4dv7S+tIFnM4f9MO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m/YnHAAAA3AAAAA8AAAAAAAAAAAAAAAAAmAIAAGRy&#10;cy9kb3ducmV2LnhtbFBLBQYAAAAABAAEAPUAAACMAwAAAAA=&#10;" path="m,220r2626,l2626,,,,,220xe" fillcolor="red" stroked="f">
                    <v:path arrowok="t" o:connecttype="custom" o:connectlocs="0,9613;2626,9613;2626,9393;0,9393;0,961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90888" behindDoc="1" locked="0" layoutInCell="1" allowOverlap="1" wp14:anchorId="04059B4D" wp14:editId="43205CD2">
                <wp:simplePos x="0" y="0"/>
                <wp:positionH relativeFrom="page">
                  <wp:posOffset>7186295</wp:posOffset>
                </wp:positionH>
                <wp:positionV relativeFrom="page">
                  <wp:posOffset>6299835</wp:posOffset>
                </wp:positionV>
                <wp:extent cx="1667510" cy="840105"/>
                <wp:effectExtent l="4445" t="3810" r="4445" b="3810"/>
                <wp:wrapNone/>
                <wp:docPr id="264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7510" cy="840105"/>
                          <a:chOff x="11317" y="9921"/>
                          <a:chExt cx="2626" cy="1323"/>
                        </a:xfrm>
                      </wpg:grpSpPr>
                      <wpg:grpSp>
                        <wpg:cNvPr id="265" name="Group 238"/>
                        <wpg:cNvGrpSpPr>
                          <a:grpSpLocks/>
                        </wpg:cNvGrpSpPr>
                        <wpg:grpSpPr bwMode="auto">
                          <a:xfrm>
                            <a:off x="11317" y="9921"/>
                            <a:ext cx="2626" cy="221"/>
                            <a:chOff x="11317" y="9921"/>
                            <a:chExt cx="2626" cy="221"/>
                          </a:xfrm>
                        </wpg:grpSpPr>
                        <wps:wsp>
                          <wps:cNvPr id="266" name="Freeform 239"/>
                          <wps:cNvSpPr>
                            <a:spLocks/>
                          </wps:cNvSpPr>
                          <wps:spPr bwMode="auto">
                            <a:xfrm>
                              <a:off x="11317" y="9921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10141 9921"/>
                                <a:gd name="T3" fmla="*/ 10141 h 221"/>
                                <a:gd name="T4" fmla="+- 0 13943 11317"/>
                                <a:gd name="T5" fmla="*/ T4 w 2626"/>
                                <a:gd name="T6" fmla="+- 0 10141 9921"/>
                                <a:gd name="T7" fmla="*/ 10141 h 221"/>
                                <a:gd name="T8" fmla="+- 0 13943 11317"/>
                                <a:gd name="T9" fmla="*/ T8 w 2626"/>
                                <a:gd name="T10" fmla="+- 0 9921 9921"/>
                                <a:gd name="T11" fmla="*/ 9921 h 221"/>
                                <a:gd name="T12" fmla="+- 0 11317 11317"/>
                                <a:gd name="T13" fmla="*/ T12 w 2626"/>
                                <a:gd name="T14" fmla="+- 0 9921 9921"/>
                                <a:gd name="T15" fmla="*/ 9921 h 221"/>
                                <a:gd name="T16" fmla="+- 0 11317 11317"/>
                                <a:gd name="T17" fmla="*/ T16 w 2626"/>
                                <a:gd name="T18" fmla="+- 0 10141 9921"/>
                                <a:gd name="T19" fmla="*/ 1014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0"/>
                                  </a:moveTo>
                                  <a:lnTo>
                                    <a:pt x="2626" y="220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36"/>
                        <wpg:cNvGrpSpPr>
                          <a:grpSpLocks/>
                        </wpg:cNvGrpSpPr>
                        <wpg:grpSpPr bwMode="auto">
                          <a:xfrm>
                            <a:off x="11317" y="10141"/>
                            <a:ext cx="2626" cy="221"/>
                            <a:chOff x="11317" y="10141"/>
                            <a:chExt cx="2626" cy="221"/>
                          </a:xfrm>
                        </wpg:grpSpPr>
                        <wps:wsp>
                          <wps:cNvPr id="268" name="Freeform 237"/>
                          <wps:cNvSpPr>
                            <a:spLocks/>
                          </wps:cNvSpPr>
                          <wps:spPr bwMode="auto">
                            <a:xfrm>
                              <a:off x="11317" y="10141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10362 10141"/>
                                <a:gd name="T3" fmla="*/ 10362 h 221"/>
                                <a:gd name="T4" fmla="+- 0 13943 11317"/>
                                <a:gd name="T5" fmla="*/ T4 w 2626"/>
                                <a:gd name="T6" fmla="+- 0 10362 10141"/>
                                <a:gd name="T7" fmla="*/ 10362 h 221"/>
                                <a:gd name="T8" fmla="+- 0 13943 11317"/>
                                <a:gd name="T9" fmla="*/ T8 w 2626"/>
                                <a:gd name="T10" fmla="+- 0 10141 10141"/>
                                <a:gd name="T11" fmla="*/ 10141 h 221"/>
                                <a:gd name="T12" fmla="+- 0 11317 11317"/>
                                <a:gd name="T13" fmla="*/ T12 w 2626"/>
                                <a:gd name="T14" fmla="+- 0 10141 10141"/>
                                <a:gd name="T15" fmla="*/ 10141 h 221"/>
                                <a:gd name="T16" fmla="+- 0 11317 11317"/>
                                <a:gd name="T17" fmla="*/ T16 w 2626"/>
                                <a:gd name="T18" fmla="+- 0 10362 10141"/>
                                <a:gd name="T19" fmla="*/ 1036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1"/>
                                  </a:moveTo>
                                  <a:lnTo>
                                    <a:pt x="2626" y="221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34"/>
                        <wpg:cNvGrpSpPr>
                          <a:grpSpLocks/>
                        </wpg:cNvGrpSpPr>
                        <wpg:grpSpPr bwMode="auto">
                          <a:xfrm>
                            <a:off x="11317" y="10362"/>
                            <a:ext cx="2626" cy="221"/>
                            <a:chOff x="11317" y="10362"/>
                            <a:chExt cx="2626" cy="221"/>
                          </a:xfrm>
                        </wpg:grpSpPr>
                        <wps:wsp>
                          <wps:cNvPr id="270" name="Freeform 235"/>
                          <wps:cNvSpPr>
                            <a:spLocks/>
                          </wps:cNvSpPr>
                          <wps:spPr bwMode="auto">
                            <a:xfrm>
                              <a:off x="11317" y="10362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10583 10362"/>
                                <a:gd name="T3" fmla="*/ 10583 h 221"/>
                                <a:gd name="T4" fmla="+- 0 13943 11317"/>
                                <a:gd name="T5" fmla="*/ T4 w 2626"/>
                                <a:gd name="T6" fmla="+- 0 10583 10362"/>
                                <a:gd name="T7" fmla="*/ 10583 h 221"/>
                                <a:gd name="T8" fmla="+- 0 13943 11317"/>
                                <a:gd name="T9" fmla="*/ T8 w 2626"/>
                                <a:gd name="T10" fmla="+- 0 10362 10362"/>
                                <a:gd name="T11" fmla="*/ 10362 h 221"/>
                                <a:gd name="T12" fmla="+- 0 11317 11317"/>
                                <a:gd name="T13" fmla="*/ T12 w 2626"/>
                                <a:gd name="T14" fmla="+- 0 10362 10362"/>
                                <a:gd name="T15" fmla="*/ 10362 h 221"/>
                                <a:gd name="T16" fmla="+- 0 11317 11317"/>
                                <a:gd name="T17" fmla="*/ T16 w 2626"/>
                                <a:gd name="T18" fmla="+- 0 10583 10362"/>
                                <a:gd name="T19" fmla="*/ 1058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1"/>
                                  </a:moveTo>
                                  <a:lnTo>
                                    <a:pt x="2626" y="221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32"/>
                        <wpg:cNvGrpSpPr>
                          <a:grpSpLocks/>
                        </wpg:cNvGrpSpPr>
                        <wpg:grpSpPr bwMode="auto">
                          <a:xfrm>
                            <a:off x="11317" y="10583"/>
                            <a:ext cx="2626" cy="221"/>
                            <a:chOff x="11317" y="10583"/>
                            <a:chExt cx="2626" cy="221"/>
                          </a:xfrm>
                        </wpg:grpSpPr>
                        <wps:wsp>
                          <wps:cNvPr id="272" name="Freeform 233"/>
                          <wps:cNvSpPr>
                            <a:spLocks/>
                          </wps:cNvSpPr>
                          <wps:spPr bwMode="auto">
                            <a:xfrm>
                              <a:off x="11317" y="10583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10804 10583"/>
                                <a:gd name="T3" fmla="*/ 10804 h 221"/>
                                <a:gd name="T4" fmla="+- 0 13943 11317"/>
                                <a:gd name="T5" fmla="*/ T4 w 2626"/>
                                <a:gd name="T6" fmla="+- 0 10804 10583"/>
                                <a:gd name="T7" fmla="*/ 10804 h 221"/>
                                <a:gd name="T8" fmla="+- 0 13943 11317"/>
                                <a:gd name="T9" fmla="*/ T8 w 2626"/>
                                <a:gd name="T10" fmla="+- 0 10583 10583"/>
                                <a:gd name="T11" fmla="*/ 10583 h 221"/>
                                <a:gd name="T12" fmla="+- 0 11317 11317"/>
                                <a:gd name="T13" fmla="*/ T12 w 2626"/>
                                <a:gd name="T14" fmla="+- 0 10583 10583"/>
                                <a:gd name="T15" fmla="*/ 10583 h 221"/>
                                <a:gd name="T16" fmla="+- 0 11317 11317"/>
                                <a:gd name="T17" fmla="*/ T16 w 2626"/>
                                <a:gd name="T18" fmla="+- 0 10804 10583"/>
                                <a:gd name="T19" fmla="*/ 1080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1"/>
                                  </a:moveTo>
                                  <a:lnTo>
                                    <a:pt x="2626" y="221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30"/>
                        <wpg:cNvGrpSpPr>
                          <a:grpSpLocks/>
                        </wpg:cNvGrpSpPr>
                        <wpg:grpSpPr bwMode="auto">
                          <a:xfrm>
                            <a:off x="11317" y="10804"/>
                            <a:ext cx="2626" cy="219"/>
                            <a:chOff x="11317" y="10804"/>
                            <a:chExt cx="2626" cy="219"/>
                          </a:xfrm>
                        </wpg:grpSpPr>
                        <wps:wsp>
                          <wps:cNvPr id="274" name="Freeform 231"/>
                          <wps:cNvSpPr>
                            <a:spLocks/>
                          </wps:cNvSpPr>
                          <wps:spPr bwMode="auto">
                            <a:xfrm>
                              <a:off x="11317" y="10804"/>
                              <a:ext cx="2626" cy="219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11022 10804"/>
                                <a:gd name="T3" fmla="*/ 11022 h 219"/>
                                <a:gd name="T4" fmla="+- 0 13943 11317"/>
                                <a:gd name="T5" fmla="*/ T4 w 2626"/>
                                <a:gd name="T6" fmla="+- 0 11022 10804"/>
                                <a:gd name="T7" fmla="*/ 11022 h 219"/>
                                <a:gd name="T8" fmla="+- 0 13943 11317"/>
                                <a:gd name="T9" fmla="*/ T8 w 2626"/>
                                <a:gd name="T10" fmla="+- 0 10804 10804"/>
                                <a:gd name="T11" fmla="*/ 10804 h 219"/>
                                <a:gd name="T12" fmla="+- 0 11317 11317"/>
                                <a:gd name="T13" fmla="*/ T12 w 2626"/>
                                <a:gd name="T14" fmla="+- 0 10804 10804"/>
                                <a:gd name="T15" fmla="*/ 10804 h 219"/>
                                <a:gd name="T16" fmla="+- 0 11317 11317"/>
                                <a:gd name="T17" fmla="*/ T16 w 2626"/>
                                <a:gd name="T18" fmla="+- 0 11022 10804"/>
                                <a:gd name="T19" fmla="*/ 11022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19">
                                  <a:moveTo>
                                    <a:pt x="0" y="218"/>
                                  </a:moveTo>
                                  <a:lnTo>
                                    <a:pt x="2626" y="218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28"/>
                        <wpg:cNvGrpSpPr>
                          <a:grpSpLocks/>
                        </wpg:cNvGrpSpPr>
                        <wpg:grpSpPr bwMode="auto">
                          <a:xfrm>
                            <a:off x="11317" y="11022"/>
                            <a:ext cx="2626" cy="221"/>
                            <a:chOff x="11317" y="11022"/>
                            <a:chExt cx="2626" cy="221"/>
                          </a:xfrm>
                        </wpg:grpSpPr>
                        <wps:wsp>
                          <wps:cNvPr id="276" name="Freeform 229"/>
                          <wps:cNvSpPr>
                            <a:spLocks/>
                          </wps:cNvSpPr>
                          <wps:spPr bwMode="auto">
                            <a:xfrm>
                              <a:off x="11317" y="11022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11243 11022"/>
                                <a:gd name="T3" fmla="*/ 11243 h 221"/>
                                <a:gd name="T4" fmla="+- 0 13943 11317"/>
                                <a:gd name="T5" fmla="*/ T4 w 2626"/>
                                <a:gd name="T6" fmla="+- 0 11243 11022"/>
                                <a:gd name="T7" fmla="*/ 11243 h 221"/>
                                <a:gd name="T8" fmla="+- 0 13943 11317"/>
                                <a:gd name="T9" fmla="*/ T8 w 2626"/>
                                <a:gd name="T10" fmla="+- 0 11022 11022"/>
                                <a:gd name="T11" fmla="*/ 11022 h 221"/>
                                <a:gd name="T12" fmla="+- 0 11317 11317"/>
                                <a:gd name="T13" fmla="*/ T12 w 2626"/>
                                <a:gd name="T14" fmla="+- 0 11022 11022"/>
                                <a:gd name="T15" fmla="*/ 11022 h 221"/>
                                <a:gd name="T16" fmla="+- 0 11317 11317"/>
                                <a:gd name="T17" fmla="*/ T16 w 2626"/>
                                <a:gd name="T18" fmla="+- 0 11243 11022"/>
                                <a:gd name="T19" fmla="*/ 1124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1"/>
                                  </a:moveTo>
                                  <a:lnTo>
                                    <a:pt x="2626" y="221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2AD5BE" id="Group 227" o:spid="_x0000_s1026" style="position:absolute;margin-left:565.85pt;margin-top:496.05pt;width:131.3pt;height:66.15pt;z-index:-225592;mso-position-horizontal-relative:page;mso-position-vertical-relative:page" coordorigin="11317,9921" coordsize="2626,1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">
                <v:group id="Group 238" o:spid="_x0000_s1027" style="position:absolute;left:11317;top:9921;width:2626;height:221" coordorigin="11317,9921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39" o:spid="_x0000_s1028" style="position:absolute;left:11317;top:9921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a+6MYA&#10;AADcAAAADwAAAGRycy9kb3ducmV2LnhtbESPQWvCQBSE74L/YXlCL1I3BhpKdBVRS3sQROvF2yP7&#10;TNJm34bsJib/visIPQ4z8w2zXPemEh01rrSsYD6LQBBnVpecK7h8f7y+g3AeWWNlmRQM5GC9Go+W&#10;mGp75xN1Z5+LAGGXooLC+zqV0mUFGXQzWxMH72Ybgz7IJpe6wXuAm0rGUZRIgyWHhQJr2haU/Z5b&#10;oyA/DNfN5TN+a0+33cDt9PjT7TulXib9ZgHCU+//w8/2l1YQJwk8zo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a+6MYAAADcAAAADwAAAAAAAAAAAAAAAACYAgAAZHJz&#10;L2Rvd25yZXYueG1sUEsFBgAAAAAEAAQA9QAAAIsDAAAAAA==&#10;" path="m,220r2626,l2626,,,,,220xe" fillcolor="red" stroked="f">
                    <v:path arrowok="t" o:connecttype="custom" o:connectlocs="0,10141;2626,10141;2626,9921;0,9921;0,10141" o:connectangles="0,0,0,0,0"/>
                  </v:shape>
                </v:group>
                <v:group id="Group 236" o:spid="_x0000_s1029" style="position:absolute;left:11317;top:10141;width:2626;height:221" coordorigin="11317,10141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37" o:spid="_x0000_s1030" style="position:absolute;left:11317;top:10141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WPAcQA&#10;AADcAAAADwAAAGRycy9kb3ducmV2LnhtbERPz2vCMBS+D/wfwhO8DE1XmEhnFNHJdhiMVi+7PZpn&#10;2q15KU1a2/9+OQx2/Ph+b/ejbcRAna8dK3haJSCIS6drNgqul/NyA8IHZI2NY1IwkYf9bvawxUy7&#10;O+c0FMGIGMI+QwVVCG0mpS8rsuhXriWO3M11FkOEnZG6w3sMt41Mk2QtLdYcGyps6VhR+VP0VoH5&#10;mL4O17f0uc9vp4n7x8/v4XVQajEfDy8gAo3hX/znftcK0nVcG8/EI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1jwHEAAAA3AAAAA8AAAAAAAAAAAAAAAAAmAIAAGRycy9k&#10;b3ducmV2LnhtbFBLBQYAAAAABAAEAPUAAACJAwAAAAA=&#10;" path="m,221r2626,l2626,,,,,221xe" fillcolor="red" stroked="f">
                    <v:path arrowok="t" o:connecttype="custom" o:connectlocs="0,10362;2626,10362;2626,10141;0,10141;0,10362" o:connectangles="0,0,0,0,0"/>
                  </v:shape>
                </v:group>
                <v:group id="Group 234" o:spid="_x0000_s1031" style="position:absolute;left:11317;top:10362;width:2626;height:221" coordorigin="11317,10362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35" o:spid="_x0000_s1032" style="position:absolute;left:11317;top:10362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oV2sMA&#10;AADcAAAADwAAAGRycy9kb3ducmV2LnhtbERPTWvCQBC9F/oflil4kbppQFuiq0hV9CCI1ou3ITsm&#10;0exsyG5i8u/dg9Dj433PFp0pRUu1Kywr+BpFIIhTqwvOFJz/Np8/IJxH1lhaJgU9OVjM399mmGj7&#10;4CO1J5+JEMIuQQW591UipUtzMuhGtiIO3NXWBn2AdSZ1jY8QbkoZR9FEGiw4NORY0W9O6f3UGAXZ&#10;vr8sz9t43Byvq56b4eHWrlulBh/dcgrCU+f/xS/3TiuIv8P8cCYc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oV2sMAAADcAAAADwAAAAAAAAAAAAAAAACYAgAAZHJzL2Rv&#10;d25yZXYueG1sUEsFBgAAAAAEAAQA9QAAAIgDAAAAAA==&#10;" path="m,221r2626,l2626,,,,,221xe" fillcolor="red" stroked="f">
                    <v:path arrowok="t" o:connecttype="custom" o:connectlocs="0,10583;2626,10583;2626,10362;0,10362;0,10583" o:connectangles="0,0,0,0,0"/>
                  </v:shape>
                </v:group>
                <v:group id="Group 232" o:spid="_x0000_s1033" style="position:absolute;left:11317;top:10583;width:2626;height:221" coordorigin="11317,10583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233" o:spid="_x0000_s1034" style="position:absolute;left:11317;top:10583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QuNsYA&#10;AADcAAAADwAAAGRycy9kb3ducmV2LnhtbESPQWvCQBSE70L/w/IKvUjdGFBL6ipSK3oQROult0f2&#10;maTNvg3ZTUz+vSsIHoeZ+YaZLztTipZqV1hWMB5FIIhTqwvOFJx/Nu8fIJxH1lhaJgU9OVguXgZz&#10;TLS98pHak89EgLBLUEHufZVI6dKcDLqRrYiDd7G1QR9knUld4zXATSnjKJpKgwWHhRwr+sop/T81&#10;RkG2739X5208aY6Xdc/N8PDXfrdKvb12q08Qnjr/DD/aO60gnsVwP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QuNsYAAADcAAAADwAAAAAAAAAAAAAAAACYAgAAZHJz&#10;L2Rvd25yZXYueG1sUEsFBgAAAAAEAAQA9QAAAIsDAAAAAA==&#10;" path="m,221r2626,l2626,,,,,221xe" fillcolor="red" stroked="f">
                    <v:path arrowok="t" o:connecttype="custom" o:connectlocs="0,10804;2626,10804;2626,10583;0,10583;0,10804" o:connectangles="0,0,0,0,0"/>
                  </v:shape>
                </v:group>
                <v:group id="Group 230" o:spid="_x0000_s1035" style="position:absolute;left:11317;top:10804;width:2626;height:219" coordorigin="11317,10804" coordsize="2626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231" o:spid="_x0000_s1036" style="position:absolute;left:11317;top:10804;width:2626;height:219;visibility:visible;mso-wrap-style:square;v-text-anchor:top" coordsize="2626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5xYsMA&#10;AADcAAAADwAAAGRycy9kb3ducmV2LnhtbESPT4vCMBTE7wv7HcJb8Lamiu6fahQRBGVPrYvnR/Js&#10;i81LTaLWb2+EhT0OM/MbZr7sbSuu5EPjWMFomIEg1s40XCn43W/ev0CEiGywdUwK7hRguXh9mWNu&#10;3I0LupaxEgnCIUcFdYxdLmXQNVkMQ9cRJ+/ovMWYpK+k8XhLcNvKcZZ9SIsNp4UaO1rXpE/lxSr4&#10;OXR674vN1pW62MXD91n66VmpwVu/moGI1Mf/8F97axSMPyfwPJOO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5xYsMAAADcAAAADwAAAAAAAAAAAAAAAACYAgAAZHJzL2Rv&#10;d25yZXYueG1sUEsFBgAAAAAEAAQA9QAAAIgDAAAAAA==&#10;" path="m,218r2626,l2626,,,,,218xe" fillcolor="red" stroked="f">
                    <v:path arrowok="t" o:connecttype="custom" o:connectlocs="0,11022;2626,11022;2626,10804;0,10804;0,11022" o:connectangles="0,0,0,0,0"/>
                  </v:shape>
                </v:group>
                <v:group id="Group 228" o:spid="_x0000_s1037" style="position:absolute;left:11317;top:11022;width:2626;height:221" coordorigin="11317,11022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229" o:spid="_x0000_s1038" style="position:absolute;left:11317;top:11022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8oNcYA&#10;AADcAAAADwAAAGRycy9kb3ducmV2LnhtbESPQWvCQBSE7wX/w/KEXkrdGNCW6CqiFj0IovXi7ZF9&#10;Jmmzb0N2E5N/7wqFHoeZ+YaZLztTipZqV1hWMB5FIIhTqwvOFFy+v94/QTiPrLG0TAp6crBcDF7m&#10;mGh75xO1Z5+JAGGXoILc+yqR0qU5GXQjWxEH72Zrgz7IOpO6xnuAm1LGUTSVBgsOCzlWtM4p/T03&#10;RkF26K+ryy6eNKfbpufm7fjTblulXofdagbCU+f/w3/tvVYQf0zheSY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8oNcYAAADcAAAADwAAAAAAAAAAAAAAAACYAgAAZHJz&#10;L2Rvd25yZXYueG1sUEsFBgAAAAAEAAQA9QAAAIsDAAAAAA==&#10;" path="m,221r2626,l2626,,,,,221xe" fillcolor="red" stroked="f">
                    <v:path arrowok="t" o:connecttype="custom" o:connectlocs="0,11243;2626,11243;2626,11022;0,11022;0,1124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90912" behindDoc="1" locked="0" layoutInCell="1" allowOverlap="1" wp14:anchorId="04059B4E" wp14:editId="7AC110DE">
                <wp:simplePos x="0" y="0"/>
                <wp:positionH relativeFrom="page">
                  <wp:posOffset>10090150</wp:posOffset>
                </wp:positionH>
                <wp:positionV relativeFrom="page">
                  <wp:posOffset>6299835</wp:posOffset>
                </wp:positionV>
                <wp:extent cx="1280160" cy="840105"/>
                <wp:effectExtent l="3175" t="3810" r="2540" b="3810"/>
                <wp:wrapNone/>
                <wp:docPr id="251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160" cy="840105"/>
                          <a:chOff x="15890" y="9921"/>
                          <a:chExt cx="2016" cy="1323"/>
                        </a:xfrm>
                      </wpg:grpSpPr>
                      <wpg:grpSp>
                        <wpg:cNvPr id="252" name="Group 225"/>
                        <wpg:cNvGrpSpPr>
                          <a:grpSpLocks/>
                        </wpg:cNvGrpSpPr>
                        <wpg:grpSpPr bwMode="auto">
                          <a:xfrm>
                            <a:off x="15890" y="9921"/>
                            <a:ext cx="2016" cy="221"/>
                            <a:chOff x="15890" y="9921"/>
                            <a:chExt cx="2016" cy="221"/>
                          </a:xfrm>
                        </wpg:grpSpPr>
                        <wps:wsp>
                          <wps:cNvPr id="253" name="Freeform 226"/>
                          <wps:cNvSpPr>
                            <a:spLocks/>
                          </wps:cNvSpPr>
                          <wps:spPr bwMode="auto">
                            <a:xfrm>
                              <a:off x="15890" y="9921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10141 9921"/>
                                <a:gd name="T3" fmla="*/ 10141 h 221"/>
                                <a:gd name="T4" fmla="+- 0 17906 15890"/>
                                <a:gd name="T5" fmla="*/ T4 w 2016"/>
                                <a:gd name="T6" fmla="+- 0 10141 9921"/>
                                <a:gd name="T7" fmla="*/ 10141 h 221"/>
                                <a:gd name="T8" fmla="+- 0 17906 15890"/>
                                <a:gd name="T9" fmla="*/ T8 w 2016"/>
                                <a:gd name="T10" fmla="+- 0 9921 9921"/>
                                <a:gd name="T11" fmla="*/ 9921 h 221"/>
                                <a:gd name="T12" fmla="+- 0 15890 15890"/>
                                <a:gd name="T13" fmla="*/ T12 w 2016"/>
                                <a:gd name="T14" fmla="+- 0 9921 9921"/>
                                <a:gd name="T15" fmla="*/ 9921 h 221"/>
                                <a:gd name="T16" fmla="+- 0 15890 15890"/>
                                <a:gd name="T17" fmla="*/ T16 w 2016"/>
                                <a:gd name="T18" fmla="+- 0 10141 9921"/>
                                <a:gd name="T19" fmla="*/ 1014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0"/>
                                  </a:moveTo>
                                  <a:lnTo>
                                    <a:pt x="2016" y="220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23"/>
                        <wpg:cNvGrpSpPr>
                          <a:grpSpLocks/>
                        </wpg:cNvGrpSpPr>
                        <wpg:grpSpPr bwMode="auto">
                          <a:xfrm>
                            <a:off x="15890" y="10141"/>
                            <a:ext cx="2016" cy="221"/>
                            <a:chOff x="15890" y="10141"/>
                            <a:chExt cx="2016" cy="221"/>
                          </a:xfrm>
                        </wpg:grpSpPr>
                        <wps:wsp>
                          <wps:cNvPr id="255" name="Freeform 224"/>
                          <wps:cNvSpPr>
                            <a:spLocks/>
                          </wps:cNvSpPr>
                          <wps:spPr bwMode="auto">
                            <a:xfrm>
                              <a:off x="15890" y="10141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10362 10141"/>
                                <a:gd name="T3" fmla="*/ 10362 h 221"/>
                                <a:gd name="T4" fmla="+- 0 17906 15890"/>
                                <a:gd name="T5" fmla="*/ T4 w 2016"/>
                                <a:gd name="T6" fmla="+- 0 10362 10141"/>
                                <a:gd name="T7" fmla="*/ 10362 h 221"/>
                                <a:gd name="T8" fmla="+- 0 17906 15890"/>
                                <a:gd name="T9" fmla="*/ T8 w 2016"/>
                                <a:gd name="T10" fmla="+- 0 10141 10141"/>
                                <a:gd name="T11" fmla="*/ 10141 h 221"/>
                                <a:gd name="T12" fmla="+- 0 15890 15890"/>
                                <a:gd name="T13" fmla="*/ T12 w 2016"/>
                                <a:gd name="T14" fmla="+- 0 10141 10141"/>
                                <a:gd name="T15" fmla="*/ 10141 h 221"/>
                                <a:gd name="T16" fmla="+- 0 15890 15890"/>
                                <a:gd name="T17" fmla="*/ T16 w 2016"/>
                                <a:gd name="T18" fmla="+- 0 10362 10141"/>
                                <a:gd name="T19" fmla="*/ 1036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21"/>
                        <wpg:cNvGrpSpPr>
                          <a:grpSpLocks/>
                        </wpg:cNvGrpSpPr>
                        <wpg:grpSpPr bwMode="auto">
                          <a:xfrm>
                            <a:off x="15890" y="10362"/>
                            <a:ext cx="2016" cy="221"/>
                            <a:chOff x="15890" y="10362"/>
                            <a:chExt cx="2016" cy="221"/>
                          </a:xfrm>
                        </wpg:grpSpPr>
                        <wps:wsp>
                          <wps:cNvPr id="257" name="Freeform 222"/>
                          <wps:cNvSpPr>
                            <a:spLocks/>
                          </wps:cNvSpPr>
                          <wps:spPr bwMode="auto">
                            <a:xfrm>
                              <a:off x="15890" y="10362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10583 10362"/>
                                <a:gd name="T3" fmla="*/ 10583 h 221"/>
                                <a:gd name="T4" fmla="+- 0 17906 15890"/>
                                <a:gd name="T5" fmla="*/ T4 w 2016"/>
                                <a:gd name="T6" fmla="+- 0 10583 10362"/>
                                <a:gd name="T7" fmla="*/ 10583 h 221"/>
                                <a:gd name="T8" fmla="+- 0 17906 15890"/>
                                <a:gd name="T9" fmla="*/ T8 w 2016"/>
                                <a:gd name="T10" fmla="+- 0 10362 10362"/>
                                <a:gd name="T11" fmla="*/ 10362 h 221"/>
                                <a:gd name="T12" fmla="+- 0 15890 15890"/>
                                <a:gd name="T13" fmla="*/ T12 w 2016"/>
                                <a:gd name="T14" fmla="+- 0 10362 10362"/>
                                <a:gd name="T15" fmla="*/ 10362 h 221"/>
                                <a:gd name="T16" fmla="+- 0 15890 15890"/>
                                <a:gd name="T17" fmla="*/ T16 w 2016"/>
                                <a:gd name="T18" fmla="+- 0 10583 10362"/>
                                <a:gd name="T19" fmla="*/ 1058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19"/>
                        <wpg:cNvGrpSpPr>
                          <a:grpSpLocks/>
                        </wpg:cNvGrpSpPr>
                        <wpg:grpSpPr bwMode="auto">
                          <a:xfrm>
                            <a:off x="15890" y="10583"/>
                            <a:ext cx="2016" cy="221"/>
                            <a:chOff x="15890" y="10583"/>
                            <a:chExt cx="2016" cy="221"/>
                          </a:xfrm>
                        </wpg:grpSpPr>
                        <wps:wsp>
                          <wps:cNvPr id="259" name="Freeform 220"/>
                          <wps:cNvSpPr>
                            <a:spLocks/>
                          </wps:cNvSpPr>
                          <wps:spPr bwMode="auto">
                            <a:xfrm>
                              <a:off x="15890" y="10583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10804 10583"/>
                                <a:gd name="T3" fmla="*/ 10804 h 221"/>
                                <a:gd name="T4" fmla="+- 0 17906 15890"/>
                                <a:gd name="T5" fmla="*/ T4 w 2016"/>
                                <a:gd name="T6" fmla="+- 0 10804 10583"/>
                                <a:gd name="T7" fmla="*/ 10804 h 221"/>
                                <a:gd name="T8" fmla="+- 0 17906 15890"/>
                                <a:gd name="T9" fmla="*/ T8 w 2016"/>
                                <a:gd name="T10" fmla="+- 0 10583 10583"/>
                                <a:gd name="T11" fmla="*/ 10583 h 221"/>
                                <a:gd name="T12" fmla="+- 0 15890 15890"/>
                                <a:gd name="T13" fmla="*/ T12 w 2016"/>
                                <a:gd name="T14" fmla="+- 0 10583 10583"/>
                                <a:gd name="T15" fmla="*/ 10583 h 221"/>
                                <a:gd name="T16" fmla="+- 0 15890 15890"/>
                                <a:gd name="T17" fmla="*/ T16 w 2016"/>
                                <a:gd name="T18" fmla="+- 0 10804 10583"/>
                                <a:gd name="T19" fmla="*/ 1080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17"/>
                        <wpg:cNvGrpSpPr>
                          <a:grpSpLocks/>
                        </wpg:cNvGrpSpPr>
                        <wpg:grpSpPr bwMode="auto">
                          <a:xfrm>
                            <a:off x="15890" y="10804"/>
                            <a:ext cx="2016" cy="219"/>
                            <a:chOff x="15890" y="10804"/>
                            <a:chExt cx="2016" cy="219"/>
                          </a:xfrm>
                        </wpg:grpSpPr>
                        <wps:wsp>
                          <wps:cNvPr id="261" name="Freeform 218"/>
                          <wps:cNvSpPr>
                            <a:spLocks/>
                          </wps:cNvSpPr>
                          <wps:spPr bwMode="auto">
                            <a:xfrm>
                              <a:off x="15890" y="10804"/>
                              <a:ext cx="2016" cy="219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11022 10804"/>
                                <a:gd name="T3" fmla="*/ 11022 h 219"/>
                                <a:gd name="T4" fmla="+- 0 17906 15890"/>
                                <a:gd name="T5" fmla="*/ T4 w 2016"/>
                                <a:gd name="T6" fmla="+- 0 11022 10804"/>
                                <a:gd name="T7" fmla="*/ 11022 h 219"/>
                                <a:gd name="T8" fmla="+- 0 17906 15890"/>
                                <a:gd name="T9" fmla="*/ T8 w 2016"/>
                                <a:gd name="T10" fmla="+- 0 10804 10804"/>
                                <a:gd name="T11" fmla="*/ 10804 h 219"/>
                                <a:gd name="T12" fmla="+- 0 15890 15890"/>
                                <a:gd name="T13" fmla="*/ T12 w 2016"/>
                                <a:gd name="T14" fmla="+- 0 10804 10804"/>
                                <a:gd name="T15" fmla="*/ 10804 h 219"/>
                                <a:gd name="T16" fmla="+- 0 15890 15890"/>
                                <a:gd name="T17" fmla="*/ T16 w 2016"/>
                                <a:gd name="T18" fmla="+- 0 11022 10804"/>
                                <a:gd name="T19" fmla="*/ 11022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19">
                                  <a:moveTo>
                                    <a:pt x="0" y="218"/>
                                  </a:moveTo>
                                  <a:lnTo>
                                    <a:pt x="2016" y="218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15"/>
                        <wpg:cNvGrpSpPr>
                          <a:grpSpLocks/>
                        </wpg:cNvGrpSpPr>
                        <wpg:grpSpPr bwMode="auto">
                          <a:xfrm>
                            <a:off x="15890" y="11022"/>
                            <a:ext cx="2016" cy="221"/>
                            <a:chOff x="15890" y="11022"/>
                            <a:chExt cx="2016" cy="221"/>
                          </a:xfrm>
                        </wpg:grpSpPr>
                        <wps:wsp>
                          <wps:cNvPr id="263" name="Freeform 216"/>
                          <wps:cNvSpPr>
                            <a:spLocks/>
                          </wps:cNvSpPr>
                          <wps:spPr bwMode="auto">
                            <a:xfrm>
                              <a:off x="15890" y="11022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11243 11022"/>
                                <a:gd name="T3" fmla="*/ 11243 h 221"/>
                                <a:gd name="T4" fmla="+- 0 17906 15890"/>
                                <a:gd name="T5" fmla="*/ T4 w 2016"/>
                                <a:gd name="T6" fmla="+- 0 11243 11022"/>
                                <a:gd name="T7" fmla="*/ 11243 h 221"/>
                                <a:gd name="T8" fmla="+- 0 17906 15890"/>
                                <a:gd name="T9" fmla="*/ T8 w 2016"/>
                                <a:gd name="T10" fmla="+- 0 11022 11022"/>
                                <a:gd name="T11" fmla="*/ 11022 h 221"/>
                                <a:gd name="T12" fmla="+- 0 15890 15890"/>
                                <a:gd name="T13" fmla="*/ T12 w 2016"/>
                                <a:gd name="T14" fmla="+- 0 11022 11022"/>
                                <a:gd name="T15" fmla="*/ 11022 h 221"/>
                                <a:gd name="T16" fmla="+- 0 15890 15890"/>
                                <a:gd name="T17" fmla="*/ T16 w 2016"/>
                                <a:gd name="T18" fmla="+- 0 11243 11022"/>
                                <a:gd name="T19" fmla="*/ 1124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01B525" id="Group 214" o:spid="_x0000_s1026" style="position:absolute;margin-left:794.5pt;margin-top:496.05pt;width:100.8pt;height:66.15pt;z-index:-225568;mso-position-horizontal-relative:page;mso-position-vertical-relative:page" coordorigin="15890,9921" coordsize="2016,1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">
                <v:group id="Group 225" o:spid="_x0000_s1027" style="position:absolute;left:15890;top:9921;width:2016;height:221" coordorigin="15890,9921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26" o:spid="_x0000_s1028" style="position:absolute;left:15890;top:9921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JA8sMA&#10;AADcAAAADwAAAGRycy9kb3ducmV2LnhtbESPT4vCMBTE7wt+h/CEvYim6vqHahRZKHhdLYi3R/Ns&#10;g81LbbJav/1mQfA4zMxvmPW2s7W4U+uNYwXjUQKCuHDacKkgP2bDJQgfkDXWjknBkzxsN72PNaba&#10;PfiH7odQighhn6KCKoQmldIXFVn0I9cQR+/iWoshyraUusVHhNtaTpJkLi0ajgsVNvRdUXE9/FoF&#10;p0H+tZubYnE7Z4PSuJye2Y2U+ux3uxWIQF14h1/tvVYwmU3h/0w8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JA8sMAAADcAAAADwAAAAAAAAAAAAAAAACYAgAAZHJzL2Rv&#10;d25yZXYueG1sUEsFBgAAAAAEAAQA9QAAAIgDAAAAAA==&#10;" path="m,220r2016,l2016,,,,,220xe" fillcolor="#365f91" stroked="f">
                    <v:path arrowok="t" o:connecttype="custom" o:connectlocs="0,10141;2016,10141;2016,9921;0,9921;0,10141" o:connectangles="0,0,0,0,0"/>
                  </v:shape>
                </v:group>
                <v:group id="Group 223" o:spid="_x0000_s1029" style="position:absolute;left:15890;top:10141;width:2016;height:221" coordorigin="15890,10141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24" o:spid="_x0000_s1030" style="position:absolute;left:15890;top:10141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d9HcMA&#10;AADcAAAADwAAAGRycy9kb3ducmV2LnhtbESPT4vCMBTE74LfITzBi6yp4p+lGkUWCl5XC+Lt0Tzb&#10;YPNSm6zWb78RBI/DzPyGWW87W4s7td44VjAZJyCIC6cNlwryY/b1DcIHZI21Y1LwJA/bTb+3xlS7&#10;B//S/RBKESHsU1RQhdCkUvqiIot+7Bri6F1cazFE2ZZSt/iIcFvLaZIspEXDcaHChn4qKq6HP6vg&#10;NMpnu4UplrdzNiqNy+mZ3Uip4aDbrUAE6sIn/G7vtYLpfA6vM/EI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d9HcMAAADcAAAADwAAAAAAAAAAAAAAAACYAgAAZHJzL2Rv&#10;d25yZXYueG1sUEsFBgAAAAAEAAQA9QAAAIgDAAAAAA==&#10;" path="m,221r2016,l2016,,,,,221xe" fillcolor="#365f91" stroked="f">
                    <v:path arrowok="t" o:connecttype="custom" o:connectlocs="0,10362;2016,10362;2016,10141;0,10141;0,10362" o:connectangles="0,0,0,0,0"/>
                  </v:shape>
                </v:group>
                <v:group id="Group 221" o:spid="_x0000_s1031" style="position:absolute;left:15890;top:10362;width:2016;height:221" coordorigin="15890,10362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222" o:spid="_x0000_s1032" style="position:absolute;left:15890;top:10362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lG8cQA&#10;AADcAAAADwAAAGRycy9kb3ducmV2LnhtbESPwWrDMBBE74H+g9hCL6GRGxKnuFGMKRh6TWIIvS3W&#10;1ha1Vralxs7fV4VCjsPMvGH2+Ww7caXRG8cKXlYJCOLaacONgupcPr+C8AFZY+eYFNzIQ354WOwx&#10;027iI11PoRERwj5DBW0IfSalr1uy6FeuJ47elxsthijHRuoRpwi3nVwnSSotGo4LLfb03lL9ffqx&#10;Ci7LalOkpt4Nn+WyMa6iWzmQUk+Pc/EGItAc7uH/9odWsN7u4O9MPALy8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5RvHEAAAA3AAAAA8AAAAAAAAAAAAAAAAAmAIAAGRycy9k&#10;b3ducmV2LnhtbFBLBQYAAAAABAAEAPUAAACJAwAAAAA=&#10;" path="m,221r2016,l2016,,,,,221xe" fillcolor="#365f91" stroked="f">
                    <v:path arrowok="t" o:connecttype="custom" o:connectlocs="0,10583;2016,10583;2016,10362;0,10362;0,10583" o:connectangles="0,0,0,0,0"/>
                  </v:shape>
                </v:group>
                <v:group id="Group 219" o:spid="_x0000_s1033" style="position:absolute;left:15890;top:10583;width:2016;height:221" coordorigin="15890,10583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20" o:spid="_x0000_s1034" style="position:absolute;left:15890;top:10583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3GMMA&#10;AADcAAAADwAAAGRycy9kb3ducmV2LnhtbESPT4vCMBTE7wt+h/CEvYimiuufahRZKHhdLYi3R/Ns&#10;g81LbbJav/1mQfA4zMxvmPW2s7W4U+uNYwXjUQKCuHDacKkgP2bDBQgfkDXWjknBkzxsN72PNaba&#10;PfiH7odQighhn6KCKoQmldIXFVn0I9cQR+/iWoshyraUusVHhNtaTpJkJi0ajgsVNvRdUXE9/FoF&#10;p0E+3c1MMb+ds0FpXE7P7EZKffa73QpEoC68w6/2XiuYfC3h/0w8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p3GMMAAADcAAAADwAAAAAAAAAAAAAAAACYAgAAZHJzL2Rv&#10;d25yZXYueG1sUEsFBgAAAAAEAAQA9QAAAIgDAAAAAA==&#10;" path="m,221r2016,l2016,,,,,221xe" fillcolor="#365f91" stroked="f">
                    <v:path arrowok="t" o:connecttype="custom" o:connectlocs="0,10804;2016,10804;2016,10583;0,10583;0,10804" o:connectangles="0,0,0,0,0"/>
                  </v:shape>
                </v:group>
                <v:group id="Group 217" o:spid="_x0000_s1035" style="position:absolute;left:15890;top:10804;width:2016;height:219" coordorigin="15890,10804" coordsize="2016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18" o:spid="_x0000_s1036" style="position:absolute;left:15890;top:10804;width:2016;height:219;visibility:visible;mso-wrap-style:square;v-text-anchor:top" coordsize="2016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cDHcMA&#10;AADcAAAADwAAAGRycy9kb3ducmV2LnhtbESPQYvCMBSE78L+h/AW9qZpPYhUo6ggiHixu4jHR/M2&#10;Ldu8lCba+O83guBxmJlvmOU62lbcqfeNYwX5JANBXDndsFHw870fz0H4gKyxdUwKHuRhvfoYLbHQ&#10;buAz3ctgRIKwL1BBHUJXSOmrmiz6ieuIk/freoshyd5I3eOQ4LaV0yybSYsNp4UaO9rVVP2VN6vA&#10;5PrWxDi/bIZHeTDH7Wl/HbxSX59xswARKIZ3+NU+aAXTWQ7PM+k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cDHcMAAADcAAAADwAAAAAAAAAAAAAAAACYAgAAZHJzL2Rv&#10;d25yZXYueG1sUEsFBgAAAAAEAAQA9QAAAIgDAAAAAA==&#10;" path="m,218r2016,l2016,,,,,218xe" fillcolor="#365f91" stroked="f">
                    <v:path arrowok="t" o:connecttype="custom" o:connectlocs="0,11022;2016,11022;2016,10804;0,10804;0,11022" o:connectangles="0,0,0,0,0"/>
                  </v:shape>
                </v:group>
                <v:group id="Group 215" o:spid="_x0000_s1037" style="position:absolute;left:15890;top:11022;width:2016;height:221" coordorigin="15890,11022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216" o:spid="_x0000_s1038" style="position:absolute;left:15890;top:11022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6KT8QA&#10;AADcAAAADwAAAGRycy9kb3ducmV2LnhtbESPwWrDMBBE74H+g9hCL6aRmwS3uFFCKBh6jWMIuS3W&#10;1ha1VralJvbfV4VCjsPMvGG2+8l24kqjN44VvCxTEMS104YbBdWpeH4D4QOyxs4xKZjJw373sNhi&#10;rt2Nj3QtQyMihH2OCtoQ+lxKX7dk0S9dTxy9LzdaDFGOjdQj3iLcdnKVppm0aDgutNjTR0v1d/lj&#10;FZyTanPITP06XIqkMa6iuRhIqafH6fAOItAU7uH/9qdWsMrW8HcmHg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uik/EAAAA3AAAAA8AAAAAAAAAAAAAAAAAmAIAAGRycy9k&#10;b3ducmV2LnhtbFBLBQYAAAAABAAEAPUAAACJAwAAAAA=&#10;" path="m,221r2016,l2016,,,,,221xe" fillcolor="#365f91" stroked="f">
                    <v:path arrowok="t" o:connecttype="custom" o:connectlocs="0,11243;2016,11243;2016,11022;0,11022;0,1124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90936" behindDoc="1" locked="0" layoutInCell="1" allowOverlap="1" wp14:anchorId="04059B4F" wp14:editId="183DA974">
                <wp:simplePos x="0" y="0"/>
                <wp:positionH relativeFrom="page">
                  <wp:posOffset>7186295</wp:posOffset>
                </wp:positionH>
                <wp:positionV relativeFrom="page">
                  <wp:posOffset>7404735</wp:posOffset>
                </wp:positionV>
                <wp:extent cx="1667510" cy="840105"/>
                <wp:effectExtent l="4445" t="3810" r="4445" b="3810"/>
                <wp:wrapNone/>
                <wp:docPr id="238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7510" cy="840105"/>
                          <a:chOff x="11317" y="11661"/>
                          <a:chExt cx="2626" cy="1323"/>
                        </a:xfrm>
                      </wpg:grpSpPr>
                      <wpg:grpSp>
                        <wpg:cNvPr id="239" name="Group 212"/>
                        <wpg:cNvGrpSpPr>
                          <a:grpSpLocks/>
                        </wpg:cNvGrpSpPr>
                        <wpg:grpSpPr bwMode="auto">
                          <a:xfrm>
                            <a:off x="11317" y="11661"/>
                            <a:ext cx="2626" cy="221"/>
                            <a:chOff x="11317" y="11661"/>
                            <a:chExt cx="2626" cy="221"/>
                          </a:xfrm>
                        </wpg:grpSpPr>
                        <wps:wsp>
                          <wps:cNvPr id="240" name="Freeform 213"/>
                          <wps:cNvSpPr>
                            <a:spLocks/>
                          </wps:cNvSpPr>
                          <wps:spPr bwMode="auto">
                            <a:xfrm>
                              <a:off x="11317" y="11661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11881 11661"/>
                                <a:gd name="T3" fmla="*/ 11881 h 221"/>
                                <a:gd name="T4" fmla="+- 0 13943 11317"/>
                                <a:gd name="T5" fmla="*/ T4 w 2626"/>
                                <a:gd name="T6" fmla="+- 0 11881 11661"/>
                                <a:gd name="T7" fmla="*/ 11881 h 221"/>
                                <a:gd name="T8" fmla="+- 0 13943 11317"/>
                                <a:gd name="T9" fmla="*/ T8 w 2626"/>
                                <a:gd name="T10" fmla="+- 0 11661 11661"/>
                                <a:gd name="T11" fmla="*/ 11661 h 221"/>
                                <a:gd name="T12" fmla="+- 0 11317 11317"/>
                                <a:gd name="T13" fmla="*/ T12 w 2626"/>
                                <a:gd name="T14" fmla="+- 0 11661 11661"/>
                                <a:gd name="T15" fmla="*/ 11661 h 221"/>
                                <a:gd name="T16" fmla="+- 0 11317 11317"/>
                                <a:gd name="T17" fmla="*/ T16 w 2626"/>
                                <a:gd name="T18" fmla="+- 0 11881 11661"/>
                                <a:gd name="T19" fmla="*/ 1188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0"/>
                                  </a:moveTo>
                                  <a:lnTo>
                                    <a:pt x="2626" y="220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10"/>
                        <wpg:cNvGrpSpPr>
                          <a:grpSpLocks/>
                        </wpg:cNvGrpSpPr>
                        <wpg:grpSpPr bwMode="auto">
                          <a:xfrm>
                            <a:off x="11317" y="11881"/>
                            <a:ext cx="2626" cy="221"/>
                            <a:chOff x="11317" y="11881"/>
                            <a:chExt cx="2626" cy="221"/>
                          </a:xfrm>
                        </wpg:grpSpPr>
                        <wps:wsp>
                          <wps:cNvPr id="242" name="Freeform 211"/>
                          <wps:cNvSpPr>
                            <a:spLocks/>
                          </wps:cNvSpPr>
                          <wps:spPr bwMode="auto">
                            <a:xfrm>
                              <a:off x="11317" y="11881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12102 11881"/>
                                <a:gd name="T3" fmla="*/ 12102 h 221"/>
                                <a:gd name="T4" fmla="+- 0 13943 11317"/>
                                <a:gd name="T5" fmla="*/ T4 w 2626"/>
                                <a:gd name="T6" fmla="+- 0 12102 11881"/>
                                <a:gd name="T7" fmla="*/ 12102 h 221"/>
                                <a:gd name="T8" fmla="+- 0 13943 11317"/>
                                <a:gd name="T9" fmla="*/ T8 w 2626"/>
                                <a:gd name="T10" fmla="+- 0 11881 11881"/>
                                <a:gd name="T11" fmla="*/ 11881 h 221"/>
                                <a:gd name="T12" fmla="+- 0 11317 11317"/>
                                <a:gd name="T13" fmla="*/ T12 w 2626"/>
                                <a:gd name="T14" fmla="+- 0 11881 11881"/>
                                <a:gd name="T15" fmla="*/ 11881 h 221"/>
                                <a:gd name="T16" fmla="+- 0 11317 11317"/>
                                <a:gd name="T17" fmla="*/ T16 w 2626"/>
                                <a:gd name="T18" fmla="+- 0 12102 11881"/>
                                <a:gd name="T19" fmla="*/ 1210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1"/>
                                  </a:moveTo>
                                  <a:lnTo>
                                    <a:pt x="2626" y="221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08"/>
                        <wpg:cNvGrpSpPr>
                          <a:grpSpLocks/>
                        </wpg:cNvGrpSpPr>
                        <wpg:grpSpPr bwMode="auto">
                          <a:xfrm>
                            <a:off x="11317" y="12102"/>
                            <a:ext cx="2626" cy="222"/>
                            <a:chOff x="11317" y="12102"/>
                            <a:chExt cx="2626" cy="222"/>
                          </a:xfrm>
                        </wpg:grpSpPr>
                        <wps:wsp>
                          <wps:cNvPr id="244" name="Freeform 209"/>
                          <wps:cNvSpPr>
                            <a:spLocks/>
                          </wps:cNvSpPr>
                          <wps:spPr bwMode="auto">
                            <a:xfrm>
                              <a:off x="11317" y="12102"/>
                              <a:ext cx="2626" cy="222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12324 12102"/>
                                <a:gd name="T3" fmla="*/ 12324 h 222"/>
                                <a:gd name="T4" fmla="+- 0 13943 11317"/>
                                <a:gd name="T5" fmla="*/ T4 w 2626"/>
                                <a:gd name="T6" fmla="+- 0 12324 12102"/>
                                <a:gd name="T7" fmla="*/ 12324 h 222"/>
                                <a:gd name="T8" fmla="+- 0 13943 11317"/>
                                <a:gd name="T9" fmla="*/ T8 w 2626"/>
                                <a:gd name="T10" fmla="+- 0 12102 12102"/>
                                <a:gd name="T11" fmla="*/ 12102 h 222"/>
                                <a:gd name="T12" fmla="+- 0 11317 11317"/>
                                <a:gd name="T13" fmla="*/ T12 w 2626"/>
                                <a:gd name="T14" fmla="+- 0 12102 12102"/>
                                <a:gd name="T15" fmla="*/ 12102 h 222"/>
                                <a:gd name="T16" fmla="+- 0 11317 11317"/>
                                <a:gd name="T17" fmla="*/ T16 w 2626"/>
                                <a:gd name="T18" fmla="+- 0 12324 12102"/>
                                <a:gd name="T19" fmla="*/ 12324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2">
                                  <a:moveTo>
                                    <a:pt x="0" y="222"/>
                                  </a:moveTo>
                                  <a:lnTo>
                                    <a:pt x="2626" y="222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06"/>
                        <wpg:cNvGrpSpPr>
                          <a:grpSpLocks/>
                        </wpg:cNvGrpSpPr>
                        <wpg:grpSpPr bwMode="auto">
                          <a:xfrm>
                            <a:off x="11317" y="12324"/>
                            <a:ext cx="2626" cy="221"/>
                            <a:chOff x="11317" y="12324"/>
                            <a:chExt cx="2626" cy="221"/>
                          </a:xfrm>
                        </wpg:grpSpPr>
                        <wps:wsp>
                          <wps:cNvPr id="246" name="Freeform 207"/>
                          <wps:cNvSpPr>
                            <a:spLocks/>
                          </wps:cNvSpPr>
                          <wps:spPr bwMode="auto">
                            <a:xfrm>
                              <a:off x="11317" y="12324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12544 12324"/>
                                <a:gd name="T3" fmla="*/ 12544 h 221"/>
                                <a:gd name="T4" fmla="+- 0 13943 11317"/>
                                <a:gd name="T5" fmla="*/ T4 w 2626"/>
                                <a:gd name="T6" fmla="+- 0 12544 12324"/>
                                <a:gd name="T7" fmla="*/ 12544 h 221"/>
                                <a:gd name="T8" fmla="+- 0 13943 11317"/>
                                <a:gd name="T9" fmla="*/ T8 w 2626"/>
                                <a:gd name="T10" fmla="+- 0 12324 12324"/>
                                <a:gd name="T11" fmla="*/ 12324 h 221"/>
                                <a:gd name="T12" fmla="+- 0 11317 11317"/>
                                <a:gd name="T13" fmla="*/ T12 w 2626"/>
                                <a:gd name="T14" fmla="+- 0 12324 12324"/>
                                <a:gd name="T15" fmla="*/ 12324 h 221"/>
                                <a:gd name="T16" fmla="+- 0 11317 11317"/>
                                <a:gd name="T17" fmla="*/ T16 w 2626"/>
                                <a:gd name="T18" fmla="+- 0 12544 12324"/>
                                <a:gd name="T19" fmla="*/ 1254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0"/>
                                  </a:moveTo>
                                  <a:lnTo>
                                    <a:pt x="2626" y="220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04"/>
                        <wpg:cNvGrpSpPr>
                          <a:grpSpLocks/>
                        </wpg:cNvGrpSpPr>
                        <wpg:grpSpPr bwMode="auto">
                          <a:xfrm>
                            <a:off x="11317" y="12544"/>
                            <a:ext cx="2626" cy="219"/>
                            <a:chOff x="11317" y="12544"/>
                            <a:chExt cx="2626" cy="219"/>
                          </a:xfrm>
                        </wpg:grpSpPr>
                        <wps:wsp>
                          <wps:cNvPr id="248" name="Freeform 205"/>
                          <wps:cNvSpPr>
                            <a:spLocks/>
                          </wps:cNvSpPr>
                          <wps:spPr bwMode="auto">
                            <a:xfrm>
                              <a:off x="11317" y="12544"/>
                              <a:ext cx="2626" cy="219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12763 12544"/>
                                <a:gd name="T3" fmla="*/ 12763 h 219"/>
                                <a:gd name="T4" fmla="+- 0 13943 11317"/>
                                <a:gd name="T5" fmla="*/ T4 w 2626"/>
                                <a:gd name="T6" fmla="+- 0 12763 12544"/>
                                <a:gd name="T7" fmla="*/ 12763 h 219"/>
                                <a:gd name="T8" fmla="+- 0 13943 11317"/>
                                <a:gd name="T9" fmla="*/ T8 w 2626"/>
                                <a:gd name="T10" fmla="+- 0 12544 12544"/>
                                <a:gd name="T11" fmla="*/ 12544 h 219"/>
                                <a:gd name="T12" fmla="+- 0 11317 11317"/>
                                <a:gd name="T13" fmla="*/ T12 w 2626"/>
                                <a:gd name="T14" fmla="+- 0 12544 12544"/>
                                <a:gd name="T15" fmla="*/ 12544 h 219"/>
                                <a:gd name="T16" fmla="+- 0 11317 11317"/>
                                <a:gd name="T17" fmla="*/ T16 w 2626"/>
                                <a:gd name="T18" fmla="+- 0 12763 12544"/>
                                <a:gd name="T19" fmla="*/ 12763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19">
                                  <a:moveTo>
                                    <a:pt x="0" y="219"/>
                                  </a:moveTo>
                                  <a:lnTo>
                                    <a:pt x="2626" y="219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02"/>
                        <wpg:cNvGrpSpPr>
                          <a:grpSpLocks/>
                        </wpg:cNvGrpSpPr>
                        <wpg:grpSpPr bwMode="auto">
                          <a:xfrm>
                            <a:off x="11317" y="12763"/>
                            <a:ext cx="2626" cy="221"/>
                            <a:chOff x="11317" y="12763"/>
                            <a:chExt cx="2626" cy="221"/>
                          </a:xfrm>
                        </wpg:grpSpPr>
                        <wps:wsp>
                          <wps:cNvPr id="250" name="Freeform 203"/>
                          <wps:cNvSpPr>
                            <a:spLocks/>
                          </wps:cNvSpPr>
                          <wps:spPr bwMode="auto">
                            <a:xfrm>
                              <a:off x="11317" y="12763"/>
                              <a:ext cx="2626" cy="221"/>
                            </a:xfrm>
                            <a:custGeom>
                              <a:avLst/>
                              <a:gdLst>
                                <a:gd name="T0" fmla="+- 0 11317 11317"/>
                                <a:gd name="T1" fmla="*/ T0 w 2626"/>
                                <a:gd name="T2" fmla="+- 0 12984 12763"/>
                                <a:gd name="T3" fmla="*/ 12984 h 221"/>
                                <a:gd name="T4" fmla="+- 0 13943 11317"/>
                                <a:gd name="T5" fmla="*/ T4 w 2626"/>
                                <a:gd name="T6" fmla="+- 0 12984 12763"/>
                                <a:gd name="T7" fmla="*/ 12984 h 221"/>
                                <a:gd name="T8" fmla="+- 0 13943 11317"/>
                                <a:gd name="T9" fmla="*/ T8 w 2626"/>
                                <a:gd name="T10" fmla="+- 0 12763 12763"/>
                                <a:gd name="T11" fmla="*/ 12763 h 221"/>
                                <a:gd name="T12" fmla="+- 0 11317 11317"/>
                                <a:gd name="T13" fmla="*/ T12 w 2626"/>
                                <a:gd name="T14" fmla="+- 0 12763 12763"/>
                                <a:gd name="T15" fmla="*/ 12763 h 221"/>
                                <a:gd name="T16" fmla="+- 0 11317 11317"/>
                                <a:gd name="T17" fmla="*/ T16 w 2626"/>
                                <a:gd name="T18" fmla="+- 0 12984 12763"/>
                                <a:gd name="T19" fmla="*/ 1298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6" h="221">
                                  <a:moveTo>
                                    <a:pt x="0" y="221"/>
                                  </a:moveTo>
                                  <a:lnTo>
                                    <a:pt x="2626" y="221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604E5F" id="Group 201" o:spid="_x0000_s1026" style="position:absolute;margin-left:565.85pt;margin-top:583.05pt;width:131.3pt;height:66.15pt;z-index:-225544;mso-position-horizontal-relative:page;mso-position-vertical-relative:page" coordorigin="11317,11661" coordsize="2626,1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">
                <v:group id="Group 212" o:spid="_x0000_s1027" style="position:absolute;left:11317;top:11661;width:2626;height:221" coordorigin="11317,11661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13" o:spid="_x0000_s1028" style="position:absolute;left:11317;top:11661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bfZ8MA&#10;AADcAAAADwAAAGRycy9kb3ducmV2LnhtbERPTWvCQBC9F/oflil4kbpp0FKiq0hV9CCI1ou3ITsm&#10;0exsyG5i8u/dg9Dj433PFp0pRUu1Kywr+BpFIIhTqwvOFJz/Np8/IJxH1lhaJgU9OVjM399mmGj7&#10;4CO1J5+JEMIuQQW591UipUtzMuhGtiIO3NXWBn2AdSZ1jY8QbkoZR9G3NFhwaMixot+c0vupMQqy&#10;fX9ZnrfxpDleVz03w8OtXbdKDT665RSEp87/i1/unVYQj8P8cCYc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bfZ8MAAADcAAAADwAAAAAAAAAAAAAAAACYAgAAZHJzL2Rv&#10;d25yZXYueG1sUEsFBgAAAAAEAAQA9QAAAIgDAAAAAA==&#10;" path="m,220r2626,l2626,,,,,220xe" fillcolor="red" stroked="f">
                    <v:path arrowok="t" o:connecttype="custom" o:connectlocs="0,11881;2626,11881;2626,11661;0,11661;0,11881" o:connectangles="0,0,0,0,0"/>
                  </v:shape>
                </v:group>
                <v:group id="Group 210" o:spid="_x0000_s1029" style="position:absolute;left:11317;top:11881;width:2626;height:221" coordorigin="11317,11881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211" o:spid="_x0000_s1030" style="position:absolute;left:11317;top:11881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jki8YA&#10;AADcAAAADwAAAGRycy9kb3ducmV2LnhtbESPQWvCQBSE70L/w/IKvUjdGFRK6ipSK3oQROult0f2&#10;maTNvg3ZTUz+vSsIHoeZ+YaZLztTipZqV1hWMB5FIIhTqwvOFJx/Nu8fIJxH1lhaJgU9OVguXgZz&#10;TLS98pHak89EgLBLUEHufZVI6dKcDLqRrYiDd7G1QR9knUld4zXATSnjKJpJgwWHhRwr+sop/T81&#10;RkG2739X5208bY6Xdc/N8PDXfrdKvb12q08Qnjr/DD/aO60gnsRwP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jki8YAAADcAAAADwAAAAAAAAAAAAAAAACYAgAAZHJz&#10;L2Rvd25yZXYueG1sUEsFBgAAAAAEAAQA9QAAAIsDAAAAAA==&#10;" path="m,221r2626,l2626,,,,,221xe" fillcolor="red" stroked="f">
                    <v:path arrowok="t" o:connecttype="custom" o:connectlocs="0,12102;2626,12102;2626,11881;0,11881;0,12102" o:connectangles="0,0,0,0,0"/>
                  </v:shape>
                </v:group>
                <v:group id="Group 208" o:spid="_x0000_s1031" style="position:absolute;left:11317;top:12102;width:2626;height:222" coordorigin="11317,12102" coordsize="2626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209" o:spid="_x0000_s1032" style="position:absolute;left:11317;top:12102;width:2626;height:222;visibility:visible;mso-wrap-style:square;v-text-anchor:top" coordsize="2626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opsYA&#10;AADcAAAADwAAAGRycy9kb3ducmV2LnhtbESPT2vCQBTE7wW/w/KE3ppNRVtNXUUtiqA9+Ofg8ZF9&#10;JtHs25BdY/z2bqHQ4zAzv2HG09aUoqHaFZYVvEcxCOLU6oIzBcfD8m0IwnlkjaVlUvAgB9NJ52WM&#10;ibZ33lGz95kIEHYJKsi9rxIpXZqTQRfZijh4Z1sb9EHWmdQ13gPclLIXxx/SYMFhIceKFjml1/3N&#10;KLh8HjbyOt+Ovldm91Od0uYx0GelXrvt7AuEp9b/h//aa62g1+/D75lwBOTk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fopsYAAADcAAAADwAAAAAAAAAAAAAAAACYAgAAZHJz&#10;L2Rvd25yZXYueG1sUEsFBgAAAAAEAAQA9QAAAIsDAAAAAA==&#10;" path="m,222r2626,l2626,,,,,222xe" fillcolor="red" stroked="f">
                    <v:path arrowok="t" o:connecttype="custom" o:connectlocs="0,12324;2626,12324;2626,12102;0,12102;0,12324" o:connectangles="0,0,0,0,0"/>
                  </v:shape>
                </v:group>
                <v:group id="Group 206" o:spid="_x0000_s1033" style="position:absolute;left:11317;top:12324;width:2626;height:221" coordorigin="11317,12324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07" o:spid="_x0000_s1034" style="position:absolute;left:11317;top:12324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PiiMYA&#10;AADcAAAADwAAAGRycy9kb3ducmV2LnhtbESPQWvCQBSE7wX/w/KEXkrdGKyU6CqiFj0IRevF2yP7&#10;TNJm34bsJib/3hUKHoeZ+YaZLztTipZqV1hWMB5FIIhTqwvOFJx/vt4/QTiPrLG0TAp6crBcDF7m&#10;mGh74yO1J5+JAGGXoILc+yqR0qU5GXQjWxEH72prgz7IOpO6xluAm1LGUTSVBgsOCzlWtM4p/Ts1&#10;RkF26C+r8y7+aI7XTc/N2/dvu22Veh12qxkIT51/hv/be60gnkzhcSYc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PiiMYAAADcAAAADwAAAAAAAAAAAAAAAACYAgAAZHJz&#10;L2Rvd25yZXYueG1sUEsFBgAAAAAEAAQA9QAAAIsDAAAAAA==&#10;" path="m,220r2626,l2626,,,,,220xe" fillcolor="red" stroked="f">
                    <v:path arrowok="t" o:connecttype="custom" o:connectlocs="0,12544;2626,12544;2626,12324;0,12324;0,12544" o:connectangles="0,0,0,0,0"/>
                  </v:shape>
                </v:group>
                <v:group id="Group 204" o:spid="_x0000_s1035" style="position:absolute;left:11317;top:12544;width:2626;height:219" coordorigin="11317,12544" coordsize="2626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05" o:spid="_x0000_s1036" style="position:absolute;left:11317;top:12544;width:2626;height:219;visibility:visible;mso-wrap-style:square;v-text-anchor:top" coordsize="2626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+x2r8A&#10;AADcAAAADwAAAGRycy9kb3ducmV2LnhtbERPTYvCMBC9C/sfwizsTdOVVbQaZREEF0+t4nlIxrbY&#10;TGoStfvvzUHw+Hjfy3VvW3EnHxrHCr5HGQhi7UzDlYLjYTucgQgR2WDrmBT8U4D16mOwxNy4Bxd0&#10;L2MlUgiHHBXUMXa5lEHXZDGMXEecuLPzFmOCvpLG4yOF21aOs2wqLTacGmrsaFOTvpQ3q2B/6vTB&#10;F9udK3XxF0/zq/STq1Jfn/3vAkSkPr7FL/fOKBj/pLXpTDoCcvU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L7HavwAAANwAAAAPAAAAAAAAAAAAAAAAAJgCAABkcnMvZG93bnJl&#10;di54bWxQSwUGAAAAAAQABAD1AAAAhAMAAAAA&#10;" path="m,219r2626,l2626,,,,,219xe" fillcolor="red" stroked="f">
                    <v:path arrowok="t" o:connecttype="custom" o:connectlocs="0,12763;2626,12763;2626,12544;0,12544;0,12763" o:connectangles="0,0,0,0,0"/>
                  </v:shape>
                </v:group>
                <v:group id="Group 202" o:spid="_x0000_s1037" style="position:absolute;left:11317;top:12763;width:2626;height:221" coordorigin="11317,12763" coordsize="262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03" o:spid="_x0000_s1038" style="position:absolute;left:11317;top:12763;width:2626;height:221;visibility:visible;mso-wrap-style:square;v-text-anchor:top" coordsize="262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9JusMA&#10;AADcAAAADwAAAGRycy9kb3ducmV2LnhtbERPy4rCMBTdC/5DuIIb0dSCIh2jiA9mFoL42Mzu0lzb&#10;zjQ3pUlr+/dmMTDLw3mvt50pRUu1KywrmM8iEMSp1QVnCh7303QFwnlkjaVlUtCTg+1mOFhjou2L&#10;r9TefCZCCLsEFeTeV4mULs3JoJvZijhwT1sb9AHWmdQ1vkK4KWUcRUtpsODQkGNF+5zS31tjFGTn&#10;/nv3+IwXzfV56LmZXH7aY6vUeNTtPkB46vy/+M/9pRXEizA/nAlHQG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9JusMAAADcAAAADwAAAAAAAAAAAAAAAACYAgAAZHJzL2Rv&#10;d25yZXYueG1sUEsFBgAAAAAEAAQA9QAAAIgDAAAAAA==&#10;" path="m,221r2626,l2626,,,,,221xe" fillcolor="red" stroked="f">
                    <v:path arrowok="t" o:connecttype="custom" o:connectlocs="0,12984;2626,12984;2626,12763;0,12763;0,1298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90960" behindDoc="1" locked="0" layoutInCell="1" allowOverlap="1" wp14:anchorId="04059B50" wp14:editId="13D33451">
                <wp:simplePos x="0" y="0"/>
                <wp:positionH relativeFrom="page">
                  <wp:posOffset>10090150</wp:posOffset>
                </wp:positionH>
                <wp:positionV relativeFrom="page">
                  <wp:posOffset>7404735</wp:posOffset>
                </wp:positionV>
                <wp:extent cx="1280160" cy="840105"/>
                <wp:effectExtent l="3175" t="3810" r="2540" b="3810"/>
                <wp:wrapNone/>
                <wp:docPr id="225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160" cy="840105"/>
                          <a:chOff x="15890" y="11661"/>
                          <a:chExt cx="2016" cy="1323"/>
                        </a:xfrm>
                      </wpg:grpSpPr>
                      <wpg:grpSp>
                        <wpg:cNvPr id="226" name="Group 199"/>
                        <wpg:cNvGrpSpPr>
                          <a:grpSpLocks/>
                        </wpg:cNvGrpSpPr>
                        <wpg:grpSpPr bwMode="auto">
                          <a:xfrm>
                            <a:off x="15890" y="11661"/>
                            <a:ext cx="2016" cy="221"/>
                            <a:chOff x="15890" y="11661"/>
                            <a:chExt cx="2016" cy="221"/>
                          </a:xfrm>
                        </wpg:grpSpPr>
                        <wps:wsp>
                          <wps:cNvPr id="227" name="Freeform 200"/>
                          <wps:cNvSpPr>
                            <a:spLocks/>
                          </wps:cNvSpPr>
                          <wps:spPr bwMode="auto">
                            <a:xfrm>
                              <a:off x="15890" y="11661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11881 11661"/>
                                <a:gd name="T3" fmla="*/ 11881 h 221"/>
                                <a:gd name="T4" fmla="+- 0 17906 15890"/>
                                <a:gd name="T5" fmla="*/ T4 w 2016"/>
                                <a:gd name="T6" fmla="+- 0 11881 11661"/>
                                <a:gd name="T7" fmla="*/ 11881 h 221"/>
                                <a:gd name="T8" fmla="+- 0 17906 15890"/>
                                <a:gd name="T9" fmla="*/ T8 w 2016"/>
                                <a:gd name="T10" fmla="+- 0 11661 11661"/>
                                <a:gd name="T11" fmla="*/ 11661 h 221"/>
                                <a:gd name="T12" fmla="+- 0 15890 15890"/>
                                <a:gd name="T13" fmla="*/ T12 w 2016"/>
                                <a:gd name="T14" fmla="+- 0 11661 11661"/>
                                <a:gd name="T15" fmla="*/ 11661 h 221"/>
                                <a:gd name="T16" fmla="+- 0 15890 15890"/>
                                <a:gd name="T17" fmla="*/ T16 w 2016"/>
                                <a:gd name="T18" fmla="+- 0 11881 11661"/>
                                <a:gd name="T19" fmla="*/ 1188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0"/>
                                  </a:moveTo>
                                  <a:lnTo>
                                    <a:pt x="2016" y="220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197"/>
                        <wpg:cNvGrpSpPr>
                          <a:grpSpLocks/>
                        </wpg:cNvGrpSpPr>
                        <wpg:grpSpPr bwMode="auto">
                          <a:xfrm>
                            <a:off x="15890" y="11881"/>
                            <a:ext cx="2016" cy="221"/>
                            <a:chOff x="15890" y="11881"/>
                            <a:chExt cx="2016" cy="221"/>
                          </a:xfrm>
                        </wpg:grpSpPr>
                        <wps:wsp>
                          <wps:cNvPr id="229" name="Freeform 198"/>
                          <wps:cNvSpPr>
                            <a:spLocks/>
                          </wps:cNvSpPr>
                          <wps:spPr bwMode="auto">
                            <a:xfrm>
                              <a:off x="15890" y="11881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12102 11881"/>
                                <a:gd name="T3" fmla="*/ 12102 h 221"/>
                                <a:gd name="T4" fmla="+- 0 17906 15890"/>
                                <a:gd name="T5" fmla="*/ T4 w 2016"/>
                                <a:gd name="T6" fmla="+- 0 12102 11881"/>
                                <a:gd name="T7" fmla="*/ 12102 h 221"/>
                                <a:gd name="T8" fmla="+- 0 17906 15890"/>
                                <a:gd name="T9" fmla="*/ T8 w 2016"/>
                                <a:gd name="T10" fmla="+- 0 11881 11881"/>
                                <a:gd name="T11" fmla="*/ 11881 h 221"/>
                                <a:gd name="T12" fmla="+- 0 15890 15890"/>
                                <a:gd name="T13" fmla="*/ T12 w 2016"/>
                                <a:gd name="T14" fmla="+- 0 11881 11881"/>
                                <a:gd name="T15" fmla="*/ 11881 h 221"/>
                                <a:gd name="T16" fmla="+- 0 15890 15890"/>
                                <a:gd name="T17" fmla="*/ T16 w 2016"/>
                                <a:gd name="T18" fmla="+- 0 12102 11881"/>
                                <a:gd name="T19" fmla="*/ 1210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195"/>
                        <wpg:cNvGrpSpPr>
                          <a:grpSpLocks/>
                        </wpg:cNvGrpSpPr>
                        <wpg:grpSpPr bwMode="auto">
                          <a:xfrm>
                            <a:off x="15890" y="12102"/>
                            <a:ext cx="2016" cy="222"/>
                            <a:chOff x="15890" y="12102"/>
                            <a:chExt cx="2016" cy="222"/>
                          </a:xfrm>
                        </wpg:grpSpPr>
                        <wps:wsp>
                          <wps:cNvPr id="231" name="Freeform 196"/>
                          <wps:cNvSpPr>
                            <a:spLocks/>
                          </wps:cNvSpPr>
                          <wps:spPr bwMode="auto">
                            <a:xfrm>
                              <a:off x="15890" y="12102"/>
                              <a:ext cx="2016" cy="222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12324 12102"/>
                                <a:gd name="T3" fmla="*/ 12324 h 222"/>
                                <a:gd name="T4" fmla="+- 0 17906 15890"/>
                                <a:gd name="T5" fmla="*/ T4 w 2016"/>
                                <a:gd name="T6" fmla="+- 0 12324 12102"/>
                                <a:gd name="T7" fmla="*/ 12324 h 222"/>
                                <a:gd name="T8" fmla="+- 0 17906 15890"/>
                                <a:gd name="T9" fmla="*/ T8 w 2016"/>
                                <a:gd name="T10" fmla="+- 0 12102 12102"/>
                                <a:gd name="T11" fmla="*/ 12102 h 222"/>
                                <a:gd name="T12" fmla="+- 0 15890 15890"/>
                                <a:gd name="T13" fmla="*/ T12 w 2016"/>
                                <a:gd name="T14" fmla="+- 0 12102 12102"/>
                                <a:gd name="T15" fmla="*/ 12102 h 222"/>
                                <a:gd name="T16" fmla="+- 0 15890 15890"/>
                                <a:gd name="T17" fmla="*/ T16 w 2016"/>
                                <a:gd name="T18" fmla="+- 0 12324 12102"/>
                                <a:gd name="T19" fmla="*/ 12324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2">
                                  <a:moveTo>
                                    <a:pt x="0" y="222"/>
                                  </a:moveTo>
                                  <a:lnTo>
                                    <a:pt x="2016" y="222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193"/>
                        <wpg:cNvGrpSpPr>
                          <a:grpSpLocks/>
                        </wpg:cNvGrpSpPr>
                        <wpg:grpSpPr bwMode="auto">
                          <a:xfrm>
                            <a:off x="15890" y="12324"/>
                            <a:ext cx="2016" cy="221"/>
                            <a:chOff x="15890" y="12324"/>
                            <a:chExt cx="2016" cy="221"/>
                          </a:xfrm>
                        </wpg:grpSpPr>
                        <wps:wsp>
                          <wps:cNvPr id="233" name="Freeform 194"/>
                          <wps:cNvSpPr>
                            <a:spLocks/>
                          </wps:cNvSpPr>
                          <wps:spPr bwMode="auto">
                            <a:xfrm>
                              <a:off x="15890" y="12324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12544 12324"/>
                                <a:gd name="T3" fmla="*/ 12544 h 221"/>
                                <a:gd name="T4" fmla="+- 0 17906 15890"/>
                                <a:gd name="T5" fmla="*/ T4 w 2016"/>
                                <a:gd name="T6" fmla="+- 0 12544 12324"/>
                                <a:gd name="T7" fmla="*/ 12544 h 221"/>
                                <a:gd name="T8" fmla="+- 0 17906 15890"/>
                                <a:gd name="T9" fmla="*/ T8 w 2016"/>
                                <a:gd name="T10" fmla="+- 0 12324 12324"/>
                                <a:gd name="T11" fmla="*/ 12324 h 221"/>
                                <a:gd name="T12" fmla="+- 0 15890 15890"/>
                                <a:gd name="T13" fmla="*/ T12 w 2016"/>
                                <a:gd name="T14" fmla="+- 0 12324 12324"/>
                                <a:gd name="T15" fmla="*/ 12324 h 221"/>
                                <a:gd name="T16" fmla="+- 0 15890 15890"/>
                                <a:gd name="T17" fmla="*/ T16 w 2016"/>
                                <a:gd name="T18" fmla="+- 0 12544 12324"/>
                                <a:gd name="T19" fmla="*/ 1254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0"/>
                                  </a:moveTo>
                                  <a:lnTo>
                                    <a:pt x="2016" y="220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191"/>
                        <wpg:cNvGrpSpPr>
                          <a:grpSpLocks/>
                        </wpg:cNvGrpSpPr>
                        <wpg:grpSpPr bwMode="auto">
                          <a:xfrm>
                            <a:off x="15890" y="12544"/>
                            <a:ext cx="2016" cy="219"/>
                            <a:chOff x="15890" y="12544"/>
                            <a:chExt cx="2016" cy="219"/>
                          </a:xfrm>
                        </wpg:grpSpPr>
                        <wps:wsp>
                          <wps:cNvPr id="235" name="Freeform 192"/>
                          <wps:cNvSpPr>
                            <a:spLocks/>
                          </wps:cNvSpPr>
                          <wps:spPr bwMode="auto">
                            <a:xfrm>
                              <a:off x="15890" y="12544"/>
                              <a:ext cx="2016" cy="219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12763 12544"/>
                                <a:gd name="T3" fmla="*/ 12763 h 219"/>
                                <a:gd name="T4" fmla="+- 0 17906 15890"/>
                                <a:gd name="T5" fmla="*/ T4 w 2016"/>
                                <a:gd name="T6" fmla="+- 0 12763 12544"/>
                                <a:gd name="T7" fmla="*/ 12763 h 219"/>
                                <a:gd name="T8" fmla="+- 0 17906 15890"/>
                                <a:gd name="T9" fmla="*/ T8 w 2016"/>
                                <a:gd name="T10" fmla="+- 0 12544 12544"/>
                                <a:gd name="T11" fmla="*/ 12544 h 219"/>
                                <a:gd name="T12" fmla="+- 0 15890 15890"/>
                                <a:gd name="T13" fmla="*/ T12 w 2016"/>
                                <a:gd name="T14" fmla="+- 0 12544 12544"/>
                                <a:gd name="T15" fmla="*/ 12544 h 219"/>
                                <a:gd name="T16" fmla="+- 0 15890 15890"/>
                                <a:gd name="T17" fmla="*/ T16 w 2016"/>
                                <a:gd name="T18" fmla="+- 0 12763 12544"/>
                                <a:gd name="T19" fmla="*/ 12763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19">
                                  <a:moveTo>
                                    <a:pt x="0" y="219"/>
                                  </a:moveTo>
                                  <a:lnTo>
                                    <a:pt x="2016" y="219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189"/>
                        <wpg:cNvGrpSpPr>
                          <a:grpSpLocks/>
                        </wpg:cNvGrpSpPr>
                        <wpg:grpSpPr bwMode="auto">
                          <a:xfrm>
                            <a:off x="15890" y="12763"/>
                            <a:ext cx="2016" cy="221"/>
                            <a:chOff x="15890" y="12763"/>
                            <a:chExt cx="2016" cy="221"/>
                          </a:xfrm>
                        </wpg:grpSpPr>
                        <wps:wsp>
                          <wps:cNvPr id="237" name="Freeform 190"/>
                          <wps:cNvSpPr>
                            <a:spLocks/>
                          </wps:cNvSpPr>
                          <wps:spPr bwMode="auto">
                            <a:xfrm>
                              <a:off x="15890" y="12763"/>
                              <a:ext cx="2016" cy="221"/>
                            </a:xfrm>
                            <a:custGeom>
                              <a:avLst/>
                              <a:gdLst>
                                <a:gd name="T0" fmla="+- 0 15890 15890"/>
                                <a:gd name="T1" fmla="*/ T0 w 2016"/>
                                <a:gd name="T2" fmla="+- 0 12984 12763"/>
                                <a:gd name="T3" fmla="*/ 12984 h 221"/>
                                <a:gd name="T4" fmla="+- 0 17906 15890"/>
                                <a:gd name="T5" fmla="*/ T4 w 2016"/>
                                <a:gd name="T6" fmla="+- 0 12984 12763"/>
                                <a:gd name="T7" fmla="*/ 12984 h 221"/>
                                <a:gd name="T8" fmla="+- 0 17906 15890"/>
                                <a:gd name="T9" fmla="*/ T8 w 2016"/>
                                <a:gd name="T10" fmla="+- 0 12763 12763"/>
                                <a:gd name="T11" fmla="*/ 12763 h 221"/>
                                <a:gd name="T12" fmla="+- 0 15890 15890"/>
                                <a:gd name="T13" fmla="*/ T12 w 2016"/>
                                <a:gd name="T14" fmla="+- 0 12763 12763"/>
                                <a:gd name="T15" fmla="*/ 12763 h 221"/>
                                <a:gd name="T16" fmla="+- 0 15890 15890"/>
                                <a:gd name="T17" fmla="*/ T16 w 2016"/>
                                <a:gd name="T18" fmla="+- 0 12984 12763"/>
                                <a:gd name="T19" fmla="*/ 1298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6" h="221">
                                  <a:moveTo>
                                    <a:pt x="0" y="221"/>
                                  </a:moveTo>
                                  <a:lnTo>
                                    <a:pt x="2016" y="221"/>
                                  </a:lnTo>
                                  <a:lnTo>
                                    <a:pt x="20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0D054" id="Group 188" o:spid="_x0000_s1026" style="position:absolute;margin-left:794.5pt;margin-top:583.05pt;width:100.8pt;height:66.15pt;z-index:-225520;mso-position-horizontal-relative:page;mso-position-vertical-relative:page" coordorigin="15890,11661" coordsize="2016,1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">
                <v:group id="Group 199" o:spid="_x0000_s1027" style="position:absolute;left:15890;top:11661;width:2016;height:221" coordorigin="15890,11661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200" o:spid="_x0000_s1028" style="position:absolute;left:15890;top:11661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81jMIA&#10;AADcAAAADwAAAGRycy9kb3ducmV2LnhtbESPQYvCMBSE78L+h/CEvciaWsQu1SiyUNirWhBvj+bZ&#10;BpuX2kSt/94IC3scZuYbZrUZbCvu1HvjWMFsmoAgrpw2XCsoD8XXNwgfkDW2jknBkzxs1h+jFeba&#10;PXhH932oRYSwz1FBE0KXS+mrhiz6qeuIo3d2vcUQZV9L3eMjwm0r0yRZSIuG40KDHf00VF32N6vg&#10;OCnn24WpsuupmNTGlfQsrqTU53jYLkEEGsJ/+K/9qxWkaQbvM/E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/zWMwgAAANwAAAAPAAAAAAAAAAAAAAAAAJgCAABkcnMvZG93&#10;bnJldi54bWxQSwUGAAAAAAQABAD1AAAAhwMAAAAA&#10;" path="m,220r2016,l2016,,,,,220xe" fillcolor="#365f91" stroked="f">
                    <v:path arrowok="t" o:connecttype="custom" o:connectlocs="0,11881;2016,11881;2016,11661;0,11661;0,11881" o:connectangles="0,0,0,0,0"/>
                  </v:shape>
                </v:group>
                <v:group id="Group 197" o:spid="_x0000_s1029" style="position:absolute;left:15890;top:11881;width:2016;height:221" coordorigin="15890,11881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198" o:spid="_x0000_s1030" style="position:absolute;left:15890;top:11881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wEZcMA&#10;AADcAAAADwAAAGRycy9kb3ducmV2LnhtbESPQYvCMBSE78L+h/AW9iKabhFdq1FEKOxVLcjeHs2z&#10;Ddu81CZq/fdGEDwOM/MNs1z3thFX6rxxrOB7nIAgLp02XCkoDvnoB4QPyBobx6TgTh7Wq4/BEjPt&#10;bryj6z5UIkLYZ6igDqHNpPRlTRb92LXE0Tu5zmKIsquk7vAW4baRaZJMpUXDcaHGlrY1lf/7i1Vw&#10;HBaTzdSUs/NfPqyMK+ien0mpr89+swARqA/v8Kv9qxWk6Rye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wEZcMAAADcAAAADwAAAAAAAAAAAAAAAACYAgAAZHJzL2Rv&#10;d25yZXYueG1sUEsFBgAAAAAEAAQA9QAAAIgDAAAAAA==&#10;" path="m,221r2016,l2016,,,,,221xe" fillcolor="#365f91" stroked="f">
                    <v:path arrowok="t" o:connecttype="custom" o:connectlocs="0,12102;2016,12102;2016,11881;0,11881;0,12102" o:connectangles="0,0,0,0,0"/>
                  </v:shape>
                </v:group>
                <v:group id="Group 195" o:spid="_x0000_s1031" style="position:absolute;left:15890;top:12102;width:2016;height:222" coordorigin="15890,12102" coordsize="2016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196" o:spid="_x0000_s1032" style="position:absolute;left:15890;top:12102;width:2016;height:222;visibility:visible;mso-wrap-style:square;v-text-anchor:top" coordsize="2016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X1u8MA&#10;AADcAAAADwAAAGRycy9kb3ducmV2LnhtbESPQWvCQBSE70L/w/IKvenGTRFJXaUIAY81WujxkX0m&#10;wezbkF2T2F/fFQoeh5n5htnsJtuKgXrfONawXCQgiEtnGq40nE/5fA3CB2SDrWPScCcPu+3LbIOZ&#10;cSMfaShCJSKEfYYa6hC6TEpf1mTRL1xHHL2L6y2GKPtKmh7HCLetVEmykhYbjgs1drSvqbwWN6vh&#10;95o2sljnP6pU/D0pX71f/JfWb6/T5weIQFN4hv/bB6NBpUt4nI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X1u8MAAADcAAAADwAAAAAAAAAAAAAAAACYAgAAZHJzL2Rv&#10;d25yZXYueG1sUEsFBgAAAAAEAAQA9QAAAIgDAAAAAA==&#10;" path="m,222r2016,l2016,,,,,222xe" fillcolor="#365f91" stroked="f">
                    <v:path arrowok="t" o:connecttype="custom" o:connectlocs="0,12324;2016,12324;2016,12102;0,12102;0,12324" o:connectangles="0,0,0,0,0"/>
                  </v:shape>
                </v:group>
                <v:group id="Group 193" o:spid="_x0000_s1033" style="position:absolute;left:15890;top:12324;width:2016;height:221" coordorigin="15890,12324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194" o:spid="_x0000_s1034" style="position:absolute;left:15890;top:12324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2lUsMA&#10;AADcAAAADwAAAGRycy9kb3ducmV2LnhtbESPT4vCMBTE74LfITzBi6ypf9ClGkUWCl5XC+Lt0Tzb&#10;YPNSm6zWb78RBI/DzPyGWW87W4s7td44VjAZJyCIC6cNlwryY/b1DcIHZI21Y1LwJA/bTb+3xlS7&#10;B//S/RBKESHsU1RQhdCkUvqiIot+7Bri6F1cazFE2ZZSt/iIcFvLaZIspEXDcaHChn4qKq6HP6vg&#10;NMrnu4UplrdzNiqNy+mZ3Uip4aDbrUAE6sIn/G7vtYLpbAavM/EI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2lUsMAAADcAAAADwAAAAAAAAAAAAAAAACYAgAAZHJzL2Rv&#10;d25yZXYueG1sUEsFBgAAAAAEAAQA9QAAAIgDAAAAAA==&#10;" path="m,220r2016,l2016,,,,,220xe" fillcolor="#365f91" stroked="f">
                    <v:path arrowok="t" o:connecttype="custom" o:connectlocs="0,12544;2016,12544;2016,12324;0,12324;0,12544" o:connectangles="0,0,0,0,0"/>
                  </v:shape>
                </v:group>
                <v:group id="Group 191" o:spid="_x0000_s1035" style="position:absolute;left:15890;top:12544;width:2016;height:219" coordorigin="15890,12544" coordsize="2016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192" o:spid="_x0000_s1036" style="position:absolute;left:15890;top:12544;width:2016;height:219;visibility:visible;mso-wrap-style:square;v-text-anchor:top" coordsize="2016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8qA8QA&#10;AADcAAAADwAAAGRycy9kb3ducmV2LnhtbESPQWvCQBSE7wX/w/IK3uomlhaJrkELgoiXRik9PrLP&#10;TWj2bciuZv33bqHQ4zAz3zCrMtpO3GjwrWMF+SwDQVw73bJRcD7tXhYgfEDW2DkmBXfyUK4nTyss&#10;tBv5k25VMCJB2BeooAmhL6T0dUMW/cz1xMm7uMFiSHIwUg84Jrjt5DzL3qXFltNCgz19NFT/VFer&#10;wOT62sa4+NqM92pvDtvj7nv0Sk2f42YJIlAM/+G/9l4rmL++we+Zd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vKgPEAAAA3AAAAA8AAAAAAAAAAAAAAAAAmAIAAGRycy9k&#10;b3ducmV2LnhtbFBLBQYAAAAABAAEAPUAAACJAwAAAAA=&#10;" path="m,219r2016,l2016,,,,,219xe" fillcolor="#365f91" stroked="f">
                    <v:path arrowok="t" o:connecttype="custom" o:connectlocs="0,12763;2016,12763;2016,12544;0,12544;0,12763" o:connectangles="0,0,0,0,0"/>
                  </v:shape>
                </v:group>
                <v:group id="Group 189" o:spid="_x0000_s1037" style="position:absolute;left:15890;top:12763;width:2016;height:221" coordorigin="15890,12763" coordsize="201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190" o:spid="_x0000_s1038" style="position:absolute;left:15890;top:12763;width:2016;height:221;visibility:visible;mso-wrap-style:square;v-text-anchor:top" coordsize="201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ajUcQA&#10;AADcAAAADwAAAGRycy9kb3ducmV2LnhtbESPwWrDMBBE74H+g9hCL6GRmwSnuFGMKRh6TWIIvS3W&#10;1ha1Vralxs7fV4VCjsPMvGH2+Ww7caXRG8cKXlYJCOLaacONgupcPr+C8AFZY+eYFNzIQ354WOwx&#10;027iI11PoRERwj5DBW0IfSalr1uy6FeuJ47elxsthijHRuoRpwi3nVwnSSotGo4LLfb03lL9ffqx&#10;Ci7Lalukpt4Nn+WyMa6iWzmQUk+Pc/EGItAc7uH/9odWsN7s4O9MPALy8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mo1HEAAAA3AAAAA8AAAAAAAAAAAAAAAAAmAIAAGRycy9k&#10;b3ducmV2LnhtbFBLBQYAAAAABAAEAPUAAACJAwAAAAA=&#10;" path="m,221r2016,l2016,,,,,221xe" fillcolor="#365f91" stroked="f">
                    <v:path arrowok="t" o:connecttype="custom" o:connectlocs="0,12984;2016,12984;2016,12763;0,12763;0,1298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9"/>
        <w:gridCol w:w="3113"/>
        <w:gridCol w:w="2276"/>
        <w:gridCol w:w="1008"/>
        <w:gridCol w:w="1008"/>
        <w:gridCol w:w="1001"/>
        <w:gridCol w:w="2842"/>
        <w:gridCol w:w="1731"/>
        <w:gridCol w:w="2232"/>
        <w:gridCol w:w="1731"/>
        <w:gridCol w:w="1512"/>
        <w:gridCol w:w="1500"/>
      </w:tblGrid>
      <w:tr w:rsidR="00700F7C" w14:paraId="04059656" w14:textId="77777777">
        <w:trPr>
          <w:trHeight w:hRule="exact" w:val="449"/>
        </w:trPr>
        <w:tc>
          <w:tcPr>
            <w:tcW w:w="2069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649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64A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64B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64C" w14:textId="77777777" w:rsidR="00700F7C" w:rsidRDefault="00700F7C">
            <w:pPr>
              <w:pStyle w:val="TableParagraph"/>
              <w:spacing w:before="6"/>
              <w:rPr>
                <w:rFonts w:ascii="Calibri" w:eastAsia="Calibri" w:hAnsi="Calibri" w:cs="Calibri"/>
                <w:sz w:val="25"/>
                <w:szCs w:val="25"/>
              </w:rPr>
            </w:pPr>
          </w:p>
          <w:p w14:paraId="0405964D" w14:textId="77777777" w:rsidR="00700F7C" w:rsidRDefault="002F10C5">
            <w:pPr>
              <w:pStyle w:val="TableParagraph"/>
              <w:ind w:left="11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-1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assets</w:t>
            </w:r>
          </w:p>
        </w:tc>
        <w:tc>
          <w:tcPr>
            <w:tcW w:w="5389" w:type="dxa"/>
            <w:gridSpan w:val="2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64E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64F" w14:textId="77777777" w:rsidR="00700F7C" w:rsidRDefault="002F10C5">
            <w:pPr>
              <w:pStyle w:val="TableParagraph"/>
              <w:spacing w:before="112" w:line="220" w:lineRule="exact"/>
              <w:ind w:righ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Indicative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</w:p>
          <w:p w14:paraId="04059650" w14:textId="77777777" w:rsidR="00700F7C" w:rsidRDefault="002F10C5">
            <w:pPr>
              <w:pStyle w:val="TableParagraph"/>
              <w:spacing w:line="220" w:lineRule="exact"/>
              <w:ind w:right="2"/>
              <w:jc w:val="center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(for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all</w:t>
            </w:r>
            <w:r>
              <w:rPr>
                <w:rFonts w:ascii="Century Gothic"/>
                <w:b/>
                <w:spacing w:val="-3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sources</w:t>
            </w:r>
            <w:r>
              <w:rPr>
                <w:rFonts w:ascii="Century Gothic"/>
                <w:b/>
                <w:spacing w:val="-4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of</w:t>
            </w:r>
            <w:r>
              <w:rPr>
                <w:rFonts w:ascii="Century Gothic"/>
                <w:b/>
                <w:spacing w:val="-2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water</w:t>
            </w:r>
            <w:r>
              <w:rPr>
                <w:rFonts w:ascii="Century Gothic"/>
                <w:b/>
                <w:spacing w:val="-2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in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the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system)</w:t>
            </w:r>
            <w:r>
              <w:rPr>
                <w:rFonts w:ascii="Century Gothic"/>
                <w:b/>
                <w:spacing w:val="-1"/>
                <w:position w:val="5"/>
                <w:sz w:val="12"/>
              </w:rPr>
              <w:t>15</w:t>
            </w:r>
          </w:p>
        </w:tc>
        <w:tc>
          <w:tcPr>
            <w:tcW w:w="3017" w:type="dxa"/>
            <w:gridSpan w:val="3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651" w14:textId="77777777" w:rsidR="00700F7C" w:rsidRDefault="002F10C5">
            <w:pPr>
              <w:pStyle w:val="TableParagraph"/>
              <w:spacing w:before="96"/>
              <w:ind w:left="358" w:firstLine="43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Watering</w:t>
            </w:r>
            <w:r>
              <w:rPr>
                <w:rFonts w:ascii="Century Gothic"/>
                <w:b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history</w:t>
            </w:r>
          </w:p>
          <w:p w14:paraId="04059652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653" w14:textId="77777777" w:rsidR="00700F7C" w:rsidRDefault="002F10C5">
            <w:pPr>
              <w:pStyle w:val="TableParagraph"/>
              <w:spacing w:before="128"/>
              <w:ind w:left="35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(from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all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sources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water)</w:t>
            </w:r>
          </w:p>
        </w:tc>
        <w:tc>
          <w:tcPr>
            <w:tcW w:w="6805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654" w14:textId="77777777" w:rsidR="00700F7C" w:rsidRDefault="002F10C5">
            <w:pPr>
              <w:pStyle w:val="TableParagraph"/>
              <w:spacing w:before="96"/>
              <w:ind w:righ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2017-18</w:t>
            </w:r>
          </w:p>
        </w:tc>
        <w:tc>
          <w:tcPr>
            <w:tcW w:w="4743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655" w14:textId="77777777" w:rsidR="00700F7C" w:rsidRDefault="002F10C5">
            <w:pPr>
              <w:pStyle w:val="TableParagraph"/>
              <w:spacing w:before="96"/>
              <w:ind w:left="97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Implications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for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future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demands</w:t>
            </w:r>
          </w:p>
        </w:tc>
      </w:tr>
      <w:tr w:rsidR="00700F7C" w14:paraId="0405966E" w14:textId="77777777">
        <w:trPr>
          <w:trHeight w:hRule="exact" w:val="692"/>
        </w:trPr>
        <w:tc>
          <w:tcPr>
            <w:tcW w:w="206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657" w14:textId="77777777" w:rsidR="00700F7C" w:rsidRDefault="00700F7C"/>
        </w:tc>
        <w:tc>
          <w:tcPr>
            <w:tcW w:w="5389" w:type="dxa"/>
            <w:gridSpan w:val="2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658" w14:textId="77777777" w:rsidR="00700F7C" w:rsidRDefault="00700F7C"/>
        </w:tc>
        <w:tc>
          <w:tcPr>
            <w:tcW w:w="3017" w:type="dxa"/>
            <w:gridSpan w:val="3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659" w14:textId="77777777" w:rsidR="00700F7C" w:rsidRDefault="00700F7C"/>
        </w:tc>
        <w:tc>
          <w:tcPr>
            <w:tcW w:w="284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65A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65B" w14:textId="77777777" w:rsidR="00700F7C" w:rsidRDefault="00700F7C">
            <w:pPr>
              <w:pStyle w:val="TableParagraph"/>
              <w:spacing w:before="1"/>
              <w:rPr>
                <w:rFonts w:ascii="Calibri" w:eastAsia="Calibri" w:hAnsi="Calibri" w:cs="Calibri"/>
                <w:sz w:val="25"/>
                <w:szCs w:val="25"/>
              </w:rPr>
            </w:pPr>
          </w:p>
          <w:p w14:paraId="0405965C" w14:textId="77777777" w:rsidR="00700F7C" w:rsidRDefault="002F10C5">
            <w:pPr>
              <w:pStyle w:val="TableParagraph"/>
              <w:ind w:left="239" w:right="237" w:hanging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Predominant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urgency of</w:t>
            </w:r>
            <w:r>
              <w:rPr>
                <w:rFonts w:ascii="Century Gothic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  <w:r>
              <w:rPr>
                <w:rFonts w:ascii="Century Gothic"/>
                <w:b/>
                <w:sz w:val="18"/>
              </w:rPr>
              <w:t xml:space="preserve"> for</w:t>
            </w:r>
            <w:r>
              <w:rPr>
                <w:rFonts w:ascii="Century Gothic"/>
                <w:b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</w:p>
        </w:tc>
        <w:tc>
          <w:tcPr>
            <w:tcW w:w="173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65D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65E" w14:textId="77777777" w:rsidR="00700F7C" w:rsidRDefault="00700F7C">
            <w:pPr>
              <w:pStyle w:val="TableParagraph"/>
              <w:spacing w:before="1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0405965F" w14:textId="77777777" w:rsidR="00700F7C" w:rsidRDefault="002F10C5">
            <w:pPr>
              <w:pStyle w:val="TableParagraph"/>
              <w:ind w:left="121" w:right="120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Purpose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under</w:t>
            </w:r>
            <w:r>
              <w:rPr>
                <w:rFonts w:ascii="Century Gothic"/>
                <w:b/>
                <w:spacing w:val="19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high</w:t>
            </w:r>
            <w:r>
              <w:rPr>
                <w:rFonts w:ascii="Century Gothic"/>
                <w:b/>
                <w:spacing w:val="-1"/>
                <w:sz w:val="18"/>
              </w:rPr>
              <w:t xml:space="preserve"> to </w:t>
            </w:r>
            <w:r>
              <w:rPr>
                <w:rFonts w:ascii="Century Gothic"/>
                <w:b/>
                <w:sz w:val="18"/>
              </w:rPr>
              <w:t>very</w:t>
            </w:r>
            <w:r>
              <w:rPr>
                <w:rFonts w:ascii="Century Gothic"/>
                <w:b/>
                <w:spacing w:val="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high</w:t>
            </w:r>
            <w:r>
              <w:rPr>
                <w:rFonts w:ascii="Century Gothic"/>
                <w:b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 xml:space="preserve">resource </w:t>
            </w:r>
            <w:r>
              <w:rPr>
                <w:rFonts w:ascii="Century Gothic"/>
                <w:b/>
                <w:spacing w:val="-1"/>
                <w:sz w:val="18"/>
              </w:rPr>
              <w:t>availability</w:t>
            </w:r>
          </w:p>
        </w:tc>
        <w:tc>
          <w:tcPr>
            <w:tcW w:w="223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660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661" w14:textId="77777777" w:rsidR="00700F7C" w:rsidRDefault="00700F7C">
            <w:pPr>
              <w:pStyle w:val="TableParagraph"/>
              <w:spacing w:before="1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04059662" w14:textId="77777777" w:rsidR="00700F7C" w:rsidRDefault="002F10C5">
            <w:pPr>
              <w:pStyle w:val="TableParagraph"/>
              <w:ind w:left="200" w:right="20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Potential</w:t>
            </w:r>
            <w:r>
              <w:rPr>
                <w:rFonts w:ascii="Century Gothic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Commonwealth</w:t>
            </w:r>
            <w:r>
              <w:rPr>
                <w:rFonts w:ascii="Century Gothic"/>
                <w:b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  <w:r>
              <w:rPr>
                <w:rFonts w:ascii="Century Gothic"/>
                <w:b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contribution?</w:t>
            </w:r>
          </w:p>
        </w:tc>
        <w:tc>
          <w:tcPr>
            <w:tcW w:w="173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663" w14:textId="77777777" w:rsidR="00700F7C" w:rsidRDefault="00700F7C">
            <w:pPr>
              <w:pStyle w:val="TableParagraph"/>
              <w:spacing w:before="12"/>
              <w:rPr>
                <w:rFonts w:ascii="Calibri" w:eastAsia="Calibri" w:hAnsi="Calibri" w:cs="Calibri"/>
                <w:sz w:val="15"/>
                <w:szCs w:val="15"/>
              </w:rPr>
            </w:pPr>
          </w:p>
          <w:p w14:paraId="04059664" w14:textId="77777777" w:rsidR="00700F7C" w:rsidRDefault="002F10C5">
            <w:pPr>
              <w:pStyle w:val="TableParagraph"/>
              <w:ind w:left="102" w:right="100" w:hanging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Likely</w:t>
            </w:r>
            <w:r>
              <w:rPr>
                <w:rFonts w:ascii="Century Gothic" w:eastAsia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urgency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b/>
                <w:bCs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 in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2018–</w:t>
            </w:r>
          </w:p>
          <w:p w14:paraId="04059665" w14:textId="77777777" w:rsidR="00700F7C" w:rsidRDefault="002F10C5">
            <w:pPr>
              <w:pStyle w:val="TableParagraph"/>
              <w:ind w:left="111" w:right="110" w:hanging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19</w:t>
            </w:r>
            <w:r>
              <w:rPr>
                <w:rFonts w:ascii="Century Gothic" w:eastAsia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if</w:t>
            </w:r>
            <w:r>
              <w:rPr>
                <w:rFonts w:ascii="Century Gothic" w:eastAsia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eastAsia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occurred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 as</w:t>
            </w:r>
            <w:r>
              <w:rPr>
                <w:rFonts w:ascii="Century Gothic" w:eastAsia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planned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2017–</w:t>
            </w:r>
          </w:p>
          <w:p w14:paraId="04059666" w14:textId="77777777" w:rsidR="00700F7C" w:rsidRDefault="002F10C5">
            <w:pPr>
              <w:pStyle w:val="TableParagraph"/>
              <w:ind w:lef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18</w:t>
            </w:r>
          </w:p>
        </w:tc>
        <w:tc>
          <w:tcPr>
            <w:tcW w:w="151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667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668" w14:textId="77777777" w:rsidR="00700F7C" w:rsidRDefault="00700F7C">
            <w:pPr>
              <w:pStyle w:val="TableParagraph"/>
              <w:spacing w:before="1"/>
              <w:rPr>
                <w:rFonts w:ascii="Calibri" w:eastAsia="Calibri" w:hAnsi="Calibri" w:cs="Calibri"/>
                <w:sz w:val="25"/>
                <w:szCs w:val="25"/>
              </w:rPr>
            </w:pPr>
          </w:p>
          <w:p w14:paraId="04059669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2019-20</w:t>
            </w:r>
          </w:p>
          <w:p w14:paraId="0405966A" w14:textId="77777777" w:rsidR="00700F7C" w:rsidRDefault="002F10C5">
            <w:pPr>
              <w:pStyle w:val="TableParagraph"/>
              <w:ind w:left="95" w:right="97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Range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likely</w:t>
            </w:r>
            <w:r>
              <w:rPr>
                <w:rFonts w:ascii="Century Gothic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</w:p>
        </w:tc>
        <w:tc>
          <w:tcPr>
            <w:tcW w:w="150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66B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66C" w14:textId="77777777" w:rsidR="00700F7C" w:rsidRDefault="00700F7C">
            <w:pPr>
              <w:pStyle w:val="TableParagraph"/>
              <w:spacing w:before="11"/>
              <w:rPr>
                <w:rFonts w:ascii="Calibri" w:eastAsia="Calibri" w:hAnsi="Calibri" w:cs="Calibri"/>
                <w:sz w:val="15"/>
                <w:szCs w:val="15"/>
              </w:rPr>
            </w:pPr>
          </w:p>
          <w:p w14:paraId="0405966D" w14:textId="77777777" w:rsidR="00700F7C" w:rsidRDefault="002F10C5">
            <w:pPr>
              <w:pStyle w:val="TableParagraph"/>
              <w:ind w:left="10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Met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2018-19</w:t>
            </w:r>
          </w:p>
        </w:tc>
      </w:tr>
      <w:tr w:rsidR="00700F7C" w14:paraId="0405967E" w14:textId="77777777">
        <w:trPr>
          <w:trHeight w:hRule="exact" w:val="389"/>
        </w:trPr>
        <w:tc>
          <w:tcPr>
            <w:tcW w:w="206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66F" w14:textId="77777777" w:rsidR="00700F7C" w:rsidRDefault="00700F7C"/>
        </w:tc>
        <w:tc>
          <w:tcPr>
            <w:tcW w:w="3113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670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671" w14:textId="77777777" w:rsidR="00700F7C" w:rsidRDefault="00700F7C">
            <w:pPr>
              <w:pStyle w:val="TableParagraph"/>
              <w:spacing w:before="11"/>
              <w:rPr>
                <w:rFonts w:ascii="Calibri" w:eastAsia="Calibri" w:hAnsi="Calibri" w:cs="Calibri"/>
                <w:sz w:val="14"/>
                <w:szCs w:val="14"/>
              </w:rPr>
            </w:pPr>
          </w:p>
          <w:p w14:paraId="04059672" w14:textId="77777777" w:rsidR="00700F7C" w:rsidRDefault="002F10C5">
            <w:pPr>
              <w:pStyle w:val="TableParagraph"/>
              <w:ind w:left="97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Flow/volume</w:t>
            </w:r>
          </w:p>
        </w:tc>
        <w:tc>
          <w:tcPr>
            <w:tcW w:w="22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673" w14:textId="77777777" w:rsidR="00700F7C" w:rsidRDefault="00700F7C">
            <w:pPr>
              <w:pStyle w:val="TableParagraph"/>
              <w:spacing w:before="10"/>
              <w:rPr>
                <w:rFonts w:ascii="Calibri" w:eastAsia="Calibri" w:hAnsi="Calibri" w:cs="Calibri"/>
                <w:sz w:val="23"/>
                <w:szCs w:val="23"/>
              </w:rPr>
            </w:pPr>
          </w:p>
          <w:p w14:paraId="04059674" w14:textId="77777777" w:rsidR="00700F7C" w:rsidRDefault="002F10C5">
            <w:pPr>
              <w:pStyle w:val="TableParagraph"/>
              <w:ind w:left="102" w:right="102" w:firstLine="15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Required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frequency</w:t>
            </w:r>
            <w:r>
              <w:rPr>
                <w:rFonts w:ascii="Century Gothic"/>
                <w:b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(maximum</w:t>
            </w:r>
            <w:r>
              <w:rPr>
                <w:rFonts w:ascii="Century Gothic"/>
                <w:b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dry</w:t>
            </w:r>
            <w:r>
              <w:rPr>
                <w:rFonts w:ascii="Century Gothic"/>
                <w:b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interval)</w:t>
            </w:r>
          </w:p>
        </w:tc>
        <w:tc>
          <w:tcPr>
            <w:tcW w:w="100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675" w14:textId="77777777" w:rsidR="00700F7C" w:rsidRDefault="002F10C5">
            <w:pPr>
              <w:pStyle w:val="TableParagraph"/>
              <w:spacing w:before="65"/>
              <w:ind w:left="13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2014–15</w:t>
            </w:r>
          </w:p>
        </w:tc>
        <w:tc>
          <w:tcPr>
            <w:tcW w:w="100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676" w14:textId="77777777" w:rsidR="00700F7C" w:rsidRDefault="002F10C5">
            <w:pPr>
              <w:pStyle w:val="TableParagraph"/>
              <w:spacing w:before="65"/>
              <w:ind w:left="14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2015-16</w:t>
            </w:r>
          </w:p>
        </w:tc>
        <w:tc>
          <w:tcPr>
            <w:tcW w:w="1001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677" w14:textId="77777777" w:rsidR="00700F7C" w:rsidRDefault="002F10C5">
            <w:pPr>
              <w:pStyle w:val="TableParagraph"/>
              <w:spacing w:before="65"/>
              <w:ind w:left="14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2016-17</w:t>
            </w:r>
          </w:p>
        </w:tc>
        <w:tc>
          <w:tcPr>
            <w:tcW w:w="2842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678" w14:textId="77777777" w:rsidR="00700F7C" w:rsidRDefault="00700F7C"/>
        </w:tc>
        <w:tc>
          <w:tcPr>
            <w:tcW w:w="173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679" w14:textId="77777777" w:rsidR="00700F7C" w:rsidRDefault="00700F7C"/>
        </w:tc>
        <w:tc>
          <w:tcPr>
            <w:tcW w:w="2232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67A" w14:textId="77777777" w:rsidR="00700F7C" w:rsidRDefault="00700F7C"/>
        </w:tc>
        <w:tc>
          <w:tcPr>
            <w:tcW w:w="173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67B" w14:textId="77777777" w:rsidR="00700F7C" w:rsidRDefault="00700F7C"/>
        </w:tc>
        <w:tc>
          <w:tcPr>
            <w:tcW w:w="1512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67C" w14:textId="77777777" w:rsidR="00700F7C" w:rsidRDefault="00700F7C"/>
        </w:tc>
        <w:tc>
          <w:tcPr>
            <w:tcW w:w="150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67D" w14:textId="77777777" w:rsidR="00700F7C" w:rsidRDefault="00700F7C"/>
        </w:tc>
      </w:tr>
      <w:tr w:rsidR="00700F7C" w14:paraId="0405968E" w14:textId="77777777">
        <w:trPr>
          <w:trHeight w:hRule="exact" w:val="670"/>
        </w:trPr>
        <w:tc>
          <w:tcPr>
            <w:tcW w:w="2069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67F" w14:textId="77777777" w:rsidR="00700F7C" w:rsidRDefault="00700F7C"/>
        </w:tc>
        <w:tc>
          <w:tcPr>
            <w:tcW w:w="3113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680" w14:textId="77777777" w:rsidR="00700F7C" w:rsidRDefault="00700F7C"/>
        </w:tc>
        <w:tc>
          <w:tcPr>
            <w:tcW w:w="227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681" w14:textId="77777777" w:rsidR="00700F7C" w:rsidRDefault="00700F7C"/>
        </w:tc>
        <w:tc>
          <w:tcPr>
            <w:tcW w:w="100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682" w14:textId="77777777" w:rsidR="00700F7C" w:rsidRDefault="00700F7C">
            <w:pPr>
              <w:pStyle w:val="TableParagraph"/>
              <w:spacing w:before="11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04059683" w14:textId="77777777" w:rsidR="00700F7C" w:rsidRDefault="002F10C5">
            <w:pPr>
              <w:pStyle w:val="TableParagraph"/>
              <w:ind w:left="14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(drying)</w:t>
            </w:r>
          </w:p>
        </w:tc>
        <w:tc>
          <w:tcPr>
            <w:tcW w:w="100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684" w14:textId="77777777" w:rsidR="00700F7C" w:rsidRDefault="00700F7C">
            <w:pPr>
              <w:pStyle w:val="TableParagraph"/>
              <w:spacing w:before="11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04059685" w14:textId="77777777" w:rsidR="00700F7C" w:rsidRDefault="002F10C5">
            <w:pPr>
              <w:pStyle w:val="TableParagraph"/>
              <w:ind w:left="14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(drying)</w:t>
            </w:r>
          </w:p>
        </w:tc>
        <w:tc>
          <w:tcPr>
            <w:tcW w:w="1001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686" w14:textId="77777777" w:rsidR="00700F7C" w:rsidRDefault="00700F7C">
            <w:pPr>
              <w:pStyle w:val="TableParagraph"/>
              <w:spacing w:before="11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04059687" w14:textId="77777777" w:rsidR="00700F7C" w:rsidRDefault="002F10C5">
            <w:pPr>
              <w:pStyle w:val="TableParagraph"/>
              <w:ind w:left="25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(wet)</w:t>
            </w:r>
          </w:p>
        </w:tc>
        <w:tc>
          <w:tcPr>
            <w:tcW w:w="284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688" w14:textId="77777777" w:rsidR="00700F7C" w:rsidRDefault="00700F7C"/>
        </w:tc>
        <w:tc>
          <w:tcPr>
            <w:tcW w:w="173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689" w14:textId="77777777" w:rsidR="00700F7C" w:rsidRDefault="00700F7C"/>
        </w:tc>
        <w:tc>
          <w:tcPr>
            <w:tcW w:w="223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68A" w14:textId="77777777" w:rsidR="00700F7C" w:rsidRDefault="00700F7C"/>
        </w:tc>
        <w:tc>
          <w:tcPr>
            <w:tcW w:w="173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68B" w14:textId="77777777" w:rsidR="00700F7C" w:rsidRDefault="00700F7C"/>
        </w:tc>
        <w:tc>
          <w:tcPr>
            <w:tcW w:w="151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68C" w14:textId="77777777" w:rsidR="00700F7C" w:rsidRDefault="00700F7C"/>
        </w:tc>
        <w:tc>
          <w:tcPr>
            <w:tcW w:w="150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68D" w14:textId="77777777" w:rsidR="00700F7C" w:rsidRDefault="002F10C5">
            <w:pPr>
              <w:pStyle w:val="TableParagraph"/>
              <w:spacing w:before="96"/>
              <w:ind w:left="404" w:right="281" w:hanging="12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Not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met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2018-19</w:t>
            </w:r>
          </w:p>
        </w:tc>
      </w:tr>
      <w:tr w:rsidR="00700F7C" w14:paraId="040596B4" w14:textId="77777777">
        <w:trPr>
          <w:trHeight w:hRule="exact" w:val="869"/>
        </w:trPr>
        <w:tc>
          <w:tcPr>
            <w:tcW w:w="2069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68F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690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691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692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693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694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695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696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697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698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699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69A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69B" w14:textId="77777777" w:rsidR="00700F7C" w:rsidRDefault="00700F7C">
            <w:pPr>
              <w:pStyle w:val="TableParagraph"/>
              <w:spacing w:before="8"/>
              <w:rPr>
                <w:rFonts w:ascii="Calibri" w:eastAsia="Calibri" w:hAnsi="Calibri" w:cs="Calibri"/>
                <w:sz w:val="15"/>
                <w:szCs w:val="15"/>
              </w:rPr>
            </w:pPr>
          </w:p>
          <w:p w14:paraId="0405969C" w14:textId="77777777" w:rsidR="00700F7C" w:rsidRDefault="002F10C5">
            <w:pPr>
              <w:pStyle w:val="TableParagraph"/>
              <w:ind w:left="135" w:right="13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Murrumbidgee</w:t>
            </w:r>
            <w:r>
              <w:rPr>
                <w:rFonts w:ascii="Century Gothic"/>
                <w:b/>
                <w:spacing w:val="-1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River</w:t>
            </w:r>
            <w:r>
              <w:rPr>
                <w:rFonts w:ascii="Century Gothic"/>
                <w:b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channel,</w:t>
            </w:r>
            <w:r>
              <w:rPr>
                <w:rFonts w:ascii="Century Gothic"/>
                <w:b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distributaries</w:t>
            </w:r>
            <w:r>
              <w:rPr>
                <w:rFonts w:ascii="Century Gothic"/>
                <w:b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and</w:t>
            </w:r>
            <w:r>
              <w:rPr>
                <w:rFonts w:ascii="Century Gothic"/>
                <w:b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anabranches</w:t>
            </w:r>
          </w:p>
        </w:tc>
        <w:tc>
          <w:tcPr>
            <w:tcW w:w="3113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EDEBE0"/>
          </w:tcPr>
          <w:p w14:paraId="0405969D" w14:textId="77777777" w:rsidR="00700F7C" w:rsidRDefault="002F10C5">
            <w:pPr>
              <w:pStyle w:val="TableParagraph"/>
              <w:spacing w:before="79"/>
              <w:ind w:left="92" w:right="17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Winter-spring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in-channel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3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(base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freshes)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Murrumbidgee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targeting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critical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components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fish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spawning,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movement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recruitment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in-stream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</w:p>
        </w:tc>
        <w:tc>
          <w:tcPr>
            <w:tcW w:w="22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EDEBE0"/>
          </w:tcPr>
          <w:p w14:paraId="0405969E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69F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6A0" w14:textId="77777777" w:rsidR="00700F7C" w:rsidRDefault="00700F7C">
            <w:pPr>
              <w:pStyle w:val="TableParagraph"/>
              <w:spacing w:before="10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40596A1" w14:textId="77777777" w:rsidR="00700F7C" w:rsidRDefault="002F10C5">
            <w:pPr>
              <w:pStyle w:val="TableParagraph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7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every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10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</w:p>
        </w:tc>
        <w:tc>
          <w:tcPr>
            <w:tcW w:w="100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040596A2" w14:textId="77777777" w:rsidR="00700F7C" w:rsidRDefault="00700F7C"/>
        </w:tc>
        <w:tc>
          <w:tcPr>
            <w:tcW w:w="100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040596A3" w14:textId="77777777" w:rsidR="00700F7C" w:rsidRDefault="00700F7C"/>
        </w:tc>
        <w:tc>
          <w:tcPr>
            <w:tcW w:w="100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6A4" w14:textId="77777777" w:rsidR="00700F7C" w:rsidRDefault="00700F7C"/>
        </w:tc>
        <w:tc>
          <w:tcPr>
            <w:tcW w:w="284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6A5" w14:textId="77777777" w:rsidR="00700F7C" w:rsidRDefault="00700F7C">
            <w:pPr>
              <w:pStyle w:val="TableParagraph"/>
              <w:spacing w:before="7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40596A6" w14:textId="77777777" w:rsidR="00700F7C" w:rsidRDefault="002F10C5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  <w:p w14:paraId="040596A7" w14:textId="77777777" w:rsidR="00700F7C" w:rsidRDefault="002F10C5">
            <w:pPr>
              <w:pStyle w:val="TableParagraph"/>
              <w:ind w:left="234" w:right="23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Watering,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following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cues,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continue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recovery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of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populations.</w:t>
            </w:r>
          </w:p>
        </w:tc>
        <w:tc>
          <w:tcPr>
            <w:tcW w:w="173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4F7E9"/>
          </w:tcPr>
          <w:p w14:paraId="040596A8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6A9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6AA" w14:textId="77777777" w:rsidR="00700F7C" w:rsidRDefault="00700F7C">
            <w:pPr>
              <w:pStyle w:val="TableParagraph"/>
              <w:spacing w:before="9"/>
              <w:rPr>
                <w:rFonts w:ascii="Calibri" w:eastAsia="Calibri" w:hAnsi="Calibri" w:cs="Calibri"/>
                <w:sz w:val="15"/>
                <w:szCs w:val="15"/>
              </w:rPr>
            </w:pPr>
          </w:p>
          <w:p w14:paraId="040596AB" w14:textId="77777777" w:rsidR="00700F7C" w:rsidRDefault="002F10C5">
            <w:pPr>
              <w:pStyle w:val="TableParagraph"/>
              <w:ind w:left="366" w:right="360" w:firstLine="33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2"/>
                <w:sz w:val="18"/>
              </w:rPr>
              <w:t>Not</w:t>
            </w:r>
            <w:r>
              <w:rPr>
                <w:rFonts w:ascii="Century Gothic"/>
                <w:b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Applicable</w:t>
            </w:r>
          </w:p>
        </w:tc>
        <w:tc>
          <w:tcPr>
            <w:tcW w:w="223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4F7E9"/>
          </w:tcPr>
          <w:p w14:paraId="040596AC" w14:textId="77777777" w:rsidR="00700F7C" w:rsidRDefault="00700F7C">
            <w:pPr>
              <w:pStyle w:val="TableParagraph"/>
              <w:spacing w:before="7"/>
              <w:rPr>
                <w:rFonts w:ascii="Calibri" w:eastAsia="Calibri" w:hAnsi="Calibri" w:cs="Calibri"/>
                <w:sz w:val="15"/>
                <w:szCs w:val="15"/>
              </w:rPr>
            </w:pPr>
          </w:p>
          <w:p w14:paraId="040596AD" w14:textId="77777777" w:rsidR="00700F7C" w:rsidRDefault="002F10C5">
            <w:pPr>
              <w:pStyle w:val="TableParagraph"/>
              <w:ind w:left="195" w:right="200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Option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unlikely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under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this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resource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availability.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Demand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likely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achieved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high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flows.</w:t>
            </w:r>
          </w:p>
        </w:tc>
        <w:tc>
          <w:tcPr>
            <w:tcW w:w="173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92D050"/>
          </w:tcPr>
          <w:p w14:paraId="040596AE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6AF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6B0" w14:textId="77777777" w:rsidR="00700F7C" w:rsidRDefault="00700F7C">
            <w:pPr>
              <w:pStyle w:val="TableParagraph"/>
              <w:spacing w:before="9"/>
              <w:rPr>
                <w:rFonts w:ascii="Calibri" w:eastAsia="Calibri" w:hAnsi="Calibri" w:cs="Calibri"/>
                <w:sz w:val="15"/>
                <w:szCs w:val="15"/>
              </w:rPr>
            </w:pPr>
          </w:p>
          <w:p w14:paraId="040596B1" w14:textId="77777777" w:rsidR="00700F7C" w:rsidRDefault="002F10C5">
            <w:pPr>
              <w:pStyle w:val="TableParagraph"/>
              <w:ind w:left="310" w:right="160" w:hanging="14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</w:t>
            </w:r>
            <w:r>
              <w:rPr>
                <w:rFonts w:ascii="Century Gothic"/>
                <w:spacing w:val="1"/>
                <w:sz w:val="18"/>
              </w:rPr>
              <w:t>O</w:t>
            </w:r>
            <w:r>
              <w:rPr>
                <w:rFonts w:ascii="Century Gothic"/>
                <w:spacing w:val="-6"/>
                <w:sz w:val="18"/>
              </w:rPr>
              <w:t>W</w:t>
            </w:r>
            <w:r>
              <w:rPr>
                <w:rFonts w:ascii="Century Gothic"/>
                <w:sz w:val="18"/>
              </w:rPr>
              <w:t>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</w:t>
            </w:r>
            <w:r>
              <w:rPr>
                <w:rFonts w:ascii="Century Gothic"/>
                <w:spacing w:val="1"/>
                <w:sz w:val="18"/>
              </w:rPr>
              <w:t>u</w:t>
            </w:r>
            <w:r>
              <w:rPr>
                <w:rFonts w:ascii="Century Gothic"/>
                <w:spacing w:val="-1"/>
                <w:sz w:val="18"/>
              </w:rPr>
              <w:t>b</w:t>
            </w:r>
            <w:r>
              <w:rPr>
                <w:rFonts w:ascii="Century Gothic"/>
                <w:spacing w:val="1"/>
                <w:sz w:val="18"/>
              </w:rPr>
              <w:t>j</w:t>
            </w:r>
            <w:r>
              <w:rPr>
                <w:rFonts w:ascii="Century Gothic"/>
                <w:sz w:val="18"/>
              </w:rPr>
              <w:t>ect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cues</w:t>
            </w:r>
          </w:p>
        </w:tc>
        <w:tc>
          <w:tcPr>
            <w:tcW w:w="3012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92D050"/>
          </w:tcPr>
          <w:p w14:paraId="040596B2" w14:textId="77777777" w:rsidR="00700F7C" w:rsidRDefault="00700F7C">
            <w:pPr>
              <w:pStyle w:val="TableParagraph"/>
              <w:spacing w:before="2"/>
              <w:rPr>
                <w:rFonts w:ascii="Calibri" w:eastAsia="Calibri" w:hAnsi="Calibri" w:cs="Calibri"/>
                <w:sz w:val="25"/>
                <w:szCs w:val="25"/>
              </w:rPr>
            </w:pPr>
          </w:p>
          <w:p w14:paraId="040596B3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</w:tc>
      </w:tr>
      <w:tr w:rsidR="00700F7C" w14:paraId="040596C1" w14:textId="77777777">
        <w:trPr>
          <w:trHeight w:hRule="exact" w:val="871"/>
        </w:trPr>
        <w:tc>
          <w:tcPr>
            <w:tcW w:w="206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6B5" w14:textId="77777777" w:rsidR="00700F7C" w:rsidRDefault="00700F7C"/>
        </w:tc>
        <w:tc>
          <w:tcPr>
            <w:tcW w:w="3113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EDEBE0"/>
          </w:tcPr>
          <w:p w14:paraId="040596B6" w14:textId="77777777" w:rsidR="00700F7C" w:rsidRDefault="00700F7C"/>
        </w:tc>
        <w:tc>
          <w:tcPr>
            <w:tcW w:w="227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EDEBE0"/>
          </w:tcPr>
          <w:p w14:paraId="040596B7" w14:textId="77777777" w:rsidR="00700F7C" w:rsidRDefault="00700F7C"/>
        </w:tc>
        <w:tc>
          <w:tcPr>
            <w:tcW w:w="100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040596B8" w14:textId="77777777" w:rsidR="00700F7C" w:rsidRDefault="00700F7C"/>
        </w:tc>
        <w:tc>
          <w:tcPr>
            <w:tcW w:w="100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040596B9" w14:textId="77777777" w:rsidR="00700F7C" w:rsidRDefault="00700F7C"/>
        </w:tc>
        <w:tc>
          <w:tcPr>
            <w:tcW w:w="100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040596BA" w14:textId="77777777" w:rsidR="00700F7C" w:rsidRDefault="00700F7C"/>
        </w:tc>
        <w:tc>
          <w:tcPr>
            <w:tcW w:w="284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6BB" w14:textId="77777777" w:rsidR="00700F7C" w:rsidRDefault="00700F7C"/>
        </w:tc>
        <w:tc>
          <w:tcPr>
            <w:tcW w:w="173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4F7E9"/>
          </w:tcPr>
          <w:p w14:paraId="040596BC" w14:textId="77777777" w:rsidR="00700F7C" w:rsidRDefault="00700F7C"/>
        </w:tc>
        <w:tc>
          <w:tcPr>
            <w:tcW w:w="223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4F7E9"/>
          </w:tcPr>
          <w:p w14:paraId="040596BD" w14:textId="77777777" w:rsidR="00700F7C" w:rsidRDefault="00700F7C"/>
        </w:tc>
        <w:tc>
          <w:tcPr>
            <w:tcW w:w="173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92D050"/>
          </w:tcPr>
          <w:p w14:paraId="040596BE" w14:textId="77777777" w:rsidR="00700F7C" w:rsidRDefault="00700F7C"/>
        </w:tc>
        <w:tc>
          <w:tcPr>
            <w:tcW w:w="3012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96BF" w14:textId="77777777" w:rsidR="00700F7C" w:rsidRDefault="00700F7C">
            <w:pPr>
              <w:pStyle w:val="TableParagraph"/>
              <w:spacing w:before="2"/>
              <w:rPr>
                <w:rFonts w:ascii="Calibri" w:eastAsia="Calibri" w:hAnsi="Calibri" w:cs="Calibri"/>
                <w:sz w:val="25"/>
                <w:szCs w:val="25"/>
              </w:rPr>
            </w:pPr>
          </w:p>
          <w:p w14:paraId="040596C0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700F7C" w14:paraId="040596DB" w14:textId="77777777">
        <w:trPr>
          <w:trHeight w:hRule="exact" w:val="869"/>
        </w:trPr>
        <w:tc>
          <w:tcPr>
            <w:tcW w:w="206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6C2" w14:textId="77777777" w:rsidR="00700F7C" w:rsidRDefault="00700F7C"/>
        </w:tc>
        <w:tc>
          <w:tcPr>
            <w:tcW w:w="3113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EDEBE0"/>
          </w:tcPr>
          <w:p w14:paraId="040596C3" w14:textId="77777777" w:rsidR="00700F7C" w:rsidRDefault="00700F7C">
            <w:pPr>
              <w:pStyle w:val="TableParagraph"/>
              <w:spacing w:before="10"/>
              <w:rPr>
                <w:rFonts w:ascii="Calibri" w:eastAsia="Calibri" w:hAnsi="Calibri" w:cs="Calibri"/>
                <w:sz w:val="26"/>
                <w:szCs w:val="26"/>
              </w:rPr>
            </w:pPr>
          </w:p>
          <w:p w14:paraId="040596C4" w14:textId="77777777" w:rsidR="00700F7C" w:rsidRDefault="002F10C5">
            <w:pPr>
              <w:pStyle w:val="TableParagraph"/>
              <w:ind w:left="92" w:right="22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in-channel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pulse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targeting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fish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movement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recruitment,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productivity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in-stream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-2"/>
                <w:sz w:val="18"/>
              </w:rPr>
              <w:t xml:space="preserve"> (flows</w:t>
            </w:r>
          </w:p>
          <w:p w14:paraId="040596C5" w14:textId="77777777" w:rsidR="00700F7C" w:rsidRDefault="002F10C5">
            <w:pPr>
              <w:pStyle w:val="TableParagraph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&gt;3500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Balranald)</w:t>
            </w:r>
          </w:p>
        </w:tc>
        <w:tc>
          <w:tcPr>
            <w:tcW w:w="22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EDEBE0"/>
          </w:tcPr>
          <w:p w14:paraId="040596C6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6C7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6C8" w14:textId="77777777" w:rsidR="00700F7C" w:rsidRDefault="00700F7C">
            <w:pPr>
              <w:pStyle w:val="TableParagraph"/>
              <w:spacing w:before="12"/>
              <w:rPr>
                <w:rFonts w:ascii="Calibri" w:eastAsia="Calibri" w:hAnsi="Calibri" w:cs="Calibri"/>
                <w:sz w:val="26"/>
                <w:szCs w:val="26"/>
              </w:rPr>
            </w:pPr>
          </w:p>
          <w:p w14:paraId="040596C9" w14:textId="77777777" w:rsidR="00700F7C" w:rsidRDefault="002F10C5">
            <w:pPr>
              <w:pStyle w:val="TableParagraph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7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every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10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</w:p>
        </w:tc>
        <w:tc>
          <w:tcPr>
            <w:tcW w:w="100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6CA" w14:textId="77777777" w:rsidR="00700F7C" w:rsidRDefault="00700F7C"/>
        </w:tc>
        <w:tc>
          <w:tcPr>
            <w:tcW w:w="100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040596CB" w14:textId="77777777" w:rsidR="00700F7C" w:rsidRDefault="00700F7C"/>
        </w:tc>
        <w:tc>
          <w:tcPr>
            <w:tcW w:w="100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6CC" w14:textId="77777777" w:rsidR="00700F7C" w:rsidRDefault="00700F7C"/>
        </w:tc>
        <w:tc>
          <w:tcPr>
            <w:tcW w:w="284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6CD" w14:textId="77777777" w:rsidR="00700F7C" w:rsidRDefault="002F10C5">
            <w:pPr>
              <w:pStyle w:val="TableParagraph"/>
              <w:spacing w:line="216" w:lineRule="exact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  <w:p w14:paraId="040596CE" w14:textId="77777777" w:rsidR="00700F7C" w:rsidRDefault="002F10C5">
            <w:pPr>
              <w:pStyle w:val="TableParagraph"/>
              <w:ind w:left="152" w:right="155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fish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populations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lower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Murrumbidgee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are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poor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condition.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Water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improved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fish</w:t>
            </w:r>
            <w:r>
              <w:rPr>
                <w:rFonts w:ascii="Century Gothic"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passage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connectivity,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aquatic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riverine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productivity</w:t>
            </w:r>
          </w:p>
        </w:tc>
        <w:tc>
          <w:tcPr>
            <w:tcW w:w="173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4F7E9"/>
          </w:tcPr>
          <w:p w14:paraId="040596CF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6D0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6D1" w14:textId="77777777" w:rsidR="00700F7C" w:rsidRDefault="00700F7C">
            <w:pPr>
              <w:pStyle w:val="TableParagraph"/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  <w:p w14:paraId="040596D2" w14:textId="77777777" w:rsidR="00700F7C" w:rsidRDefault="002F10C5">
            <w:pPr>
              <w:pStyle w:val="TableParagraph"/>
              <w:ind w:left="366" w:right="360" w:firstLine="33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2"/>
                <w:sz w:val="18"/>
              </w:rPr>
              <w:t>Not</w:t>
            </w:r>
            <w:r>
              <w:rPr>
                <w:rFonts w:ascii="Century Gothic"/>
                <w:b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Applicable</w:t>
            </w:r>
          </w:p>
        </w:tc>
        <w:tc>
          <w:tcPr>
            <w:tcW w:w="223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4F7E9"/>
          </w:tcPr>
          <w:p w14:paraId="040596D3" w14:textId="77777777" w:rsidR="00700F7C" w:rsidRDefault="00700F7C">
            <w:pPr>
              <w:pStyle w:val="TableParagraph"/>
              <w:spacing w:before="9"/>
              <w:rPr>
                <w:rFonts w:ascii="Calibri" w:eastAsia="Calibri" w:hAnsi="Calibri" w:cs="Calibri"/>
                <w:sz w:val="17"/>
                <w:szCs w:val="17"/>
              </w:rPr>
            </w:pPr>
          </w:p>
          <w:p w14:paraId="040596D4" w14:textId="77777777" w:rsidR="00700F7C" w:rsidRDefault="002F10C5">
            <w:pPr>
              <w:pStyle w:val="TableParagraph"/>
              <w:ind w:left="195" w:right="200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Option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unlikely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under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this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resource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availability.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Demand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likely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achieved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high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flows.</w:t>
            </w:r>
          </w:p>
        </w:tc>
        <w:tc>
          <w:tcPr>
            <w:tcW w:w="173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14:paraId="040596D5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6D6" w14:textId="77777777" w:rsidR="00700F7C" w:rsidRDefault="00700F7C">
            <w:pPr>
              <w:pStyle w:val="TableParagraph"/>
              <w:spacing w:before="11"/>
              <w:rPr>
                <w:rFonts w:ascii="Calibri" w:eastAsia="Calibri" w:hAnsi="Calibri" w:cs="Calibri"/>
                <w:sz w:val="26"/>
                <w:szCs w:val="26"/>
              </w:rPr>
            </w:pPr>
          </w:p>
          <w:p w14:paraId="040596D7" w14:textId="77777777" w:rsidR="00700F7C" w:rsidRDefault="002F10C5">
            <w:pPr>
              <w:pStyle w:val="TableParagraph"/>
              <w:ind w:left="34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MODERATE,</w:t>
            </w:r>
          </w:p>
          <w:p w14:paraId="040596D8" w14:textId="77777777" w:rsidR="00700F7C" w:rsidRDefault="002F10C5">
            <w:pPr>
              <w:pStyle w:val="TableParagraph"/>
              <w:ind w:left="310" w:right="308" w:firstLine="10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subject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cues</w:t>
            </w:r>
          </w:p>
        </w:tc>
        <w:tc>
          <w:tcPr>
            <w:tcW w:w="3012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96D9" w14:textId="77777777" w:rsidR="00700F7C" w:rsidRDefault="00700F7C">
            <w:pPr>
              <w:pStyle w:val="TableParagraph"/>
              <w:spacing w:before="3"/>
              <w:rPr>
                <w:rFonts w:ascii="Calibri" w:eastAsia="Calibri" w:hAnsi="Calibri" w:cs="Calibri"/>
                <w:sz w:val="25"/>
                <w:szCs w:val="25"/>
              </w:rPr>
            </w:pPr>
          </w:p>
          <w:p w14:paraId="040596DA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700F7C" w14:paraId="040596E8" w14:textId="77777777">
        <w:trPr>
          <w:trHeight w:hRule="exact" w:val="926"/>
        </w:trPr>
        <w:tc>
          <w:tcPr>
            <w:tcW w:w="206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6DC" w14:textId="77777777" w:rsidR="00700F7C" w:rsidRDefault="00700F7C"/>
        </w:tc>
        <w:tc>
          <w:tcPr>
            <w:tcW w:w="3113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EDEBE0"/>
          </w:tcPr>
          <w:p w14:paraId="040596DD" w14:textId="77777777" w:rsidR="00700F7C" w:rsidRDefault="00700F7C"/>
        </w:tc>
        <w:tc>
          <w:tcPr>
            <w:tcW w:w="227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EDEBE0"/>
          </w:tcPr>
          <w:p w14:paraId="040596DE" w14:textId="77777777" w:rsidR="00700F7C" w:rsidRDefault="00700F7C"/>
        </w:tc>
        <w:tc>
          <w:tcPr>
            <w:tcW w:w="100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6DF" w14:textId="77777777" w:rsidR="00700F7C" w:rsidRDefault="00700F7C"/>
        </w:tc>
        <w:tc>
          <w:tcPr>
            <w:tcW w:w="100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040596E0" w14:textId="77777777" w:rsidR="00700F7C" w:rsidRDefault="00700F7C"/>
        </w:tc>
        <w:tc>
          <w:tcPr>
            <w:tcW w:w="100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040596E1" w14:textId="77777777" w:rsidR="00700F7C" w:rsidRDefault="00700F7C"/>
        </w:tc>
        <w:tc>
          <w:tcPr>
            <w:tcW w:w="284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6E2" w14:textId="77777777" w:rsidR="00700F7C" w:rsidRDefault="00700F7C"/>
        </w:tc>
        <w:tc>
          <w:tcPr>
            <w:tcW w:w="173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4F7E9"/>
          </w:tcPr>
          <w:p w14:paraId="040596E3" w14:textId="77777777" w:rsidR="00700F7C" w:rsidRDefault="00700F7C"/>
        </w:tc>
        <w:tc>
          <w:tcPr>
            <w:tcW w:w="223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4F7E9"/>
          </w:tcPr>
          <w:p w14:paraId="040596E4" w14:textId="77777777" w:rsidR="00700F7C" w:rsidRDefault="00700F7C"/>
        </w:tc>
        <w:tc>
          <w:tcPr>
            <w:tcW w:w="173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96E5" w14:textId="77777777" w:rsidR="00700F7C" w:rsidRDefault="00700F7C"/>
        </w:tc>
        <w:tc>
          <w:tcPr>
            <w:tcW w:w="3012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96E6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6E7" w14:textId="77777777" w:rsidR="00700F7C" w:rsidRDefault="002F10C5">
            <w:pPr>
              <w:pStyle w:val="TableParagraph"/>
              <w:spacing w:before="116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</w:tc>
      </w:tr>
      <w:tr w:rsidR="00700F7C" w14:paraId="04059702" w14:textId="77777777">
        <w:trPr>
          <w:trHeight w:hRule="exact" w:val="871"/>
        </w:trPr>
        <w:tc>
          <w:tcPr>
            <w:tcW w:w="206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6E9" w14:textId="77777777" w:rsidR="00700F7C" w:rsidRDefault="00700F7C"/>
        </w:tc>
        <w:tc>
          <w:tcPr>
            <w:tcW w:w="3113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EDEBE0"/>
          </w:tcPr>
          <w:p w14:paraId="040596EA" w14:textId="77777777" w:rsidR="00700F7C" w:rsidRDefault="00700F7C">
            <w:pPr>
              <w:pStyle w:val="TableParagraph"/>
              <w:spacing w:before="7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40596EB" w14:textId="77777777" w:rsidR="00700F7C" w:rsidRDefault="002F10C5">
            <w:pPr>
              <w:pStyle w:val="TableParagraph"/>
              <w:ind w:left="92" w:right="22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Distributary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anabranch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freshes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restore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components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most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impacted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by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regulation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</w:t>
            </w:r>
          </w:p>
        </w:tc>
        <w:tc>
          <w:tcPr>
            <w:tcW w:w="22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EDEBE0"/>
          </w:tcPr>
          <w:p w14:paraId="040596EC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6ED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6EE" w14:textId="77777777" w:rsidR="00700F7C" w:rsidRDefault="00700F7C">
            <w:pPr>
              <w:pStyle w:val="TableParagraph"/>
              <w:spacing w:before="9"/>
              <w:rPr>
                <w:rFonts w:ascii="Calibri" w:eastAsia="Calibri" w:hAnsi="Calibri" w:cs="Calibri"/>
                <w:sz w:val="15"/>
                <w:szCs w:val="15"/>
              </w:rPr>
            </w:pPr>
          </w:p>
          <w:p w14:paraId="040596EF" w14:textId="77777777" w:rsidR="00700F7C" w:rsidRDefault="002F10C5">
            <w:pPr>
              <w:pStyle w:val="TableParagraph"/>
              <w:ind w:left="92" w:right="33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7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every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10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annual</w:t>
            </w:r>
          </w:p>
        </w:tc>
        <w:tc>
          <w:tcPr>
            <w:tcW w:w="100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040596F0" w14:textId="77777777" w:rsidR="00700F7C" w:rsidRDefault="00700F7C"/>
        </w:tc>
        <w:tc>
          <w:tcPr>
            <w:tcW w:w="100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040596F1" w14:textId="77777777" w:rsidR="00700F7C" w:rsidRDefault="00700F7C"/>
        </w:tc>
        <w:tc>
          <w:tcPr>
            <w:tcW w:w="100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6F2" w14:textId="77777777" w:rsidR="00700F7C" w:rsidRDefault="00700F7C"/>
        </w:tc>
        <w:tc>
          <w:tcPr>
            <w:tcW w:w="284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6F3" w14:textId="77777777" w:rsidR="00700F7C" w:rsidRDefault="00700F7C">
            <w:pPr>
              <w:pStyle w:val="TableParagraph"/>
              <w:spacing w:before="7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40596F4" w14:textId="77777777" w:rsidR="00700F7C" w:rsidRDefault="002F10C5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  <w:p w14:paraId="040596F5" w14:textId="77777777" w:rsidR="00700F7C" w:rsidRDefault="002F10C5">
            <w:pPr>
              <w:pStyle w:val="TableParagraph"/>
              <w:ind w:left="234" w:right="23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Watering,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following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cues,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continue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recovery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of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populations.</w:t>
            </w:r>
          </w:p>
        </w:tc>
        <w:tc>
          <w:tcPr>
            <w:tcW w:w="173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4F7E9"/>
          </w:tcPr>
          <w:p w14:paraId="040596F6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6F7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6F8" w14:textId="77777777" w:rsidR="00700F7C" w:rsidRDefault="00700F7C">
            <w:pPr>
              <w:pStyle w:val="TableParagraph"/>
              <w:spacing w:before="9"/>
              <w:rPr>
                <w:rFonts w:ascii="Calibri" w:eastAsia="Calibri" w:hAnsi="Calibri" w:cs="Calibri"/>
                <w:sz w:val="15"/>
                <w:szCs w:val="15"/>
              </w:rPr>
            </w:pPr>
          </w:p>
          <w:p w14:paraId="040596F9" w14:textId="77777777" w:rsidR="00700F7C" w:rsidRDefault="002F10C5">
            <w:pPr>
              <w:pStyle w:val="TableParagraph"/>
              <w:ind w:left="366" w:right="360" w:firstLine="33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2"/>
                <w:sz w:val="18"/>
              </w:rPr>
              <w:t>Not</w:t>
            </w:r>
            <w:r>
              <w:rPr>
                <w:rFonts w:ascii="Century Gothic"/>
                <w:b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Applicable</w:t>
            </w:r>
          </w:p>
        </w:tc>
        <w:tc>
          <w:tcPr>
            <w:tcW w:w="223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EDEBE0"/>
          </w:tcPr>
          <w:p w14:paraId="040596FA" w14:textId="77777777" w:rsidR="00700F7C" w:rsidRDefault="00700F7C">
            <w:pPr>
              <w:pStyle w:val="TableParagraph"/>
              <w:spacing w:before="7"/>
              <w:rPr>
                <w:rFonts w:ascii="Calibri" w:eastAsia="Calibri" w:hAnsi="Calibri" w:cs="Calibri"/>
                <w:sz w:val="15"/>
                <w:szCs w:val="15"/>
              </w:rPr>
            </w:pPr>
          </w:p>
          <w:p w14:paraId="040596FB" w14:textId="77777777" w:rsidR="00700F7C" w:rsidRDefault="002F10C5">
            <w:pPr>
              <w:pStyle w:val="TableParagraph"/>
              <w:ind w:left="195" w:right="200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Option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unlikely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under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this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resource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availability.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Demand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likely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</w:t>
            </w:r>
            <w:r>
              <w:rPr>
                <w:rFonts w:ascii="Century Gothic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achieved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high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flows.</w:t>
            </w:r>
          </w:p>
        </w:tc>
        <w:tc>
          <w:tcPr>
            <w:tcW w:w="173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14:paraId="040596FC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6FD" w14:textId="77777777" w:rsidR="00700F7C" w:rsidRDefault="00700F7C">
            <w:pPr>
              <w:pStyle w:val="TableParagraph"/>
              <w:spacing w:before="8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40596FE" w14:textId="77777777" w:rsidR="00700F7C" w:rsidRDefault="002F10C5">
            <w:pPr>
              <w:pStyle w:val="TableParagraph"/>
              <w:ind w:left="34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MODERATE,</w:t>
            </w:r>
          </w:p>
          <w:p w14:paraId="040596FF" w14:textId="77777777" w:rsidR="00700F7C" w:rsidRDefault="002F10C5">
            <w:pPr>
              <w:pStyle w:val="TableParagraph"/>
              <w:ind w:left="310" w:right="308" w:firstLine="10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subject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cues</w:t>
            </w:r>
          </w:p>
        </w:tc>
        <w:tc>
          <w:tcPr>
            <w:tcW w:w="3012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9700" w14:textId="77777777" w:rsidR="00700F7C" w:rsidRDefault="00700F7C">
            <w:pPr>
              <w:pStyle w:val="TableParagraph"/>
              <w:spacing w:before="2"/>
              <w:rPr>
                <w:rFonts w:ascii="Calibri" w:eastAsia="Calibri" w:hAnsi="Calibri" w:cs="Calibri"/>
                <w:sz w:val="25"/>
                <w:szCs w:val="25"/>
              </w:rPr>
            </w:pPr>
          </w:p>
          <w:p w14:paraId="04059701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700F7C" w14:paraId="0405970F" w14:textId="77777777">
        <w:trPr>
          <w:trHeight w:hRule="exact" w:val="869"/>
        </w:trPr>
        <w:tc>
          <w:tcPr>
            <w:tcW w:w="206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703" w14:textId="77777777" w:rsidR="00700F7C" w:rsidRDefault="00700F7C"/>
        </w:tc>
        <w:tc>
          <w:tcPr>
            <w:tcW w:w="3113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EDEBE0"/>
          </w:tcPr>
          <w:p w14:paraId="04059704" w14:textId="77777777" w:rsidR="00700F7C" w:rsidRDefault="00700F7C"/>
        </w:tc>
        <w:tc>
          <w:tcPr>
            <w:tcW w:w="227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EDEBE0"/>
          </w:tcPr>
          <w:p w14:paraId="04059705" w14:textId="77777777" w:rsidR="00700F7C" w:rsidRDefault="00700F7C"/>
        </w:tc>
        <w:tc>
          <w:tcPr>
            <w:tcW w:w="100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04059706" w14:textId="77777777" w:rsidR="00700F7C" w:rsidRDefault="00700F7C"/>
        </w:tc>
        <w:tc>
          <w:tcPr>
            <w:tcW w:w="100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04059707" w14:textId="77777777" w:rsidR="00700F7C" w:rsidRDefault="00700F7C"/>
        </w:tc>
        <w:tc>
          <w:tcPr>
            <w:tcW w:w="100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04059708" w14:textId="77777777" w:rsidR="00700F7C" w:rsidRDefault="00700F7C"/>
        </w:tc>
        <w:tc>
          <w:tcPr>
            <w:tcW w:w="284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709" w14:textId="77777777" w:rsidR="00700F7C" w:rsidRDefault="00700F7C"/>
        </w:tc>
        <w:tc>
          <w:tcPr>
            <w:tcW w:w="173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4F7E9"/>
          </w:tcPr>
          <w:p w14:paraId="0405970A" w14:textId="77777777" w:rsidR="00700F7C" w:rsidRDefault="00700F7C"/>
        </w:tc>
        <w:tc>
          <w:tcPr>
            <w:tcW w:w="223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EDEBE0"/>
          </w:tcPr>
          <w:p w14:paraId="0405970B" w14:textId="77777777" w:rsidR="00700F7C" w:rsidRDefault="00700F7C"/>
        </w:tc>
        <w:tc>
          <w:tcPr>
            <w:tcW w:w="173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970C" w14:textId="77777777" w:rsidR="00700F7C" w:rsidRDefault="00700F7C"/>
        </w:tc>
        <w:tc>
          <w:tcPr>
            <w:tcW w:w="3012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0405970D" w14:textId="77777777" w:rsidR="00700F7C" w:rsidRDefault="00700F7C">
            <w:pPr>
              <w:pStyle w:val="TableParagraph"/>
              <w:spacing w:before="12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405970E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700F7C" w14:paraId="04059723" w14:textId="77777777">
        <w:trPr>
          <w:trHeight w:hRule="exact" w:val="699"/>
        </w:trPr>
        <w:tc>
          <w:tcPr>
            <w:tcW w:w="206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710" w14:textId="77777777" w:rsidR="00700F7C" w:rsidRDefault="00700F7C"/>
        </w:tc>
        <w:tc>
          <w:tcPr>
            <w:tcW w:w="3113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711" w14:textId="77777777" w:rsidR="00700F7C" w:rsidRDefault="002F10C5">
            <w:pPr>
              <w:pStyle w:val="TableParagraph"/>
              <w:spacing w:before="79"/>
              <w:ind w:left="92" w:right="30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Contribute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managing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quality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issues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within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in-stream</w:t>
            </w:r>
            <w:r>
              <w:rPr>
                <w:rFonts w:ascii="Century Gothic"/>
                <w:spacing w:val="3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environments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across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Murrumbidgee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Catchment</w:t>
            </w:r>
          </w:p>
        </w:tc>
        <w:tc>
          <w:tcPr>
            <w:tcW w:w="22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712" w14:textId="77777777" w:rsidR="00700F7C" w:rsidRDefault="00700F7C">
            <w:pPr>
              <w:pStyle w:val="TableParagraph"/>
              <w:spacing w:before="8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4059713" w14:textId="77777777" w:rsidR="00700F7C" w:rsidRDefault="002F10C5">
            <w:pPr>
              <w:pStyle w:val="TableParagraph"/>
              <w:ind w:left="92" w:right="12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Contingency</w:t>
            </w:r>
            <w:r>
              <w:rPr>
                <w:rFonts w:ascii="Century Gothic"/>
                <w:spacing w:val="-15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response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poor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quality</w:t>
            </w:r>
          </w:p>
        </w:tc>
        <w:tc>
          <w:tcPr>
            <w:tcW w:w="100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714" w14:textId="77777777" w:rsidR="00700F7C" w:rsidRDefault="00700F7C"/>
        </w:tc>
        <w:tc>
          <w:tcPr>
            <w:tcW w:w="100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715" w14:textId="77777777" w:rsidR="00700F7C" w:rsidRDefault="00700F7C"/>
        </w:tc>
        <w:tc>
          <w:tcPr>
            <w:tcW w:w="100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716" w14:textId="77777777" w:rsidR="00700F7C" w:rsidRDefault="00700F7C"/>
        </w:tc>
        <w:tc>
          <w:tcPr>
            <w:tcW w:w="284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9717" w14:textId="77777777" w:rsidR="00700F7C" w:rsidRDefault="002F10C5">
            <w:pPr>
              <w:pStyle w:val="TableParagraph"/>
              <w:spacing w:before="79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  <w:p w14:paraId="04059718" w14:textId="77777777" w:rsidR="00700F7C" w:rsidRDefault="002F10C5">
            <w:pPr>
              <w:pStyle w:val="TableParagraph"/>
              <w:ind w:left="159" w:right="16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Flood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events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can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return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high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carbon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loads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back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trigger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hypoxic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blackwater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events</w:t>
            </w:r>
          </w:p>
        </w:tc>
        <w:tc>
          <w:tcPr>
            <w:tcW w:w="173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719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71A" w14:textId="77777777" w:rsidR="00700F7C" w:rsidRDefault="00700F7C">
            <w:pPr>
              <w:pStyle w:val="TableParagraph"/>
              <w:spacing w:before="8"/>
              <w:rPr>
                <w:rFonts w:ascii="Calibri" w:eastAsia="Calibri" w:hAnsi="Calibri" w:cs="Calibri"/>
                <w:sz w:val="15"/>
                <w:szCs w:val="15"/>
              </w:rPr>
            </w:pPr>
          </w:p>
          <w:p w14:paraId="0405971B" w14:textId="77777777" w:rsidR="00700F7C" w:rsidRDefault="002F10C5">
            <w:pPr>
              <w:pStyle w:val="TableParagraph"/>
              <w:ind w:left="543" w:right="120" w:hanging="42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C00000"/>
                <w:spacing w:val="-1"/>
                <w:sz w:val="18"/>
              </w:rPr>
              <w:t xml:space="preserve">Avoid </w:t>
            </w:r>
            <w:r>
              <w:rPr>
                <w:rFonts w:ascii="Century Gothic"/>
                <w:b/>
                <w:color w:val="C00000"/>
                <w:sz w:val="18"/>
              </w:rPr>
              <w:t>Damage</w:t>
            </w:r>
            <w:r>
              <w:rPr>
                <w:rFonts w:ascii="Century Gothic"/>
                <w:b/>
                <w:color w:val="C00000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color w:val="C00000"/>
                <w:sz w:val="18"/>
              </w:rPr>
              <w:t>-</w:t>
            </w:r>
            <w:r>
              <w:rPr>
                <w:rFonts w:ascii="Century Gothic"/>
                <w:b/>
                <w:color w:val="C00000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color w:val="E36C09"/>
                <w:spacing w:val="-1"/>
                <w:sz w:val="18"/>
              </w:rPr>
              <w:t>Protect</w:t>
            </w:r>
          </w:p>
        </w:tc>
        <w:tc>
          <w:tcPr>
            <w:tcW w:w="223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365F91"/>
          </w:tcPr>
          <w:p w14:paraId="0405971C" w14:textId="77777777" w:rsidR="00700F7C" w:rsidRDefault="00700F7C">
            <w:pPr>
              <w:pStyle w:val="TableParagraph"/>
              <w:spacing w:before="8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405971D" w14:textId="77777777" w:rsidR="00700F7C" w:rsidRDefault="002F10C5">
            <w:pPr>
              <w:pStyle w:val="TableParagraph"/>
              <w:ind w:left="363" w:right="365" w:hanging="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Contingency</w:t>
            </w:r>
            <w:r>
              <w:rPr>
                <w:rFonts w:ascii="Century Gothic"/>
                <w:color w:val="FFFFFF"/>
                <w:spacing w:val="-1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sz w:val="18"/>
              </w:rPr>
              <w:t>in</w:t>
            </w:r>
            <w:r>
              <w:rPr>
                <w:rFonts w:ascii="Century Gothic"/>
                <w:color w:val="FFFFFF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response</w:t>
            </w:r>
            <w:r>
              <w:rPr>
                <w:rFonts w:ascii="Century Gothic"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to</w:t>
            </w:r>
            <w:r>
              <w:rPr>
                <w:rFonts w:ascii="Century Gothic"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poor</w:t>
            </w:r>
            <w:r>
              <w:rPr>
                <w:rFonts w:ascii="Century Gothic"/>
                <w:color w:val="FFFFFF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water</w:t>
            </w:r>
            <w:r>
              <w:rPr>
                <w:rFonts w:ascii="Century Gothic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quality</w:t>
            </w:r>
          </w:p>
        </w:tc>
        <w:tc>
          <w:tcPr>
            <w:tcW w:w="173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971E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71F" w14:textId="77777777" w:rsidR="00700F7C" w:rsidRDefault="00700F7C">
            <w:pPr>
              <w:pStyle w:val="TableParagraph"/>
              <w:spacing w:before="9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4059720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</w:tc>
        <w:tc>
          <w:tcPr>
            <w:tcW w:w="3012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9721" w14:textId="77777777" w:rsidR="00700F7C" w:rsidRDefault="00700F7C">
            <w:pPr>
              <w:pStyle w:val="TableParagraph"/>
              <w:spacing w:before="2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722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</w:tc>
      </w:tr>
      <w:tr w:rsidR="00700F7C" w14:paraId="04059730" w14:textId="77777777">
        <w:trPr>
          <w:trHeight w:hRule="exact" w:val="602"/>
        </w:trPr>
        <w:tc>
          <w:tcPr>
            <w:tcW w:w="2069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724" w14:textId="77777777" w:rsidR="00700F7C" w:rsidRDefault="00700F7C"/>
        </w:tc>
        <w:tc>
          <w:tcPr>
            <w:tcW w:w="3113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725" w14:textId="77777777" w:rsidR="00700F7C" w:rsidRDefault="00700F7C"/>
        </w:tc>
        <w:tc>
          <w:tcPr>
            <w:tcW w:w="227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726" w14:textId="77777777" w:rsidR="00700F7C" w:rsidRDefault="00700F7C"/>
        </w:tc>
        <w:tc>
          <w:tcPr>
            <w:tcW w:w="100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727" w14:textId="77777777" w:rsidR="00700F7C" w:rsidRDefault="00700F7C"/>
        </w:tc>
        <w:tc>
          <w:tcPr>
            <w:tcW w:w="100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728" w14:textId="77777777" w:rsidR="00700F7C" w:rsidRDefault="00700F7C"/>
        </w:tc>
        <w:tc>
          <w:tcPr>
            <w:tcW w:w="100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04059729" w14:textId="77777777" w:rsidR="00700F7C" w:rsidRDefault="00700F7C"/>
        </w:tc>
        <w:tc>
          <w:tcPr>
            <w:tcW w:w="284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972A" w14:textId="77777777" w:rsidR="00700F7C" w:rsidRDefault="00700F7C"/>
        </w:tc>
        <w:tc>
          <w:tcPr>
            <w:tcW w:w="173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72B" w14:textId="77777777" w:rsidR="00700F7C" w:rsidRDefault="00700F7C"/>
        </w:tc>
        <w:tc>
          <w:tcPr>
            <w:tcW w:w="223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365F91"/>
          </w:tcPr>
          <w:p w14:paraId="0405972C" w14:textId="77777777" w:rsidR="00700F7C" w:rsidRDefault="00700F7C"/>
        </w:tc>
        <w:tc>
          <w:tcPr>
            <w:tcW w:w="173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972D" w14:textId="77777777" w:rsidR="00700F7C" w:rsidRDefault="00700F7C"/>
        </w:tc>
        <w:tc>
          <w:tcPr>
            <w:tcW w:w="3012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972E" w14:textId="77777777" w:rsidR="00700F7C" w:rsidRDefault="00700F7C">
            <w:pPr>
              <w:pStyle w:val="TableParagraph"/>
              <w:spacing w:before="2"/>
              <w:rPr>
                <w:rFonts w:ascii="Calibri" w:eastAsia="Calibri" w:hAnsi="Calibri" w:cs="Calibri"/>
                <w:sz w:val="14"/>
                <w:szCs w:val="14"/>
              </w:rPr>
            </w:pPr>
          </w:p>
          <w:p w14:paraId="0405972F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</w:tc>
      </w:tr>
      <w:tr w:rsidR="00700F7C" w14:paraId="04059754" w14:textId="77777777">
        <w:trPr>
          <w:trHeight w:hRule="exact" w:val="869"/>
        </w:trPr>
        <w:tc>
          <w:tcPr>
            <w:tcW w:w="2069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731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732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733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734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735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736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737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738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739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73A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73B" w14:textId="77777777" w:rsidR="00700F7C" w:rsidRDefault="002F10C5">
            <w:pPr>
              <w:pStyle w:val="TableParagraph"/>
              <w:spacing w:before="133"/>
              <w:ind w:left="22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Junction</w:t>
            </w:r>
            <w:r>
              <w:rPr>
                <w:rFonts w:ascii="Century Gothic"/>
                <w:b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Wetlands</w:t>
            </w:r>
          </w:p>
        </w:tc>
        <w:tc>
          <w:tcPr>
            <w:tcW w:w="3113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73C" w14:textId="77777777" w:rsidR="00700F7C" w:rsidRDefault="002F10C5">
            <w:pPr>
              <w:pStyle w:val="TableParagraph"/>
              <w:spacing w:before="79"/>
              <w:ind w:left="92" w:right="30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greater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than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5 </w:t>
            </w:r>
            <w:r>
              <w:rPr>
                <w:rFonts w:ascii="Century Gothic"/>
                <w:spacing w:val="-1"/>
                <w:sz w:val="18"/>
              </w:rPr>
              <w:t>GL/day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@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d/s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Balranald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Weir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</w:p>
          <w:p w14:paraId="0405973D" w14:textId="77777777" w:rsidR="00700F7C" w:rsidRDefault="002F10C5">
            <w:pPr>
              <w:pStyle w:val="TableParagraph"/>
              <w:spacing w:line="239" w:lineRule="auto"/>
              <w:ind w:left="92" w:right="18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&gt;10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GL/day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@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Murrumbidgee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confluence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Murray</w:t>
            </w:r>
            <w:r>
              <w:rPr>
                <w:rFonts w:ascii="Century Gothic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targeting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3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fish,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frogs,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turtles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waterbirds</w:t>
            </w:r>
          </w:p>
        </w:tc>
        <w:tc>
          <w:tcPr>
            <w:tcW w:w="22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73E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73F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740" w14:textId="77777777" w:rsidR="00700F7C" w:rsidRDefault="00700F7C">
            <w:pPr>
              <w:pStyle w:val="TableParagraph"/>
              <w:spacing w:before="10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4059741" w14:textId="77777777" w:rsidR="00700F7C" w:rsidRDefault="002F10C5">
            <w:pPr>
              <w:pStyle w:val="TableParagraph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5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every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10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</w:p>
        </w:tc>
        <w:tc>
          <w:tcPr>
            <w:tcW w:w="100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742" w14:textId="77777777" w:rsidR="00700F7C" w:rsidRDefault="00700F7C"/>
        </w:tc>
        <w:tc>
          <w:tcPr>
            <w:tcW w:w="100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04059743" w14:textId="77777777" w:rsidR="00700F7C" w:rsidRDefault="00700F7C"/>
        </w:tc>
        <w:tc>
          <w:tcPr>
            <w:tcW w:w="100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744" w14:textId="77777777" w:rsidR="00700F7C" w:rsidRDefault="00700F7C"/>
        </w:tc>
        <w:tc>
          <w:tcPr>
            <w:tcW w:w="284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9745" w14:textId="77777777" w:rsidR="00700F7C" w:rsidRDefault="00700F7C">
            <w:pPr>
              <w:pStyle w:val="TableParagraph"/>
              <w:spacing w:before="7"/>
              <w:rPr>
                <w:rFonts w:ascii="Calibri" w:eastAsia="Calibri" w:hAnsi="Calibri" w:cs="Calibri"/>
                <w:sz w:val="15"/>
                <w:szCs w:val="15"/>
              </w:rPr>
            </w:pPr>
          </w:p>
          <w:p w14:paraId="04059746" w14:textId="77777777" w:rsidR="00700F7C" w:rsidRDefault="002F10C5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  <w:p w14:paraId="04059747" w14:textId="77777777" w:rsidR="00700F7C" w:rsidRDefault="002F10C5">
            <w:pPr>
              <w:pStyle w:val="TableParagraph"/>
              <w:spacing w:line="239" w:lineRule="auto"/>
              <w:ind w:left="109" w:right="109" w:firstLine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Limited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since</w:t>
            </w:r>
            <w:r>
              <w:rPr>
                <w:rFonts w:ascii="Century Gothic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2012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have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severely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compromised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recovery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of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degraded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recruitment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frog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turtles</w:t>
            </w:r>
          </w:p>
        </w:tc>
        <w:tc>
          <w:tcPr>
            <w:tcW w:w="173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748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749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74A" w14:textId="77777777" w:rsidR="00700F7C" w:rsidRDefault="00700F7C">
            <w:pPr>
              <w:pStyle w:val="TableParagraph"/>
              <w:spacing w:before="9"/>
              <w:rPr>
                <w:rFonts w:ascii="Calibri" w:eastAsia="Calibri" w:hAnsi="Calibri" w:cs="Calibri"/>
                <w:sz w:val="15"/>
                <w:szCs w:val="15"/>
              </w:rPr>
            </w:pPr>
          </w:p>
          <w:p w14:paraId="0405974B" w14:textId="77777777" w:rsidR="00700F7C" w:rsidRDefault="002F10C5">
            <w:pPr>
              <w:pStyle w:val="TableParagraph"/>
              <w:ind w:left="543" w:right="120" w:hanging="42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C00000"/>
                <w:spacing w:val="-1"/>
                <w:sz w:val="18"/>
              </w:rPr>
              <w:t xml:space="preserve">Avoid </w:t>
            </w:r>
            <w:r>
              <w:rPr>
                <w:rFonts w:ascii="Century Gothic"/>
                <w:b/>
                <w:color w:val="C00000"/>
                <w:sz w:val="18"/>
              </w:rPr>
              <w:t>Damage</w:t>
            </w:r>
            <w:r>
              <w:rPr>
                <w:rFonts w:ascii="Century Gothic"/>
                <w:b/>
                <w:color w:val="C00000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color w:val="C00000"/>
                <w:sz w:val="18"/>
              </w:rPr>
              <w:t>-</w:t>
            </w:r>
            <w:r>
              <w:rPr>
                <w:rFonts w:ascii="Century Gothic"/>
                <w:b/>
                <w:color w:val="C00000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color w:val="E36C09"/>
                <w:spacing w:val="-1"/>
                <w:sz w:val="18"/>
              </w:rPr>
              <w:t>Protect</w:t>
            </w:r>
          </w:p>
        </w:tc>
        <w:tc>
          <w:tcPr>
            <w:tcW w:w="223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365F91"/>
          </w:tcPr>
          <w:p w14:paraId="0405974C" w14:textId="77777777" w:rsidR="00700F7C" w:rsidRDefault="00700F7C">
            <w:pPr>
              <w:pStyle w:val="TableParagraph"/>
              <w:spacing w:before="7"/>
              <w:rPr>
                <w:rFonts w:ascii="Calibri" w:eastAsia="Calibri" w:hAnsi="Calibri" w:cs="Calibri"/>
                <w:sz w:val="15"/>
                <w:szCs w:val="15"/>
              </w:rPr>
            </w:pPr>
          </w:p>
          <w:p w14:paraId="0405974D" w14:textId="77777777" w:rsidR="00700F7C" w:rsidRDefault="002F10C5">
            <w:pPr>
              <w:pStyle w:val="TableParagraph"/>
              <w:spacing w:line="239" w:lineRule="auto"/>
              <w:ind w:left="229" w:right="230" w:hanging="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z w:val="18"/>
              </w:rPr>
              <w:t>A</w:t>
            </w:r>
            <w:r>
              <w:rPr>
                <w:rFonts w:ascii="Century Gothic"/>
                <w:color w:val="FFFFFF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high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potential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for</w:t>
            </w:r>
            <w:r>
              <w:rPr>
                <w:rFonts w:ascii="Century Gothic"/>
                <w:color w:val="FFFFFF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watering</w:t>
            </w:r>
            <w:r>
              <w:rPr>
                <w:rFonts w:ascii="Century Gothic"/>
                <w:color w:val="FFFFFF"/>
                <w:spacing w:val="-1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potentially</w:t>
            </w:r>
            <w:r>
              <w:rPr>
                <w:rFonts w:ascii="Century Gothic"/>
                <w:color w:val="FFFFFF"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through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no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take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of</w:t>
            </w:r>
            <w:r>
              <w:rPr>
                <w:rFonts w:ascii="Century Gothic"/>
                <w:color w:val="FFFFFF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Lowbidgee</w:t>
            </w:r>
            <w:r>
              <w:rPr>
                <w:rFonts w:ascii="Century Gothic"/>
                <w:color w:val="FFFFFF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supplementary</w:t>
            </w:r>
            <w:r>
              <w:rPr>
                <w:rFonts w:ascii="Century Gothic"/>
                <w:color w:val="FFFFFF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allocations</w:t>
            </w:r>
          </w:p>
        </w:tc>
        <w:tc>
          <w:tcPr>
            <w:tcW w:w="173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974E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74F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750" w14:textId="77777777" w:rsidR="00700F7C" w:rsidRDefault="00700F7C">
            <w:pPr>
              <w:pStyle w:val="TableParagraph"/>
              <w:spacing w:before="10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4059751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</w:tc>
        <w:tc>
          <w:tcPr>
            <w:tcW w:w="3012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9752" w14:textId="77777777" w:rsidR="00700F7C" w:rsidRDefault="00700F7C">
            <w:pPr>
              <w:pStyle w:val="TableParagraph"/>
              <w:spacing w:before="12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4059753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</w:tc>
      </w:tr>
      <w:tr w:rsidR="00700F7C" w14:paraId="04059761" w14:textId="77777777">
        <w:trPr>
          <w:trHeight w:hRule="exact" w:val="871"/>
        </w:trPr>
        <w:tc>
          <w:tcPr>
            <w:tcW w:w="206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755" w14:textId="77777777" w:rsidR="00700F7C" w:rsidRDefault="00700F7C"/>
        </w:tc>
        <w:tc>
          <w:tcPr>
            <w:tcW w:w="3113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756" w14:textId="77777777" w:rsidR="00700F7C" w:rsidRDefault="00700F7C"/>
        </w:tc>
        <w:tc>
          <w:tcPr>
            <w:tcW w:w="227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757" w14:textId="77777777" w:rsidR="00700F7C" w:rsidRDefault="00700F7C"/>
        </w:tc>
        <w:tc>
          <w:tcPr>
            <w:tcW w:w="100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758" w14:textId="77777777" w:rsidR="00700F7C" w:rsidRDefault="00700F7C"/>
        </w:tc>
        <w:tc>
          <w:tcPr>
            <w:tcW w:w="100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04059759" w14:textId="77777777" w:rsidR="00700F7C" w:rsidRDefault="00700F7C"/>
        </w:tc>
        <w:tc>
          <w:tcPr>
            <w:tcW w:w="100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0405975A" w14:textId="77777777" w:rsidR="00700F7C" w:rsidRDefault="00700F7C"/>
        </w:tc>
        <w:tc>
          <w:tcPr>
            <w:tcW w:w="284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975B" w14:textId="77777777" w:rsidR="00700F7C" w:rsidRDefault="00700F7C"/>
        </w:tc>
        <w:tc>
          <w:tcPr>
            <w:tcW w:w="173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75C" w14:textId="77777777" w:rsidR="00700F7C" w:rsidRDefault="00700F7C"/>
        </w:tc>
        <w:tc>
          <w:tcPr>
            <w:tcW w:w="223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365F91"/>
          </w:tcPr>
          <w:p w14:paraId="0405975D" w14:textId="77777777" w:rsidR="00700F7C" w:rsidRDefault="00700F7C"/>
        </w:tc>
        <w:tc>
          <w:tcPr>
            <w:tcW w:w="173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975E" w14:textId="77777777" w:rsidR="00700F7C" w:rsidRDefault="00700F7C"/>
        </w:tc>
        <w:tc>
          <w:tcPr>
            <w:tcW w:w="3012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975F" w14:textId="77777777" w:rsidR="00700F7C" w:rsidRDefault="00700F7C">
            <w:pPr>
              <w:pStyle w:val="TableParagraph"/>
              <w:spacing w:before="2"/>
              <w:rPr>
                <w:rFonts w:ascii="Calibri" w:eastAsia="Calibri" w:hAnsi="Calibri" w:cs="Calibri"/>
                <w:sz w:val="25"/>
                <w:szCs w:val="25"/>
              </w:rPr>
            </w:pPr>
          </w:p>
          <w:p w14:paraId="04059760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</w:tc>
      </w:tr>
      <w:tr w:rsidR="00700F7C" w14:paraId="0405977B" w14:textId="77777777">
        <w:trPr>
          <w:trHeight w:hRule="exact" w:val="869"/>
        </w:trPr>
        <w:tc>
          <w:tcPr>
            <w:tcW w:w="206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762" w14:textId="77777777" w:rsidR="00700F7C" w:rsidRDefault="00700F7C"/>
        </w:tc>
        <w:tc>
          <w:tcPr>
            <w:tcW w:w="3113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763" w14:textId="77777777" w:rsidR="00700F7C" w:rsidRDefault="00700F7C">
            <w:pPr>
              <w:pStyle w:val="TableParagraph"/>
              <w:spacing w:before="8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4059764" w14:textId="77777777" w:rsidR="00700F7C" w:rsidRDefault="002F10C5">
            <w:pPr>
              <w:pStyle w:val="TableParagraph"/>
              <w:spacing w:line="239" w:lineRule="auto"/>
              <w:ind w:left="92" w:right="16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greater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than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7 </w:t>
            </w:r>
            <w:r>
              <w:rPr>
                <w:rFonts w:ascii="Century Gothic"/>
                <w:spacing w:val="-1"/>
                <w:sz w:val="18"/>
              </w:rPr>
              <w:t>GL/day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@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d/s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Balranald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Weir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targeting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fish,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frogs,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turtles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waterbirds</w:t>
            </w:r>
          </w:p>
        </w:tc>
        <w:tc>
          <w:tcPr>
            <w:tcW w:w="22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765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766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767" w14:textId="77777777" w:rsidR="00700F7C" w:rsidRDefault="00700F7C">
            <w:pPr>
              <w:pStyle w:val="TableParagraph"/>
              <w:spacing w:before="10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4059768" w14:textId="77777777" w:rsidR="00700F7C" w:rsidRDefault="002F10C5">
            <w:pPr>
              <w:pStyle w:val="TableParagraph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5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every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10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</w:p>
        </w:tc>
        <w:tc>
          <w:tcPr>
            <w:tcW w:w="100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769" w14:textId="77777777" w:rsidR="00700F7C" w:rsidRDefault="00700F7C"/>
        </w:tc>
        <w:tc>
          <w:tcPr>
            <w:tcW w:w="100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76A" w14:textId="77777777" w:rsidR="00700F7C" w:rsidRDefault="00700F7C"/>
        </w:tc>
        <w:tc>
          <w:tcPr>
            <w:tcW w:w="100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76B" w14:textId="77777777" w:rsidR="00700F7C" w:rsidRDefault="00700F7C"/>
        </w:tc>
        <w:tc>
          <w:tcPr>
            <w:tcW w:w="284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976C" w14:textId="77777777" w:rsidR="00700F7C" w:rsidRDefault="00700F7C">
            <w:pPr>
              <w:pStyle w:val="TableParagraph"/>
              <w:spacing w:before="7"/>
              <w:rPr>
                <w:rFonts w:ascii="Calibri" w:eastAsia="Calibri" w:hAnsi="Calibri" w:cs="Calibri"/>
                <w:sz w:val="15"/>
                <w:szCs w:val="15"/>
              </w:rPr>
            </w:pPr>
          </w:p>
          <w:p w14:paraId="0405976D" w14:textId="77777777" w:rsidR="00700F7C" w:rsidRDefault="002F10C5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  <w:p w14:paraId="0405976E" w14:textId="77777777" w:rsidR="00700F7C" w:rsidRDefault="002F10C5">
            <w:pPr>
              <w:pStyle w:val="TableParagraph"/>
              <w:spacing w:line="239" w:lineRule="auto"/>
              <w:ind w:left="109" w:right="109" w:hanging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Limited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since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2012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have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severely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compromised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recovery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of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degraded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recruitment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frog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turtles</w:t>
            </w:r>
          </w:p>
        </w:tc>
        <w:tc>
          <w:tcPr>
            <w:tcW w:w="173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76F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770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771" w14:textId="77777777" w:rsidR="00700F7C" w:rsidRDefault="00700F7C">
            <w:pPr>
              <w:pStyle w:val="TableParagraph"/>
              <w:spacing w:before="9"/>
              <w:rPr>
                <w:rFonts w:ascii="Calibri" w:eastAsia="Calibri" w:hAnsi="Calibri" w:cs="Calibri"/>
                <w:sz w:val="15"/>
                <w:szCs w:val="15"/>
              </w:rPr>
            </w:pPr>
          </w:p>
          <w:p w14:paraId="04059772" w14:textId="77777777" w:rsidR="00700F7C" w:rsidRDefault="002F10C5">
            <w:pPr>
              <w:pStyle w:val="TableParagraph"/>
              <w:ind w:left="543" w:right="120" w:hanging="42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C00000"/>
                <w:spacing w:val="-1"/>
                <w:sz w:val="18"/>
              </w:rPr>
              <w:t xml:space="preserve">Avoid </w:t>
            </w:r>
            <w:r>
              <w:rPr>
                <w:rFonts w:ascii="Century Gothic"/>
                <w:b/>
                <w:color w:val="C00000"/>
                <w:sz w:val="18"/>
              </w:rPr>
              <w:t>Damage</w:t>
            </w:r>
            <w:r>
              <w:rPr>
                <w:rFonts w:ascii="Century Gothic"/>
                <w:b/>
                <w:color w:val="C00000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color w:val="C00000"/>
                <w:sz w:val="18"/>
              </w:rPr>
              <w:t>-</w:t>
            </w:r>
            <w:r>
              <w:rPr>
                <w:rFonts w:ascii="Century Gothic"/>
                <w:b/>
                <w:color w:val="C00000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color w:val="E36C09"/>
                <w:spacing w:val="-1"/>
                <w:sz w:val="18"/>
              </w:rPr>
              <w:t>Protect</w:t>
            </w:r>
          </w:p>
        </w:tc>
        <w:tc>
          <w:tcPr>
            <w:tcW w:w="223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365F91"/>
          </w:tcPr>
          <w:p w14:paraId="04059773" w14:textId="77777777" w:rsidR="00700F7C" w:rsidRDefault="00700F7C">
            <w:pPr>
              <w:pStyle w:val="TableParagraph"/>
              <w:spacing w:before="7"/>
              <w:rPr>
                <w:rFonts w:ascii="Calibri" w:eastAsia="Calibri" w:hAnsi="Calibri" w:cs="Calibri"/>
                <w:sz w:val="15"/>
                <w:szCs w:val="15"/>
              </w:rPr>
            </w:pPr>
          </w:p>
          <w:p w14:paraId="04059774" w14:textId="77777777" w:rsidR="00700F7C" w:rsidRDefault="002F10C5">
            <w:pPr>
              <w:pStyle w:val="TableParagraph"/>
              <w:spacing w:line="239" w:lineRule="auto"/>
              <w:ind w:left="229" w:right="230" w:hanging="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z w:val="18"/>
              </w:rPr>
              <w:t>A</w:t>
            </w:r>
            <w:r>
              <w:rPr>
                <w:rFonts w:ascii="Century Gothic"/>
                <w:color w:val="FFFFFF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high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potential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for</w:t>
            </w:r>
            <w:r>
              <w:rPr>
                <w:rFonts w:ascii="Century Gothic"/>
                <w:color w:val="FFFFFF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watering</w:t>
            </w:r>
            <w:r>
              <w:rPr>
                <w:rFonts w:ascii="Century Gothic"/>
                <w:color w:val="FFFFFF"/>
                <w:spacing w:val="-1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potentially</w:t>
            </w:r>
            <w:r>
              <w:rPr>
                <w:rFonts w:ascii="Century Gothic"/>
                <w:color w:val="FFFFFF"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through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no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take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of</w:t>
            </w:r>
            <w:r>
              <w:rPr>
                <w:rFonts w:ascii="Century Gothic"/>
                <w:color w:val="FFFFFF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Lowbidgee</w:t>
            </w:r>
            <w:r>
              <w:rPr>
                <w:rFonts w:ascii="Century Gothic"/>
                <w:color w:val="FFFFFF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supplementary</w:t>
            </w:r>
            <w:r>
              <w:rPr>
                <w:rFonts w:ascii="Century Gothic"/>
                <w:color w:val="FFFFFF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allocations</w:t>
            </w:r>
          </w:p>
        </w:tc>
        <w:tc>
          <w:tcPr>
            <w:tcW w:w="173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9775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776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777" w14:textId="77777777" w:rsidR="00700F7C" w:rsidRDefault="00700F7C">
            <w:pPr>
              <w:pStyle w:val="TableParagraph"/>
              <w:spacing w:before="10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4059778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</w:tc>
        <w:tc>
          <w:tcPr>
            <w:tcW w:w="3012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9779" w14:textId="77777777" w:rsidR="00700F7C" w:rsidRDefault="00700F7C">
            <w:pPr>
              <w:pStyle w:val="TableParagraph"/>
              <w:spacing w:before="12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405977A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</w:tc>
      </w:tr>
      <w:tr w:rsidR="00700F7C" w14:paraId="04059788" w14:textId="77777777">
        <w:trPr>
          <w:trHeight w:hRule="exact" w:val="871"/>
        </w:trPr>
        <w:tc>
          <w:tcPr>
            <w:tcW w:w="206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77C" w14:textId="77777777" w:rsidR="00700F7C" w:rsidRDefault="00700F7C"/>
        </w:tc>
        <w:tc>
          <w:tcPr>
            <w:tcW w:w="3113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77D" w14:textId="77777777" w:rsidR="00700F7C" w:rsidRDefault="00700F7C"/>
        </w:tc>
        <w:tc>
          <w:tcPr>
            <w:tcW w:w="227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77E" w14:textId="77777777" w:rsidR="00700F7C" w:rsidRDefault="00700F7C"/>
        </w:tc>
        <w:tc>
          <w:tcPr>
            <w:tcW w:w="100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77F" w14:textId="77777777" w:rsidR="00700F7C" w:rsidRDefault="00700F7C"/>
        </w:tc>
        <w:tc>
          <w:tcPr>
            <w:tcW w:w="100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780" w14:textId="77777777" w:rsidR="00700F7C" w:rsidRDefault="00700F7C"/>
        </w:tc>
        <w:tc>
          <w:tcPr>
            <w:tcW w:w="100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04059781" w14:textId="77777777" w:rsidR="00700F7C" w:rsidRDefault="00700F7C"/>
        </w:tc>
        <w:tc>
          <w:tcPr>
            <w:tcW w:w="284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9782" w14:textId="77777777" w:rsidR="00700F7C" w:rsidRDefault="00700F7C"/>
        </w:tc>
        <w:tc>
          <w:tcPr>
            <w:tcW w:w="173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4059783" w14:textId="77777777" w:rsidR="00700F7C" w:rsidRDefault="00700F7C"/>
        </w:tc>
        <w:tc>
          <w:tcPr>
            <w:tcW w:w="223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365F91"/>
          </w:tcPr>
          <w:p w14:paraId="04059784" w14:textId="77777777" w:rsidR="00700F7C" w:rsidRDefault="00700F7C"/>
        </w:tc>
        <w:tc>
          <w:tcPr>
            <w:tcW w:w="173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9785" w14:textId="77777777" w:rsidR="00700F7C" w:rsidRDefault="00700F7C"/>
        </w:tc>
        <w:tc>
          <w:tcPr>
            <w:tcW w:w="3012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9786" w14:textId="77777777" w:rsidR="00700F7C" w:rsidRDefault="00700F7C">
            <w:pPr>
              <w:pStyle w:val="TableParagraph"/>
              <w:spacing w:before="2"/>
              <w:rPr>
                <w:rFonts w:ascii="Calibri" w:eastAsia="Calibri" w:hAnsi="Calibri" w:cs="Calibri"/>
                <w:sz w:val="25"/>
                <w:szCs w:val="25"/>
              </w:rPr>
            </w:pPr>
          </w:p>
          <w:p w14:paraId="04059787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</w:tc>
      </w:tr>
      <w:tr w:rsidR="00700F7C" w14:paraId="0405979E" w14:textId="77777777">
        <w:trPr>
          <w:trHeight w:hRule="exact" w:val="737"/>
        </w:trPr>
        <w:tc>
          <w:tcPr>
            <w:tcW w:w="206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04059789" w14:textId="77777777" w:rsidR="00700F7C" w:rsidRDefault="00700F7C"/>
        </w:tc>
        <w:tc>
          <w:tcPr>
            <w:tcW w:w="3113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EDEBE0"/>
          </w:tcPr>
          <w:p w14:paraId="0405978A" w14:textId="77777777" w:rsidR="00700F7C" w:rsidRDefault="002F10C5">
            <w:pPr>
              <w:pStyle w:val="TableParagraph"/>
              <w:spacing w:before="152" w:line="239" w:lineRule="auto"/>
              <w:ind w:left="92" w:right="16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Pumping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individual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high</w:t>
            </w:r>
            <w:r>
              <w:rPr>
                <w:rFonts w:ascii="Century Gothic"/>
                <w:spacing w:val="3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priority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assets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targeting</w:t>
            </w:r>
            <w:r>
              <w:rPr>
                <w:rFonts w:ascii="Century Gothic"/>
                <w:spacing w:val="3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fish,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frogs,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turtles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waterbirds</w:t>
            </w:r>
          </w:p>
        </w:tc>
        <w:tc>
          <w:tcPr>
            <w:tcW w:w="22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EDEBE0"/>
          </w:tcPr>
          <w:p w14:paraId="0405978B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78C" w14:textId="77777777" w:rsidR="00700F7C" w:rsidRDefault="00700F7C">
            <w:pPr>
              <w:pStyle w:val="TableParagraph"/>
              <w:spacing w:before="7"/>
              <w:rPr>
                <w:rFonts w:ascii="Calibri" w:eastAsia="Calibri" w:hAnsi="Calibri" w:cs="Calibri"/>
                <w:sz w:val="21"/>
                <w:szCs w:val="21"/>
              </w:rPr>
            </w:pPr>
          </w:p>
          <w:p w14:paraId="0405978D" w14:textId="77777777" w:rsidR="00700F7C" w:rsidRDefault="002F10C5">
            <w:pPr>
              <w:pStyle w:val="TableParagraph"/>
              <w:spacing w:line="220" w:lineRule="exact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7–8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 xml:space="preserve"> every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10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years</w:t>
            </w:r>
          </w:p>
          <w:p w14:paraId="0405978E" w14:textId="77777777" w:rsidR="00700F7C" w:rsidRDefault="002F10C5">
            <w:pPr>
              <w:pStyle w:val="TableParagraph"/>
              <w:spacing w:line="220" w:lineRule="exact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3"/>
                <w:sz w:val="18"/>
              </w:rPr>
              <w:t xml:space="preserve">(2 </w:t>
            </w:r>
            <w:r>
              <w:rPr>
                <w:rFonts w:ascii="Century Gothic"/>
                <w:spacing w:val="-1"/>
                <w:sz w:val="18"/>
              </w:rPr>
              <w:t>years)</w:t>
            </w:r>
          </w:p>
        </w:tc>
        <w:tc>
          <w:tcPr>
            <w:tcW w:w="100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78F" w14:textId="77777777" w:rsidR="00700F7C" w:rsidRDefault="00700F7C"/>
        </w:tc>
        <w:tc>
          <w:tcPr>
            <w:tcW w:w="100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04059790" w14:textId="77777777" w:rsidR="00700F7C" w:rsidRDefault="00700F7C"/>
        </w:tc>
        <w:tc>
          <w:tcPr>
            <w:tcW w:w="100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791" w14:textId="77777777" w:rsidR="00700F7C" w:rsidRDefault="00700F7C"/>
        </w:tc>
        <w:tc>
          <w:tcPr>
            <w:tcW w:w="284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04059792" w14:textId="77777777" w:rsidR="00700F7C" w:rsidRDefault="002F10C5">
            <w:pPr>
              <w:pStyle w:val="TableParagraph"/>
              <w:spacing w:before="41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  <w:p w14:paraId="04059793" w14:textId="77777777" w:rsidR="00700F7C" w:rsidRDefault="002F10C5">
            <w:pPr>
              <w:pStyle w:val="TableParagraph"/>
              <w:spacing w:line="239" w:lineRule="auto"/>
              <w:ind w:left="109" w:right="109" w:hanging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Limited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since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2012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have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severely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compromised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recovery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of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degraded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recruitment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frog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turtles</w:t>
            </w:r>
          </w:p>
        </w:tc>
        <w:tc>
          <w:tcPr>
            <w:tcW w:w="173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4F7E9"/>
          </w:tcPr>
          <w:p w14:paraId="04059794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795" w14:textId="77777777" w:rsidR="00700F7C" w:rsidRDefault="00700F7C">
            <w:pPr>
              <w:pStyle w:val="TableParagraph"/>
              <w:spacing w:before="1"/>
              <w:rPr>
                <w:rFonts w:ascii="Calibri" w:eastAsia="Calibri" w:hAnsi="Calibri" w:cs="Calibri"/>
              </w:rPr>
            </w:pPr>
          </w:p>
          <w:p w14:paraId="04059796" w14:textId="77777777" w:rsidR="00700F7C" w:rsidRDefault="002F10C5">
            <w:pPr>
              <w:pStyle w:val="TableParagraph"/>
              <w:spacing w:line="218" w:lineRule="exact"/>
              <w:ind w:left="366" w:right="360" w:firstLine="33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2"/>
                <w:sz w:val="18"/>
              </w:rPr>
              <w:t>Not</w:t>
            </w:r>
            <w:r>
              <w:rPr>
                <w:rFonts w:ascii="Century Gothic"/>
                <w:b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Applicable</w:t>
            </w:r>
          </w:p>
        </w:tc>
        <w:tc>
          <w:tcPr>
            <w:tcW w:w="223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4F7E9"/>
          </w:tcPr>
          <w:p w14:paraId="04059797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798" w14:textId="77777777" w:rsidR="00700F7C" w:rsidRDefault="002F10C5">
            <w:pPr>
              <w:pStyle w:val="TableParagraph"/>
              <w:spacing w:before="153" w:line="238" w:lineRule="auto"/>
              <w:ind w:left="195" w:right="200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Option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unlikely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under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this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resource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availability.</w:t>
            </w:r>
          </w:p>
        </w:tc>
        <w:tc>
          <w:tcPr>
            <w:tcW w:w="173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9799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79A" w14:textId="77777777" w:rsidR="00700F7C" w:rsidRDefault="00700F7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79B" w14:textId="77777777" w:rsidR="00700F7C" w:rsidRDefault="002F10C5">
            <w:pPr>
              <w:pStyle w:val="TableParagraph"/>
              <w:spacing w:before="15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</w:tc>
        <w:tc>
          <w:tcPr>
            <w:tcW w:w="3012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0405979C" w14:textId="77777777" w:rsidR="00700F7C" w:rsidRDefault="00700F7C">
            <w:pPr>
              <w:pStyle w:val="TableParagraph"/>
              <w:spacing w:before="8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0405979D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</w:tc>
      </w:tr>
      <w:tr w:rsidR="00700F7C" w14:paraId="040597AB" w14:textId="77777777">
        <w:trPr>
          <w:trHeight w:hRule="exact" w:val="704"/>
        </w:trPr>
        <w:tc>
          <w:tcPr>
            <w:tcW w:w="2069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05979F" w14:textId="77777777" w:rsidR="00700F7C" w:rsidRDefault="00700F7C"/>
        </w:tc>
        <w:tc>
          <w:tcPr>
            <w:tcW w:w="311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DEBE0"/>
          </w:tcPr>
          <w:p w14:paraId="040597A0" w14:textId="77777777" w:rsidR="00700F7C" w:rsidRDefault="00700F7C"/>
        </w:tc>
        <w:tc>
          <w:tcPr>
            <w:tcW w:w="227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DEBE0"/>
          </w:tcPr>
          <w:p w14:paraId="040597A1" w14:textId="77777777" w:rsidR="00700F7C" w:rsidRDefault="00700F7C"/>
        </w:tc>
        <w:tc>
          <w:tcPr>
            <w:tcW w:w="100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0597A2" w14:textId="77777777" w:rsidR="00700F7C" w:rsidRDefault="00700F7C"/>
        </w:tc>
        <w:tc>
          <w:tcPr>
            <w:tcW w:w="100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EBEBE"/>
          </w:tcPr>
          <w:p w14:paraId="040597A3" w14:textId="77777777" w:rsidR="00700F7C" w:rsidRDefault="00700F7C"/>
        </w:tc>
        <w:tc>
          <w:tcPr>
            <w:tcW w:w="100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08080"/>
          </w:tcPr>
          <w:p w14:paraId="040597A4" w14:textId="77777777" w:rsidR="00700F7C" w:rsidRDefault="00700F7C"/>
        </w:tc>
        <w:tc>
          <w:tcPr>
            <w:tcW w:w="2842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0597A5" w14:textId="77777777" w:rsidR="00700F7C" w:rsidRDefault="00700F7C"/>
        </w:tc>
        <w:tc>
          <w:tcPr>
            <w:tcW w:w="1731" w:type="dxa"/>
            <w:vMerge/>
            <w:tcBorders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F4F7E9"/>
          </w:tcPr>
          <w:p w14:paraId="040597A6" w14:textId="77777777" w:rsidR="00700F7C" w:rsidRDefault="00700F7C"/>
        </w:tc>
        <w:tc>
          <w:tcPr>
            <w:tcW w:w="2232" w:type="dxa"/>
            <w:vMerge/>
            <w:tcBorders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F4F7E9"/>
          </w:tcPr>
          <w:p w14:paraId="040597A7" w14:textId="77777777" w:rsidR="00700F7C" w:rsidRDefault="00700F7C"/>
        </w:tc>
        <w:tc>
          <w:tcPr>
            <w:tcW w:w="1731" w:type="dxa"/>
            <w:vMerge/>
            <w:tcBorders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FF0000"/>
          </w:tcPr>
          <w:p w14:paraId="040597A8" w14:textId="77777777" w:rsidR="00700F7C" w:rsidRDefault="00700F7C"/>
        </w:tc>
        <w:tc>
          <w:tcPr>
            <w:tcW w:w="3012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0000"/>
          </w:tcPr>
          <w:p w14:paraId="040597A9" w14:textId="77777777" w:rsidR="00700F7C" w:rsidRDefault="00700F7C">
            <w:pPr>
              <w:pStyle w:val="TableParagraph"/>
              <w:spacing w:before="4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0597AA" w14:textId="77777777" w:rsidR="00700F7C" w:rsidRDefault="002F10C5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</w:tc>
      </w:tr>
    </w:tbl>
    <w:p w14:paraId="040597AC" w14:textId="77777777" w:rsidR="00700F7C" w:rsidRDefault="00700F7C">
      <w:pPr>
        <w:rPr>
          <w:rFonts w:ascii="Calibri" w:eastAsia="Calibri" w:hAnsi="Calibri" w:cs="Calibri"/>
          <w:sz w:val="20"/>
          <w:szCs w:val="20"/>
        </w:rPr>
      </w:pPr>
    </w:p>
    <w:p w14:paraId="040597AD" w14:textId="77777777" w:rsidR="00700F7C" w:rsidRDefault="00700F7C">
      <w:pPr>
        <w:spacing w:before="11"/>
        <w:rPr>
          <w:rFonts w:ascii="Calibri" w:eastAsia="Calibri" w:hAnsi="Calibri" w:cs="Calibri"/>
          <w:sz w:val="11"/>
          <w:szCs w:val="11"/>
        </w:rPr>
      </w:pPr>
    </w:p>
    <w:p w14:paraId="040597AE" w14:textId="066277F5" w:rsidR="00700F7C" w:rsidRDefault="002F10C5">
      <w:pPr>
        <w:spacing w:line="20" w:lineRule="atLeast"/>
        <w:ind w:left="113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04059B51" wp14:editId="79993A67">
                <wp:extent cx="1838325" cy="8890"/>
                <wp:effectExtent l="5080" t="2540" r="4445" b="7620"/>
                <wp:docPr id="222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223" name="Group 18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224" name="Freeform 18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B87527" id="Group 185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">
                <v:group id="Group 186" o:spid="_x0000_s1027" style="position:absolute;left:7;top:7;width:2881;height:2" coordorigin="7,7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187" o:spid="_x0000_s1028" style="position:absolute;left:7;top:7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8Xi8IA&#10;AADcAAAADwAAAGRycy9kb3ducmV2LnhtbESPUUvDMBSF3wX/Q7iCL7KldiKjLi0qDvfaqu+X5tpE&#10;m5uaxK3792Yg7PFwzvkOZ9PMbhR7CtF6VnC7LEAQ915bHhS8v20XaxAxIWscPZOCI0Vo6suLDVba&#10;H7ilfZcGkSEcK1RgUpoqKWNvyGFc+ok4e58+OExZhkHqgIcMd6Msi+JeOrScFwxO9Gyo/+5+nYKP&#10;zrjZvtibr1X7ukITnuQPtUpdX82PDyASzekc/m/vtIKyvIPTmXwEZP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PxeLwgAAANwAAAAPAAAAAAAAAAAAAAAAAJgCAABkcnMvZG93&#10;bnJldi54bWxQSwUGAAAAAAQABAD1AAAAhwMAAAAA&#10;" path="m,l2880,e" filled="f" strokeweight=".24697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040597AF" w14:textId="77777777" w:rsidR="00700F7C" w:rsidRDefault="00700F7C">
      <w:pPr>
        <w:spacing w:before="10"/>
        <w:rPr>
          <w:rFonts w:ascii="Calibri" w:eastAsia="Calibri" w:hAnsi="Calibri" w:cs="Calibri"/>
          <w:sz w:val="17"/>
          <w:szCs w:val="17"/>
        </w:rPr>
      </w:pPr>
    </w:p>
    <w:p w14:paraId="040597B0" w14:textId="75D6CE96" w:rsidR="00700F7C" w:rsidRDefault="002F10C5">
      <w:pPr>
        <w:spacing w:before="73"/>
        <w:ind w:left="120"/>
        <w:rPr>
          <w:rFonts w:ascii="Century Gothic" w:eastAsia="Century Gothic" w:hAnsi="Century Gothic" w:cs="Century Gothic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90984" behindDoc="1" locked="0" layoutInCell="1" allowOverlap="1" wp14:anchorId="04059B53" wp14:editId="614381C8">
                <wp:simplePos x="0" y="0"/>
                <wp:positionH relativeFrom="page">
                  <wp:posOffset>1849120</wp:posOffset>
                </wp:positionH>
                <wp:positionV relativeFrom="paragraph">
                  <wp:posOffset>-1221740</wp:posOffset>
                </wp:positionV>
                <wp:extent cx="1839595" cy="699770"/>
                <wp:effectExtent l="1270" t="4445" r="0" b="635"/>
                <wp:wrapNone/>
                <wp:docPr id="211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9595" cy="699770"/>
                          <a:chOff x="2912" y="-1924"/>
                          <a:chExt cx="2897" cy="1102"/>
                        </a:xfrm>
                      </wpg:grpSpPr>
                      <wpg:grpSp>
                        <wpg:cNvPr id="212" name="Group 183"/>
                        <wpg:cNvGrpSpPr>
                          <a:grpSpLocks/>
                        </wpg:cNvGrpSpPr>
                        <wpg:grpSpPr bwMode="auto">
                          <a:xfrm>
                            <a:off x="2912" y="-1924"/>
                            <a:ext cx="2897" cy="221"/>
                            <a:chOff x="2912" y="-1924"/>
                            <a:chExt cx="2897" cy="221"/>
                          </a:xfrm>
                        </wpg:grpSpPr>
                        <wps:wsp>
                          <wps:cNvPr id="213" name="Freeform 184"/>
                          <wps:cNvSpPr>
                            <a:spLocks/>
                          </wps:cNvSpPr>
                          <wps:spPr bwMode="auto">
                            <a:xfrm>
                              <a:off x="2912" y="-1924"/>
                              <a:ext cx="2897" cy="221"/>
                            </a:xfrm>
                            <a:custGeom>
                              <a:avLst/>
                              <a:gdLst>
                                <a:gd name="T0" fmla="+- 0 2912 2912"/>
                                <a:gd name="T1" fmla="*/ T0 w 2897"/>
                                <a:gd name="T2" fmla="+- 0 -1704 -1924"/>
                                <a:gd name="T3" fmla="*/ -1704 h 221"/>
                                <a:gd name="T4" fmla="+- 0 5808 2912"/>
                                <a:gd name="T5" fmla="*/ T4 w 2897"/>
                                <a:gd name="T6" fmla="+- 0 -1704 -1924"/>
                                <a:gd name="T7" fmla="*/ -1704 h 221"/>
                                <a:gd name="T8" fmla="+- 0 5808 2912"/>
                                <a:gd name="T9" fmla="*/ T8 w 2897"/>
                                <a:gd name="T10" fmla="+- 0 -1924 -1924"/>
                                <a:gd name="T11" fmla="*/ -1924 h 221"/>
                                <a:gd name="T12" fmla="+- 0 2912 2912"/>
                                <a:gd name="T13" fmla="*/ T12 w 2897"/>
                                <a:gd name="T14" fmla="+- 0 -1924 -1924"/>
                                <a:gd name="T15" fmla="*/ -1924 h 221"/>
                                <a:gd name="T16" fmla="+- 0 2912 2912"/>
                                <a:gd name="T17" fmla="*/ T16 w 2897"/>
                                <a:gd name="T18" fmla="+- 0 -1704 -1924"/>
                                <a:gd name="T19" fmla="*/ -170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7" h="221">
                                  <a:moveTo>
                                    <a:pt x="0" y="220"/>
                                  </a:moveTo>
                                  <a:lnTo>
                                    <a:pt x="2896" y="220"/>
                                  </a:lnTo>
                                  <a:lnTo>
                                    <a:pt x="2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81"/>
                        <wpg:cNvGrpSpPr>
                          <a:grpSpLocks/>
                        </wpg:cNvGrpSpPr>
                        <wpg:grpSpPr bwMode="auto">
                          <a:xfrm>
                            <a:off x="2912" y="-1704"/>
                            <a:ext cx="2897" cy="219"/>
                            <a:chOff x="2912" y="-1704"/>
                            <a:chExt cx="2897" cy="219"/>
                          </a:xfrm>
                        </wpg:grpSpPr>
                        <wps:wsp>
                          <wps:cNvPr id="215" name="Freeform 182"/>
                          <wps:cNvSpPr>
                            <a:spLocks/>
                          </wps:cNvSpPr>
                          <wps:spPr bwMode="auto">
                            <a:xfrm>
                              <a:off x="2912" y="-1704"/>
                              <a:ext cx="2897" cy="219"/>
                            </a:xfrm>
                            <a:custGeom>
                              <a:avLst/>
                              <a:gdLst>
                                <a:gd name="T0" fmla="+- 0 2912 2912"/>
                                <a:gd name="T1" fmla="*/ T0 w 2897"/>
                                <a:gd name="T2" fmla="+- 0 -1485 -1704"/>
                                <a:gd name="T3" fmla="*/ -1485 h 219"/>
                                <a:gd name="T4" fmla="+- 0 5808 2912"/>
                                <a:gd name="T5" fmla="*/ T4 w 2897"/>
                                <a:gd name="T6" fmla="+- 0 -1485 -1704"/>
                                <a:gd name="T7" fmla="*/ -1485 h 219"/>
                                <a:gd name="T8" fmla="+- 0 5808 2912"/>
                                <a:gd name="T9" fmla="*/ T8 w 2897"/>
                                <a:gd name="T10" fmla="+- 0 -1704 -1704"/>
                                <a:gd name="T11" fmla="*/ -1704 h 219"/>
                                <a:gd name="T12" fmla="+- 0 2912 2912"/>
                                <a:gd name="T13" fmla="*/ T12 w 2897"/>
                                <a:gd name="T14" fmla="+- 0 -1704 -1704"/>
                                <a:gd name="T15" fmla="*/ -1704 h 219"/>
                                <a:gd name="T16" fmla="+- 0 2912 2912"/>
                                <a:gd name="T17" fmla="*/ T16 w 2897"/>
                                <a:gd name="T18" fmla="+- 0 -1485 -1704"/>
                                <a:gd name="T19" fmla="*/ -1485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7" h="219">
                                  <a:moveTo>
                                    <a:pt x="0" y="219"/>
                                  </a:moveTo>
                                  <a:lnTo>
                                    <a:pt x="2896" y="219"/>
                                  </a:lnTo>
                                  <a:lnTo>
                                    <a:pt x="2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79"/>
                        <wpg:cNvGrpSpPr>
                          <a:grpSpLocks/>
                        </wpg:cNvGrpSpPr>
                        <wpg:grpSpPr bwMode="auto">
                          <a:xfrm>
                            <a:off x="2912" y="-1485"/>
                            <a:ext cx="2897" cy="221"/>
                            <a:chOff x="2912" y="-1485"/>
                            <a:chExt cx="2897" cy="221"/>
                          </a:xfrm>
                        </wpg:grpSpPr>
                        <wps:wsp>
                          <wps:cNvPr id="217" name="Freeform 180"/>
                          <wps:cNvSpPr>
                            <a:spLocks/>
                          </wps:cNvSpPr>
                          <wps:spPr bwMode="auto">
                            <a:xfrm>
                              <a:off x="2912" y="-1485"/>
                              <a:ext cx="2897" cy="221"/>
                            </a:xfrm>
                            <a:custGeom>
                              <a:avLst/>
                              <a:gdLst>
                                <a:gd name="T0" fmla="+- 0 2912 2912"/>
                                <a:gd name="T1" fmla="*/ T0 w 2897"/>
                                <a:gd name="T2" fmla="+- 0 -1264 -1485"/>
                                <a:gd name="T3" fmla="*/ -1264 h 221"/>
                                <a:gd name="T4" fmla="+- 0 5808 2912"/>
                                <a:gd name="T5" fmla="*/ T4 w 2897"/>
                                <a:gd name="T6" fmla="+- 0 -1264 -1485"/>
                                <a:gd name="T7" fmla="*/ -1264 h 221"/>
                                <a:gd name="T8" fmla="+- 0 5808 2912"/>
                                <a:gd name="T9" fmla="*/ T8 w 2897"/>
                                <a:gd name="T10" fmla="+- 0 -1485 -1485"/>
                                <a:gd name="T11" fmla="*/ -1485 h 221"/>
                                <a:gd name="T12" fmla="+- 0 2912 2912"/>
                                <a:gd name="T13" fmla="*/ T12 w 2897"/>
                                <a:gd name="T14" fmla="+- 0 -1485 -1485"/>
                                <a:gd name="T15" fmla="*/ -1485 h 221"/>
                                <a:gd name="T16" fmla="+- 0 2912 2912"/>
                                <a:gd name="T17" fmla="*/ T16 w 2897"/>
                                <a:gd name="T18" fmla="+- 0 -1264 -1485"/>
                                <a:gd name="T19" fmla="*/ -126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7" h="221">
                                  <a:moveTo>
                                    <a:pt x="0" y="221"/>
                                  </a:moveTo>
                                  <a:lnTo>
                                    <a:pt x="2896" y="221"/>
                                  </a:lnTo>
                                  <a:lnTo>
                                    <a:pt x="2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77"/>
                        <wpg:cNvGrpSpPr>
                          <a:grpSpLocks/>
                        </wpg:cNvGrpSpPr>
                        <wpg:grpSpPr bwMode="auto">
                          <a:xfrm>
                            <a:off x="2912" y="-1264"/>
                            <a:ext cx="2897" cy="221"/>
                            <a:chOff x="2912" y="-1264"/>
                            <a:chExt cx="2897" cy="221"/>
                          </a:xfrm>
                        </wpg:grpSpPr>
                        <wps:wsp>
                          <wps:cNvPr id="219" name="Freeform 178"/>
                          <wps:cNvSpPr>
                            <a:spLocks/>
                          </wps:cNvSpPr>
                          <wps:spPr bwMode="auto">
                            <a:xfrm>
                              <a:off x="2912" y="-1264"/>
                              <a:ext cx="2897" cy="221"/>
                            </a:xfrm>
                            <a:custGeom>
                              <a:avLst/>
                              <a:gdLst>
                                <a:gd name="T0" fmla="+- 0 2912 2912"/>
                                <a:gd name="T1" fmla="*/ T0 w 2897"/>
                                <a:gd name="T2" fmla="+- 0 -1044 -1264"/>
                                <a:gd name="T3" fmla="*/ -1044 h 221"/>
                                <a:gd name="T4" fmla="+- 0 5808 2912"/>
                                <a:gd name="T5" fmla="*/ T4 w 2897"/>
                                <a:gd name="T6" fmla="+- 0 -1044 -1264"/>
                                <a:gd name="T7" fmla="*/ -1044 h 221"/>
                                <a:gd name="T8" fmla="+- 0 5808 2912"/>
                                <a:gd name="T9" fmla="*/ T8 w 2897"/>
                                <a:gd name="T10" fmla="+- 0 -1264 -1264"/>
                                <a:gd name="T11" fmla="*/ -1264 h 221"/>
                                <a:gd name="T12" fmla="+- 0 2912 2912"/>
                                <a:gd name="T13" fmla="*/ T12 w 2897"/>
                                <a:gd name="T14" fmla="+- 0 -1264 -1264"/>
                                <a:gd name="T15" fmla="*/ -1264 h 221"/>
                                <a:gd name="T16" fmla="+- 0 2912 2912"/>
                                <a:gd name="T17" fmla="*/ T16 w 2897"/>
                                <a:gd name="T18" fmla="+- 0 -1044 -1264"/>
                                <a:gd name="T19" fmla="*/ -104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7" h="221">
                                  <a:moveTo>
                                    <a:pt x="0" y="220"/>
                                  </a:moveTo>
                                  <a:lnTo>
                                    <a:pt x="2896" y="220"/>
                                  </a:lnTo>
                                  <a:lnTo>
                                    <a:pt x="2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175"/>
                        <wpg:cNvGrpSpPr>
                          <a:grpSpLocks/>
                        </wpg:cNvGrpSpPr>
                        <wpg:grpSpPr bwMode="auto">
                          <a:xfrm>
                            <a:off x="2912" y="-1044"/>
                            <a:ext cx="2897" cy="221"/>
                            <a:chOff x="2912" y="-1044"/>
                            <a:chExt cx="2897" cy="221"/>
                          </a:xfrm>
                        </wpg:grpSpPr>
                        <wps:wsp>
                          <wps:cNvPr id="221" name="Freeform 176"/>
                          <wps:cNvSpPr>
                            <a:spLocks/>
                          </wps:cNvSpPr>
                          <wps:spPr bwMode="auto">
                            <a:xfrm>
                              <a:off x="2912" y="-1044"/>
                              <a:ext cx="2897" cy="221"/>
                            </a:xfrm>
                            <a:custGeom>
                              <a:avLst/>
                              <a:gdLst>
                                <a:gd name="T0" fmla="+- 0 2912 2912"/>
                                <a:gd name="T1" fmla="*/ T0 w 2897"/>
                                <a:gd name="T2" fmla="+- 0 -823 -1044"/>
                                <a:gd name="T3" fmla="*/ -823 h 221"/>
                                <a:gd name="T4" fmla="+- 0 5808 2912"/>
                                <a:gd name="T5" fmla="*/ T4 w 2897"/>
                                <a:gd name="T6" fmla="+- 0 -823 -1044"/>
                                <a:gd name="T7" fmla="*/ -823 h 221"/>
                                <a:gd name="T8" fmla="+- 0 5808 2912"/>
                                <a:gd name="T9" fmla="*/ T8 w 2897"/>
                                <a:gd name="T10" fmla="+- 0 -1044 -1044"/>
                                <a:gd name="T11" fmla="*/ -1044 h 221"/>
                                <a:gd name="T12" fmla="+- 0 2912 2912"/>
                                <a:gd name="T13" fmla="*/ T12 w 2897"/>
                                <a:gd name="T14" fmla="+- 0 -1044 -1044"/>
                                <a:gd name="T15" fmla="*/ -1044 h 221"/>
                                <a:gd name="T16" fmla="+- 0 2912 2912"/>
                                <a:gd name="T17" fmla="*/ T16 w 2897"/>
                                <a:gd name="T18" fmla="+- 0 -823 -1044"/>
                                <a:gd name="T19" fmla="*/ -82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7" h="221">
                                  <a:moveTo>
                                    <a:pt x="0" y="221"/>
                                  </a:moveTo>
                                  <a:lnTo>
                                    <a:pt x="2896" y="221"/>
                                  </a:lnTo>
                                  <a:lnTo>
                                    <a:pt x="2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B9FF7D" id="Group 174" o:spid="_x0000_s1026" style="position:absolute;margin-left:145.6pt;margin-top:-96.2pt;width:144.85pt;height:55.1pt;z-index:-225496;mso-position-horizontal-relative:page" coordorigin="2912,-1924" coordsize="2897,1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">
                <v:group id="Group 183" o:spid="_x0000_s1027" style="position:absolute;left:2912;top:-1924;width:2897;height:221" coordorigin="2912,-1924" coordsize="2897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184" o:spid="_x0000_s1028" style="position:absolute;left:2912;top:-1924;width:2897;height:221;visibility:visible;mso-wrap-style:square;v-text-anchor:top" coordsize="289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KCRMMA&#10;AADcAAAADwAAAGRycy9kb3ducmV2LnhtbESPwWrDMBBE74X8g9hAbo3sBIpxo4QSCJTQQ+ym98Xa&#10;2sbSykhK7Px9VSj0OMzMG2Z3mK0Rd/Khd6wgX2cgiBune24VXD9PzwWIEJE1Gsek4EEBDvvF0w5L&#10;7Sau6F7HViQIhxIVdDGOpZSh6chiWLuROHnfzluMSfpWao9TglsjN1n2Ii32nBY6HOnYUTPUN6tg&#10;Ki6XsdIfJ3P+Opshrx6FH2qlVsv57RVEpDn+h//a71rBJt/C75l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KCRMMAAADcAAAADwAAAAAAAAAAAAAAAACYAgAAZHJzL2Rv&#10;d25yZXYueG1sUEsFBgAAAAAEAAQA9QAAAIgDAAAAAA==&#10;" path="m,220r2896,l2896,,,,,220xe" fillcolor="#edebe0" stroked="f">
                    <v:path arrowok="t" o:connecttype="custom" o:connectlocs="0,-1704;2896,-1704;2896,-1924;0,-1924;0,-1704" o:connectangles="0,0,0,0,0"/>
                  </v:shape>
                </v:group>
                <v:group id="Group 181" o:spid="_x0000_s1029" style="position:absolute;left:2912;top:-1704;width:2897;height:219" coordorigin="2912,-1704" coordsize="2897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182" o:spid="_x0000_s1030" style="position:absolute;left:2912;top:-1704;width:2897;height:219;visibility:visible;mso-wrap-style:square;v-text-anchor:top" coordsize="289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Q1SMMA&#10;AADcAAAADwAAAGRycy9kb3ducmV2LnhtbESPwWrDMBBE74X+g9hCbo2cEJfWsRxKiyGEXuz2AxZr&#10;Y5lYK2Opsf33UaDQ4zAzb5j8MNteXGn0nWMFm3UCgrhxuuNWwc93+fwKwgdkjb1jUrCQh0Px+JBj&#10;pt3EFV3r0IoIYZ+hAhPCkEnpG0MW/doNxNE7u9FiiHJspR5xinDby22SvEiLHccFgwN9GGou9a9V&#10;4N+mfjnLtAlcmdPnF07lLmmVWj3N73sQgebwH/5rH7WC7SaF+5l4BG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Q1SMMAAADcAAAADwAAAAAAAAAAAAAAAACYAgAAZHJzL2Rv&#10;d25yZXYueG1sUEsFBgAAAAAEAAQA9QAAAIgDAAAAAA==&#10;" path="m,219r2896,l2896,,,,,219xe" fillcolor="#edebe0" stroked="f">
                    <v:path arrowok="t" o:connecttype="custom" o:connectlocs="0,-1485;2896,-1485;2896,-1704;0,-1704;0,-1485" o:connectangles="0,0,0,0,0"/>
                  </v:shape>
                </v:group>
                <v:group id="Group 179" o:spid="_x0000_s1031" style="position:absolute;left:2912;top:-1485;width:2897;height:221" coordorigin="2912,-1485" coordsize="2897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180" o:spid="_x0000_s1032" style="position:absolute;left:2912;top:-1485;width:2897;height:221;visibility:visible;mso-wrap-style:square;v-text-anchor:top" coordsize="289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mER8QA&#10;AADcAAAADwAAAGRycy9kb3ducmV2LnhtbESPwWrDMBBE74X8g9hAbo3sHFLjRgklECihh9hN74u1&#10;tY2llZGU2Pn7qlDocZiZN8zuMFsj7uRD71hBvs5AEDdO99wquH6engsQISJrNI5JwYMCHPaLpx2W&#10;2k1c0b2OrUgQDiUq6GIcSylD05HFsHYjcfK+nbcYk/St1B6nBLdGbrJsKy32nBY6HOnYUTPUN6tg&#10;Ki6XsdIfJ3P+Opshrx6FH2qlVsv57RVEpDn+h//a71rBJn+B3zPpCM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ZhEfEAAAA3AAAAA8AAAAAAAAAAAAAAAAAmAIAAGRycy9k&#10;b3ducmV2LnhtbFBLBQYAAAAABAAEAPUAAACJAwAAAAA=&#10;" path="m,221r2896,l2896,,,,,221xe" fillcolor="#edebe0" stroked="f">
                    <v:path arrowok="t" o:connecttype="custom" o:connectlocs="0,-1264;2896,-1264;2896,-1485;0,-1485;0,-1264" o:connectangles="0,0,0,0,0"/>
                  </v:shape>
                </v:group>
                <v:group id="Group 177" o:spid="_x0000_s1033" style="position:absolute;left:2912;top:-1264;width:2897;height:221" coordorigin="2912,-1264" coordsize="2897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178" o:spid="_x0000_s1034" style="position:absolute;left:2912;top:-1264;width:2897;height:221;visibility:visible;mso-wrap-style:square;v-text-anchor:top" coordsize="289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q1rsQA&#10;AADcAAAADwAAAGRycy9kb3ducmV2LnhtbESPwWrDMBBE74X8g9hAbo3sHILrRgklECihh9hN74u1&#10;tY2llZGU2Pn7qlDocZiZN8zuMFsj7uRD71hBvs5AEDdO99wquH6engsQISJrNI5JwYMCHPaLpx2W&#10;2k1c0b2OrUgQDiUq6GIcSylD05HFsHYjcfK+nbcYk/St1B6nBLdGbrJsKy32nBY6HOnYUTPUN6tg&#10;Ki6XsdIfJ3P+Opshrx6FH2qlVsv57RVEpDn+h//a71rBJn+B3zPpCM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Kta7EAAAA3AAAAA8AAAAAAAAAAAAAAAAAmAIAAGRycy9k&#10;b3ducmV2LnhtbFBLBQYAAAAABAAEAPUAAACJAwAAAAA=&#10;" path="m,220r2896,l2896,,,,,220xe" fillcolor="#edebe0" stroked="f">
                    <v:path arrowok="t" o:connecttype="custom" o:connectlocs="0,-1044;2896,-1044;2896,-1264;0,-1264;0,-1044" o:connectangles="0,0,0,0,0"/>
                  </v:shape>
                </v:group>
                <v:group id="Group 175" o:spid="_x0000_s1035" style="position:absolute;left:2912;top:-1044;width:2897;height:221" coordorigin="2912,-1044" coordsize="2897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176" o:spid="_x0000_s1036" style="position:absolute;left:2912;top:-1044;width:2897;height:221;visibility:visible;mso-wrap-style:square;v-text-anchor:top" coordsize="289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BzFcMA&#10;AADcAAAADwAAAGRycy9kb3ducmV2LnhtbESPwWrDMBBE74X+g9hAb41sH4Jxo4QSCJTQQ+y298Xa&#10;2sbSykhq7Px9VAjkOMzMG2a7X6wRF/JhcKwgX2cgiFunB+4UfH8dX0sQISJrNI5JwZUC7HfPT1us&#10;tJu5pksTO5EgHCpU0Mc4VVKGtieLYe0m4uT9Om8xJuk7qT3OCW6NLLJsIy0OnBZ6nOjQUzs2f1bB&#10;XJ7PU60/j+b0czJjXl9LPzZKvayW9zcQkZb4CN/bH1pBUeTwfyYdAb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BzFcMAAADcAAAADwAAAAAAAAAAAAAAAACYAgAAZHJzL2Rv&#10;d25yZXYueG1sUEsFBgAAAAAEAAQA9QAAAIgDAAAAAA==&#10;" path="m,221r2896,l2896,,,,,221xe" fillcolor="#edebe0" stroked="f">
                    <v:path arrowok="t" o:connecttype="custom" o:connectlocs="0,-823;2896,-823;2896,-1044;0,-1044;0,-82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91008" behindDoc="1" locked="0" layoutInCell="1" allowOverlap="1" wp14:anchorId="04059B54" wp14:editId="1C0EA84C">
                <wp:simplePos x="0" y="0"/>
                <wp:positionH relativeFrom="page">
                  <wp:posOffset>7127240</wp:posOffset>
                </wp:positionH>
                <wp:positionV relativeFrom="paragraph">
                  <wp:posOffset>-1320800</wp:posOffset>
                </wp:positionV>
                <wp:extent cx="1786255" cy="897890"/>
                <wp:effectExtent l="2540" t="635" r="1905" b="0"/>
                <wp:wrapNone/>
                <wp:docPr id="203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6255" cy="897890"/>
                          <a:chOff x="11224" y="-2080"/>
                          <a:chExt cx="2813" cy="1414"/>
                        </a:xfrm>
                      </wpg:grpSpPr>
                      <pic:pic xmlns:pic="http://schemas.openxmlformats.org/drawingml/2006/picture">
                        <pic:nvPicPr>
                          <pic:cNvPr id="204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24" y="-2080"/>
                            <a:ext cx="2813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7" y="-2035"/>
                            <a:ext cx="26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7" y="-1814"/>
                            <a:ext cx="26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7" y="-1593"/>
                            <a:ext cx="2626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7" y="-1375"/>
                            <a:ext cx="26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7" y="-1154"/>
                            <a:ext cx="26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7" y="-933"/>
                            <a:ext cx="26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D40361" id="Group 166" o:spid="_x0000_s1026" style="position:absolute;margin-left:561.2pt;margin-top:-104pt;width:140.65pt;height:70.7pt;z-index:-225472;mso-position-horizontal-relative:page" coordorigin="11224,-2080" coordsize="2813,1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">
                <v:shape id="Picture 173" o:spid="_x0000_s1027" type="#_x0000_t75" style="position:absolute;left:11224;top:-2080;width:2813;height:1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nuz3EAAAA3AAAAA8AAABkcnMvZG93bnJldi54bWxEj0FrAjEUhO8F/0N4Qm81q5Yiq1FEkOqp&#10;rYrg7bF5Zhc3L+sm3U3/fVMoeBxm5htmsYq2Fh21vnKsYDzKQBAXTldsFJyO25cZCB+QNdaOScEP&#10;eVgtB08LzLXr+Yu6QzAiQdjnqKAMocml9EVJFv3INcTJu7rWYkiyNVK32Ce4reUky96kxYrTQokN&#10;bUoqbodvq8DObncf43kf+qn5eO/2n5dtNEo9D+N6DiJQDI/wf3unFUyyV/g7k46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nuz3EAAAA3AAAAA8AAAAAAAAAAAAAAAAA&#10;nwIAAGRycy9kb3ducmV2LnhtbFBLBQYAAAAABAAEAPcAAACQAwAAAAA=&#10;">
                  <v:imagedata r:id="rId115" o:title=""/>
                </v:shape>
                <v:shape id="Picture 172" o:spid="_x0000_s1028" type="#_x0000_t75" style="position:absolute;left:11317;top:-2035;width:262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GGcbFAAAA3AAAAA8AAABkcnMvZG93bnJldi54bWxEj09rwkAUxO8Fv8PyCt7qbgWtRDeh+AcU&#10;7KE2lB4f2WcSmn0bsmuM394tFDwOM/MbZpUNthE9db52rOF1okAQF87UXGrIv3YvCxA+IBtsHJOG&#10;G3nI0tHTChPjrvxJ/SmUIkLYJ6ihCqFNpPRFRRb9xLXE0Tu7zmKIsiul6fAa4baRU6Xm0mLNcaHC&#10;ltYVFb+ni9XQy3z/vZYf+BY2eDDb4fiTq4XW4+fhfQki0BAe4f/23miYqhn8nYlHQKZ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RhnGxQAAANwAAAAPAAAAAAAAAAAAAAAA&#10;AJ8CAABkcnMvZG93bnJldi54bWxQSwUGAAAAAAQABAD3AAAAkQMAAAAA&#10;">
                  <v:imagedata r:id="rId116" o:title=""/>
                </v:shape>
                <v:shape id="Picture 171" o:spid="_x0000_s1029" type="#_x0000_t75" style="position:absolute;left:11317;top:-1814;width:262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l2IHCAAAA3AAAAA8AAABkcnMvZG93bnJldi54bWxEj92KwjAUhO8XfIdwFrxbkxb86xqluCje&#10;Gn2AQ3O2LduclCZq9+2NsLCXw8x8w2x2o+vEnYbQetaQzRQI4srblmsN18vhYwUiRGSLnWfS8EsB&#10;dtvJ2wYL6x98pruJtUgQDgVqaGLsCylD1ZDDMPM9cfK+/eAwJjnU0g74SHDXyVyphXTYclposKd9&#10;Q9WPuTkN3pzm6+yrNiovq6PJrrdymZHW0/ex/AQRaYz/4b/2yWrI1QJeZ9IRkN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ZdiBwgAAANwAAAAPAAAAAAAAAAAAAAAAAJ8C&#10;AABkcnMvZG93bnJldi54bWxQSwUGAAAAAAQABAD3AAAAjgMAAAAA&#10;">
                  <v:imagedata r:id="rId117" o:title=""/>
                </v:shape>
                <v:shape id="Picture 170" o:spid="_x0000_s1030" type="#_x0000_t75" style="position:absolute;left:11317;top:-1593;width:2626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9dhXDAAAA3AAAAA8AAABkcnMvZG93bnJldi54bWxEj0FrwkAUhO+F/oflFXqru0ZQSd0EUSyt&#10;Jxvb+yP7zAazb0N21fTfd4VCj8PMfMOsytF14kpDaD1rmE4UCOLam5YbDV/H3csSRIjIBjvPpOGH&#10;ApTF48MKc+Nv/EnXKjYiQTjkqMHG2OdShtqSwzDxPXHyTn5wGJMcGmkGvCW462Sm1Fw6bDktWOxp&#10;Y6k+VxenYWa/P6rtdpbhZm5VOL4t3WEftH5+GtevICKN8T/81343GjK1gPuZdARk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12FcMAAADcAAAADwAAAAAAAAAAAAAAAACf&#10;AgAAZHJzL2Rvd25yZXYueG1sUEsFBgAAAAAEAAQA9wAAAI8DAAAAAA==&#10;">
                  <v:imagedata r:id="rId118" o:title=""/>
                </v:shape>
                <v:shape id="Picture 169" o:spid="_x0000_s1031" type="#_x0000_t75" style="position:absolute;left:11317;top:-1375;width:262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jy4jCAAAA3AAAAA8AAABkcnMvZG93bnJldi54bWxET91qwjAUvhd8h3CE3chMLWOMaiqjIAzG&#10;hOoe4Kw59mfNSUli2+3pzcVglx/f//4wm16M5HxrWcF2k4AgrqxuuVbweTk+voDwAVljb5kU/JCH&#10;Q75c7DHTduKSxnOoRQxhn6GCJoQhk9JXDRn0GzsQR+5qncEQoauldjjFcNPLNEmepcGWY0ODAxUN&#10;Vd/nm1EwfvUdP/0WZf1R2HFdnm703pFSD6v5dQci0Bz+xX/uN60gTeLaeCYeAZn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I8uIwgAAANwAAAAPAAAAAAAAAAAAAAAAAJ8C&#10;AABkcnMvZG93bnJldi54bWxQSwUGAAAAAAQABAD3AAAAjgMAAAAA&#10;">
                  <v:imagedata r:id="rId119" o:title=""/>
                </v:shape>
                <v:shape id="Picture 168" o:spid="_x0000_s1032" type="#_x0000_t75" style="position:absolute;left:11317;top:-1154;width:262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7P/bJAAAA3AAAAA8AAABkcnMvZG93bnJldi54bWxEj1FrwkAQhN8L/odjBV+KXtSqbeopIm2V&#10;VpSmIn1cc2sSzO2F3FXTf98rFPo4zM43O9N5Y0pxodoVlhX0exEI4tTqgjMF+4/n7j0I55E1lpZJ&#10;wTc5mM9aN1OMtb3yO10Sn4kAYRejgtz7KpbSpTkZdD1bEQfvZGuDPsg6k7rGa4CbUg6iaCwNFhwa&#10;cqxomVN6Tr5MeOP2aeteRqu312Qz3H3eHQ+T49Ao1Wk3i0cQnhr/f/yXXmsFg+gBfscEAsjZD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GXs/9skAAADcAAAADwAAAAAAAAAA&#10;AAAAAACfAgAAZHJzL2Rvd25yZXYueG1sUEsFBgAAAAAEAAQA9wAAAJUDAAAAAA==&#10;">
                  <v:imagedata r:id="rId120" o:title=""/>
                </v:shape>
                <v:shape id="Picture 167" o:spid="_x0000_s1033" type="#_x0000_t75" style="position:absolute;left:11317;top:-933;width:262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MUVPAAAAA3AAAAA8AAABkcnMvZG93bnJldi54bWxET82KwjAQvgu+QxjBi2iqLCLVKFIQBFGo&#10;uw8wNmNbbSalibX69Oaw4PHj+19tOlOJlhpXWlYwnUQgiDOrS84V/P3uxgsQziNrrCyTghc52Kz7&#10;vRXG2j45pfbscxFC2MWooPC+jqV0WUEG3cTWxIG72sagD7DJpW7wGcJNJWdRNJcGSw4NBdaUFJTd&#10;zw+joL1UN/55J2l+TGw7Sk8POtxIqeGg2y5BeOr8V/zv3msFs2mYH86EIyDX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oxRU8AAAADcAAAADwAAAAAAAAAAAAAAAACfAgAA&#10;ZHJzL2Rvd25yZXYueG1sUEsFBgAAAAAEAAQA9wAAAIwDAAAAAA==&#10;">
                  <v:imagedata r:id="rId119" o:title=""/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1"/>
          <w:position w:val="7"/>
          <w:sz w:val="13"/>
        </w:rPr>
        <w:t>15</w:t>
      </w:r>
      <w:r>
        <w:rPr>
          <w:rFonts w:ascii="Calibri"/>
          <w:spacing w:val="10"/>
          <w:position w:val="7"/>
          <w:sz w:val="13"/>
        </w:rPr>
        <w:t xml:space="preserve"> </w:t>
      </w:r>
      <w:r>
        <w:rPr>
          <w:rFonts w:ascii="Calibri"/>
          <w:spacing w:val="-1"/>
          <w:sz w:val="20"/>
        </w:rPr>
        <w:t>Volumes</w:t>
      </w:r>
      <w:r>
        <w:rPr>
          <w:rFonts w:ascii="Calibri"/>
          <w:spacing w:val="3"/>
          <w:sz w:val="20"/>
        </w:rPr>
        <w:t xml:space="preserve"> </w:t>
      </w:r>
      <w:r>
        <w:rPr>
          <w:rFonts w:ascii="Century Gothic"/>
          <w:spacing w:val="-2"/>
          <w:sz w:val="18"/>
        </w:rPr>
        <w:t>may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be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limited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by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current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pacing w:val="-1"/>
          <w:sz w:val="18"/>
        </w:rPr>
        <w:t>channel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constraints.</w:t>
      </w:r>
    </w:p>
    <w:p w14:paraId="040597B1" w14:textId="77777777" w:rsidR="00700F7C" w:rsidRDefault="002F10C5">
      <w:pPr>
        <w:spacing w:before="57"/>
        <w:ind w:left="120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alibri"/>
          <w:spacing w:val="-1"/>
          <w:position w:val="7"/>
          <w:sz w:val="13"/>
        </w:rPr>
        <w:t>15</w:t>
      </w:r>
      <w:r>
        <w:rPr>
          <w:rFonts w:ascii="Calibri"/>
          <w:spacing w:val="12"/>
          <w:position w:val="7"/>
          <w:sz w:val="13"/>
        </w:rPr>
        <w:t xml:space="preserve"> </w:t>
      </w:r>
      <w:r>
        <w:rPr>
          <w:rFonts w:ascii="Century Gothic"/>
          <w:spacing w:val="-1"/>
          <w:sz w:val="18"/>
        </w:rPr>
        <w:t>Roberts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z w:val="18"/>
        </w:rPr>
        <w:t>and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Marston</w:t>
      </w:r>
      <w:r>
        <w:rPr>
          <w:rFonts w:ascii="Century Gothic"/>
          <w:sz w:val="18"/>
        </w:rPr>
        <w:t xml:space="preserve"> </w:t>
      </w:r>
      <w:r>
        <w:rPr>
          <w:rFonts w:ascii="Century Gothic"/>
          <w:spacing w:val="-1"/>
          <w:sz w:val="18"/>
        </w:rPr>
        <w:t>(2011),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Hardwick</w:t>
      </w:r>
      <w:r>
        <w:rPr>
          <w:rFonts w:ascii="Century Gothic"/>
          <w:spacing w:val="-2"/>
          <w:sz w:val="18"/>
        </w:rPr>
        <w:t xml:space="preserve"> </w:t>
      </w:r>
      <w:r>
        <w:rPr>
          <w:rFonts w:ascii="Century Gothic"/>
          <w:spacing w:val="-1"/>
          <w:sz w:val="18"/>
        </w:rPr>
        <w:t>and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Maguire</w:t>
      </w:r>
      <w:r>
        <w:rPr>
          <w:rFonts w:ascii="Century Gothic"/>
          <w:spacing w:val="-2"/>
          <w:sz w:val="18"/>
        </w:rPr>
        <w:t xml:space="preserve"> </w:t>
      </w:r>
      <w:r>
        <w:rPr>
          <w:rFonts w:ascii="Century Gothic"/>
          <w:spacing w:val="-1"/>
          <w:sz w:val="18"/>
        </w:rPr>
        <w:t>(2012),</w:t>
      </w:r>
      <w:r>
        <w:rPr>
          <w:rFonts w:ascii="Century Gothic"/>
          <w:sz w:val="18"/>
        </w:rPr>
        <w:t xml:space="preserve"> </w:t>
      </w:r>
      <w:r>
        <w:rPr>
          <w:rFonts w:ascii="Century Gothic"/>
          <w:spacing w:val="-1"/>
          <w:sz w:val="18"/>
        </w:rPr>
        <w:t>Alluvium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(2013)</w:t>
      </w:r>
    </w:p>
    <w:p w14:paraId="040597B2" w14:textId="77777777" w:rsidR="00700F7C" w:rsidRDefault="00700F7C">
      <w:pPr>
        <w:rPr>
          <w:rFonts w:ascii="Century Gothic" w:eastAsia="Century Gothic" w:hAnsi="Century Gothic" w:cs="Century Gothic"/>
          <w:sz w:val="18"/>
          <w:szCs w:val="18"/>
        </w:rPr>
        <w:sectPr w:rsidR="00700F7C">
          <w:pgSz w:w="23820" w:h="16840" w:orient="landscape"/>
          <w:pgMar w:top="840" w:right="940" w:bottom="880" w:left="600" w:header="0" w:footer="686" w:gutter="0"/>
          <w:cols w:space="720"/>
        </w:sectPr>
      </w:pPr>
    </w:p>
    <w:p w14:paraId="040597B3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7B4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7B5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7B6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7B7" w14:textId="77777777" w:rsidR="00700F7C" w:rsidRDefault="00700F7C">
      <w:pPr>
        <w:spacing w:before="9"/>
        <w:rPr>
          <w:rFonts w:ascii="Century Gothic" w:eastAsia="Century Gothic" w:hAnsi="Century Gothic" w:cs="Century Gothic"/>
          <w:sz w:val="20"/>
          <w:szCs w:val="20"/>
        </w:rPr>
      </w:pPr>
    </w:p>
    <w:p w14:paraId="040597B8" w14:textId="5D1836E1" w:rsidR="00700F7C" w:rsidRDefault="002F10C5">
      <w:pPr>
        <w:ind w:left="153"/>
        <w:rPr>
          <w:rFonts w:ascii="Century Gothic" w:eastAsia="Century Gothic" w:hAnsi="Century Gothic" w:cs="Century Gothic"/>
          <w:sz w:val="15"/>
          <w:szCs w:val="15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3784" behindDoc="0" locked="0" layoutInCell="1" allowOverlap="1" wp14:anchorId="04059B55" wp14:editId="07CCF679">
                <wp:simplePos x="0" y="0"/>
                <wp:positionH relativeFrom="page">
                  <wp:posOffset>8912860</wp:posOffset>
                </wp:positionH>
                <wp:positionV relativeFrom="paragraph">
                  <wp:posOffset>-739140</wp:posOffset>
                </wp:positionV>
                <wp:extent cx="5557520" cy="3994150"/>
                <wp:effectExtent l="0" t="3810" r="0" b="2540"/>
                <wp:wrapNone/>
                <wp:docPr id="202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7520" cy="399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31"/>
                              <w:gridCol w:w="2232"/>
                              <w:gridCol w:w="1731"/>
                              <w:gridCol w:w="3012"/>
                            </w:tblGrid>
                            <w:tr w:rsidR="00700F7C" w14:paraId="04059D96" w14:textId="77777777">
                              <w:trPr>
                                <w:trHeight w:hRule="exact" w:val="2027"/>
                              </w:trPr>
                              <w:tc>
                                <w:tcPr>
                                  <w:tcW w:w="1731" w:type="dxa"/>
                                  <w:tcBorders>
                                    <w:top w:val="single" w:sz="5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D8B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D8C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D8D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D8E" w14:textId="77777777" w:rsidR="00700F7C" w:rsidRDefault="002F10C5">
                                  <w:pPr>
                                    <w:pStyle w:val="TableParagraph"/>
                                    <w:spacing w:before="128"/>
                                    <w:ind w:left="464" w:right="413" w:hanging="48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Carryover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potential</w:t>
                                  </w:r>
                                </w:p>
                              </w:tc>
                              <w:tc>
                                <w:tcPr>
                                  <w:tcW w:w="2232" w:type="dxa"/>
                                  <w:tcBorders>
                                    <w:top w:val="single" w:sz="5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D8F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D90" w14:textId="77777777" w:rsidR="00700F7C" w:rsidRDefault="002F10C5">
                                  <w:pPr>
                                    <w:pStyle w:val="TableParagraph"/>
                                    <w:spacing w:before="127"/>
                                    <w:ind w:left="169" w:right="170" w:hanging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Low</w:t>
                                  </w:r>
                                  <w:r>
                                    <w:rPr>
                                      <w:rFonts w:ascii="Century Gothic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moderate</w:t>
                                  </w:r>
                                  <w:r>
                                    <w:rPr>
                                      <w:rFonts w:ascii="Century Gothic"/>
                                      <w:spacing w:val="28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proportion</w:t>
                                  </w:r>
                                  <w:r>
                                    <w:rPr>
                                      <w:rFonts w:ascii="Century Gothic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29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allocations</w:t>
                                  </w:r>
                                  <w:r>
                                    <w:rPr>
                                      <w:rFonts w:ascii="Century Gothic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expected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carried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into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2018-19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targeting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entury Gothic"/>
                                      <w:spacing w:val="2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minimum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50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GL.</w:t>
                                  </w:r>
                                </w:p>
                              </w:tc>
                              <w:tc>
                                <w:tcPr>
                                  <w:tcW w:w="1731" w:type="dxa"/>
                                  <w:tcBorders>
                                    <w:top w:val="single" w:sz="5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D91" w14:textId="77777777" w:rsidR="00700F7C" w:rsidRDefault="002F10C5">
                                  <w:pPr>
                                    <w:pStyle w:val="TableParagraph"/>
                                    <w:spacing w:before="17"/>
                                    <w:ind w:left="159" w:right="155" w:hanging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Moderate</w:t>
                                  </w:r>
                                  <w:r>
                                    <w:rPr>
                                      <w:rFonts w:ascii="Century Gothic"/>
                                      <w:spacing w:val="23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proportion</w:t>
                                  </w:r>
                                  <w:r>
                                    <w:rPr>
                                      <w:rFonts w:ascii="Century Gothic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29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allocations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may</w:t>
                                  </w:r>
                                  <w:r>
                                    <w:rPr>
                                      <w:rFonts w:ascii="Century Gothic"/>
                                      <w:spacing w:val="2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carried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over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2019-20,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but</w:t>
                                  </w:r>
                                  <w:r>
                                    <w:rPr>
                                      <w:rFonts w:ascii="Century Gothic"/>
                                      <w:spacing w:val="22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will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depend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Century Gothic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resource</w:t>
                                  </w:r>
                                  <w:r>
                                    <w:rPr>
                                      <w:rFonts w:ascii="Century Gothic"/>
                                      <w:spacing w:val="24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availability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demands.</w:t>
                                  </w:r>
                                </w:p>
                              </w:tc>
                              <w:tc>
                                <w:tcPr>
                                  <w:tcW w:w="3012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04059D92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D93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D94" w14:textId="77777777" w:rsidR="00700F7C" w:rsidRDefault="00700F7C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D95" w14:textId="77777777" w:rsidR="00700F7C" w:rsidRDefault="002F10C5">
                                  <w:pPr>
                                    <w:pStyle w:val="TableParagraph"/>
                                    <w:ind w:left="174" w:right="175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Level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carryover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will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depend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Century Gothic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demands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resource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availability.</w:t>
                                  </w:r>
                                </w:p>
                              </w:tc>
                            </w:tr>
                            <w:tr w:rsidR="00700F7C" w14:paraId="04059DA8" w14:textId="77777777">
                              <w:trPr>
                                <w:trHeight w:hRule="exact" w:val="4231"/>
                              </w:trPr>
                              <w:tc>
                                <w:tcPr>
                                  <w:tcW w:w="1731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D97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D98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D99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D9A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D9B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D9C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D9D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D9E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D9F" w14:textId="77777777" w:rsidR="00700F7C" w:rsidRDefault="00700F7C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entury Gothic" w:eastAsia="Century Gothic" w:hAnsi="Century Gothic" w:cs="Century Gothic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04059DA0" w14:textId="77777777" w:rsidR="00700F7C" w:rsidRDefault="002F10C5">
                                  <w:pPr>
                                    <w:pStyle w:val="TableParagraph"/>
                                    <w:ind w:left="195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Trade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potential</w:t>
                                  </w:r>
                                </w:p>
                              </w:tc>
                              <w:tc>
                                <w:tcPr>
                                  <w:tcW w:w="6975" w:type="dxa"/>
                                  <w:gridSpan w:val="3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4059DA1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DA2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DA3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DA4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DA5" w14:textId="77777777" w:rsidR="00700F7C" w:rsidRDefault="00700F7C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4059DA6" w14:textId="77777777" w:rsidR="00700F7C" w:rsidRDefault="00700F7C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entury Gothic" w:eastAsia="Century Gothic" w:hAnsi="Century Gothic" w:cs="Century Gothic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04059DA7" w14:textId="77777777" w:rsidR="00700F7C" w:rsidRDefault="002F10C5">
                                  <w:pPr>
                                    <w:pStyle w:val="TableParagraph"/>
                                    <w:ind w:left="174" w:right="177" w:hanging="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Under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high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very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high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resource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availability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scenario,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there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may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entury Gothic"/>
                                      <w:spacing w:val="61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opportunity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trade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allocation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(subject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assessment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that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reasonable</w:t>
                                  </w:r>
                                  <w:r>
                                    <w:rPr>
                                      <w:rFonts w:ascii="Century Gothic"/>
                                      <w:spacing w:val="5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level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supply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demand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exists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within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market).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issue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4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whether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sell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allocation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will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considered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once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there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greater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certainty</w:t>
                                  </w:r>
                                  <w:r>
                                    <w:rPr>
                                      <w:rFonts w:ascii="Century Gothic"/>
                                      <w:spacing w:val="6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regarding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use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during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winter-spring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period,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most</w:t>
                                  </w:r>
                                  <w:r>
                                    <w:rPr>
                                      <w:rFonts w:ascii="Century Gothic"/>
                                      <w:spacing w:val="65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likely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from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October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2017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onwards</w:t>
                                  </w:r>
                                </w:p>
                              </w:tc>
                            </w:tr>
                          </w:tbl>
                          <w:p w14:paraId="04059DA9" w14:textId="77777777" w:rsidR="00700F7C" w:rsidRDefault="00700F7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59B55" id="Text Box 165" o:spid="_x0000_s1102" type="#_x0000_t202" style="position:absolute;left:0;text-align:left;margin-left:701.8pt;margin-top:-58.2pt;width:437.6pt;height:314.5pt;z-index:3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WENtQ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731"/>
                        <w:gridCol w:w="2232"/>
                        <w:gridCol w:w="1731"/>
                        <w:gridCol w:w="3012"/>
                      </w:tblGrid>
                      <w:tr w:rsidR="00700F7C" w14:paraId="04059D96" w14:textId="77777777">
                        <w:trPr>
                          <w:trHeight w:hRule="exact" w:val="2027"/>
                        </w:trPr>
                        <w:tc>
                          <w:tcPr>
                            <w:tcW w:w="1731" w:type="dxa"/>
                            <w:tcBorders>
                              <w:top w:val="single" w:sz="5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D8B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D8C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D8D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D8E" w14:textId="77777777" w:rsidR="00700F7C" w:rsidRDefault="002F10C5">
                            <w:pPr>
                              <w:pStyle w:val="TableParagraph"/>
                              <w:spacing w:before="128"/>
                              <w:ind w:left="464" w:right="413" w:hanging="48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Carryover</w:t>
                            </w:r>
                            <w:r>
                              <w:rPr>
                                <w:rFonts w:ascii="Century Gothic"/>
                                <w:b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potential</w:t>
                            </w:r>
                          </w:p>
                        </w:tc>
                        <w:tc>
                          <w:tcPr>
                            <w:tcW w:w="2232" w:type="dxa"/>
                            <w:tcBorders>
                              <w:top w:val="single" w:sz="5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D8F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D90" w14:textId="77777777" w:rsidR="00700F7C" w:rsidRDefault="002F10C5">
                            <w:pPr>
                              <w:pStyle w:val="TableParagraph"/>
                              <w:spacing w:before="127"/>
                              <w:ind w:left="169" w:right="170" w:hanging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Low</w:t>
                            </w:r>
                            <w:r>
                              <w:rPr>
                                <w:rFonts w:ascii="Century Gothic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moderate</w:t>
                            </w:r>
                            <w:r>
                              <w:rPr>
                                <w:rFonts w:ascii="Century Gothic"/>
                                <w:spacing w:val="28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proportion</w:t>
                            </w:r>
                            <w:r>
                              <w:rPr>
                                <w:rFonts w:ascii="Century Gothic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29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allocations</w:t>
                            </w:r>
                            <w:r>
                              <w:rPr>
                                <w:rFonts w:ascii="Century Gothic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expected</w:t>
                            </w:r>
                            <w:r>
                              <w:rPr>
                                <w:rFonts w:ascii="Century Gothic"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carried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into</w:t>
                            </w:r>
                            <w:r>
                              <w:rPr>
                                <w:rFonts w:ascii="Century Gothic"/>
                                <w:spacing w:val="2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2018-19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targeting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Century Gothic"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minimum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50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GL.</w:t>
                            </w:r>
                          </w:p>
                        </w:tc>
                        <w:tc>
                          <w:tcPr>
                            <w:tcW w:w="1731" w:type="dxa"/>
                            <w:tcBorders>
                              <w:top w:val="single" w:sz="5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D91" w14:textId="77777777" w:rsidR="00700F7C" w:rsidRDefault="002F10C5">
                            <w:pPr>
                              <w:pStyle w:val="TableParagraph"/>
                              <w:spacing w:before="17"/>
                              <w:ind w:left="159" w:right="155" w:hanging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Moderate</w:t>
                            </w:r>
                            <w:r>
                              <w:rPr>
                                <w:rFonts w:ascii="Century Gothic"/>
                                <w:spacing w:val="23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proportion</w:t>
                            </w:r>
                            <w:r>
                              <w:rPr>
                                <w:rFonts w:ascii="Century Gothic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29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allocations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may</w:t>
                            </w:r>
                            <w:r>
                              <w:rPr>
                                <w:rFonts w:ascii="Century Gothic"/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carried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over</w:t>
                            </w:r>
                            <w:r>
                              <w:rPr>
                                <w:rFonts w:ascii="Century Gothic"/>
                                <w:spacing w:val="2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2019-20,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but</w:t>
                            </w:r>
                            <w:r>
                              <w:rPr>
                                <w:rFonts w:ascii="Century Gothic"/>
                                <w:spacing w:val="22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depend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rFonts w:ascii="Century Gothic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resource</w:t>
                            </w:r>
                            <w:r>
                              <w:rPr>
                                <w:rFonts w:ascii="Century Gothic"/>
                                <w:spacing w:val="24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availability</w:t>
                            </w:r>
                            <w:r>
                              <w:rPr>
                                <w:rFonts w:ascii="Century Gothic"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demands.</w:t>
                            </w:r>
                          </w:p>
                        </w:tc>
                        <w:tc>
                          <w:tcPr>
                            <w:tcW w:w="3012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04059D92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D93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D94" w14:textId="77777777" w:rsidR="00700F7C" w:rsidRDefault="00700F7C">
                            <w:pPr>
                              <w:pStyle w:val="TableParagraph"/>
                              <w:spacing w:before="7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D95" w14:textId="77777777" w:rsidR="00700F7C" w:rsidRDefault="002F10C5">
                            <w:pPr>
                              <w:pStyle w:val="TableParagraph"/>
                              <w:ind w:left="174" w:right="175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Level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carryover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depend</w:t>
                            </w:r>
                            <w:r>
                              <w:rPr>
                                <w:rFonts w:ascii="Century Gothic"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rFonts w:ascii="Century Gothic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environmental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demands</w:t>
                            </w:r>
                            <w:r>
                              <w:rPr>
                                <w:rFonts w:ascii="Century Gothic"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resource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availability.</w:t>
                            </w:r>
                          </w:p>
                        </w:tc>
                      </w:tr>
                      <w:tr w:rsidR="00700F7C" w14:paraId="04059DA8" w14:textId="77777777">
                        <w:trPr>
                          <w:trHeight w:hRule="exact" w:val="4231"/>
                        </w:trPr>
                        <w:tc>
                          <w:tcPr>
                            <w:tcW w:w="1731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4059D97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D98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D99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D9A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D9B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D9C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D9D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D9E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D9F" w14:textId="77777777" w:rsidR="00700F7C" w:rsidRDefault="00700F7C">
                            <w:pPr>
                              <w:pStyle w:val="TableParagraph"/>
                              <w:spacing w:before="11"/>
                              <w:rPr>
                                <w:rFonts w:ascii="Century Gothic" w:eastAsia="Century Gothic" w:hAnsi="Century Gothic" w:cs="Century Gothic"/>
                                <w:sz w:val="17"/>
                                <w:szCs w:val="17"/>
                              </w:rPr>
                            </w:pPr>
                          </w:p>
                          <w:p w14:paraId="04059DA0" w14:textId="77777777" w:rsidR="00700F7C" w:rsidRDefault="002F10C5">
                            <w:pPr>
                              <w:pStyle w:val="TableParagraph"/>
                              <w:ind w:left="195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Trade</w:t>
                            </w:r>
                            <w:r>
                              <w:rPr>
                                <w:rFonts w:ascii="Century Gothic"/>
                                <w:b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potential</w:t>
                            </w:r>
                          </w:p>
                        </w:tc>
                        <w:tc>
                          <w:tcPr>
                            <w:tcW w:w="6975" w:type="dxa"/>
                            <w:gridSpan w:val="3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04059DA1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DA2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DA3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DA4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DA5" w14:textId="77777777" w:rsidR="00700F7C" w:rsidRDefault="00700F7C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04059DA6" w14:textId="77777777" w:rsidR="00700F7C" w:rsidRDefault="00700F7C">
                            <w:pPr>
                              <w:pStyle w:val="TableParagraph"/>
                              <w:spacing w:before="11"/>
                              <w:rPr>
                                <w:rFonts w:ascii="Century Gothic" w:eastAsia="Century Gothic" w:hAnsi="Century Gothic" w:cs="Century Gothic"/>
                                <w:sz w:val="26"/>
                                <w:szCs w:val="26"/>
                              </w:rPr>
                            </w:pPr>
                          </w:p>
                          <w:p w14:paraId="04059DA7" w14:textId="77777777" w:rsidR="00700F7C" w:rsidRDefault="002F10C5">
                            <w:pPr>
                              <w:pStyle w:val="TableParagraph"/>
                              <w:ind w:left="174" w:right="177" w:hanging="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Under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high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very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high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resource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availability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scenario,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there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may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an</w:t>
                            </w:r>
                            <w:r>
                              <w:rPr>
                                <w:rFonts w:ascii="Century Gothic"/>
                                <w:spacing w:val="61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opportunity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trade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allocation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(subject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an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assessment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that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reasonable</w:t>
                            </w:r>
                            <w:r>
                              <w:rPr>
                                <w:rFonts w:ascii="Century Gothic"/>
                                <w:spacing w:val="5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level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supply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or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demand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exists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within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market).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issue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4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whether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sell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allocation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considered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once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there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greater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certainty</w:t>
                            </w:r>
                            <w:r>
                              <w:rPr>
                                <w:rFonts w:ascii="Century Gothic"/>
                                <w:spacing w:val="6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regarding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environmental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during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winter-spring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period,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most</w:t>
                            </w:r>
                            <w:r>
                              <w:rPr>
                                <w:rFonts w:ascii="Century Gothic"/>
                                <w:spacing w:val="65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likely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from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October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2017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onwards</w:t>
                            </w:r>
                          </w:p>
                        </w:tc>
                      </w:tr>
                    </w:tbl>
                    <w:p w14:paraId="04059DA9" w14:textId="77777777" w:rsidR="00700F7C" w:rsidRDefault="00700F7C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entury Gothic"/>
          <w:b/>
          <w:spacing w:val="-3"/>
          <w:sz w:val="15"/>
        </w:rPr>
        <w:t>Key</w:t>
      </w:r>
      <w:r>
        <w:rPr>
          <w:rFonts w:ascii="Century Gothic"/>
          <w:b/>
          <w:sz w:val="15"/>
        </w:rPr>
        <w:t xml:space="preserve"> -</w:t>
      </w:r>
      <w:r>
        <w:rPr>
          <w:rFonts w:ascii="Century Gothic"/>
          <w:b/>
          <w:spacing w:val="-8"/>
          <w:sz w:val="15"/>
        </w:rPr>
        <w:t xml:space="preserve"> </w:t>
      </w:r>
      <w:r>
        <w:rPr>
          <w:rFonts w:ascii="Century Gothic"/>
          <w:b/>
          <w:spacing w:val="-3"/>
          <w:sz w:val="15"/>
        </w:rPr>
        <w:t>events</w:t>
      </w:r>
      <w:r>
        <w:rPr>
          <w:rFonts w:ascii="Century Gothic"/>
          <w:b/>
          <w:spacing w:val="-1"/>
          <w:sz w:val="15"/>
        </w:rPr>
        <w:t xml:space="preserve"> </w:t>
      </w:r>
      <w:r>
        <w:rPr>
          <w:rFonts w:ascii="Century Gothic"/>
          <w:b/>
          <w:spacing w:val="4"/>
          <w:sz w:val="15"/>
        </w:rPr>
        <w:t>in</w:t>
      </w:r>
      <w:r>
        <w:rPr>
          <w:rFonts w:ascii="Century Gothic"/>
          <w:b/>
          <w:spacing w:val="-2"/>
          <w:sz w:val="15"/>
        </w:rPr>
        <w:t xml:space="preserve"> </w:t>
      </w:r>
      <w:r>
        <w:rPr>
          <w:rFonts w:ascii="Century Gothic"/>
          <w:b/>
          <w:spacing w:val="1"/>
          <w:sz w:val="15"/>
        </w:rPr>
        <w:t>previous</w:t>
      </w:r>
      <w:r>
        <w:rPr>
          <w:rFonts w:ascii="Century Gothic"/>
          <w:b/>
          <w:spacing w:val="-2"/>
          <w:sz w:val="15"/>
        </w:rPr>
        <w:t xml:space="preserve"> </w:t>
      </w:r>
      <w:r>
        <w:rPr>
          <w:rFonts w:ascii="Century Gothic"/>
          <w:b/>
          <w:spacing w:val="2"/>
          <w:sz w:val="15"/>
        </w:rPr>
        <w:t>years</w:t>
      </w:r>
    </w:p>
    <w:p w14:paraId="040597B9" w14:textId="6C9D0D4F" w:rsidR="00700F7C" w:rsidRDefault="002F10C5">
      <w:pPr>
        <w:spacing w:before="91"/>
        <w:ind w:left="877"/>
        <w:rPr>
          <w:rFonts w:ascii="Century Gothic" w:eastAsia="Century Gothic" w:hAnsi="Century Gothic" w:cs="Century Gothic"/>
          <w:sz w:val="15"/>
          <w:szCs w:val="15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712" behindDoc="0" locked="0" layoutInCell="1" allowOverlap="1" wp14:anchorId="04059B56" wp14:editId="5C6011F0">
                <wp:simplePos x="0" y="0"/>
                <wp:positionH relativeFrom="page">
                  <wp:posOffset>926465</wp:posOffset>
                </wp:positionH>
                <wp:positionV relativeFrom="paragraph">
                  <wp:posOffset>40005</wp:posOffset>
                </wp:positionV>
                <wp:extent cx="471805" cy="453390"/>
                <wp:effectExtent l="2540" t="4445" r="1905" b="8890"/>
                <wp:wrapNone/>
                <wp:docPr id="185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805" cy="453390"/>
                          <a:chOff x="1459" y="63"/>
                          <a:chExt cx="743" cy="714"/>
                        </a:xfrm>
                      </wpg:grpSpPr>
                      <wpg:grpSp>
                        <wpg:cNvPr id="186" name="Group 163"/>
                        <wpg:cNvGrpSpPr>
                          <a:grpSpLocks/>
                        </wpg:cNvGrpSpPr>
                        <wpg:grpSpPr bwMode="auto">
                          <a:xfrm>
                            <a:off x="1471" y="70"/>
                            <a:ext cx="724" cy="242"/>
                            <a:chOff x="1471" y="70"/>
                            <a:chExt cx="724" cy="242"/>
                          </a:xfrm>
                        </wpg:grpSpPr>
                        <wps:wsp>
                          <wps:cNvPr id="187" name="Freeform 164"/>
                          <wps:cNvSpPr>
                            <a:spLocks/>
                          </wps:cNvSpPr>
                          <wps:spPr bwMode="auto">
                            <a:xfrm>
                              <a:off x="1471" y="70"/>
                              <a:ext cx="724" cy="242"/>
                            </a:xfrm>
                            <a:custGeom>
                              <a:avLst/>
                              <a:gdLst>
                                <a:gd name="T0" fmla="+- 0 1471 1471"/>
                                <a:gd name="T1" fmla="*/ T0 w 724"/>
                                <a:gd name="T2" fmla="+- 0 311 70"/>
                                <a:gd name="T3" fmla="*/ 311 h 242"/>
                                <a:gd name="T4" fmla="+- 0 2195 1471"/>
                                <a:gd name="T5" fmla="*/ T4 w 724"/>
                                <a:gd name="T6" fmla="+- 0 311 70"/>
                                <a:gd name="T7" fmla="*/ 311 h 242"/>
                                <a:gd name="T8" fmla="+- 0 2195 1471"/>
                                <a:gd name="T9" fmla="*/ T8 w 724"/>
                                <a:gd name="T10" fmla="+- 0 70 70"/>
                                <a:gd name="T11" fmla="*/ 70 h 242"/>
                                <a:gd name="T12" fmla="+- 0 1471 1471"/>
                                <a:gd name="T13" fmla="*/ T12 w 724"/>
                                <a:gd name="T14" fmla="+- 0 70 70"/>
                                <a:gd name="T15" fmla="*/ 70 h 242"/>
                                <a:gd name="T16" fmla="+- 0 1471 1471"/>
                                <a:gd name="T17" fmla="*/ T16 w 724"/>
                                <a:gd name="T18" fmla="+- 0 311 70"/>
                                <a:gd name="T19" fmla="*/ 31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4" h="242">
                                  <a:moveTo>
                                    <a:pt x="0" y="241"/>
                                  </a:moveTo>
                                  <a:lnTo>
                                    <a:pt x="724" y="241"/>
                                  </a:lnTo>
                                  <a:lnTo>
                                    <a:pt x="7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61"/>
                        <wpg:cNvGrpSpPr>
                          <a:grpSpLocks/>
                        </wpg:cNvGrpSpPr>
                        <wpg:grpSpPr bwMode="auto">
                          <a:xfrm>
                            <a:off x="1471" y="300"/>
                            <a:ext cx="724" cy="242"/>
                            <a:chOff x="1471" y="300"/>
                            <a:chExt cx="724" cy="242"/>
                          </a:xfrm>
                        </wpg:grpSpPr>
                        <wps:wsp>
                          <wps:cNvPr id="189" name="Freeform 162"/>
                          <wps:cNvSpPr>
                            <a:spLocks/>
                          </wps:cNvSpPr>
                          <wps:spPr bwMode="auto">
                            <a:xfrm>
                              <a:off x="1471" y="300"/>
                              <a:ext cx="724" cy="242"/>
                            </a:xfrm>
                            <a:custGeom>
                              <a:avLst/>
                              <a:gdLst>
                                <a:gd name="T0" fmla="+- 0 1471 1471"/>
                                <a:gd name="T1" fmla="*/ T0 w 724"/>
                                <a:gd name="T2" fmla="+- 0 541 300"/>
                                <a:gd name="T3" fmla="*/ 541 h 242"/>
                                <a:gd name="T4" fmla="+- 0 2195 1471"/>
                                <a:gd name="T5" fmla="*/ T4 w 724"/>
                                <a:gd name="T6" fmla="+- 0 541 300"/>
                                <a:gd name="T7" fmla="*/ 541 h 242"/>
                                <a:gd name="T8" fmla="+- 0 2195 1471"/>
                                <a:gd name="T9" fmla="*/ T8 w 724"/>
                                <a:gd name="T10" fmla="+- 0 300 300"/>
                                <a:gd name="T11" fmla="*/ 300 h 242"/>
                                <a:gd name="T12" fmla="+- 0 1471 1471"/>
                                <a:gd name="T13" fmla="*/ T12 w 724"/>
                                <a:gd name="T14" fmla="+- 0 300 300"/>
                                <a:gd name="T15" fmla="*/ 300 h 242"/>
                                <a:gd name="T16" fmla="+- 0 1471 1471"/>
                                <a:gd name="T17" fmla="*/ T16 w 724"/>
                                <a:gd name="T18" fmla="+- 0 541 300"/>
                                <a:gd name="T19" fmla="*/ 54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4" h="242">
                                  <a:moveTo>
                                    <a:pt x="0" y="241"/>
                                  </a:moveTo>
                                  <a:lnTo>
                                    <a:pt x="724" y="241"/>
                                  </a:lnTo>
                                  <a:lnTo>
                                    <a:pt x="7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59"/>
                        <wpg:cNvGrpSpPr>
                          <a:grpSpLocks/>
                        </wpg:cNvGrpSpPr>
                        <wpg:grpSpPr bwMode="auto">
                          <a:xfrm>
                            <a:off x="1466" y="70"/>
                            <a:ext cx="2" cy="701"/>
                            <a:chOff x="1466" y="70"/>
                            <a:chExt cx="2" cy="701"/>
                          </a:xfrm>
                        </wpg:grpSpPr>
                        <wps:wsp>
                          <wps:cNvPr id="191" name="Freeform 160"/>
                          <wps:cNvSpPr>
                            <a:spLocks/>
                          </wps:cNvSpPr>
                          <wps:spPr bwMode="auto">
                            <a:xfrm>
                              <a:off x="1466" y="70"/>
                              <a:ext cx="2" cy="701"/>
                            </a:xfrm>
                            <a:custGeom>
                              <a:avLst/>
                              <a:gdLst>
                                <a:gd name="T0" fmla="+- 0 70 70"/>
                                <a:gd name="T1" fmla="*/ 70 h 701"/>
                                <a:gd name="T2" fmla="+- 0 770 70"/>
                                <a:gd name="T3" fmla="*/ 770 h 7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1">
                                  <a:moveTo>
                                    <a:pt x="0" y="0"/>
                                  </a:moveTo>
                                  <a:lnTo>
                                    <a:pt x="0" y="700"/>
                                  </a:lnTo>
                                </a:path>
                              </a:pathLst>
                            </a:custGeom>
                            <a:noFill/>
                            <a:ln w="84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57"/>
                        <wpg:cNvGrpSpPr>
                          <a:grpSpLocks/>
                        </wpg:cNvGrpSpPr>
                        <wpg:grpSpPr bwMode="auto">
                          <a:xfrm>
                            <a:off x="2189" y="81"/>
                            <a:ext cx="2" cy="689"/>
                            <a:chOff x="2189" y="81"/>
                            <a:chExt cx="2" cy="689"/>
                          </a:xfrm>
                        </wpg:grpSpPr>
                        <wps:wsp>
                          <wps:cNvPr id="193" name="Freeform 158"/>
                          <wps:cNvSpPr>
                            <a:spLocks/>
                          </wps:cNvSpPr>
                          <wps:spPr bwMode="auto">
                            <a:xfrm>
                              <a:off x="2189" y="81"/>
                              <a:ext cx="2" cy="689"/>
                            </a:xfrm>
                            <a:custGeom>
                              <a:avLst/>
                              <a:gdLst>
                                <a:gd name="T0" fmla="+- 0 81 81"/>
                                <a:gd name="T1" fmla="*/ 81 h 689"/>
                                <a:gd name="T2" fmla="+- 0 770 81"/>
                                <a:gd name="T3" fmla="*/ 770 h 6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9">
                                  <a:moveTo>
                                    <a:pt x="0" y="0"/>
                                  </a:moveTo>
                                  <a:lnTo>
                                    <a:pt x="0" y="689"/>
                                  </a:lnTo>
                                </a:path>
                              </a:pathLst>
                            </a:custGeom>
                            <a:noFill/>
                            <a:ln w="84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55"/>
                        <wpg:cNvGrpSpPr>
                          <a:grpSpLocks/>
                        </wpg:cNvGrpSpPr>
                        <wpg:grpSpPr bwMode="auto">
                          <a:xfrm>
                            <a:off x="1471" y="76"/>
                            <a:ext cx="724" cy="2"/>
                            <a:chOff x="1471" y="76"/>
                            <a:chExt cx="724" cy="2"/>
                          </a:xfrm>
                        </wpg:grpSpPr>
                        <wps:wsp>
                          <wps:cNvPr id="195" name="Freeform 156"/>
                          <wps:cNvSpPr>
                            <a:spLocks/>
                          </wps:cNvSpPr>
                          <wps:spPr bwMode="auto">
                            <a:xfrm>
                              <a:off x="1471" y="76"/>
                              <a:ext cx="724" cy="2"/>
                            </a:xfrm>
                            <a:custGeom>
                              <a:avLst/>
                              <a:gdLst>
                                <a:gd name="T0" fmla="+- 0 1471 1471"/>
                                <a:gd name="T1" fmla="*/ T0 w 724"/>
                                <a:gd name="T2" fmla="+- 0 2195 1471"/>
                                <a:gd name="T3" fmla="*/ T2 w 7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4">
                                  <a:moveTo>
                                    <a:pt x="0" y="0"/>
                                  </a:moveTo>
                                  <a:lnTo>
                                    <a:pt x="724" y="0"/>
                                  </a:lnTo>
                                </a:path>
                              </a:pathLst>
                            </a:custGeom>
                            <a:noFill/>
                            <a:ln w="85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53"/>
                        <wpg:cNvGrpSpPr>
                          <a:grpSpLocks/>
                        </wpg:cNvGrpSpPr>
                        <wpg:grpSpPr bwMode="auto">
                          <a:xfrm>
                            <a:off x="1471" y="305"/>
                            <a:ext cx="724" cy="2"/>
                            <a:chOff x="1471" y="305"/>
                            <a:chExt cx="724" cy="2"/>
                          </a:xfrm>
                        </wpg:grpSpPr>
                        <wps:wsp>
                          <wps:cNvPr id="197" name="Freeform 154"/>
                          <wps:cNvSpPr>
                            <a:spLocks/>
                          </wps:cNvSpPr>
                          <wps:spPr bwMode="auto">
                            <a:xfrm>
                              <a:off x="1471" y="305"/>
                              <a:ext cx="724" cy="2"/>
                            </a:xfrm>
                            <a:custGeom>
                              <a:avLst/>
                              <a:gdLst>
                                <a:gd name="T0" fmla="+- 0 1471 1471"/>
                                <a:gd name="T1" fmla="*/ T0 w 724"/>
                                <a:gd name="T2" fmla="+- 0 2195 1471"/>
                                <a:gd name="T3" fmla="*/ T2 w 7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4">
                                  <a:moveTo>
                                    <a:pt x="0" y="0"/>
                                  </a:moveTo>
                                  <a:lnTo>
                                    <a:pt x="724" y="0"/>
                                  </a:lnTo>
                                </a:path>
                              </a:pathLst>
                            </a:custGeom>
                            <a:noFill/>
                            <a:ln w="85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51"/>
                        <wpg:cNvGrpSpPr>
                          <a:grpSpLocks/>
                        </wpg:cNvGrpSpPr>
                        <wpg:grpSpPr bwMode="auto">
                          <a:xfrm>
                            <a:off x="1471" y="535"/>
                            <a:ext cx="724" cy="2"/>
                            <a:chOff x="1471" y="535"/>
                            <a:chExt cx="724" cy="2"/>
                          </a:xfrm>
                        </wpg:grpSpPr>
                        <wps:wsp>
                          <wps:cNvPr id="199" name="Freeform 152"/>
                          <wps:cNvSpPr>
                            <a:spLocks/>
                          </wps:cNvSpPr>
                          <wps:spPr bwMode="auto">
                            <a:xfrm>
                              <a:off x="1471" y="535"/>
                              <a:ext cx="724" cy="2"/>
                            </a:xfrm>
                            <a:custGeom>
                              <a:avLst/>
                              <a:gdLst>
                                <a:gd name="T0" fmla="+- 0 1471 1471"/>
                                <a:gd name="T1" fmla="*/ T0 w 724"/>
                                <a:gd name="T2" fmla="+- 0 2195 1471"/>
                                <a:gd name="T3" fmla="*/ T2 w 7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4">
                                  <a:moveTo>
                                    <a:pt x="0" y="0"/>
                                  </a:moveTo>
                                  <a:lnTo>
                                    <a:pt x="724" y="0"/>
                                  </a:lnTo>
                                </a:path>
                              </a:pathLst>
                            </a:custGeom>
                            <a:noFill/>
                            <a:ln w="85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49"/>
                        <wpg:cNvGrpSpPr>
                          <a:grpSpLocks/>
                        </wpg:cNvGrpSpPr>
                        <wpg:grpSpPr bwMode="auto">
                          <a:xfrm>
                            <a:off x="1471" y="764"/>
                            <a:ext cx="724" cy="2"/>
                            <a:chOff x="1471" y="764"/>
                            <a:chExt cx="724" cy="2"/>
                          </a:xfrm>
                        </wpg:grpSpPr>
                        <wps:wsp>
                          <wps:cNvPr id="201" name="Freeform 150"/>
                          <wps:cNvSpPr>
                            <a:spLocks/>
                          </wps:cNvSpPr>
                          <wps:spPr bwMode="auto">
                            <a:xfrm>
                              <a:off x="1471" y="764"/>
                              <a:ext cx="724" cy="2"/>
                            </a:xfrm>
                            <a:custGeom>
                              <a:avLst/>
                              <a:gdLst>
                                <a:gd name="T0" fmla="+- 0 1471 1471"/>
                                <a:gd name="T1" fmla="*/ T0 w 724"/>
                                <a:gd name="T2" fmla="+- 0 2195 1471"/>
                                <a:gd name="T3" fmla="*/ T2 w 7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4">
                                  <a:moveTo>
                                    <a:pt x="0" y="0"/>
                                  </a:moveTo>
                                  <a:lnTo>
                                    <a:pt x="724" y="0"/>
                                  </a:lnTo>
                                </a:path>
                              </a:pathLst>
                            </a:custGeom>
                            <a:noFill/>
                            <a:ln w="85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4DB03" id="Group 148" o:spid="_x0000_s1026" style="position:absolute;margin-left:72.95pt;margin-top:3.15pt;width:37.15pt;height:35.7pt;z-index:3712;mso-position-horizontal-relative:page" coordorigin="1459,63" coordsize="743,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">
                <v:group id="Group 163" o:spid="_x0000_s1027" style="position:absolute;left:1471;top:70;width:724;height:242" coordorigin="1471,70" coordsize="724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64" o:spid="_x0000_s1028" style="position:absolute;left:1471;top:70;width:724;height:242;visibility:visible;mso-wrap-style:square;v-text-anchor:top" coordsize="72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/mO8IA&#10;AADcAAAADwAAAGRycy9kb3ducmV2LnhtbERPTWvCQBC9C/0PyxS8SLNpDxqiq7SVSoonYw8eh+yY&#10;XczOhuyq6b/vFgq9zeN9zmozuk7caAjWs4LnLAdB3HhtuVXwdfx4KkCEiKyx80wKvinAZv0wWWGp&#10;/Z0PdKtjK1IIhxIVmBj7UsrQGHIYMt8TJ+7sB4cxwaGVesB7CnedfMnzuXRoOTUY7OndUHOpr05B&#10;2OXtfl6Zt23dFyfLs+ozWq/U9HF8XYKINMZ/8Z+70ml+sYDfZ9IF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+Y7wgAAANwAAAAPAAAAAAAAAAAAAAAAAJgCAABkcnMvZG93&#10;bnJldi54bWxQSwUGAAAAAAQABAD1AAAAhwMAAAAA&#10;" path="m,241r724,l724,,,,,241xe" fillcolor="gray" stroked="f">
                    <v:path arrowok="t" o:connecttype="custom" o:connectlocs="0,311;724,311;724,70;0,70;0,311" o:connectangles="0,0,0,0,0"/>
                  </v:shape>
                </v:group>
                <v:group id="Group 161" o:spid="_x0000_s1029" style="position:absolute;left:1471;top:300;width:724;height:242" coordorigin="1471,300" coordsize="724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62" o:spid="_x0000_s1030" style="position:absolute;left:1471;top:300;width:724;height:242;visibility:visible;mso-wrap-style:square;v-text-anchor:top" coordsize="72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k/H78A&#10;AADcAAAADwAAAGRycy9kb3ducmV2LnhtbERPy6rCMBDdX/AfwgjurqkVLlqNIr5wVbDqfmjGtthM&#10;ShO1/v2NILibw3nOfNmZWjyodZVlBaNhBII4t7riQsH5tPudgHAeWWNtmRS8yMFy0fuZY6Ltk4/0&#10;yHwhQgi7BBWU3jeJlC4vyaAb2oY4cFfbGvQBtoXULT5DuKllHEV/0mDFoaHEhtYl5bfsbhTUUbcy&#10;+SHdbD2OT80lTuO9TZUa9LvVDISnzn/FH/dBh/mTKbyfCRfIx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aT8fvwAAANwAAAAPAAAAAAAAAAAAAAAAAJgCAABkcnMvZG93bnJl&#10;di54bWxQSwUGAAAAAAQABAD1AAAAhAMAAAAA&#10;" path="m,241r724,l724,,,,,241xe" fillcolor="#d9d9d9" stroked="f">
                    <v:path arrowok="t" o:connecttype="custom" o:connectlocs="0,541;724,541;724,300;0,300;0,541" o:connectangles="0,0,0,0,0"/>
                  </v:shape>
                </v:group>
                <v:group id="Group 159" o:spid="_x0000_s1031" style="position:absolute;left:1466;top:70;width:2;height:701" coordorigin="1466,70" coordsize="2,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60" o:spid="_x0000_s1032" style="position:absolute;left:1466;top:70;width:2;height:701;visibility:visible;mso-wrap-style:square;v-text-anchor:top" coordsize="2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8BYsUA&#10;AADcAAAADwAAAGRycy9kb3ducmV2LnhtbESPQWsCMRCF74L/IYzQm2a3h7auRhFB2NKCaBU8jsm4&#10;u7iZLEmq23/fCIXeZnhv3vdmvuxtK27kQ+NYQT7JQBBrZxquFBy+NuM3ECEiG2wdk4IfCrBcDAdz&#10;LIy7845u+1iJFMKhQAV1jF0hZdA1WQwT1xEn7eK8xZhWX0nj8Z7CbSufs+xFWmw4EWrsaF2Tvu6/&#10;beKW58/j6+Y9O3jWO51/lLTenpR6GvWrGYhIffw3/12XJtWf5vB4Jk0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wFixQAAANwAAAAPAAAAAAAAAAAAAAAAAJgCAABkcnMv&#10;ZG93bnJldi54bWxQSwUGAAAAAAQABAD1AAAAigMAAAAA&#10;" path="m,l,700e" filled="f" strokeweight=".23447mm">
                    <v:path arrowok="t" o:connecttype="custom" o:connectlocs="0,70;0,770" o:connectangles="0,0"/>
                  </v:shape>
                </v:group>
                <v:group id="Group 157" o:spid="_x0000_s1033" style="position:absolute;left:2189;top:81;width:2;height:689" coordorigin="2189,81" coordsize="2,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58" o:spid="_x0000_s1034" style="position:absolute;left:2189;top:81;width:2;height:689;visibility:visible;mso-wrap-style:square;v-text-anchor:top" coordsize="2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vXTcMA&#10;AADcAAAADwAAAGRycy9kb3ducmV2LnhtbERPTWvCQBC9C/0PyxR6q5tWEU3dSGmp8SRoC17H7DQb&#10;kp0N2W2M/npXKHibx/uc5Wqwjeip85VjBS/jBARx4XTFpYKf76/nOQgfkDU2jknBmTyssofRElPt&#10;Tryjfh9KEUPYp6jAhNCmUvrCkEU/di1x5H5dZzFE2JVSd3iK4baRr0kykxYrjg0GW/owVNT7P6vg&#10;mKypv0wnl7yvD84vPvNta3Klnh6H9zcQgYZwF/+7NzrOX0zg9ky8QG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vXTcMAAADcAAAADwAAAAAAAAAAAAAAAACYAgAAZHJzL2Rv&#10;d25yZXYueG1sUEsFBgAAAAAEAAQA9QAAAIgDAAAAAA==&#10;" path="m,l,689e" filled="f" strokeweight=".23447mm">
                    <v:path arrowok="t" o:connecttype="custom" o:connectlocs="0,81;0,770" o:connectangles="0,0"/>
                  </v:shape>
                </v:group>
                <v:group id="Group 155" o:spid="_x0000_s1035" style="position:absolute;left:1471;top:76;width:724;height:2" coordorigin="1471,76" coordsize="7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56" o:spid="_x0000_s1036" style="position:absolute;left:1471;top:76;width:724;height:2;visibility:visible;mso-wrap-style:square;v-text-anchor:top" coordsize="7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jTMMA&#10;AADcAAAADwAAAGRycy9kb3ducmV2LnhtbERPTWsCMRC9F/wPYYTealahoqtRRLQUPGjVFo/TzXR3&#10;dTNZkqjrvzeC0Ns83ueMp42pxIWcLy0r6HYSEMSZ1SXnCva75dsAhA/IGivLpOBGHqaT1ssYU22v&#10;/EWXbchFDGGfooIihDqV0mcFGfQdWxNH7s86gyFCl0vt8BrDTSV7SdKXBkuODQXWNC8oO23PRsHm&#10;Y/5TNYvjzixvs/Xhu+sG9LtS6rXdzEYgAjXhX/x0f+o4f/gOj2fiBX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BjTMMAAADcAAAADwAAAAAAAAAAAAAAAACYAgAAZHJzL2Rv&#10;d25yZXYueG1sUEsFBgAAAAAEAAQA9QAAAIgDAAAAAA==&#10;" path="m,l724,e" filled="f" strokeweight=".23728mm">
                    <v:path arrowok="t" o:connecttype="custom" o:connectlocs="0,0;724,0" o:connectangles="0,0"/>
                  </v:shape>
                </v:group>
                <v:group id="Group 153" o:spid="_x0000_s1037" style="position:absolute;left:1471;top:305;width:724;height:2" coordorigin="1471,305" coordsize="7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54" o:spid="_x0000_s1038" style="position:absolute;left:1471;top:305;width:724;height:2;visibility:visible;mso-wrap-style:square;v-text-anchor:top" coordsize="7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5YoMMA&#10;AADcAAAADwAAAGRycy9kb3ducmV2LnhtbERPTWsCMRC9F/wPYYTealYPVVejiGgpeNCqLR6nm+nu&#10;6mayJFHXf28Eobd5vM8ZTxtTiQs5X1pW0O0kIIgzq0vOFex3y7cBCB+QNVaWScGNPEwnrZcxptpe&#10;+Ysu25CLGMI+RQVFCHUqpc8KMug7tiaO3J91BkOELpfa4TWGm0r2kuRdGiw5NhRY07yg7LQ9GwWb&#10;j/lP1SyOO7O8zdaH764b0O9Kqdd2MxuBCNSEf/HT/anj/GEfHs/EC+Tk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5YoMMAAADcAAAADwAAAAAAAAAAAAAAAACYAgAAZHJzL2Rv&#10;d25yZXYueG1sUEsFBgAAAAAEAAQA9QAAAIgDAAAAAA==&#10;" path="m,l724,e" filled="f" strokeweight=".23728mm">
                    <v:path arrowok="t" o:connecttype="custom" o:connectlocs="0,0;724,0" o:connectangles="0,0"/>
                  </v:shape>
                </v:group>
                <v:group id="Group 151" o:spid="_x0000_s1039" style="position:absolute;left:1471;top:535;width:724;height:2" coordorigin="1471,535" coordsize="7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52" o:spid="_x0000_s1040" style="position:absolute;left:1471;top:535;width:724;height:2;visibility:visible;mso-wrap-style:square;v-text-anchor:top" coordsize="7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1pScMA&#10;AADcAAAADwAAAGRycy9kb3ducmV2LnhtbERPTWsCMRC9C/0PYQreNKsH0dUoIlUED1ZtxeO4me5u&#10;u5ksSdT135uC4G0e73Mms8ZU4krOl5YV9LoJCOLM6pJzBV+HZWcIwgdkjZVlUnAnD7PpW2uCqbY3&#10;3tF1H3IRQ9inqKAIoU6l9FlBBn3X1sSR+7HOYIjQ5VI7vMVwU8l+kgykwZJjQ4E1LQrK/vYXo+Bz&#10;tThWzcfvwSzv8+3pu+eGdN4o1X5v5mMQgZrwEj/dax3nj0bw/0y8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1pScMAAADcAAAADwAAAAAAAAAAAAAAAACYAgAAZHJzL2Rv&#10;d25yZXYueG1sUEsFBgAAAAAEAAQA9QAAAIgDAAAAAA==&#10;" path="m,l724,e" filled="f" strokeweight=".23728mm">
                    <v:path arrowok="t" o:connecttype="custom" o:connectlocs="0,0;724,0" o:connectangles="0,0"/>
                  </v:shape>
                </v:group>
                <v:group id="Group 149" o:spid="_x0000_s1041" style="position:absolute;left:1471;top:764;width:724;height:2" coordorigin="1471,764" coordsize="7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50" o:spid="_x0000_s1042" style="position:absolute;left:1471;top:764;width:724;height:2;visibility:visible;mso-wrap-style:square;v-text-anchor:top" coordsize="7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RtMUA&#10;AADcAAAADwAAAGRycy9kb3ducmV2LnhtbESPT2vCQBTE70K/w/IK3swmHkRSVxFRETz4ry09vmZf&#10;k9Ts27C7avz2bqHgcZiZ3zCTWWcacSXna8sKsiQFQVxYXXOp4P20GoxB+ICssbFMCu7kYTZ96U0w&#10;1/bGB7oeQykihH2OCqoQ2lxKX1Rk0Ce2JY7ej3UGQ5SulNrhLcJNI4dpOpIGa44LFba0qKg4Hy9G&#10;wX69+Gy65e/JrO7z3ddH5sb0vVWq/9rN30AE6sIz/N/eaAXDNIO/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JG0xQAAANwAAAAPAAAAAAAAAAAAAAAAAJgCAABkcnMv&#10;ZG93bnJldi54bWxQSwUGAAAAAAQABAD1AAAAigMAAAAA&#10;" path="m,l724,e" filled="f" strokeweight=".23728mm">
                    <v:path arrowok="t" o:connecttype="custom" o:connectlocs="0,0;72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entury Gothic"/>
          <w:sz w:val="15"/>
        </w:rPr>
        <w:t>means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z w:val="15"/>
        </w:rPr>
        <w:t>demand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4"/>
          <w:sz w:val="15"/>
        </w:rPr>
        <w:t>was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z w:val="15"/>
        </w:rPr>
        <w:t>met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z w:val="15"/>
        </w:rPr>
        <w:t>by</w:t>
      </w:r>
      <w:r>
        <w:rPr>
          <w:rFonts w:ascii="Century Gothic"/>
          <w:spacing w:val="-16"/>
          <w:sz w:val="15"/>
        </w:rPr>
        <w:t xml:space="preserve"> </w:t>
      </w:r>
      <w:r>
        <w:rPr>
          <w:rFonts w:ascii="Century Gothic"/>
          <w:spacing w:val="4"/>
          <w:sz w:val="15"/>
        </w:rPr>
        <w:t>Commonwealth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1"/>
          <w:sz w:val="15"/>
        </w:rPr>
        <w:t>environmental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2"/>
          <w:sz w:val="15"/>
        </w:rPr>
        <w:t>or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z w:val="15"/>
        </w:rPr>
        <w:t>any</w:t>
      </w:r>
      <w:r>
        <w:rPr>
          <w:rFonts w:ascii="Century Gothic"/>
          <w:spacing w:val="-16"/>
          <w:sz w:val="15"/>
        </w:rPr>
        <w:t xml:space="preserve"> </w:t>
      </w:r>
      <w:r>
        <w:rPr>
          <w:rFonts w:ascii="Century Gothic"/>
          <w:spacing w:val="1"/>
          <w:sz w:val="15"/>
        </w:rPr>
        <w:t>other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-1"/>
          <w:sz w:val="15"/>
        </w:rPr>
        <w:t>source</w:t>
      </w:r>
    </w:p>
    <w:p w14:paraId="040597BA" w14:textId="77777777" w:rsidR="00700F7C" w:rsidRDefault="002F10C5">
      <w:pPr>
        <w:spacing w:before="46" w:line="299" w:lineRule="auto"/>
        <w:ind w:left="877" w:right="9578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sz w:val="15"/>
        </w:rPr>
        <w:t>means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z w:val="15"/>
        </w:rPr>
        <w:t>demand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4"/>
          <w:sz w:val="15"/>
        </w:rPr>
        <w:t>was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2"/>
          <w:sz w:val="15"/>
        </w:rPr>
        <w:t>partially</w:t>
      </w:r>
      <w:r>
        <w:rPr>
          <w:rFonts w:ascii="Century Gothic"/>
          <w:spacing w:val="-16"/>
          <w:sz w:val="15"/>
        </w:rPr>
        <w:t xml:space="preserve"> </w:t>
      </w:r>
      <w:r>
        <w:rPr>
          <w:rFonts w:ascii="Century Gothic"/>
          <w:sz w:val="15"/>
        </w:rPr>
        <w:t>met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z w:val="15"/>
        </w:rPr>
        <w:t>by</w:t>
      </w:r>
      <w:r>
        <w:rPr>
          <w:rFonts w:ascii="Century Gothic"/>
          <w:spacing w:val="-16"/>
          <w:sz w:val="15"/>
        </w:rPr>
        <w:t xml:space="preserve"> </w:t>
      </w:r>
      <w:r>
        <w:rPr>
          <w:rFonts w:ascii="Century Gothic"/>
          <w:spacing w:val="4"/>
          <w:sz w:val="15"/>
        </w:rPr>
        <w:t>Commonwealth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1"/>
          <w:sz w:val="15"/>
        </w:rPr>
        <w:t>environmental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2"/>
          <w:sz w:val="15"/>
        </w:rPr>
        <w:t>or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z w:val="15"/>
        </w:rPr>
        <w:t>any</w:t>
      </w:r>
      <w:r>
        <w:rPr>
          <w:rFonts w:ascii="Century Gothic"/>
          <w:spacing w:val="-16"/>
          <w:sz w:val="15"/>
        </w:rPr>
        <w:t xml:space="preserve"> </w:t>
      </w:r>
      <w:r>
        <w:rPr>
          <w:rFonts w:ascii="Century Gothic"/>
          <w:spacing w:val="1"/>
          <w:sz w:val="15"/>
        </w:rPr>
        <w:t>other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-1"/>
          <w:sz w:val="15"/>
        </w:rPr>
        <w:t>source</w:t>
      </w:r>
      <w:r>
        <w:rPr>
          <w:rFonts w:ascii="Century Gothic"/>
          <w:spacing w:val="-11"/>
          <w:sz w:val="15"/>
        </w:rPr>
        <w:t xml:space="preserve"> </w:t>
      </w:r>
      <w:r>
        <w:rPr>
          <w:rFonts w:ascii="Century Gothic"/>
          <w:spacing w:val="2"/>
          <w:sz w:val="15"/>
        </w:rPr>
        <w:t>(may</w:t>
      </w:r>
      <w:r>
        <w:rPr>
          <w:rFonts w:ascii="Century Gothic"/>
          <w:spacing w:val="-16"/>
          <w:sz w:val="15"/>
        </w:rPr>
        <w:t xml:space="preserve"> </w:t>
      </w:r>
      <w:r>
        <w:rPr>
          <w:rFonts w:ascii="Century Gothic"/>
          <w:sz w:val="15"/>
        </w:rPr>
        <w:t>be</w:t>
      </w:r>
      <w:r>
        <w:rPr>
          <w:rFonts w:ascii="Century Gothic"/>
          <w:spacing w:val="-12"/>
          <w:sz w:val="15"/>
        </w:rPr>
        <w:t xml:space="preserve"> </w:t>
      </w:r>
      <w:r>
        <w:rPr>
          <w:rFonts w:ascii="Century Gothic"/>
          <w:spacing w:val="-3"/>
          <w:sz w:val="15"/>
        </w:rPr>
        <w:t>used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3"/>
          <w:sz w:val="15"/>
        </w:rPr>
        <w:t>to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1"/>
          <w:sz w:val="15"/>
        </w:rPr>
        <w:t>indicate</w:t>
      </w:r>
      <w:r>
        <w:rPr>
          <w:rFonts w:ascii="Century Gothic"/>
          <w:spacing w:val="-12"/>
          <w:sz w:val="15"/>
        </w:rPr>
        <w:t xml:space="preserve"> </w:t>
      </w:r>
      <w:r>
        <w:rPr>
          <w:rFonts w:ascii="Century Gothic"/>
          <w:sz w:val="15"/>
        </w:rPr>
        <w:t>infrastructure</w:t>
      </w:r>
      <w:r>
        <w:rPr>
          <w:rFonts w:ascii="Century Gothic"/>
          <w:spacing w:val="-11"/>
          <w:sz w:val="15"/>
        </w:rPr>
        <w:t xml:space="preserve"> </w:t>
      </w:r>
      <w:r>
        <w:rPr>
          <w:rFonts w:ascii="Century Gothic"/>
          <w:sz w:val="15"/>
        </w:rPr>
        <w:t>assisted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-1"/>
          <w:sz w:val="15"/>
        </w:rPr>
        <w:t>delivery)</w:t>
      </w:r>
      <w:r>
        <w:rPr>
          <w:rFonts w:ascii="Century Gothic"/>
          <w:spacing w:val="102"/>
          <w:w w:val="98"/>
          <w:sz w:val="15"/>
        </w:rPr>
        <w:t xml:space="preserve"> </w:t>
      </w:r>
      <w:r>
        <w:rPr>
          <w:rFonts w:ascii="Century Gothic"/>
          <w:sz w:val="15"/>
        </w:rPr>
        <w:t>means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1"/>
          <w:sz w:val="15"/>
        </w:rPr>
        <w:t>not</w:t>
      </w:r>
      <w:r>
        <w:rPr>
          <w:rFonts w:ascii="Century Gothic"/>
          <w:sz w:val="15"/>
        </w:rPr>
        <w:t xml:space="preserve"> </w:t>
      </w:r>
      <w:r>
        <w:rPr>
          <w:rFonts w:ascii="Century Gothic"/>
          <w:spacing w:val="1"/>
          <w:sz w:val="15"/>
        </w:rPr>
        <w:t>provided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2"/>
          <w:sz w:val="15"/>
        </w:rPr>
        <w:t>(or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1"/>
          <w:sz w:val="15"/>
        </w:rPr>
        <w:t>not</w:t>
      </w:r>
      <w:r>
        <w:rPr>
          <w:rFonts w:ascii="Century Gothic"/>
          <w:spacing w:val="-1"/>
          <w:sz w:val="15"/>
        </w:rPr>
        <w:t xml:space="preserve"> required)</w:t>
      </w:r>
    </w:p>
    <w:p w14:paraId="040597BB" w14:textId="77777777" w:rsidR="00700F7C" w:rsidRDefault="002F10C5">
      <w:pPr>
        <w:spacing w:line="174" w:lineRule="exact"/>
        <w:ind w:left="153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spacing w:val="3"/>
          <w:sz w:val="15"/>
        </w:rPr>
        <w:t>Note</w:t>
      </w:r>
      <w:r>
        <w:rPr>
          <w:rFonts w:ascii="Century Gothic"/>
          <w:spacing w:val="-10"/>
          <w:sz w:val="15"/>
        </w:rPr>
        <w:t xml:space="preserve"> </w:t>
      </w:r>
      <w:r>
        <w:rPr>
          <w:rFonts w:ascii="Century Gothic"/>
          <w:spacing w:val="1"/>
          <w:sz w:val="15"/>
        </w:rPr>
        <w:t>that</w:t>
      </w:r>
      <w:r>
        <w:rPr>
          <w:rFonts w:ascii="Century Gothic"/>
          <w:sz w:val="15"/>
        </w:rPr>
        <w:t xml:space="preserve"> </w:t>
      </w:r>
      <w:r>
        <w:rPr>
          <w:rFonts w:ascii="Century Gothic"/>
          <w:spacing w:val="1"/>
          <w:sz w:val="15"/>
        </w:rPr>
        <w:t>not</w:t>
      </w:r>
      <w:r>
        <w:rPr>
          <w:rFonts w:ascii="Century Gothic"/>
          <w:sz w:val="15"/>
        </w:rPr>
        <w:t xml:space="preserve"> </w:t>
      </w:r>
      <w:r>
        <w:rPr>
          <w:rFonts w:ascii="Century Gothic"/>
          <w:spacing w:val="1"/>
          <w:sz w:val="15"/>
        </w:rPr>
        <w:t>all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z w:val="15"/>
        </w:rPr>
        <w:t>demands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-1"/>
          <w:sz w:val="15"/>
        </w:rPr>
        <w:t>require</w:t>
      </w:r>
      <w:r>
        <w:rPr>
          <w:rFonts w:ascii="Century Gothic"/>
          <w:spacing w:val="-10"/>
          <w:sz w:val="15"/>
        </w:rPr>
        <w:t xml:space="preserve">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1"/>
          <w:sz w:val="15"/>
        </w:rPr>
        <w:t>every</w:t>
      </w:r>
      <w:r>
        <w:rPr>
          <w:rFonts w:ascii="Century Gothic"/>
          <w:spacing w:val="-14"/>
          <w:sz w:val="15"/>
        </w:rPr>
        <w:t xml:space="preserve"> </w:t>
      </w:r>
      <w:r>
        <w:rPr>
          <w:rFonts w:ascii="Century Gothic"/>
          <w:spacing w:val="-5"/>
          <w:sz w:val="15"/>
        </w:rPr>
        <w:t>year;</w:t>
      </w:r>
      <w:r>
        <w:rPr>
          <w:rFonts w:ascii="Century Gothic"/>
          <w:spacing w:val="-3"/>
          <w:sz w:val="15"/>
        </w:rPr>
        <w:t xml:space="preserve"> drying </w:t>
      </w:r>
      <w:r>
        <w:rPr>
          <w:rFonts w:ascii="Century Gothic"/>
          <w:spacing w:val="-1"/>
          <w:sz w:val="15"/>
        </w:rPr>
        <w:t>phases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z w:val="15"/>
        </w:rPr>
        <w:t>are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pacing w:val="2"/>
          <w:sz w:val="15"/>
        </w:rPr>
        <w:t>important</w:t>
      </w:r>
      <w:r>
        <w:rPr>
          <w:rFonts w:ascii="Century Gothic"/>
          <w:spacing w:val="-1"/>
          <w:sz w:val="15"/>
        </w:rPr>
        <w:t xml:space="preserve"> </w:t>
      </w:r>
      <w:r>
        <w:rPr>
          <w:rFonts w:ascii="Century Gothic"/>
          <w:spacing w:val="1"/>
          <w:sz w:val="15"/>
        </w:rPr>
        <w:t>for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2"/>
          <w:sz w:val="15"/>
        </w:rPr>
        <w:t>floodplains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z w:val="15"/>
        </w:rPr>
        <w:t>and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1"/>
          <w:sz w:val="15"/>
        </w:rPr>
        <w:t>temporary</w:t>
      </w:r>
      <w:r>
        <w:rPr>
          <w:rFonts w:ascii="Century Gothic"/>
          <w:spacing w:val="-14"/>
          <w:sz w:val="15"/>
        </w:rPr>
        <w:t xml:space="preserve"> </w:t>
      </w:r>
      <w:r>
        <w:rPr>
          <w:rFonts w:ascii="Century Gothic"/>
          <w:spacing w:val="2"/>
          <w:sz w:val="15"/>
        </w:rPr>
        <w:t>wetlands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2"/>
          <w:sz w:val="15"/>
        </w:rPr>
        <w:t>or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1"/>
          <w:sz w:val="15"/>
        </w:rPr>
        <w:t>streams</w:t>
      </w:r>
    </w:p>
    <w:p w14:paraId="040597BC" w14:textId="77777777" w:rsidR="00700F7C" w:rsidRDefault="002F10C5">
      <w:pPr>
        <w:spacing w:before="68"/>
        <w:ind w:left="153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b/>
          <w:spacing w:val="-3"/>
          <w:sz w:val="15"/>
        </w:rPr>
        <w:t>Key</w:t>
      </w:r>
      <w:r>
        <w:rPr>
          <w:rFonts w:ascii="Century Gothic"/>
          <w:b/>
          <w:spacing w:val="-1"/>
          <w:sz w:val="15"/>
        </w:rPr>
        <w:t xml:space="preserve"> </w:t>
      </w:r>
      <w:r>
        <w:rPr>
          <w:rFonts w:ascii="Century Gothic"/>
          <w:b/>
          <w:sz w:val="15"/>
        </w:rPr>
        <w:t>-</w:t>
      </w:r>
      <w:r>
        <w:rPr>
          <w:rFonts w:ascii="Century Gothic"/>
          <w:b/>
          <w:spacing w:val="-9"/>
          <w:sz w:val="15"/>
        </w:rPr>
        <w:t xml:space="preserve"> </w:t>
      </w:r>
      <w:r>
        <w:rPr>
          <w:rFonts w:ascii="Century Gothic"/>
          <w:b/>
          <w:spacing w:val="1"/>
          <w:sz w:val="15"/>
        </w:rPr>
        <w:t>potential</w:t>
      </w:r>
      <w:r>
        <w:rPr>
          <w:rFonts w:ascii="Century Gothic"/>
          <w:b/>
          <w:spacing w:val="4"/>
          <w:sz w:val="15"/>
        </w:rPr>
        <w:t xml:space="preserve"> </w:t>
      </w:r>
      <w:r>
        <w:rPr>
          <w:rFonts w:ascii="Century Gothic"/>
          <w:b/>
          <w:spacing w:val="1"/>
          <w:sz w:val="15"/>
        </w:rPr>
        <w:t>watering</w:t>
      </w:r>
      <w:r>
        <w:rPr>
          <w:rFonts w:ascii="Century Gothic"/>
          <w:b/>
          <w:spacing w:val="-1"/>
          <w:sz w:val="15"/>
        </w:rPr>
        <w:t xml:space="preserve"> </w:t>
      </w:r>
      <w:r>
        <w:rPr>
          <w:rFonts w:ascii="Century Gothic"/>
          <w:b/>
          <w:spacing w:val="4"/>
          <w:sz w:val="15"/>
        </w:rPr>
        <w:t>in</w:t>
      </w:r>
      <w:r>
        <w:rPr>
          <w:rFonts w:ascii="Century Gothic"/>
          <w:b/>
          <w:spacing w:val="-3"/>
          <w:sz w:val="15"/>
        </w:rPr>
        <w:t xml:space="preserve"> </w:t>
      </w:r>
      <w:r>
        <w:rPr>
          <w:rFonts w:ascii="Century Gothic"/>
          <w:b/>
          <w:spacing w:val="-5"/>
          <w:sz w:val="15"/>
        </w:rPr>
        <w:t>2017-18</w:t>
      </w:r>
    </w:p>
    <w:p w14:paraId="040597BD" w14:textId="2B9E2015" w:rsidR="00700F7C" w:rsidRDefault="002F10C5">
      <w:pPr>
        <w:spacing w:before="57" w:line="299" w:lineRule="auto"/>
        <w:ind w:left="877" w:right="9767"/>
        <w:rPr>
          <w:rFonts w:ascii="Century Gothic" w:eastAsia="Century Gothic" w:hAnsi="Century Gothic" w:cs="Century Gothic"/>
          <w:sz w:val="15"/>
          <w:szCs w:val="15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736" behindDoc="0" locked="0" layoutInCell="1" allowOverlap="1" wp14:anchorId="04059B57" wp14:editId="4264AF19">
                <wp:simplePos x="0" y="0"/>
                <wp:positionH relativeFrom="page">
                  <wp:posOffset>926465</wp:posOffset>
                </wp:positionH>
                <wp:positionV relativeFrom="paragraph">
                  <wp:posOffset>18415</wp:posOffset>
                </wp:positionV>
                <wp:extent cx="471805" cy="461010"/>
                <wp:effectExtent l="2540" t="5080" r="1905" b="635"/>
                <wp:wrapNone/>
                <wp:docPr id="168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805" cy="461010"/>
                          <a:chOff x="1459" y="29"/>
                          <a:chExt cx="743" cy="726"/>
                        </a:xfrm>
                      </wpg:grpSpPr>
                      <wpg:grpSp>
                        <wpg:cNvPr id="169" name="Group 146"/>
                        <wpg:cNvGrpSpPr>
                          <a:grpSpLocks/>
                        </wpg:cNvGrpSpPr>
                        <wpg:grpSpPr bwMode="auto">
                          <a:xfrm>
                            <a:off x="1471" y="36"/>
                            <a:ext cx="724" cy="242"/>
                            <a:chOff x="1471" y="36"/>
                            <a:chExt cx="724" cy="242"/>
                          </a:xfrm>
                        </wpg:grpSpPr>
                        <wps:wsp>
                          <wps:cNvPr id="170" name="Freeform 147"/>
                          <wps:cNvSpPr>
                            <a:spLocks/>
                          </wps:cNvSpPr>
                          <wps:spPr bwMode="auto">
                            <a:xfrm>
                              <a:off x="1471" y="36"/>
                              <a:ext cx="724" cy="242"/>
                            </a:xfrm>
                            <a:custGeom>
                              <a:avLst/>
                              <a:gdLst>
                                <a:gd name="T0" fmla="+- 0 1471 1471"/>
                                <a:gd name="T1" fmla="*/ T0 w 724"/>
                                <a:gd name="T2" fmla="+- 0 277 36"/>
                                <a:gd name="T3" fmla="*/ 277 h 242"/>
                                <a:gd name="T4" fmla="+- 0 2195 1471"/>
                                <a:gd name="T5" fmla="*/ T4 w 724"/>
                                <a:gd name="T6" fmla="+- 0 277 36"/>
                                <a:gd name="T7" fmla="*/ 277 h 242"/>
                                <a:gd name="T8" fmla="+- 0 2195 1471"/>
                                <a:gd name="T9" fmla="*/ T8 w 724"/>
                                <a:gd name="T10" fmla="+- 0 36 36"/>
                                <a:gd name="T11" fmla="*/ 36 h 242"/>
                                <a:gd name="T12" fmla="+- 0 1471 1471"/>
                                <a:gd name="T13" fmla="*/ T12 w 724"/>
                                <a:gd name="T14" fmla="+- 0 36 36"/>
                                <a:gd name="T15" fmla="*/ 36 h 242"/>
                                <a:gd name="T16" fmla="+- 0 1471 1471"/>
                                <a:gd name="T17" fmla="*/ T16 w 724"/>
                                <a:gd name="T18" fmla="+- 0 277 36"/>
                                <a:gd name="T19" fmla="*/ 27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4" h="242">
                                  <a:moveTo>
                                    <a:pt x="0" y="241"/>
                                  </a:moveTo>
                                  <a:lnTo>
                                    <a:pt x="724" y="241"/>
                                  </a:lnTo>
                                  <a:lnTo>
                                    <a:pt x="7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44"/>
                        <wpg:cNvGrpSpPr>
                          <a:grpSpLocks/>
                        </wpg:cNvGrpSpPr>
                        <wpg:grpSpPr bwMode="auto">
                          <a:xfrm>
                            <a:off x="1471" y="265"/>
                            <a:ext cx="724" cy="242"/>
                            <a:chOff x="1471" y="265"/>
                            <a:chExt cx="724" cy="242"/>
                          </a:xfrm>
                        </wpg:grpSpPr>
                        <wps:wsp>
                          <wps:cNvPr id="172" name="Freeform 145"/>
                          <wps:cNvSpPr>
                            <a:spLocks/>
                          </wps:cNvSpPr>
                          <wps:spPr bwMode="auto">
                            <a:xfrm>
                              <a:off x="1471" y="265"/>
                              <a:ext cx="724" cy="242"/>
                            </a:xfrm>
                            <a:custGeom>
                              <a:avLst/>
                              <a:gdLst>
                                <a:gd name="T0" fmla="+- 0 1471 1471"/>
                                <a:gd name="T1" fmla="*/ T0 w 724"/>
                                <a:gd name="T2" fmla="+- 0 507 265"/>
                                <a:gd name="T3" fmla="*/ 507 h 242"/>
                                <a:gd name="T4" fmla="+- 0 2195 1471"/>
                                <a:gd name="T5" fmla="*/ T4 w 724"/>
                                <a:gd name="T6" fmla="+- 0 507 265"/>
                                <a:gd name="T7" fmla="*/ 507 h 242"/>
                                <a:gd name="T8" fmla="+- 0 2195 1471"/>
                                <a:gd name="T9" fmla="*/ T8 w 724"/>
                                <a:gd name="T10" fmla="+- 0 265 265"/>
                                <a:gd name="T11" fmla="*/ 265 h 242"/>
                                <a:gd name="T12" fmla="+- 0 1471 1471"/>
                                <a:gd name="T13" fmla="*/ T12 w 724"/>
                                <a:gd name="T14" fmla="+- 0 265 265"/>
                                <a:gd name="T15" fmla="*/ 265 h 242"/>
                                <a:gd name="T16" fmla="+- 0 1471 1471"/>
                                <a:gd name="T17" fmla="*/ T16 w 724"/>
                                <a:gd name="T18" fmla="+- 0 507 265"/>
                                <a:gd name="T19" fmla="*/ 50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4" h="242">
                                  <a:moveTo>
                                    <a:pt x="0" y="242"/>
                                  </a:moveTo>
                                  <a:lnTo>
                                    <a:pt x="724" y="242"/>
                                  </a:lnTo>
                                  <a:lnTo>
                                    <a:pt x="7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42"/>
                        <wpg:cNvGrpSpPr>
                          <a:grpSpLocks/>
                        </wpg:cNvGrpSpPr>
                        <wpg:grpSpPr bwMode="auto">
                          <a:xfrm>
                            <a:off x="1466" y="36"/>
                            <a:ext cx="2" cy="713"/>
                            <a:chOff x="1466" y="36"/>
                            <a:chExt cx="2" cy="713"/>
                          </a:xfrm>
                        </wpg:grpSpPr>
                        <wps:wsp>
                          <wps:cNvPr id="174" name="Freeform 143"/>
                          <wps:cNvSpPr>
                            <a:spLocks/>
                          </wps:cNvSpPr>
                          <wps:spPr bwMode="auto">
                            <a:xfrm>
                              <a:off x="1466" y="36"/>
                              <a:ext cx="2" cy="713"/>
                            </a:xfrm>
                            <a:custGeom>
                              <a:avLst/>
                              <a:gdLst>
                                <a:gd name="T0" fmla="+- 0 36 36"/>
                                <a:gd name="T1" fmla="*/ 36 h 713"/>
                                <a:gd name="T2" fmla="+- 0 748 36"/>
                                <a:gd name="T3" fmla="*/ 748 h 7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3">
                                  <a:moveTo>
                                    <a:pt x="0" y="0"/>
                                  </a:moveTo>
                                  <a:lnTo>
                                    <a:pt x="0" y="712"/>
                                  </a:lnTo>
                                </a:path>
                              </a:pathLst>
                            </a:custGeom>
                            <a:noFill/>
                            <a:ln w="84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40"/>
                        <wpg:cNvGrpSpPr>
                          <a:grpSpLocks/>
                        </wpg:cNvGrpSpPr>
                        <wpg:grpSpPr bwMode="auto">
                          <a:xfrm>
                            <a:off x="2189" y="47"/>
                            <a:ext cx="2" cy="701"/>
                            <a:chOff x="2189" y="47"/>
                            <a:chExt cx="2" cy="701"/>
                          </a:xfrm>
                        </wpg:grpSpPr>
                        <wps:wsp>
                          <wps:cNvPr id="176" name="Freeform 141"/>
                          <wps:cNvSpPr>
                            <a:spLocks/>
                          </wps:cNvSpPr>
                          <wps:spPr bwMode="auto">
                            <a:xfrm>
                              <a:off x="2189" y="47"/>
                              <a:ext cx="2" cy="701"/>
                            </a:xfrm>
                            <a:custGeom>
                              <a:avLst/>
                              <a:gdLst>
                                <a:gd name="T0" fmla="+- 0 47 47"/>
                                <a:gd name="T1" fmla="*/ 47 h 701"/>
                                <a:gd name="T2" fmla="+- 0 748 47"/>
                                <a:gd name="T3" fmla="*/ 748 h 7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1">
                                  <a:moveTo>
                                    <a:pt x="0" y="0"/>
                                  </a:moveTo>
                                  <a:lnTo>
                                    <a:pt x="0" y="701"/>
                                  </a:lnTo>
                                </a:path>
                              </a:pathLst>
                            </a:custGeom>
                            <a:noFill/>
                            <a:ln w="84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38"/>
                        <wpg:cNvGrpSpPr>
                          <a:grpSpLocks/>
                        </wpg:cNvGrpSpPr>
                        <wpg:grpSpPr bwMode="auto">
                          <a:xfrm>
                            <a:off x="1471" y="41"/>
                            <a:ext cx="724" cy="2"/>
                            <a:chOff x="1471" y="41"/>
                            <a:chExt cx="724" cy="2"/>
                          </a:xfrm>
                        </wpg:grpSpPr>
                        <wps:wsp>
                          <wps:cNvPr id="178" name="Freeform 139"/>
                          <wps:cNvSpPr>
                            <a:spLocks/>
                          </wps:cNvSpPr>
                          <wps:spPr bwMode="auto">
                            <a:xfrm>
                              <a:off x="1471" y="41"/>
                              <a:ext cx="724" cy="2"/>
                            </a:xfrm>
                            <a:custGeom>
                              <a:avLst/>
                              <a:gdLst>
                                <a:gd name="T0" fmla="+- 0 1471 1471"/>
                                <a:gd name="T1" fmla="*/ T0 w 724"/>
                                <a:gd name="T2" fmla="+- 0 2195 1471"/>
                                <a:gd name="T3" fmla="*/ T2 w 7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4">
                                  <a:moveTo>
                                    <a:pt x="0" y="0"/>
                                  </a:moveTo>
                                  <a:lnTo>
                                    <a:pt x="724" y="0"/>
                                  </a:lnTo>
                                </a:path>
                              </a:pathLst>
                            </a:custGeom>
                            <a:noFill/>
                            <a:ln w="85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36"/>
                        <wpg:cNvGrpSpPr>
                          <a:grpSpLocks/>
                        </wpg:cNvGrpSpPr>
                        <wpg:grpSpPr bwMode="auto">
                          <a:xfrm>
                            <a:off x="1471" y="271"/>
                            <a:ext cx="724" cy="2"/>
                            <a:chOff x="1471" y="271"/>
                            <a:chExt cx="724" cy="2"/>
                          </a:xfrm>
                        </wpg:grpSpPr>
                        <wps:wsp>
                          <wps:cNvPr id="180" name="Freeform 137"/>
                          <wps:cNvSpPr>
                            <a:spLocks/>
                          </wps:cNvSpPr>
                          <wps:spPr bwMode="auto">
                            <a:xfrm>
                              <a:off x="1471" y="271"/>
                              <a:ext cx="724" cy="2"/>
                            </a:xfrm>
                            <a:custGeom>
                              <a:avLst/>
                              <a:gdLst>
                                <a:gd name="T0" fmla="+- 0 1471 1471"/>
                                <a:gd name="T1" fmla="*/ T0 w 724"/>
                                <a:gd name="T2" fmla="+- 0 2195 1471"/>
                                <a:gd name="T3" fmla="*/ T2 w 7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4">
                                  <a:moveTo>
                                    <a:pt x="0" y="0"/>
                                  </a:moveTo>
                                  <a:lnTo>
                                    <a:pt x="724" y="0"/>
                                  </a:lnTo>
                                </a:path>
                              </a:pathLst>
                            </a:custGeom>
                            <a:noFill/>
                            <a:ln w="85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34"/>
                        <wpg:cNvGrpSpPr>
                          <a:grpSpLocks/>
                        </wpg:cNvGrpSpPr>
                        <wpg:grpSpPr bwMode="auto">
                          <a:xfrm>
                            <a:off x="1471" y="501"/>
                            <a:ext cx="724" cy="2"/>
                            <a:chOff x="1471" y="501"/>
                            <a:chExt cx="724" cy="2"/>
                          </a:xfrm>
                        </wpg:grpSpPr>
                        <wps:wsp>
                          <wps:cNvPr id="182" name="Freeform 135"/>
                          <wps:cNvSpPr>
                            <a:spLocks/>
                          </wps:cNvSpPr>
                          <wps:spPr bwMode="auto">
                            <a:xfrm>
                              <a:off x="1471" y="501"/>
                              <a:ext cx="724" cy="2"/>
                            </a:xfrm>
                            <a:custGeom>
                              <a:avLst/>
                              <a:gdLst>
                                <a:gd name="T0" fmla="+- 0 1471 1471"/>
                                <a:gd name="T1" fmla="*/ T0 w 724"/>
                                <a:gd name="T2" fmla="+- 0 2195 1471"/>
                                <a:gd name="T3" fmla="*/ T2 w 7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4">
                                  <a:moveTo>
                                    <a:pt x="0" y="0"/>
                                  </a:moveTo>
                                  <a:lnTo>
                                    <a:pt x="724" y="0"/>
                                  </a:lnTo>
                                </a:path>
                              </a:pathLst>
                            </a:custGeom>
                            <a:noFill/>
                            <a:ln w="85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32"/>
                        <wpg:cNvGrpSpPr>
                          <a:grpSpLocks/>
                        </wpg:cNvGrpSpPr>
                        <wpg:grpSpPr bwMode="auto">
                          <a:xfrm>
                            <a:off x="1471" y="742"/>
                            <a:ext cx="724" cy="2"/>
                            <a:chOff x="1471" y="742"/>
                            <a:chExt cx="724" cy="2"/>
                          </a:xfrm>
                        </wpg:grpSpPr>
                        <wps:wsp>
                          <wps:cNvPr id="184" name="Freeform 133"/>
                          <wps:cNvSpPr>
                            <a:spLocks/>
                          </wps:cNvSpPr>
                          <wps:spPr bwMode="auto">
                            <a:xfrm>
                              <a:off x="1471" y="742"/>
                              <a:ext cx="724" cy="2"/>
                            </a:xfrm>
                            <a:custGeom>
                              <a:avLst/>
                              <a:gdLst>
                                <a:gd name="T0" fmla="+- 0 1471 1471"/>
                                <a:gd name="T1" fmla="*/ T0 w 724"/>
                                <a:gd name="T2" fmla="+- 0 2195 1471"/>
                                <a:gd name="T3" fmla="*/ T2 w 7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4">
                                  <a:moveTo>
                                    <a:pt x="0" y="0"/>
                                  </a:moveTo>
                                  <a:lnTo>
                                    <a:pt x="724" y="0"/>
                                  </a:lnTo>
                                </a:path>
                              </a:pathLst>
                            </a:custGeom>
                            <a:noFill/>
                            <a:ln w="85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1193D" id="Group 131" o:spid="_x0000_s1026" style="position:absolute;margin-left:72.95pt;margin-top:1.45pt;width:37.15pt;height:36.3pt;z-index:3736;mso-position-horizontal-relative:page" coordorigin="1459,29" coordsize="743,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">
                <v:group id="Group 146" o:spid="_x0000_s1027" style="position:absolute;left:1471;top:36;width:724;height:242" coordorigin="1471,36" coordsize="724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47" o:spid="_x0000_s1028" style="position:absolute;left:1471;top:36;width:724;height:242;visibility:visible;mso-wrap-style:square;v-text-anchor:top" coordsize="72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+eccYA&#10;AADcAAAADwAAAGRycy9kb3ducmV2LnhtbESP0WrCQBBF3wv+wzJCX0rdtEK10VWk0iIUBGM/YMhO&#10;s8HsbMiuJu3XOw+CbzPcO/eeWa4H36gLdbEObOBlkoEiLoOtuTLwc/x8noOKCdliE5gM/FGE9Wr0&#10;sMTchp4PdClSpSSEY44GXEptrnUsHXmMk9ASi/YbOo9J1q7StsNewn2jX7PsTXusWRoctvThqDwV&#10;Z2/gq//W73O31Wk4lcfM7Z6m/8XemMfxsFmASjSku/l2vbOCPxN8eUYm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+eccYAAADcAAAADwAAAAAAAAAAAAAAAACYAgAAZHJz&#10;L2Rvd25yZXYueG1sUEsFBgAAAAAEAAQA9QAAAIsDAAAAAA==&#10;" path="m,241r724,l724,,,,,241xe" fillcolor="#365f92" stroked="f">
                    <v:path arrowok="t" o:connecttype="custom" o:connectlocs="0,277;724,277;724,36;0,36;0,277" o:connectangles="0,0,0,0,0"/>
                  </v:shape>
                </v:group>
                <v:group id="Group 144" o:spid="_x0000_s1029" style="position:absolute;left:1471;top:265;width:724;height:242" coordorigin="1471,265" coordsize="724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45" o:spid="_x0000_s1030" style="position:absolute;left:1471;top:265;width:724;height:242;visibility:visible;mso-wrap-style:square;v-text-anchor:top" coordsize="72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3ccAA&#10;AADcAAAADwAAAGRycy9kb3ducmV2LnhtbERPTYvCMBC9C/sfwizsTVM9qHRNiywIgnux6n3ajE3Z&#10;ZlKabK3/3giCt3m8z9nko23FQL1vHCuYzxIQxJXTDdcKzqfddA3CB2SNrWNScCcPefYx2WCq3Y2P&#10;NBShFjGEfYoKTAhdKqWvDFn0M9cRR+7qeoshwr6WusdbDLetXCTJUlpsODYY7OjHUPVX/FsFy3os&#10;h+1hfrkO5cWcd77sit+DUl+f4/YbRKAxvMUv917H+asFPJ+JF8js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x3ccAAAADcAAAADwAAAAAAAAAAAAAAAACYAgAAZHJzL2Rvd25y&#10;ZXYueG1sUEsFBgAAAAAEAAQA9QAAAIUDAAAAAA==&#10;" path="m,242r724,l724,,,,,242xe" fillcolor="#94b3d6" stroked="f">
                    <v:path arrowok="t" o:connecttype="custom" o:connectlocs="0,507;724,507;724,265;0,265;0,507" o:connectangles="0,0,0,0,0"/>
                  </v:shape>
                </v:group>
                <v:group id="Group 142" o:spid="_x0000_s1031" style="position:absolute;left:1466;top:36;width:2;height:713" coordorigin="1466,36" coordsize="2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43" o:spid="_x0000_s1032" style="position:absolute;left:1466;top:36;width:2;height:713;visibility:visible;mso-wrap-style:square;v-text-anchor:top" coordsize="2,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KPGcQA&#10;AADcAAAADwAAAGRycy9kb3ducmV2LnhtbERPS2vCQBC+C/0PyxR6001LaTRmlVItFC/i4+JtzE4e&#10;NjubZteY+uu7BcHbfHzPSee9qUVHrassK3geRSCIM6srLhTsd5/DMQjnkTXWlknBLzmYzx4GKSba&#10;XnhD3dYXIoSwS1BB6X2TSOmykgy6kW2IA5fb1qAPsC2kbvESwk0tX6LoTRqsODSU2NBHSdn39mwU&#10;HBfZKm/i1XlyWv8c4g6vE7m8KvX02L9PQXjq/V18c3/pMD9+hf9nwgV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ijxnEAAAA3AAAAA8AAAAAAAAAAAAAAAAAmAIAAGRycy9k&#10;b3ducmV2LnhtbFBLBQYAAAAABAAEAPUAAACJAwAAAAA=&#10;" path="m,l,712e" filled="f" strokeweight=".23447mm">
                    <v:path arrowok="t" o:connecttype="custom" o:connectlocs="0,36;0,748" o:connectangles="0,0"/>
                  </v:shape>
                </v:group>
                <v:group id="Group 140" o:spid="_x0000_s1033" style="position:absolute;left:2189;top:47;width:2;height:701" coordorigin="2189,47" coordsize="2,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41" o:spid="_x0000_s1034" style="position:absolute;left:2189;top:47;width:2;height:701;visibility:visible;mso-wrap-style:square;v-text-anchor:top" coordsize="2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p/7MQA&#10;AADcAAAADwAAAGRycy9kb3ducmV2LnhtbESPT2sCMRDF7wW/QxjBW83qQctqFBGELRaK/8DjmIy7&#10;i5vJkqS6/faNIPQ2w3vzfm/my8424k4+1I4VjIYZCGLtTM2lguNh8/4BIkRkg41jUvBLAZaL3tsc&#10;c+MevKP7PpYihXDIUUEVY5tLGXRFFsPQtcRJuzpvMabVl9J4fKRw28hxlk2kxZoTocKW1hXp2/7H&#10;Jm5x+TpNN5/Z0bPe6dG2oPX3WalBv1vNQETq4r/5dV2YVH86geczaQK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Kf+zEAAAA3AAAAA8AAAAAAAAAAAAAAAAAmAIAAGRycy9k&#10;b3ducmV2LnhtbFBLBQYAAAAABAAEAPUAAACJAwAAAAA=&#10;" path="m,l,701e" filled="f" strokeweight=".23447mm">
                    <v:path arrowok="t" o:connecttype="custom" o:connectlocs="0,47;0,748" o:connectangles="0,0"/>
                  </v:shape>
                </v:group>
                <v:group id="Group 138" o:spid="_x0000_s1035" style="position:absolute;left:1471;top:41;width:724;height:2" coordorigin="1471,41" coordsize="7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39" o:spid="_x0000_s1036" style="position:absolute;left:1471;top:41;width:724;height:2;visibility:visible;mso-wrap-style:square;v-text-anchor:top" coordsize="7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0qKMYA&#10;AADcAAAADwAAAGRycy9kb3ducmV2LnhtbESPT2/CMAzF75P2HSJP2m2kcADUERBCAyHtMP5OO3qN&#10;acsap0oyKN8eHybtZus9v/fzZNa5Rl0oxNqzgX4vA0VceFtzaeCwX76MQcWEbLHxTAZuFGE2fXyY&#10;YG79lbd02aVSSQjHHA1UKbW51rGoyGHs+ZZYtJMPDpOsodQ24FXCXaMHWTbUDmuWhgpbWlRU/Ox+&#10;nYHNavHZdG/nvVve5h9fx34Y0/e7Mc9P3fwVVKIu/Zv/rtdW8EdCK8/IBHp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0qKMYAAADcAAAADwAAAAAAAAAAAAAAAACYAgAAZHJz&#10;L2Rvd25yZXYueG1sUEsFBgAAAAAEAAQA9QAAAIsDAAAAAA==&#10;" path="m,l724,e" filled="f" strokeweight=".23728mm">
                    <v:path arrowok="t" o:connecttype="custom" o:connectlocs="0,0;724,0" o:connectangles="0,0"/>
                  </v:shape>
                </v:group>
                <v:group id="Group 136" o:spid="_x0000_s1037" style="position:absolute;left:1471;top:271;width:724;height:2" coordorigin="1471,271" coordsize="7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37" o:spid="_x0000_s1038" style="position:absolute;left:1471;top:271;width:724;height:2;visibility:visible;mso-wrap-style:square;v-text-anchor:top" coordsize="7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5WCccA&#10;AADcAAAADwAAAGRycy9kb3ducmV2LnhtbESPT2/CMAzF75P4DpGRuI2UHVBVCAihMU3aYePPJo6m&#10;8dpujVMlGZRvPx+QuNl6z+/9PF/2rlVnCrHxbGAyzkARl942XBk47DePOaiYkC22nsnAlSIsF4OH&#10;ORbWX3hL512qlIRwLNBAnVJXaB3LmhzGse+IRfv2wWGSNVTaBrxIuGv1U5ZNtcOGpaHGjtY1lb+7&#10;P2fg42X91fbPP3u3ua7ej5+TkNPpzZjRsF/NQCXq0918u361gp8LvjwjE+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OVgnHAAAA3AAAAA8AAAAAAAAAAAAAAAAAmAIAAGRy&#10;cy9kb3ducmV2LnhtbFBLBQYAAAAABAAEAPUAAACMAwAAAAA=&#10;" path="m,l724,e" filled="f" strokeweight=".23728mm">
                    <v:path arrowok="t" o:connecttype="custom" o:connectlocs="0,0;724,0" o:connectangles="0,0"/>
                  </v:shape>
                </v:group>
                <v:group id="Group 134" o:spid="_x0000_s1039" style="position:absolute;left:1471;top:501;width:724;height:2" coordorigin="1471,501" coordsize="7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35" o:spid="_x0000_s1040" style="position:absolute;left:1471;top:501;width:724;height:2;visibility:visible;mso-wrap-style:square;v-text-anchor:top" coordsize="7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Bt5cMA&#10;AADcAAAADwAAAGRycy9kb3ducmV2LnhtbERPTWvCQBC9F/oflil4qxs9lJC6hiAqQg+t2pYep9kx&#10;iWZnw+6q8d+7guBtHu9zJnlvWnEi5xvLCkbDBARxaXXDlYLv7eI1BeEDssbWMim4kId8+vw0wUzb&#10;M6/ptAmViCHsM1RQh9BlUvqyJoN+aDviyO2sMxgidJXUDs8x3LRynCRv0mDDsaHGjmY1lYfN0Sj4&#10;Ws5+236+35rFpfj8+xm5lP4/lBq89MU7iEB9eIjv7pWO89Mx3J6JF8jp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Bt5cMAAADcAAAADwAAAAAAAAAAAAAAAACYAgAAZHJzL2Rv&#10;d25yZXYueG1sUEsFBgAAAAAEAAQA9QAAAIgDAAAAAA==&#10;" path="m,l724,e" filled="f" strokeweight=".23728mm">
                    <v:path arrowok="t" o:connecttype="custom" o:connectlocs="0,0;724,0" o:connectangles="0,0"/>
                  </v:shape>
                </v:group>
                <v:group id="Group 132" o:spid="_x0000_s1041" style="position:absolute;left:1471;top:742;width:724;height:2" coordorigin="1471,742" coordsize="7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33" o:spid="_x0000_s1042" style="position:absolute;left:1471;top:742;width:724;height:2;visibility:visible;mso-wrap-style:square;v-text-anchor:top" coordsize="7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VQCsQA&#10;AADcAAAADwAAAGRycy9kb3ducmV2LnhtbERPS2vCQBC+F/wPywi91Y2llBBdQ5BaCh5qfZQep9lp&#10;Es3Oht1V47/vCoK3+fieM81704oTOd9YVjAeJSCIS6sbrhRsN4unFIQPyBpby6TgQh7y2eBhipm2&#10;Z/6i0zpUIoawz1BBHUKXSenLmgz6ke2II/dnncEQoaukdniO4aaVz0nyKg02HBtq7GheU3lYH42C&#10;1fv8u+3f9huzuBSfP7uxS+l3qdTjsC8mIAL14S6+uT90nJ++wPWZeIG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1UArEAAAA3AAAAA8AAAAAAAAAAAAAAAAAmAIAAGRycy9k&#10;b3ducmV2LnhtbFBLBQYAAAAABAAEAPUAAACJAwAAAAA=&#10;" path="m,l724,e" filled="f" strokeweight=".23728mm">
                    <v:path arrowok="t" o:connecttype="custom" o:connectlocs="0,0;72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entury Gothic"/>
          <w:sz w:val="15"/>
        </w:rPr>
        <w:t>means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z w:val="15"/>
        </w:rPr>
        <w:t>a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1"/>
          <w:sz w:val="15"/>
        </w:rPr>
        <w:t>high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2"/>
          <w:sz w:val="15"/>
        </w:rPr>
        <w:t>priority</w:t>
      </w:r>
      <w:r>
        <w:rPr>
          <w:rFonts w:ascii="Century Gothic"/>
          <w:spacing w:val="-16"/>
          <w:sz w:val="15"/>
        </w:rPr>
        <w:t xml:space="preserve"> </w:t>
      </w:r>
      <w:r>
        <w:rPr>
          <w:rFonts w:ascii="Century Gothic"/>
          <w:spacing w:val="1"/>
          <w:sz w:val="15"/>
        </w:rPr>
        <w:t>for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4"/>
          <w:sz w:val="15"/>
        </w:rPr>
        <w:t>Commonwealth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1"/>
          <w:sz w:val="15"/>
        </w:rPr>
        <w:t>environmental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2"/>
          <w:sz w:val="15"/>
        </w:rPr>
        <w:t>watering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z w:val="15"/>
        </w:rPr>
        <w:t>(full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2"/>
          <w:sz w:val="15"/>
        </w:rPr>
        <w:t>or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1"/>
          <w:sz w:val="15"/>
        </w:rPr>
        <w:t>partial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2"/>
          <w:sz w:val="15"/>
        </w:rPr>
        <w:t>contribution,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z w:val="15"/>
        </w:rPr>
        <w:t>and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-3"/>
          <w:sz w:val="15"/>
        </w:rPr>
        <w:t>subject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3"/>
          <w:sz w:val="15"/>
        </w:rPr>
        <w:t>to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-1"/>
          <w:sz w:val="15"/>
        </w:rPr>
        <w:t>seasonal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z w:val="15"/>
        </w:rPr>
        <w:t>and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1"/>
          <w:sz w:val="15"/>
        </w:rPr>
        <w:t>operational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z w:val="15"/>
        </w:rPr>
        <w:t>considerations)</w:t>
      </w:r>
      <w:r>
        <w:rPr>
          <w:rFonts w:ascii="Century Gothic"/>
          <w:spacing w:val="124"/>
          <w:w w:val="98"/>
          <w:sz w:val="15"/>
        </w:rPr>
        <w:t xml:space="preserve"> </w:t>
      </w:r>
      <w:r>
        <w:rPr>
          <w:rFonts w:ascii="Century Gothic"/>
          <w:sz w:val="15"/>
        </w:rPr>
        <w:t>means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z w:val="15"/>
        </w:rPr>
        <w:t>a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-1"/>
          <w:sz w:val="15"/>
        </w:rPr>
        <w:t>secondary</w:t>
      </w:r>
      <w:r>
        <w:rPr>
          <w:rFonts w:ascii="Century Gothic"/>
          <w:spacing w:val="-15"/>
          <w:sz w:val="15"/>
        </w:rPr>
        <w:t xml:space="preserve"> </w:t>
      </w:r>
      <w:r>
        <w:rPr>
          <w:rFonts w:ascii="Century Gothic"/>
          <w:spacing w:val="2"/>
          <w:sz w:val="15"/>
        </w:rPr>
        <w:t>priority</w:t>
      </w:r>
      <w:r>
        <w:rPr>
          <w:rFonts w:ascii="Century Gothic"/>
          <w:spacing w:val="-15"/>
          <w:sz w:val="15"/>
        </w:rPr>
        <w:t xml:space="preserve"> </w:t>
      </w:r>
      <w:r>
        <w:rPr>
          <w:rFonts w:ascii="Century Gothic"/>
          <w:spacing w:val="1"/>
          <w:sz w:val="15"/>
        </w:rPr>
        <w:t>for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4"/>
          <w:sz w:val="15"/>
        </w:rPr>
        <w:t>Commonwealth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1"/>
          <w:sz w:val="15"/>
        </w:rPr>
        <w:t>environmental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2"/>
          <w:sz w:val="15"/>
        </w:rPr>
        <w:t>watering,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1"/>
          <w:sz w:val="15"/>
        </w:rPr>
        <w:t>likely</w:t>
      </w:r>
      <w:r>
        <w:rPr>
          <w:rFonts w:ascii="Century Gothic"/>
          <w:spacing w:val="-16"/>
          <w:sz w:val="15"/>
        </w:rPr>
        <w:t xml:space="preserve"> </w:t>
      </w:r>
      <w:r>
        <w:rPr>
          <w:rFonts w:ascii="Century Gothic"/>
          <w:spacing w:val="3"/>
          <w:sz w:val="15"/>
        </w:rPr>
        <w:t>to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z w:val="15"/>
        </w:rPr>
        <w:t>be</w:t>
      </w:r>
      <w:r>
        <w:rPr>
          <w:rFonts w:ascii="Century Gothic"/>
          <w:spacing w:val="-11"/>
          <w:sz w:val="15"/>
        </w:rPr>
        <w:t xml:space="preserve"> </w:t>
      </w:r>
      <w:r>
        <w:rPr>
          <w:rFonts w:ascii="Century Gothic"/>
          <w:sz w:val="15"/>
        </w:rPr>
        <w:t>met</w:t>
      </w:r>
      <w:r>
        <w:rPr>
          <w:rFonts w:ascii="Century Gothic"/>
          <w:spacing w:val="-1"/>
          <w:sz w:val="15"/>
        </w:rPr>
        <w:t xml:space="preserve"> </w:t>
      </w:r>
      <w:r>
        <w:rPr>
          <w:rFonts w:ascii="Century Gothic"/>
          <w:spacing w:val="4"/>
          <w:sz w:val="15"/>
        </w:rPr>
        <w:t>via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1"/>
          <w:sz w:val="15"/>
        </w:rPr>
        <w:t>other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z w:val="15"/>
        </w:rPr>
        <w:t>means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pacing w:val="1"/>
          <w:sz w:val="15"/>
        </w:rPr>
        <w:t>(other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z w:val="15"/>
        </w:rPr>
        <w:t>holders,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2"/>
          <w:sz w:val="15"/>
        </w:rPr>
        <w:t>or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1"/>
          <w:sz w:val="15"/>
        </w:rPr>
        <w:t>natural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3"/>
          <w:sz w:val="15"/>
        </w:rPr>
        <w:t>flows)</w:t>
      </w:r>
      <w:r>
        <w:rPr>
          <w:rFonts w:ascii="Century Gothic"/>
          <w:w w:val="98"/>
          <w:sz w:val="15"/>
        </w:rPr>
        <w:t xml:space="preserve"> </w:t>
      </w:r>
      <w:r>
        <w:rPr>
          <w:rFonts w:ascii="Century Gothic"/>
          <w:spacing w:val="40"/>
          <w:w w:val="98"/>
          <w:sz w:val="15"/>
        </w:rPr>
        <w:t xml:space="preserve">  </w:t>
      </w:r>
      <w:r>
        <w:rPr>
          <w:rFonts w:ascii="Century Gothic"/>
          <w:sz w:val="15"/>
        </w:rPr>
        <w:t>means</w:t>
      </w:r>
      <w:r>
        <w:rPr>
          <w:rFonts w:ascii="Century Gothic"/>
          <w:spacing w:val="-10"/>
          <w:sz w:val="15"/>
        </w:rPr>
        <w:t xml:space="preserve"> </w:t>
      </w:r>
      <w:r>
        <w:rPr>
          <w:rFonts w:ascii="Century Gothic"/>
          <w:sz w:val="15"/>
        </w:rPr>
        <w:t>a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pacing w:val="3"/>
          <w:sz w:val="15"/>
        </w:rPr>
        <w:t>low</w:t>
      </w:r>
      <w:r>
        <w:rPr>
          <w:rFonts w:ascii="Century Gothic"/>
          <w:sz w:val="15"/>
        </w:rPr>
        <w:t xml:space="preserve"> </w:t>
      </w:r>
      <w:r>
        <w:rPr>
          <w:rFonts w:ascii="Century Gothic"/>
          <w:spacing w:val="2"/>
          <w:sz w:val="15"/>
        </w:rPr>
        <w:t>priority</w:t>
      </w:r>
      <w:r>
        <w:rPr>
          <w:rFonts w:ascii="Century Gothic"/>
          <w:spacing w:val="-17"/>
          <w:sz w:val="15"/>
        </w:rPr>
        <w:t xml:space="preserve"> </w:t>
      </w:r>
      <w:r>
        <w:rPr>
          <w:rFonts w:ascii="Century Gothic"/>
          <w:spacing w:val="1"/>
          <w:sz w:val="15"/>
        </w:rPr>
        <w:t>for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pacing w:val="4"/>
          <w:sz w:val="15"/>
        </w:rPr>
        <w:t>Commonwealth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pacing w:val="1"/>
          <w:sz w:val="15"/>
        </w:rPr>
        <w:t>environmental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2"/>
          <w:sz w:val="15"/>
        </w:rPr>
        <w:t>watering</w:t>
      </w:r>
    </w:p>
    <w:p w14:paraId="040597BE" w14:textId="77777777" w:rsidR="00700F7C" w:rsidRDefault="002F10C5">
      <w:pPr>
        <w:spacing w:before="47"/>
        <w:ind w:left="153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b/>
          <w:spacing w:val="-3"/>
          <w:sz w:val="15"/>
        </w:rPr>
        <w:t>Key</w:t>
      </w:r>
      <w:r>
        <w:rPr>
          <w:rFonts w:ascii="Century Gothic"/>
          <w:b/>
          <w:spacing w:val="-4"/>
          <w:sz w:val="15"/>
        </w:rPr>
        <w:t xml:space="preserve"> </w:t>
      </w:r>
      <w:r>
        <w:rPr>
          <w:rFonts w:ascii="Century Gothic"/>
          <w:b/>
          <w:sz w:val="15"/>
        </w:rPr>
        <w:t>-</w:t>
      </w:r>
      <w:r>
        <w:rPr>
          <w:rFonts w:ascii="Century Gothic"/>
          <w:b/>
          <w:spacing w:val="-11"/>
          <w:sz w:val="15"/>
        </w:rPr>
        <w:t xml:space="preserve"> </w:t>
      </w:r>
      <w:r>
        <w:rPr>
          <w:rFonts w:ascii="Century Gothic"/>
          <w:b/>
          <w:spacing w:val="1"/>
          <w:sz w:val="15"/>
        </w:rPr>
        <w:t>urgency</w:t>
      </w:r>
      <w:r>
        <w:rPr>
          <w:rFonts w:ascii="Century Gothic"/>
          <w:b/>
          <w:spacing w:val="-4"/>
          <w:sz w:val="15"/>
        </w:rPr>
        <w:t xml:space="preserve"> </w:t>
      </w:r>
      <w:r>
        <w:rPr>
          <w:rFonts w:ascii="Century Gothic"/>
          <w:b/>
          <w:spacing w:val="-3"/>
          <w:sz w:val="15"/>
        </w:rPr>
        <w:t>of</w:t>
      </w:r>
      <w:r>
        <w:rPr>
          <w:rFonts w:ascii="Century Gothic"/>
          <w:b/>
          <w:spacing w:val="-4"/>
          <w:sz w:val="15"/>
        </w:rPr>
        <w:t xml:space="preserve"> </w:t>
      </w:r>
      <w:r>
        <w:rPr>
          <w:rFonts w:ascii="Century Gothic"/>
          <w:b/>
          <w:sz w:val="15"/>
        </w:rPr>
        <w:t>environmental demands</w:t>
      </w:r>
    </w:p>
    <w:p w14:paraId="040597BF" w14:textId="41F3C3C3" w:rsidR="00700F7C" w:rsidRDefault="002F10C5">
      <w:pPr>
        <w:spacing w:before="34" w:line="230" w:lineRule="atLeast"/>
        <w:ind w:left="877" w:right="11647"/>
        <w:rPr>
          <w:rFonts w:ascii="Century Gothic" w:eastAsia="Century Gothic" w:hAnsi="Century Gothic" w:cs="Century Gothic"/>
          <w:sz w:val="15"/>
          <w:szCs w:val="15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91080" behindDoc="1" locked="0" layoutInCell="1" allowOverlap="1" wp14:anchorId="04059B58" wp14:editId="59A8F60A">
                <wp:simplePos x="0" y="0"/>
                <wp:positionH relativeFrom="page">
                  <wp:posOffset>926465</wp:posOffset>
                </wp:positionH>
                <wp:positionV relativeFrom="paragraph">
                  <wp:posOffset>33020</wp:posOffset>
                </wp:positionV>
                <wp:extent cx="471805" cy="745490"/>
                <wp:effectExtent l="2540" t="635" r="1905" b="6350"/>
                <wp:wrapNone/>
                <wp:docPr id="141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805" cy="745490"/>
                          <a:chOff x="1459" y="52"/>
                          <a:chExt cx="743" cy="1174"/>
                        </a:xfrm>
                      </wpg:grpSpPr>
                      <wpg:grpSp>
                        <wpg:cNvPr id="142" name="Group 129"/>
                        <wpg:cNvGrpSpPr>
                          <a:grpSpLocks/>
                        </wpg:cNvGrpSpPr>
                        <wpg:grpSpPr bwMode="auto">
                          <a:xfrm>
                            <a:off x="1471" y="59"/>
                            <a:ext cx="724" cy="242"/>
                            <a:chOff x="1471" y="59"/>
                            <a:chExt cx="724" cy="242"/>
                          </a:xfrm>
                        </wpg:grpSpPr>
                        <wps:wsp>
                          <wps:cNvPr id="143" name="Freeform 130"/>
                          <wps:cNvSpPr>
                            <a:spLocks/>
                          </wps:cNvSpPr>
                          <wps:spPr bwMode="auto">
                            <a:xfrm>
                              <a:off x="1471" y="59"/>
                              <a:ext cx="724" cy="242"/>
                            </a:xfrm>
                            <a:custGeom>
                              <a:avLst/>
                              <a:gdLst>
                                <a:gd name="T0" fmla="+- 0 1471 1471"/>
                                <a:gd name="T1" fmla="*/ T0 w 724"/>
                                <a:gd name="T2" fmla="+- 0 300 59"/>
                                <a:gd name="T3" fmla="*/ 300 h 242"/>
                                <a:gd name="T4" fmla="+- 0 2195 1471"/>
                                <a:gd name="T5" fmla="*/ T4 w 724"/>
                                <a:gd name="T6" fmla="+- 0 300 59"/>
                                <a:gd name="T7" fmla="*/ 300 h 242"/>
                                <a:gd name="T8" fmla="+- 0 2195 1471"/>
                                <a:gd name="T9" fmla="*/ T8 w 724"/>
                                <a:gd name="T10" fmla="+- 0 59 59"/>
                                <a:gd name="T11" fmla="*/ 59 h 242"/>
                                <a:gd name="T12" fmla="+- 0 1471 1471"/>
                                <a:gd name="T13" fmla="*/ T12 w 724"/>
                                <a:gd name="T14" fmla="+- 0 59 59"/>
                                <a:gd name="T15" fmla="*/ 59 h 242"/>
                                <a:gd name="T16" fmla="+- 0 1471 1471"/>
                                <a:gd name="T17" fmla="*/ T16 w 724"/>
                                <a:gd name="T18" fmla="+- 0 300 59"/>
                                <a:gd name="T19" fmla="*/ 30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4" h="242">
                                  <a:moveTo>
                                    <a:pt x="0" y="241"/>
                                  </a:moveTo>
                                  <a:lnTo>
                                    <a:pt x="724" y="241"/>
                                  </a:lnTo>
                                  <a:lnTo>
                                    <a:pt x="7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27"/>
                        <wpg:cNvGrpSpPr>
                          <a:grpSpLocks/>
                        </wpg:cNvGrpSpPr>
                        <wpg:grpSpPr bwMode="auto">
                          <a:xfrm>
                            <a:off x="1471" y="289"/>
                            <a:ext cx="724" cy="241"/>
                            <a:chOff x="1471" y="289"/>
                            <a:chExt cx="724" cy="241"/>
                          </a:xfrm>
                        </wpg:grpSpPr>
                        <wps:wsp>
                          <wps:cNvPr id="145" name="Freeform 128"/>
                          <wps:cNvSpPr>
                            <a:spLocks/>
                          </wps:cNvSpPr>
                          <wps:spPr bwMode="auto">
                            <a:xfrm>
                              <a:off x="1471" y="289"/>
                              <a:ext cx="724" cy="241"/>
                            </a:xfrm>
                            <a:custGeom>
                              <a:avLst/>
                              <a:gdLst>
                                <a:gd name="T0" fmla="+- 0 1471 1471"/>
                                <a:gd name="T1" fmla="*/ T0 w 724"/>
                                <a:gd name="T2" fmla="+- 0 529 289"/>
                                <a:gd name="T3" fmla="*/ 529 h 241"/>
                                <a:gd name="T4" fmla="+- 0 2195 1471"/>
                                <a:gd name="T5" fmla="*/ T4 w 724"/>
                                <a:gd name="T6" fmla="+- 0 529 289"/>
                                <a:gd name="T7" fmla="*/ 529 h 241"/>
                                <a:gd name="T8" fmla="+- 0 2195 1471"/>
                                <a:gd name="T9" fmla="*/ T8 w 724"/>
                                <a:gd name="T10" fmla="+- 0 289 289"/>
                                <a:gd name="T11" fmla="*/ 289 h 241"/>
                                <a:gd name="T12" fmla="+- 0 1471 1471"/>
                                <a:gd name="T13" fmla="*/ T12 w 724"/>
                                <a:gd name="T14" fmla="+- 0 289 289"/>
                                <a:gd name="T15" fmla="*/ 289 h 241"/>
                                <a:gd name="T16" fmla="+- 0 1471 1471"/>
                                <a:gd name="T17" fmla="*/ T16 w 724"/>
                                <a:gd name="T18" fmla="+- 0 529 289"/>
                                <a:gd name="T19" fmla="*/ 529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4" h="241">
                                  <a:moveTo>
                                    <a:pt x="0" y="240"/>
                                  </a:moveTo>
                                  <a:lnTo>
                                    <a:pt x="724" y="240"/>
                                  </a:lnTo>
                                  <a:lnTo>
                                    <a:pt x="7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25"/>
                        <wpg:cNvGrpSpPr>
                          <a:grpSpLocks/>
                        </wpg:cNvGrpSpPr>
                        <wpg:grpSpPr bwMode="auto">
                          <a:xfrm>
                            <a:off x="1471" y="518"/>
                            <a:ext cx="724" cy="242"/>
                            <a:chOff x="1471" y="518"/>
                            <a:chExt cx="724" cy="242"/>
                          </a:xfrm>
                        </wpg:grpSpPr>
                        <wps:wsp>
                          <wps:cNvPr id="147" name="Freeform 126"/>
                          <wps:cNvSpPr>
                            <a:spLocks/>
                          </wps:cNvSpPr>
                          <wps:spPr bwMode="auto">
                            <a:xfrm>
                              <a:off x="1471" y="518"/>
                              <a:ext cx="724" cy="242"/>
                            </a:xfrm>
                            <a:custGeom>
                              <a:avLst/>
                              <a:gdLst>
                                <a:gd name="T0" fmla="+- 0 1471 1471"/>
                                <a:gd name="T1" fmla="*/ T0 w 724"/>
                                <a:gd name="T2" fmla="+- 0 759 518"/>
                                <a:gd name="T3" fmla="*/ 759 h 242"/>
                                <a:gd name="T4" fmla="+- 0 2195 1471"/>
                                <a:gd name="T5" fmla="*/ T4 w 724"/>
                                <a:gd name="T6" fmla="+- 0 759 518"/>
                                <a:gd name="T7" fmla="*/ 759 h 242"/>
                                <a:gd name="T8" fmla="+- 0 2195 1471"/>
                                <a:gd name="T9" fmla="*/ T8 w 724"/>
                                <a:gd name="T10" fmla="+- 0 518 518"/>
                                <a:gd name="T11" fmla="*/ 518 h 242"/>
                                <a:gd name="T12" fmla="+- 0 1471 1471"/>
                                <a:gd name="T13" fmla="*/ T12 w 724"/>
                                <a:gd name="T14" fmla="+- 0 518 518"/>
                                <a:gd name="T15" fmla="*/ 518 h 242"/>
                                <a:gd name="T16" fmla="+- 0 1471 1471"/>
                                <a:gd name="T17" fmla="*/ T16 w 724"/>
                                <a:gd name="T18" fmla="+- 0 759 518"/>
                                <a:gd name="T19" fmla="*/ 75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4" h="242">
                                  <a:moveTo>
                                    <a:pt x="0" y="241"/>
                                  </a:moveTo>
                                  <a:lnTo>
                                    <a:pt x="724" y="241"/>
                                  </a:lnTo>
                                  <a:lnTo>
                                    <a:pt x="7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23"/>
                        <wpg:cNvGrpSpPr>
                          <a:grpSpLocks/>
                        </wpg:cNvGrpSpPr>
                        <wpg:grpSpPr bwMode="auto">
                          <a:xfrm>
                            <a:off x="1471" y="748"/>
                            <a:ext cx="724" cy="242"/>
                            <a:chOff x="1471" y="748"/>
                            <a:chExt cx="724" cy="242"/>
                          </a:xfrm>
                        </wpg:grpSpPr>
                        <wps:wsp>
                          <wps:cNvPr id="149" name="Freeform 124"/>
                          <wps:cNvSpPr>
                            <a:spLocks/>
                          </wps:cNvSpPr>
                          <wps:spPr bwMode="auto">
                            <a:xfrm>
                              <a:off x="1471" y="748"/>
                              <a:ext cx="724" cy="242"/>
                            </a:xfrm>
                            <a:custGeom>
                              <a:avLst/>
                              <a:gdLst>
                                <a:gd name="T0" fmla="+- 0 1471 1471"/>
                                <a:gd name="T1" fmla="*/ T0 w 724"/>
                                <a:gd name="T2" fmla="+- 0 989 748"/>
                                <a:gd name="T3" fmla="*/ 989 h 242"/>
                                <a:gd name="T4" fmla="+- 0 2195 1471"/>
                                <a:gd name="T5" fmla="*/ T4 w 724"/>
                                <a:gd name="T6" fmla="+- 0 989 748"/>
                                <a:gd name="T7" fmla="*/ 989 h 242"/>
                                <a:gd name="T8" fmla="+- 0 2195 1471"/>
                                <a:gd name="T9" fmla="*/ T8 w 724"/>
                                <a:gd name="T10" fmla="+- 0 748 748"/>
                                <a:gd name="T11" fmla="*/ 748 h 242"/>
                                <a:gd name="T12" fmla="+- 0 1471 1471"/>
                                <a:gd name="T13" fmla="*/ T12 w 724"/>
                                <a:gd name="T14" fmla="+- 0 748 748"/>
                                <a:gd name="T15" fmla="*/ 748 h 242"/>
                                <a:gd name="T16" fmla="+- 0 1471 1471"/>
                                <a:gd name="T17" fmla="*/ T16 w 724"/>
                                <a:gd name="T18" fmla="+- 0 989 748"/>
                                <a:gd name="T19" fmla="*/ 98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4" h="242">
                                  <a:moveTo>
                                    <a:pt x="0" y="241"/>
                                  </a:moveTo>
                                  <a:lnTo>
                                    <a:pt x="724" y="241"/>
                                  </a:lnTo>
                                  <a:lnTo>
                                    <a:pt x="7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21"/>
                        <wpg:cNvGrpSpPr>
                          <a:grpSpLocks/>
                        </wpg:cNvGrpSpPr>
                        <wpg:grpSpPr bwMode="auto">
                          <a:xfrm>
                            <a:off x="1471" y="978"/>
                            <a:ext cx="724" cy="242"/>
                            <a:chOff x="1471" y="978"/>
                            <a:chExt cx="724" cy="242"/>
                          </a:xfrm>
                        </wpg:grpSpPr>
                        <wps:wsp>
                          <wps:cNvPr id="151" name="Freeform 122"/>
                          <wps:cNvSpPr>
                            <a:spLocks/>
                          </wps:cNvSpPr>
                          <wps:spPr bwMode="auto">
                            <a:xfrm>
                              <a:off x="1471" y="978"/>
                              <a:ext cx="724" cy="242"/>
                            </a:xfrm>
                            <a:custGeom>
                              <a:avLst/>
                              <a:gdLst>
                                <a:gd name="T0" fmla="+- 0 1471 1471"/>
                                <a:gd name="T1" fmla="*/ T0 w 724"/>
                                <a:gd name="T2" fmla="+- 0 1219 978"/>
                                <a:gd name="T3" fmla="*/ 1219 h 242"/>
                                <a:gd name="T4" fmla="+- 0 2195 1471"/>
                                <a:gd name="T5" fmla="*/ T4 w 724"/>
                                <a:gd name="T6" fmla="+- 0 1219 978"/>
                                <a:gd name="T7" fmla="*/ 1219 h 242"/>
                                <a:gd name="T8" fmla="+- 0 2195 1471"/>
                                <a:gd name="T9" fmla="*/ T8 w 724"/>
                                <a:gd name="T10" fmla="+- 0 978 978"/>
                                <a:gd name="T11" fmla="*/ 978 h 242"/>
                                <a:gd name="T12" fmla="+- 0 1471 1471"/>
                                <a:gd name="T13" fmla="*/ T12 w 724"/>
                                <a:gd name="T14" fmla="+- 0 978 978"/>
                                <a:gd name="T15" fmla="*/ 978 h 242"/>
                                <a:gd name="T16" fmla="+- 0 1471 1471"/>
                                <a:gd name="T17" fmla="*/ T16 w 724"/>
                                <a:gd name="T18" fmla="+- 0 1219 978"/>
                                <a:gd name="T19" fmla="*/ 121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4" h="242">
                                  <a:moveTo>
                                    <a:pt x="0" y="241"/>
                                  </a:moveTo>
                                  <a:lnTo>
                                    <a:pt x="724" y="241"/>
                                  </a:lnTo>
                                  <a:lnTo>
                                    <a:pt x="7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19"/>
                        <wpg:cNvGrpSpPr>
                          <a:grpSpLocks/>
                        </wpg:cNvGrpSpPr>
                        <wpg:grpSpPr bwMode="auto">
                          <a:xfrm>
                            <a:off x="1466" y="59"/>
                            <a:ext cx="2" cy="1160"/>
                            <a:chOff x="1466" y="59"/>
                            <a:chExt cx="2" cy="1160"/>
                          </a:xfrm>
                        </wpg:grpSpPr>
                        <wps:wsp>
                          <wps:cNvPr id="153" name="Freeform 120"/>
                          <wps:cNvSpPr>
                            <a:spLocks/>
                          </wps:cNvSpPr>
                          <wps:spPr bwMode="auto">
                            <a:xfrm>
                              <a:off x="1466" y="59"/>
                              <a:ext cx="2" cy="1160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59 h 1160"/>
                                <a:gd name="T2" fmla="+- 0 1219 59"/>
                                <a:gd name="T3" fmla="*/ 1219 h 11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0">
                                  <a:moveTo>
                                    <a:pt x="0" y="0"/>
                                  </a:moveTo>
                                  <a:lnTo>
                                    <a:pt x="0" y="1160"/>
                                  </a:lnTo>
                                </a:path>
                              </a:pathLst>
                            </a:custGeom>
                            <a:noFill/>
                            <a:ln w="84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17"/>
                        <wpg:cNvGrpSpPr>
                          <a:grpSpLocks/>
                        </wpg:cNvGrpSpPr>
                        <wpg:grpSpPr bwMode="auto">
                          <a:xfrm>
                            <a:off x="2189" y="70"/>
                            <a:ext cx="2" cy="1149"/>
                            <a:chOff x="2189" y="70"/>
                            <a:chExt cx="2" cy="1149"/>
                          </a:xfrm>
                        </wpg:grpSpPr>
                        <wps:wsp>
                          <wps:cNvPr id="155" name="Freeform 118"/>
                          <wps:cNvSpPr>
                            <a:spLocks/>
                          </wps:cNvSpPr>
                          <wps:spPr bwMode="auto">
                            <a:xfrm>
                              <a:off x="2189" y="70"/>
                              <a:ext cx="2" cy="1149"/>
                            </a:xfrm>
                            <a:custGeom>
                              <a:avLst/>
                              <a:gdLst>
                                <a:gd name="T0" fmla="+- 0 70 70"/>
                                <a:gd name="T1" fmla="*/ 70 h 1149"/>
                                <a:gd name="T2" fmla="+- 0 1219 70"/>
                                <a:gd name="T3" fmla="*/ 1219 h 11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9">
                                  <a:moveTo>
                                    <a:pt x="0" y="0"/>
                                  </a:moveTo>
                                  <a:lnTo>
                                    <a:pt x="0" y="1149"/>
                                  </a:lnTo>
                                </a:path>
                              </a:pathLst>
                            </a:custGeom>
                            <a:noFill/>
                            <a:ln w="84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15"/>
                        <wpg:cNvGrpSpPr>
                          <a:grpSpLocks/>
                        </wpg:cNvGrpSpPr>
                        <wpg:grpSpPr bwMode="auto">
                          <a:xfrm>
                            <a:off x="1471" y="65"/>
                            <a:ext cx="724" cy="2"/>
                            <a:chOff x="1471" y="65"/>
                            <a:chExt cx="724" cy="2"/>
                          </a:xfrm>
                        </wpg:grpSpPr>
                        <wps:wsp>
                          <wps:cNvPr id="157" name="Freeform 116"/>
                          <wps:cNvSpPr>
                            <a:spLocks/>
                          </wps:cNvSpPr>
                          <wps:spPr bwMode="auto">
                            <a:xfrm>
                              <a:off x="1471" y="65"/>
                              <a:ext cx="724" cy="2"/>
                            </a:xfrm>
                            <a:custGeom>
                              <a:avLst/>
                              <a:gdLst>
                                <a:gd name="T0" fmla="+- 0 1471 1471"/>
                                <a:gd name="T1" fmla="*/ T0 w 724"/>
                                <a:gd name="T2" fmla="+- 0 2195 1471"/>
                                <a:gd name="T3" fmla="*/ T2 w 7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4">
                                  <a:moveTo>
                                    <a:pt x="0" y="0"/>
                                  </a:moveTo>
                                  <a:lnTo>
                                    <a:pt x="724" y="0"/>
                                  </a:lnTo>
                                </a:path>
                              </a:pathLst>
                            </a:custGeom>
                            <a:noFill/>
                            <a:ln w="85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13"/>
                        <wpg:cNvGrpSpPr>
                          <a:grpSpLocks/>
                        </wpg:cNvGrpSpPr>
                        <wpg:grpSpPr bwMode="auto">
                          <a:xfrm>
                            <a:off x="1471" y="294"/>
                            <a:ext cx="724" cy="2"/>
                            <a:chOff x="1471" y="294"/>
                            <a:chExt cx="724" cy="2"/>
                          </a:xfrm>
                        </wpg:grpSpPr>
                        <wps:wsp>
                          <wps:cNvPr id="159" name="Freeform 114"/>
                          <wps:cNvSpPr>
                            <a:spLocks/>
                          </wps:cNvSpPr>
                          <wps:spPr bwMode="auto">
                            <a:xfrm>
                              <a:off x="1471" y="294"/>
                              <a:ext cx="724" cy="2"/>
                            </a:xfrm>
                            <a:custGeom>
                              <a:avLst/>
                              <a:gdLst>
                                <a:gd name="T0" fmla="+- 0 1471 1471"/>
                                <a:gd name="T1" fmla="*/ T0 w 724"/>
                                <a:gd name="T2" fmla="+- 0 2195 1471"/>
                                <a:gd name="T3" fmla="*/ T2 w 7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4">
                                  <a:moveTo>
                                    <a:pt x="0" y="0"/>
                                  </a:moveTo>
                                  <a:lnTo>
                                    <a:pt x="724" y="0"/>
                                  </a:lnTo>
                                </a:path>
                              </a:pathLst>
                            </a:custGeom>
                            <a:noFill/>
                            <a:ln w="85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11"/>
                        <wpg:cNvGrpSpPr>
                          <a:grpSpLocks/>
                        </wpg:cNvGrpSpPr>
                        <wpg:grpSpPr bwMode="auto">
                          <a:xfrm>
                            <a:off x="1471" y="524"/>
                            <a:ext cx="724" cy="2"/>
                            <a:chOff x="1471" y="524"/>
                            <a:chExt cx="724" cy="2"/>
                          </a:xfrm>
                        </wpg:grpSpPr>
                        <wps:wsp>
                          <wps:cNvPr id="161" name="Freeform 112"/>
                          <wps:cNvSpPr>
                            <a:spLocks/>
                          </wps:cNvSpPr>
                          <wps:spPr bwMode="auto">
                            <a:xfrm>
                              <a:off x="1471" y="524"/>
                              <a:ext cx="724" cy="2"/>
                            </a:xfrm>
                            <a:custGeom>
                              <a:avLst/>
                              <a:gdLst>
                                <a:gd name="T0" fmla="+- 0 1471 1471"/>
                                <a:gd name="T1" fmla="*/ T0 w 724"/>
                                <a:gd name="T2" fmla="+- 0 2195 1471"/>
                                <a:gd name="T3" fmla="*/ T2 w 7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4">
                                  <a:moveTo>
                                    <a:pt x="0" y="0"/>
                                  </a:moveTo>
                                  <a:lnTo>
                                    <a:pt x="724" y="0"/>
                                  </a:lnTo>
                                </a:path>
                              </a:pathLst>
                            </a:custGeom>
                            <a:noFill/>
                            <a:ln w="85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09"/>
                        <wpg:cNvGrpSpPr>
                          <a:grpSpLocks/>
                        </wpg:cNvGrpSpPr>
                        <wpg:grpSpPr bwMode="auto">
                          <a:xfrm>
                            <a:off x="1471" y="754"/>
                            <a:ext cx="724" cy="2"/>
                            <a:chOff x="1471" y="754"/>
                            <a:chExt cx="724" cy="2"/>
                          </a:xfrm>
                        </wpg:grpSpPr>
                        <wps:wsp>
                          <wps:cNvPr id="163" name="Freeform 110"/>
                          <wps:cNvSpPr>
                            <a:spLocks/>
                          </wps:cNvSpPr>
                          <wps:spPr bwMode="auto">
                            <a:xfrm>
                              <a:off x="1471" y="754"/>
                              <a:ext cx="724" cy="2"/>
                            </a:xfrm>
                            <a:custGeom>
                              <a:avLst/>
                              <a:gdLst>
                                <a:gd name="T0" fmla="+- 0 1471 1471"/>
                                <a:gd name="T1" fmla="*/ T0 w 724"/>
                                <a:gd name="T2" fmla="+- 0 2195 1471"/>
                                <a:gd name="T3" fmla="*/ T2 w 7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4">
                                  <a:moveTo>
                                    <a:pt x="0" y="0"/>
                                  </a:moveTo>
                                  <a:lnTo>
                                    <a:pt x="724" y="0"/>
                                  </a:lnTo>
                                </a:path>
                              </a:pathLst>
                            </a:custGeom>
                            <a:noFill/>
                            <a:ln w="85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07"/>
                        <wpg:cNvGrpSpPr>
                          <a:grpSpLocks/>
                        </wpg:cNvGrpSpPr>
                        <wpg:grpSpPr bwMode="auto">
                          <a:xfrm>
                            <a:off x="1471" y="983"/>
                            <a:ext cx="724" cy="2"/>
                            <a:chOff x="1471" y="983"/>
                            <a:chExt cx="724" cy="2"/>
                          </a:xfrm>
                        </wpg:grpSpPr>
                        <wps:wsp>
                          <wps:cNvPr id="165" name="Freeform 108"/>
                          <wps:cNvSpPr>
                            <a:spLocks/>
                          </wps:cNvSpPr>
                          <wps:spPr bwMode="auto">
                            <a:xfrm>
                              <a:off x="1471" y="983"/>
                              <a:ext cx="724" cy="2"/>
                            </a:xfrm>
                            <a:custGeom>
                              <a:avLst/>
                              <a:gdLst>
                                <a:gd name="T0" fmla="+- 0 1471 1471"/>
                                <a:gd name="T1" fmla="*/ T0 w 724"/>
                                <a:gd name="T2" fmla="+- 0 2195 1471"/>
                                <a:gd name="T3" fmla="*/ T2 w 7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4">
                                  <a:moveTo>
                                    <a:pt x="0" y="0"/>
                                  </a:moveTo>
                                  <a:lnTo>
                                    <a:pt x="724" y="0"/>
                                  </a:lnTo>
                                </a:path>
                              </a:pathLst>
                            </a:custGeom>
                            <a:noFill/>
                            <a:ln w="85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05"/>
                        <wpg:cNvGrpSpPr>
                          <a:grpSpLocks/>
                        </wpg:cNvGrpSpPr>
                        <wpg:grpSpPr bwMode="auto">
                          <a:xfrm>
                            <a:off x="1471" y="1213"/>
                            <a:ext cx="724" cy="2"/>
                            <a:chOff x="1471" y="1213"/>
                            <a:chExt cx="724" cy="2"/>
                          </a:xfrm>
                        </wpg:grpSpPr>
                        <wps:wsp>
                          <wps:cNvPr id="167" name="Freeform 106"/>
                          <wps:cNvSpPr>
                            <a:spLocks/>
                          </wps:cNvSpPr>
                          <wps:spPr bwMode="auto">
                            <a:xfrm>
                              <a:off x="1471" y="1213"/>
                              <a:ext cx="724" cy="2"/>
                            </a:xfrm>
                            <a:custGeom>
                              <a:avLst/>
                              <a:gdLst>
                                <a:gd name="T0" fmla="+- 0 1471 1471"/>
                                <a:gd name="T1" fmla="*/ T0 w 724"/>
                                <a:gd name="T2" fmla="+- 0 2195 1471"/>
                                <a:gd name="T3" fmla="*/ T2 w 7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4">
                                  <a:moveTo>
                                    <a:pt x="0" y="0"/>
                                  </a:moveTo>
                                  <a:lnTo>
                                    <a:pt x="724" y="0"/>
                                  </a:lnTo>
                                </a:path>
                              </a:pathLst>
                            </a:custGeom>
                            <a:noFill/>
                            <a:ln w="85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7C39DF" id="Group 104" o:spid="_x0000_s1026" style="position:absolute;margin-left:72.95pt;margin-top:2.6pt;width:37.15pt;height:58.7pt;z-index:-225400;mso-position-horizontal-relative:page" coordorigin="1459,52" coordsize="743,1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">
                <v:group id="Group 129" o:spid="_x0000_s1027" style="position:absolute;left:1471;top:59;width:724;height:242" coordorigin="1471,59" coordsize="724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30" o:spid="_x0000_s1028" style="position:absolute;left:1471;top:59;width:724;height:242;visibility:visible;mso-wrap-style:square;v-text-anchor:top" coordsize="72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MccIA&#10;AADcAAAADwAAAGRycy9kb3ducmV2LnhtbERPTYvCMBC9L/gfwgheFk1bF5FqFBEELx7WFc9DM22q&#10;zaQ0Uau/3iws7G0e73OW69424k6drx0rSCcJCOLC6ZorBaef3XgOwgdkjY1jUvAkD+vV4GOJuXYP&#10;/qb7MVQihrDPUYEJoc2l9IUhi37iWuLIla6zGCLsKqk7fMRw28gsSWbSYs2xwWBLW0PF9XizCqbP&#10;7JWcss3hM/VZW5rzq0y3F6VGw36zABGoD//iP/dex/lfU/h9Jl4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wwxxwgAAANwAAAAPAAAAAAAAAAAAAAAAAJgCAABkcnMvZG93&#10;bnJldi54bWxQSwUGAAAAAAQABAD1AAAAhwMAAAAA&#10;" path="m,241r724,l724,,,,,241xe" fillcolor="#c00000" stroked="f">
                    <v:path arrowok="t" o:connecttype="custom" o:connectlocs="0,300;724,300;724,59;0,59;0,300" o:connectangles="0,0,0,0,0"/>
                  </v:shape>
                </v:group>
                <v:group id="Group 127" o:spid="_x0000_s1029" style="position:absolute;left:1471;top:289;width:724;height:241" coordorigin="1471,289" coordsize="724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28" o:spid="_x0000_s1030" style="position:absolute;left:1471;top:289;width:724;height:241;visibility:visible;mso-wrap-style:square;v-text-anchor:top" coordsize="724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a+x8MA&#10;AADcAAAADwAAAGRycy9kb3ducmV2LnhtbERPTWvCQBC9F/wPywi9NRtLlRpdRYRCWlqLMeJ1yI5J&#10;MDsbshuN/75bKPQ2j/c5y/VgGnGlztWWFUyiGARxYXXNpYL88Pb0CsJ5ZI2NZVJwJwfr1ehhiYm2&#10;N97TNfOlCCHsElRQed8mUrqiIoMusi1x4M62M+gD7EqpO7yFcNPI5zieSYM1h4YKW9pWVFyy3iig&#10;9+PmNPPfn8evdP7R2NMuJ+6VehwPmwUIT4P/F/+5Ux3mv0z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a+x8MAAADcAAAADwAAAAAAAAAAAAAAAACYAgAAZHJzL2Rv&#10;d25yZXYueG1sUEsFBgAAAAAEAAQA9QAAAIgDAAAAAA==&#10;" path="m,240r724,l724,,,,,240xe" fillcolor="red" stroked="f">
                    <v:path arrowok="t" o:connecttype="custom" o:connectlocs="0,529;724,529;724,289;0,289;0,529" o:connectangles="0,0,0,0,0"/>
                  </v:shape>
                </v:group>
                <v:group id="Group 125" o:spid="_x0000_s1031" style="position:absolute;left:1471;top:518;width:724;height:242" coordorigin="1471,518" coordsize="724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26" o:spid="_x0000_s1032" style="position:absolute;left:1471;top:518;width:724;height:242;visibility:visible;mso-wrap-style:square;v-text-anchor:top" coordsize="72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x0JcUA&#10;AADcAAAADwAAAGRycy9kb3ducmV2LnhtbERPS2sCMRC+C/6HMAUvotk+UFmNIqWCUDxUF9TbsBl3&#10;t24mSxJ17a9vhEJv8/E9Z7ZoTS2u5HxlWcHzMAFBnFtdcaEg260GExA+IGusLZOCO3lYzLudGaba&#10;3viLrttQiBjCPkUFZQhNKqXPSzLoh7YhjtzJOoMhQldI7fAWw00tX5JkJA1WHBtKbOi9pPy8vRgF&#10;k4/Dz/i+POafWdY/unrz/bp3O6V6T+1yCiJQG/7Ff+61jvPfxvB4Jl4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3HQlxQAAANwAAAAPAAAAAAAAAAAAAAAAAJgCAABkcnMv&#10;ZG93bnJldi54bWxQSwUGAAAAAAQABAD1AAAAigMAAAAA&#10;" path="m,241r724,l724,,,,,241xe" fillcolor="#ffc000" stroked="f">
                    <v:path arrowok="t" o:connecttype="custom" o:connectlocs="0,759;724,759;724,518;0,518;0,759" o:connectangles="0,0,0,0,0"/>
                  </v:shape>
                </v:group>
                <v:group id="Group 123" o:spid="_x0000_s1033" style="position:absolute;left:1471;top:748;width:724;height:242" coordorigin="1471,748" coordsize="724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24" o:spid="_x0000_s1034" style="position:absolute;left:1471;top:748;width:724;height:242;visibility:visible;mso-wrap-style:square;v-text-anchor:top" coordsize="72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WUrsIA&#10;AADcAAAADwAAAGRycy9kb3ducmV2LnhtbERPS2vCQBC+F/wPywje6ibaiqZughQKlp7i4z7NTrOh&#10;2dmQXU3sr+8WCt7m43vOthhtK67U+8axgnSegCCunG64VnA6vj2uQfiArLF1TApu5KHIJw9bzLQb&#10;uKTrIdQihrDPUIEJocuk9JUhi37uOuLIfbneYoiwr6XucYjhtpWLJFlJiw3HBoMdvRqqvg8Xq+Cy&#10;Mcuf8jMl/Vwnw0f5blbp2Sg1m467FxCBxnAX/7v3Os5/2s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lZSuwgAAANwAAAAPAAAAAAAAAAAAAAAAAJgCAABkcnMvZG93&#10;bnJldi54bWxQSwUGAAAAAAQABAD1AAAAhwMAAAAA&#10;" path="m,241r724,l724,,,,,241xe" fillcolor="#92d050" stroked="f">
                    <v:path arrowok="t" o:connecttype="custom" o:connectlocs="0,989;724,989;724,748;0,748;0,989" o:connectangles="0,0,0,0,0"/>
                  </v:shape>
                </v:group>
                <v:group id="Group 121" o:spid="_x0000_s1035" style="position:absolute;left:1471;top:978;width:724;height:242" coordorigin="1471,978" coordsize="724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22" o:spid="_x0000_s1036" style="position:absolute;left:1471;top:978;width:724;height:242;visibility:visible;mso-wrap-style:square;v-text-anchor:top" coordsize="72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CMS8IA&#10;AADcAAAADwAAAGRycy9kb3ducmV2LnhtbERPTWvCQBC9F/wPywjemo3FSkldQxCs9iKa5tDjkB2T&#10;YHY2ZFcT/323IHibx/ucVTqaVtyod41lBfMoBkFcWt1wpaD42b5+gHAeWWNrmRTcyUG6nrysMNF2&#10;4BPdcl+JEMIuQQW1910ipStrMugi2xEH7mx7gz7AvpK6xyGEm1a+xfFSGmw4NNTY0aam8pJfjYJL&#10;lu++j+2hMEN1WPyeSfOX9krNpmP2CcLT6J/ih3uvw/z3Ofw/Ey6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IIxLwgAAANwAAAAPAAAAAAAAAAAAAAAAAJgCAABkcnMvZG93&#10;bnJldi54bWxQSwUGAAAAAAQABAD1AAAAhwMAAAAA&#10;" path="m,241r724,l724,,,,,241xe" fillcolor="#00af50" stroked="f">
                    <v:path arrowok="t" o:connecttype="custom" o:connectlocs="0,1219;724,1219;724,978;0,978;0,1219" o:connectangles="0,0,0,0,0"/>
                  </v:shape>
                </v:group>
                <v:group id="Group 119" o:spid="_x0000_s1037" style="position:absolute;left:1466;top:59;width:2;height:1160" coordorigin="1466,59" coordsize="2,1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20" o:spid="_x0000_s1038" style="position:absolute;left:1466;top:59;width:2;height:1160;visibility:visible;mso-wrap-style:square;v-text-anchor:top" coordsize="2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ks7MQA&#10;AADcAAAADwAAAGRycy9kb3ducmV2LnhtbERPS2sCMRC+F/ofwgjealalIlujlEofQg+6LZTehs10&#10;E7qZrJvsuv33piB4m4/vOavN4GrRUxusZwXTSQaCuPTacqXg8+P5bgkiRGSNtWdS8EcBNuvbmxXm&#10;2p/4QH0RK5FCOOSowMTY5FKG0pDDMPENceJ+fOswJthWUrd4SuGulrMsW0iHllODwYaeDJW/RecU&#10;ZM370c6+t25f2Jdd13dfBzKvSo1Hw+MDiEhDvIov7jed5t/P4f+ZdIFcn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5LOzEAAAA3AAAAA8AAAAAAAAAAAAAAAAAmAIAAGRycy9k&#10;b3ducmV2LnhtbFBLBQYAAAAABAAEAPUAAACJAwAAAAA=&#10;" path="m,l,1160e" filled="f" strokeweight=".23447mm">
                    <v:path arrowok="t" o:connecttype="custom" o:connectlocs="0,59;0,1219" o:connectangles="0,0"/>
                  </v:shape>
                </v:group>
                <v:group id="Group 117" o:spid="_x0000_s1039" style="position:absolute;left:2189;top:70;width:2;height:1149" coordorigin="2189,70" coordsize="2,1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18" o:spid="_x0000_s1040" style="position:absolute;left:2189;top:70;width:2;height:1149;visibility:visible;mso-wrap-style:square;v-text-anchor:top" coordsize="2,1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bRUMMA&#10;AADcAAAADwAAAGRycy9kb3ducmV2LnhtbERPTWvCQBC9F/oflil4KbppwKLRVVJB8FAQY/U8Zsds&#10;MDsbsqvGf98VCr3N433OfNnbRtyo87VjBR+jBARx6XTNlYKf/Xo4AeEDssbGMSl4kIfl4vVljpl2&#10;d97RrQiViCHsM1RgQmgzKX1pyKIfuZY4cmfXWQwRdpXUHd5juG1kmiSf0mLNscFgSytD5aW4WgXv&#10;O5dvT3k1ua748L0/fqVTU6RKDd76fAYiUB/+xX/ujY7zx2N4PhMv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bRUMMAAADcAAAADwAAAAAAAAAAAAAAAACYAgAAZHJzL2Rv&#10;d25yZXYueG1sUEsFBgAAAAAEAAQA9QAAAIgDAAAAAA==&#10;" path="m,l,1149e" filled="f" strokeweight=".23447mm">
                    <v:path arrowok="t" o:connecttype="custom" o:connectlocs="0,70;0,1219" o:connectangles="0,0"/>
                  </v:shape>
                </v:group>
                <v:group id="Group 115" o:spid="_x0000_s1041" style="position:absolute;left:1471;top:65;width:724;height:2" coordorigin="1471,65" coordsize="7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16" o:spid="_x0000_s1042" style="position:absolute;left:1471;top:65;width:724;height:2;visibility:visible;mso-wrap-style:square;v-text-anchor:top" coordsize="7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fiOsMA&#10;AADcAAAADwAAAGRycy9kb3ducmV2LnhtbERPS2sCMRC+F/wPYYTealahKqtRRLQUevDZ4nG6me6u&#10;biZLkur6740geJuP7znjaWMqcSbnS8sKup0EBHFmdcm5gv1u+TYE4QOyxsoyKbiSh+mk9TLGVNsL&#10;b+i8DbmIIexTVFCEUKdS+qwgg75ja+LI/VlnMETocqkdXmK4qWQvSfrSYMmxocCa5gVlp+2/UbD+&#10;mP9UzeK4M8vrbHX47roh/X4p9dpuZiMQgZrwFD/cnzrOfx/A/Zl4gZ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fiOsMAAADcAAAADwAAAAAAAAAAAAAAAACYAgAAZHJzL2Rv&#10;d25yZXYueG1sUEsFBgAAAAAEAAQA9QAAAIgDAAAAAA==&#10;" path="m,l724,e" filled="f" strokeweight=".23728mm">
                    <v:path arrowok="t" o:connecttype="custom" o:connectlocs="0,0;724,0" o:connectangles="0,0"/>
                  </v:shape>
                </v:group>
                <v:group id="Group 113" o:spid="_x0000_s1043" style="position:absolute;left:1471;top:294;width:724;height:2" coordorigin="1471,294" coordsize="7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14" o:spid="_x0000_s1044" style="position:absolute;left:1471;top:294;width:724;height:2;visibility:visible;mso-wrap-style:square;v-text-anchor:top" coordsize="7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TT08MA&#10;AADcAAAADwAAAGRycy9kb3ducmV2LnhtbERPTWsCMRC9F/wPYYTealahoqtRRLQUPGjVFo/TzXR3&#10;dTNZkqjrvzeC0Ns83ueMp42pxIWcLy0r6HYSEMSZ1SXnCva75dsAhA/IGivLpOBGHqaT1ssYU22v&#10;/EWXbchFDGGfooIihDqV0mcFGfQdWxNH7s86gyFCl0vt8BrDTSV7SdKXBkuODQXWNC8oO23PRsHm&#10;Y/5TNYvjzixvs/Xhu+sG9LtS6rXdzEYgAjXhX/x0f+o4/30Ij2fiBX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TT08MAAADcAAAADwAAAAAAAAAAAAAAAACYAgAAZHJzL2Rv&#10;d25yZXYueG1sUEsFBgAAAAAEAAQA9QAAAIgDAAAAAA==&#10;" path="m,l724,e" filled="f" strokeweight=".23728mm">
                    <v:path arrowok="t" o:connecttype="custom" o:connectlocs="0,0;724,0" o:connectangles="0,0"/>
                  </v:shape>
                </v:group>
                <v:group id="Group 111" o:spid="_x0000_s1045" style="position:absolute;left:1471;top:524;width:724;height:2" coordorigin="1471,524" coordsize="7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12" o:spid="_x0000_s1046" style="position:absolute;left:1471;top:524;width:724;height:2;visibility:visible;mso-wrap-style:square;v-text-anchor:top" coordsize="7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4VaMMA&#10;AADcAAAADwAAAGRycy9kb3ducmV2LnhtbERPTWvCQBC9C/0PyxS8mU08iKSuIqJS6KFVq3gcs9Mk&#10;NTsbdleN/94tFLzN433OZNaZRlzJ+dqygixJQRAXVtdcKvjerQZjED4ga2wsk4I7eZhNX3oTzLW9&#10;8Yau21CKGMI+RwVVCG0upS8qMugT2xJH7sc6gyFCV0rt8BbDTSOHaTqSBmuODRW2tKioOG8vRsHX&#10;enFouuXvzqzu88/jPnNjOn0o1X/t5m8gAnXhKf53v+s4f5TB3zPxAj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4VaMMAAADcAAAADwAAAAAAAAAAAAAAAACYAgAAZHJzL2Rv&#10;d25yZXYueG1sUEsFBgAAAAAEAAQA9QAAAIgDAAAAAA==&#10;" path="m,l724,e" filled="f" strokeweight=".23728mm">
                    <v:path arrowok="t" o:connecttype="custom" o:connectlocs="0,0;724,0" o:connectangles="0,0"/>
                  </v:shape>
                </v:group>
                <v:group id="Group 109" o:spid="_x0000_s1047" style="position:absolute;left:1471;top:754;width:724;height:2" coordorigin="1471,754" coordsize="7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10" o:spid="_x0000_s1048" style="position:absolute;left:1471;top:754;width:724;height:2;visibility:visible;mso-wrap-style:square;v-text-anchor:top" coordsize="7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AuhMMA&#10;AADcAAAADwAAAGRycy9kb3ducmV2LnhtbERPTWsCMRC9C/0PYQreNKuCyGoUkSqCB6u24nHcTHe3&#10;3UyWJOr6701B8DaP9zmTWWMqcSXnS8sKet0EBHFmdcm5gq/DsjMC4QOyxsoyKbiTh9n0rTXBVNsb&#10;7+i6D7mIIexTVFCEUKdS+qwgg75ra+LI/VhnMETocqkd3mK4qWQ/SYbSYMmxocCaFgVlf/uLUfC5&#10;Whyr5uP3YJb3+fb03XMjOm+Uar838zGIQE14iZ/utY7zhwP4fyZe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AuhMMAAADcAAAADwAAAAAAAAAAAAAAAACYAgAAZHJzL2Rv&#10;d25yZXYueG1sUEsFBgAAAAAEAAQA9QAAAIgDAAAAAA==&#10;" path="m,l724,e" filled="f" strokeweight=".23728mm">
                    <v:path arrowok="t" o:connecttype="custom" o:connectlocs="0,0;724,0" o:connectangles="0,0"/>
                  </v:shape>
                </v:group>
                <v:group id="Group 107" o:spid="_x0000_s1049" style="position:absolute;left:1471;top:983;width:724;height:2" coordorigin="1471,983" coordsize="7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08" o:spid="_x0000_s1050" style="position:absolute;left:1471;top:983;width:724;height:2;visibility:visible;mso-wrap-style:square;v-text-anchor:top" coordsize="7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UTa8MA&#10;AADcAAAADwAAAGRycy9kb3ducmV2LnhtbERPTWsCMRC9C/0PYQreNKugyGoUkSqCB6u24nHcTHe3&#10;3UyWJOr6701B8DaP9zmTWWMqcSXnS8sKet0EBHFmdcm5gq/DsjMC4QOyxsoyKbiTh9n0rTXBVNsb&#10;7+i6D7mIIexTVFCEUKdS+qwgg75ra+LI/VhnMETocqkd3mK4qWQ/SYbSYMmxocCaFgVlf/uLUfC5&#10;Whyr5uP3YJb3+fb03XMjOm+Uar838zGIQE14iZ/utY7zhwP4fyZe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UTa8MAAADcAAAADwAAAAAAAAAAAAAAAACYAgAAZHJzL2Rv&#10;d25yZXYueG1sUEsFBgAAAAAEAAQA9QAAAIgDAAAAAA==&#10;" path="m,l724,e" filled="f" strokeweight=".23728mm">
                    <v:path arrowok="t" o:connecttype="custom" o:connectlocs="0,0;724,0" o:connectangles="0,0"/>
                  </v:shape>
                </v:group>
                <v:group id="Group 105" o:spid="_x0000_s1051" style="position:absolute;left:1471;top:1213;width:724;height:2" coordorigin="1471,1213" coordsize="7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06" o:spid="_x0000_s1052" style="position:absolute;left:1471;top:1213;width:724;height:2;visibility:visible;mso-wrap-style:square;v-text-anchor:top" coordsize="7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soh8MA&#10;AADcAAAADwAAAGRycy9kb3ducmV2LnhtbERPS2sCMRC+F/wPYYTealYPKqtRRFQKPWh90eN0M+6u&#10;biZLkur67xtB8DYf33PG08ZU4krOl5YVdDsJCOLM6pJzBfvd8mMIwgdkjZVlUnAnD9NJ622MqbY3&#10;/qbrNuQihrBPUUERQp1K6bOCDPqOrYkjd7LOYIjQ5VI7vMVwU8lekvSlwZJjQ4E1zQvKLts/o2Cz&#10;mh+rZnHemeV9tv45dN2Qfr+Uem83sxGIQE14iZ/uTx3n9wfweCZeIC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soh8MAAADcAAAADwAAAAAAAAAAAAAAAACYAgAAZHJzL2Rv&#10;d25yZXYueG1sUEsFBgAAAAAEAAQA9QAAAIgDAAAAAA==&#10;" path="m,l724,e" filled="f" strokeweight=".23728mm">
                    <v:path arrowok="t" o:connecttype="custom" o:connectlocs="0,0;72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entury Gothic"/>
          <w:sz w:val="15"/>
        </w:rPr>
        <w:t>means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z w:val="15"/>
        </w:rPr>
        <w:t>critical</w:t>
      </w:r>
      <w:r>
        <w:rPr>
          <w:rFonts w:ascii="Century Gothic"/>
          <w:spacing w:val="-1"/>
          <w:sz w:val="15"/>
        </w:rPr>
        <w:t xml:space="preserve"> </w:t>
      </w:r>
      <w:r>
        <w:rPr>
          <w:rFonts w:ascii="Century Gothic"/>
          <w:sz w:val="15"/>
        </w:rPr>
        <w:t>demand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z w:val="15"/>
        </w:rPr>
        <w:t>i.e.</w:t>
      </w:r>
      <w:r>
        <w:rPr>
          <w:rFonts w:ascii="Century Gothic"/>
          <w:spacing w:val="-1"/>
          <w:sz w:val="15"/>
        </w:rPr>
        <w:t xml:space="preserve"> urgent</w:t>
      </w:r>
      <w:r>
        <w:rPr>
          <w:rFonts w:ascii="Century Gothic"/>
          <w:spacing w:val="1"/>
          <w:sz w:val="15"/>
        </w:rPr>
        <w:t xml:space="preserve"> </w:t>
      </w:r>
      <w:r>
        <w:rPr>
          <w:rFonts w:ascii="Century Gothic"/>
          <w:spacing w:val="-4"/>
          <w:sz w:val="15"/>
        </w:rPr>
        <w:t>need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1"/>
          <w:sz w:val="15"/>
        </w:rPr>
        <w:t>for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2"/>
          <w:sz w:val="15"/>
        </w:rPr>
        <w:t>in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1"/>
          <w:sz w:val="15"/>
        </w:rPr>
        <w:t>that particular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-6"/>
          <w:sz w:val="15"/>
        </w:rPr>
        <w:t>year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3"/>
          <w:sz w:val="15"/>
        </w:rPr>
        <w:t>to</w:t>
      </w:r>
      <w:r>
        <w:rPr>
          <w:rFonts w:ascii="Century Gothic"/>
          <w:spacing w:val="-1"/>
          <w:sz w:val="15"/>
        </w:rPr>
        <w:t xml:space="preserve"> </w:t>
      </w:r>
      <w:r>
        <w:rPr>
          <w:rFonts w:ascii="Century Gothic"/>
          <w:spacing w:val="2"/>
          <w:sz w:val="15"/>
        </w:rPr>
        <w:t>manage</w:t>
      </w:r>
      <w:r>
        <w:rPr>
          <w:rFonts w:ascii="Century Gothic"/>
          <w:spacing w:val="-8"/>
          <w:sz w:val="15"/>
        </w:rPr>
        <w:t xml:space="preserve"> </w:t>
      </w:r>
      <w:r>
        <w:rPr>
          <w:rFonts w:ascii="Century Gothic"/>
          <w:sz w:val="15"/>
        </w:rPr>
        <w:t>risk</w:t>
      </w:r>
      <w:r>
        <w:rPr>
          <w:rFonts w:ascii="Century Gothic"/>
          <w:spacing w:val="-1"/>
          <w:sz w:val="15"/>
        </w:rPr>
        <w:t xml:space="preserve"> </w:t>
      </w:r>
      <w:r>
        <w:rPr>
          <w:rFonts w:ascii="Century Gothic"/>
          <w:spacing w:val="2"/>
          <w:sz w:val="15"/>
        </w:rPr>
        <w:t>of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1"/>
          <w:sz w:val="15"/>
        </w:rPr>
        <w:t>irretrievable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pacing w:val="2"/>
          <w:sz w:val="15"/>
        </w:rPr>
        <w:t>loss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2"/>
          <w:sz w:val="15"/>
        </w:rPr>
        <w:t>or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2"/>
          <w:sz w:val="15"/>
        </w:rPr>
        <w:t>damage</w:t>
      </w:r>
      <w:r>
        <w:rPr>
          <w:rFonts w:ascii="Century Gothic"/>
          <w:spacing w:val="70"/>
          <w:w w:val="98"/>
          <w:sz w:val="15"/>
        </w:rPr>
        <w:t xml:space="preserve"> </w:t>
      </w:r>
      <w:r>
        <w:rPr>
          <w:rFonts w:ascii="Century Gothic"/>
          <w:sz w:val="15"/>
        </w:rPr>
        <w:t>means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1"/>
          <w:sz w:val="15"/>
        </w:rPr>
        <w:t>high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z w:val="15"/>
        </w:rPr>
        <w:t>demand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1"/>
          <w:sz w:val="15"/>
        </w:rPr>
        <w:t>for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z w:val="15"/>
        </w:rPr>
        <w:t>i.e.</w:t>
      </w:r>
      <w:r>
        <w:rPr>
          <w:rFonts w:ascii="Century Gothic"/>
          <w:spacing w:val="-1"/>
          <w:sz w:val="15"/>
        </w:rPr>
        <w:t xml:space="preserve"> </w:t>
      </w:r>
      <w:r>
        <w:rPr>
          <w:rFonts w:ascii="Century Gothic"/>
          <w:spacing w:val="-4"/>
          <w:sz w:val="15"/>
        </w:rPr>
        <w:t xml:space="preserve">needed </w:t>
      </w:r>
      <w:r>
        <w:rPr>
          <w:rFonts w:ascii="Century Gothic"/>
          <w:spacing w:val="2"/>
          <w:sz w:val="15"/>
        </w:rPr>
        <w:t>in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1"/>
          <w:sz w:val="15"/>
        </w:rPr>
        <w:t>that particular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-6"/>
          <w:sz w:val="15"/>
        </w:rPr>
        <w:t>year</w:t>
      </w:r>
    </w:p>
    <w:p w14:paraId="040597C0" w14:textId="77777777" w:rsidR="00700F7C" w:rsidRDefault="002F10C5">
      <w:pPr>
        <w:spacing w:before="46" w:line="299" w:lineRule="auto"/>
        <w:ind w:left="877" w:right="13921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sz w:val="15"/>
        </w:rPr>
        <w:t>means</w:t>
      </w:r>
      <w:r>
        <w:rPr>
          <w:rFonts w:ascii="Century Gothic"/>
          <w:spacing w:val="-7"/>
          <w:sz w:val="15"/>
        </w:rPr>
        <w:t xml:space="preserve"> </w:t>
      </w:r>
      <w:r>
        <w:rPr>
          <w:rFonts w:ascii="Century Gothic"/>
          <w:spacing w:val="1"/>
          <w:sz w:val="15"/>
        </w:rPr>
        <w:t>moderate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z w:val="15"/>
        </w:rPr>
        <w:t>demand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1"/>
          <w:sz w:val="15"/>
        </w:rPr>
        <w:t>for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z w:val="15"/>
        </w:rPr>
        <w:t>i.e.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4"/>
          <w:sz w:val="15"/>
        </w:rPr>
        <w:t xml:space="preserve"> needed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1"/>
          <w:sz w:val="15"/>
        </w:rPr>
        <w:t>that particular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6"/>
          <w:sz w:val="15"/>
        </w:rPr>
        <w:t>year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1"/>
          <w:sz w:val="15"/>
        </w:rPr>
        <w:t>and/or</w:t>
      </w:r>
      <w:r>
        <w:rPr>
          <w:rFonts w:ascii="Century Gothic"/>
          <w:spacing w:val="-4"/>
          <w:sz w:val="15"/>
        </w:rPr>
        <w:t xml:space="preserve"> next</w:t>
      </w:r>
      <w:r>
        <w:rPr>
          <w:rFonts w:ascii="Century Gothic"/>
          <w:spacing w:val="72"/>
          <w:w w:val="98"/>
          <w:sz w:val="15"/>
        </w:rPr>
        <w:t xml:space="preserve"> </w:t>
      </w:r>
      <w:r>
        <w:rPr>
          <w:rFonts w:ascii="Century Gothic"/>
          <w:sz w:val="15"/>
        </w:rPr>
        <w:t>means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pacing w:val="3"/>
          <w:sz w:val="15"/>
        </w:rPr>
        <w:t>low</w:t>
      </w:r>
      <w:r>
        <w:rPr>
          <w:rFonts w:ascii="Century Gothic"/>
          <w:spacing w:val="7"/>
          <w:sz w:val="15"/>
        </w:rPr>
        <w:t xml:space="preserve"> </w:t>
      </w:r>
      <w:r>
        <w:rPr>
          <w:rFonts w:ascii="Century Gothic"/>
          <w:sz w:val="15"/>
        </w:rPr>
        <w:t>demand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1"/>
          <w:sz w:val="15"/>
        </w:rPr>
        <w:t>for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z w:val="15"/>
        </w:rPr>
        <w:t>i.e.</w:t>
      </w:r>
      <w:r>
        <w:rPr>
          <w:rFonts w:ascii="Century Gothic"/>
          <w:spacing w:val="-1"/>
          <w:sz w:val="15"/>
        </w:rPr>
        <w:t xml:space="preserve">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-1"/>
          <w:sz w:val="15"/>
        </w:rPr>
        <w:t>generally</w:t>
      </w:r>
      <w:r>
        <w:rPr>
          <w:rFonts w:ascii="Century Gothic"/>
          <w:spacing w:val="24"/>
          <w:sz w:val="15"/>
        </w:rPr>
        <w:t xml:space="preserve"> </w:t>
      </w:r>
      <w:r>
        <w:rPr>
          <w:rFonts w:ascii="Century Gothic"/>
          <w:spacing w:val="1"/>
          <w:sz w:val="15"/>
        </w:rPr>
        <w:t xml:space="preserve">not </w:t>
      </w:r>
      <w:r>
        <w:rPr>
          <w:rFonts w:ascii="Century Gothic"/>
          <w:spacing w:val="-4"/>
          <w:sz w:val="15"/>
        </w:rPr>
        <w:t>needed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1"/>
          <w:sz w:val="15"/>
        </w:rPr>
        <w:t>that</w:t>
      </w:r>
      <w:r>
        <w:rPr>
          <w:rFonts w:ascii="Century Gothic"/>
          <w:spacing w:val="2"/>
          <w:sz w:val="15"/>
        </w:rPr>
        <w:t xml:space="preserve"> </w:t>
      </w:r>
      <w:r>
        <w:rPr>
          <w:rFonts w:ascii="Century Gothic"/>
          <w:spacing w:val="1"/>
          <w:sz w:val="15"/>
        </w:rPr>
        <w:t>particular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-6"/>
          <w:sz w:val="15"/>
        </w:rPr>
        <w:t>year</w:t>
      </w:r>
    </w:p>
    <w:p w14:paraId="040597C1" w14:textId="77777777" w:rsidR="00700F7C" w:rsidRDefault="002F10C5">
      <w:pPr>
        <w:spacing w:before="1"/>
        <w:ind w:left="877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sz w:val="15"/>
        </w:rPr>
        <w:t>means</w:t>
      </w:r>
      <w:r>
        <w:rPr>
          <w:rFonts w:ascii="Century Gothic"/>
          <w:spacing w:val="-6"/>
          <w:sz w:val="15"/>
        </w:rPr>
        <w:t xml:space="preserve"> </w:t>
      </w:r>
      <w:r>
        <w:rPr>
          <w:rFonts w:ascii="Century Gothic"/>
          <w:sz w:val="15"/>
        </w:rPr>
        <w:t>very</w:t>
      </w:r>
      <w:r>
        <w:rPr>
          <w:rFonts w:ascii="Century Gothic"/>
          <w:spacing w:val="-13"/>
          <w:sz w:val="15"/>
        </w:rPr>
        <w:t xml:space="preserve"> </w:t>
      </w:r>
      <w:r>
        <w:rPr>
          <w:rFonts w:ascii="Century Gothic"/>
          <w:spacing w:val="3"/>
          <w:sz w:val="15"/>
        </w:rPr>
        <w:t>low</w:t>
      </w:r>
      <w:r>
        <w:rPr>
          <w:rFonts w:ascii="Century Gothic"/>
          <w:spacing w:val="6"/>
          <w:sz w:val="15"/>
        </w:rPr>
        <w:t xml:space="preserve"> </w:t>
      </w:r>
      <w:r>
        <w:rPr>
          <w:rFonts w:ascii="Century Gothic"/>
          <w:sz w:val="15"/>
        </w:rPr>
        <w:t>demand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1"/>
          <w:sz w:val="15"/>
        </w:rPr>
        <w:t>for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z w:val="15"/>
        </w:rPr>
        <w:t>i.e.</w:t>
      </w:r>
      <w:r>
        <w:rPr>
          <w:rFonts w:ascii="Century Gothic"/>
          <w:spacing w:val="-1"/>
          <w:sz w:val="15"/>
        </w:rPr>
        <w:t xml:space="preserve"> </w:t>
      </w:r>
      <w:r>
        <w:rPr>
          <w:rFonts w:ascii="Century Gothic"/>
          <w:spacing w:val="2"/>
          <w:sz w:val="15"/>
        </w:rPr>
        <w:t>water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-1"/>
          <w:sz w:val="15"/>
        </w:rPr>
        <w:t>generally</w:t>
      </w:r>
      <w:r>
        <w:rPr>
          <w:rFonts w:ascii="Century Gothic"/>
          <w:spacing w:val="-14"/>
          <w:sz w:val="15"/>
        </w:rPr>
        <w:t xml:space="preserve"> </w:t>
      </w:r>
      <w:r>
        <w:rPr>
          <w:rFonts w:ascii="Century Gothic"/>
          <w:spacing w:val="1"/>
          <w:sz w:val="15"/>
        </w:rPr>
        <w:t>not</w:t>
      </w:r>
      <w:r>
        <w:rPr>
          <w:rFonts w:ascii="Century Gothic"/>
          <w:spacing w:val="2"/>
          <w:sz w:val="15"/>
        </w:rPr>
        <w:t xml:space="preserve"> </w:t>
      </w:r>
      <w:r>
        <w:rPr>
          <w:rFonts w:ascii="Century Gothic"/>
          <w:spacing w:val="-4"/>
          <w:sz w:val="15"/>
        </w:rPr>
        <w:t xml:space="preserve">needed </w:t>
      </w:r>
      <w:r>
        <w:rPr>
          <w:rFonts w:ascii="Century Gothic"/>
          <w:spacing w:val="1"/>
          <w:sz w:val="15"/>
        </w:rPr>
        <w:t>that particular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-6"/>
          <w:sz w:val="15"/>
        </w:rPr>
        <w:t>year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2"/>
          <w:sz w:val="15"/>
        </w:rPr>
        <w:t>or</w:t>
      </w:r>
      <w:r>
        <w:rPr>
          <w:rFonts w:ascii="Century Gothic"/>
          <w:spacing w:val="-3"/>
          <w:sz w:val="15"/>
        </w:rPr>
        <w:t xml:space="preserve"> </w:t>
      </w:r>
      <w:r>
        <w:rPr>
          <w:rFonts w:ascii="Century Gothic"/>
          <w:spacing w:val="2"/>
          <w:sz w:val="15"/>
        </w:rPr>
        <w:t>the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pacing w:val="3"/>
          <w:sz w:val="15"/>
        </w:rPr>
        <w:t>following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pacing w:val="-6"/>
          <w:sz w:val="15"/>
        </w:rPr>
        <w:t>year</w:t>
      </w:r>
    </w:p>
    <w:p w14:paraId="040597C2" w14:textId="77777777" w:rsidR="00700F7C" w:rsidRDefault="002F10C5">
      <w:pPr>
        <w:spacing w:before="34"/>
        <w:ind w:left="153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spacing w:val="3"/>
          <w:sz w:val="15"/>
        </w:rPr>
        <w:t>Note</w:t>
      </w:r>
      <w:r>
        <w:rPr>
          <w:rFonts w:ascii="Century Gothic"/>
          <w:spacing w:val="-10"/>
          <w:sz w:val="15"/>
        </w:rPr>
        <w:t xml:space="preserve"> </w:t>
      </w:r>
      <w:r>
        <w:rPr>
          <w:rFonts w:ascii="Century Gothic"/>
          <w:spacing w:val="1"/>
          <w:sz w:val="15"/>
        </w:rPr>
        <w:t xml:space="preserve">that </w:t>
      </w:r>
      <w:r>
        <w:rPr>
          <w:rFonts w:ascii="Century Gothic"/>
          <w:sz w:val="15"/>
        </w:rPr>
        <w:t>demand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2"/>
          <w:sz w:val="15"/>
        </w:rPr>
        <w:t>is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1"/>
          <w:sz w:val="15"/>
        </w:rPr>
        <w:t>considered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z w:val="15"/>
        </w:rPr>
        <w:t>at</w:t>
      </w:r>
      <w:r>
        <w:rPr>
          <w:rFonts w:ascii="Century Gothic"/>
          <w:spacing w:val="1"/>
          <w:sz w:val="15"/>
        </w:rPr>
        <w:t xml:space="preserve"> </w:t>
      </w:r>
      <w:r>
        <w:rPr>
          <w:rFonts w:ascii="Century Gothic"/>
          <w:sz w:val="15"/>
        </w:rPr>
        <w:t>a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-1"/>
          <w:sz w:val="15"/>
        </w:rPr>
        <w:t>generalised</w:t>
      </w:r>
      <w:r>
        <w:rPr>
          <w:rFonts w:ascii="Century Gothic"/>
          <w:spacing w:val="-4"/>
          <w:sz w:val="15"/>
        </w:rPr>
        <w:t xml:space="preserve"> </w:t>
      </w:r>
      <w:r>
        <w:rPr>
          <w:rFonts w:ascii="Century Gothic"/>
          <w:spacing w:val="-3"/>
          <w:sz w:val="15"/>
        </w:rPr>
        <w:t>scale;</w:t>
      </w:r>
      <w:r>
        <w:rPr>
          <w:rFonts w:ascii="Century Gothic"/>
          <w:spacing w:val="-2"/>
          <w:sz w:val="15"/>
        </w:rPr>
        <w:t xml:space="preserve"> </w:t>
      </w:r>
      <w:r>
        <w:rPr>
          <w:rFonts w:ascii="Century Gothic"/>
          <w:sz w:val="15"/>
        </w:rPr>
        <w:t>there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pacing w:val="3"/>
          <w:sz w:val="15"/>
        </w:rPr>
        <w:t>may</w:t>
      </w:r>
      <w:r>
        <w:rPr>
          <w:rFonts w:ascii="Century Gothic"/>
          <w:spacing w:val="-13"/>
          <w:sz w:val="15"/>
        </w:rPr>
        <w:t xml:space="preserve"> </w:t>
      </w:r>
      <w:r>
        <w:rPr>
          <w:rFonts w:ascii="Century Gothic"/>
          <w:sz w:val="15"/>
        </w:rPr>
        <w:t>be</w:t>
      </w:r>
      <w:r>
        <w:rPr>
          <w:rFonts w:ascii="Century Gothic"/>
          <w:spacing w:val="-10"/>
          <w:sz w:val="15"/>
        </w:rPr>
        <w:t xml:space="preserve"> </w:t>
      </w:r>
      <w:r>
        <w:rPr>
          <w:rFonts w:ascii="Century Gothic"/>
          <w:spacing w:val="-1"/>
          <w:sz w:val="15"/>
        </w:rPr>
        <w:t>specific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z w:val="15"/>
        </w:rPr>
        <w:t>requirements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1"/>
          <w:sz w:val="15"/>
        </w:rPr>
        <w:t xml:space="preserve">that </w:t>
      </w:r>
      <w:r>
        <w:rPr>
          <w:rFonts w:ascii="Century Gothic"/>
          <w:sz w:val="15"/>
        </w:rPr>
        <w:t>are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pacing w:val="3"/>
          <w:sz w:val="15"/>
        </w:rPr>
        <w:t>more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pacing w:val="2"/>
          <w:sz w:val="15"/>
        </w:rPr>
        <w:t>or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1"/>
          <w:sz w:val="15"/>
        </w:rPr>
        <w:t>less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-1"/>
          <w:sz w:val="15"/>
        </w:rPr>
        <w:t>urgent</w:t>
      </w:r>
      <w:r>
        <w:rPr>
          <w:rFonts w:ascii="Century Gothic"/>
          <w:spacing w:val="1"/>
          <w:sz w:val="15"/>
        </w:rPr>
        <w:t xml:space="preserve"> </w:t>
      </w:r>
      <w:r>
        <w:rPr>
          <w:rFonts w:ascii="Century Gothic"/>
          <w:spacing w:val="4"/>
          <w:sz w:val="15"/>
        </w:rPr>
        <w:t>within</w:t>
      </w:r>
      <w:r>
        <w:rPr>
          <w:rFonts w:ascii="Century Gothic"/>
          <w:spacing w:val="-5"/>
          <w:sz w:val="15"/>
        </w:rPr>
        <w:t xml:space="preserve"> </w:t>
      </w:r>
      <w:r>
        <w:rPr>
          <w:rFonts w:ascii="Century Gothic"/>
          <w:spacing w:val="2"/>
          <w:sz w:val="15"/>
        </w:rPr>
        <w:t>the</w:t>
      </w:r>
      <w:r>
        <w:rPr>
          <w:rFonts w:ascii="Century Gothic"/>
          <w:spacing w:val="-9"/>
          <w:sz w:val="15"/>
        </w:rPr>
        <w:t xml:space="preserve"> </w:t>
      </w:r>
      <w:r>
        <w:rPr>
          <w:rFonts w:ascii="Century Gothic"/>
          <w:spacing w:val="1"/>
          <w:sz w:val="15"/>
        </w:rPr>
        <w:t>flow</w:t>
      </w:r>
      <w:r>
        <w:rPr>
          <w:rFonts w:ascii="Century Gothic"/>
          <w:spacing w:val="5"/>
          <w:sz w:val="15"/>
        </w:rPr>
        <w:t xml:space="preserve"> </w:t>
      </w:r>
      <w:r>
        <w:rPr>
          <w:rFonts w:ascii="Century Gothic"/>
          <w:spacing w:val="1"/>
          <w:sz w:val="15"/>
        </w:rPr>
        <w:t>regime</w:t>
      </w:r>
    </w:p>
    <w:p w14:paraId="040597C3" w14:textId="77777777" w:rsidR="00700F7C" w:rsidRDefault="00700F7C">
      <w:pPr>
        <w:rPr>
          <w:rFonts w:ascii="Century Gothic" w:eastAsia="Century Gothic" w:hAnsi="Century Gothic" w:cs="Century Gothic"/>
          <w:sz w:val="15"/>
          <w:szCs w:val="15"/>
        </w:rPr>
        <w:sectPr w:rsidR="00700F7C">
          <w:pgSz w:w="23820" w:h="16840" w:orient="landscape"/>
          <w:pgMar w:top="820" w:right="940" w:bottom="880" w:left="1340" w:header="0" w:footer="686" w:gutter="0"/>
          <w:cols w:space="720"/>
        </w:sectPr>
      </w:pPr>
    </w:p>
    <w:p w14:paraId="040597C4" w14:textId="77777777" w:rsidR="00700F7C" w:rsidRDefault="002F10C5">
      <w:pPr>
        <w:pStyle w:val="Heading1"/>
        <w:numPr>
          <w:ilvl w:val="0"/>
          <w:numId w:val="6"/>
        </w:numPr>
        <w:tabs>
          <w:tab w:val="left" w:pos="675"/>
        </w:tabs>
        <w:ind w:hanging="566"/>
        <w:rPr>
          <w:b w:val="0"/>
          <w:bCs w:val="0"/>
        </w:rPr>
      </w:pPr>
      <w:bookmarkStart w:id="25" w:name="_bookmark24"/>
      <w:bookmarkEnd w:id="25"/>
      <w:r>
        <w:rPr>
          <w:color w:val="5F4879"/>
        </w:rPr>
        <w:t>Next</w:t>
      </w:r>
      <w:r>
        <w:rPr>
          <w:color w:val="5F4879"/>
          <w:spacing w:val="-23"/>
        </w:rPr>
        <w:t xml:space="preserve"> </w:t>
      </w:r>
      <w:r>
        <w:rPr>
          <w:color w:val="5F4879"/>
        </w:rPr>
        <w:t>steps</w:t>
      </w:r>
    </w:p>
    <w:p w14:paraId="040597C5" w14:textId="77777777" w:rsidR="00700F7C" w:rsidRDefault="002F10C5">
      <w:pPr>
        <w:pStyle w:val="Heading2"/>
        <w:numPr>
          <w:ilvl w:val="1"/>
          <w:numId w:val="6"/>
        </w:numPr>
        <w:tabs>
          <w:tab w:val="left" w:pos="961"/>
        </w:tabs>
        <w:spacing w:before="247"/>
        <w:ind w:hanging="852"/>
        <w:jc w:val="left"/>
        <w:rPr>
          <w:b w:val="0"/>
          <w:bCs w:val="0"/>
        </w:rPr>
      </w:pPr>
      <w:bookmarkStart w:id="26" w:name="_bookmark25"/>
      <w:bookmarkEnd w:id="26"/>
      <w:r>
        <w:rPr>
          <w:color w:val="5F4879"/>
        </w:rPr>
        <w:t>From</w:t>
      </w:r>
      <w:r>
        <w:rPr>
          <w:color w:val="5F4879"/>
          <w:spacing w:val="-2"/>
        </w:rPr>
        <w:t xml:space="preserve"> </w:t>
      </w:r>
      <w:r>
        <w:rPr>
          <w:color w:val="5F4879"/>
          <w:spacing w:val="-1"/>
        </w:rPr>
        <w:t>planning</w:t>
      </w:r>
      <w:r>
        <w:rPr>
          <w:color w:val="5F4879"/>
          <w:spacing w:val="-2"/>
        </w:rPr>
        <w:t xml:space="preserve"> </w:t>
      </w:r>
      <w:r>
        <w:rPr>
          <w:color w:val="5F4879"/>
        </w:rPr>
        <w:t>to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decision</w:t>
      </w:r>
      <w:r>
        <w:rPr>
          <w:color w:val="5F4879"/>
          <w:spacing w:val="-2"/>
        </w:rPr>
        <w:t xml:space="preserve"> </w:t>
      </w:r>
      <w:r>
        <w:rPr>
          <w:color w:val="5F4879"/>
        </w:rPr>
        <w:t>making</w:t>
      </w:r>
    </w:p>
    <w:p w14:paraId="040597C6" w14:textId="77777777" w:rsidR="00700F7C" w:rsidRDefault="00700F7C">
      <w:pPr>
        <w:spacing w:before="5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040597C7" w14:textId="77777777" w:rsidR="00700F7C" w:rsidRDefault="002F10C5">
      <w:pPr>
        <w:pStyle w:val="BodyText"/>
        <w:ind w:right="507"/>
      </w:pP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important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distinguish</w:t>
      </w:r>
      <w:r>
        <w:rPr>
          <w:spacing w:val="-7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planning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operational</w:t>
      </w:r>
      <w:r>
        <w:rPr>
          <w:spacing w:val="-6"/>
        </w:rPr>
        <w:t xml:space="preserve"> </w:t>
      </w:r>
      <w:r>
        <w:rPr>
          <w:spacing w:val="-1"/>
        </w:rPr>
        <w:t>decision</w:t>
      </w:r>
      <w:r>
        <w:rPr>
          <w:spacing w:val="-4"/>
        </w:rPr>
        <w:t xml:space="preserve"> </w:t>
      </w:r>
      <w:r>
        <w:t>making.</w:t>
      </w:r>
      <w:r>
        <w:rPr>
          <w:spacing w:val="-6"/>
        </w:rPr>
        <w:t xml:space="preserve"> </w:t>
      </w:r>
      <w:r>
        <w:rPr>
          <w:spacing w:val="-2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shown</w:t>
      </w:r>
      <w:r>
        <w:rPr>
          <w:spacing w:val="-7"/>
        </w:rPr>
        <w:t xml:space="preserve"> </w:t>
      </w:r>
      <w:r>
        <w:t>in</w:t>
      </w:r>
      <w:r>
        <w:rPr>
          <w:spacing w:val="53"/>
          <w:w w:val="99"/>
        </w:rPr>
        <w:t xml:space="preserve"> </w:t>
      </w:r>
      <w:r>
        <w:rPr>
          <w:spacing w:val="-1"/>
        </w:rPr>
        <w:t>Figure</w:t>
      </w:r>
      <w:r>
        <w:rPr>
          <w:spacing w:val="-6"/>
        </w:rPr>
        <w:t xml:space="preserve"> </w:t>
      </w:r>
      <w:r>
        <w:rPr>
          <w:spacing w:val="1"/>
        </w:rPr>
        <w:t>4,</w:t>
      </w:r>
      <w:r>
        <w:rPr>
          <w:spacing w:val="-9"/>
        </w:rPr>
        <w:t xml:space="preserve"> </w:t>
      </w:r>
      <w:r>
        <w:t>planning</w:t>
      </w:r>
      <w:r>
        <w:rPr>
          <w:spacing w:val="-7"/>
        </w:rPr>
        <w:t xml:space="preserve"> </w:t>
      </w:r>
      <w:r>
        <w:t>allows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Office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manage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portfolio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holistic</w:t>
      </w:r>
      <w:r>
        <w:rPr>
          <w:spacing w:val="50"/>
          <w:w w:val="99"/>
        </w:rPr>
        <w:t xml:space="preserve"> </w:t>
      </w:r>
      <w:r>
        <w:t>manner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rPr>
          <w:spacing w:val="-6"/>
        </w:rPr>
        <w:t xml:space="preserve"> </w:t>
      </w:r>
      <w:r>
        <w:rPr>
          <w:spacing w:val="-1"/>
        </w:rPr>
        <w:t>exercise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developing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broad</w:t>
      </w:r>
      <w:r>
        <w:rPr>
          <w:spacing w:val="-4"/>
        </w:rPr>
        <w:t xml:space="preserve"> </w:t>
      </w:r>
      <w:r>
        <w:rPr>
          <w:spacing w:val="-1"/>
        </w:rPr>
        <w:t>approach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intention,</w:t>
      </w:r>
      <w:r>
        <w:rPr>
          <w:spacing w:val="-8"/>
        </w:rPr>
        <w:t xml:space="preserve"> </w:t>
      </w:r>
      <w:r>
        <w:rPr>
          <w:spacing w:val="2"/>
        </w:rPr>
        <w:t>based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key</w:t>
      </w:r>
      <w:r>
        <w:rPr>
          <w:spacing w:val="-7"/>
        </w:rPr>
        <w:t xml:space="preserve"> </w:t>
      </w:r>
      <w:r>
        <w:t>drivers</w:t>
      </w:r>
      <w:r>
        <w:rPr>
          <w:spacing w:val="66"/>
          <w:w w:val="99"/>
        </w:rPr>
        <w:t xml:space="preserve"> </w:t>
      </w:r>
      <w:r>
        <w:rPr>
          <w:spacing w:val="-1"/>
        </w:rPr>
        <w:t>(demand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supply).</w:t>
      </w:r>
    </w:p>
    <w:p w14:paraId="040597C8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97C9" w14:textId="77777777" w:rsidR="00700F7C" w:rsidRDefault="002F10C5">
      <w:pPr>
        <w:pStyle w:val="BodyText"/>
        <w:ind w:right="106"/>
      </w:pPr>
      <w:r>
        <w:rPr>
          <w:spacing w:val="-1"/>
        </w:rPr>
        <w:t>Decision</w:t>
      </w:r>
      <w:r>
        <w:rPr>
          <w:spacing w:val="-6"/>
        </w:rPr>
        <w:t xml:space="preserve"> </w:t>
      </w:r>
      <w:r>
        <w:t>making</w:t>
      </w:r>
      <w:r>
        <w:rPr>
          <w:spacing w:val="-7"/>
        </w:rPr>
        <w:t xml:space="preserve"> </w:t>
      </w:r>
      <w:r>
        <w:rPr>
          <w:spacing w:val="-1"/>
        </w:rPr>
        <w:t>throughout</w:t>
      </w:r>
      <w:r>
        <w:rPr>
          <w:spacing w:val="-5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rPr>
          <w:spacing w:val="-1"/>
        </w:rPr>
        <w:t>year</w:t>
      </w:r>
      <w:r>
        <w:rPr>
          <w:spacing w:val="-7"/>
        </w:rPr>
        <w:t xml:space="preserve"> </w:t>
      </w:r>
      <w:r>
        <w:t>builds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intention</w:t>
      </w:r>
      <w:r>
        <w:rPr>
          <w:spacing w:val="-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rPr>
          <w:spacing w:val="-1"/>
        </w:rPr>
        <w:t>considering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detail</w:t>
      </w:r>
      <w:r>
        <w:rPr>
          <w:spacing w:val="-6"/>
        </w:rPr>
        <w:t xml:space="preserve"> </w:t>
      </w:r>
      <w:r>
        <w:t>the</w:t>
      </w:r>
      <w:r>
        <w:rPr>
          <w:spacing w:val="77"/>
          <w:w w:val="99"/>
        </w:rPr>
        <w:t xml:space="preserve"> </w:t>
      </w:r>
      <w:r>
        <w:rPr>
          <w:spacing w:val="-1"/>
        </w:rPr>
        <w:t>specific</w:t>
      </w:r>
      <w:r>
        <w:rPr>
          <w:spacing w:val="-7"/>
        </w:rPr>
        <w:t xml:space="preserve"> </w:t>
      </w:r>
      <w:r>
        <w:t>prevailing</w:t>
      </w:r>
      <w:r>
        <w:rPr>
          <w:spacing w:val="-7"/>
        </w:rPr>
        <w:t xml:space="preserve"> </w:t>
      </w:r>
      <w:r>
        <w:rPr>
          <w:spacing w:val="-1"/>
        </w:rPr>
        <w:t>factors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additional</w:t>
      </w:r>
      <w:r>
        <w:rPr>
          <w:spacing w:val="-7"/>
        </w:rPr>
        <w:t xml:space="preserve"> </w:t>
      </w:r>
      <w:r>
        <w:rPr>
          <w:spacing w:val="-1"/>
        </w:rPr>
        <w:t>factors</w:t>
      </w:r>
      <w:r>
        <w:rPr>
          <w:spacing w:val="-7"/>
        </w:rPr>
        <w:t xml:space="preserve"> </w:t>
      </w:r>
      <w:r>
        <w:rPr>
          <w:spacing w:val="-1"/>
        </w:rPr>
        <w:t>such</w:t>
      </w:r>
      <w:r>
        <w:rPr>
          <w:spacing w:val="-6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costs,</w:t>
      </w:r>
      <w:r>
        <w:rPr>
          <w:spacing w:val="-9"/>
        </w:rPr>
        <w:t xml:space="preserve"> </w:t>
      </w:r>
      <w:r>
        <w:t>risks,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constraints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delivery</w:t>
      </w:r>
      <w:r>
        <w:rPr>
          <w:spacing w:val="62"/>
          <w:w w:val="9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market</w:t>
      </w:r>
      <w:r>
        <w:rPr>
          <w:spacing w:val="-10"/>
        </w:rPr>
        <w:t xml:space="preserve"> </w:t>
      </w:r>
      <w:r>
        <w:rPr>
          <w:spacing w:val="-1"/>
        </w:rPr>
        <w:t>conditions.</w:t>
      </w:r>
    </w:p>
    <w:p w14:paraId="040597CA" w14:textId="77777777" w:rsidR="00700F7C" w:rsidRDefault="00700F7C">
      <w:pPr>
        <w:spacing w:before="5"/>
        <w:rPr>
          <w:rFonts w:ascii="Century Gothic" w:eastAsia="Century Gothic" w:hAnsi="Century Gothic" w:cs="Century Gothic"/>
          <w:sz w:val="19"/>
          <w:szCs w:val="19"/>
        </w:rPr>
      </w:pPr>
    </w:p>
    <w:p w14:paraId="040597CB" w14:textId="77777777" w:rsidR="00700F7C" w:rsidRDefault="002F10C5">
      <w:pPr>
        <w:spacing w:line="200" w:lineRule="atLeast"/>
        <w:ind w:left="109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AU" w:eastAsia="en-AU"/>
        </w:rPr>
        <w:drawing>
          <wp:inline distT="0" distB="0" distL="0" distR="0" wp14:anchorId="04059B59" wp14:editId="04059B5A">
            <wp:extent cx="6211649" cy="3667125"/>
            <wp:effectExtent l="0" t="0" r="0" b="0"/>
            <wp:docPr id="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8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649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597CC" w14:textId="77777777" w:rsidR="00700F7C" w:rsidRDefault="00700F7C">
      <w:pPr>
        <w:spacing w:before="5"/>
        <w:rPr>
          <w:rFonts w:ascii="Century Gothic" w:eastAsia="Century Gothic" w:hAnsi="Century Gothic" w:cs="Century Gothic"/>
          <w:sz w:val="18"/>
          <w:szCs w:val="18"/>
        </w:rPr>
      </w:pPr>
    </w:p>
    <w:p w14:paraId="040597CD" w14:textId="77777777" w:rsidR="00700F7C" w:rsidRDefault="002F10C5">
      <w:pPr>
        <w:pStyle w:val="BodyText"/>
        <w:ind w:right="414"/>
      </w:pPr>
      <w:r>
        <w:rPr>
          <w:b/>
        </w:rPr>
        <w:t>Figure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4:</w:t>
      </w:r>
      <w:r>
        <w:rPr>
          <w:b/>
          <w:spacing w:val="-7"/>
        </w:rPr>
        <w:t xml:space="preserve"> </w:t>
      </w:r>
      <w:r>
        <w:t>Planning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decision</w:t>
      </w:r>
      <w:r>
        <w:rPr>
          <w:spacing w:val="-6"/>
        </w:rPr>
        <w:t xml:space="preserve"> </w:t>
      </w:r>
      <w:r>
        <w:t>making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use</w:t>
      </w:r>
    </w:p>
    <w:p w14:paraId="040597CE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7CF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7D0" w14:textId="77777777" w:rsidR="00700F7C" w:rsidRDefault="00700F7C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040597D1" w14:textId="77777777" w:rsidR="00700F7C" w:rsidRDefault="002F10C5">
      <w:pPr>
        <w:pStyle w:val="Heading2"/>
        <w:numPr>
          <w:ilvl w:val="1"/>
          <w:numId w:val="6"/>
        </w:numPr>
        <w:tabs>
          <w:tab w:val="left" w:pos="961"/>
        </w:tabs>
        <w:ind w:hanging="852"/>
        <w:jc w:val="left"/>
        <w:rPr>
          <w:b w:val="0"/>
          <w:bCs w:val="0"/>
        </w:rPr>
      </w:pPr>
      <w:bookmarkStart w:id="27" w:name="_bookmark26"/>
      <w:bookmarkEnd w:id="27"/>
      <w:r>
        <w:rPr>
          <w:color w:val="5F4879"/>
        </w:rPr>
        <w:t>Further</w:t>
      </w:r>
      <w:r>
        <w:rPr>
          <w:color w:val="5F4879"/>
          <w:spacing w:val="-21"/>
        </w:rPr>
        <w:t xml:space="preserve"> </w:t>
      </w:r>
      <w:r>
        <w:rPr>
          <w:color w:val="5F4879"/>
        </w:rPr>
        <w:t>information</w:t>
      </w:r>
    </w:p>
    <w:p w14:paraId="040597D2" w14:textId="77777777" w:rsidR="00700F7C" w:rsidRDefault="00700F7C">
      <w:pPr>
        <w:spacing w:before="5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040597D3" w14:textId="77777777" w:rsidR="00700F7C" w:rsidRDefault="002F10C5">
      <w:pPr>
        <w:pStyle w:val="BodyText"/>
        <w:ind w:right="365"/>
      </w:pPr>
      <w:r>
        <w:rPr>
          <w:spacing w:val="-1"/>
        </w:rPr>
        <w:t>For</w:t>
      </w:r>
      <w:r>
        <w:rPr>
          <w:spacing w:val="-7"/>
        </w:rPr>
        <w:t xml:space="preserve"> </w:t>
      </w:r>
      <w:r>
        <w:t>further</w:t>
      </w:r>
      <w:r>
        <w:rPr>
          <w:spacing w:val="-6"/>
        </w:rPr>
        <w:t xml:space="preserve"> </w:t>
      </w:r>
      <w:r>
        <w:rPr>
          <w:spacing w:val="-1"/>
        </w:rPr>
        <w:t>information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how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Office</w:t>
      </w:r>
      <w:r>
        <w:rPr>
          <w:spacing w:val="-6"/>
        </w:rPr>
        <w:t xml:space="preserve"> </w:t>
      </w:r>
      <w:r>
        <w:t>plans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use,</w:t>
      </w:r>
      <w:r>
        <w:rPr>
          <w:spacing w:val="-9"/>
        </w:rPr>
        <w:t xml:space="preserve"> </w:t>
      </w:r>
      <w:r>
        <w:t>carryover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trade,</w:t>
      </w:r>
      <w:r>
        <w:rPr>
          <w:spacing w:val="-8"/>
        </w:rPr>
        <w:t xml:space="preserve"> </w:t>
      </w:r>
      <w:r>
        <w:rPr>
          <w:spacing w:val="-1"/>
        </w:rPr>
        <w:t>please</w:t>
      </w:r>
      <w:r>
        <w:rPr>
          <w:spacing w:val="-6"/>
        </w:rPr>
        <w:t xml:space="preserve"> </w:t>
      </w:r>
      <w:r>
        <w:rPr>
          <w:spacing w:val="-1"/>
        </w:rPr>
        <w:t>visit</w:t>
      </w:r>
      <w:r>
        <w:rPr>
          <w:spacing w:val="-4"/>
        </w:rPr>
        <w:t xml:space="preserve"> </w:t>
      </w:r>
      <w:r>
        <w:rPr>
          <w:spacing w:val="-1"/>
        </w:rPr>
        <w:t>our</w:t>
      </w:r>
      <w:r>
        <w:rPr>
          <w:spacing w:val="73"/>
          <w:w w:val="99"/>
        </w:rPr>
        <w:t xml:space="preserve"> </w:t>
      </w:r>
      <w:r>
        <w:t>web</w:t>
      </w:r>
      <w:r>
        <w:rPr>
          <w:spacing w:val="-27"/>
        </w:rPr>
        <w:t xml:space="preserve"> </w:t>
      </w:r>
      <w:r>
        <w:t>site:</w:t>
      </w:r>
      <w:r>
        <w:rPr>
          <w:spacing w:val="-29"/>
        </w:rPr>
        <w:t xml:space="preserve"> </w:t>
      </w:r>
      <w:hyperlink r:id="rId122">
        <w:r>
          <w:rPr>
            <w:color w:val="0000FF"/>
            <w:u w:val="single" w:color="0000FF"/>
          </w:rPr>
          <w:t>http://www.environment.gov.au/water/cewo</w:t>
        </w:r>
      </w:hyperlink>
    </w:p>
    <w:p w14:paraId="040597D4" w14:textId="77777777" w:rsidR="00700F7C" w:rsidRDefault="00700F7C">
      <w:pPr>
        <w:spacing w:before="8"/>
        <w:rPr>
          <w:rFonts w:ascii="Century Gothic" w:eastAsia="Century Gothic" w:hAnsi="Century Gothic" w:cs="Century Gothic"/>
          <w:sz w:val="14"/>
          <w:szCs w:val="14"/>
        </w:rPr>
      </w:pPr>
    </w:p>
    <w:p w14:paraId="040597D5" w14:textId="77777777" w:rsidR="00700F7C" w:rsidRDefault="002F10C5">
      <w:pPr>
        <w:pStyle w:val="BodyText"/>
        <w:spacing w:before="62"/>
        <w:ind w:left="477"/>
      </w:pPr>
      <w:r>
        <w:rPr>
          <w:spacing w:val="-1"/>
        </w:rPr>
        <w:t>or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sites</w:t>
      </w:r>
      <w:r>
        <w:rPr>
          <w:spacing w:val="-6"/>
        </w:rPr>
        <w:t xml:space="preserve"> </w:t>
      </w:r>
      <w:r>
        <w:t>below:</w:t>
      </w:r>
    </w:p>
    <w:p w14:paraId="040597D6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97D7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ind w:right="761" w:hanging="369"/>
      </w:pPr>
      <w:r>
        <w:rPr>
          <w:w w:val="95"/>
        </w:rPr>
        <w:t xml:space="preserve">Water   </w:t>
      </w:r>
      <w:r>
        <w:rPr>
          <w:spacing w:val="17"/>
          <w:w w:val="95"/>
        </w:rPr>
        <w:t xml:space="preserve"> </w:t>
      </w:r>
      <w:r>
        <w:rPr>
          <w:spacing w:val="-1"/>
          <w:w w:val="95"/>
        </w:rPr>
        <w:t>use:</w:t>
      </w:r>
      <w:r>
        <w:rPr>
          <w:w w:val="95"/>
        </w:rPr>
        <w:t xml:space="preserve">   </w:t>
      </w:r>
      <w:r>
        <w:rPr>
          <w:spacing w:val="14"/>
          <w:w w:val="95"/>
        </w:rPr>
        <w:t xml:space="preserve"> </w:t>
      </w:r>
      <w:hyperlink r:id="rId123">
        <w:r>
          <w:rPr>
            <w:color w:val="0000FF"/>
            <w:w w:val="95"/>
            <w:u w:val="single" w:color="0000FF"/>
          </w:rPr>
          <w:t>www.environment.gov.au/topics/water/commonwealth-environmental-water-</w:t>
        </w:r>
      </w:hyperlink>
      <w:r>
        <w:rPr>
          <w:color w:val="0000FF"/>
          <w:w w:val="99"/>
        </w:rPr>
        <w:t xml:space="preserve"> </w:t>
      </w:r>
      <w:hyperlink r:id="rId124">
        <w:r>
          <w:rPr>
            <w:color w:val="0000FF"/>
            <w:w w:val="99"/>
          </w:rPr>
          <w:t xml:space="preserve"> </w:t>
        </w:r>
        <w:r>
          <w:rPr>
            <w:color w:val="0000FF"/>
            <w:u w:val="single" w:color="0000FF"/>
          </w:rPr>
          <w:t>office/assessment-framework</w:t>
        </w:r>
      </w:hyperlink>
    </w:p>
    <w:p w14:paraId="040597D8" w14:textId="77777777" w:rsidR="00700F7C" w:rsidRDefault="00700F7C">
      <w:pPr>
        <w:spacing w:before="6"/>
        <w:rPr>
          <w:rFonts w:ascii="Century Gothic" w:eastAsia="Century Gothic" w:hAnsi="Century Gothic" w:cs="Century Gothic"/>
          <w:sz w:val="14"/>
          <w:szCs w:val="14"/>
        </w:rPr>
      </w:pPr>
    </w:p>
    <w:p w14:paraId="040597D9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before="62"/>
        <w:ind w:right="149" w:hanging="369"/>
      </w:pPr>
      <w:r>
        <w:rPr>
          <w:spacing w:val="-1"/>
          <w:w w:val="95"/>
        </w:rPr>
        <w:t>Carryover:</w:t>
      </w:r>
      <w:r>
        <w:rPr>
          <w:w w:val="95"/>
        </w:rPr>
        <w:t xml:space="preserve">       </w:t>
      </w:r>
      <w:r>
        <w:rPr>
          <w:spacing w:val="5"/>
          <w:w w:val="95"/>
        </w:rPr>
        <w:t xml:space="preserve"> </w:t>
      </w:r>
      <w:hyperlink r:id="rId125">
        <w:r>
          <w:rPr>
            <w:color w:val="0000FF"/>
            <w:w w:val="95"/>
            <w:u w:val="single" w:color="0000FF"/>
          </w:rPr>
          <w:t>http://www.environment.gov.au/topics/water/commonwealth-environmental-water-</w:t>
        </w:r>
      </w:hyperlink>
      <w:r>
        <w:rPr>
          <w:color w:val="0000FF"/>
          <w:w w:val="99"/>
        </w:rPr>
        <w:t xml:space="preserve"> </w:t>
      </w:r>
      <w:hyperlink r:id="rId126">
        <w:r>
          <w:rPr>
            <w:color w:val="0000FF"/>
            <w:w w:val="99"/>
          </w:rPr>
          <w:t xml:space="preserve"> </w:t>
        </w:r>
        <w:r>
          <w:rPr>
            <w:color w:val="0000FF"/>
            <w:spacing w:val="-1"/>
            <w:u w:val="single" w:color="0000FF"/>
          </w:rPr>
          <w:t>office/portfolio-management/carryover</w:t>
        </w:r>
      </w:hyperlink>
    </w:p>
    <w:p w14:paraId="040597DA" w14:textId="77777777" w:rsidR="00700F7C" w:rsidRDefault="00700F7C">
      <w:pPr>
        <w:spacing w:before="8"/>
        <w:rPr>
          <w:rFonts w:ascii="Century Gothic" w:eastAsia="Century Gothic" w:hAnsi="Century Gothic" w:cs="Century Gothic"/>
          <w:sz w:val="14"/>
          <w:szCs w:val="14"/>
        </w:rPr>
      </w:pPr>
    </w:p>
    <w:p w14:paraId="040597DB" w14:textId="77777777" w:rsidR="00700F7C" w:rsidRDefault="002F10C5">
      <w:pPr>
        <w:numPr>
          <w:ilvl w:val="0"/>
          <w:numId w:val="10"/>
        </w:numPr>
        <w:tabs>
          <w:tab w:val="left" w:pos="478"/>
        </w:tabs>
        <w:spacing w:before="62"/>
        <w:ind w:right="414" w:hanging="369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Trade: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Discussion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Paper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–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Trade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of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Commonwealth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Commonwealth</w:t>
      </w:r>
      <w:r>
        <w:rPr>
          <w:rFonts w:ascii="Century Gothic" w:eastAsia="Century Gothic" w:hAnsi="Century Gothic" w:cs="Century Gothic"/>
          <w:i/>
          <w:spacing w:val="66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i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Trading</w:t>
      </w:r>
      <w:r>
        <w:rPr>
          <w:rFonts w:ascii="Century Gothic" w:eastAsia="Century Gothic" w:hAnsi="Century Gothic" w:cs="Century Gothic"/>
          <w:i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Framework:</w:t>
      </w:r>
      <w:r>
        <w:rPr>
          <w:rFonts w:ascii="Century Gothic" w:eastAsia="Century Gothic" w:hAnsi="Century Gothic" w:cs="Century Gothic"/>
          <w:i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0000FF"/>
          <w:w w:val="99"/>
          <w:sz w:val="20"/>
          <w:szCs w:val="20"/>
        </w:rPr>
        <w:t xml:space="preserve"> </w:t>
      </w:r>
      <w:hyperlink r:id="rId127">
        <w:r>
          <w:rPr>
            <w:rFonts w:ascii="Century Gothic" w:eastAsia="Century Gothic" w:hAnsi="Century Gothic" w:cs="Century Gothic"/>
            <w:color w:val="0000FF"/>
            <w:sz w:val="20"/>
            <w:szCs w:val="20"/>
            <w:u w:val="single" w:color="0000FF"/>
          </w:rPr>
          <w:t>http://www.environment.gov.au/water/cewo/trade/trading-framework</w:t>
        </w:r>
      </w:hyperlink>
    </w:p>
    <w:p w14:paraId="040597DC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  <w:sectPr w:rsidR="00700F7C">
          <w:footerReference w:type="default" r:id="rId128"/>
          <w:pgSz w:w="11910" w:h="16840"/>
          <w:pgMar w:top="800" w:right="1340" w:bottom="1140" w:left="600" w:header="0" w:footer="953" w:gutter="0"/>
          <w:pgNumType w:start="27"/>
          <w:cols w:space="720"/>
        </w:sectPr>
      </w:pPr>
    </w:p>
    <w:p w14:paraId="040597DD" w14:textId="77777777" w:rsidR="00700F7C" w:rsidRDefault="002F10C5">
      <w:pPr>
        <w:pStyle w:val="Heading1"/>
        <w:ind w:right="414"/>
        <w:rPr>
          <w:b w:val="0"/>
          <w:bCs w:val="0"/>
        </w:rPr>
      </w:pPr>
      <w:bookmarkStart w:id="28" w:name="_bookmark27"/>
      <w:bookmarkEnd w:id="28"/>
      <w:r>
        <w:rPr>
          <w:color w:val="5F4879"/>
        </w:rPr>
        <w:t>Bibliography</w:t>
      </w:r>
    </w:p>
    <w:p w14:paraId="040597DE" w14:textId="77777777" w:rsidR="00700F7C" w:rsidRDefault="002F10C5">
      <w:pPr>
        <w:pStyle w:val="BodyText"/>
        <w:spacing w:before="246"/>
        <w:ind w:right="507"/>
      </w:pPr>
      <w:r>
        <w:rPr>
          <w:spacing w:val="-1"/>
        </w:rPr>
        <w:t>Alluvium</w:t>
      </w:r>
      <w:r>
        <w:rPr>
          <w:spacing w:val="-6"/>
        </w:rPr>
        <w:t xml:space="preserve"> </w:t>
      </w:r>
      <w:r>
        <w:t>(2013).</w:t>
      </w:r>
      <w:r>
        <w:rPr>
          <w:spacing w:val="-10"/>
        </w:rPr>
        <w:t xml:space="preserve"> </w:t>
      </w:r>
      <w:r>
        <w:t>Yanco</w:t>
      </w:r>
      <w:r>
        <w:rPr>
          <w:spacing w:val="-8"/>
        </w:rPr>
        <w:t xml:space="preserve"> </w:t>
      </w:r>
      <w:r>
        <w:t>Creek</w:t>
      </w:r>
      <w:r>
        <w:rPr>
          <w:spacing w:val="-7"/>
        </w:rPr>
        <w:t xml:space="preserve"> </w:t>
      </w:r>
      <w:r>
        <w:rPr>
          <w:spacing w:val="-1"/>
        </w:rPr>
        <w:t>system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7"/>
        </w:rPr>
        <w:t xml:space="preserve"> </w:t>
      </w:r>
      <w:r>
        <w:rPr>
          <w:spacing w:val="-1"/>
        </w:rPr>
        <w:t>study</w:t>
      </w:r>
      <w:r>
        <w:rPr>
          <w:spacing w:val="-6"/>
        </w:rPr>
        <w:t xml:space="preserve"> </w:t>
      </w:r>
      <w:r>
        <w:rPr>
          <w:spacing w:val="-1"/>
        </w:rPr>
        <w:t>(final</w:t>
      </w:r>
      <w:r>
        <w:rPr>
          <w:spacing w:val="-7"/>
        </w:rPr>
        <w:t xml:space="preserve"> </w:t>
      </w:r>
      <w:r>
        <w:t>report),</w:t>
      </w:r>
      <w:r>
        <w:rPr>
          <w:spacing w:val="-10"/>
        </w:rPr>
        <w:t xml:space="preserve"> </w:t>
      </w:r>
      <w:r>
        <w:t>report</w:t>
      </w:r>
      <w:r>
        <w:rPr>
          <w:spacing w:val="-6"/>
        </w:rPr>
        <w:t xml:space="preserve"> </w:t>
      </w:r>
      <w:r>
        <w:t>prepared</w:t>
      </w:r>
      <w:r>
        <w:rPr>
          <w:spacing w:val="-8"/>
        </w:rPr>
        <w:t xml:space="preserve"> </w:t>
      </w:r>
      <w:r>
        <w:t>for</w:t>
      </w:r>
      <w:r>
        <w:rPr>
          <w:spacing w:val="43"/>
          <w:w w:val="99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rPr>
          <w:spacing w:val="-1"/>
        </w:rPr>
        <w:t>Water,</w:t>
      </w:r>
      <w:r>
        <w:rPr>
          <w:spacing w:val="-9"/>
        </w:rPr>
        <w:t xml:space="preserve"> </w:t>
      </w:r>
      <w:r>
        <w:t>Leeton</w:t>
      </w:r>
      <w:r>
        <w:rPr>
          <w:spacing w:val="-8"/>
        </w:rPr>
        <w:t xml:space="preserve"> </w:t>
      </w:r>
      <w:r>
        <w:t>NSW.</w:t>
      </w:r>
    </w:p>
    <w:p w14:paraId="040597DF" w14:textId="77777777" w:rsidR="00700F7C" w:rsidRDefault="002F10C5">
      <w:pPr>
        <w:pStyle w:val="BodyText"/>
        <w:spacing w:before="119"/>
        <w:ind w:right="507"/>
      </w:pPr>
      <w:r>
        <w:rPr>
          <w:spacing w:val="-1"/>
        </w:rPr>
        <w:t>Charles</w:t>
      </w:r>
      <w:r>
        <w:rPr>
          <w:spacing w:val="-9"/>
        </w:rPr>
        <w:t xml:space="preserve"> </w:t>
      </w:r>
      <w:r>
        <w:rPr>
          <w:spacing w:val="-1"/>
        </w:rPr>
        <w:t>Sturt</w:t>
      </w:r>
      <w:r>
        <w:rPr>
          <w:spacing w:val="-7"/>
        </w:rPr>
        <w:t xml:space="preserve"> </w:t>
      </w:r>
      <w:r>
        <w:rPr>
          <w:spacing w:val="-1"/>
        </w:rPr>
        <w:t>University</w:t>
      </w:r>
      <w:r>
        <w:rPr>
          <w:spacing w:val="-8"/>
        </w:rPr>
        <w:t xml:space="preserve"> </w:t>
      </w:r>
      <w:r>
        <w:t>(CSU)</w:t>
      </w:r>
      <w:r>
        <w:rPr>
          <w:spacing w:val="-8"/>
        </w:rPr>
        <w:t xml:space="preserve"> </w:t>
      </w:r>
      <w:r>
        <w:rPr>
          <w:spacing w:val="-1"/>
        </w:rPr>
        <w:t>(2014).</w:t>
      </w:r>
      <w:r>
        <w:rPr>
          <w:spacing w:val="-11"/>
        </w:rPr>
        <w:t xml:space="preserve"> </w:t>
      </w:r>
      <w:r>
        <w:t>Murrumbidgee</w:t>
      </w:r>
      <w:r>
        <w:rPr>
          <w:spacing w:val="-9"/>
        </w:rPr>
        <w:t xml:space="preserve"> </w:t>
      </w:r>
      <w:r>
        <w:t>Monitoring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Evaluation</w:t>
      </w:r>
      <w:r>
        <w:rPr>
          <w:spacing w:val="-8"/>
        </w:rPr>
        <w:t xml:space="preserve"> </w:t>
      </w:r>
      <w:r>
        <w:t>Plan.</w:t>
      </w:r>
      <w:r>
        <w:rPr>
          <w:spacing w:val="-2"/>
        </w:rPr>
        <w:t xml:space="preserve"> </w:t>
      </w:r>
      <w:r>
        <w:t>Prepared</w:t>
      </w:r>
      <w:r>
        <w:rPr>
          <w:spacing w:val="-9"/>
        </w:rPr>
        <w:t xml:space="preserve"> </w:t>
      </w:r>
      <w:r>
        <w:t>for</w:t>
      </w:r>
      <w:r>
        <w:rPr>
          <w:spacing w:val="65"/>
          <w:w w:val="99"/>
        </w:rPr>
        <w:t xml:space="preserve"> </w:t>
      </w:r>
      <w:r>
        <w:t>Commonwealth</w:t>
      </w:r>
      <w:r>
        <w:rPr>
          <w:spacing w:val="-12"/>
        </w:rPr>
        <w:t xml:space="preserve"> </w:t>
      </w:r>
      <w:r>
        <w:t>Department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Environment,</w:t>
      </w:r>
      <w:r>
        <w:rPr>
          <w:spacing w:val="-14"/>
        </w:rPr>
        <w:t xml:space="preserve"> </w:t>
      </w:r>
      <w:r>
        <w:t>Canberra.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129">
        <w:r>
          <w:rPr>
            <w:color w:val="0000FF"/>
            <w:u w:val="single" w:color="0000FF"/>
          </w:rPr>
          <w:t>http://www.environment.gov.au/water/cewo/publications/murrumbidgee-me-plan</w:t>
        </w:r>
      </w:hyperlink>
    </w:p>
    <w:p w14:paraId="040597E0" w14:textId="77777777" w:rsidR="00700F7C" w:rsidRDefault="002F10C5">
      <w:pPr>
        <w:pStyle w:val="BodyText"/>
        <w:spacing w:before="122"/>
        <w:ind w:right="365"/>
      </w:pP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9"/>
        </w:rPr>
        <w:t xml:space="preserve"> </w:t>
      </w:r>
      <w:r>
        <w:rPr>
          <w:spacing w:val="-1"/>
        </w:rPr>
        <w:t>Water</w:t>
      </w:r>
      <w:r>
        <w:rPr>
          <w:spacing w:val="-9"/>
        </w:rPr>
        <w:t xml:space="preserve"> </w:t>
      </w:r>
      <w:r>
        <w:rPr>
          <w:spacing w:val="-1"/>
        </w:rPr>
        <w:t>Office</w:t>
      </w:r>
      <w:r>
        <w:rPr>
          <w:spacing w:val="-7"/>
        </w:rPr>
        <w:t xml:space="preserve"> </w:t>
      </w:r>
      <w:r>
        <w:rPr>
          <w:spacing w:val="-1"/>
        </w:rPr>
        <w:t>(CEWO)</w:t>
      </w:r>
      <w:r>
        <w:rPr>
          <w:spacing w:val="-8"/>
        </w:rPr>
        <w:t xml:space="preserve"> </w:t>
      </w:r>
      <w:r>
        <w:t>(2015).</w:t>
      </w:r>
      <w:r>
        <w:rPr>
          <w:spacing w:val="-11"/>
        </w:rPr>
        <w:t xml:space="preserve"> </w:t>
      </w:r>
      <w:r>
        <w:t>Integrated</w:t>
      </w:r>
      <w:r>
        <w:rPr>
          <w:spacing w:val="-10"/>
        </w:rPr>
        <w:t xml:space="preserve"> </w:t>
      </w:r>
      <w:r>
        <w:rPr>
          <w:spacing w:val="-1"/>
        </w:rPr>
        <w:t>planning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use,</w:t>
      </w:r>
      <w:r>
        <w:rPr>
          <w:spacing w:val="66"/>
          <w:w w:val="99"/>
        </w:rPr>
        <w:t xml:space="preserve"> </w:t>
      </w:r>
      <w:r>
        <w:rPr>
          <w:spacing w:val="-1"/>
        </w:rPr>
        <w:t>carryover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trade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t>environmental</w:t>
      </w:r>
      <w:r>
        <w:rPr>
          <w:spacing w:val="-11"/>
        </w:rPr>
        <w:t xml:space="preserve"> </w:t>
      </w:r>
      <w:r>
        <w:t>water:</w:t>
      </w:r>
      <w:r>
        <w:rPr>
          <w:spacing w:val="-11"/>
        </w:rPr>
        <w:t xml:space="preserve"> </w:t>
      </w:r>
      <w:r>
        <w:t>Murrumbidgee</w:t>
      </w:r>
      <w:r>
        <w:rPr>
          <w:spacing w:val="-10"/>
        </w:rPr>
        <w:t xml:space="preserve"> </w:t>
      </w:r>
      <w:r>
        <w:rPr>
          <w:spacing w:val="-1"/>
        </w:rPr>
        <w:t>River</w:t>
      </w:r>
      <w:r>
        <w:rPr>
          <w:spacing w:val="-10"/>
        </w:rPr>
        <w:t xml:space="preserve"> </w:t>
      </w:r>
      <w:r>
        <w:t>Valley</w:t>
      </w:r>
      <w:r>
        <w:rPr>
          <w:spacing w:val="-11"/>
        </w:rPr>
        <w:t xml:space="preserve"> </w:t>
      </w:r>
      <w:r>
        <w:rPr>
          <w:spacing w:val="1"/>
        </w:rPr>
        <w:t>2015-16,</w:t>
      </w:r>
      <w:r>
        <w:rPr>
          <w:spacing w:val="40"/>
          <w:w w:val="99"/>
        </w:rPr>
        <w:t xml:space="preserve"> </w:t>
      </w:r>
      <w:r>
        <w:t>Commonwealth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Australia</w:t>
      </w:r>
      <w:r>
        <w:rPr>
          <w:spacing w:val="-10"/>
        </w:rPr>
        <w:t xml:space="preserve"> </w:t>
      </w:r>
      <w:r>
        <w:rPr>
          <w:spacing w:val="-1"/>
        </w:rPr>
        <w:t>2015</w:t>
      </w:r>
      <w:r>
        <w:rPr>
          <w:spacing w:val="-1"/>
          <w:w w:val="99"/>
        </w:rPr>
        <w:t xml:space="preserve"> </w:t>
      </w:r>
      <w:r>
        <w:rPr>
          <w:color w:val="0000FF"/>
          <w:spacing w:val="-1"/>
          <w:w w:val="99"/>
        </w:rPr>
        <w:t xml:space="preserve"> </w:t>
      </w:r>
      <w:hyperlink r:id="rId130">
        <w:r>
          <w:rPr>
            <w:color w:val="0000FF"/>
            <w:spacing w:val="-1"/>
            <w:u w:val="single" w:color="0000FF"/>
          </w:rPr>
          <w:t>http://www.environment.gov.au/system/files/resources/aab98d9b-c25a-427c-b03f-</w:t>
        </w:r>
      </w:hyperlink>
      <w:r>
        <w:rPr>
          <w:color w:val="0000FF"/>
          <w:w w:val="99"/>
        </w:rPr>
        <w:t xml:space="preserve"> </w:t>
      </w:r>
      <w:hyperlink r:id="rId131">
        <w:r>
          <w:rPr>
            <w:color w:val="0000FF"/>
            <w:w w:val="99"/>
          </w:rPr>
          <w:t xml:space="preserve">  </w:t>
        </w:r>
        <w:r>
          <w:rPr>
            <w:color w:val="0000FF"/>
            <w:spacing w:val="-1"/>
            <w:u w:val="single" w:color="0000FF"/>
          </w:rPr>
          <w:t>5f05a7775aa8/files/integrated-planning-cew-murrumbidgee-2015-16.pdf</w:t>
        </w:r>
      </w:hyperlink>
    </w:p>
    <w:p w14:paraId="040597E1" w14:textId="77777777" w:rsidR="00700F7C" w:rsidRDefault="002F10C5">
      <w:pPr>
        <w:spacing w:before="119" w:line="277" w:lineRule="auto"/>
        <w:ind w:left="107" w:right="5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pacing w:val="-1"/>
          <w:sz w:val="20"/>
        </w:rPr>
        <w:t>Green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1"/>
          <w:sz w:val="20"/>
        </w:rPr>
        <w:t>D,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Petrovic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1"/>
          <w:sz w:val="20"/>
        </w:rPr>
        <w:t>J,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Moss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P,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Burrell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M</w:t>
      </w:r>
      <w:r>
        <w:rPr>
          <w:rFonts w:ascii="Century Gothic"/>
          <w:spacing w:val="-3"/>
          <w:sz w:val="20"/>
        </w:rPr>
        <w:t xml:space="preserve"> </w:t>
      </w:r>
      <w:r>
        <w:rPr>
          <w:rFonts w:ascii="Century Gothic"/>
          <w:spacing w:val="-1"/>
          <w:sz w:val="20"/>
        </w:rPr>
        <w:t>(2011).</w:t>
      </w:r>
      <w:r>
        <w:rPr>
          <w:rFonts w:ascii="Century Gothic"/>
          <w:spacing w:val="-3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Water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resources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and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management</w:t>
      </w:r>
      <w:r>
        <w:rPr>
          <w:rFonts w:ascii="Century Gothic"/>
          <w:i/>
          <w:spacing w:val="-5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overview:</w:t>
      </w:r>
      <w:r>
        <w:rPr>
          <w:rFonts w:ascii="Century Gothic"/>
          <w:i/>
          <w:spacing w:val="72"/>
          <w:w w:val="99"/>
          <w:sz w:val="20"/>
        </w:rPr>
        <w:t xml:space="preserve"> </w:t>
      </w:r>
      <w:r>
        <w:rPr>
          <w:rFonts w:ascii="Century Gothic"/>
          <w:i/>
          <w:sz w:val="20"/>
        </w:rPr>
        <w:t>Murrumbidgee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z w:val="20"/>
        </w:rPr>
        <w:t>catchment</w:t>
      </w:r>
      <w:r>
        <w:rPr>
          <w:rFonts w:ascii="Century Gothic"/>
          <w:sz w:val="20"/>
        </w:rPr>
        <w:t>,</w:t>
      </w:r>
      <w:r>
        <w:rPr>
          <w:rFonts w:ascii="Century Gothic"/>
          <w:spacing w:val="-11"/>
          <w:sz w:val="20"/>
        </w:rPr>
        <w:t xml:space="preserve"> </w:t>
      </w:r>
      <w:r>
        <w:rPr>
          <w:rFonts w:ascii="Century Gothic"/>
          <w:spacing w:val="-1"/>
          <w:sz w:val="20"/>
        </w:rPr>
        <w:t>NSW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Office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of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Water,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Sydney</w:t>
      </w:r>
    </w:p>
    <w:p w14:paraId="040597E2" w14:textId="77777777" w:rsidR="00700F7C" w:rsidRDefault="002F10C5">
      <w:pPr>
        <w:pStyle w:val="BodyText"/>
        <w:spacing w:before="118"/>
        <w:ind w:right="365"/>
      </w:pPr>
      <w:r>
        <w:t>Hardwick</w:t>
      </w:r>
      <w:r>
        <w:rPr>
          <w:spacing w:val="-7"/>
        </w:rPr>
        <w:t xml:space="preserve"> </w:t>
      </w:r>
      <w:r>
        <w:t>L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Maguire</w:t>
      </w:r>
      <w:r>
        <w:rPr>
          <w:spacing w:val="-8"/>
        </w:rPr>
        <w:t xml:space="preserve"> </w:t>
      </w:r>
      <w:r>
        <w:t>J</w:t>
      </w:r>
      <w:r>
        <w:rPr>
          <w:spacing w:val="-5"/>
        </w:rPr>
        <w:t xml:space="preserve"> </w:t>
      </w:r>
      <w:r>
        <w:rPr>
          <w:spacing w:val="-1"/>
        </w:rPr>
        <w:t>(2012).</w:t>
      </w:r>
      <w:r>
        <w:rPr>
          <w:spacing w:val="-6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needs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Lower</w:t>
      </w:r>
      <w:r>
        <w:rPr>
          <w:spacing w:val="-5"/>
        </w:rPr>
        <w:t xml:space="preserve"> </w:t>
      </w:r>
      <w:r>
        <w:rPr>
          <w:spacing w:val="-1"/>
        </w:rPr>
        <w:t>Murrumbidgee</w:t>
      </w:r>
      <w:r>
        <w:rPr>
          <w:spacing w:val="44"/>
          <w:w w:val="99"/>
        </w:rPr>
        <w:t xml:space="preserve"> </w:t>
      </w:r>
      <w:r>
        <w:t>(Lowbidgee)</w:t>
      </w:r>
      <w:r>
        <w:rPr>
          <w:spacing w:val="-11"/>
        </w:rPr>
        <w:t xml:space="preserve"> </w:t>
      </w:r>
      <w:r>
        <w:t>floodplain;</w:t>
      </w:r>
      <w:r>
        <w:rPr>
          <w:spacing w:val="-9"/>
        </w:rPr>
        <w:t xml:space="preserve"> </w:t>
      </w:r>
      <w:r>
        <w:rPr>
          <w:spacing w:val="-1"/>
        </w:rPr>
        <w:t>Discussion</w:t>
      </w:r>
      <w:r>
        <w:rPr>
          <w:spacing w:val="-9"/>
        </w:rPr>
        <w:t xml:space="preserve"> </w:t>
      </w:r>
      <w:r>
        <w:t>Paper</w:t>
      </w:r>
      <w:r>
        <w:rPr>
          <w:spacing w:val="-10"/>
        </w:rPr>
        <w:t xml:space="preserve"> </w:t>
      </w:r>
      <w:r>
        <w:t>1</w:t>
      </w:r>
      <w:r>
        <w:rPr>
          <w:spacing w:val="-5"/>
        </w:rPr>
        <w:t xml:space="preserve"> </w:t>
      </w:r>
      <w:r>
        <w:rPr>
          <w:rFonts w:cs="Century Gothic"/>
        </w:rPr>
        <w:t>–</w:t>
      </w:r>
      <w:r>
        <w:rPr>
          <w:rFonts w:cs="Century Gothic"/>
          <w:spacing w:val="-4"/>
        </w:rPr>
        <w:t xml:space="preserve"> </w:t>
      </w:r>
      <w:r>
        <w:rPr>
          <w:spacing w:val="-1"/>
        </w:rPr>
        <w:t>Approach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ecological</w:t>
      </w:r>
      <w:r>
        <w:rPr>
          <w:spacing w:val="-8"/>
        </w:rPr>
        <w:t xml:space="preserve"> </w:t>
      </w:r>
      <w:r>
        <w:rPr>
          <w:spacing w:val="-1"/>
        </w:rPr>
        <w:t>considerations</w:t>
      </w:r>
    </w:p>
    <w:p w14:paraId="040597E3" w14:textId="77777777" w:rsidR="00700F7C" w:rsidRDefault="002F10C5">
      <w:pPr>
        <w:pStyle w:val="BodyText"/>
        <w:spacing w:before="119"/>
        <w:ind w:right="365"/>
      </w:pPr>
      <w:r>
        <w:rPr>
          <w:spacing w:val="-1"/>
        </w:rPr>
        <w:t>Kingsford</w:t>
      </w:r>
      <w:r>
        <w:rPr>
          <w:spacing w:val="-4"/>
        </w:rPr>
        <w:t xml:space="preserve"> </w:t>
      </w:r>
      <w:r>
        <w:t>R</w:t>
      </w:r>
      <w:r>
        <w:rPr>
          <w:spacing w:val="-7"/>
        </w:rPr>
        <w:t xml:space="preserve"> </w:t>
      </w:r>
      <w:r>
        <w:t>T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Thomas</w:t>
      </w:r>
      <w:r>
        <w:rPr>
          <w:spacing w:val="-4"/>
        </w:rPr>
        <w:t xml:space="preserve"> </w:t>
      </w:r>
      <w:r>
        <w:t>R</w:t>
      </w:r>
      <w:r>
        <w:rPr>
          <w:spacing w:val="-7"/>
        </w:rPr>
        <w:t xml:space="preserve"> </w:t>
      </w:r>
      <w:r>
        <w:t>F</w:t>
      </w:r>
      <w:r>
        <w:rPr>
          <w:spacing w:val="-4"/>
        </w:rPr>
        <w:t xml:space="preserve"> </w:t>
      </w:r>
      <w:r>
        <w:rPr>
          <w:spacing w:val="-1"/>
        </w:rPr>
        <w:t>(2001).</w:t>
      </w:r>
      <w:r>
        <w:rPr>
          <w:spacing w:val="-6"/>
        </w:rPr>
        <w:t xml:space="preserve"> </w:t>
      </w:r>
      <w:r>
        <w:rPr>
          <w:spacing w:val="-1"/>
        </w:rPr>
        <w:t>Changing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regimes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wetland</w:t>
      </w:r>
      <w:r>
        <w:rPr>
          <w:spacing w:val="-8"/>
        </w:rPr>
        <w:t xml:space="preserve"> </w:t>
      </w:r>
      <w:r>
        <w:t>habitat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Lower</w:t>
      </w:r>
      <w:r>
        <w:rPr>
          <w:spacing w:val="52"/>
          <w:w w:val="99"/>
        </w:rPr>
        <w:t xml:space="preserve"> </w:t>
      </w:r>
      <w:r>
        <w:rPr>
          <w:spacing w:val="-1"/>
        </w:rPr>
        <w:t>Murrumbidgee</w:t>
      </w:r>
      <w:r>
        <w:rPr>
          <w:spacing w:val="-9"/>
        </w:rPr>
        <w:t xml:space="preserve"> </w:t>
      </w:r>
      <w:r>
        <w:t>floodplain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Murrumbidgee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arid</w:t>
      </w:r>
      <w:r>
        <w:rPr>
          <w:spacing w:val="-6"/>
        </w:rPr>
        <w:t xml:space="preserve"> </w:t>
      </w:r>
      <w:r>
        <w:rPr>
          <w:spacing w:val="-1"/>
        </w:rPr>
        <w:t>Australia.</w:t>
      </w:r>
      <w:r>
        <w:rPr>
          <w:spacing w:val="-8"/>
        </w:rPr>
        <w:t xml:space="preserve"> </w:t>
      </w:r>
      <w:r>
        <w:t>Report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Environment</w:t>
      </w:r>
      <w:r>
        <w:rPr>
          <w:spacing w:val="95"/>
          <w:w w:val="99"/>
        </w:rPr>
        <w:t xml:space="preserve"> </w:t>
      </w:r>
      <w:r>
        <w:rPr>
          <w:spacing w:val="-1"/>
        </w:rPr>
        <w:t>Australia,</w:t>
      </w:r>
      <w:r>
        <w:rPr>
          <w:spacing w:val="-8"/>
        </w:rPr>
        <w:t xml:space="preserve"> </w:t>
      </w:r>
      <w:r>
        <w:rPr>
          <w:spacing w:val="-1"/>
        </w:rPr>
        <w:t>April</w:t>
      </w:r>
      <w:r>
        <w:rPr>
          <w:spacing w:val="-9"/>
        </w:rPr>
        <w:t xml:space="preserve"> </w:t>
      </w:r>
      <w:r>
        <w:rPr>
          <w:spacing w:val="-1"/>
        </w:rPr>
        <w:t>2001.</w:t>
      </w:r>
    </w:p>
    <w:p w14:paraId="040597E4" w14:textId="77777777" w:rsidR="00700F7C" w:rsidRDefault="002F10C5">
      <w:pPr>
        <w:spacing w:before="119"/>
        <w:ind w:left="107" w:right="10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pacing w:val="-1"/>
          <w:sz w:val="20"/>
        </w:rPr>
        <w:t>Murrumbidgee</w:t>
      </w:r>
      <w:r>
        <w:rPr>
          <w:rFonts w:ascii="Century Gothic"/>
          <w:spacing w:val="-12"/>
          <w:sz w:val="20"/>
        </w:rPr>
        <w:t xml:space="preserve"> </w:t>
      </w:r>
      <w:r>
        <w:rPr>
          <w:rFonts w:ascii="Century Gothic"/>
          <w:sz w:val="20"/>
        </w:rPr>
        <w:t>catchment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-1"/>
          <w:sz w:val="20"/>
        </w:rPr>
        <w:t>Management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Authority</w:t>
      </w:r>
      <w:r>
        <w:rPr>
          <w:rFonts w:ascii="Century Gothic"/>
          <w:spacing w:val="-12"/>
          <w:sz w:val="20"/>
        </w:rPr>
        <w:t xml:space="preserve"> </w:t>
      </w:r>
      <w:r>
        <w:rPr>
          <w:rFonts w:ascii="Century Gothic"/>
          <w:spacing w:val="-1"/>
          <w:sz w:val="20"/>
        </w:rPr>
        <w:t>(MCMA)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-1"/>
          <w:sz w:val="20"/>
        </w:rPr>
        <w:t>(2009).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Lower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z w:val="20"/>
        </w:rPr>
        <w:t>Murrumbidgee</w:t>
      </w:r>
      <w:r>
        <w:rPr>
          <w:rFonts w:ascii="Century Gothic"/>
          <w:i/>
          <w:spacing w:val="-12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Floodplain</w:t>
      </w:r>
      <w:r>
        <w:rPr>
          <w:rFonts w:ascii="Century Gothic"/>
          <w:i/>
          <w:spacing w:val="93"/>
          <w:w w:val="9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Natural</w:t>
      </w:r>
      <w:r>
        <w:rPr>
          <w:rFonts w:ascii="Century Gothic"/>
          <w:i/>
          <w:spacing w:val="-12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Resource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Management</w:t>
      </w:r>
      <w:r>
        <w:rPr>
          <w:rFonts w:ascii="Century Gothic"/>
          <w:i/>
          <w:spacing w:val="-11"/>
          <w:sz w:val="20"/>
        </w:rPr>
        <w:t xml:space="preserve"> </w:t>
      </w:r>
      <w:r>
        <w:rPr>
          <w:rFonts w:ascii="Century Gothic"/>
          <w:i/>
          <w:sz w:val="20"/>
        </w:rPr>
        <w:t>Plan</w:t>
      </w:r>
      <w:r>
        <w:rPr>
          <w:rFonts w:ascii="Century Gothic"/>
          <w:sz w:val="20"/>
        </w:rPr>
        <w:t>.</w:t>
      </w:r>
      <w:r>
        <w:rPr>
          <w:rFonts w:ascii="Century Gothic"/>
          <w:spacing w:val="-13"/>
          <w:sz w:val="20"/>
        </w:rPr>
        <w:t xml:space="preserve"> </w:t>
      </w:r>
      <w:r>
        <w:rPr>
          <w:rFonts w:ascii="Century Gothic"/>
          <w:sz w:val="20"/>
        </w:rPr>
        <w:t>Murrumbidgee</w:t>
      </w:r>
      <w:r>
        <w:rPr>
          <w:rFonts w:ascii="Century Gothic"/>
          <w:spacing w:val="-12"/>
          <w:sz w:val="20"/>
        </w:rPr>
        <w:t xml:space="preserve"> </w:t>
      </w:r>
      <w:r>
        <w:rPr>
          <w:rFonts w:ascii="Century Gothic"/>
          <w:sz w:val="20"/>
        </w:rPr>
        <w:t>catchment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Management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-1"/>
          <w:sz w:val="20"/>
        </w:rPr>
        <w:t>Authority,</w:t>
      </w:r>
      <w:r>
        <w:rPr>
          <w:rFonts w:ascii="Century Gothic"/>
          <w:spacing w:val="-13"/>
          <w:sz w:val="20"/>
        </w:rPr>
        <w:t xml:space="preserve"> </w:t>
      </w:r>
      <w:r>
        <w:rPr>
          <w:rFonts w:ascii="Century Gothic"/>
          <w:sz w:val="20"/>
        </w:rPr>
        <w:t>Wagga</w:t>
      </w:r>
      <w:r>
        <w:rPr>
          <w:rFonts w:ascii="Century Gothic"/>
          <w:spacing w:val="49"/>
          <w:w w:val="99"/>
          <w:sz w:val="20"/>
        </w:rPr>
        <w:t xml:space="preserve"> </w:t>
      </w:r>
      <w:r>
        <w:rPr>
          <w:rFonts w:ascii="Century Gothic"/>
          <w:sz w:val="20"/>
        </w:rPr>
        <w:t>Wagga.</w:t>
      </w:r>
    </w:p>
    <w:p w14:paraId="040597E5" w14:textId="77777777" w:rsidR="00700F7C" w:rsidRDefault="002F10C5">
      <w:pPr>
        <w:spacing w:before="119"/>
        <w:ind w:left="107" w:right="23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pacing w:val="-1"/>
          <w:sz w:val="20"/>
        </w:rPr>
        <w:t>Murray-Darling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pacing w:val="-1"/>
          <w:sz w:val="20"/>
        </w:rPr>
        <w:t>Basin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Authority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(MDBA)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(2012a).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Assessment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of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environmental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water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requirements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z w:val="20"/>
        </w:rPr>
        <w:t>for</w:t>
      </w:r>
      <w:r>
        <w:rPr>
          <w:rFonts w:ascii="Century Gothic"/>
          <w:i/>
          <w:spacing w:val="101"/>
          <w:w w:val="99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-14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proposed</w:t>
      </w:r>
      <w:r>
        <w:rPr>
          <w:rFonts w:ascii="Century Gothic"/>
          <w:i/>
          <w:spacing w:val="-14"/>
          <w:sz w:val="20"/>
        </w:rPr>
        <w:t xml:space="preserve"> </w:t>
      </w:r>
      <w:r>
        <w:rPr>
          <w:rFonts w:ascii="Century Gothic"/>
          <w:i/>
          <w:sz w:val="20"/>
        </w:rPr>
        <w:t>Basin</w:t>
      </w:r>
      <w:r>
        <w:rPr>
          <w:rFonts w:ascii="Century Gothic"/>
          <w:i/>
          <w:spacing w:val="-13"/>
          <w:sz w:val="20"/>
        </w:rPr>
        <w:t xml:space="preserve"> </w:t>
      </w:r>
      <w:r>
        <w:rPr>
          <w:rFonts w:ascii="Century Gothic"/>
          <w:i/>
          <w:sz w:val="20"/>
        </w:rPr>
        <w:t>Plan:</w:t>
      </w:r>
      <w:r>
        <w:rPr>
          <w:rFonts w:ascii="Century Gothic"/>
          <w:i/>
          <w:spacing w:val="-14"/>
          <w:sz w:val="20"/>
        </w:rPr>
        <w:t xml:space="preserve"> </w:t>
      </w:r>
      <w:r>
        <w:rPr>
          <w:rFonts w:ascii="Century Gothic"/>
          <w:i/>
          <w:sz w:val="20"/>
        </w:rPr>
        <w:t>Mid-Murrumbidgee</w:t>
      </w:r>
      <w:r>
        <w:rPr>
          <w:rFonts w:ascii="Century Gothic"/>
          <w:i/>
          <w:spacing w:val="-14"/>
          <w:sz w:val="20"/>
        </w:rPr>
        <w:t xml:space="preserve"> </w:t>
      </w:r>
      <w:r>
        <w:rPr>
          <w:rFonts w:ascii="Century Gothic"/>
          <w:i/>
          <w:sz w:val="20"/>
        </w:rPr>
        <w:t>River</w:t>
      </w:r>
      <w:r>
        <w:rPr>
          <w:rFonts w:ascii="Century Gothic"/>
          <w:i/>
          <w:spacing w:val="-15"/>
          <w:sz w:val="20"/>
        </w:rPr>
        <w:t xml:space="preserve"> </w:t>
      </w:r>
      <w:r>
        <w:rPr>
          <w:rFonts w:ascii="Century Gothic"/>
          <w:i/>
          <w:sz w:val="20"/>
        </w:rPr>
        <w:t>Wetlands,</w:t>
      </w:r>
      <w:r>
        <w:rPr>
          <w:rFonts w:ascii="Century Gothic"/>
          <w:i/>
          <w:spacing w:val="-10"/>
          <w:sz w:val="20"/>
        </w:rPr>
        <w:t xml:space="preserve"> </w:t>
      </w:r>
      <w:hyperlink r:id="rId132">
        <w:r>
          <w:rPr>
            <w:rFonts w:ascii="Century Gothic"/>
            <w:color w:val="0000FF"/>
            <w:sz w:val="20"/>
            <w:u w:val="single" w:color="0000FF"/>
          </w:rPr>
          <w:t>http://www.mdba.gov.au/what-we-</w:t>
        </w:r>
      </w:hyperlink>
      <w:r>
        <w:rPr>
          <w:rFonts w:ascii="Century Gothic"/>
          <w:color w:val="0000FF"/>
          <w:w w:val="99"/>
          <w:sz w:val="20"/>
        </w:rPr>
        <w:t xml:space="preserve"> </w:t>
      </w:r>
      <w:hyperlink r:id="rId133">
        <w:r>
          <w:rPr>
            <w:rFonts w:ascii="Century Gothic"/>
            <w:color w:val="0000FF"/>
            <w:w w:val="99"/>
            <w:sz w:val="20"/>
          </w:rPr>
          <w:t xml:space="preserve"> </w:t>
        </w:r>
        <w:r>
          <w:rPr>
            <w:rFonts w:ascii="Century Gothic"/>
            <w:color w:val="0000FF"/>
            <w:sz w:val="20"/>
            <w:u w:val="single" w:color="0000FF"/>
          </w:rPr>
          <w:t>do/basin-plan/development/bp-science/assessing-environmental-water-requirements</w:t>
        </w:r>
      </w:hyperlink>
    </w:p>
    <w:p w14:paraId="040597E6" w14:textId="77777777" w:rsidR="00700F7C" w:rsidRDefault="002F10C5">
      <w:pPr>
        <w:spacing w:before="119"/>
        <w:ind w:left="107" w:right="23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pacing w:val="-1"/>
          <w:sz w:val="20"/>
        </w:rPr>
        <w:t>Murray-Darling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pacing w:val="-1"/>
          <w:sz w:val="20"/>
        </w:rPr>
        <w:t>Basin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Authority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(MDBA)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(2012b).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Assessment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of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environmental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water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requirements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z w:val="20"/>
        </w:rPr>
        <w:t>for</w:t>
      </w:r>
      <w:r>
        <w:rPr>
          <w:rFonts w:ascii="Century Gothic"/>
          <w:i/>
          <w:spacing w:val="101"/>
          <w:w w:val="99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proposed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Basin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Plan: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Lower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Murrumbidgee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River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(in-channel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flows),</w:t>
      </w:r>
      <w:r>
        <w:rPr>
          <w:rFonts w:ascii="Century Gothic"/>
          <w:i/>
          <w:w w:val="99"/>
          <w:sz w:val="20"/>
        </w:rPr>
        <w:t xml:space="preserve"> </w:t>
      </w:r>
      <w:r>
        <w:rPr>
          <w:rFonts w:ascii="Century Gothic"/>
          <w:color w:val="0000FF"/>
          <w:w w:val="99"/>
          <w:sz w:val="20"/>
        </w:rPr>
        <w:t xml:space="preserve"> </w:t>
      </w:r>
      <w:hyperlink r:id="rId134">
        <w:r>
          <w:rPr>
            <w:rFonts w:ascii="Century Gothic"/>
            <w:color w:val="0000FF"/>
            <w:sz w:val="20"/>
            <w:u w:val="single" w:color="0000FF"/>
          </w:rPr>
          <w:t>http://www.mdba.gov.au/what-we-do/basin-plan/development/bp-science/assessing-</w:t>
        </w:r>
      </w:hyperlink>
      <w:r>
        <w:rPr>
          <w:rFonts w:ascii="Century Gothic"/>
          <w:color w:val="0000FF"/>
          <w:w w:val="99"/>
          <w:sz w:val="20"/>
        </w:rPr>
        <w:t xml:space="preserve"> </w:t>
      </w:r>
      <w:hyperlink r:id="rId135">
        <w:r>
          <w:rPr>
            <w:rFonts w:ascii="Century Gothic"/>
            <w:color w:val="0000FF"/>
            <w:spacing w:val="-1"/>
            <w:sz w:val="20"/>
            <w:u w:val="single" w:color="0000FF"/>
          </w:rPr>
          <w:t>environmental-water-requirements</w:t>
        </w:r>
      </w:hyperlink>
    </w:p>
    <w:p w14:paraId="040597E7" w14:textId="77777777" w:rsidR="00700F7C" w:rsidRDefault="002F10C5">
      <w:pPr>
        <w:spacing w:before="119"/>
        <w:ind w:left="107" w:right="10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pacing w:val="-1"/>
          <w:sz w:val="20"/>
        </w:rPr>
        <w:t>Murray-Darling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pacing w:val="-1"/>
          <w:sz w:val="20"/>
        </w:rPr>
        <w:t>Basin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Authority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(MDBA)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(2012c).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Assessment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of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environmental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water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requirements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z w:val="20"/>
        </w:rPr>
        <w:t>for</w:t>
      </w:r>
      <w:r>
        <w:rPr>
          <w:rFonts w:ascii="Century Gothic"/>
          <w:i/>
          <w:spacing w:val="101"/>
          <w:w w:val="99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-13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proposed</w:t>
      </w:r>
      <w:r>
        <w:rPr>
          <w:rFonts w:ascii="Century Gothic"/>
          <w:i/>
          <w:spacing w:val="-12"/>
          <w:sz w:val="20"/>
        </w:rPr>
        <w:t xml:space="preserve"> </w:t>
      </w:r>
      <w:r>
        <w:rPr>
          <w:rFonts w:ascii="Century Gothic"/>
          <w:i/>
          <w:sz w:val="20"/>
        </w:rPr>
        <w:t>Basin</w:t>
      </w:r>
      <w:r>
        <w:rPr>
          <w:rFonts w:ascii="Century Gothic"/>
          <w:i/>
          <w:spacing w:val="-12"/>
          <w:sz w:val="20"/>
        </w:rPr>
        <w:t xml:space="preserve"> </w:t>
      </w:r>
      <w:r>
        <w:rPr>
          <w:rFonts w:ascii="Century Gothic"/>
          <w:i/>
          <w:sz w:val="20"/>
        </w:rPr>
        <w:t>Plan:</w:t>
      </w:r>
      <w:r>
        <w:rPr>
          <w:rFonts w:ascii="Century Gothic"/>
          <w:i/>
          <w:spacing w:val="-12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Lower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z w:val="20"/>
        </w:rPr>
        <w:t>Murrumbidgee</w:t>
      </w:r>
      <w:r>
        <w:rPr>
          <w:rFonts w:ascii="Century Gothic"/>
          <w:i/>
          <w:spacing w:val="-13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River</w:t>
      </w:r>
      <w:r>
        <w:rPr>
          <w:rFonts w:ascii="Century Gothic"/>
          <w:i/>
          <w:spacing w:val="-12"/>
          <w:sz w:val="20"/>
        </w:rPr>
        <w:t xml:space="preserve"> </w:t>
      </w:r>
      <w:r>
        <w:rPr>
          <w:rFonts w:ascii="Century Gothic"/>
          <w:i/>
          <w:sz w:val="20"/>
        </w:rPr>
        <w:t>Floodplain,</w:t>
      </w:r>
      <w:r>
        <w:rPr>
          <w:rFonts w:ascii="Century Gothic"/>
          <w:i/>
          <w:spacing w:val="-10"/>
          <w:sz w:val="20"/>
        </w:rPr>
        <w:t xml:space="preserve"> </w:t>
      </w:r>
      <w:hyperlink r:id="rId136">
        <w:r>
          <w:rPr>
            <w:rFonts w:ascii="Century Gothic"/>
            <w:color w:val="0000FF"/>
            <w:spacing w:val="-1"/>
            <w:sz w:val="20"/>
            <w:u w:val="single" w:color="0000FF"/>
          </w:rPr>
          <w:t>http://www.mdba.gov.au/what-we-</w:t>
        </w:r>
      </w:hyperlink>
      <w:r>
        <w:rPr>
          <w:rFonts w:ascii="Century Gothic"/>
          <w:color w:val="0000FF"/>
          <w:w w:val="99"/>
          <w:sz w:val="20"/>
        </w:rPr>
        <w:t xml:space="preserve"> </w:t>
      </w:r>
      <w:hyperlink r:id="rId137">
        <w:r>
          <w:rPr>
            <w:rFonts w:ascii="Century Gothic"/>
            <w:color w:val="0000FF"/>
            <w:w w:val="99"/>
            <w:sz w:val="20"/>
          </w:rPr>
          <w:t xml:space="preserve"> </w:t>
        </w:r>
        <w:r>
          <w:rPr>
            <w:rFonts w:ascii="Century Gothic"/>
            <w:color w:val="0000FF"/>
            <w:sz w:val="20"/>
            <w:u w:val="single" w:color="0000FF"/>
          </w:rPr>
          <w:t>do/basin-plan/development/bp-science/assessing-environmental-water-requirements</w:t>
        </w:r>
      </w:hyperlink>
    </w:p>
    <w:p w14:paraId="040597E8" w14:textId="77777777" w:rsidR="00700F7C" w:rsidRDefault="002F10C5">
      <w:pPr>
        <w:pStyle w:val="BodyText"/>
        <w:spacing w:before="119"/>
        <w:ind w:right="237"/>
      </w:pPr>
      <w:r>
        <w:t>Murray-Darling</w:t>
      </w:r>
      <w:r>
        <w:rPr>
          <w:spacing w:val="-9"/>
        </w:rPr>
        <w:t xml:space="preserve"> </w:t>
      </w:r>
      <w:r>
        <w:rPr>
          <w:spacing w:val="-1"/>
        </w:rPr>
        <w:t>Basin</w:t>
      </w:r>
      <w:r>
        <w:rPr>
          <w:spacing w:val="-6"/>
        </w:rPr>
        <w:t xml:space="preserve"> </w:t>
      </w:r>
      <w:r>
        <w:rPr>
          <w:spacing w:val="-1"/>
        </w:rPr>
        <w:t>Authority</w:t>
      </w:r>
      <w:r>
        <w:rPr>
          <w:spacing w:val="-5"/>
        </w:rPr>
        <w:t xml:space="preserve"> </w:t>
      </w:r>
      <w:r>
        <w:rPr>
          <w:spacing w:val="-1"/>
        </w:rPr>
        <w:t>(MDBA)</w:t>
      </w:r>
      <w:r>
        <w:rPr>
          <w:spacing w:val="-5"/>
        </w:rPr>
        <w:t xml:space="preserve"> </w:t>
      </w:r>
      <w:r>
        <w:rPr>
          <w:spacing w:val="-1"/>
        </w:rPr>
        <w:t>(2012d).</w:t>
      </w:r>
      <w:r>
        <w:rPr>
          <w:spacing w:val="-11"/>
        </w:rPr>
        <w:t xml:space="preserve"> </w:t>
      </w:r>
      <w:r>
        <w:t>Hydrologic</w:t>
      </w:r>
      <w:r>
        <w:rPr>
          <w:spacing w:val="-8"/>
        </w:rPr>
        <w:t xml:space="preserve"> </w:t>
      </w:r>
      <w:r>
        <w:t>modelling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inform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proposed</w:t>
      </w:r>
      <w:r>
        <w:rPr>
          <w:spacing w:val="-9"/>
        </w:rPr>
        <w:t xml:space="preserve"> </w:t>
      </w:r>
      <w:r>
        <w:rPr>
          <w:spacing w:val="-1"/>
        </w:rPr>
        <w:t>Basin</w:t>
      </w:r>
      <w:r>
        <w:rPr>
          <w:spacing w:val="58"/>
          <w:w w:val="99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methods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results,</w:t>
      </w:r>
      <w:r>
        <w:rPr>
          <w:spacing w:val="-10"/>
        </w:rPr>
        <w:t xml:space="preserve"> </w:t>
      </w:r>
      <w:r>
        <w:rPr>
          <w:spacing w:val="1"/>
        </w:rPr>
        <w:t>MDBA</w:t>
      </w:r>
      <w:r>
        <w:rPr>
          <w:spacing w:val="-11"/>
        </w:rPr>
        <w:t xml:space="preserve"> </w:t>
      </w:r>
      <w:r>
        <w:rPr>
          <w:spacing w:val="-1"/>
        </w:rPr>
        <w:t>publication</w:t>
      </w:r>
      <w:r>
        <w:rPr>
          <w:spacing w:val="-8"/>
        </w:rPr>
        <w:t xml:space="preserve"> </w:t>
      </w:r>
      <w:r>
        <w:rPr>
          <w:spacing w:val="-1"/>
        </w:rPr>
        <w:t>no:</w:t>
      </w:r>
      <w:r>
        <w:rPr>
          <w:spacing w:val="-8"/>
        </w:rPr>
        <w:t xml:space="preserve"> </w:t>
      </w:r>
      <w:r>
        <w:rPr>
          <w:spacing w:val="-1"/>
        </w:rPr>
        <w:t>17/12,</w:t>
      </w:r>
      <w:r>
        <w:rPr>
          <w:spacing w:val="-10"/>
        </w:rPr>
        <w:t xml:space="preserve"> </w:t>
      </w:r>
      <w:r>
        <w:t>Murray-Darling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5"/>
        </w:rPr>
        <w:t xml:space="preserve"> </w:t>
      </w:r>
      <w:r>
        <w:rPr>
          <w:spacing w:val="-1"/>
        </w:rPr>
        <w:t>Authority,</w:t>
      </w:r>
      <w:r>
        <w:rPr>
          <w:spacing w:val="-8"/>
        </w:rPr>
        <w:t xml:space="preserve"> </w:t>
      </w:r>
      <w:r>
        <w:t>Canberra.</w:t>
      </w:r>
    </w:p>
    <w:p w14:paraId="040597E9" w14:textId="77777777" w:rsidR="00700F7C" w:rsidRDefault="002F10C5">
      <w:pPr>
        <w:spacing w:before="119"/>
        <w:ind w:left="107" w:right="41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pacing w:val="-1"/>
          <w:sz w:val="20"/>
        </w:rPr>
        <w:t>Murray-Darling</w:t>
      </w:r>
      <w:r>
        <w:rPr>
          <w:rFonts w:ascii="Century Gothic"/>
          <w:spacing w:val="-12"/>
          <w:sz w:val="20"/>
        </w:rPr>
        <w:t xml:space="preserve"> </w:t>
      </w:r>
      <w:r>
        <w:rPr>
          <w:rFonts w:ascii="Century Gothic"/>
          <w:spacing w:val="-1"/>
          <w:sz w:val="20"/>
        </w:rPr>
        <w:t>Basin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Authority</w:t>
      </w:r>
      <w:r>
        <w:rPr>
          <w:rFonts w:ascii="Century Gothic"/>
          <w:spacing w:val="-11"/>
          <w:sz w:val="20"/>
        </w:rPr>
        <w:t xml:space="preserve"> </w:t>
      </w:r>
      <w:r>
        <w:rPr>
          <w:rFonts w:ascii="Century Gothic"/>
          <w:spacing w:val="-1"/>
          <w:sz w:val="20"/>
        </w:rPr>
        <w:t>(MDBA)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(2014).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Basin-wide</w:t>
      </w:r>
      <w:r>
        <w:rPr>
          <w:rFonts w:ascii="Century Gothic"/>
          <w:i/>
          <w:spacing w:val="-11"/>
          <w:sz w:val="20"/>
        </w:rPr>
        <w:t xml:space="preserve"> </w:t>
      </w:r>
      <w:r>
        <w:rPr>
          <w:rFonts w:ascii="Century Gothic"/>
          <w:i/>
          <w:sz w:val="20"/>
        </w:rPr>
        <w:t>environmental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z w:val="20"/>
        </w:rPr>
        <w:t>watering</w:t>
      </w:r>
      <w:r>
        <w:rPr>
          <w:rFonts w:ascii="Century Gothic"/>
          <w:i/>
          <w:spacing w:val="-11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strategy.</w:t>
      </w:r>
    </w:p>
    <w:p w14:paraId="040597EA" w14:textId="77777777" w:rsidR="00700F7C" w:rsidRDefault="002F10C5">
      <w:pPr>
        <w:pStyle w:val="BodyText"/>
        <w:ind w:right="414"/>
      </w:pPr>
      <w:hyperlink r:id="rId138">
        <w:r>
          <w:rPr>
            <w:color w:val="0000FF"/>
            <w:u w:val="single" w:color="0000FF"/>
          </w:rPr>
          <w:t>http://www.mdba.gov.au/what-we-do/environmental-water/basin-watering-strategy</w:t>
        </w:r>
        <w:r>
          <w:t>.</w:t>
        </w:r>
      </w:hyperlink>
    </w:p>
    <w:p w14:paraId="040597EB" w14:textId="77777777" w:rsidR="00700F7C" w:rsidRDefault="00700F7C">
      <w:pPr>
        <w:spacing w:before="6"/>
        <w:rPr>
          <w:rFonts w:ascii="Century Gothic" w:eastAsia="Century Gothic" w:hAnsi="Century Gothic" w:cs="Century Gothic"/>
          <w:sz w:val="14"/>
          <w:szCs w:val="14"/>
        </w:rPr>
      </w:pPr>
    </w:p>
    <w:p w14:paraId="040597EC" w14:textId="77777777" w:rsidR="00700F7C" w:rsidRDefault="002F10C5">
      <w:pPr>
        <w:pStyle w:val="BodyText"/>
        <w:spacing w:before="62"/>
        <w:ind w:right="106"/>
      </w:pPr>
      <w:r>
        <w:rPr>
          <w:spacing w:val="-1"/>
        </w:rPr>
        <w:t>Murray-Darling</w:t>
      </w:r>
      <w:r>
        <w:rPr>
          <w:spacing w:val="-11"/>
        </w:rPr>
        <w:t xml:space="preserve"> </w:t>
      </w:r>
      <w:r>
        <w:rPr>
          <w:spacing w:val="-1"/>
        </w:rPr>
        <w:t>Basin</w:t>
      </w:r>
      <w:r>
        <w:rPr>
          <w:spacing w:val="-8"/>
        </w:rPr>
        <w:t xml:space="preserve"> </w:t>
      </w:r>
      <w:r>
        <w:rPr>
          <w:spacing w:val="-1"/>
        </w:rPr>
        <w:t>Authority</w:t>
      </w:r>
      <w:r>
        <w:rPr>
          <w:spacing w:val="-8"/>
        </w:rPr>
        <w:t xml:space="preserve"> </w:t>
      </w:r>
      <w:r>
        <w:rPr>
          <w:spacing w:val="-1"/>
        </w:rPr>
        <w:t>(MDBA)</w:t>
      </w:r>
      <w:r>
        <w:rPr>
          <w:spacing w:val="-7"/>
        </w:rPr>
        <w:t xml:space="preserve"> </w:t>
      </w:r>
      <w:r>
        <w:rPr>
          <w:spacing w:val="-1"/>
        </w:rPr>
        <w:t>(2015).</w:t>
      </w:r>
      <w:r>
        <w:rPr>
          <w:spacing w:val="-12"/>
        </w:rPr>
        <w:t xml:space="preserve"> </w:t>
      </w:r>
      <w:r>
        <w:t>Murrumbidgee</w:t>
      </w:r>
      <w:r>
        <w:rPr>
          <w:spacing w:val="-11"/>
        </w:rPr>
        <w:t xml:space="preserve"> </w:t>
      </w:r>
      <w:r>
        <w:t>reach</w:t>
      </w:r>
      <w:r>
        <w:rPr>
          <w:spacing w:val="-9"/>
        </w:rPr>
        <w:t xml:space="preserve"> </w:t>
      </w:r>
      <w:r>
        <w:t>report:</w:t>
      </w:r>
      <w:r>
        <w:rPr>
          <w:spacing w:val="-11"/>
        </w:rPr>
        <w:t xml:space="preserve"> </w:t>
      </w:r>
      <w:r>
        <w:t>Constrai</w:t>
      </w:r>
      <w:r>
        <w:t>nts</w:t>
      </w:r>
      <w:r>
        <w:rPr>
          <w:spacing w:val="-11"/>
        </w:rPr>
        <w:t xml:space="preserve"> </w:t>
      </w:r>
      <w:r>
        <w:rPr>
          <w:spacing w:val="-1"/>
        </w:rPr>
        <w:t>Management</w:t>
      </w:r>
      <w:r>
        <w:rPr>
          <w:spacing w:val="87"/>
          <w:w w:val="99"/>
        </w:rPr>
        <w:t xml:space="preserve"> </w:t>
      </w:r>
      <w:r>
        <w:rPr>
          <w:w w:val="95"/>
        </w:rPr>
        <w:t xml:space="preserve">Strategy.      </w:t>
      </w:r>
      <w:r>
        <w:rPr>
          <w:spacing w:val="40"/>
          <w:w w:val="95"/>
        </w:rPr>
        <w:t xml:space="preserve"> </w:t>
      </w:r>
      <w:hyperlink r:id="rId139">
        <w:r>
          <w:rPr>
            <w:color w:val="0000FF"/>
            <w:w w:val="95"/>
            <w:u w:val="single" w:color="0000FF"/>
          </w:rPr>
          <w:t>http://www.mdba.gov.au/publications/mdba-reports/murrumbidgee-reach-report</w:t>
        </w:r>
      </w:hyperlink>
    </w:p>
    <w:p w14:paraId="040597ED" w14:textId="77777777" w:rsidR="00700F7C" w:rsidRDefault="002F10C5">
      <w:pPr>
        <w:pStyle w:val="BodyText"/>
        <w:spacing w:before="122" w:line="276" w:lineRule="auto"/>
        <w:ind w:right="418"/>
      </w:pPr>
      <w:r>
        <w:rPr>
          <w:spacing w:val="-1"/>
        </w:rPr>
        <w:t>Murray-Darling</w:t>
      </w:r>
      <w:r>
        <w:rPr>
          <w:spacing w:val="-10"/>
        </w:rPr>
        <w:t xml:space="preserve"> </w:t>
      </w:r>
      <w:r>
        <w:rPr>
          <w:spacing w:val="-1"/>
        </w:rPr>
        <w:t>Basin</w:t>
      </w:r>
      <w:r>
        <w:rPr>
          <w:spacing w:val="-6"/>
        </w:rPr>
        <w:t xml:space="preserve"> </w:t>
      </w:r>
      <w:r>
        <w:rPr>
          <w:spacing w:val="-1"/>
        </w:rPr>
        <w:t>Authority</w:t>
      </w:r>
      <w:r>
        <w:rPr>
          <w:spacing w:val="-6"/>
        </w:rPr>
        <w:t xml:space="preserve"> </w:t>
      </w:r>
      <w:r>
        <w:rPr>
          <w:spacing w:val="-1"/>
        </w:rPr>
        <w:t>(MDBA)</w:t>
      </w:r>
      <w:r>
        <w:rPr>
          <w:spacing w:val="-5"/>
        </w:rPr>
        <w:t xml:space="preserve"> </w:t>
      </w:r>
      <w:r>
        <w:rPr>
          <w:spacing w:val="-1"/>
        </w:rPr>
        <w:t>(2016).</w:t>
      </w:r>
      <w:r>
        <w:rPr>
          <w:spacing w:val="-11"/>
        </w:rPr>
        <w:t xml:space="preserve"> </w:t>
      </w:r>
      <w:r>
        <w:t>Basin</w:t>
      </w:r>
      <w:r>
        <w:rPr>
          <w:spacing w:val="-9"/>
        </w:rPr>
        <w:t xml:space="preserve"> </w:t>
      </w:r>
      <w:r>
        <w:t>envi</w:t>
      </w:r>
      <w:r>
        <w:t>ronmental</w:t>
      </w:r>
      <w:r>
        <w:rPr>
          <w:spacing w:val="-9"/>
        </w:rPr>
        <w:t xml:space="preserve"> </w:t>
      </w:r>
      <w:r>
        <w:rPr>
          <w:spacing w:val="-1"/>
        </w:rPr>
        <w:t>watering</w:t>
      </w:r>
      <w:r>
        <w:rPr>
          <w:spacing w:val="-9"/>
        </w:rPr>
        <w:t xml:space="preserve"> </w:t>
      </w:r>
      <w:r>
        <w:rPr>
          <w:spacing w:val="-1"/>
        </w:rPr>
        <w:t>outlook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t>2016</w:t>
      </w:r>
      <w:r>
        <w:rPr>
          <w:rFonts w:cs="Century Gothic"/>
        </w:rPr>
        <w:t>–</w:t>
      </w:r>
      <w:r>
        <w:t>17.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140">
        <w:r>
          <w:rPr>
            <w:color w:val="0000FF"/>
            <w:w w:val="95"/>
            <w:u w:val="single" w:color="0000FF"/>
          </w:rPr>
          <w:t>http</w:t>
        </w:r>
        <w:r>
          <w:rPr>
            <w:color w:val="0000FF"/>
            <w:spacing w:val="-3"/>
            <w:w w:val="95"/>
            <w:u w:val="single" w:color="0000FF"/>
          </w:rPr>
          <w:t>:</w:t>
        </w:r>
        <w:r>
          <w:rPr>
            <w:color w:val="0000FF"/>
            <w:spacing w:val="-1"/>
            <w:w w:val="95"/>
            <w:u w:val="single" w:color="0000FF"/>
          </w:rPr>
          <w:t>//</w:t>
        </w:r>
        <w:r>
          <w:rPr>
            <w:color w:val="0000FF"/>
            <w:spacing w:val="1"/>
            <w:w w:val="95"/>
            <w:u w:val="single" w:color="0000FF"/>
          </w:rPr>
          <w:t>www</w:t>
        </w:r>
        <w:r>
          <w:rPr>
            <w:color w:val="0000FF"/>
            <w:spacing w:val="-3"/>
            <w:w w:val="95"/>
            <w:u w:val="single" w:color="0000FF"/>
          </w:rPr>
          <w:t>.</w:t>
        </w:r>
        <w:r>
          <w:rPr>
            <w:color w:val="0000FF"/>
            <w:w w:val="95"/>
            <w:u w:val="single" w:color="0000FF"/>
          </w:rPr>
          <w:t>mdba</w:t>
        </w:r>
        <w:r>
          <w:rPr>
            <w:color w:val="0000FF"/>
            <w:spacing w:val="-3"/>
            <w:w w:val="95"/>
            <w:u w:val="single" w:color="0000FF"/>
          </w:rPr>
          <w:t>.</w:t>
        </w:r>
        <w:r>
          <w:rPr>
            <w:color w:val="0000FF"/>
            <w:spacing w:val="1"/>
            <w:w w:val="95"/>
            <w:u w:val="single" w:color="0000FF"/>
          </w:rPr>
          <w:t>g</w:t>
        </w:r>
        <w:r>
          <w:rPr>
            <w:color w:val="0000FF"/>
            <w:spacing w:val="-1"/>
            <w:w w:val="95"/>
            <w:u w:val="single" w:color="0000FF"/>
          </w:rPr>
          <w:t>o</w:t>
        </w:r>
        <w:r>
          <w:rPr>
            <w:color w:val="0000FF"/>
            <w:spacing w:val="1"/>
            <w:w w:val="95"/>
            <w:u w:val="single" w:color="0000FF"/>
          </w:rPr>
          <w:t>v</w:t>
        </w:r>
        <w:r>
          <w:rPr>
            <w:color w:val="0000FF"/>
            <w:spacing w:val="-3"/>
            <w:w w:val="95"/>
            <w:u w:val="single" w:color="0000FF"/>
          </w:rPr>
          <w:t>.</w:t>
        </w:r>
        <w:r>
          <w:rPr>
            <w:color w:val="0000FF"/>
            <w:spacing w:val="1"/>
            <w:w w:val="95"/>
            <w:u w:val="single" w:color="0000FF"/>
          </w:rPr>
          <w:t>a</w:t>
        </w:r>
        <w:r>
          <w:rPr>
            <w:color w:val="0000FF"/>
            <w:spacing w:val="-2"/>
            <w:w w:val="95"/>
            <w:u w:val="single" w:color="0000FF"/>
          </w:rPr>
          <w:t>u</w:t>
        </w:r>
        <w:r>
          <w:rPr>
            <w:color w:val="0000FF"/>
            <w:spacing w:val="-1"/>
            <w:w w:val="95"/>
            <w:u w:val="single" w:color="0000FF"/>
          </w:rPr>
          <w:t>/si</w:t>
        </w:r>
        <w:r>
          <w:rPr>
            <w:color w:val="0000FF"/>
            <w:spacing w:val="1"/>
            <w:w w:val="95"/>
            <w:u w:val="single" w:color="0000FF"/>
          </w:rPr>
          <w:t>t</w:t>
        </w:r>
        <w:r>
          <w:rPr>
            <w:color w:val="0000FF"/>
            <w:w w:val="95"/>
            <w:u w:val="single" w:color="0000FF"/>
          </w:rPr>
          <w:t>es</w:t>
        </w:r>
        <w:r>
          <w:rPr>
            <w:color w:val="0000FF"/>
            <w:spacing w:val="-2"/>
            <w:w w:val="95"/>
            <w:u w:val="single" w:color="0000FF"/>
          </w:rPr>
          <w:t>/</w:t>
        </w:r>
        <w:r>
          <w:rPr>
            <w:color w:val="0000FF"/>
            <w:spacing w:val="1"/>
            <w:w w:val="95"/>
            <w:u w:val="single" w:color="0000FF"/>
          </w:rPr>
          <w:t>d</w:t>
        </w:r>
        <w:r>
          <w:rPr>
            <w:color w:val="0000FF"/>
            <w:w w:val="95"/>
            <w:u w:val="single" w:color="0000FF"/>
          </w:rPr>
          <w:t>efa</w:t>
        </w:r>
        <w:r>
          <w:rPr>
            <w:color w:val="0000FF"/>
            <w:spacing w:val="-2"/>
            <w:w w:val="95"/>
            <w:u w:val="single" w:color="0000FF"/>
          </w:rPr>
          <w:t>u</w:t>
        </w:r>
        <w:r>
          <w:rPr>
            <w:color w:val="0000FF"/>
            <w:w w:val="95"/>
            <w:u w:val="single" w:color="0000FF"/>
          </w:rPr>
          <w:t>lt</w:t>
        </w:r>
        <w:r>
          <w:rPr>
            <w:color w:val="0000FF"/>
            <w:spacing w:val="-1"/>
            <w:w w:val="95"/>
            <w:u w:val="single" w:color="0000FF"/>
          </w:rPr>
          <w:t>/</w:t>
        </w:r>
        <w:r>
          <w:rPr>
            <w:color w:val="0000FF"/>
            <w:w w:val="95"/>
            <w:u w:val="single" w:color="0000FF"/>
          </w:rPr>
          <w:t>files</w:t>
        </w:r>
        <w:r>
          <w:rPr>
            <w:color w:val="0000FF"/>
            <w:spacing w:val="-2"/>
            <w:w w:val="95"/>
            <w:u w:val="single" w:color="0000FF"/>
          </w:rPr>
          <w:t>/</w:t>
        </w:r>
        <w:r>
          <w:rPr>
            <w:color w:val="0000FF"/>
            <w:spacing w:val="2"/>
            <w:w w:val="95"/>
            <w:u w:val="single" w:color="0000FF"/>
          </w:rPr>
          <w:t>p</w:t>
        </w:r>
        <w:r>
          <w:rPr>
            <w:color w:val="0000FF"/>
            <w:spacing w:val="-2"/>
            <w:w w:val="95"/>
            <w:u w:val="single" w:color="0000FF"/>
          </w:rPr>
          <w:t>u</w:t>
        </w:r>
        <w:r>
          <w:rPr>
            <w:color w:val="0000FF"/>
            <w:w w:val="95"/>
            <w:u w:val="single" w:color="0000FF"/>
          </w:rPr>
          <w:t>bs</w:t>
        </w:r>
        <w:r>
          <w:rPr>
            <w:color w:val="0000FF"/>
            <w:spacing w:val="-1"/>
            <w:w w:val="95"/>
            <w:u w:val="single" w:color="0000FF"/>
          </w:rPr>
          <w:t>/</w:t>
        </w:r>
        <w:r>
          <w:rPr>
            <w:color w:val="0000FF"/>
            <w:w w:val="95"/>
            <w:u w:val="single" w:color="0000FF"/>
          </w:rPr>
          <w:t>Ba</w:t>
        </w:r>
        <w:r>
          <w:rPr>
            <w:color w:val="0000FF"/>
            <w:spacing w:val="-1"/>
            <w:w w:val="95"/>
            <w:u w:val="single" w:color="0000FF"/>
          </w:rPr>
          <w:t>si</w:t>
        </w:r>
        <w:r>
          <w:rPr>
            <w:color w:val="0000FF"/>
            <w:spacing w:val="5"/>
            <w:w w:val="95"/>
            <w:u w:val="single" w:color="0000FF"/>
          </w:rPr>
          <w:t>n</w:t>
        </w:r>
        <w:r>
          <w:rPr>
            <w:color w:val="0000FF"/>
            <w:w w:val="95"/>
            <w:u w:val="single" w:color="0000FF"/>
          </w:rPr>
          <w:t>-en</w:t>
        </w:r>
        <w:r>
          <w:rPr>
            <w:color w:val="0000FF"/>
            <w:spacing w:val="-1"/>
            <w:w w:val="95"/>
            <w:u w:val="single" w:color="0000FF"/>
          </w:rPr>
          <w:t>v</w:t>
        </w:r>
        <w:r>
          <w:rPr>
            <w:color w:val="0000FF"/>
            <w:w w:val="95"/>
            <w:u w:val="single" w:color="0000FF"/>
          </w:rPr>
          <w:t>ir</w:t>
        </w:r>
        <w:r>
          <w:rPr>
            <w:color w:val="0000FF"/>
            <w:spacing w:val="-1"/>
            <w:w w:val="95"/>
            <w:u w:val="single" w:color="0000FF"/>
          </w:rPr>
          <w:t>o</w:t>
        </w:r>
        <w:r>
          <w:rPr>
            <w:color w:val="0000FF"/>
            <w:w w:val="95"/>
            <w:u w:val="single" w:color="0000FF"/>
          </w:rPr>
          <w:t>nmenta</w:t>
        </w:r>
        <w:r>
          <w:rPr>
            <w:color w:val="0000FF"/>
            <w:spacing w:val="1"/>
            <w:w w:val="95"/>
            <w:u w:val="single" w:color="0000FF"/>
          </w:rPr>
          <w:t>l</w:t>
        </w:r>
        <w:r>
          <w:rPr>
            <w:color w:val="0000FF"/>
            <w:spacing w:val="-2"/>
            <w:w w:val="95"/>
            <w:u w:val="single" w:color="0000FF"/>
          </w:rPr>
          <w:t>-</w:t>
        </w:r>
        <w:r>
          <w:rPr>
            <w:color w:val="0000FF"/>
            <w:spacing w:val="1"/>
            <w:w w:val="95"/>
            <w:u w:val="single" w:color="0000FF"/>
          </w:rPr>
          <w:t>w</w:t>
        </w:r>
        <w:r>
          <w:rPr>
            <w:color w:val="0000FF"/>
            <w:spacing w:val="-2"/>
            <w:w w:val="95"/>
            <w:u w:val="single" w:color="0000FF"/>
          </w:rPr>
          <w:t>a</w:t>
        </w:r>
        <w:r>
          <w:rPr>
            <w:color w:val="0000FF"/>
            <w:w w:val="95"/>
            <w:u w:val="single" w:color="0000FF"/>
          </w:rPr>
          <w:t>tering-</w:t>
        </w:r>
        <w:r>
          <w:rPr>
            <w:color w:val="0000FF"/>
            <w:spacing w:val="-1"/>
            <w:w w:val="95"/>
            <w:u w:val="single" w:color="0000FF"/>
          </w:rPr>
          <w:t>o</w:t>
        </w:r>
        <w:r>
          <w:rPr>
            <w:color w:val="0000FF"/>
            <w:spacing w:val="-2"/>
            <w:w w:val="95"/>
            <w:u w:val="single" w:color="0000FF"/>
          </w:rPr>
          <w:t>u</w:t>
        </w:r>
        <w:r>
          <w:rPr>
            <w:color w:val="0000FF"/>
            <w:w w:val="95"/>
            <w:u w:val="single" w:color="0000FF"/>
          </w:rPr>
          <w:t>tl</w:t>
        </w:r>
        <w:r>
          <w:rPr>
            <w:color w:val="0000FF"/>
            <w:spacing w:val="-1"/>
            <w:w w:val="95"/>
            <w:u w:val="single" w:color="0000FF"/>
          </w:rPr>
          <w:t>oo</w:t>
        </w:r>
        <w:r>
          <w:rPr>
            <w:color w:val="0000FF"/>
            <w:w w:val="95"/>
            <w:u w:val="single" w:color="0000FF"/>
          </w:rPr>
          <w:t>k-f</w:t>
        </w:r>
        <w:r>
          <w:rPr>
            <w:color w:val="0000FF"/>
            <w:spacing w:val="-1"/>
            <w:w w:val="95"/>
            <w:u w:val="single" w:color="0000FF"/>
          </w:rPr>
          <w:t>o</w:t>
        </w:r>
        <w:r>
          <w:rPr>
            <w:color w:val="0000FF"/>
            <w:w w:val="95"/>
            <w:u w:val="single" w:color="0000FF"/>
          </w:rPr>
          <w:t>r-2016-</w:t>
        </w:r>
      </w:hyperlink>
      <w:r>
        <w:rPr>
          <w:color w:val="0000FF"/>
          <w:w w:val="99"/>
        </w:rPr>
        <w:t xml:space="preserve"> </w:t>
      </w:r>
      <w:hyperlink r:id="rId141">
        <w:r>
          <w:rPr>
            <w:color w:val="0000FF"/>
            <w:spacing w:val="-1"/>
            <w:u w:val="single" w:color="0000FF"/>
          </w:rPr>
          <w:t>17_1.pdf</w:t>
        </w:r>
      </w:hyperlink>
    </w:p>
    <w:p w14:paraId="040597EE" w14:textId="77777777" w:rsidR="00700F7C" w:rsidRDefault="002F10C5">
      <w:pPr>
        <w:pStyle w:val="BodyText"/>
        <w:spacing w:before="120"/>
        <w:ind w:right="507"/>
      </w:pPr>
      <w:r>
        <w:rPr>
          <w:spacing w:val="-1"/>
        </w:rPr>
        <w:t>NSW</w:t>
      </w:r>
      <w:r>
        <w:rPr>
          <w:spacing w:val="-8"/>
        </w:rPr>
        <w:t xml:space="preserve"> </w:t>
      </w:r>
      <w:r>
        <w:t>Department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Primary</w:t>
      </w:r>
      <w:r>
        <w:rPr>
          <w:spacing w:val="-10"/>
        </w:rPr>
        <w:t xml:space="preserve"> </w:t>
      </w:r>
      <w:r>
        <w:t>Industry</w:t>
      </w:r>
      <w:r>
        <w:rPr>
          <w:spacing w:val="-8"/>
        </w:rPr>
        <w:t xml:space="preserve"> </w:t>
      </w:r>
      <w:r>
        <w:t>(DPI)</w:t>
      </w:r>
      <w:r>
        <w:rPr>
          <w:spacing w:val="-8"/>
        </w:rPr>
        <w:t xml:space="preserve"> </w:t>
      </w:r>
      <w:r>
        <w:rPr>
          <w:spacing w:val="-1"/>
        </w:rPr>
        <w:t>(2014).</w:t>
      </w:r>
      <w:r>
        <w:rPr>
          <w:spacing w:val="-8"/>
        </w:rPr>
        <w:t xml:space="preserve"> </w:t>
      </w:r>
      <w:r>
        <w:rPr>
          <w:spacing w:val="-1"/>
        </w:rPr>
        <w:t>Prioritisation</w:t>
      </w:r>
      <w:r>
        <w:rPr>
          <w:spacing w:val="-8"/>
        </w:rPr>
        <w:t xml:space="preserve"> </w:t>
      </w:r>
      <w:r>
        <w:rPr>
          <w:spacing w:val="-1"/>
        </w:rPr>
        <w:t>process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70"/>
          <w:w w:val="99"/>
        </w:rPr>
        <w:t xml:space="preserve"> </w:t>
      </w:r>
      <w:r>
        <w:t>needs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Lowbidgee</w:t>
      </w:r>
      <w:r>
        <w:rPr>
          <w:spacing w:val="-9"/>
        </w:rPr>
        <w:t xml:space="preserve"> </w:t>
      </w:r>
      <w:r>
        <w:rPr>
          <w:spacing w:val="-1"/>
        </w:rPr>
        <w:t>floodplain</w:t>
      </w:r>
      <w:r>
        <w:rPr>
          <w:spacing w:val="-8"/>
        </w:rPr>
        <w:t xml:space="preserve"> </w:t>
      </w:r>
      <w:r>
        <w:t>wetlands.</w:t>
      </w:r>
    </w:p>
    <w:p w14:paraId="040597EF" w14:textId="77777777" w:rsidR="00700F7C" w:rsidRDefault="002F10C5">
      <w:pPr>
        <w:spacing w:before="119"/>
        <w:ind w:left="107" w:right="5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pacing w:val="-1"/>
          <w:sz w:val="20"/>
        </w:rPr>
        <w:t>NSW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Department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pacing w:val="-1"/>
          <w:sz w:val="20"/>
        </w:rPr>
        <w:t>of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Primary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Industry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(DPI)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pacing w:val="-1"/>
          <w:sz w:val="20"/>
        </w:rPr>
        <w:t>(2015).</w:t>
      </w:r>
      <w:r>
        <w:rPr>
          <w:rFonts w:ascii="Century Gothic"/>
          <w:spacing w:val="-2"/>
          <w:sz w:val="20"/>
        </w:rPr>
        <w:t xml:space="preserve"> </w:t>
      </w:r>
      <w:r>
        <w:rPr>
          <w:rFonts w:ascii="Century Gothic"/>
          <w:i/>
          <w:sz w:val="20"/>
        </w:rPr>
        <w:t>How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water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pacing w:val="1"/>
          <w:sz w:val="20"/>
        </w:rPr>
        <w:t>is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shared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1"/>
          <w:sz w:val="20"/>
        </w:rPr>
        <w:t>in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the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regulated</w:t>
      </w:r>
      <w:r>
        <w:rPr>
          <w:rFonts w:ascii="Century Gothic"/>
          <w:i/>
          <w:spacing w:val="68"/>
          <w:w w:val="99"/>
          <w:sz w:val="20"/>
        </w:rPr>
        <w:t xml:space="preserve"> </w:t>
      </w:r>
      <w:r>
        <w:rPr>
          <w:rFonts w:ascii="Century Gothic"/>
          <w:i/>
          <w:sz w:val="20"/>
        </w:rPr>
        <w:t>Murrumbidgee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Valley</w:t>
      </w:r>
      <w:r>
        <w:rPr>
          <w:rFonts w:ascii="Century Gothic"/>
          <w:spacing w:val="-1"/>
          <w:sz w:val="20"/>
        </w:rPr>
        <w:t>.</w:t>
      </w:r>
      <w:r>
        <w:rPr>
          <w:rFonts w:ascii="Century Gothic"/>
          <w:spacing w:val="-11"/>
          <w:sz w:val="20"/>
        </w:rPr>
        <w:t xml:space="preserve"> </w:t>
      </w:r>
      <w:r>
        <w:rPr>
          <w:rFonts w:ascii="Century Gothic"/>
          <w:sz w:val="20"/>
        </w:rPr>
        <w:t>October</w:t>
      </w:r>
      <w:r>
        <w:rPr>
          <w:rFonts w:ascii="Century Gothic"/>
          <w:spacing w:val="-11"/>
          <w:sz w:val="20"/>
        </w:rPr>
        <w:t xml:space="preserve"> </w:t>
      </w:r>
      <w:r>
        <w:rPr>
          <w:rFonts w:ascii="Century Gothic"/>
          <w:spacing w:val="-1"/>
          <w:sz w:val="20"/>
        </w:rPr>
        <w:t>2015.</w:t>
      </w:r>
      <w:r>
        <w:rPr>
          <w:rFonts w:ascii="Century Gothic"/>
          <w:spacing w:val="-13"/>
          <w:sz w:val="20"/>
        </w:rPr>
        <w:t xml:space="preserve"> </w:t>
      </w:r>
      <w:r>
        <w:rPr>
          <w:rFonts w:ascii="Century Gothic"/>
          <w:sz w:val="20"/>
        </w:rPr>
        <w:t>[online]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pacing w:val="-1"/>
          <w:sz w:val="20"/>
        </w:rPr>
        <w:t>available:</w:t>
      </w:r>
    </w:p>
    <w:p w14:paraId="040597F0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  <w:sectPr w:rsidR="00700F7C">
          <w:pgSz w:w="11910" w:h="16840"/>
          <w:pgMar w:top="800" w:right="1340" w:bottom="1140" w:left="600" w:header="0" w:footer="953" w:gutter="0"/>
          <w:cols w:space="720"/>
        </w:sectPr>
      </w:pPr>
    </w:p>
    <w:p w14:paraId="040597F1" w14:textId="75CAE1FD" w:rsidR="00700F7C" w:rsidRDefault="002F10C5">
      <w:pPr>
        <w:pStyle w:val="BodyText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91128" behindDoc="1" locked="0" layoutInCell="1" allowOverlap="1" wp14:anchorId="04059B5B" wp14:editId="548B0EFD">
                <wp:simplePos x="0" y="0"/>
                <wp:positionH relativeFrom="page">
                  <wp:posOffset>445135</wp:posOffset>
                </wp:positionH>
                <wp:positionV relativeFrom="paragraph">
                  <wp:posOffset>137160</wp:posOffset>
                </wp:positionV>
                <wp:extent cx="5819775" cy="11430"/>
                <wp:effectExtent l="6985" t="2540" r="2540" b="5080"/>
                <wp:wrapNone/>
                <wp:docPr id="136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9775" cy="11430"/>
                          <a:chOff x="701" y="216"/>
                          <a:chExt cx="9165" cy="18"/>
                        </a:xfrm>
                      </wpg:grpSpPr>
                      <wpg:grpSp>
                        <wpg:cNvPr id="137" name="Group 102"/>
                        <wpg:cNvGrpSpPr>
                          <a:grpSpLocks/>
                        </wpg:cNvGrpSpPr>
                        <wpg:grpSpPr bwMode="auto">
                          <a:xfrm>
                            <a:off x="708" y="226"/>
                            <a:ext cx="9151" cy="2"/>
                            <a:chOff x="708" y="226"/>
                            <a:chExt cx="9151" cy="2"/>
                          </a:xfrm>
                        </wpg:grpSpPr>
                        <wps:wsp>
                          <wps:cNvPr id="138" name="Freeform 103"/>
                          <wps:cNvSpPr>
                            <a:spLocks/>
                          </wps:cNvSpPr>
                          <wps:spPr bwMode="auto">
                            <a:xfrm>
                              <a:off x="708" y="226"/>
                              <a:ext cx="9151" cy="2"/>
                            </a:xfrm>
                            <a:custGeom>
                              <a:avLst/>
                              <a:gdLst>
                                <a:gd name="T0" fmla="+- 0 708 708"/>
                                <a:gd name="T1" fmla="*/ T0 w 9151"/>
                                <a:gd name="T2" fmla="+- 0 9859 708"/>
                                <a:gd name="T3" fmla="*/ T2 w 91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51">
                                  <a:moveTo>
                                    <a:pt x="0" y="0"/>
                                  </a:moveTo>
                                  <a:lnTo>
                                    <a:pt x="9151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00"/>
                        <wpg:cNvGrpSpPr>
                          <a:grpSpLocks/>
                        </wpg:cNvGrpSpPr>
                        <wpg:grpSpPr bwMode="auto">
                          <a:xfrm>
                            <a:off x="3695" y="221"/>
                            <a:ext cx="201" cy="2"/>
                            <a:chOff x="3695" y="221"/>
                            <a:chExt cx="201" cy="2"/>
                          </a:xfrm>
                        </wpg:grpSpPr>
                        <wps:wsp>
                          <wps:cNvPr id="140" name="Freeform 101"/>
                          <wps:cNvSpPr>
                            <a:spLocks/>
                          </wps:cNvSpPr>
                          <wps:spPr bwMode="auto">
                            <a:xfrm>
                              <a:off x="3695" y="221"/>
                              <a:ext cx="201" cy="2"/>
                            </a:xfrm>
                            <a:custGeom>
                              <a:avLst/>
                              <a:gdLst>
                                <a:gd name="T0" fmla="+- 0 3695 3695"/>
                                <a:gd name="T1" fmla="*/ T0 w 201"/>
                                <a:gd name="T2" fmla="+- 0 3896 3695"/>
                                <a:gd name="T3" fmla="*/ T2 w 2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1">
                                  <a:moveTo>
                                    <a:pt x="0" y="0"/>
                                  </a:moveTo>
                                  <a:lnTo>
                                    <a:pt x="201" y="0"/>
                                  </a:lnTo>
                                </a:path>
                              </a:pathLst>
                            </a:custGeom>
                            <a:noFill/>
                            <a:ln w="6325">
                              <a:solidFill>
                                <a:srgbClr val="0000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F291B3" id="Group 99" o:spid="_x0000_s1026" style="position:absolute;margin-left:35.05pt;margin-top:10.8pt;width:458.25pt;height:.9pt;z-index:-225352;mso-position-horizontal-relative:page" coordorigin="701,216" coordsize="916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">
                <v:group id="Group 102" o:spid="_x0000_s1027" style="position:absolute;left:708;top:226;width:9151;height:2" coordorigin="708,226" coordsize="91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03" o:spid="_x0000_s1028" style="position:absolute;left:708;top:226;width:9151;height:2;visibility:visible;mso-wrap-style:square;v-text-anchor:top" coordsize="91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SzsUA&#10;AADcAAAADwAAAGRycy9kb3ducmV2LnhtbESPQW/CMAyF70j8h8iTuEEKTBPrCAgxkMY4wfgBpvHa&#10;aonTNRl0/Pr5MImbrff83uf5svNOXaiNdWAD41EGirgItubSwOljO5yBignZogtMBn4pwnLR780x&#10;t+HKB7ocU6kkhGOOBqqUmlzrWFTkMY5CQyzaZ2g9JlnbUtsWrxLunZ5k2ZP2WLM0VNjQuqLi6/jj&#10;DexovDk/N7fH9+8NOR/3Ltu/bo0ZPHSrF1CJunQ3/1+/WcGfCq08IxPo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5LOxQAAANwAAAAPAAAAAAAAAAAAAAAAAJgCAABkcnMv&#10;ZG93bnJldi54bWxQSwUGAAAAAAQABAD1AAAAigMAAAAA&#10;" path="m,l9151,e" filled="f" strokecolor="blue" strokeweight=".7pt">
                    <v:path arrowok="t" o:connecttype="custom" o:connectlocs="0,0;9151,0" o:connectangles="0,0"/>
                  </v:shape>
                </v:group>
                <v:group id="Group 100" o:spid="_x0000_s1029" style="position:absolute;left:3695;top:221;width:201;height:2" coordorigin="3695,221" coordsize="2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01" o:spid="_x0000_s1030" style="position:absolute;left:3695;top:221;width:201;height:2;visibility:visible;mso-wrap-style:square;v-text-anchor:top" coordsize="2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vcBcgA&#10;AADcAAAADwAAAGRycy9kb3ducmV2LnhtbESPQU/CQBCF7yb8h82QcDGwlaiQykIqiYmJXkAPcBu6&#10;Q1vtztbuSlt/vXMw8TaT9+a9b1ab3tXqQm2oPBu4mSWgiHNvKy4MvL89TZegQkS2WHsmAwMF2KxH&#10;VytMre94R5d9LJSEcEjRQBljk2od8pIchplviEU7+9ZhlLUttG2xk3BX63mS3GuHFUtDiQ1tS8o/&#10;99/OwE827+gxyz4Ory/2+rQ4D193x8GYybjPHkBF6uO/+e/62Qr+reDLMzKBX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u9wFyAAAANwAAAAPAAAAAAAAAAAAAAAAAJgCAABk&#10;cnMvZG93bnJldi54bWxQSwUGAAAAAAQABAD1AAAAjQMAAAAA&#10;" path="m,l201,e" filled="f" strokecolor="#0000fe" strokeweight=".17569mm">
                    <v:path arrowok="t" o:connecttype="custom" o:connectlocs="0,0;201,0" o:connectangles="0,0"/>
                  </v:shape>
                </v:group>
                <w10:wrap anchorx="page"/>
              </v:group>
            </w:pict>
          </mc:Fallback>
        </mc:AlternateContent>
      </w:r>
      <w:hyperlink r:id="rId142">
        <w:r>
          <w:rPr>
            <w:color w:val="0000FF"/>
            <w:spacing w:val="-1"/>
          </w:rPr>
          <w:t>http://www.water.nsw.gov.au/</w:t>
        </w:r>
      </w:hyperlink>
    </w:p>
    <w:p w14:paraId="040597F2" w14:textId="77777777" w:rsidR="00700F7C" w:rsidRDefault="002F10C5">
      <w:pPr>
        <w:pStyle w:val="BodyText"/>
        <w:ind w:left="108"/>
      </w:pPr>
      <w:r>
        <w:br w:type="column"/>
      </w:r>
      <w:hyperlink r:id="rId143">
        <w:r>
          <w:rPr>
            <w:color w:val="0000FF"/>
          </w:rPr>
          <w:t>data/assets/pdf_file/0004/585193/How-water-is-shared-in-the-</w:t>
        </w:r>
      </w:hyperlink>
    </w:p>
    <w:p w14:paraId="040597F3" w14:textId="77777777" w:rsidR="00700F7C" w:rsidRDefault="00700F7C">
      <w:pPr>
        <w:sectPr w:rsidR="00700F7C">
          <w:type w:val="continuous"/>
          <w:pgSz w:w="11910" w:h="16840"/>
          <w:pgMar w:top="1140" w:right="1340" w:bottom="280" w:left="600" w:header="720" w:footer="720" w:gutter="0"/>
          <w:cols w:num="2" w:space="720" w:equalWidth="0">
            <w:col w:w="3097" w:space="92"/>
            <w:col w:w="6781"/>
          </w:cols>
        </w:sectPr>
      </w:pPr>
    </w:p>
    <w:p w14:paraId="040597F4" w14:textId="77777777" w:rsidR="00700F7C" w:rsidRDefault="002F10C5">
      <w:pPr>
        <w:pStyle w:val="BodyText"/>
        <w:spacing w:line="242" w:lineRule="exact"/>
        <w:ind w:right="414"/>
      </w:pPr>
      <w:hyperlink r:id="rId144">
        <w:r>
          <w:rPr>
            <w:color w:val="0000FF"/>
            <w:u w:val="single" w:color="0000FF"/>
          </w:rPr>
          <w:t>regulated-murrumbidgee-valley.pdf</w:t>
        </w:r>
        <w:r>
          <w:t>,</w:t>
        </w:r>
      </w:hyperlink>
      <w:r>
        <w:rPr>
          <w:spacing w:val="-21"/>
        </w:rPr>
        <w:t xml:space="preserve"> </w:t>
      </w:r>
      <w:r>
        <w:rPr>
          <w:spacing w:val="-1"/>
        </w:rPr>
        <w:t>accessed</w:t>
      </w:r>
      <w:r>
        <w:rPr>
          <w:spacing w:val="-20"/>
        </w:rPr>
        <w:t xml:space="preserve"> </w:t>
      </w:r>
      <w:r>
        <w:rPr>
          <w:spacing w:val="1"/>
        </w:rPr>
        <w:t>May</w:t>
      </w:r>
      <w:r>
        <w:rPr>
          <w:spacing w:val="-20"/>
        </w:rPr>
        <w:t xml:space="preserve"> </w:t>
      </w:r>
      <w:r>
        <w:rPr>
          <w:spacing w:val="-1"/>
        </w:rPr>
        <w:t>2016.</w:t>
      </w:r>
    </w:p>
    <w:p w14:paraId="040597F5" w14:textId="77777777" w:rsidR="00700F7C" w:rsidRDefault="00700F7C">
      <w:pPr>
        <w:spacing w:line="242" w:lineRule="exact"/>
        <w:sectPr w:rsidR="00700F7C">
          <w:type w:val="continuous"/>
          <w:pgSz w:w="11910" w:h="16840"/>
          <w:pgMar w:top="1140" w:right="1340" w:bottom="280" w:left="600" w:header="720" w:footer="720" w:gutter="0"/>
          <w:cols w:space="720"/>
        </w:sectPr>
      </w:pPr>
    </w:p>
    <w:p w14:paraId="040597F6" w14:textId="77777777" w:rsidR="00700F7C" w:rsidRDefault="002F10C5">
      <w:pPr>
        <w:spacing w:before="47" w:line="239" w:lineRule="auto"/>
        <w:ind w:left="107" w:right="365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pacing w:val="-1"/>
          <w:sz w:val="20"/>
        </w:rPr>
        <w:t>NSW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pacing w:val="-1"/>
          <w:sz w:val="20"/>
        </w:rPr>
        <w:t>Legislation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pacing w:val="-1"/>
          <w:sz w:val="20"/>
        </w:rPr>
        <w:t>(2003).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i/>
          <w:sz w:val="20"/>
        </w:rPr>
        <w:t>Water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Sharing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Plan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for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z w:val="20"/>
        </w:rPr>
        <w:t>Murrumbidgee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Regulated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River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Water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Source</w:t>
      </w:r>
      <w:r>
        <w:rPr>
          <w:rFonts w:ascii="Century Gothic"/>
          <w:i/>
          <w:spacing w:val="81"/>
          <w:w w:val="99"/>
          <w:sz w:val="20"/>
        </w:rPr>
        <w:t xml:space="preserve"> </w:t>
      </w:r>
      <w:r>
        <w:rPr>
          <w:rFonts w:ascii="Century Gothic"/>
          <w:i/>
          <w:sz w:val="20"/>
        </w:rPr>
        <w:t>2003.</w:t>
      </w:r>
      <w:r>
        <w:rPr>
          <w:rFonts w:ascii="Century Gothic"/>
          <w:i/>
          <w:spacing w:val="-12"/>
          <w:sz w:val="20"/>
        </w:rPr>
        <w:t xml:space="preserve"> </w:t>
      </w:r>
      <w:r>
        <w:rPr>
          <w:rFonts w:ascii="Century Gothic"/>
          <w:sz w:val="20"/>
        </w:rPr>
        <w:t>[online]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pacing w:val="-1"/>
          <w:sz w:val="20"/>
        </w:rPr>
        <w:t>available:</w:t>
      </w:r>
      <w:r>
        <w:rPr>
          <w:rFonts w:ascii="Century Gothic"/>
          <w:w w:val="99"/>
          <w:sz w:val="20"/>
        </w:rPr>
        <w:t xml:space="preserve"> </w:t>
      </w:r>
      <w:r>
        <w:rPr>
          <w:rFonts w:ascii="Century Gothic"/>
          <w:color w:val="0000FF"/>
          <w:w w:val="99"/>
          <w:sz w:val="20"/>
        </w:rPr>
        <w:t xml:space="preserve"> </w:t>
      </w:r>
      <w:hyperlink r:id="rId145">
        <w:r>
          <w:rPr>
            <w:rFonts w:ascii="Century Gothic"/>
            <w:color w:val="0000FF"/>
            <w:w w:val="95"/>
            <w:sz w:val="20"/>
            <w:u w:val="single" w:color="0000FF"/>
          </w:rPr>
          <w:t>www.legislation.nsw.gov.au/viewtop/inforce/subordleg+1038+2002+FIRST+0+N/</w:t>
        </w:r>
        <w:r>
          <w:rPr>
            <w:rFonts w:ascii="Century Gothic"/>
            <w:w w:val="95"/>
            <w:sz w:val="20"/>
          </w:rPr>
          <w:t>,</w:t>
        </w:r>
      </w:hyperlink>
      <w:r>
        <w:rPr>
          <w:rFonts w:ascii="Century Gothic"/>
          <w:w w:val="95"/>
          <w:sz w:val="20"/>
        </w:rPr>
        <w:t xml:space="preserve">   </w:t>
      </w:r>
      <w:r>
        <w:rPr>
          <w:rFonts w:ascii="Century Gothic"/>
          <w:spacing w:val="13"/>
          <w:w w:val="95"/>
          <w:sz w:val="20"/>
        </w:rPr>
        <w:t xml:space="preserve"> </w:t>
      </w:r>
      <w:r>
        <w:rPr>
          <w:rFonts w:ascii="Century Gothic"/>
          <w:spacing w:val="-1"/>
          <w:w w:val="95"/>
          <w:sz w:val="20"/>
        </w:rPr>
        <w:t>accessed</w:t>
      </w:r>
      <w:r>
        <w:rPr>
          <w:rFonts w:ascii="Century Gothic"/>
          <w:w w:val="95"/>
          <w:sz w:val="20"/>
        </w:rPr>
        <w:t xml:space="preserve">   </w:t>
      </w:r>
      <w:r>
        <w:rPr>
          <w:rFonts w:ascii="Century Gothic"/>
          <w:spacing w:val="45"/>
          <w:w w:val="95"/>
          <w:sz w:val="20"/>
        </w:rPr>
        <w:t xml:space="preserve"> </w:t>
      </w:r>
      <w:r>
        <w:rPr>
          <w:rFonts w:ascii="Century Gothic"/>
          <w:w w:val="95"/>
          <w:sz w:val="20"/>
        </w:rPr>
        <w:t>March</w:t>
      </w:r>
      <w:r>
        <w:rPr>
          <w:rFonts w:ascii="Century Gothic"/>
          <w:spacing w:val="21"/>
          <w:w w:val="99"/>
          <w:sz w:val="20"/>
        </w:rPr>
        <w:t xml:space="preserve"> </w:t>
      </w:r>
      <w:r>
        <w:rPr>
          <w:rFonts w:ascii="Century Gothic"/>
          <w:spacing w:val="-1"/>
          <w:sz w:val="20"/>
        </w:rPr>
        <w:t>2014.</w:t>
      </w:r>
    </w:p>
    <w:p w14:paraId="040597F7" w14:textId="77777777" w:rsidR="00700F7C" w:rsidRDefault="00700F7C">
      <w:pPr>
        <w:spacing w:before="2"/>
        <w:rPr>
          <w:rFonts w:ascii="Century Gothic" w:eastAsia="Century Gothic" w:hAnsi="Century Gothic" w:cs="Century Gothic"/>
          <w:sz w:val="18"/>
          <w:szCs w:val="18"/>
        </w:rPr>
      </w:pPr>
    </w:p>
    <w:p w14:paraId="040597F8" w14:textId="77777777" w:rsidR="00700F7C" w:rsidRDefault="002F10C5">
      <w:pPr>
        <w:ind w:left="107" w:right="10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z w:val="20"/>
        </w:rPr>
        <w:t>Roberts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J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Marston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z w:val="20"/>
        </w:rPr>
        <w:t>F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pacing w:val="-1"/>
          <w:sz w:val="20"/>
        </w:rPr>
        <w:t>(2011).</w:t>
      </w:r>
      <w:r>
        <w:rPr>
          <w:rFonts w:ascii="Century Gothic"/>
          <w:spacing w:val="-4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Water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regime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z w:val="20"/>
        </w:rPr>
        <w:t>for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wetlands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z w:val="20"/>
        </w:rPr>
        <w:t>and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z w:val="20"/>
        </w:rPr>
        <w:t>floodplain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plants: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A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source</w:t>
      </w:r>
      <w:r>
        <w:rPr>
          <w:rFonts w:ascii="Century Gothic"/>
          <w:i/>
          <w:spacing w:val="-4"/>
          <w:sz w:val="20"/>
        </w:rPr>
        <w:t xml:space="preserve"> </w:t>
      </w:r>
      <w:r>
        <w:rPr>
          <w:rFonts w:ascii="Century Gothic"/>
          <w:i/>
          <w:sz w:val="20"/>
        </w:rPr>
        <w:t>book</w:t>
      </w:r>
      <w:r>
        <w:rPr>
          <w:rFonts w:ascii="Century Gothic"/>
          <w:i/>
          <w:spacing w:val="-5"/>
          <w:sz w:val="20"/>
        </w:rPr>
        <w:t xml:space="preserve"> </w:t>
      </w:r>
      <w:r>
        <w:rPr>
          <w:rFonts w:ascii="Century Gothic"/>
          <w:i/>
          <w:sz w:val="20"/>
        </w:rPr>
        <w:t>for</w:t>
      </w:r>
      <w:r>
        <w:rPr>
          <w:rFonts w:ascii="Century Gothic"/>
          <w:i/>
          <w:spacing w:val="58"/>
          <w:w w:val="99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-13"/>
          <w:sz w:val="20"/>
        </w:rPr>
        <w:t xml:space="preserve"> </w:t>
      </w:r>
      <w:r>
        <w:rPr>
          <w:rFonts w:ascii="Century Gothic"/>
          <w:i/>
          <w:sz w:val="20"/>
        </w:rPr>
        <w:t>Murray-Darling</w:t>
      </w:r>
      <w:r>
        <w:rPr>
          <w:rFonts w:ascii="Century Gothic"/>
          <w:i/>
          <w:spacing w:val="-12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Basin.</w:t>
      </w:r>
    </w:p>
    <w:p w14:paraId="040597F9" w14:textId="77777777" w:rsidR="00700F7C" w:rsidRDefault="002F10C5">
      <w:pPr>
        <w:spacing w:before="119"/>
        <w:ind w:left="107" w:right="36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pacing w:val="-1"/>
          <w:sz w:val="20"/>
        </w:rPr>
        <w:t>Sinclair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pacing w:val="-1"/>
          <w:sz w:val="20"/>
        </w:rPr>
        <w:t>Knight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Merz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-1"/>
          <w:sz w:val="20"/>
        </w:rPr>
        <w:t>(2011).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Environmental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Water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Delivery: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z w:val="20"/>
        </w:rPr>
        <w:t>Murrumbidgee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Valley</w:t>
      </w:r>
      <w:r>
        <w:rPr>
          <w:rFonts w:ascii="Century Gothic"/>
          <w:sz w:val="20"/>
        </w:rPr>
        <w:t>.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Prepared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for</w:t>
      </w:r>
      <w:r>
        <w:rPr>
          <w:rFonts w:ascii="Century Gothic"/>
          <w:spacing w:val="66"/>
          <w:w w:val="99"/>
          <w:sz w:val="20"/>
        </w:rPr>
        <w:t xml:space="preserve"> </w:t>
      </w:r>
      <w:r>
        <w:rPr>
          <w:rFonts w:ascii="Century Gothic"/>
          <w:sz w:val="20"/>
        </w:rPr>
        <w:t>Commonwealth</w:t>
      </w:r>
      <w:r>
        <w:rPr>
          <w:rFonts w:ascii="Century Gothic"/>
          <w:spacing w:val="-12"/>
          <w:sz w:val="20"/>
        </w:rPr>
        <w:t xml:space="preserve"> </w:t>
      </w:r>
      <w:r>
        <w:rPr>
          <w:rFonts w:ascii="Century Gothic"/>
          <w:sz w:val="20"/>
        </w:rPr>
        <w:t>Department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pacing w:val="-1"/>
          <w:sz w:val="20"/>
        </w:rPr>
        <w:t>of</w:t>
      </w:r>
      <w:r>
        <w:rPr>
          <w:rFonts w:ascii="Century Gothic"/>
          <w:spacing w:val="-12"/>
          <w:sz w:val="20"/>
        </w:rPr>
        <w:t xml:space="preserve"> </w:t>
      </w:r>
      <w:r>
        <w:rPr>
          <w:rFonts w:ascii="Century Gothic"/>
          <w:sz w:val="20"/>
        </w:rPr>
        <w:t>the</w:t>
      </w:r>
      <w:r>
        <w:rPr>
          <w:rFonts w:ascii="Century Gothic"/>
          <w:spacing w:val="-12"/>
          <w:sz w:val="20"/>
        </w:rPr>
        <w:t xml:space="preserve"> </w:t>
      </w:r>
      <w:r>
        <w:rPr>
          <w:rFonts w:ascii="Century Gothic"/>
          <w:sz w:val="20"/>
        </w:rPr>
        <w:t>Environment,</w:t>
      </w:r>
      <w:r>
        <w:rPr>
          <w:rFonts w:ascii="Century Gothic"/>
          <w:spacing w:val="-14"/>
          <w:sz w:val="20"/>
        </w:rPr>
        <w:t xml:space="preserve"> </w:t>
      </w:r>
      <w:r>
        <w:rPr>
          <w:rFonts w:ascii="Century Gothic"/>
          <w:sz w:val="20"/>
        </w:rPr>
        <w:t>Canberra.</w:t>
      </w:r>
      <w:r>
        <w:rPr>
          <w:rFonts w:ascii="Century Gothic"/>
          <w:w w:val="99"/>
          <w:sz w:val="20"/>
        </w:rPr>
        <w:t xml:space="preserve"> </w:t>
      </w:r>
      <w:r>
        <w:rPr>
          <w:rFonts w:ascii="Century Gothic"/>
          <w:color w:val="0000FF"/>
          <w:w w:val="99"/>
          <w:sz w:val="20"/>
        </w:rPr>
        <w:t xml:space="preserve"> </w:t>
      </w:r>
      <w:hyperlink r:id="rId146">
        <w:r>
          <w:rPr>
            <w:rFonts w:ascii="Century Gothic"/>
            <w:color w:val="0000FF"/>
            <w:sz w:val="20"/>
            <w:u w:val="single" w:color="0000FF"/>
          </w:rPr>
          <w:t>http://www.environment.gov.au/resource/environmental-water-delivery-murrumbidgee-valley</w:t>
        </w:r>
      </w:hyperlink>
    </w:p>
    <w:p w14:paraId="040597FA" w14:textId="77C51FC8" w:rsidR="00700F7C" w:rsidRDefault="002F10C5">
      <w:pPr>
        <w:pStyle w:val="BodyText"/>
        <w:spacing w:before="119"/>
        <w:ind w:right="149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91152" behindDoc="1" locked="0" layoutInCell="1" allowOverlap="1" wp14:anchorId="04059B5C" wp14:editId="5DE6BBF2">
                <wp:simplePos x="0" y="0"/>
                <wp:positionH relativeFrom="page">
                  <wp:posOffset>449580</wp:posOffset>
                </wp:positionH>
                <wp:positionV relativeFrom="paragraph">
                  <wp:posOffset>530225</wp:posOffset>
                </wp:positionV>
                <wp:extent cx="6188710" cy="1270"/>
                <wp:effectExtent l="11430" t="7620" r="10160" b="10160"/>
                <wp:wrapNone/>
                <wp:docPr id="134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8710" cy="1270"/>
                          <a:chOff x="708" y="835"/>
                          <a:chExt cx="9746" cy="2"/>
                        </a:xfrm>
                      </wpg:grpSpPr>
                      <wps:wsp>
                        <wps:cNvPr id="135" name="Freeform 98"/>
                        <wps:cNvSpPr>
                          <a:spLocks/>
                        </wps:cNvSpPr>
                        <wps:spPr bwMode="auto">
                          <a:xfrm>
                            <a:off x="708" y="835"/>
                            <a:ext cx="9746" cy="2"/>
                          </a:xfrm>
                          <a:custGeom>
                            <a:avLst/>
                            <a:gdLst>
                              <a:gd name="T0" fmla="+- 0 708 708"/>
                              <a:gd name="T1" fmla="*/ T0 w 9746"/>
                              <a:gd name="T2" fmla="+- 0 10454 708"/>
                              <a:gd name="T3" fmla="*/ T2 w 97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46">
                                <a:moveTo>
                                  <a:pt x="0" y="0"/>
                                </a:moveTo>
                                <a:lnTo>
                                  <a:pt x="9746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B94DD9" id="Group 97" o:spid="_x0000_s1026" style="position:absolute;margin-left:35.4pt;margin-top:41.75pt;width:487.3pt;height:.1pt;z-index:-225328;mso-position-horizontal-relative:page" coordorigin="708,835" coordsize="97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">
                <v:shape id="Freeform 98" o:spid="_x0000_s1027" style="position:absolute;left:708;top:835;width:9746;height:2;visibility:visible;mso-wrap-style:square;v-text-anchor:top" coordsize="97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z7LMMA&#10;AADcAAAADwAAAGRycy9kb3ducmV2LnhtbERPPW/CMBDdK/EfrEPqVhygDVXAIAQt6higQ7sd8RFH&#10;xOcoNhD+PUaq1O2e3ufNFp2txYVaXzlWMBwkIIgLpysuFXzvP1/eQfiArLF2TApu5GEx7z3NMNPu&#10;ylu67EIpYgj7DBWYEJpMSl8YsugHriGO3NG1FkOEbSl1i9cYbms5SpJUWqw4NhhsaGWoOO3OVsF6&#10;8npYpfL3Jx9utukHmbLOz7lSz/1uOQURqAv/4j/3l47zx2/weCZe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z7LMMAAADcAAAADwAAAAAAAAAAAAAAAACYAgAAZHJzL2Rv&#10;d25yZXYueG1sUEsFBgAAAAAEAAQA9QAAAIgDAAAAAA==&#10;" path="m,l9746,e" filled="f" strokecolor="blue" strokeweight=".7pt">
                  <v:path arrowok="t" o:connecttype="custom" o:connectlocs="0,0;9746,0" o:connectangles="0,0"/>
                </v:shape>
                <w10:wrap anchorx="page"/>
              </v:group>
            </w:pict>
          </mc:Fallback>
        </mc:AlternateContent>
      </w:r>
      <w:r>
        <w:rPr>
          <w:spacing w:val="-1"/>
        </w:rPr>
        <w:t>Wassens</w:t>
      </w:r>
      <w:r>
        <w:rPr>
          <w:spacing w:val="-4"/>
        </w:rPr>
        <w:t xml:space="preserve"> </w:t>
      </w:r>
      <w:r>
        <w:t>S,</w:t>
      </w:r>
      <w:r>
        <w:rPr>
          <w:spacing w:val="-7"/>
        </w:rPr>
        <w:t xml:space="preserve"> </w:t>
      </w:r>
      <w:r>
        <w:t>Bino</w:t>
      </w:r>
      <w:r>
        <w:rPr>
          <w:spacing w:val="-6"/>
        </w:rPr>
        <w:t xml:space="preserve"> </w:t>
      </w:r>
      <w:r>
        <w:t>G,</w:t>
      </w:r>
      <w:r>
        <w:rPr>
          <w:spacing w:val="-5"/>
        </w:rPr>
        <w:t xml:space="preserve"> </w:t>
      </w:r>
      <w:r>
        <w:t>Spencer</w:t>
      </w:r>
      <w:r>
        <w:rPr>
          <w:spacing w:val="-6"/>
        </w:rPr>
        <w:t xml:space="preserve"> </w:t>
      </w:r>
      <w:r>
        <w:rPr>
          <w:spacing w:val="1"/>
        </w:rPr>
        <w:t>J,</w:t>
      </w:r>
      <w:r>
        <w:rPr>
          <w:spacing w:val="-7"/>
        </w:rPr>
        <w:t xml:space="preserve"> </w:t>
      </w:r>
      <w:r>
        <w:rPr>
          <w:spacing w:val="-1"/>
        </w:rPr>
        <w:t>Thiem</w:t>
      </w:r>
      <w:r>
        <w:rPr>
          <w:spacing w:val="-5"/>
        </w:rPr>
        <w:t xml:space="preserve"> </w:t>
      </w:r>
      <w:r>
        <w:rPr>
          <w:spacing w:val="1"/>
        </w:rPr>
        <w:t>J,</w:t>
      </w:r>
      <w:r>
        <w:rPr>
          <w:spacing w:val="-8"/>
        </w:rPr>
        <w:t xml:space="preserve"> </w:t>
      </w:r>
      <w:r>
        <w:t>Wolfenden</w:t>
      </w:r>
      <w:r>
        <w:rPr>
          <w:spacing w:val="-1"/>
        </w:rPr>
        <w:t xml:space="preserve"> </w:t>
      </w:r>
      <w:r>
        <w:t>B,</w:t>
      </w:r>
      <w:r>
        <w:rPr>
          <w:spacing w:val="-8"/>
        </w:rPr>
        <w:t xml:space="preserve"> </w:t>
      </w:r>
      <w:r>
        <w:t>Jenkins</w:t>
      </w:r>
      <w:r>
        <w:rPr>
          <w:spacing w:val="-5"/>
        </w:rPr>
        <w:t xml:space="preserve"> </w:t>
      </w:r>
      <w:r>
        <w:t>K,</w:t>
      </w:r>
      <w:r>
        <w:rPr>
          <w:spacing w:val="-6"/>
        </w:rPr>
        <w:t xml:space="preserve"> </w:t>
      </w:r>
      <w:r>
        <w:t>Thomas</w:t>
      </w:r>
      <w:r>
        <w:rPr>
          <w:spacing w:val="-5"/>
        </w:rPr>
        <w:t xml:space="preserve"> </w:t>
      </w:r>
      <w:r>
        <w:t>R,</w:t>
      </w:r>
      <w:r>
        <w:rPr>
          <w:spacing w:val="-7"/>
        </w:rPr>
        <w:t xml:space="preserve"> </w:t>
      </w:r>
      <w:r>
        <w:t>Hal,</w:t>
      </w:r>
      <w:r>
        <w:rPr>
          <w:spacing w:val="-6"/>
        </w:rPr>
        <w:t xml:space="preserve"> </w:t>
      </w:r>
      <w:r>
        <w:rPr>
          <w:spacing w:val="-2"/>
        </w:rPr>
        <w:t xml:space="preserve">A, </w:t>
      </w:r>
      <w:r>
        <w:rPr>
          <w:spacing w:val="-1"/>
        </w:rPr>
        <w:t>Ocock</w:t>
      </w:r>
      <w:r>
        <w:rPr>
          <w:spacing w:val="-5"/>
        </w:rPr>
        <w:t xml:space="preserve"> </w:t>
      </w:r>
      <w:r>
        <w:rPr>
          <w:spacing w:val="1"/>
        </w:rPr>
        <w:t>J,</w:t>
      </w:r>
      <w:r>
        <w:rPr>
          <w:spacing w:val="-5"/>
        </w:rPr>
        <w:t xml:space="preserve"> </w:t>
      </w:r>
      <w:r>
        <w:t>Lenon</w:t>
      </w:r>
      <w:r>
        <w:rPr>
          <w:spacing w:val="-5"/>
        </w:rPr>
        <w:t xml:space="preserve"> </w:t>
      </w:r>
      <w:r>
        <w:t>E,</w:t>
      </w:r>
      <w:r>
        <w:rPr>
          <w:spacing w:val="40"/>
          <w:w w:val="99"/>
        </w:rPr>
        <w:t xml:space="preserve"> </w:t>
      </w:r>
      <w:r>
        <w:rPr>
          <w:spacing w:val="-1"/>
        </w:rPr>
        <w:t>Kobayashi</w:t>
      </w:r>
      <w:r>
        <w:rPr>
          <w:spacing w:val="-7"/>
        </w:rPr>
        <w:t xml:space="preserve"> </w:t>
      </w:r>
      <w:r>
        <w:t>T,</w:t>
      </w:r>
      <w:r>
        <w:rPr>
          <w:spacing w:val="-9"/>
        </w:rPr>
        <w:t xml:space="preserve"> </w:t>
      </w:r>
      <w:r>
        <w:t>Heath</w:t>
      </w:r>
      <w:r>
        <w:rPr>
          <w:spacing w:val="-8"/>
        </w:rPr>
        <w:t xml:space="preserve"> </w:t>
      </w:r>
      <w:r>
        <w:t>J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Cory</w:t>
      </w:r>
      <w:r>
        <w:rPr>
          <w:spacing w:val="-7"/>
        </w:rPr>
        <w:t xml:space="preserve"> </w:t>
      </w:r>
      <w:r>
        <w:t>F</w:t>
      </w:r>
      <w:r>
        <w:rPr>
          <w:spacing w:val="-6"/>
        </w:rPr>
        <w:t xml:space="preserve"> </w:t>
      </w:r>
      <w:r>
        <w:rPr>
          <w:spacing w:val="-1"/>
        </w:rPr>
        <w:t>(2016).</w:t>
      </w:r>
      <w:r>
        <w:rPr>
          <w:spacing w:val="-4"/>
        </w:rPr>
        <w:t xml:space="preserve"> </w:t>
      </w:r>
      <w:hyperlink r:id="rId147">
        <w:r>
          <w:rPr>
            <w:color w:val="0000FF"/>
            <w:u w:val="single" w:color="0000FF"/>
          </w:rPr>
          <w:t>Commonwealth</w:t>
        </w:r>
        <w:r>
          <w:rPr>
            <w:color w:val="0000FF"/>
            <w:spacing w:val="-7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Environmental</w:t>
        </w:r>
        <w:r>
          <w:rPr>
            <w:color w:val="0000FF"/>
            <w:spacing w:val="-8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Water</w:t>
        </w:r>
        <w:r>
          <w:rPr>
            <w:color w:val="0000FF"/>
            <w:spacing w:val="-7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O</w:t>
        </w:r>
        <w:r>
          <w:rPr>
            <w:color w:val="0000FF"/>
            <w:spacing w:val="-1"/>
            <w:u w:val="single" w:color="0000FF"/>
          </w:rPr>
          <w:t>ffice</w:t>
        </w:r>
        <w:r>
          <w:rPr>
            <w:color w:val="0000FF"/>
            <w:spacing w:val="-8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long-term</w:t>
        </w:r>
      </w:hyperlink>
      <w:r>
        <w:rPr>
          <w:color w:val="0000FF"/>
          <w:spacing w:val="77"/>
          <w:w w:val="99"/>
        </w:rPr>
        <w:t xml:space="preserve"> </w:t>
      </w:r>
      <w:hyperlink r:id="rId148">
        <w:r>
          <w:rPr>
            <w:color w:val="0000FF"/>
            <w:spacing w:val="-1"/>
          </w:rPr>
          <w:t>intervention</w:t>
        </w:r>
        <w:r>
          <w:rPr>
            <w:color w:val="0000FF"/>
            <w:spacing w:val="-10"/>
          </w:rPr>
          <w:t xml:space="preserve"> </w:t>
        </w:r>
        <w:r>
          <w:rPr>
            <w:color w:val="0000FF"/>
          </w:rPr>
          <w:t>monitoring</w:t>
        </w:r>
        <w:r>
          <w:rPr>
            <w:color w:val="0000FF"/>
            <w:spacing w:val="-10"/>
          </w:rPr>
          <w:t xml:space="preserve"> </w:t>
        </w:r>
        <w:r>
          <w:rPr>
            <w:color w:val="0000FF"/>
            <w:spacing w:val="-1"/>
          </w:rPr>
          <w:t>program</w:t>
        </w:r>
        <w:r>
          <w:rPr>
            <w:color w:val="0000FF"/>
            <w:spacing w:val="-10"/>
          </w:rPr>
          <w:t xml:space="preserve"> </w:t>
        </w:r>
        <w:r>
          <w:rPr>
            <w:color w:val="0000FF"/>
          </w:rPr>
          <w:t>Murrumbidgee</w:t>
        </w:r>
        <w:r>
          <w:rPr>
            <w:color w:val="0000FF"/>
            <w:spacing w:val="-7"/>
          </w:rPr>
          <w:t xml:space="preserve"> </w:t>
        </w:r>
        <w:r>
          <w:rPr>
            <w:color w:val="0000FF"/>
          </w:rPr>
          <w:t>River</w:t>
        </w:r>
        <w:r>
          <w:rPr>
            <w:color w:val="0000FF"/>
            <w:spacing w:val="-10"/>
          </w:rPr>
          <w:t xml:space="preserve"> </w:t>
        </w:r>
        <w:r>
          <w:rPr>
            <w:color w:val="0000FF"/>
            <w:spacing w:val="-1"/>
          </w:rPr>
          <w:t>system</w:t>
        </w:r>
        <w:r>
          <w:rPr>
            <w:color w:val="0000FF"/>
            <w:spacing w:val="-10"/>
          </w:rPr>
          <w:t xml:space="preserve"> </w:t>
        </w:r>
        <w:r>
          <w:rPr>
            <w:color w:val="0000FF"/>
          </w:rPr>
          <w:t>Selected</w:t>
        </w:r>
        <w:r>
          <w:rPr>
            <w:color w:val="0000FF"/>
            <w:spacing w:val="-8"/>
          </w:rPr>
          <w:t xml:space="preserve"> </w:t>
        </w:r>
        <w:r>
          <w:rPr>
            <w:color w:val="0000FF"/>
            <w:spacing w:val="-1"/>
          </w:rPr>
          <w:t>Area,</w:t>
        </w:r>
        <w:r>
          <w:rPr>
            <w:color w:val="0000FF"/>
            <w:spacing w:val="-12"/>
          </w:rPr>
          <w:t xml:space="preserve"> </w:t>
        </w:r>
        <w:r>
          <w:rPr>
            <w:color w:val="0000FF"/>
          </w:rPr>
          <w:t>2014-15</w:t>
        </w:r>
        <w:r>
          <w:rPr>
            <w:color w:val="0000FF"/>
            <w:spacing w:val="-7"/>
          </w:rPr>
          <w:t xml:space="preserve"> </w:t>
        </w:r>
        <w:r>
          <w:rPr>
            <w:color w:val="0000FF"/>
            <w:spacing w:val="-1"/>
          </w:rPr>
          <w:t>Synthesis</w:t>
        </w:r>
        <w:r>
          <w:rPr>
            <w:color w:val="0000FF"/>
            <w:spacing w:val="-10"/>
          </w:rPr>
          <w:t xml:space="preserve"> </w:t>
        </w:r>
        <w:r>
          <w:rPr>
            <w:color w:val="0000FF"/>
          </w:rPr>
          <w:t>report,</w:t>
        </w:r>
      </w:hyperlink>
      <w:r>
        <w:rPr>
          <w:color w:val="0000FF"/>
          <w:w w:val="99"/>
        </w:rPr>
        <w:t xml:space="preserve"> </w:t>
      </w:r>
      <w:hyperlink r:id="rId149">
        <w:r>
          <w:rPr>
            <w:color w:val="0000FF"/>
            <w:w w:val="99"/>
          </w:rPr>
          <w:t xml:space="preserve"> </w:t>
        </w:r>
        <w:r>
          <w:rPr>
            <w:color w:val="0000FF"/>
            <w:u w:val="single" w:color="0000FF"/>
          </w:rPr>
          <w:t>Commonwealth</w:t>
        </w:r>
        <w:r>
          <w:rPr>
            <w:color w:val="0000FF"/>
            <w:spacing w:val="-11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of</w:t>
        </w:r>
        <w:r>
          <w:rPr>
            <w:color w:val="0000FF"/>
            <w:spacing w:val="-9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Australia</w:t>
        </w:r>
        <w:r>
          <w:rPr>
            <w:color w:val="0000FF"/>
            <w:spacing w:val="-1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2014</w:t>
        </w:r>
        <w:r>
          <w:t>.</w:t>
        </w:r>
      </w:hyperlink>
    </w:p>
    <w:p w14:paraId="040597FB" w14:textId="77777777" w:rsidR="00700F7C" w:rsidRDefault="002F10C5">
      <w:pPr>
        <w:pStyle w:val="BodyText"/>
        <w:spacing w:before="122"/>
        <w:ind w:right="365"/>
      </w:pPr>
      <w:r>
        <w:rPr>
          <w:spacing w:val="-1"/>
        </w:rPr>
        <w:t>Wassens</w:t>
      </w:r>
      <w:r>
        <w:rPr>
          <w:spacing w:val="-4"/>
        </w:rPr>
        <w:t xml:space="preserve"> </w:t>
      </w:r>
      <w:r>
        <w:rPr>
          <w:spacing w:val="1"/>
        </w:rPr>
        <w:t>S,</w:t>
      </w:r>
      <w:r>
        <w:rPr>
          <w:spacing w:val="-8"/>
        </w:rPr>
        <w:t xml:space="preserve"> </w:t>
      </w:r>
      <w:r>
        <w:rPr>
          <w:spacing w:val="-1"/>
        </w:rPr>
        <w:t>Spencer</w:t>
      </w:r>
      <w:r>
        <w:rPr>
          <w:spacing w:val="-6"/>
        </w:rPr>
        <w:t xml:space="preserve"> </w:t>
      </w:r>
      <w:r>
        <w:rPr>
          <w:spacing w:val="1"/>
        </w:rPr>
        <w:t>J</w:t>
      </w:r>
      <w:r>
        <w:rPr>
          <w:spacing w:val="1"/>
          <w:position w:val="5"/>
          <w:sz w:val="13"/>
        </w:rPr>
        <w:t>,</w:t>
      </w:r>
      <w:r>
        <w:rPr>
          <w:spacing w:val="14"/>
          <w:position w:val="5"/>
          <w:sz w:val="13"/>
        </w:rPr>
        <w:t xml:space="preserve"> </w:t>
      </w:r>
      <w:r>
        <w:rPr>
          <w:spacing w:val="-1"/>
        </w:rPr>
        <w:t>Thiem</w:t>
      </w:r>
      <w:r>
        <w:rPr>
          <w:spacing w:val="-5"/>
        </w:rPr>
        <w:t xml:space="preserve"> </w:t>
      </w:r>
      <w:r>
        <w:rPr>
          <w:spacing w:val="1"/>
        </w:rPr>
        <w:t>J,</w:t>
      </w:r>
      <w:r>
        <w:rPr>
          <w:spacing w:val="-8"/>
        </w:rPr>
        <w:t xml:space="preserve"> </w:t>
      </w:r>
      <w:r>
        <w:rPr>
          <w:spacing w:val="-1"/>
        </w:rPr>
        <w:t>Wolfenden</w:t>
      </w:r>
      <w:r>
        <w:rPr>
          <w:spacing w:val="-4"/>
        </w:rPr>
        <w:t xml:space="preserve"> </w:t>
      </w:r>
      <w:r>
        <w:rPr>
          <w:spacing w:val="2"/>
        </w:rPr>
        <w:t>B,</w:t>
      </w:r>
      <w:r>
        <w:rPr>
          <w:spacing w:val="-7"/>
        </w:rPr>
        <w:t xml:space="preserve"> </w:t>
      </w:r>
      <w:r>
        <w:t>Jenkins</w:t>
      </w:r>
      <w:r>
        <w:rPr>
          <w:spacing w:val="-6"/>
        </w:rPr>
        <w:t xml:space="preserve"> </w:t>
      </w:r>
      <w:r>
        <w:t>K,</w:t>
      </w:r>
      <w:r>
        <w:rPr>
          <w:spacing w:val="-8"/>
        </w:rPr>
        <w:t xml:space="preserve"> </w:t>
      </w:r>
      <w:r>
        <w:t>Hall</w:t>
      </w:r>
      <w:r>
        <w:rPr>
          <w:spacing w:val="-3"/>
        </w:rPr>
        <w:t xml:space="preserve"> </w:t>
      </w:r>
      <w:r>
        <w:rPr>
          <w:spacing w:val="-2"/>
        </w:rPr>
        <w:t>A,</w:t>
      </w:r>
      <w:r>
        <w:rPr>
          <w:spacing w:val="-6"/>
        </w:rPr>
        <w:t xml:space="preserve"> </w:t>
      </w:r>
      <w:r>
        <w:t>Ocock</w:t>
      </w:r>
      <w:r>
        <w:rPr>
          <w:spacing w:val="-4"/>
        </w:rPr>
        <w:t xml:space="preserve"> </w:t>
      </w:r>
      <w:r>
        <w:rPr>
          <w:spacing w:val="1"/>
        </w:rPr>
        <w:t>J,</w:t>
      </w:r>
      <w:r>
        <w:rPr>
          <w:spacing w:val="-8"/>
        </w:rPr>
        <w:t xml:space="preserve"> </w:t>
      </w:r>
      <w:r>
        <w:rPr>
          <w:spacing w:val="-1"/>
        </w:rPr>
        <w:t>Kobayashi</w:t>
      </w:r>
      <w:r>
        <w:rPr>
          <w:spacing w:val="-4"/>
        </w:rPr>
        <w:t xml:space="preserve"> </w:t>
      </w:r>
      <w:r>
        <w:t>T,</w:t>
      </w:r>
      <w:r>
        <w:rPr>
          <w:spacing w:val="-8"/>
        </w:rPr>
        <w:t xml:space="preserve"> </w:t>
      </w:r>
      <w:r>
        <w:t>Thomas</w:t>
      </w:r>
      <w:r>
        <w:rPr>
          <w:spacing w:val="-4"/>
        </w:rPr>
        <w:t xml:space="preserve"> </w:t>
      </w:r>
      <w:r>
        <w:t>R,</w:t>
      </w:r>
      <w:r>
        <w:rPr>
          <w:spacing w:val="-7"/>
        </w:rPr>
        <w:t xml:space="preserve"> </w:t>
      </w:r>
      <w:r>
        <w:t>Bino</w:t>
      </w:r>
      <w:r>
        <w:rPr>
          <w:spacing w:val="74"/>
          <w:w w:val="99"/>
        </w:rPr>
        <w:t xml:space="preserve"> </w:t>
      </w:r>
      <w:r>
        <w:t>G,</w:t>
      </w:r>
      <w:r>
        <w:rPr>
          <w:spacing w:val="-10"/>
        </w:rPr>
        <w:t xml:space="preserve"> </w:t>
      </w:r>
      <w:r>
        <w:t>Heath</w:t>
      </w:r>
      <w:r>
        <w:rPr>
          <w:spacing w:val="-6"/>
        </w:rPr>
        <w:t xml:space="preserve"> </w:t>
      </w:r>
      <w:r>
        <w:t>J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Lenon</w:t>
      </w:r>
      <w:r>
        <w:rPr>
          <w:spacing w:val="-7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(in</w:t>
      </w:r>
      <w:r>
        <w:rPr>
          <w:spacing w:val="-7"/>
        </w:rPr>
        <w:t xml:space="preserve"> </w:t>
      </w:r>
      <w:r>
        <w:t>prep)</w:t>
      </w:r>
      <w:r>
        <w:rPr>
          <w:spacing w:val="-7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Water</w:t>
      </w:r>
      <w:r>
        <w:rPr>
          <w:spacing w:val="-7"/>
        </w:rPr>
        <w:t xml:space="preserve"> </w:t>
      </w:r>
      <w:r>
        <w:rPr>
          <w:spacing w:val="-1"/>
        </w:rPr>
        <w:t>Office</w:t>
      </w:r>
      <w:r>
        <w:rPr>
          <w:spacing w:val="-8"/>
        </w:rPr>
        <w:t xml:space="preserve"> </w:t>
      </w:r>
      <w:r>
        <w:t>Long-Term</w:t>
      </w:r>
      <w:r>
        <w:rPr>
          <w:spacing w:val="44"/>
          <w:w w:val="99"/>
        </w:rPr>
        <w:t xml:space="preserve"> </w:t>
      </w:r>
      <w:r>
        <w:t>Intervention</w:t>
      </w:r>
      <w:r>
        <w:rPr>
          <w:spacing w:val="-9"/>
        </w:rPr>
        <w:t xml:space="preserve"> </w:t>
      </w:r>
      <w:r>
        <w:t>Monitoring</w:t>
      </w:r>
      <w:r>
        <w:rPr>
          <w:spacing w:val="-10"/>
        </w:rPr>
        <w:t xml:space="preserve"> </w:t>
      </w:r>
      <w:r>
        <w:rPr>
          <w:spacing w:val="-1"/>
        </w:rPr>
        <w:t>project</w:t>
      </w:r>
      <w:r>
        <w:rPr>
          <w:spacing w:val="-6"/>
        </w:rPr>
        <w:t xml:space="preserve"> </w:t>
      </w:r>
      <w:r>
        <w:rPr>
          <w:spacing w:val="-1"/>
        </w:rPr>
        <w:t>Murrumbidgee</w:t>
      </w:r>
      <w:r>
        <w:rPr>
          <w:spacing w:val="-7"/>
        </w:rPr>
        <w:t xml:space="preserve"> </w:t>
      </w:r>
      <w:r>
        <w:t>River</w:t>
      </w:r>
      <w:r>
        <w:rPr>
          <w:spacing w:val="-10"/>
        </w:rPr>
        <w:t xml:space="preserve"> </w:t>
      </w:r>
      <w:r>
        <w:rPr>
          <w:spacing w:val="-1"/>
        </w:rPr>
        <w:t>System</w:t>
      </w:r>
      <w:r>
        <w:rPr>
          <w:spacing w:val="-9"/>
        </w:rPr>
        <w:t xml:space="preserve"> </w:t>
      </w:r>
      <w:r>
        <w:t>Selected</w:t>
      </w:r>
      <w:r>
        <w:rPr>
          <w:spacing w:val="-8"/>
        </w:rPr>
        <w:t xml:space="preserve"> </w:t>
      </w:r>
      <w:r>
        <w:rPr>
          <w:spacing w:val="-1"/>
        </w:rPr>
        <w:t>Area</w:t>
      </w:r>
      <w:r>
        <w:rPr>
          <w:spacing w:val="-7"/>
        </w:rPr>
        <w:t xml:space="preserve"> </w:t>
      </w:r>
      <w:r>
        <w:rPr>
          <w:spacing w:val="-1"/>
        </w:rPr>
        <w:t>evaluation</w:t>
      </w:r>
      <w:r>
        <w:rPr>
          <w:spacing w:val="-9"/>
        </w:rPr>
        <w:t xml:space="preserve"> </w:t>
      </w:r>
      <w:r>
        <w:t>report,</w:t>
      </w:r>
      <w:r>
        <w:rPr>
          <w:spacing w:val="-11"/>
        </w:rPr>
        <w:t xml:space="preserve"> </w:t>
      </w:r>
      <w:r>
        <w:rPr>
          <w:spacing w:val="1"/>
        </w:rPr>
        <w:t>2014-</w:t>
      </w:r>
      <w:r>
        <w:rPr>
          <w:spacing w:val="65"/>
          <w:w w:val="99"/>
        </w:rPr>
        <w:t xml:space="preserve"> </w:t>
      </w:r>
      <w:r>
        <w:rPr>
          <w:spacing w:val="-1"/>
        </w:rPr>
        <w:t>16,</w:t>
      </w:r>
      <w:r>
        <w:rPr>
          <w:spacing w:val="-10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Australia,</w:t>
      </w:r>
      <w:r>
        <w:rPr>
          <w:spacing w:val="-11"/>
        </w:rPr>
        <w:t xml:space="preserve"> </w:t>
      </w:r>
      <w:r>
        <w:rPr>
          <w:spacing w:val="-1"/>
        </w:rPr>
        <w:t>2016</w:t>
      </w:r>
    </w:p>
    <w:p w14:paraId="040597FC" w14:textId="77777777" w:rsidR="00700F7C" w:rsidRDefault="00700F7C">
      <w:pPr>
        <w:sectPr w:rsidR="00700F7C">
          <w:pgSz w:w="11910" w:h="16840"/>
          <w:pgMar w:top="860" w:right="1340" w:bottom="1140" w:left="600" w:header="0" w:footer="953" w:gutter="0"/>
          <w:cols w:space="720"/>
        </w:sectPr>
      </w:pPr>
    </w:p>
    <w:p w14:paraId="040597FD" w14:textId="77777777" w:rsidR="00700F7C" w:rsidRDefault="002F10C5">
      <w:pPr>
        <w:pStyle w:val="Heading1"/>
        <w:ind w:right="710"/>
        <w:rPr>
          <w:b w:val="0"/>
          <w:bCs w:val="0"/>
        </w:rPr>
      </w:pPr>
      <w:bookmarkStart w:id="29" w:name="_bookmark28"/>
      <w:bookmarkEnd w:id="29"/>
      <w:r>
        <w:rPr>
          <w:color w:val="5F4879"/>
          <w:spacing w:val="-1"/>
        </w:rPr>
        <w:t>Attachment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A</w:t>
      </w:r>
      <w:r>
        <w:rPr>
          <w:color w:val="5F4879"/>
          <w:spacing w:val="-5"/>
        </w:rPr>
        <w:t xml:space="preserve"> </w:t>
      </w:r>
      <w:r>
        <w:rPr>
          <w:rFonts w:cs="Century Gothic"/>
          <w:color w:val="5F4879"/>
        </w:rPr>
        <w:t>–</w:t>
      </w:r>
      <w:r>
        <w:rPr>
          <w:rFonts w:cs="Century Gothic"/>
          <w:color w:val="5F4879"/>
          <w:spacing w:val="-4"/>
        </w:rPr>
        <w:t xml:space="preserve"> </w:t>
      </w:r>
      <w:r>
        <w:rPr>
          <w:color w:val="5F4879"/>
        </w:rPr>
        <w:t>Expected</w:t>
      </w:r>
      <w:r>
        <w:rPr>
          <w:color w:val="5F4879"/>
          <w:spacing w:val="-6"/>
        </w:rPr>
        <w:t xml:space="preserve"> </w:t>
      </w:r>
      <w:r>
        <w:rPr>
          <w:color w:val="5F4879"/>
          <w:spacing w:val="-1"/>
        </w:rPr>
        <w:t>outcomes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from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the</w:t>
      </w:r>
      <w:r>
        <w:rPr>
          <w:color w:val="5F4879"/>
          <w:spacing w:val="30"/>
        </w:rPr>
        <w:t xml:space="preserve"> </w:t>
      </w:r>
      <w:r>
        <w:rPr>
          <w:color w:val="5F4879"/>
          <w:spacing w:val="-1"/>
        </w:rPr>
        <w:t>Basin-wide</w:t>
      </w:r>
      <w:r>
        <w:rPr>
          <w:color w:val="5F4879"/>
          <w:spacing w:val="-16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15"/>
        </w:rPr>
        <w:t xml:space="preserve"> </w:t>
      </w:r>
      <w:r>
        <w:rPr>
          <w:color w:val="5F4879"/>
        </w:rPr>
        <w:t>watering</w:t>
      </w:r>
      <w:r>
        <w:rPr>
          <w:color w:val="5F4879"/>
          <w:spacing w:val="-16"/>
        </w:rPr>
        <w:t xml:space="preserve"> </w:t>
      </w:r>
      <w:r>
        <w:rPr>
          <w:color w:val="5F4879"/>
          <w:spacing w:val="-1"/>
        </w:rPr>
        <w:t>strategy</w:t>
      </w:r>
    </w:p>
    <w:p w14:paraId="040597FE" w14:textId="77777777" w:rsidR="00700F7C" w:rsidRDefault="002F10C5">
      <w:pPr>
        <w:pStyle w:val="BodyText"/>
        <w:spacing w:before="246"/>
        <w:ind w:right="710"/>
      </w:pPr>
      <w:r>
        <w:t>Expected</w:t>
      </w:r>
      <w:r>
        <w:rPr>
          <w:spacing w:val="-9"/>
        </w:rPr>
        <w:t xml:space="preserve"> </w:t>
      </w:r>
      <w:r>
        <w:rPr>
          <w:spacing w:val="-1"/>
        </w:rPr>
        <w:t>outcomes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Basin-wide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9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rPr>
          <w:spacing w:val="-1"/>
        </w:rPr>
        <w:t>strategy</w:t>
      </w:r>
      <w:r>
        <w:rPr>
          <w:spacing w:val="-4"/>
        </w:rPr>
        <w:t xml:space="preserve"> </w:t>
      </w:r>
      <w:r>
        <w:rPr>
          <w:spacing w:val="-1"/>
        </w:rPr>
        <w:t>(MDBA</w:t>
      </w:r>
      <w:r>
        <w:rPr>
          <w:spacing w:val="-11"/>
        </w:rPr>
        <w:t xml:space="preserve"> </w:t>
      </w:r>
      <w:r>
        <w:t>2014)</w:t>
      </w:r>
      <w:r>
        <w:rPr>
          <w:spacing w:val="-10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are</w:t>
      </w:r>
      <w:r>
        <w:rPr>
          <w:spacing w:val="80"/>
          <w:w w:val="99"/>
        </w:rPr>
        <w:t xml:space="preserve"> </w:t>
      </w:r>
      <w:r>
        <w:t>relevant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1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Murrumbidgee</w:t>
      </w:r>
      <w:r>
        <w:rPr>
          <w:spacing w:val="-9"/>
        </w:rPr>
        <w:t xml:space="preserve"> </w:t>
      </w:r>
      <w:r>
        <w:t>catchment</w:t>
      </w:r>
      <w:r>
        <w:rPr>
          <w:spacing w:val="-5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rPr>
          <w:spacing w:val="-1"/>
        </w:rPr>
        <w:t>described</w:t>
      </w:r>
      <w:r>
        <w:rPr>
          <w:spacing w:val="-10"/>
        </w:rPr>
        <w:t xml:space="preserve"> </w:t>
      </w:r>
      <w:r>
        <w:t>below.</w:t>
      </w:r>
    </w:p>
    <w:p w14:paraId="040597FF" w14:textId="77777777" w:rsidR="00700F7C" w:rsidRDefault="002F10C5">
      <w:pPr>
        <w:pStyle w:val="Heading3"/>
        <w:spacing w:before="119"/>
        <w:rPr>
          <w:b w:val="0"/>
          <w:bCs w:val="0"/>
        </w:rPr>
      </w:pPr>
      <w:r>
        <w:rPr>
          <w:spacing w:val="-1"/>
        </w:rPr>
        <w:t>RIVER</w:t>
      </w:r>
      <w:r>
        <w:rPr>
          <w:spacing w:val="-12"/>
        </w:rPr>
        <w:t xml:space="preserve"> </w:t>
      </w:r>
      <w:r>
        <w:t>FLOWS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CONNECTIVITY</w:t>
      </w:r>
    </w:p>
    <w:p w14:paraId="04059800" w14:textId="77777777" w:rsidR="00700F7C" w:rsidRDefault="002F10C5">
      <w:pPr>
        <w:pStyle w:val="BodyText"/>
        <w:numPr>
          <w:ilvl w:val="1"/>
          <w:numId w:val="10"/>
        </w:numPr>
        <w:tabs>
          <w:tab w:val="left" w:pos="829"/>
        </w:tabs>
        <w:spacing w:before="119"/>
        <w:ind w:hanging="360"/>
      </w:pPr>
      <w:r>
        <w:rPr>
          <w:spacing w:val="-1"/>
        </w:rPr>
        <w:t>Baseflows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rPr>
          <w:spacing w:val="-1"/>
        </w:rPr>
        <w:t>60</w:t>
      </w:r>
      <w:r>
        <w:rPr>
          <w:spacing w:val="-5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cent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natural</w:t>
      </w:r>
      <w:r>
        <w:rPr>
          <w:spacing w:val="-4"/>
        </w:rPr>
        <w:t xml:space="preserve"> </w:t>
      </w:r>
      <w:r>
        <w:t>level</w:t>
      </w:r>
    </w:p>
    <w:p w14:paraId="04059801" w14:textId="77777777" w:rsidR="00700F7C" w:rsidRDefault="002F10C5">
      <w:pPr>
        <w:pStyle w:val="BodyText"/>
        <w:numPr>
          <w:ilvl w:val="1"/>
          <w:numId w:val="10"/>
        </w:numPr>
        <w:tabs>
          <w:tab w:val="left" w:pos="829"/>
        </w:tabs>
        <w:spacing w:before="122"/>
        <w:ind w:hanging="360"/>
      </w:pPr>
      <w:r>
        <w:rPr>
          <w:spacing w:val="-1"/>
        </w:rPr>
        <w:t>Contributing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30</w:t>
      </w:r>
      <w:r>
        <w:rPr>
          <w:spacing w:val="-6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cent</w:t>
      </w:r>
      <w:r>
        <w:rPr>
          <w:spacing w:val="-4"/>
        </w:rPr>
        <w:t xml:space="preserve"> </w:t>
      </w:r>
      <w:r>
        <w:rPr>
          <w:spacing w:val="-1"/>
        </w:rPr>
        <w:t>overall</w:t>
      </w:r>
      <w:r>
        <w:rPr>
          <w:spacing w:val="-5"/>
        </w:rPr>
        <w:t xml:space="preserve"> </w:t>
      </w:r>
      <w:r>
        <w:rPr>
          <w:spacing w:val="-1"/>
        </w:rPr>
        <w:t>increase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flows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rPr>
          <w:spacing w:val="-1"/>
        </w:rPr>
        <w:t>Murray</w:t>
      </w:r>
    </w:p>
    <w:p w14:paraId="04059802" w14:textId="77777777" w:rsidR="00700F7C" w:rsidRDefault="002F10C5">
      <w:pPr>
        <w:pStyle w:val="BodyText"/>
        <w:numPr>
          <w:ilvl w:val="1"/>
          <w:numId w:val="10"/>
        </w:numPr>
        <w:tabs>
          <w:tab w:val="left" w:pos="829"/>
        </w:tabs>
        <w:spacing w:before="119"/>
        <w:ind w:hanging="360"/>
      </w:pPr>
      <w:r>
        <w:t>A</w:t>
      </w:r>
      <w:r>
        <w:rPr>
          <w:spacing w:val="-8"/>
        </w:rPr>
        <w:t xml:space="preserve"> </w:t>
      </w:r>
      <w:r>
        <w:rPr>
          <w:spacing w:val="-1"/>
        </w:rPr>
        <w:t>30</w:t>
      </w:r>
      <w:r>
        <w:rPr>
          <w:rFonts w:cs="Century Gothic"/>
          <w:spacing w:val="-1"/>
        </w:rPr>
        <w:t>–</w:t>
      </w:r>
      <w:r>
        <w:rPr>
          <w:spacing w:val="-1"/>
        </w:rPr>
        <w:t>60</w:t>
      </w:r>
      <w:r>
        <w:rPr>
          <w:spacing w:val="-7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cent</w:t>
      </w:r>
      <w:r>
        <w:rPr>
          <w:spacing w:val="-5"/>
        </w:rPr>
        <w:t xml:space="preserve"> </w:t>
      </w:r>
      <w:r>
        <w:t>increase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frequency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freshes,</w:t>
      </w:r>
      <w:r>
        <w:rPr>
          <w:spacing w:val="-9"/>
        </w:rPr>
        <w:t xml:space="preserve"> </w:t>
      </w:r>
      <w:r>
        <w:t>bankfull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lowland</w:t>
      </w:r>
      <w:r>
        <w:rPr>
          <w:spacing w:val="-6"/>
        </w:rPr>
        <w:t xml:space="preserve"> </w:t>
      </w:r>
      <w:r>
        <w:rPr>
          <w:spacing w:val="-1"/>
        </w:rPr>
        <w:t>floodplain</w:t>
      </w:r>
      <w:r>
        <w:rPr>
          <w:spacing w:val="-6"/>
        </w:rPr>
        <w:t xml:space="preserve"> </w:t>
      </w:r>
      <w:r>
        <w:t>flows</w:t>
      </w:r>
    </w:p>
    <w:p w14:paraId="04059803" w14:textId="77777777" w:rsidR="00700F7C" w:rsidRDefault="002F10C5">
      <w:pPr>
        <w:pStyle w:val="Heading3"/>
        <w:spacing w:before="119"/>
        <w:rPr>
          <w:b w:val="0"/>
          <w:bCs w:val="0"/>
        </w:rPr>
      </w:pPr>
      <w:r>
        <w:t>VEGETATION</w:t>
      </w:r>
    </w:p>
    <w:p w14:paraId="04059804" w14:textId="77777777" w:rsidR="00700F7C" w:rsidRDefault="002F10C5">
      <w:pPr>
        <w:pStyle w:val="BodyText"/>
        <w:numPr>
          <w:ilvl w:val="1"/>
          <w:numId w:val="10"/>
        </w:numPr>
        <w:tabs>
          <w:tab w:val="left" w:pos="829"/>
        </w:tabs>
        <w:spacing w:before="120"/>
        <w:ind w:right="121" w:hanging="360"/>
      </w:pPr>
      <w:r>
        <w:t>Maintain the</w:t>
      </w:r>
      <w:r>
        <w:rPr>
          <w:spacing w:val="2"/>
        </w:rPr>
        <w:t xml:space="preserve"> </w:t>
      </w:r>
      <w:r>
        <w:rPr>
          <w:spacing w:val="-1"/>
        </w:rPr>
        <w:t>current</w:t>
      </w:r>
      <w:r>
        <w:rPr>
          <w:spacing w:val="3"/>
        </w:rPr>
        <w:t xml:space="preserve"> </w:t>
      </w:r>
      <w:r>
        <w:t>extent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t>water-dependent</w:t>
      </w:r>
      <w:r>
        <w:rPr>
          <w:spacing w:val="1"/>
        </w:rPr>
        <w:t xml:space="preserve"> </w:t>
      </w:r>
      <w:r>
        <w:rPr>
          <w:spacing w:val="-1"/>
        </w:rPr>
        <w:t>vegetation</w:t>
      </w:r>
      <w:r>
        <w:rPr>
          <w:spacing w:val="2"/>
        </w:rPr>
        <w:t xml:space="preserve"> </w:t>
      </w:r>
      <w:r>
        <w:t>near</w:t>
      </w:r>
      <w:r>
        <w:rPr>
          <w:spacing w:val="2"/>
        </w:rPr>
        <w:t xml:space="preserve"> </w:t>
      </w:r>
      <w:r>
        <w:rPr>
          <w:spacing w:val="-1"/>
        </w:rPr>
        <w:t>river</w:t>
      </w:r>
      <w:r>
        <w:rPr>
          <w:spacing w:val="3"/>
        </w:rPr>
        <w:t xml:space="preserve"> </w:t>
      </w:r>
      <w:r>
        <w:rPr>
          <w:spacing w:val="-1"/>
        </w:rPr>
        <w:t>channels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1"/>
        </w:rPr>
        <w:t>on</w:t>
      </w:r>
      <w:r>
        <w:rPr>
          <w:spacing w:val="2"/>
        </w:rPr>
        <w:t xml:space="preserve"> low-</w:t>
      </w:r>
      <w:r>
        <w:rPr>
          <w:spacing w:val="70"/>
          <w:w w:val="99"/>
        </w:rPr>
        <w:t xml:space="preserve"> </w:t>
      </w:r>
      <w:r>
        <w:rPr>
          <w:spacing w:val="-1"/>
        </w:rPr>
        <w:t>lying</w:t>
      </w:r>
      <w:r>
        <w:rPr>
          <w:spacing w:val="-8"/>
        </w:rPr>
        <w:t xml:space="preserve"> </w:t>
      </w:r>
      <w:r>
        <w:t>areas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floodplain.</w:t>
      </w:r>
    </w:p>
    <w:p w14:paraId="04059805" w14:textId="77777777" w:rsidR="00700F7C" w:rsidRDefault="002F10C5">
      <w:pPr>
        <w:pStyle w:val="BodyText"/>
        <w:numPr>
          <w:ilvl w:val="1"/>
          <w:numId w:val="10"/>
        </w:numPr>
        <w:tabs>
          <w:tab w:val="left" w:pos="829"/>
        </w:tabs>
        <w:spacing w:before="119"/>
        <w:ind w:hanging="360"/>
      </w:pPr>
      <w:r>
        <w:t>Improve</w:t>
      </w:r>
      <w:r>
        <w:rPr>
          <w:spacing w:val="-8"/>
        </w:rPr>
        <w:t xml:space="preserve"> </w:t>
      </w:r>
      <w:r>
        <w:t>condition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black</w:t>
      </w:r>
      <w:r>
        <w:rPr>
          <w:spacing w:val="-6"/>
        </w:rPr>
        <w:t xml:space="preserve"> </w:t>
      </w:r>
      <w:r>
        <w:rPr>
          <w:spacing w:val="-1"/>
        </w:rPr>
        <w:t>box,</w:t>
      </w:r>
      <w:r>
        <w:rPr>
          <w:spacing w:val="-9"/>
        </w:rPr>
        <w:t xml:space="preserve"> </w:t>
      </w:r>
      <w:r>
        <w:t>river</w:t>
      </w:r>
      <w:r>
        <w:rPr>
          <w:spacing w:val="-7"/>
        </w:rPr>
        <w:t xml:space="preserve"> </w:t>
      </w:r>
      <w:r>
        <w:t>red</w:t>
      </w:r>
      <w:r>
        <w:rPr>
          <w:spacing w:val="-3"/>
        </w:rPr>
        <w:t xml:space="preserve"> </w:t>
      </w:r>
      <w:r>
        <w:t>gum</w:t>
      </w:r>
      <w:r>
        <w:rPr>
          <w:spacing w:val="-8"/>
        </w:rPr>
        <w:t xml:space="preserve"> </w:t>
      </w:r>
      <w:r>
        <w:rPr>
          <w:spacing w:val="1"/>
        </w:rPr>
        <w:t>and</w:t>
      </w:r>
      <w:r>
        <w:rPr>
          <w:spacing w:val="-7"/>
        </w:rPr>
        <w:t xml:space="preserve"> </w:t>
      </w:r>
      <w:r>
        <w:t>lignum</w:t>
      </w:r>
      <w:r>
        <w:rPr>
          <w:spacing w:val="-7"/>
        </w:rPr>
        <w:t xml:space="preserve"> </w:t>
      </w:r>
      <w:r>
        <w:rPr>
          <w:spacing w:val="-1"/>
        </w:rPr>
        <w:t>shrublands</w:t>
      </w:r>
    </w:p>
    <w:p w14:paraId="04059806" w14:textId="77777777" w:rsidR="00700F7C" w:rsidRDefault="002F10C5">
      <w:pPr>
        <w:pStyle w:val="BodyText"/>
        <w:numPr>
          <w:ilvl w:val="1"/>
          <w:numId w:val="10"/>
        </w:numPr>
        <w:tabs>
          <w:tab w:val="left" w:pos="829"/>
        </w:tabs>
        <w:spacing w:before="122"/>
        <w:ind w:hanging="360"/>
      </w:pPr>
      <w:r>
        <w:t>Improved</w:t>
      </w:r>
      <w:r>
        <w:rPr>
          <w:spacing w:val="-8"/>
        </w:rPr>
        <w:t xml:space="preserve"> </w:t>
      </w:r>
      <w:r>
        <w:t>recruitment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trees</w:t>
      </w:r>
      <w:r>
        <w:rPr>
          <w:spacing w:val="-7"/>
        </w:rPr>
        <w:t xml:space="preserve"> </w:t>
      </w:r>
      <w:r>
        <w:t>within</w:t>
      </w:r>
      <w:r>
        <w:rPr>
          <w:spacing w:val="-6"/>
        </w:rPr>
        <w:t xml:space="preserve"> </w:t>
      </w:r>
      <w:r>
        <w:rPr>
          <w:spacing w:val="-1"/>
        </w:rPr>
        <w:t>black</w:t>
      </w:r>
      <w:r>
        <w:rPr>
          <w:spacing w:val="-7"/>
        </w:rPr>
        <w:t xml:space="preserve"> </w:t>
      </w:r>
      <w:r>
        <w:rPr>
          <w:spacing w:val="-1"/>
        </w:rPr>
        <w:t>box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red</w:t>
      </w:r>
      <w:r>
        <w:rPr>
          <w:spacing w:val="-6"/>
        </w:rPr>
        <w:t xml:space="preserve"> </w:t>
      </w:r>
      <w:r>
        <w:t>gum</w:t>
      </w:r>
      <w:r>
        <w:rPr>
          <w:spacing w:val="-7"/>
        </w:rPr>
        <w:t xml:space="preserve"> </w:t>
      </w:r>
      <w:r>
        <w:t>communities</w:t>
      </w:r>
    </w:p>
    <w:p w14:paraId="04059807" w14:textId="77777777" w:rsidR="00700F7C" w:rsidRDefault="002F10C5">
      <w:pPr>
        <w:pStyle w:val="BodyText"/>
        <w:numPr>
          <w:ilvl w:val="1"/>
          <w:numId w:val="10"/>
        </w:numPr>
        <w:tabs>
          <w:tab w:val="left" w:pos="829"/>
        </w:tabs>
        <w:spacing w:before="119"/>
        <w:ind w:right="121" w:hanging="360"/>
      </w:pPr>
      <w:r>
        <w:t>Increased</w:t>
      </w:r>
      <w:r>
        <w:rPr>
          <w:spacing w:val="30"/>
        </w:rPr>
        <w:t xml:space="preserve"> </w:t>
      </w:r>
      <w:r>
        <w:rPr>
          <w:spacing w:val="-1"/>
        </w:rPr>
        <w:t>periods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t>growth</w:t>
      </w:r>
      <w:r>
        <w:rPr>
          <w:spacing w:val="31"/>
        </w:rPr>
        <w:t xml:space="preserve"> </w:t>
      </w:r>
      <w:r>
        <w:rPr>
          <w:spacing w:val="-1"/>
        </w:rPr>
        <w:t>for</w:t>
      </w:r>
      <w:r>
        <w:rPr>
          <w:spacing w:val="30"/>
        </w:rPr>
        <w:t xml:space="preserve"> </w:t>
      </w:r>
      <w:r>
        <w:t>non-woody</w:t>
      </w:r>
      <w:r>
        <w:rPr>
          <w:spacing w:val="29"/>
        </w:rPr>
        <w:t xml:space="preserve"> </w:t>
      </w:r>
      <w:r>
        <w:t>vegetation</w:t>
      </w:r>
      <w:r>
        <w:rPr>
          <w:spacing w:val="31"/>
        </w:rPr>
        <w:t xml:space="preserve"> </w:t>
      </w:r>
      <w:r>
        <w:rPr>
          <w:spacing w:val="-1"/>
        </w:rPr>
        <w:t>communities</w:t>
      </w:r>
      <w:r>
        <w:rPr>
          <w:spacing w:val="31"/>
        </w:rPr>
        <w:t xml:space="preserve"> </w:t>
      </w:r>
      <w:r>
        <w:rPr>
          <w:spacing w:val="-1"/>
        </w:rPr>
        <w:t>that</w:t>
      </w:r>
      <w:r>
        <w:rPr>
          <w:spacing w:val="32"/>
        </w:rPr>
        <w:t xml:space="preserve"> </w:t>
      </w:r>
      <w:r>
        <w:rPr>
          <w:spacing w:val="-1"/>
        </w:rPr>
        <w:t>closely</w:t>
      </w:r>
      <w:r>
        <w:rPr>
          <w:spacing w:val="30"/>
        </w:rPr>
        <w:t xml:space="preserve"> </w:t>
      </w:r>
      <w:r>
        <w:t>fringe</w:t>
      </w:r>
      <w:r>
        <w:rPr>
          <w:spacing w:val="31"/>
        </w:rPr>
        <w:t xml:space="preserve"> </w:t>
      </w:r>
      <w:r>
        <w:rPr>
          <w:spacing w:val="-1"/>
        </w:rPr>
        <w:t>or</w:t>
      </w:r>
      <w:r>
        <w:rPr>
          <w:spacing w:val="57"/>
          <w:w w:val="99"/>
        </w:rPr>
        <w:t xml:space="preserve"> </w:t>
      </w:r>
      <w:r>
        <w:rPr>
          <w:spacing w:val="-1"/>
        </w:rPr>
        <w:t>occur</w:t>
      </w:r>
      <w:r>
        <w:rPr>
          <w:spacing w:val="-8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creek</w:t>
      </w:r>
      <w:r>
        <w:rPr>
          <w:spacing w:val="-6"/>
        </w:rPr>
        <w:t xml:space="preserve"> </w:t>
      </w:r>
      <w:r>
        <w:t>channels</w:t>
      </w:r>
    </w:p>
    <w:p w14:paraId="04059808" w14:textId="77777777" w:rsidR="00700F7C" w:rsidRDefault="002F10C5">
      <w:pPr>
        <w:pStyle w:val="Heading3"/>
        <w:spacing w:before="119"/>
        <w:rPr>
          <w:b w:val="0"/>
          <w:bCs w:val="0"/>
          <w:sz w:val="13"/>
          <w:szCs w:val="13"/>
        </w:rPr>
      </w:pPr>
      <w:r>
        <w:rPr>
          <w:spacing w:val="-1"/>
        </w:rPr>
        <w:t>Vegetation</w:t>
      </w:r>
      <w:r>
        <w:rPr>
          <w:spacing w:val="-17"/>
        </w:rPr>
        <w:t xml:space="preserve"> </w:t>
      </w:r>
      <w:r>
        <w:t>extent</w:t>
      </w:r>
      <w:r>
        <w:rPr>
          <w:position w:val="5"/>
          <w:sz w:val="13"/>
        </w:rPr>
        <w:t>16</w:t>
      </w:r>
    </w:p>
    <w:p w14:paraId="04059809" w14:textId="77777777" w:rsidR="00700F7C" w:rsidRDefault="00700F7C">
      <w:pPr>
        <w:spacing w:before="5"/>
        <w:rPr>
          <w:rFonts w:ascii="Century Gothic" w:eastAsia="Century Gothic" w:hAnsi="Century Gothic" w:cs="Century Gothic"/>
          <w:b/>
          <w:bCs/>
          <w:sz w:val="9"/>
          <w:szCs w:val="9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0"/>
        <w:gridCol w:w="1526"/>
        <w:gridCol w:w="2355"/>
        <w:gridCol w:w="4239"/>
      </w:tblGrid>
      <w:tr w:rsidR="00700F7C" w14:paraId="04059810" w14:textId="77777777">
        <w:trPr>
          <w:trHeight w:hRule="exact" w:val="898"/>
        </w:trPr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405980A" w14:textId="77777777" w:rsidR="00700F7C" w:rsidRDefault="002F10C5">
            <w:pPr>
              <w:pStyle w:val="TableParagraph"/>
              <w:spacing w:before="162" w:line="277" w:lineRule="auto"/>
              <w:ind w:left="169" w:right="169" w:firstLine="4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Area</w:t>
            </w:r>
            <w:r>
              <w:rPr>
                <w:rFonts w:ascii="Century Gothic"/>
                <w:b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of</w:t>
            </w:r>
            <w:r>
              <w:rPr>
                <w:rFonts w:ascii="Century Gothic"/>
                <w:b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river</w:t>
            </w:r>
            <w:r>
              <w:rPr>
                <w:rFonts w:ascii="Century Gothic"/>
                <w:b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red</w:t>
            </w:r>
            <w:r>
              <w:rPr>
                <w:rFonts w:ascii="Century Gothic"/>
                <w:b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gum</w:t>
            </w:r>
            <w:r>
              <w:rPr>
                <w:rFonts w:ascii="Century Gothic"/>
                <w:b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(ha)</w:t>
            </w:r>
          </w:p>
        </w:tc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405980B" w14:textId="77777777" w:rsidR="00700F7C" w:rsidRDefault="002F10C5">
            <w:pPr>
              <w:pStyle w:val="TableParagraph"/>
              <w:spacing w:before="21" w:line="277" w:lineRule="auto"/>
              <w:ind w:left="267" w:right="262" w:hanging="4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Area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of</w:t>
            </w:r>
            <w:r>
              <w:rPr>
                <w:rFonts w:ascii="Century Gothic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black</w:t>
            </w:r>
            <w:r>
              <w:rPr>
                <w:rFonts w:ascii="Century Gothic"/>
                <w:b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box</w:t>
            </w:r>
            <w:r>
              <w:rPr>
                <w:rFonts w:ascii="Century Gothic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(ha)</w:t>
            </w:r>
          </w:p>
        </w:tc>
        <w:tc>
          <w:tcPr>
            <w:tcW w:w="2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405980C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5"/>
                <w:szCs w:val="25"/>
              </w:rPr>
            </w:pPr>
          </w:p>
          <w:p w14:paraId="0405980D" w14:textId="77777777" w:rsidR="00700F7C" w:rsidRDefault="002F10C5">
            <w:pPr>
              <w:pStyle w:val="TableParagraph"/>
              <w:ind w:left="64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Shrublands</w:t>
            </w:r>
          </w:p>
        </w:tc>
        <w:tc>
          <w:tcPr>
            <w:tcW w:w="4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405980E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5"/>
                <w:szCs w:val="25"/>
              </w:rPr>
            </w:pPr>
          </w:p>
          <w:p w14:paraId="0405980F" w14:textId="77777777" w:rsidR="00700F7C" w:rsidRDefault="002F10C5">
            <w:pPr>
              <w:pStyle w:val="TableParagraph"/>
              <w:ind w:left="11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Non–woody</w:t>
            </w:r>
            <w:r>
              <w:rPr>
                <w:rFonts w:ascii="Century Gothic" w:eastAsia="Century Gothic" w:hAnsi="Century Gothic" w:cs="Century Gothic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water</w:t>
            </w:r>
            <w:r>
              <w:rPr>
                <w:rFonts w:ascii="Century Gothic" w:eastAsia="Century Gothic" w:hAnsi="Century Gothic" w:cs="Century Gothic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dependent</w:t>
            </w:r>
            <w:r>
              <w:rPr>
                <w:rFonts w:ascii="Century Gothic" w:eastAsia="Century Gothic" w:hAnsi="Century Gothic" w:cs="Century Gothic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vegetation</w:t>
            </w:r>
          </w:p>
        </w:tc>
      </w:tr>
      <w:tr w:rsidR="00700F7C" w14:paraId="04059815" w14:textId="77777777">
        <w:trPr>
          <w:trHeight w:hRule="exact" w:val="804"/>
        </w:trPr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811" w14:textId="77777777" w:rsidR="00700F7C" w:rsidRDefault="002F10C5">
            <w:pPr>
              <w:pStyle w:val="TableParagraph"/>
              <w:spacing w:before="21"/>
              <w:ind w:left="50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68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300</w:t>
            </w:r>
          </w:p>
        </w:tc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812" w14:textId="77777777" w:rsidR="00700F7C" w:rsidRDefault="002F10C5">
            <w:pPr>
              <w:pStyle w:val="TableParagraph"/>
              <w:spacing w:before="21"/>
              <w:ind w:left="45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38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900</w:t>
            </w:r>
          </w:p>
        </w:tc>
        <w:tc>
          <w:tcPr>
            <w:tcW w:w="2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813" w14:textId="77777777" w:rsidR="00700F7C" w:rsidRDefault="002F10C5">
            <w:pPr>
              <w:pStyle w:val="TableParagraph"/>
              <w:spacing w:before="21"/>
              <w:ind w:left="102" w:right="31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Lignum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Lower</w:t>
            </w:r>
            <w:r>
              <w:rPr>
                <w:rFonts w:ascii="Century Gothic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Murrumbidgee</w:t>
            </w:r>
          </w:p>
        </w:tc>
        <w:tc>
          <w:tcPr>
            <w:tcW w:w="4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814" w14:textId="77777777" w:rsidR="00700F7C" w:rsidRDefault="002F10C5">
            <w:pPr>
              <w:pStyle w:val="TableParagraph"/>
              <w:spacing w:before="21"/>
              <w:ind w:left="102" w:right="44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Closely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fringing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occurring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within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Murrumbidgee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River,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Billabong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49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Yanco</w:t>
            </w:r>
            <w:r>
              <w:rPr>
                <w:rFonts w:ascii="Century Gothic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creeks</w:t>
            </w:r>
          </w:p>
        </w:tc>
      </w:tr>
    </w:tbl>
    <w:p w14:paraId="04059816" w14:textId="77777777" w:rsidR="00700F7C" w:rsidRDefault="002F10C5">
      <w:pPr>
        <w:spacing w:before="122"/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spacing w:val="-1"/>
          <w:sz w:val="20"/>
        </w:rPr>
        <w:t>Black</w:t>
      </w:r>
      <w:r>
        <w:rPr>
          <w:rFonts w:ascii="Century Gothic"/>
          <w:b/>
          <w:spacing w:val="-11"/>
          <w:sz w:val="20"/>
        </w:rPr>
        <w:t xml:space="preserve"> </w:t>
      </w:r>
      <w:r>
        <w:rPr>
          <w:rFonts w:ascii="Century Gothic"/>
          <w:b/>
          <w:sz w:val="20"/>
        </w:rPr>
        <w:t>box</w:t>
      </w:r>
      <w:r>
        <w:rPr>
          <w:rFonts w:ascii="Century Gothic"/>
          <w:b/>
          <w:spacing w:val="-9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condition</w:t>
      </w:r>
    </w:p>
    <w:p w14:paraId="04059817" w14:textId="77777777" w:rsidR="00700F7C" w:rsidRDefault="00700F7C">
      <w:pPr>
        <w:spacing w:before="5"/>
        <w:rPr>
          <w:rFonts w:ascii="Century Gothic" w:eastAsia="Century Gothic" w:hAnsi="Century Gothic" w:cs="Century Gothic"/>
          <w:b/>
          <w:bCs/>
          <w:sz w:val="9"/>
          <w:szCs w:val="9"/>
        </w:rPr>
      </w:pPr>
    </w:p>
    <w:tbl>
      <w:tblPr>
        <w:tblW w:w="0" w:type="auto"/>
        <w:tblInd w:w="2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3"/>
        <w:gridCol w:w="3473"/>
        <w:gridCol w:w="2693"/>
      </w:tblGrid>
      <w:tr w:rsidR="00700F7C" w14:paraId="0405981A" w14:textId="77777777">
        <w:trPr>
          <w:trHeight w:hRule="exact" w:val="427"/>
        </w:trPr>
        <w:tc>
          <w:tcPr>
            <w:tcW w:w="69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4059818" w14:textId="77777777" w:rsidR="00700F7C" w:rsidRDefault="002F10C5">
            <w:pPr>
              <w:pStyle w:val="TableParagraph"/>
              <w:spacing w:before="71"/>
              <w:ind w:left="214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Vegetation</w:t>
            </w:r>
            <w:r>
              <w:rPr>
                <w:rFonts w:ascii="Century Gothic"/>
                <w:b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condition</w:t>
            </w:r>
            <w:r>
              <w:rPr>
                <w:rFonts w:ascii="Century Gothic"/>
                <w:b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score</w:t>
            </w:r>
          </w:p>
        </w:tc>
        <w:tc>
          <w:tcPr>
            <w:tcW w:w="26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1A0C6"/>
          </w:tcPr>
          <w:p w14:paraId="04059819" w14:textId="77777777" w:rsidR="00700F7C" w:rsidRDefault="002F10C5">
            <w:pPr>
              <w:pStyle w:val="TableParagraph"/>
              <w:spacing w:before="21" w:line="276" w:lineRule="auto"/>
              <w:ind w:left="301" w:right="299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Percent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of</w:t>
            </w:r>
            <w:r>
              <w:rPr>
                <w:rFonts w:ascii="Century Gothic"/>
                <w:b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vegetation</w:t>
            </w:r>
            <w:r>
              <w:rPr>
                <w:rFonts w:ascii="Century Gothic"/>
                <w:b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assessed</w:t>
            </w:r>
            <w:r>
              <w:rPr>
                <w:rFonts w:ascii="Century Gothic"/>
                <w:b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(within</w:t>
            </w:r>
            <w:r>
              <w:rPr>
                <w:rFonts w:ascii="Century Gothic"/>
                <w:b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the</w:t>
            </w:r>
            <w:r>
              <w:rPr>
                <w:rFonts w:ascii="Century Gothic"/>
                <w:b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managed</w:t>
            </w:r>
            <w:r>
              <w:rPr>
                <w:rFonts w:ascii="Century Gothic"/>
                <w:b/>
                <w:spacing w:val="-22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floodplain)</w:t>
            </w:r>
          </w:p>
        </w:tc>
      </w:tr>
      <w:tr w:rsidR="00700F7C" w14:paraId="0405981E" w14:textId="77777777">
        <w:trPr>
          <w:trHeight w:hRule="exact" w:val="468"/>
        </w:trPr>
        <w:tc>
          <w:tcPr>
            <w:tcW w:w="3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405981B" w14:textId="77777777" w:rsidR="00700F7C" w:rsidRDefault="002F10C5">
            <w:pPr>
              <w:pStyle w:val="TableParagraph"/>
              <w:spacing w:before="93"/>
              <w:ind w:right="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0</w:t>
            </w:r>
            <w:r>
              <w:rPr>
                <w:rFonts w:ascii="Century Gothic" w:eastAsia="Century Gothic" w:hAnsi="Century Gothic" w:cs="Century Gothic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–6</w:t>
            </w:r>
          </w:p>
        </w:tc>
        <w:tc>
          <w:tcPr>
            <w:tcW w:w="3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405981C" w14:textId="77777777" w:rsidR="00700F7C" w:rsidRDefault="002F10C5">
            <w:pPr>
              <w:pStyle w:val="TableParagraph"/>
              <w:spacing w:before="93"/>
              <w:ind w:left="4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&gt;6</w:t>
            </w:r>
            <w:r>
              <w:rPr>
                <w:rFonts w:ascii="Century Gothic" w:eastAsia="Century Gothic" w:hAnsi="Century Gothic" w:cs="Century Gothic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1"/>
                <w:sz w:val="20"/>
                <w:szCs w:val="20"/>
              </w:rPr>
              <w:t>–10</w:t>
            </w:r>
          </w:p>
        </w:tc>
        <w:tc>
          <w:tcPr>
            <w:tcW w:w="26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405981D" w14:textId="77777777" w:rsidR="00700F7C" w:rsidRDefault="00700F7C"/>
        </w:tc>
      </w:tr>
      <w:tr w:rsidR="00700F7C" w14:paraId="04059822" w14:textId="77777777">
        <w:trPr>
          <w:trHeight w:hRule="exact" w:val="408"/>
        </w:trPr>
        <w:tc>
          <w:tcPr>
            <w:tcW w:w="3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81F" w14:textId="77777777" w:rsidR="00700F7C" w:rsidRDefault="002F10C5">
            <w:pPr>
              <w:pStyle w:val="TableParagraph"/>
              <w:spacing w:before="21"/>
              <w:ind w:righ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54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  <w:tc>
          <w:tcPr>
            <w:tcW w:w="3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820" w14:textId="77777777" w:rsidR="00700F7C" w:rsidRDefault="002F10C5">
            <w:pPr>
              <w:pStyle w:val="TableParagraph"/>
              <w:spacing w:before="2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46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821" w14:textId="77777777" w:rsidR="00700F7C" w:rsidRDefault="002F10C5">
            <w:pPr>
              <w:pStyle w:val="TableParagraph"/>
              <w:spacing w:before="21"/>
              <w:ind w:left="78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73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</w:tr>
    </w:tbl>
    <w:p w14:paraId="04059823" w14:textId="77777777" w:rsidR="00700F7C" w:rsidRDefault="002F10C5">
      <w:pPr>
        <w:spacing w:before="122"/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spacing w:val="-1"/>
          <w:sz w:val="20"/>
        </w:rPr>
        <w:t>River</w:t>
      </w:r>
      <w:r>
        <w:rPr>
          <w:rFonts w:ascii="Century Gothic"/>
          <w:b/>
          <w:spacing w:val="-8"/>
          <w:sz w:val="20"/>
        </w:rPr>
        <w:t xml:space="preserve"> </w:t>
      </w:r>
      <w:r>
        <w:rPr>
          <w:rFonts w:ascii="Century Gothic"/>
          <w:b/>
          <w:sz w:val="20"/>
        </w:rPr>
        <w:t>red</w:t>
      </w:r>
      <w:r>
        <w:rPr>
          <w:rFonts w:ascii="Century Gothic"/>
          <w:b/>
          <w:spacing w:val="-5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gum</w:t>
      </w:r>
      <w:r>
        <w:rPr>
          <w:rFonts w:ascii="Century Gothic"/>
          <w:b/>
          <w:spacing w:val="-6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condition</w:t>
      </w:r>
    </w:p>
    <w:p w14:paraId="04059824" w14:textId="77777777" w:rsidR="00700F7C" w:rsidRDefault="00700F7C">
      <w:pPr>
        <w:spacing w:before="5"/>
        <w:rPr>
          <w:rFonts w:ascii="Century Gothic" w:eastAsia="Century Gothic" w:hAnsi="Century Gothic" w:cs="Century Gothic"/>
          <w:b/>
          <w:bCs/>
          <w:sz w:val="9"/>
          <w:szCs w:val="9"/>
        </w:rPr>
      </w:pPr>
    </w:p>
    <w:tbl>
      <w:tblPr>
        <w:tblW w:w="0" w:type="auto"/>
        <w:tblInd w:w="2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0"/>
        <w:gridCol w:w="1390"/>
        <w:gridCol w:w="1388"/>
        <w:gridCol w:w="1390"/>
        <w:gridCol w:w="1391"/>
        <w:gridCol w:w="2693"/>
      </w:tblGrid>
      <w:tr w:rsidR="00700F7C" w14:paraId="04059827" w14:textId="77777777">
        <w:trPr>
          <w:trHeight w:hRule="exact" w:val="435"/>
        </w:trPr>
        <w:tc>
          <w:tcPr>
            <w:tcW w:w="694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4059825" w14:textId="77777777" w:rsidR="00700F7C" w:rsidRDefault="002F10C5">
            <w:pPr>
              <w:pStyle w:val="TableParagraph"/>
              <w:spacing w:before="77"/>
              <w:ind w:left="214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Vegetation</w:t>
            </w:r>
            <w:r>
              <w:rPr>
                <w:rFonts w:ascii="Century Gothic"/>
                <w:b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condition</w:t>
            </w:r>
            <w:r>
              <w:rPr>
                <w:rFonts w:ascii="Century Gothic"/>
                <w:b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score</w:t>
            </w:r>
          </w:p>
        </w:tc>
        <w:tc>
          <w:tcPr>
            <w:tcW w:w="26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1A0C6"/>
          </w:tcPr>
          <w:p w14:paraId="04059826" w14:textId="77777777" w:rsidR="00700F7C" w:rsidRDefault="002F10C5">
            <w:pPr>
              <w:pStyle w:val="TableParagraph"/>
              <w:spacing w:before="21" w:line="277" w:lineRule="auto"/>
              <w:ind w:left="300" w:right="299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Percent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of</w:t>
            </w:r>
            <w:r>
              <w:rPr>
                <w:rFonts w:ascii="Century Gothic"/>
                <w:b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vegetation</w:t>
            </w:r>
            <w:r>
              <w:rPr>
                <w:rFonts w:ascii="Century Gothic"/>
                <w:b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assessed</w:t>
            </w:r>
            <w:r>
              <w:rPr>
                <w:rFonts w:ascii="Century Gothic"/>
                <w:b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(within</w:t>
            </w:r>
            <w:r>
              <w:rPr>
                <w:rFonts w:ascii="Century Gothic"/>
                <w:b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the</w:t>
            </w:r>
            <w:r>
              <w:rPr>
                <w:rFonts w:ascii="Century Gothic"/>
                <w:b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managed</w:t>
            </w:r>
            <w:r>
              <w:rPr>
                <w:rFonts w:ascii="Century Gothic"/>
                <w:b/>
                <w:spacing w:val="-22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floodplain)</w:t>
            </w:r>
          </w:p>
        </w:tc>
      </w:tr>
      <w:tr w:rsidR="00700F7C" w14:paraId="0405982E" w14:textId="77777777">
        <w:trPr>
          <w:trHeight w:hRule="exact" w:val="463"/>
        </w:trPr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4059828" w14:textId="77777777" w:rsidR="00700F7C" w:rsidRDefault="002F10C5">
            <w:pPr>
              <w:pStyle w:val="TableParagraph"/>
              <w:spacing w:before="88"/>
              <w:ind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0</w:t>
            </w:r>
            <w:r>
              <w:rPr>
                <w:rFonts w:ascii="Century Gothic" w:eastAsia="Century Gothic" w:hAnsi="Century Gothic" w:cs="Century Gothic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– 2</w:t>
            </w:r>
          </w:p>
        </w:tc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4059829" w14:textId="77777777" w:rsidR="00700F7C" w:rsidRDefault="002F10C5">
            <w:pPr>
              <w:pStyle w:val="TableParagraph"/>
              <w:spacing w:before="88"/>
              <w:ind w:left="40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&gt;2</w:t>
            </w:r>
            <w:r>
              <w:rPr>
                <w:rFonts w:ascii="Century Gothic" w:eastAsia="Century Gothic" w:hAnsi="Century Gothic" w:cs="Century Gothic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– 4</w:t>
            </w:r>
          </w:p>
        </w:tc>
        <w:tc>
          <w:tcPr>
            <w:tcW w:w="1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405982A" w14:textId="77777777" w:rsidR="00700F7C" w:rsidRDefault="002F10C5">
            <w:pPr>
              <w:pStyle w:val="TableParagraph"/>
              <w:spacing w:before="88"/>
              <w:ind w:left="40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&gt;4</w:t>
            </w:r>
            <w:r>
              <w:rPr>
                <w:rFonts w:ascii="Century Gothic" w:eastAsia="Century Gothic" w:hAnsi="Century Gothic" w:cs="Century Gothic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– 6</w:t>
            </w:r>
          </w:p>
        </w:tc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405982B" w14:textId="77777777" w:rsidR="00700F7C" w:rsidRDefault="002F10C5">
            <w:pPr>
              <w:pStyle w:val="TableParagraph"/>
              <w:spacing w:before="88"/>
              <w:ind w:left="41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&gt;6</w:t>
            </w:r>
            <w:r>
              <w:rPr>
                <w:rFonts w:ascii="Century Gothic" w:eastAsia="Century Gothic" w:hAnsi="Century Gothic" w:cs="Century Gothic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– 8</w:t>
            </w:r>
          </w:p>
        </w:tc>
        <w:tc>
          <w:tcPr>
            <w:tcW w:w="1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405982C" w14:textId="77777777" w:rsidR="00700F7C" w:rsidRDefault="002F10C5">
            <w:pPr>
              <w:pStyle w:val="TableParagraph"/>
              <w:spacing w:before="88"/>
              <w:ind w:left="35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&gt;8</w:t>
            </w:r>
            <w:r>
              <w:rPr>
                <w:rFonts w:ascii="Century Gothic" w:eastAsia="Century Gothic" w:hAnsi="Century Gothic" w:cs="Century Gothic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–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20"/>
                <w:szCs w:val="20"/>
              </w:rPr>
              <w:t>10</w:t>
            </w:r>
          </w:p>
        </w:tc>
        <w:tc>
          <w:tcPr>
            <w:tcW w:w="26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405982D" w14:textId="77777777" w:rsidR="00700F7C" w:rsidRDefault="00700F7C"/>
        </w:tc>
      </w:tr>
      <w:tr w:rsidR="00700F7C" w14:paraId="04059835" w14:textId="77777777">
        <w:trPr>
          <w:trHeight w:hRule="exact" w:val="406"/>
        </w:trPr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82F" w14:textId="77777777" w:rsidR="00700F7C" w:rsidRDefault="002F10C5">
            <w:pPr>
              <w:pStyle w:val="TableParagraph"/>
              <w:spacing w:before="21"/>
              <w:ind w:left="18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3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830" w14:textId="77777777" w:rsidR="00700F7C" w:rsidRDefault="002F10C5">
            <w:pPr>
              <w:pStyle w:val="TableParagraph"/>
              <w:spacing w:before="21"/>
              <w:ind w:left="18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8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  <w:tc>
          <w:tcPr>
            <w:tcW w:w="1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831" w14:textId="77777777" w:rsidR="00700F7C" w:rsidRDefault="002F10C5">
            <w:pPr>
              <w:pStyle w:val="TableParagraph"/>
              <w:spacing w:before="21"/>
              <w:ind w:left="13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22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832" w14:textId="77777777" w:rsidR="00700F7C" w:rsidRDefault="002F10C5">
            <w:pPr>
              <w:pStyle w:val="TableParagraph"/>
              <w:spacing w:before="21"/>
              <w:ind w:left="13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40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  <w:tc>
          <w:tcPr>
            <w:tcW w:w="1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833" w14:textId="77777777" w:rsidR="00700F7C" w:rsidRDefault="002F10C5">
            <w:pPr>
              <w:pStyle w:val="TableParagraph"/>
              <w:spacing w:before="21"/>
              <w:ind w:left="13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27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834" w14:textId="77777777" w:rsidR="00700F7C" w:rsidRDefault="002F10C5">
            <w:pPr>
              <w:pStyle w:val="TableParagraph"/>
              <w:spacing w:before="21"/>
              <w:ind w:left="78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93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</w:tr>
    </w:tbl>
    <w:p w14:paraId="04059836" w14:textId="77777777" w:rsidR="00700F7C" w:rsidRDefault="002F10C5">
      <w:pPr>
        <w:spacing w:before="122"/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spacing w:val="-1"/>
          <w:sz w:val="20"/>
        </w:rPr>
        <w:t>WATERBIRDS</w:t>
      </w:r>
    </w:p>
    <w:p w14:paraId="04059837" w14:textId="77777777" w:rsidR="00700F7C" w:rsidRDefault="002F10C5">
      <w:pPr>
        <w:pStyle w:val="BodyText"/>
        <w:numPr>
          <w:ilvl w:val="1"/>
          <w:numId w:val="10"/>
        </w:numPr>
        <w:tabs>
          <w:tab w:val="left" w:pos="829"/>
        </w:tabs>
        <w:spacing w:before="119"/>
        <w:ind w:hanging="360"/>
      </w:pPr>
      <w:r>
        <w:t>Maintain</w:t>
      </w:r>
      <w:r>
        <w:rPr>
          <w:spacing w:val="-11"/>
        </w:rPr>
        <w:t xml:space="preserve"> </w:t>
      </w:r>
      <w:r>
        <w:rPr>
          <w:spacing w:val="-1"/>
        </w:rPr>
        <w:t>current</w:t>
      </w:r>
      <w:r>
        <w:rPr>
          <w:spacing w:val="-9"/>
        </w:rPr>
        <w:t xml:space="preserve"> </w:t>
      </w:r>
      <w:r>
        <w:rPr>
          <w:spacing w:val="-1"/>
        </w:rPr>
        <w:t>species</w:t>
      </w:r>
      <w:r>
        <w:rPr>
          <w:spacing w:val="-14"/>
        </w:rPr>
        <w:t xml:space="preserve"> </w:t>
      </w:r>
      <w:r>
        <w:rPr>
          <w:spacing w:val="-1"/>
        </w:rPr>
        <w:t>diversity</w:t>
      </w:r>
    </w:p>
    <w:p w14:paraId="04059838" w14:textId="77777777" w:rsidR="00700F7C" w:rsidRDefault="002F10C5">
      <w:pPr>
        <w:pStyle w:val="BodyText"/>
        <w:numPr>
          <w:ilvl w:val="1"/>
          <w:numId w:val="10"/>
        </w:numPr>
        <w:tabs>
          <w:tab w:val="left" w:pos="829"/>
        </w:tabs>
        <w:spacing w:before="122"/>
        <w:ind w:hanging="360"/>
      </w:pPr>
      <w:r>
        <w:t>Increase</w:t>
      </w:r>
      <w:r>
        <w:rPr>
          <w:spacing w:val="-8"/>
        </w:rPr>
        <w:t xml:space="preserve"> </w:t>
      </w:r>
      <w:r>
        <w:rPr>
          <w:spacing w:val="-1"/>
        </w:rPr>
        <w:t>Basin-wide</w:t>
      </w:r>
      <w:r>
        <w:rPr>
          <w:spacing w:val="-7"/>
        </w:rPr>
        <w:t xml:space="preserve"> </w:t>
      </w:r>
      <w:r>
        <w:rPr>
          <w:spacing w:val="-1"/>
        </w:rPr>
        <w:t>abundance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waterbirds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20</w:t>
      </w:r>
      <w:r>
        <w:rPr>
          <w:rFonts w:cs="Century Gothic"/>
        </w:rPr>
        <w:t>–</w:t>
      </w:r>
      <w:r>
        <w:t>25</w:t>
      </w:r>
      <w:r>
        <w:rPr>
          <w:spacing w:val="-8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cent</w:t>
      </w:r>
      <w:r>
        <w:rPr>
          <w:spacing w:val="-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rPr>
          <w:spacing w:val="-1"/>
        </w:rPr>
        <w:t>2024</w:t>
      </w:r>
    </w:p>
    <w:p w14:paraId="04059839" w14:textId="77777777" w:rsidR="00700F7C" w:rsidRDefault="002F10C5">
      <w:pPr>
        <w:pStyle w:val="BodyText"/>
        <w:numPr>
          <w:ilvl w:val="1"/>
          <w:numId w:val="10"/>
        </w:numPr>
        <w:tabs>
          <w:tab w:val="left" w:pos="829"/>
        </w:tabs>
        <w:spacing w:before="119"/>
        <w:ind w:hanging="360"/>
      </w:pPr>
      <w:r>
        <w:t>A</w:t>
      </w:r>
      <w:r>
        <w:rPr>
          <w:spacing w:val="-8"/>
        </w:rPr>
        <w:t xml:space="preserve"> </w:t>
      </w:r>
      <w:r>
        <w:rPr>
          <w:spacing w:val="-1"/>
        </w:rPr>
        <w:t>30</w:t>
      </w:r>
      <w:r>
        <w:rPr>
          <w:rFonts w:cs="Century Gothic"/>
          <w:spacing w:val="-1"/>
        </w:rPr>
        <w:t>–</w:t>
      </w:r>
      <w:r>
        <w:rPr>
          <w:spacing w:val="-1"/>
        </w:rPr>
        <w:t>40</w:t>
      </w:r>
      <w:r>
        <w:rPr>
          <w:spacing w:val="-7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cent</w:t>
      </w:r>
      <w:r>
        <w:rPr>
          <w:spacing w:val="-4"/>
        </w:rPr>
        <w:t xml:space="preserve"> </w:t>
      </w:r>
      <w:r>
        <w:t>increase</w:t>
      </w:r>
      <w:r>
        <w:rPr>
          <w:spacing w:val="-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nests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broods</w:t>
      </w:r>
      <w:r>
        <w:rPr>
          <w:spacing w:val="-5"/>
        </w:rPr>
        <w:t xml:space="preserve"> </w:t>
      </w:r>
      <w:r>
        <w:t>(Basin-wide)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waterbirds</w:t>
      </w:r>
    </w:p>
    <w:p w14:paraId="0405983A" w14:textId="77777777" w:rsidR="00700F7C" w:rsidRDefault="002F10C5">
      <w:pPr>
        <w:pStyle w:val="BodyText"/>
        <w:numPr>
          <w:ilvl w:val="1"/>
          <w:numId w:val="10"/>
        </w:numPr>
        <w:tabs>
          <w:tab w:val="left" w:pos="829"/>
        </w:tabs>
        <w:spacing w:before="119"/>
        <w:ind w:hanging="360"/>
      </w:pPr>
      <w:r>
        <w:rPr>
          <w:spacing w:val="-1"/>
        </w:rPr>
        <w:t>Up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50</w:t>
      </w:r>
      <w:r>
        <w:rPr>
          <w:spacing w:val="-7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cent</w:t>
      </w:r>
      <w:r>
        <w:rPr>
          <w:spacing w:val="-6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breeding</w:t>
      </w:r>
      <w:r>
        <w:rPr>
          <w:spacing w:val="-7"/>
        </w:rPr>
        <w:t xml:space="preserve"> </w:t>
      </w:r>
      <w:r>
        <w:t>events</w:t>
      </w:r>
      <w:r>
        <w:rPr>
          <w:spacing w:val="-5"/>
        </w:rPr>
        <w:t xml:space="preserve"> </w:t>
      </w:r>
      <w:r>
        <w:t>(Basin-wide)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colonial</w:t>
      </w:r>
      <w:r>
        <w:rPr>
          <w:spacing w:val="-6"/>
        </w:rPr>
        <w:t xml:space="preserve"> </w:t>
      </w:r>
      <w:r>
        <w:t>nesting</w:t>
      </w:r>
      <w:r>
        <w:rPr>
          <w:spacing w:val="-9"/>
        </w:rPr>
        <w:t xml:space="preserve"> </w:t>
      </w:r>
      <w:r>
        <w:t>waterbird</w:t>
      </w:r>
      <w:r>
        <w:rPr>
          <w:spacing w:val="-7"/>
        </w:rPr>
        <w:t xml:space="preserve"> </w:t>
      </w:r>
      <w:r>
        <w:rPr>
          <w:spacing w:val="-1"/>
        </w:rPr>
        <w:t>species</w:t>
      </w:r>
    </w:p>
    <w:p w14:paraId="0405983B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83C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83D" w14:textId="77777777" w:rsidR="00700F7C" w:rsidRDefault="00700F7C">
      <w:pPr>
        <w:spacing w:before="2"/>
        <w:rPr>
          <w:rFonts w:ascii="Century Gothic" w:eastAsia="Century Gothic" w:hAnsi="Century Gothic" w:cs="Century Gothic"/>
          <w:sz w:val="21"/>
          <w:szCs w:val="21"/>
        </w:rPr>
      </w:pPr>
    </w:p>
    <w:p w14:paraId="0405983E" w14:textId="34B3302D" w:rsidR="00700F7C" w:rsidRDefault="002F10C5">
      <w:pPr>
        <w:spacing w:line="20" w:lineRule="atLeast"/>
        <w:ind w:left="101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04059B5D" wp14:editId="348385DD">
                <wp:extent cx="1838325" cy="8890"/>
                <wp:effectExtent l="6985" t="1905" r="2540" b="8255"/>
                <wp:docPr id="131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132" name="Group 9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133" name="Freeform 9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7D49DD" id="Group 94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">
                <v:group id="Group 95" o:spid="_x0000_s1027" style="position:absolute;left:7;top:7;width:2881;height:2" coordorigin="7,7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96" o:spid="_x0000_s1028" style="position:absolute;left:7;top:7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4cGMIA&#10;AADcAAAADwAAAGRycy9kb3ducmV2LnhtbESPQYvCMBCF7wv+hzCCtzVVl0WqUUQQvXiw68XbkIxN&#10;sZmUJmr115sFwdsM78373syXnavFjdpQeVYwGmYgiLU3FZcKjn+b7ymIEJEN1p5JwYMCLBe9rznm&#10;xt/5QLciliKFcMhRgY2xyaUM2pLDMPQNcdLOvnUY09qW0rR4T+GuluMs+5UOK04Eiw2tLelLcXUJ&#10;IrdNsb/+PEnvSn8aR2v18aDUoN+tZiAidfFjfl/vTKo/mcD/M2kC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fhwYwgAAANwAAAAPAAAAAAAAAAAAAAAAAJgCAABkcnMvZG93&#10;bnJldi54bWxQSwUGAAAAAAQABAD1AAAAhwMAAAAA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0405983F" w14:textId="77777777" w:rsidR="00700F7C" w:rsidRDefault="00700F7C">
      <w:pPr>
        <w:spacing w:before="4"/>
        <w:rPr>
          <w:rFonts w:ascii="Century Gothic" w:eastAsia="Century Gothic" w:hAnsi="Century Gothic" w:cs="Century Gothic"/>
          <w:sz w:val="19"/>
          <w:szCs w:val="19"/>
        </w:rPr>
      </w:pPr>
    </w:p>
    <w:p w14:paraId="04059840" w14:textId="77777777" w:rsidR="00700F7C" w:rsidRDefault="002F10C5">
      <w:pPr>
        <w:spacing w:before="57"/>
        <w:ind w:left="107"/>
        <w:rPr>
          <w:rFonts w:ascii="Calibri" w:eastAsia="Calibri" w:hAnsi="Calibri" w:cs="Calibri"/>
        </w:rPr>
      </w:pPr>
      <w:r>
        <w:rPr>
          <w:rFonts w:ascii="Calibri"/>
          <w:spacing w:val="-1"/>
          <w:position w:val="7"/>
          <w:sz w:val="13"/>
        </w:rPr>
        <w:t>16</w:t>
      </w:r>
      <w:r>
        <w:rPr>
          <w:rFonts w:ascii="Calibri"/>
          <w:spacing w:val="14"/>
          <w:position w:val="7"/>
          <w:sz w:val="13"/>
        </w:rPr>
        <w:t xml:space="preserve"> </w:t>
      </w:r>
      <w:r>
        <w:rPr>
          <w:rFonts w:ascii="Calibri"/>
          <w:spacing w:val="-1"/>
        </w:rPr>
        <w:t>Area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(ha)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(+/-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 xml:space="preserve">10%) </w:t>
      </w:r>
      <w:r>
        <w:rPr>
          <w:rFonts w:ascii="Calibri"/>
        </w:rPr>
        <w:t xml:space="preserve">is </w:t>
      </w:r>
      <w:r>
        <w:rPr>
          <w:rFonts w:ascii="Calibri"/>
          <w:spacing w:val="-2"/>
        </w:rPr>
        <w:t>based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1"/>
        </w:rPr>
        <w:t xml:space="preserve"> Cunningham </w:t>
      </w:r>
      <w:r>
        <w:rPr>
          <w:rFonts w:ascii="Calibri"/>
        </w:rPr>
        <w:t>et al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(2013),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cited</w:t>
      </w:r>
      <w:r>
        <w:rPr>
          <w:rFonts w:ascii="Calibri"/>
        </w:rPr>
        <w:t xml:space="preserve"> in</w:t>
      </w:r>
      <w:r>
        <w:rPr>
          <w:rFonts w:ascii="Calibri"/>
          <w:spacing w:val="-1"/>
        </w:rPr>
        <w:t xml:space="preserve"> MDBA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(2014)</w:t>
      </w:r>
    </w:p>
    <w:p w14:paraId="04059841" w14:textId="77777777" w:rsidR="00700F7C" w:rsidRDefault="00700F7C">
      <w:pPr>
        <w:rPr>
          <w:rFonts w:ascii="Calibri" w:eastAsia="Calibri" w:hAnsi="Calibri" w:cs="Calibri"/>
        </w:rPr>
        <w:sectPr w:rsidR="00700F7C">
          <w:footerReference w:type="default" r:id="rId150"/>
          <w:pgSz w:w="11910" w:h="16840"/>
          <w:pgMar w:top="900" w:right="1320" w:bottom="1140" w:left="600" w:header="0" w:footer="953" w:gutter="0"/>
          <w:cols w:space="720"/>
        </w:sectPr>
      </w:pPr>
    </w:p>
    <w:p w14:paraId="04059842" w14:textId="77777777" w:rsidR="00700F7C" w:rsidRDefault="002F10C5">
      <w:pPr>
        <w:pStyle w:val="Heading3"/>
        <w:spacing w:before="46"/>
        <w:ind w:left="147"/>
        <w:rPr>
          <w:b w:val="0"/>
          <w:bCs w:val="0"/>
        </w:rPr>
      </w:pPr>
      <w:r>
        <w:rPr>
          <w:spacing w:val="-1"/>
        </w:rPr>
        <w:t>Important</w:t>
      </w:r>
      <w:r>
        <w:rPr>
          <w:spacing w:val="-9"/>
        </w:rPr>
        <w:t xml:space="preserve"> </w:t>
      </w:r>
      <w:r>
        <w:rPr>
          <w:spacing w:val="-1"/>
        </w:rPr>
        <w:t>Basin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9"/>
        </w:rPr>
        <w:t xml:space="preserve"> </w:t>
      </w:r>
      <w:r>
        <w:rPr>
          <w:spacing w:val="-1"/>
        </w:rPr>
        <w:t>assets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waterbirds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Murrumbidgee</w: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3"/>
        <w:gridCol w:w="1390"/>
        <w:gridCol w:w="1390"/>
        <w:gridCol w:w="1390"/>
        <w:gridCol w:w="1387"/>
        <w:gridCol w:w="1846"/>
      </w:tblGrid>
      <w:tr w:rsidR="00700F7C" w14:paraId="0405984B" w14:textId="77777777">
        <w:trPr>
          <w:trHeight w:hRule="exact" w:val="1282"/>
        </w:trPr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4059843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04059844" w14:textId="77777777" w:rsidR="00700F7C" w:rsidRDefault="00700F7C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04059845" w14:textId="77777777" w:rsidR="00700F7C" w:rsidRDefault="002F10C5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Environmental</w:t>
            </w:r>
            <w:r>
              <w:rPr>
                <w:rFonts w:ascii="Century Gothic"/>
                <w:spacing w:val="-1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asset</w:t>
            </w:r>
          </w:p>
        </w:tc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4059846" w14:textId="77777777" w:rsidR="00700F7C" w:rsidRDefault="002F10C5">
            <w:pPr>
              <w:pStyle w:val="TableParagraph"/>
              <w:spacing w:before="143" w:line="234" w:lineRule="auto"/>
              <w:ind w:left="104" w:right="10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Total</w:t>
            </w:r>
            <w:r>
              <w:rPr>
                <w:rFonts w:ascii="Century Gothic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w w:val="95"/>
                <w:sz w:val="20"/>
              </w:rPr>
              <w:t>abundance</w:t>
            </w:r>
            <w:r>
              <w:rPr>
                <w:rFonts w:ascii="Century Gothic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diversity</w:t>
            </w:r>
          </w:p>
        </w:tc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4059847" w14:textId="77777777" w:rsidR="00700F7C" w:rsidRDefault="002F10C5">
            <w:pPr>
              <w:pStyle w:val="TableParagraph"/>
              <w:spacing w:before="136" w:line="240" w:lineRule="exact"/>
              <w:ind w:left="371" w:right="294" w:hanging="7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Drought</w:t>
            </w:r>
            <w:r>
              <w:rPr>
                <w:rFonts w:ascii="Century Gothic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refuge</w:t>
            </w:r>
          </w:p>
        </w:tc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4059848" w14:textId="77777777" w:rsidR="00700F7C" w:rsidRDefault="002F10C5">
            <w:pPr>
              <w:pStyle w:val="TableParagraph"/>
              <w:spacing w:before="131" w:line="235" w:lineRule="auto"/>
              <w:ind w:left="222" w:right="217" w:hanging="6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Colonial</w:t>
            </w:r>
            <w:r>
              <w:rPr>
                <w:rFonts w:ascii="Century Gothic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w w:val="95"/>
                <w:sz w:val="20"/>
              </w:rPr>
              <w:t>waterbird</w:t>
            </w:r>
            <w:r>
              <w:rPr>
                <w:rFonts w:ascii="Century Gothic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breeding</w:t>
            </w:r>
          </w:p>
        </w:tc>
        <w:tc>
          <w:tcPr>
            <w:tcW w:w="1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4059849" w14:textId="77777777" w:rsidR="00700F7C" w:rsidRDefault="002F10C5">
            <w:pPr>
              <w:pStyle w:val="TableParagraph"/>
              <w:spacing w:before="136" w:line="240" w:lineRule="exact"/>
              <w:ind w:left="102" w:right="101" w:firstLine="12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Shorebird</w:t>
            </w:r>
            <w:r>
              <w:rPr>
                <w:rFonts w:ascii="Century Gothic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abundance</w:t>
            </w:r>
          </w:p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405984A" w14:textId="77777777" w:rsidR="00700F7C" w:rsidRDefault="002F10C5">
            <w:pPr>
              <w:pStyle w:val="TableParagraph"/>
              <w:spacing w:before="131" w:line="235" w:lineRule="auto"/>
              <w:ind w:left="123" w:right="12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1"/>
                <w:sz w:val="20"/>
              </w:rPr>
              <w:t>In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scope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for</w:t>
            </w:r>
            <w:r>
              <w:rPr>
                <w:rFonts w:ascii="Century Gothic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w w:val="95"/>
                <w:sz w:val="20"/>
              </w:rPr>
              <w:t>Commonwealth</w:t>
            </w:r>
            <w:r>
              <w:rPr>
                <w:rFonts w:ascii="Century Gothic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watering</w:t>
            </w:r>
          </w:p>
        </w:tc>
      </w:tr>
      <w:tr w:rsidR="00700F7C" w14:paraId="04059852" w14:textId="77777777">
        <w:trPr>
          <w:trHeight w:hRule="exact" w:val="576"/>
        </w:trPr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BEBEB"/>
          </w:tcPr>
          <w:p w14:paraId="0405984C" w14:textId="77777777" w:rsidR="00700F7C" w:rsidRDefault="002F10C5">
            <w:pPr>
              <w:pStyle w:val="TableParagraph"/>
              <w:spacing w:before="136"/>
              <w:ind w:left="1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Fivebough</w:t>
            </w:r>
            <w:r>
              <w:rPr>
                <w:rFonts w:ascii="Century Gothic"/>
                <w:spacing w:val="-1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Swamp</w:t>
            </w:r>
          </w:p>
        </w:tc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BEBEB"/>
          </w:tcPr>
          <w:p w14:paraId="0405984D" w14:textId="77777777" w:rsidR="00700F7C" w:rsidRDefault="002F10C5">
            <w:pPr>
              <w:pStyle w:val="TableParagraph"/>
              <w:spacing w:before="45"/>
              <w:ind w:left="6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BEBEB"/>
          </w:tcPr>
          <w:p w14:paraId="0405984E" w14:textId="77777777" w:rsidR="00700F7C" w:rsidRDefault="00700F7C"/>
        </w:tc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BEBEB"/>
          </w:tcPr>
          <w:p w14:paraId="0405984F" w14:textId="77777777" w:rsidR="00700F7C" w:rsidRDefault="00700F7C"/>
        </w:tc>
        <w:tc>
          <w:tcPr>
            <w:tcW w:w="1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BEBEB"/>
          </w:tcPr>
          <w:p w14:paraId="04059850" w14:textId="77777777" w:rsidR="00700F7C" w:rsidRDefault="002F10C5">
            <w:pPr>
              <w:pStyle w:val="TableParagraph"/>
              <w:spacing w:before="45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BEBEB"/>
          </w:tcPr>
          <w:p w14:paraId="04059851" w14:textId="77777777" w:rsidR="00700F7C" w:rsidRDefault="002F10C5">
            <w:pPr>
              <w:pStyle w:val="TableParagraph"/>
              <w:spacing w:line="240" w:lineRule="exac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No</w:t>
            </w:r>
          </w:p>
        </w:tc>
      </w:tr>
      <w:tr w:rsidR="00700F7C" w14:paraId="04059859" w14:textId="77777777">
        <w:trPr>
          <w:trHeight w:hRule="exact" w:val="530"/>
        </w:trPr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853" w14:textId="77777777" w:rsidR="00700F7C" w:rsidRDefault="002F10C5">
            <w:pPr>
              <w:pStyle w:val="TableParagraph"/>
              <w:spacing w:before="139"/>
              <w:ind w:left="1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Lowbidgee</w:t>
            </w:r>
            <w:r>
              <w:rPr>
                <w:rFonts w:ascii="Century Gothic"/>
                <w:spacing w:val="-2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floodplain</w:t>
            </w:r>
          </w:p>
        </w:tc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854" w14:textId="77777777" w:rsidR="00700F7C" w:rsidRDefault="002F10C5">
            <w:pPr>
              <w:pStyle w:val="TableParagraph"/>
              <w:spacing w:before="24"/>
              <w:ind w:left="6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855" w14:textId="77777777" w:rsidR="00700F7C" w:rsidRDefault="002F10C5">
            <w:pPr>
              <w:pStyle w:val="TableParagraph"/>
              <w:spacing w:before="24"/>
              <w:ind w:left="5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856" w14:textId="77777777" w:rsidR="00700F7C" w:rsidRDefault="002F10C5">
            <w:pPr>
              <w:pStyle w:val="TableParagraph"/>
              <w:spacing w:before="24"/>
              <w:ind w:lef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857" w14:textId="77777777" w:rsidR="00700F7C" w:rsidRDefault="002F10C5">
            <w:pPr>
              <w:pStyle w:val="TableParagraph"/>
              <w:spacing w:before="24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858" w14:textId="77777777" w:rsidR="00700F7C" w:rsidRDefault="002F10C5">
            <w:pPr>
              <w:pStyle w:val="TableParagraph"/>
              <w:spacing w:line="243" w:lineRule="exact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</w:tbl>
    <w:p w14:paraId="0405985A" w14:textId="77777777" w:rsidR="00700F7C" w:rsidRDefault="00700F7C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405985B" w14:textId="77777777" w:rsidR="00700F7C" w:rsidRDefault="00700F7C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0405985C" w14:textId="77777777" w:rsidR="00700F7C" w:rsidRDefault="002F10C5">
      <w:pPr>
        <w:ind w:left="14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sz w:val="20"/>
        </w:rPr>
        <w:t>FISH</w:t>
      </w:r>
    </w:p>
    <w:p w14:paraId="0405985D" w14:textId="77777777" w:rsidR="00700F7C" w:rsidRDefault="002F10C5">
      <w:pPr>
        <w:pStyle w:val="BodyText"/>
        <w:numPr>
          <w:ilvl w:val="1"/>
          <w:numId w:val="10"/>
        </w:numPr>
        <w:tabs>
          <w:tab w:val="left" w:pos="869"/>
        </w:tabs>
        <w:spacing w:before="119"/>
        <w:ind w:left="868" w:hanging="360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t>loss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species</w:t>
      </w:r>
    </w:p>
    <w:p w14:paraId="0405985E" w14:textId="77777777" w:rsidR="00700F7C" w:rsidRDefault="002F10C5">
      <w:pPr>
        <w:pStyle w:val="BodyText"/>
        <w:numPr>
          <w:ilvl w:val="1"/>
          <w:numId w:val="10"/>
        </w:numPr>
        <w:tabs>
          <w:tab w:val="left" w:pos="869"/>
        </w:tabs>
        <w:spacing w:before="120"/>
        <w:ind w:left="868" w:hanging="360"/>
      </w:pPr>
      <w:r>
        <w:t>Improved</w:t>
      </w:r>
      <w:r>
        <w:rPr>
          <w:spacing w:val="-10"/>
        </w:rPr>
        <w:t xml:space="preserve"> </w:t>
      </w:r>
      <w:r>
        <w:rPr>
          <w:spacing w:val="-1"/>
        </w:rPr>
        <w:t>population</w:t>
      </w:r>
      <w:r>
        <w:rPr>
          <w:spacing w:val="-9"/>
        </w:rPr>
        <w:t xml:space="preserve"> </w:t>
      </w:r>
      <w:r>
        <w:rPr>
          <w:spacing w:val="-1"/>
        </w:rPr>
        <w:t>structure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key</w:t>
      </w:r>
      <w:r>
        <w:rPr>
          <w:spacing w:val="-11"/>
        </w:rPr>
        <w:t xml:space="preserve"> </w:t>
      </w:r>
      <w:r>
        <w:rPr>
          <w:spacing w:val="-1"/>
        </w:rPr>
        <w:t>species</w:t>
      </w:r>
      <w:r>
        <w:rPr>
          <w:spacing w:val="-9"/>
        </w:rPr>
        <w:t xml:space="preserve"> </w:t>
      </w:r>
      <w:r>
        <w:t>through</w:t>
      </w:r>
      <w:r>
        <w:rPr>
          <w:spacing w:val="-9"/>
        </w:rPr>
        <w:t xml:space="preserve"> </w:t>
      </w:r>
      <w:r>
        <w:t>regular</w:t>
      </w:r>
      <w:r>
        <w:rPr>
          <w:spacing w:val="-9"/>
        </w:rPr>
        <w:t xml:space="preserve"> </w:t>
      </w:r>
      <w:r>
        <w:t>recruitment,</w:t>
      </w:r>
      <w:r>
        <w:rPr>
          <w:spacing w:val="-11"/>
        </w:rPr>
        <w:t xml:space="preserve"> </w:t>
      </w:r>
      <w:r>
        <w:rPr>
          <w:spacing w:val="-1"/>
        </w:rPr>
        <w:t>including</w:t>
      </w:r>
    </w:p>
    <w:p w14:paraId="0405985F" w14:textId="77777777" w:rsidR="00700F7C" w:rsidRDefault="002F10C5">
      <w:pPr>
        <w:pStyle w:val="BodyText"/>
        <w:numPr>
          <w:ilvl w:val="2"/>
          <w:numId w:val="10"/>
        </w:numPr>
        <w:tabs>
          <w:tab w:val="left" w:pos="1589"/>
        </w:tabs>
        <w:spacing w:before="119" w:line="260" w:lineRule="auto"/>
        <w:ind w:right="598"/>
      </w:pPr>
      <w:r>
        <w:rPr>
          <w:spacing w:val="-1"/>
        </w:rPr>
        <w:t>Short-lived</w:t>
      </w:r>
      <w:r>
        <w:rPr>
          <w:spacing w:val="-9"/>
        </w:rPr>
        <w:t xml:space="preserve"> </w:t>
      </w:r>
      <w:r>
        <w:rPr>
          <w:spacing w:val="-1"/>
        </w:rPr>
        <w:t>species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distribution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abundance</w:t>
      </w:r>
      <w:r>
        <w:rPr>
          <w:spacing w:val="-9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pre-2007</w:t>
      </w:r>
      <w:r>
        <w:rPr>
          <w:spacing w:val="-8"/>
        </w:rPr>
        <w:t xml:space="preserve"> </w:t>
      </w:r>
      <w:r>
        <w:t>levels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breeding</w:t>
      </w:r>
      <w:r>
        <w:rPr>
          <w:spacing w:val="75"/>
          <w:w w:val="99"/>
        </w:rPr>
        <w:t xml:space="preserve"> </w:t>
      </w:r>
      <w:r>
        <w:rPr>
          <w:spacing w:val="-1"/>
        </w:rPr>
        <w:t>success</w:t>
      </w:r>
      <w:r>
        <w:rPr>
          <w:spacing w:val="-8"/>
        </w:rPr>
        <w:t xml:space="preserve"> </w:t>
      </w:r>
      <w:r>
        <w:t>every</w:t>
      </w:r>
      <w:r>
        <w:rPr>
          <w:spacing w:val="-9"/>
        </w:rPr>
        <w:t xml:space="preserve"> </w:t>
      </w:r>
      <w:r>
        <w:t>1</w:t>
      </w:r>
      <w:r>
        <w:rPr>
          <w:rFonts w:cs="Century Gothic"/>
        </w:rPr>
        <w:t>–</w:t>
      </w:r>
      <w:r>
        <w:t>2</w:t>
      </w:r>
      <w:r>
        <w:rPr>
          <w:spacing w:val="-7"/>
        </w:rPr>
        <w:t xml:space="preserve"> </w:t>
      </w:r>
      <w:r>
        <w:rPr>
          <w:spacing w:val="-1"/>
        </w:rPr>
        <w:t>years</w:t>
      </w:r>
    </w:p>
    <w:p w14:paraId="04059860" w14:textId="77777777" w:rsidR="00700F7C" w:rsidRDefault="00700F7C">
      <w:pPr>
        <w:spacing w:before="9"/>
        <w:rPr>
          <w:rFonts w:ascii="Century Gothic" w:eastAsia="Century Gothic" w:hAnsi="Century Gothic" w:cs="Century Gothic"/>
          <w:sz w:val="17"/>
          <w:szCs w:val="17"/>
        </w:rPr>
      </w:pPr>
    </w:p>
    <w:p w14:paraId="04059861" w14:textId="77777777" w:rsidR="00700F7C" w:rsidRDefault="002F10C5">
      <w:pPr>
        <w:pStyle w:val="BodyText"/>
        <w:numPr>
          <w:ilvl w:val="2"/>
          <w:numId w:val="10"/>
        </w:numPr>
        <w:tabs>
          <w:tab w:val="left" w:pos="1589"/>
        </w:tabs>
        <w:spacing w:line="258" w:lineRule="auto"/>
        <w:ind w:right="859"/>
      </w:pPr>
      <w:r>
        <w:t>Moderate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long-lived</w:t>
      </w:r>
      <w:r>
        <w:rPr>
          <w:spacing w:val="-8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spread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age</w:t>
      </w:r>
      <w:r>
        <w:rPr>
          <w:spacing w:val="-6"/>
        </w:rPr>
        <w:t xml:space="preserve"> </w:t>
      </w:r>
      <w:r>
        <w:rPr>
          <w:spacing w:val="-1"/>
        </w:rPr>
        <w:t>classes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 xml:space="preserve">annual </w:t>
      </w:r>
      <w:r>
        <w:t>recruitment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53"/>
          <w:w w:val="99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rPr>
          <w:spacing w:val="-1"/>
        </w:rPr>
        <w:t>80</w:t>
      </w:r>
      <w:r>
        <w:rPr>
          <w:spacing w:val="-5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cent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years</w:t>
      </w:r>
    </w:p>
    <w:p w14:paraId="04059862" w14:textId="77777777" w:rsidR="00700F7C" w:rsidRDefault="00700F7C">
      <w:pPr>
        <w:spacing w:before="11"/>
        <w:rPr>
          <w:rFonts w:ascii="Century Gothic" w:eastAsia="Century Gothic" w:hAnsi="Century Gothic" w:cs="Century Gothic"/>
          <w:sz w:val="17"/>
          <w:szCs w:val="17"/>
        </w:rPr>
      </w:pPr>
    </w:p>
    <w:p w14:paraId="04059863" w14:textId="77777777" w:rsidR="00700F7C" w:rsidRDefault="002F10C5">
      <w:pPr>
        <w:pStyle w:val="BodyText"/>
        <w:numPr>
          <w:ilvl w:val="1"/>
          <w:numId w:val="10"/>
        </w:numPr>
        <w:tabs>
          <w:tab w:val="left" w:pos="869"/>
        </w:tabs>
        <w:ind w:left="868" w:hanging="360"/>
      </w:pPr>
      <w:r>
        <w:t>Increased</w:t>
      </w:r>
      <w:r>
        <w:rPr>
          <w:spacing w:val="-10"/>
        </w:rPr>
        <w:t xml:space="preserve"> </w:t>
      </w:r>
      <w:r>
        <w:t>movements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key</w:t>
      </w:r>
      <w:r>
        <w:rPr>
          <w:spacing w:val="-10"/>
        </w:rPr>
        <w:t xml:space="preserve"> </w:t>
      </w:r>
      <w:r>
        <w:rPr>
          <w:spacing w:val="-1"/>
        </w:rPr>
        <w:t>species</w:t>
      </w:r>
    </w:p>
    <w:p w14:paraId="04059864" w14:textId="77777777" w:rsidR="00700F7C" w:rsidRDefault="002F10C5">
      <w:pPr>
        <w:pStyle w:val="BodyText"/>
        <w:numPr>
          <w:ilvl w:val="1"/>
          <w:numId w:val="10"/>
        </w:numPr>
        <w:tabs>
          <w:tab w:val="left" w:pos="869"/>
        </w:tabs>
        <w:spacing w:before="119"/>
        <w:ind w:left="868" w:hanging="360"/>
      </w:pPr>
      <w:r>
        <w:t>Expanded</w:t>
      </w:r>
      <w:r>
        <w:rPr>
          <w:spacing w:val="-9"/>
        </w:rPr>
        <w:t xml:space="preserve"> </w:t>
      </w:r>
      <w:r>
        <w:rPr>
          <w:spacing w:val="-1"/>
        </w:rPr>
        <w:t>distribution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key</w:t>
      </w:r>
      <w:r>
        <w:rPr>
          <w:spacing w:val="-10"/>
        </w:rPr>
        <w:t xml:space="preserve"> </w:t>
      </w:r>
      <w:r>
        <w:rPr>
          <w:spacing w:val="-1"/>
        </w:rPr>
        <w:t>species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populations</w:t>
      </w:r>
    </w:p>
    <w:p w14:paraId="04059865" w14:textId="77777777" w:rsidR="00700F7C" w:rsidRDefault="002F10C5">
      <w:pPr>
        <w:pStyle w:val="Heading3"/>
        <w:spacing w:before="119"/>
        <w:ind w:left="147"/>
        <w:rPr>
          <w:b w:val="0"/>
          <w:bCs w:val="0"/>
        </w:rPr>
      </w:pPr>
      <w:r>
        <w:rPr>
          <w:spacing w:val="-1"/>
        </w:rPr>
        <w:t>Key</w:t>
      </w:r>
      <w:r>
        <w:rPr>
          <w:spacing w:val="-7"/>
        </w:rPr>
        <w:t xml:space="preserve"> </w:t>
      </w:r>
      <w:r>
        <w:rPr>
          <w:spacing w:val="-1"/>
        </w:rPr>
        <w:t>species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Murrumbidgee</w:t>
      </w:r>
      <w:r>
        <w:rPr>
          <w:spacing w:val="-8"/>
        </w:rPr>
        <w:t xml:space="preserve"> </w:t>
      </w:r>
      <w:r>
        <w:rPr>
          <w:spacing w:val="-1"/>
        </w:rPr>
        <w:t>include:</w:t>
      </w:r>
    </w:p>
    <w:p w14:paraId="04059866" w14:textId="77777777" w:rsidR="00700F7C" w:rsidRDefault="00700F7C">
      <w:pPr>
        <w:spacing w:before="6"/>
        <w:rPr>
          <w:rFonts w:ascii="Century Gothic" w:eastAsia="Century Gothic" w:hAnsi="Century Gothic" w:cs="Century Gothic"/>
          <w:b/>
          <w:bCs/>
          <w:sz w:val="9"/>
          <w:szCs w:val="9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0"/>
        <w:gridCol w:w="3260"/>
        <w:gridCol w:w="3401"/>
      </w:tblGrid>
      <w:tr w:rsidR="00700F7C" w14:paraId="0405986A" w14:textId="77777777">
        <w:trPr>
          <w:trHeight w:hRule="exact" w:val="531"/>
        </w:trPr>
        <w:tc>
          <w:tcPr>
            <w:tcW w:w="3120" w:type="dxa"/>
            <w:tcBorders>
              <w:top w:val="nil"/>
              <w:left w:val="nil"/>
              <w:bottom w:val="single" w:sz="8" w:space="0" w:color="A6A6A6"/>
              <w:right w:val="single" w:sz="3" w:space="0" w:color="ACE0DB"/>
            </w:tcBorders>
            <w:shd w:val="clear" w:color="auto" w:fill="B1A0C6"/>
          </w:tcPr>
          <w:p w14:paraId="04059867" w14:textId="77777777" w:rsidR="00700F7C" w:rsidRDefault="002F10C5">
            <w:pPr>
              <w:pStyle w:val="TableParagraph"/>
              <w:spacing w:before="10"/>
              <w:ind w:left="10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Species</w:t>
            </w:r>
          </w:p>
        </w:tc>
        <w:tc>
          <w:tcPr>
            <w:tcW w:w="3260" w:type="dxa"/>
            <w:tcBorders>
              <w:top w:val="nil"/>
              <w:left w:val="single" w:sz="3" w:space="0" w:color="ACE0DB"/>
              <w:bottom w:val="single" w:sz="8" w:space="0" w:color="A6A6A6"/>
              <w:right w:val="single" w:sz="3" w:space="0" w:color="ACE0DB"/>
            </w:tcBorders>
            <w:shd w:val="clear" w:color="auto" w:fill="B1A0C6"/>
          </w:tcPr>
          <w:p w14:paraId="04059868" w14:textId="77777777" w:rsidR="00700F7C" w:rsidRDefault="002F10C5">
            <w:pPr>
              <w:pStyle w:val="TableParagraph"/>
              <w:spacing w:before="10"/>
              <w:ind w:left="10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Specific</w:t>
            </w:r>
            <w:r>
              <w:rPr>
                <w:rFonts w:ascii="Century Gothic"/>
                <w:spacing w:val="-1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outcomes</w:t>
            </w:r>
          </w:p>
        </w:tc>
        <w:tc>
          <w:tcPr>
            <w:tcW w:w="3401" w:type="dxa"/>
            <w:tcBorders>
              <w:top w:val="nil"/>
              <w:left w:val="single" w:sz="3" w:space="0" w:color="ACE0DB"/>
              <w:bottom w:val="single" w:sz="8" w:space="0" w:color="A6A6A6"/>
              <w:right w:val="nil"/>
            </w:tcBorders>
            <w:shd w:val="clear" w:color="auto" w:fill="B1A0C6"/>
          </w:tcPr>
          <w:p w14:paraId="04059869" w14:textId="77777777" w:rsidR="00700F7C" w:rsidRDefault="002F10C5">
            <w:pPr>
              <w:pStyle w:val="TableParagraph"/>
              <w:spacing w:before="17" w:line="242" w:lineRule="exact"/>
              <w:ind w:left="104" w:right="50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In-scope</w:t>
            </w:r>
            <w:r>
              <w:rPr>
                <w:rFonts w:ascii="Century Gothic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for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Commonwealth</w:t>
            </w:r>
            <w:r>
              <w:rPr>
                <w:rFonts w:ascii="Century Gothic"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water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Murrumbidgee?</w:t>
            </w:r>
          </w:p>
        </w:tc>
      </w:tr>
      <w:tr w:rsidR="00700F7C" w14:paraId="0405986E" w14:textId="77777777">
        <w:trPr>
          <w:trHeight w:hRule="exact" w:val="797"/>
        </w:trPr>
        <w:tc>
          <w:tcPr>
            <w:tcW w:w="312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0405986B" w14:textId="77777777" w:rsidR="00700F7C" w:rsidRDefault="002F10C5">
            <w:pPr>
              <w:pStyle w:val="TableParagraph"/>
              <w:spacing w:before="21"/>
              <w:ind w:left="97" w:right="30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Flathead</w:t>
            </w:r>
            <w:r>
              <w:rPr>
                <w:rFonts w:ascii="Century Gothic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galaxias</w:t>
            </w:r>
            <w:r>
              <w:rPr>
                <w:rFonts w:ascii="Century Gothic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(</w:t>
            </w:r>
            <w:r>
              <w:rPr>
                <w:rFonts w:ascii="Century Gothic"/>
                <w:i/>
                <w:sz w:val="20"/>
              </w:rPr>
              <w:t>Galaxias</w:t>
            </w:r>
            <w:r>
              <w:rPr>
                <w:rFonts w:ascii="Century Gothic"/>
                <w:i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rostratus</w:t>
            </w:r>
            <w:r>
              <w:rPr>
                <w:rFonts w:ascii="Century Gothic"/>
                <w:spacing w:val="-1"/>
                <w:sz w:val="20"/>
              </w:rPr>
              <w:t>)</w:t>
            </w:r>
          </w:p>
        </w:tc>
        <w:tc>
          <w:tcPr>
            <w:tcW w:w="326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0405986C" w14:textId="77777777" w:rsidR="00700F7C" w:rsidRDefault="002F10C5">
            <w:pPr>
              <w:pStyle w:val="TableParagraph"/>
              <w:spacing w:before="21"/>
              <w:ind w:left="97" w:right="22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Improve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core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range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</w:t>
            </w:r>
            <w:r>
              <w:rPr>
                <w:rFonts w:ascii="Century Gothic"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additional</w:t>
            </w:r>
            <w:r>
              <w:rPr>
                <w:rFonts w:ascii="Century Gothic"/>
                <w:spacing w:val="-1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locations,</w:t>
            </w:r>
            <w:r>
              <w:rPr>
                <w:rFonts w:ascii="Century Gothic"/>
                <w:spacing w:val="-1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including</w:t>
            </w:r>
            <w:r>
              <w:rPr>
                <w:rFonts w:ascii="Century Gothic"/>
                <w:spacing w:val="33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1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Murrumbidgee</w:t>
            </w:r>
          </w:p>
        </w:tc>
        <w:tc>
          <w:tcPr>
            <w:tcW w:w="340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0405986D" w14:textId="77777777" w:rsidR="00700F7C" w:rsidRDefault="002F10C5">
            <w:pPr>
              <w:pStyle w:val="TableParagraph"/>
              <w:spacing w:before="21"/>
              <w:ind w:left="97" w:right="100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Not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until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population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is</w:t>
            </w:r>
            <w:r>
              <w:rPr>
                <w:rFonts w:ascii="Century Gothic"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established</w:t>
            </w:r>
          </w:p>
        </w:tc>
      </w:tr>
      <w:tr w:rsidR="00700F7C" w14:paraId="04059872" w14:textId="77777777">
        <w:trPr>
          <w:trHeight w:hRule="exact" w:val="794"/>
        </w:trPr>
        <w:tc>
          <w:tcPr>
            <w:tcW w:w="312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0405986F" w14:textId="77777777" w:rsidR="00700F7C" w:rsidRDefault="002F10C5">
            <w:pPr>
              <w:pStyle w:val="TableParagraph"/>
              <w:spacing w:before="21"/>
              <w:ind w:left="97" w:right="19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Freshwater</w:t>
            </w:r>
            <w:r>
              <w:rPr>
                <w:rFonts w:ascii="Century Gothic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catfish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</w:t>
            </w:r>
            <w:r>
              <w:rPr>
                <w:rFonts w:ascii="Century Gothic"/>
                <w:i/>
                <w:spacing w:val="-1"/>
                <w:sz w:val="20"/>
              </w:rPr>
              <w:t>Tandanus</w:t>
            </w:r>
            <w:r>
              <w:rPr>
                <w:rFonts w:ascii="Century Gothic"/>
                <w:i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tandanus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326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04059870" w14:textId="77777777" w:rsidR="00700F7C" w:rsidRDefault="002F10C5">
            <w:pPr>
              <w:pStyle w:val="TableParagraph"/>
              <w:spacing w:before="21"/>
              <w:ind w:left="97" w:right="62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Expand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core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range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of</w:t>
            </w:r>
            <w:r>
              <w:rPr>
                <w:rFonts w:ascii="Century Gothic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current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populations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</w:t>
            </w:r>
            <w:r>
              <w:rPr>
                <w:rFonts w:ascii="Century Gothic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Colombo-Billabong</w:t>
            </w:r>
            <w:r>
              <w:rPr>
                <w:rFonts w:ascii="Century Gothic"/>
                <w:spacing w:val="-2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Creek</w:t>
            </w:r>
          </w:p>
        </w:tc>
        <w:tc>
          <w:tcPr>
            <w:tcW w:w="340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04059871" w14:textId="77777777" w:rsidR="00700F7C" w:rsidRDefault="002F10C5">
            <w:pPr>
              <w:pStyle w:val="TableParagraph"/>
              <w:spacing w:before="21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700F7C" w14:paraId="04059876" w14:textId="77777777">
        <w:trPr>
          <w:trHeight w:hRule="exact" w:val="797"/>
        </w:trPr>
        <w:tc>
          <w:tcPr>
            <w:tcW w:w="312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04059873" w14:textId="77777777" w:rsidR="00700F7C" w:rsidRDefault="002F10C5">
            <w:pPr>
              <w:pStyle w:val="TableParagraph"/>
              <w:spacing w:before="21"/>
              <w:ind w:left="97" w:right="42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Golden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perch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(</w:t>
            </w:r>
            <w:r>
              <w:rPr>
                <w:rFonts w:ascii="Century Gothic"/>
                <w:i/>
                <w:sz w:val="20"/>
              </w:rPr>
              <w:t>Macquaria</w:t>
            </w:r>
            <w:r>
              <w:rPr>
                <w:rFonts w:ascii="Century Gothic"/>
                <w:i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ambigua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326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04059874" w14:textId="77777777" w:rsidR="00700F7C" w:rsidRDefault="002F10C5">
            <w:pPr>
              <w:pStyle w:val="TableParagraph"/>
              <w:spacing w:before="21"/>
              <w:ind w:left="97" w:right="26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10–15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per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cent</w:t>
            </w:r>
            <w:r>
              <w:rPr>
                <w:rFonts w:ascii="Century Gothic" w:eastAsia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increase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of</w:t>
            </w:r>
            <w:r>
              <w:rPr>
                <w:rFonts w:ascii="Century Gothic" w:eastAsia="Century Gothic" w:hAnsi="Century Gothic" w:cs="Century Gothic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mature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fish</w:t>
            </w:r>
            <w:r>
              <w:rPr>
                <w:rFonts w:ascii="Century Gothic" w:eastAsia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(of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legal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take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size)</w:t>
            </w:r>
            <w:r>
              <w:rPr>
                <w:rFonts w:ascii="Century Gothic" w:eastAsia="Century Gothic" w:hAnsi="Century Gothic" w:cs="Century Gothic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key</w:t>
            </w:r>
            <w:r>
              <w:rPr>
                <w:rFonts w:ascii="Century Gothic" w:eastAsia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populations</w:t>
            </w:r>
          </w:p>
        </w:tc>
        <w:tc>
          <w:tcPr>
            <w:tcW w:w="340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04059875" w14:textId="77777777" w:rsidR="00700F7C" w:rsidRDefault="002F10C5">
            <w:pPr>
              <w:pStyle w:val="TableParagraph"/>
              <w:spacing w:before="21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700F7C" w14:paraId="0405987A" w14:textId="77777777">
        <w:trPr>
          <w:trHeight w:hRule="exact" w:val="1069"/>
        </w:trPr>
        <w:tc>
          <w:tcPr>
            <w:tcW w:w="312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04059877" w14:textId="77777777" w:rsidR="00700F7C" w:rsidRDefault="002F10C5">
            <w:pPr>
              <w:pStyle w:val="TableParagraph"/>
              <w:spacing w:before="21"/>
              <w:ind w:left="97" w:right="55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Macquarie</w:t>
            </w:r>
            <w:r>
              <w:rPr>
                <w:rFonts w:ascii="Century Gothic"/>
                <w:spacing w:val="-1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perch</w:t>
            </w:r>
            <w:r>
              <w:rPr>
                <w:rFonts w:ascii="Century Gothic"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(</w:t>
            </w:r>
            <w:r>
              <w:rPr>
                <w:rFonts w:ascii="Century Gothic"/>
                <w:i/>
                <w:sz w:val="20"/>
              </w:rPr>
              <w:t>Macquaria</w:t>
            </w:r>
            <w:r>
              <w:rPr>
                <w:rFonts w:ascii="Century Gothic"/>
                <w:i/>
                <w:spacing w:val="-24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australasica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326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04059878" w14:textId="77777777" w:rsidR="00700F7C" w:rsidRDefault="002F10C5">
            <w:pPr>
              <w:pStyle w:val="TableParagraph"/>
              <w:spacing w:before="21"/>
              <w:ind w:left="97" w:right="13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Expand</w:t>
            </w:r>
            <w:r>
              <w:rPr>
                <w:rFonts w:ascii="Century Gothic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current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populations</w:t>
            </w:r>
            <w:r>
              <w:rPr>
                <w:rFonts w:ascii="Century Gothic"/>
                <w:spacing w:val="31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(candidate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sites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include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Cotter</w:t>
            </w:r>
            <w:r>
              <w:rPr>
                <w:rFonts w:ascii="Century Gothic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River,</w:t>
            </w:r>
            <w:r>
              <w:rPr>
                <w:rFonts w:ascii="Century Gothic"/>
                <w:spacing w:val="-1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Murrumbidgee</w:t>
            </w:r>
            <w:r>
              <w:rPr>
                <w:rFonts w:ascii="Century Gothic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above</w:t>
            </w:r>
            <w:r>
              <w:rPr>
                <w:rFonts w:ascii="Century Gothic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Cooma,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Adjungbilly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Creek).</w:t>
            </w:r>
          </w:p>
        </w:tc>
        <w:tc>
          <w:tcPr>
            <w:tcW w:w="340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04059879" w14:textId="77777777" w:rsidR="00700F7C" w:rsidRDefault="002F10C5">
            <w:pPr>
              <w:pStyle w:val="TableParagraph"/>
              <w:spacing w:before="21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No</w:t>
            </w:r>
          </w:p>
        </w:tc>
      </w:tr>
      <w:tr w:rsidR="00700F7C" w14:paraId="0405987E" w14:textId="77777777">
        <w:trPr>
          <w:trHeight w:hRule="exact" w:val="794"/>
        </w:trPr>
        <w:tc>
          <w:tcPr>
            <w:tcW w:w="312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0405987B" w14:textId="77777777" w:rsidR="00700F7C" w:rsidRDefault="002F10C5">
            <w:pPr>
              <w:pStyle w:val="TableParagraph"/>
              <w:spacing w:before="21"/>
              <w:ind w:left="97" w:right="23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Murray</w:t>
            </w:r>
            <w:r>
              <w:rPr>
                <w:rFonts w:ascii="Century Gothic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cod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</w:t>
            </w:r>
            <w:r>
              <w:rPr>
                <w:rFonts w:ascii="Century Gothic"/>
                <w:i/>
                <w:spacing w:val="-1"/>
                <w:sz w:val="20"/>
              </w:rPr>
              <w:t>Maccullochella</w:t>
            </w:r>
            <w:r>
              <w:rPr>
                <w:rFonts w:ascii="Century Gothic"/>
                <w:i/>
                <w:spacing w:val="40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peelii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326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0405987C" w14:textId="77777777" w:rsidR="00700F7C" w:rsidRDefault="002F10C5">
            <w:pPr>
              <w:pStyle w:val="TableParagraph"/>
              <w:spacing w:before="21"/>
              <w:ind w:left="97" w:right="26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10–15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per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cent</w:t>
            </w:r>
            <w:r>
              <w:rPr>
                <w:rFonts w:ascii="Century Gothic" w:eastAsia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increase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of</w:t>
            </w:r>
            <w:r>
              <w:rPr>
                <w:rFonts w:ascii="Century Gothic" w:eastAsia="Century Gothic" w:hAnsi="Century Gothic" w:cs="Century Gothic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mature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fish</w:t>
            </w:r>
            <w:r>
              <w:rPr>
                <w:rFonts w:ascii="Century Gothic" w:eastAsia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(of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legal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take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size)</w:t>
            </w:r>
            <w:r>
              <w:rPr>
                <w:rFonts w:ascii="Century Gothic" w:eastAsia="Century Gothic" w:hAnsi="Century Gothic" w:cs="Century Gothic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key</w:t>
            </w:r>
            <w:r>
              <w:rPr>
                <w:rFonts w:ascii="Century Gothic" w:eastAsia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populations</w:t>
            </w:r>
          </w:p>
        </w:tc>
        <w:tc>
          <w:tcPr>
            <w:tcW w:w="340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0405987D" w14:textId="77777777" w:rsidR="00700F7C" w:rsidRDefault="002F10C5">
            <w:pPr>
              <w:pStyle w:val="TableParagraph"/>
              <w:spacing w:before="21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700F7C" w14:paraId="04059882" w14:textId="77777777">
        <w:trPr>
          <w:trHeight w:hRule="exact" w:val="2268"/>
        </w:trPr>
        <w:tc>
          <w:tcPr>
            <w:tcW w:w="312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0405987F" w14:textId="77777777" w:rsidR="00700F7C" w:rsidRDefault="002F10C5">
            <w:pPr>
              <w:pStyle w:val="TableParagraph"/>
              <w:spacing w:before="21"/>
              <w:ind w:left="97" w:right="62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Olive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perchlet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(</w:t>
            </w:r>
            <w:r>
              <w:rPr>
                <w:rFonts w:ascii="Century Gothic"/>
                <w:i/>
                <w:sz w:val="20"/>
              </w:rPr>
              <w:t>Ambassis</w:t>
            </w:r>
            <w:r>
              <w:rPr>
                <w:rFonts w:ascii="Century Gothic"/>
                <w:i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agassizii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326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04059880" w14:textId="77777777" w:rsidR="00700F7C" w:rsidRDefault="002F10C5">
            <w:pPr>
              <w:pStyle w:val="TableParagraph"/>
              <w:spacing w:before="21"/>
              <w:ind w:left="97" w:right="21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Olive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perchlet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are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considered</w:t>
            </w:r>
            <w:r>
              <w:rPr>
                <w:rFonts w:ascii="Century Gothic"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extinct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southern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Basin.</w:t>
            </w:r>
            <w:r>
              <w:rPr>
                <w:rFonts w:ascii="Century Gothic"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Reintroduction</w:t>
            </w:r>
            <w:r>
              <w:rPr>
                <w:rFonts w:ascii="Century Gothic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using</w:t>
            </w:r>
            <w:r>
              <w:rPr>
                <w:rFonts w:ascii="Century Gothic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northern</w:t>
            </w:r>
            <w:r>
              <w:rPr>
                <w:rFonts w:ascii="Century Gothic"/>
                <w:spacing w:val="38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populations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is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main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option</w:t>
            </w:r>
            <w:r>
              <w:rPr>
                <w:rFonts w:ascii="Century Gothic"/>
                <w:spacing w:val="33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for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recovery.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Candidate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sites</w:t>
            </w:r>
            <w:r>
              <w:rPr>
                <w:rFonts w:ascii="Century Gothic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may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result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from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improved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flow</w:t>
            </w:r>
            <w:r>
              <w:rPr>
                <w:rFonts w:ascii="Century Gothic"/>
                <w:spacing w:val="30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that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reinstates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suitable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habitat</w:t>
            </w:r>
            <w:r>
              <w:rPr>
                <w:rFonts w:ascii="Century Gothic"/>
                <w:spacing w:val="45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mid-Murrumbidgee</w:t>
            </w:r>
            <w:r>
              <w:rPr>
                <w:rFonts w:ascii="Century Gothic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wetlands.</w:t>
            </w:r>
          </w:p>
        </w:tc>
        <w:tc>
          <w:tcPr>
            <w:tcW w:w="340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04059881" w14:textId="77777777" w:rsidR="00700F7C" w:rsidRDefault="002F10C5">
            <w:pPr>
              <w:pStyle w:val="TableParagraph"/>
              <w:spacing w:before="21"/>
              <w:ind w:left="97" w:right="14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Restoration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mid-</w:t>
            </w:r>
            <w:r>
              <w:rPr>
                <w:rFonts w:ascii="Century Gothic"/>
                <w:spacing w:val="30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Murrumbidgee</w:t>
            </w:r>
            <w:r>
              <w:rPr>
                <w:rFonts w:ascii="Century Gothic"/>
                <w:spacing w:val="-1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wetlands</w:t>
            </w:r>
            <w:r>
              <w:rPr>
                <w:rFonts w:ascii="Century Gothic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could</w:t>
            </w:r>
            <w:r>
              <w:rPr>
                <w:rFonts w:ascii="Century Gothic"/>
                <w:spacing w:val="32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support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future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reintroduction</w:t>
            </w:r>
            <w:r>
              <w:rPr>
                <w:rFonts w:ascii="Century Gothic"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species.</w:t>
            </w:r>
          </w:p>
        </w:tc>
      </w:tr>
      <w:tr w:rsidR="00700F7C" w14:paraId="04059886" w14:textId="77777777">
        <w:trPr>
          <w:trHeight w:hRule="exact" w:val="803"/>
        </w:trPr>
        <w:tc>
          <w:tcPr>
            <w:tcW w:w="312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04059883" w14:textId="77777777" w:rsidR="00700F7C" w:rsidRDefault="002F10C5">
            <w:pPr>
              <w:pStyle w:val="TableParagraph"/>
              <w:spacing w:before="21"/>
              <w:ind w:left="97" w:right="59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blackfish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(</w:t>
            </w:r>
            <w:r>
              <w:rPr>
                <w:rFonts w:ascii="Century Gothic"/>
                <w:i/>
                <w:sz w:val="20"/>
              </w:rPr>
              <w:t>Gadopsis</w:t>
            </w:r>
            <w:r>
              <w:rPr>
                <w:rFonts w:ascii="Century Gothic"/>
                <w:i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marmoratus</w:t>
            </w:r>
            <w:r>
              <w:rPr>
                <w:rFonts w:ascii="Century Gothic"/>
                <w:spacing w:val="-1"/>
                <w:sz w:val="20"/>
              </w:rPr>
              <w:t>)</w:t>
            </w:r>
          </w:p>
        </w:tc>
        <w:tc>
          <w:tcPr>
            <w:tcW w:w="326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04059884" w14:textId="77777777" w:rsidR="00700F7C" w:rsidRDefault="002F10C5">
            <w:pPr>
              <w:pStyle w:val="TableParagraph"/>
              <w:spacing w:before="21"/>
              <w:ind w:left="97" w:right="39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Expand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range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of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current</w:t>
            </w:r>
            <w:r>
              <w:rPr>
                <w:rFonts w:ascii="Century Gothic"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population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Murrumbidgee</w:t>
            </w:r>
            <w:r>
              <w:rPr>
                <w:rFonts w:ascii="Century Gothic"/>
                <w:spacing w:val="-1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River.</w:t>
            </w:r>
          </w:p>
        </w:tc>
        <w:tc>
          <w:tcPr>
            <w:tcW w:w="340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04059885" w14:textId="77777777" w:rsidR="00700F7C" w:rsidRDefault="002F10C5">
            <w:pPr>
              <w:pStyle w:val="TableParagraph"/>
              <w:spacing w:before="21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</w:tbl>
    <w:p w14:paraId="04059887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  <w:sectPr w:rsidR="00700F7C">
          <w:footerReference w:type="default" r:id="rId151"/>
          <w:pgSz w:w="11910" w:h="16840"/>
          <w:pgMar w:top="860" w:right="1020" w:bottom="1140" w:left="560" w:header="0" w:footer="953" w:gutter="0"/>
          <w:pgNumType w:start="31"/>
          <w:cols w:space="720"/>
        </w:sectPr>
      </w:pPr>
    </w:p>
    <w:p w14:paraId="04059888" w14:textId="62B0E391" w:rsidR="00700F7C" w:rsidRDefault="002F10C5">
      <w:pPr>
        <w:spacing w:before="10"/>
        <w:rPr>
          <w:rFonts w:ascii="Century Gothic" w:eastAsia="Century Gothic" w:hAnsi="Century Gothic" w:cs="Century Gothic"/>
          <w:b/>
          <w:bCs/>
          <w:sz w:val="6"/>
          <w:szCs w:val="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91200" behindDoc="1" locked="0" layoutInCell="1" allowOverlap="1" wp14:anchorId="04059B5F" wp14:editId="25AFC1F7">
                <wp:simplePos x="0" y="0"/>
                <wp:positionH relativeFrom="page">
                  <wp:posOffset>518160</wp:posOffset>
                </wp:positionH>
                <wp:positionV relativeFrom="page">
                  <wp:posOffset>1588135</wp:posOffset>
                </wp:positionV>
                <wp:extent cx="1844675" cy="494030"/>
                <wp:effectExtent l="3810" t="0" r="0" b="3810"/>
                <wp:wrapNone/>
                <wp:docPr id="12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4675" cy="494030"/>
                          <a:chOff x="816" y="2501"/>
                          <a:chExt cx="2905" cy="778"/>
                        </a:xfrm>
                      </wpg:grpSpPr>
                      <wpg:grpSp>
                        <wpg:cNvPr id="125" name="Group 92"/>
                        <wpg:cNvGrpSpPr>
                          <a:grpSpLocks/>
                        </wpg:cNvGrpSpPr>
                        <wpg:grpSpPr bwMode="auto">
                          <a:xfrm>
                            <a:off x="816" y="2501"/>
                            <a:ext cx="2905" cy="267"/>
                            <a:chOff x="816" y="2501"/>
                            <a:chExt cx="2905" cy="267"/>
                          </a:xfrm>
                        </wpg:grpSpPr>
                        <wps:wsp>
                          <wps:cNvPr id="126" name="Freeform 93"/>
                          <wps:cNvSpPr>
                            <a:spLocks/>
                          </wps:cNvSpPr>
                          <wps:spPr bwMode="auto">
                            <a:xfrm>
                              <a:off x="816" y="2501"/>
                              <a:ext cx="2905" cy="267"/>
                            </a:xfrm>
                            <a:custGeom>
                              <a:avLst/>
                              <a:gdLst>
                                <a:gd name="T0" fmla="+- 0 816 816"/>
                                <a:gd name="T1" fmla="*/ T0 w 2905"/>
                                <a:gd name="T2" fmla="+- 0 2768 2501"/>
                                <a:gd name="T3" fmla="*/ 2768 h 267"/>
                                <a:gd name="T4" fmla="+- 0 3720 816"/>
                                <a:gd name="T5" fmla="*/ T4 w 2905"/>
                                <a:gd name="T6" fmla="+- 0 2768 2501"/>
                                <a:gd name="T7" fmla="*/ 2768 h 267"/>
                                <a:gd name="T8" fmla="+- 0 3720 816"/>
                                <a:gd name="T9" fmla="*/ T8 w 2905"/>
                                <a:gd name="T10" fmla="+- 0 2501 2501"/>
                                <a:gd name="T11" fmla="*/ 2501 h 267"/>
                                <a:gd name="T12" fmla="+- 0 816 816"/>
                                <a:gd name="T13" fmla="*/ T12 w 2905"/>
                                <a:gd name="T14" fmla="+- 0 2501 2501"/>
                                <a:gd name="T15" fmla="*/ 2501 h 267"/>
                                <a:gd name="T16" fmla="+- 0 816 816"/>
                                <a:gd name="T17" fmla="*/ T16 w 2905"/>
                                <a:gd name="T18" fmla="+- 0 2768 2501"/>
                                <a:gd name="T19" fmla="*/ 2768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5" h="267">
                                  <a:moveTo>
                                    <a:pt x="0" y="267"/>
                                  </a:moveTo>
                                  <a:lnTo>
                                    <a:pt x="2904" y="267"/>
                                  </a:lnTo>
                                  <a:lnTo>
                                    <a:pt x="29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90"/>
                        <wpg:cNvGrpSpPr>
                          <a:grpSpLocks/>
                        </wpg:cNvGrpSpPr>
                        <wpg:grpSpPr bwMode="auto">
                          <a:xfrm>
                            <a:off x="816" y="2768"/>
                            <a:ext cx="2905" cy="245"/>
                            <a:chOff x="816" y="2768"/>
                            <a:chExt cx="2905" cy="245"/>
                          </a:xfrm>
                        </wpg:grpSpPr>
                        <wps:wsp>
                          <wps:cNvPr id="128" name="Freeform 91"/>
                          <wps:cNvSpPr>
                            <a:spLocks/>
                          </wps:cNvSpPr>
                          <wps:spPr bwMode="auto">
                            <a:xfrm>
                              <a:off x="816" y="2768"/>
                              <a:ext cx="2905" cy="245"/>
                            </a:xfrm>
                            <a:custGeom>
                              <a:avLst/>
                              <a:gdLst>
                                <a:gd name="T0" fmla="+- 0 816 816"/>
                                <a:gd name="T1" fmla="*/ T0 w 2905"/>
                                <a:gd name="T2" fmla="+- 0 3012 2768"/>
                                <a:gd name="T3" fmla="*/ 3012 h 245"/>
                                <a:gd name="T4" fmla="+- 0 3720 816"/>
                                <a:gd name="T5" fmla="*/ T4 w 2905"/>
                                <a:gd name="T6" fmla="+- 0 3012 2768"/>
                                <a:gd name="T7" fmla="*/ 3012 h 245"/>
                                <a:gd name="T8" fmla="+- 0 3720 816"/>
                                <a:gd name="T9" fmla="*/ T8 w 2905"/>
                                <a:gd name="T10" fmla="+- 0 2768 2768"/>
                                <a:gd name="T11" fmla="*/ 2768 h 245"/>
                                <a:gd name="T12" fmla="+- 0 816 816"/>
                                <a:gd name="T13" fmla="*/ T12 w 2905"/>
                                <a:gd name="T14" fmla="+- 0 2768 2768"/>
                                <a:gd name="T15" fmla="*/ 2768 h 245"/>
                                <a:gd name="T16" fmla="+- 0 816 816"/>
                                <a:gd name="T17" fmla="*/ T16 w 2905"/>
                                <a:gd name="T18" fmla="+- 0 3012 2768"/>
                                <a:gd name="T19" fmla="*/ 301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5" h="245">
                                  <a:moveTo>
                                    <a:pt x="0" y="244"/>
                                  </a:moveTo>
                                  <a:lnTo>
                                    <a:pt x="2904" y="244"/>
                                  </a:lnTo>
                                  <a:lnTo>
                                    <a:pt x="29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88"/>
                        <wpg:cNvGrpSpPr>
                          <a:grpSpLocks/>
                        </wpg:cNvGrpSpPr>
                        <wpg:grpSpPr bwMode="auto">
                          <a:xfrm>
                            <a:off x="816" y="3012"/>
                            <a:ext cx="2905" cy="267"/>
                            <a:chOff x="816" y="3012"/>
                            <a:chExt cx="2905" cy="267"/>
                          </a:xfrm>
                        </wpg:grpSpPr>
                        <wps:wsp>
                          <wps:cNvPr id="130" name="Freeform 89"/>
                          <wps:cNvSpPr>
                            <a:spLocks/>
                          </wps:cNvSpPr>
                          <wps:spPr bwMode="auto">
                            <a:xfrm>
                              <a:off x="816" y="3012"/>
                              <a:ext cx="2905" cy="267"/>
                            </a:xfrm>
                            <a:custGeom>
                              <a:avLst/>
                              <a:gdLst>
                                <a:gd name="T0" fmla="+- 0 816 816"/>
                                <a:gd name="T1" fmla="*/ T0 w 2905"/>
                                <a:gd name="T2" fmla="+- 0 3279 3012"/>
                                <a:gd name="T3" fmla="*/ 3279 h 267"/>
                                <a:gd name="T4" fmla="+- 0 3720 816"/>
                                <a:gd name="T5" fmla="*/ T4 w 2905"/>
                                <a:gd name="T6" fmla="+- 0 3279 3012"/>
                                <a:gd name="T7" fmla="*/ 3279 h 267"/>
                                <a:gd name="T8" fmla="+- 0 3720 816"/>
                                <a:gd name="T9" fmla="*/ T8 w 2905"/>
                                <a:gd name="T10" fmla="+- 0 3012 3012"/>
                                <a:gd name="T11" fmla="*/ 3012 h 267"/>
                                <a:gd name="T12" fmla="+- 0 816 816"/>
                                <a:gd name="T13" fmla="*/ T12 w 2905"/>
                                <a:gd name="T14" fmla="+- 0 3012 3012"/>
                                <a:gd name="T15" fmla="*/ 3012 h 267"/>
                                <a:gd name="T16" fmla="+- 0 816 816"/>
                                <a:gd name="T17" fmla="*/ T16 w 2905"/>
                                <a:gd name="T18" fmla="+- 0 3279 3012"/>
                                <a:gd name="T19" fmla="*/ 3279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5" h="267">
                                  <a:moveTo>
                                    <a:pt x="0" y="267"/>
                                  </a:moveTo>
                                  <a:lnTo>
                                    <a:pt x="2904" y="267"/>
                                  </a:lnTo>
                                  <a:lnTo>
                                    <a:pt x="29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80C569" id="Group 87" o:spid="_x0000_s1026" style="position:absolute;margin-left:40.8pt;margin-top:125.05pt;width:145.25pt;height:38.9pt;z-index:-225280;mso-position-horizontal-relative:page;mso-position-vertical-relative:page" coordorigin="816,2501" coordsize="2905,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">
                <v:group id="Group 92" o:spid="_x0000_s1027" style="position:absolute;left:816;top:2501;width:2905;height:267" coordorigin="816,2501" coordsize="2905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93" o:spid="_x0000_s1028" style="position:absolute;left:816;top:2501;width:2905;height:267;visibility:visible;mso-wrap-style:square;v-text-anchor:top" coordsize="2905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QJTr8A&#10;AADcAAAADwAAAGRycy9kb3ducmV2LnhtbERPzYrCMBC+C/sOYRb2ZlPLItI1LSIUPC1YfYChGduy&#10;zaQmUes+vREEb/Px/c66nMwgruR8b1nBIklBEDdW99wqOB6q+QqED8gaB8uk4E4eyuJjtsZc2xvv&#10;6VqHVsQQ9jkq6EIYcyl905FBn9iROHIn6wyGCF0rtcNbDDeDzNJ0KQ32HBs6HGnbUfNXX4wCXfN2&#10;uPzvRsp+737hvs9VRajU1+e0+QERaApv8cu903F+toTnM/ECWT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5AlOvwAAANwAAAAPAAAAAAAAAAAAAAAAAJgCAABkcnMvZG93bnJl&#10;di54bWxQSwUGAAAAAAQABAD1AAAAhAMAAAAA&#10;" path="m,267r2904,l2904,,,,,267xe" fillcolor="#ebebeb" stroked="f">
                    <v:path arrowok="t" o:connecttype="custom" o:connectlocs="0,2768;2904,2768;2904,2501;0,2501;0,2768" o:connectangles="0,0,0,0,0"/>
                  </v:shape>
                </v:group>
                <v:group id="Group 90" o:spid="_x0000_s1029" style="position:absolute;left:816;top:2768;width:2905;height:245" coordorigin="816,2768" coordsize="2905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91" o:spid="_x0000_s1030" style="position:absolute;left:816;top:2768;width:2905;height:245;visibility:visible;mso-wrap-style:square;v-text-anchor:top" coordsize="290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yJDMYA&#10;AADcAAAADwAAAGRycy9kb3ducmV2LnhtbESPT2sCQQzF70K/w5CCN52tBylbRxHZgoiU1tpDb2En&#10;+wd3MsPOuK799M2h0FvCe3nvl9VmdJ0aqI+tZwNP8wwUcelty7WB8+fr7BlUTMgWO89k4E4RNuuH&#10;yQpz62/8QcMp1UpCOOZooEkp5FrHsiGHce4DsWiV7x0mWfta2x5vEu46vciypXbYsjQ0GGjXUHk5&#10;XZ2B6hK+j+6nGM5vh/evikOx12NhzPRx3L6ASjSmf/Pf9d4K/kJo5RmZQK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yJDMYAAADcAAAADwAAAAAAAAAAAAAAAACYAgAAZHJz&#10;L2Rvd25yZXYueG1sUEsFBgAAAAAEAAQA9QAAAIsDAAAAAA==&#10;" path="m,244r2904,l2904,,,,,244xe" fillcolor="#ebebeb" stroked="f">
                    <v:path arrowok="t" o:connecttype="custom" o:connectlocs="0,3012;2904,3012;2904,2768;0,2768;0,3012" o:connectangles="0,0,0,0,0"/>
                  </v:shape>
                </v:group>
                <v:group id="Group 88" o:spid="_x0000_s1031" style="position:absolute;left:816;top:3012;width:2905;height:267" coordorigin="816,3012" coordsize="2905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89" o:spid="_x0000_s1032" style="position:absolute;left:816;top:3012;width:2905;height:267;visibility:visible;mso-wrap-style:square;v-text-anchor:top" coordsize="2905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iifMIA&#10;AADcAAAADwAAAGRycy9kb3ducmV2LnhtbESPQYvCMBCF7wv+hzCCtzVVF1mqUUQoeBK2+gOGZrYt&#10;NpOaRK37652DsLcZ3pv3vllvB9epO4XYejYwm2agiCtvW64NnE/F5zeomJAtdp7JwJMibDejjzXm&#10;1j/4h+5lqpWEcMzRQJNSn2sdq4YcxqnviUX79cFhkjXU2gZ8SLjr9DzLltphy9LQYE/7hqpLeXMG&#10;bMn77vZ36Gl+fMZZ+LoWBaExk/GwW4FKNKR/8/v6YAV/IfjyjEy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mKJ8wgAAANwAAAAPAAAAAAAAAAAAAAAAAJgCAABkcnMvZG93&#10;bnJldi54bWxQSwUGAAAAAAQABAD1AAAAhwMAAAAA&#10;" path="m,267r2904,l2904,,,,,267xe" fillcolor="#ebebeb" stroked="f">
                    <v:path arrowok="t" o:connecttype="custom" o:connectlocs="0,3279;2904,3279;2904,3012;0,3012;0,327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91224" behindDoc="1" locked="0" layoutInCell="1" allowOverlap="1" wp14:anchorId="04059B60" wp14:editId="0837C4DB">
                <wp:simplePos x="0" y="0"/>
                <wp:positionH relativeFrom="page">
                  <wp:posOffset>2499360</wp:posOffset>
                </wp:positionH>
                <wp:positionV relativeFrom="page">
                  <wp:posOffset>1588135</wp:posOffset>
                </wp:positionV>
                <wp:extent cx="1933575" cy="805180"/>
                <wp:effectExtent l="3810" t="0" r="0" b="0"/>
                <wp:wrapNone/>
                <wp:docPr id="113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3575" cy="805180"/>
                          <a:chOff x="3936" y="2501"/>
                          <a:chExt cx="3045" cy="1268"/>
                        </a:xfrm>
                      </wpg:grpSpPr>
                      <wpg:grpSp>
                        <wpg:cNvPr id="114" name="Group 85"/>
                        <wpg:cNvGrpSpPr>
                          <a:grpSpLocks/>
                        </wpg:cNvGrpSpPr>
                        <wpg:grpSpPr bwMode="auto">
                          <a:xfrm>
                            <a:off x="3936" y="2501"/>
                            <a:ext cx="3045" cy="267"/>
                            <a:chOff x="3936" y="2501"/>
                            <a:chExt cx="3045" cy="267"/>
                          </a:xfrm>
                        </wpg:grpSpPr>
                        <wps:wsp>
                          <wps:cNvPr id="115" name="Freeform 86"/>
                          <wps:cNvSpPr>
                            <a:spLocks/>
                          </wps:cNvSpPr>
                          <wps:spPr bwMode="auto">
                            <a:xfrm>
                              <a:off x="3936" y="2501"/>
                              <a:ext cx="3045" cy="267"/>
                            </a:xfrm>
                            <a:custGeom>
                              <a:avLst/>
                              <a:gdLst>
                                <a:gd name="T0" fmla="+- 0 3936 3936"/>
                                <a:gd name="T1" fmla="*/ T0 w 3045"/>
                                <a:gd name="T2" fmla="+- 0 2768 2501"/>
                                <a:gd name="T3" fmla="*/ 2768 h 267"/>
                                <a:gd name="T4" fmla="+- 0 6981 3936"/>
                                <a:gd name="T5" fmla="*/ T4 w 3045"/>
                                <a:gd name="T6" fmla="+- 0 2768 2501"/>
                                <a:gd name="T7" fmla="*/ 2768 h 267"/>
                                <a:gd name="T8" fmla="+- 0 6981 3936"/>
                                <a:gd name="T9" fmla="*/ T8 w 3045"/>
                                <a:gd name="T10" fmla="+- 0 2501 2501"/>
                                <a:gd name="T11" fmla="*/ 2501 h 267"/>
                                <a:gd name="T12" fmla="+- 0 3936 3936"/>
                                <a:gd name="T13" fmla="*/ T12 w 3045"/>
                                <a:gd name="T14" fmla="+- 0 2501 2501"/>
                                <a:gd name="T15" fmla="*/ 2501 h 267"/>
                                <a:gd name="T16" fmla="+- 0 3936 3936"/>
                                <a:gd name="T17" fmla="*/ T16 w 3045"/>
                                <a:gd name="T18" fmla="+- 0 2768 2501"/>
                                <a:gd name="T19" fmla="*/ 2768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45" h="267">
                                  <a:moveTo>
                                    <a:pt x="0" y="267"/>
                                  </a:moveTo>
                                  <a:lnTo>
                                    <a:pt x="3045" y="267"/>
                                  </a:lnTo>
                                  <a:lnTo>
                                    <a:pt x="30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83"/>
                        <wpg:cNvGrpSpPr>
                          <a:grpSpLocks/>
                        </wpg:cNvGrpSpPr>
                        <wpg:grpSpPr bwMode="auto">
                          <a:xfrm>
                            <a:off x="3936" y="2768"/>
                            <a:ext cx="3045" cy="245"/>
                            <a:chOff x="3936" y="2768"/>
                            <a:chExt cx="3045" cy="245"/>
                          </a:xfrm>
                        </wpg:grpSpPr>
                        <wps:wsp>
                          <wps:cNvPr id="117" name="Freeform 84"/>
                          <wps:cNvSpPr>
                            <a:spLocks/>
                          </wps:cNvSpPr>
                          <wps:spPr bwMode="auto">
                            <a:xfrm>
                              <a:off x="3936" y="2768"/>
                              <a:ext cx="3045" cy="245"/>
                            </a:xfrm>
                            <a:custGeom>
                              <a:avLst/>
                              <a:gdLst>
                                <a:gd name="T0" fmla="+- 0 3936 3936"/>
                                <a:gd name="T1" fmla="*/ T0 w 3045"/>
                                <a:gd name="T2" fmla="+- 0 3012 2768"/>
                                <a:gd name="T3" fmla="*/ 3012 h 245"/>
                                <a:gd name="T4" fmla="+- 0 6981 3936"/>
                                <a:gd name="T5" fmla="*/ T4 w 3045"/>
                                <a:gd name="T6" fmla="+- 0 3012 2768"/>
                                <a:gd name="T7" fmla="*/ 3012 h 245"/>
                                <a:gd name="T8" fmla="+- 0 6981 3936"/>
                                <a:gd name="T9" fmla="*/ T8 w 3045"/>
                                <a:gd name="T10" fmla="+- 0 2768 2768"/>
                                <a:gd name="T11" fmla="*/ 2768 h 245"/>
                                <a:gd name="T12" fmla="+- 0 3936 3936"/>
                                <a:gd name="T13" fmla="*/ T12 w 3045"/>
                                <a:gd name="T14" fmla="+- 0 2768 2768"/>
                                <a:gd name="T15" fmla="*/ 2768 h 245"/>
                                <a:gd name="T16" fmla="+- 0 3936 3936"/>
                                <a:gd name="T17" fmla="*/ T16 w 3045"/>
                                <a:gd name="T18" fmla="+- 0 3012 2768"/>
                                <a:gd name="T19" fmla="*/ 301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45" h="245">
                                  <a:moveTo>
                                    <a:pt x="0" y="244"/>
                                  </a:moveTo>
                                  <a:lnTo>
                                    <a:pt x="3045" y="244"/>
                                  </a:lnTo>
                                  <a:lnTo>
                                    <a:pt x="30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81"/>
                        <wpg:cNvGrpSpPr>
                          <a:grpSpLocks/>
                        </wpg:cNvGrpSpPr>
                        <wpg:grpSpPr bwMode="auto">
                          <a:xfrm>
                            <a:off x="3936" y="3012"/>
                            <a:ext cx="3045" cy="245"/>
                            <a:chOff x="3936" y="3012"/>
                            <a:chExt cx="3045" cy="245"/>
                          </a:xfrm>
                        </wpg:grpSpPr>
                        <wps:wsp>
                          <wps:cNvPr id="119" name="Freeform 82"/>
                          <wps:cNvSpPr>
                            <a:spLocks/>
                          </wps:cNvSpPr>
                          <wps:spPr bwMode="auto">
                            <a:xfrm>
                              <a:off x="3936" y="3012"/>
                              <a:ext cx="3045" cy="245"/>
                            </a:xfrm>
                            <a:custGeom>
                              <a:avLst/>
                              <a:gdLst>
                                <a:gd name="T0" fmla="+- 0 3936 3936"/>
                                <a:gd name="T1" fmla="*/ T0 w 3045"/>
                                <a:gd name="T2" fmla="+- 0 3257 3012"/>
                                <a:gd name="T3" fmla="*/ 3257 h 245"/>
                                <a:gd name="T4" fmla="+- 0 6981 3936"/>
                                <a:gd name="T5" fmla="*/ T4 w 3045"/>
                                <a:gd name="T6" fmla="+- 0 3257 3012"/>
                                <a:gd name="T7" fmla="*/ 3257 h 245"/>
                                <a:gd name="T8" fmla="+- 0 6981 3936"/>
                                <a:gd name="T9" fmla="*/ T8 w 3045"/>
                                <a:gd name="T10" fmla="+- 0 3012 3012"/>
                                <a:gd name="T11" fmla="*/ 3012 h 245"/>
                                <a:gd name="T12" fmla="+- 0 3936 3936"/>
                                <a:gd name="T13" fmla="*/ T12 w 3045"/>
                                <a:gd name="T14" fmla="+- 0 3012 3012"/>
                                <a:gd name="T15" fmla="*/ 3012 h 245"/>
                                <a:gd name="T16" fmla="+- 0 3936 3936"/>
                                <a:gd name="T17" fmla="*/ T16 w 3045"/>
                                <a:gd name="T18" fmla="+- 0 3257 3012"/>
                                <a:gd name="T19" fmla="*/ 3257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45" h="245">
                                  <a:moveTo>
                                    <a:pt x="0" y="245"/>
                                  </a:moveTo>
                                  <a:lnTo>
                                    <a:pt x="3045" y="245"/>
                                  </a:lnTo>
                                  <a:lnTo>
                                    <a:pt x="30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79"/>
                        <wpg:cNvGrpSpPr>
                          <a:grpSpLocks/>
                        </wpg:cNvGrpSpPr>
                        <wpg:grpSpPr bwMode="auto">
                          <a:xfrm>
                            <a:off x="3936" y="3257"/>
                            <a:ext cx="3045" cy="245"/>
                            <a:chOff x="3936" y="3257"/>
                            <a:chExt cx="3045" cy="245"/>
                          </a:xfrm>
                        </wpg:grpSpPr>
                        <wps:wsp>
                          <wps:cNvPr id="121" name="Freeform 80"/>
                          <wps:cNvSpPr>
                            <a:spLocks/>
                          </wps:cNvSpPr>
                          <wps:spPr bwMode="auto">
                            <a:xfrm>
                              <a:off x="3936" y="3257"/>
                              <a:ext cx="3045" cy="245"/>
                            </a:xfrm>
                            <a:custGeom>
                              <a:avLst/>
                              <a:gdLst>
                                <a:gd name="T0" fmla="+- 0 3936 3936"/>
                                <a:gd name="T1" fmla="*/ T0 w 3045"/>
                                <a:gd name="T2" fmla="+- 0 3502 3257"/>
                                <a:gd name="T3" fmla="*/ 3502 h 245"/>
                                <a:gd name="T4" fmla="+- 0 6981 3936"/>
                                <a:gd name="T5" fmla="*/ T4 w 3045"/>
                                <a:gd name="T6" fmla="+- 0 3502 3257"/>
                                <a:gd name="T7" fmla="*/ 3502 h 245"/>
                                <a:gd name="T8" fmla="+- 0 6981 3936"/>
                                <a:gd name="T9" fmla="*/ T8 w 3045"/>
                                <a:gd name="T10" fmla="+- 0 3257 3257"/>
                                <a:gd name="T11" fmla="*/ 3257 h 245"/>
                                <a:gd name="T12" fmla="+- 0 3936 3936"/>
                                <a:gd name="T13" fmla="*/ T12 w 3045"/>
                                <a:gd name="T14" fmla="+- 0 3257 3257"/>
                                <a:gd name="T15" fmla="*/ 3257 h 245"/>
                                <a:gd name="T16" fmla="+- 0 3936 3936"/>
                                <a:gd name="T17" fmla="*/ T16 w 3045"/>
                                <a:gd name="T18" fmla="+- 0 3502 3257"/>
                                <a:gd name="T19" fmla="*/ 350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45" h="245">
                                  <a:moveTo>
                                    <a:pt x="0" y="245"/>
                                  </a:moveTo>
                                  <a:lnTo>
                                    <a:pt x="3045" y="245"/>
                                  </a:lnTo>
                                  <a:lnTo>
                                    <a:pt x="30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77"/>
                        <wpg:cNvGrpSpPr>
                          <a:grpSpLocks/>
                        </wpg:cNvGrpSpPr>
                        <wpg:grpSpPr bwMode="auto">
                          <a:xfrm>
                            <a:off x="3936" y="3502"/>
                            <a:ext cx="3045" cy="267"/>
                            <a:chOff x="3936" y="3502"/>
                            <a:chExt cx="3045" cy="267"/>
                          </a:xfrm>
                        </wpg:grpSpPr>
                        <wps:wsp>
                          <wps:cNvPr id="123" name="Freeform 78"/>
                          <wps:cNvSpPr>
                            <a:spLocks/>
                          </wps:cNvSpPr>
                          <wps:spPr bwMode="auto">
                            <a:xfrm>
                              <a:off x="3936" y="3502"/>
                              <a:ext cx="3045" cy="267"/>
                            </a:xfrm>
                            <a:custGeom>
                              <a:avLst/>
                              <a:gdLst>
                                <a:gd name="T0" fmla="+- 0 3936 3936"/>
                                <a:gd name="T1" fmla="*/ T0 w 3045"/>
                                <a:gd name="T2" fmla="+- 0 3768 3502"/>
                                <a:gd name="T3" fmla="*/ 3768 h 267"/>
                                <a:gd name="T4" fmla="+- 0 6981 3936"/>
                                <a:gd name="T5" fmla="*/ T4 w 3045"/>
                                <a:gd name="T6" fmla="+- 0 3768 3502"/>
                                <a:gd name="T7" fmla="*/ 3768 h 267"/>
                                <a:gd name="T8" fmla="+- 0 6981 3936"/>
                                <a:gd name="T9" fmla="*/ T8 w 3045"/>
                                <a:gd name="T10" fmla="+- 0 3502 3502"/>
                                <a:gd name="T11" fmla="*/ 3502 h 267"/>
                                <a:gd name="T12" fmla="+- 0 3936 3936"/>
                                <a:gd name="T13" fmla="*/ T12 w 3045"/>
                                <a:gd name="T14" fmla="+- 0 3502 3502"/>
                                <a:gd name="T15" fmla="*/ 3502 h 267"/>
                                <a:gd name="T16" fmla="+- 0 3936 3936"/>
                                <a:gd name="T17" fmla="*/ T16 w 3045"/>
                                <a:gd name="T18" fmla="+- 0 3768 3502"/>
                                <a:gd name="T19" fmla="*/ 3768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45" h="267">
                                  <a:moveTo>
                                    <a:pt x="0" y="266"/>
                                  </a:moveTo>
                                  <a:lnTo>
                                    <a:pt x="3045" y="266"/>
                                  </a:lnTo>
                                  <a:lnTo>
                                    <a:pt x="30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06A74" id="Group 76" o:spid="_x0000_s1026" style="position:absolute;margin-left:196.8pt;margin-top:125.05pt;width:152.25pt;height:63.4pt;z-index:-225256;mso-position-horizontal-relative:page;mso-position-vertical-relative:page" coordorigin="3936,2501" coordsize="3045,1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">
                <v:group id="Group 85" o:spid="_x0000_s1027" style="position:absolute;left:3936;top:2501;width:3045;height:267" coordorigin="3936,2501" coordsize="3045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86" o:spid="_x0000_s1028" style="position:absolute;left:3936;top:2501;width:3045;height:267;visibility:visible;mso-wrap-style:square;v-text-anchor:top" coordsize="3045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EQx8MA&#10;AADcAAAADwAAAGRycy9kb3ducmV2LnhtbERP22oCMRB9F/oPYQp906wtiqxGKULFUtF6o30cNuPu&#10;0s1kSbK6/r0RhL7N4VxnMmtNJc7kfGlZQb+XgCDOrC45V3DYf3RHIHxA1lhZJgVX8jCbPnUmmGp7&#10;4S2ddyEXMYR9igqKEOpUSp8VZND3bE0cuZN1BkOELpfa4SWGm0q+JslQGiw5NhRY07yg7G/XGAWn&#10;xefb2snffbMq5/rrZ0Oj72Oj1Mtz+z4GEagN/+KHe6nj/P4A7s/EC+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EQx8MAAADcAAAADwAAAAAAAAAAAAAAAACYAgAAZHJzL2Rv&#10;d25yZXYueG1sUEsFBgAAAAAEAAQA9QAAAIgDAAAAAA==&#10;" path="m,267r3045,l3045,,,,,267xe" fillcolor="#ebebeb" stroked="f">
                    <v:path arrowok="t" o:connecttype="custom" o:connectlocs="0,2768;3045,2768;3045,2501;0,2501;0,2768" o:connectangles="0,0,0,0,0"/>
                  </v:shape>
                </v:group>
                <v:group id="Group 83" o:spid="_x0000_s1029" style="position:absolute;left:3936;top:2768;width:3045;height:245" coordorigin="3936,2768" coordsize="3045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84" o:spid="_x0000_s1030" style="position:absolute;left:3936;top:2768;width:3045;height:245;visibility:visible;mso-wrap-style:square;v-text-anchor:top" coordsize="304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XJj8EA&#10;AADcAAAADwAAAGRycy9kb3ducmV2LnhtbERPTYvCMBC9C/sfwizsTVP3oNI1ii4IHrxYxfPYzDal&#10;zaQ0qa37640geJvH+5zlerC1uFHrS8cKppMEBHHudMmFgvNpN16A8AFZY+2YFNzJw3r1MVpiql3P&#10;R7ploRAxhH2KCkwITSqlzw1Z9BPXEEfuz7UWQ4RtIXWLfQy3tfxOkpm0WHJsMNjQr6G8yjqrINl1&#10;e9f9Z3nXm/JQXcJ1e6/mSn19DpsfEIGG8Ba/3Hsd50/n8HwmXi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lyY/BAAAA3AAAAA8AAAAAAAAAAAAAAAAAmAIAAGRycy9kb3du&#10;cmV2LnhtbFBLBQYAAAAABAAEAPUAAACGAwAAAAA=&#10;" path="m,244r3045,l3045,,,,,244xe" fillcolor="#ebebeb" stroked="f">
                    <v:path arrowok="t" o:connecttype="custom" o:connectlocs="0,3012;3045,3012;3045,2768;0,2768;0,3012" o:connectangles="0,0,0,0,0"/>
                  </v:shape>
                </v:group>
                <v:group id="Group 81" o:spid="_x0000_s1031" style="position:absolute;left:3936;top:3012;width:3045;height:245" coordorigin="3936,3012" coordsize="3045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82" o:spid="_x0000_s1032" style="position:absolute;left:3936;top:3012;width:3045;height:245;visibility:visible;mso-wrap-style:square;v-text-anchor:top" coordsize="304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4ZsIA&#10;AADcAAAADwAAAGRycy9kb3ducmV2LnhtbERPTWvCQBC9F/oflhF6azZ6qG10FSsIHnoxFc/T7JgN&#10;yc6G7MbE/npXELzN433Ocj3aRlyo85VjBdMkBUFcOF1xqeD4u3v/BOEDssbGMSm4kof16vVliZl2&#10;Ax/okodSxBD2GSowIbSZlL4wZNEnriWO3Nl1FkOEXSl1h0MMt42cpemHtFhxbDDY0tZQUee9VZDu&#10;+r3r//OiH0z1U5/C3/e1niv1Nhk3CxCBxvAUP9x7HedPv+D+TLx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dvhmwgAAANwAAAAPAAAAAAAAAAAAAAAAAJgCAABkcnMvZG93&#10;bnJldi54bWxQSwUGAAAAAAQABAD1AAAAhwMAAAAA&#10;" path="m,245r3045,l3045,,,,,245xe" fillcolor="#ebebeb" stroked="f">
                    <v:path arrowok="t" o:connecttype="custom" o:connectlocs="0,3257;3045,3257;3045,3012;0,3012;0,3257" o:connectangles="0,0,0,0,0"/>
                  </v:shape>
                </v:group>
                <v:group id="Group 79" o:spid="_x0000_s1033" style="position:absolute;left:3936;top:3257;width:3045;height:245" coordorigin="3936,3257" coordsize="3045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80" o:spid="_x0000_s1034" style="position:absolute;left:3936;top:3257;width:3045;height:245;visibility:visible;mso-wrap-style:square;v-text-anchor:top" coordsize="304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w+3cEA&#10;AADcAAAADwAAAGRycy9kb3ducmV2LnhtbERPTYvCMBC9C/sfwizsTVM9rFKNoguCh71YxfPYjE1p&#10;MylNauv++o0geJvH+5zVZrC1uFPrS8cKppMEBHHudMmFgvNpP16A8AFZY+2YFDzIw2b9MVphql3P&#10;R7pnoRAxhH2KCkwITSqlzw1Z9BPXEEfu5lqLIcK2kLrFPobbWs6S5FtaLDk2GGzox1BeZZ1VkOy7&#10;g+v+srzrTflbXcJ196jmSn19DtsliEBDeItf7oOO82dTeD4TL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sPt3BAAAA3AAAAA8AAAAAAAAAAAAAAAAAmAIAAGRycy9kb3du&#10;cmV2LnhtbFBLBQYAAAAABAAEAPUAAACGAwAAAAA=&#10;" path="m,245r3045,l3045,,,,,245xe" fillcolor="#ebebeb" stroked="f">
                    <v:path arrowok="t" o:connecttype="custom" o:connectlocs="0,3502;3045,3502;3045,3257;0,3257;0,3502" o:connectangles="0,0,0,0,0"/>
                  </v:shape>
                </v:group>
                <v:group id="Group 77" o:spid="_x0000_s1035" style="position:absolute;left:3936;top:3502;width:3045;height:267" coordorigin="3936,3502" coordsize="3045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78" o:spid="_x0000_s1036" style="position:absolute;left:3936;top:3502;width:3045;height:267;visibility:visible;mso-wrap-style:square;v-text-anchor:top" coordsize="3045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jnlcMA&#10;AADcAAAADwAAAGRycy9kb3ducmV2LnhtbERP22oCMRB9L/gPYQq+1WwVRFajFKFFUaxX7OOwGXcX&#10;N5Mlyer6902h4NscznUms9ZU4kbOl5YVvPcSEMSZ1SXnCo6Hz7cRCB+QNVaWScGDPMymnZcJptre&#10;eUe3fchFDGGfooIihDqV0mcFGfQ9WxNH7mKdwRChy6V2eI/hppL9JBlKgyXHhgJrmheUXfeNUXD5&#10;Wg42Tv4cmnU516vzN422p0ap7mv7MQYRqA1P8b97oeP8/gD+nokXy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jnlcMAAADcAAAADwAAAAAAAAAAAAAAAACYAgAAZHJzL2Rv&#10;d25yZXYueG1sUEsFBgAAAAAEAAQA9QAAAIgDAAAAAA==&#10;" path="m,266r3045,l3045,,,,,266xe" fillcolor="#ebebeb" stroked="f">
                    <v:path arrowok="t" o:connecttype="custom" o:connectlocs="0,3768;3045,3768;3045,3502;0,3502;0,376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0"/>
        <w:gridCol w:w="3260"/>
        <w:gridCol w:w="3401"/>
      </w:tblGrid>
      <w:tr w:rsidR="00700F7C" w14:paraId="0405988C" w14:textId="77777777">
        <w:trPr>
          <w:trHeight w:hRule="exact" w:val="528"/>
        </w:trPr>
        <w:tc>
          <w:tcPr>
            <w:tcW w:w="3120" w:type="dxa"/>
            <w:tcBorders>
              <w:top w:val="nil"/>
              <w:left w:val="nil"/>
              <w:bottom w:val="single" w:sz="8" w:space="0" w:color="A6A6A6"/>
              <w:right w:val="single" w:sz="3" w:space="0" w:color="ACE0DB"/>
            </w:tcBorders>
            <w:shd w:val="clear" w:color="auto" w:fill="B1A0C6"/>
          </w:tcPr>
          <w:p w14:paraId="04059889" w14:textId="77777777" w:rsidR="00700F7C" w:rsidRDefault="002F10C5">
            <w:pPr>
              <w:pStyle w:val="TableParagraph"/>
              <w:spacing w:before="10"/>
              <w:ind w:left="10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Species</w:t>
            </w:r>
          </w:p>
        </w:tc>
        <w:tc>
          <w:tcPr>
            <w:tcW w:w="3260" w:type="dxa"/>
            <w:tcBorders>
              <w:top w:val="nil"/>
              <w:left w:val="single" w:sz="3" w:space="0" w:color="ACE0DB"/>
              <w:bottom w:val="single" w:sz="8" w:space="0" w:color="A6A6A6"/>
              <w:right w:val="single" w:sz="3" w:space="0" w:color="ACE0DB"/>
            </w:tcBorders>
            <w:shd w:val="clear" w:color="auto" w:fill="B1A0C6"/>
          </w:tcPr>
          <w:p w14:paraId="0405988A" w14:textId="77777777" w:rsidR="00700F7C" w:rsidRDefault="002F10C5">
            <w:pPr>
              <w:pStyle w:val="TableParagraph"/>
              <w:spacing w:before="10"/>
              <w:ind w:left="10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Specific</w:t>
            </w:r>
            <w:r>
              <w:rPr>
                <w:rFonts w:ascii="Century Gothic"/>
                <w:spacing w:val="-1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outcomes</w:t>
            </w:r>
          </w:p>
        </w:tc>
        <w:tc>
          <w:tcPr>
            <w:tcW w:w="3401" w:type="dxa"/>
            <w:tcBorders>
              <w:top w:val="nil"/>
              <w:left w:val="single" w:sz="3" w:space="0" w:color="ACE0DB"/>
              <w:bottom w:val="single" w:sz="8" w:space="0" w:color="A6A6A6"/>
              <w:right w:val="nil"/>
            </w:tcBorders>
            <w:shd w:val="clear" w:color="auto" w:fill="B1A0C6"/>
          </w:tcPr>
          <w:p w14:paraId="0405988B" w14:textId="77777777" w:rsidR="00700F7C" w:rsidRDefault="002F10C5">
            <w:pPr>
              <w:pStyle w:val="TableParagraph"/>
              <w:spacing w:before="19" w:line="240" w:lineRule="exact"/>
              <w:ind w:left="104" w:right="50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In-scope</w:t>
            </w:r>
            <w:r>
              <w:rPr>
                <w:rFonts w:ascii="Century Gothic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for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Commonwealth</w:t>
            </w:r>
            <w:r>
              <w:rPr>
                <w:rFonts w:ascii="Century Gothic"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water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Murrumbidgee?</w:t>
            </w:r>
          </w:p>
        </w:tc>
      </w:tr>
      <w:tr w:rsidR="00700F7C" w14:paraId="04059890" w14:textId="77777777">
        <w:trPr>
          <w:trHeight w:hRule="exact" w:val="1042"/>
        </w:trPr>
        <w:tc>
          <w:tcPr>
            <w:tcW w:w="312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0405988D" w14:textId="77777777" w:rsidR="00700F7C" w:rsidRDefault="002F10C5">
            <w:pPr>
              <w:pStyle w:val="TableParagraph"/>
              <w:spacing w:before="24"/>
              <w:ind w:left="97" w:right="9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Silver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perch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</w:t>
            </w:r>
            <w:r>
              <w:rPr>
                <w:rFonts w:ascii="Century Gothic"/>
                <w:i/>
                <w:spacing w:val="-1"/>
                <w:sz w:val="20"/>
              </w:rPr>
              <w:t>Bidyanus</w:t>
            </w:r>
            <w:r>
              <w:rPr>
                <w:rFonts w:ascii="Century Gothic"/>
                <w:i/>
                <w:spacing w:val="30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bidyanus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326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0405988E" w14:textId="77777777" w:rsidR="00700F7C" w:rsidRDefault="002F10C5">
            <w:pPr>
              <w:pStyle w:val="TableParagraph"/>
              <w:spacing w:before="24"/>
              <w:ind w:left="97" w:right="35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Improve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core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range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</w:t>
            </w:r>
            <w:r>
              <w:rPr>
                <w:rFonts w:ascii="Century Gothic" w:eastAsia="Century Gothic" w:hAnsi="Century Gothic" w:cs="Century Gothic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Billabong–Yanco</w:t>
            </w:r>
            <w:r>
              <w:rPr>
                <w:rFonts w:ascii="Century Gothic" w:eastAsia="Century Gothic" w:hAnsi="Century Gothic" w:cs="Century Gothic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system</w:t>
            </w:r>
            <w:r>
              <w:rPr>
                <w:rFonts w:ascii="Century Gothic" w:eastAsia="Century Gothic" w:hAnsi="Century Gothic" w:cs="Century Gothic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eastAsia="Century Gothic" w:hAnsi="Century Gothic" w:cs="Century Gothic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ACT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reaches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of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eastAsia="Century Gothic" w:hAnsi="Century Gothic" w:cs="Century Gothic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Murrumbidgee.</w:t>
            </w:r>
          </w:p>
        </w:tc>
        <w:tc>
          <w:tcPr>
            <w:tcW w:w="340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0405988F" w14:textId="77777777" w:rsidR="00700F7C" w:rsidRDefault="002F10C5">
            <w:pPr>
              <w:pStyle w:val="TableParagraph"/>
              <w:spacing w:before="24"/>
              <w:ind w:left="97" w:right="4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Yes,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but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only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Billabong–</w:t>
            </w:r>
            <w:r>
              <w:rPr>
                <w:rFonts w:ascii="Century Gothic" w:eastAsia="Century Gothic" w:hAnsi="Century Gothic" w:cs="Century Gothic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Yanco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system</w:t>
            </w:r>
            <w:r>
              <w:rPr>
                <w:rFonts w:ascii="Century Gothic" w:eastAsia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(ACT</w:t>
            </w:r>
            <w:r>
              <w:rPr>
                <w:rFonts w:ascii="Century Gothic" w:eastAsia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out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of</w:t>
            </w:r>
            <w:r>
              <w:rPr>
                <w:rFonts w:ascii="Century Gothic" w:eastAsia="Century Gothic" w:hAnsi="Century Gothic" w:cs="Century Gothic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scope)</w:t>
            </w:r>
          </w:p>
        </w:tc>
      </w:tr>
      <w:tr w:rsidR="00700F7C" w14:paraId="04059894" w14:textId="77777777">
        <w:trPr>
          <w:trHeight w:hRule="exact" w:val="1286"/>
        </w:trPr>
        <w:tc>
          <w:tcPr>
            <w:tcW w:w="312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04059891" w14:textId="77777777" w:rsidR="00700F7C" w:rsidRDefault="002F10C5">
            <w:pPr>
              <w:pStyle w:val="TableParagraph"/>
              <w:spacing w:before="21"/>
              <w:ind w:left="97" w:right="65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Southern</w:t>
            </w:r>
            <w:r>
              <w:rPr>
                <w:rFonts w:ascii="Century Gothic"/>
                <w:spacing w:val="-2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purple-spotted</w:t>
            </w:r>
            <w:r>
              <w:rPr>
                <w:rFonts w:ascii="Century Gothic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gudgeon</w:t>
            </w:r>
            <w:r>
              <w:rPr>
                <w:rFonts w:ascii="Century Gothic"/>
                <w:spacing w:val="-1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</w:t>
            </w:r>
            <w:r>
              <w:rPr>
                <w:rFonts w:ascii="Century Gothic"/>
                <w:i/>
                <w:spacing w:val="-1"/>
                <w:sz w:val="20"/>
              </w:rPr>
              <w:t>Mogurnda</w:t>
            </w:r>
            <w:r>
              <w:rPr>
                <w:rFonts w:ascii="Century Gothic"/>
                <w:i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adspersa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326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04059892" w14:textId="77777777" w:rsidR="00700F7C" w:rsidRDefault="002F10C5">
            <w:pPr>
              <w:pStyle w:val="TableParagraph"/>
              <w:spacing w:before="21"/>
              <w:ind w:left="97" w:right="33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Establish</w:t>
            </w:r>
            <w:r>
              <w:rPr>
                <w:rFonts w:ascii="Century Gothic" w:eastAsia="Century Gothic" w:hAnsi="Century Gothic" w:cs="Century Gothic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3–4</w:t>
            </w:r>
            <w:r>
              <w:rPr>
                <w:rFonts w:ascii="Century Gothic" w:eastAsia="Century Gothic" w:hAnsi="Century Gothic" w:cs="Century Gothic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additional</w:t>
            </w:r>
            <w:r>
              <w:rPr>
                <w:rFonts w:ascii="Century Gothic" w:eastAsia="Century Gothic" w:hAnsi="Century Gothic" w:cs="Century Gothic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populations</w:t>
            </w:r>
            <w:r>
              <w:rPr>
                <w:rFonts w:ascii="Century Gothic" w:eastAsia="Century Gothic" w:hAnsi="Century Gothic" w:cs="Century Gothic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(candidate</w:t>
            </w:r>
            <w:r>
              <w:rPr>
                <w:rFonts w:ascii="Century Gothic" w:eastAsia="Century Gothic" w:hAnsi="Century Gothic" w:cs="Century Gothic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sites</w:t>
            </w:r>
            <w:r>
              <w:rPr>
                <w:rFonts w:ascii="Century Gothic" w:eastAsia="Century Gothic" w:hAnsi="Century Gothic" w:cs="Century Gothic"/>
                <w:spacing w:val="33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include</w:t>
            </w:r>
            <w:r>
              <w:rPr>
                <w:rFonts w:ascii="Century Gothic" w:eastAsia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eastAsia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Murrumbidgee</w:t>
            </w:r>
            <w:r>
              <w:rPr>
                <w:rFonts w:ascii="Century Gothic" w:eastAsia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</w:t>
            </w:r>
            <w:r>
              <w:rPr>
                <w:rFonts w:ascii="Century Gothic" w:eastAsia="Century Gothic" w:hAnsi="Century Gothic" w:cs="Century Gothic"/>
                <w:spacing w:val="34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Adjungbilly</w:t>
            </w:r>
            <w:r>
              <w:rPr>
                <w:rFonts w:ascii="Century Gothic" w:eastAsia="Century Gothic" w:hAnsi="Century Gothic" w:cs="Century Gothic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eastAsia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Adelong</w:t>
            </w:r>
            <w:r>
              <w:rPr>
                <w:rFonts w:ascii="Century Gothic" w:eastAsia="Century Gothic" w:hAnsi="Century Gothic" w:cs="Century Gothic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Creeks).</w:t>
            </w:r>
          </w:p>
        </w:tc>
        <w:tc>
          <w:tcPr>
            <w:tcW w:w="340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04059893" w14:textId="77777777" w:rsidR="00700F7C" w:rsidRDefault="002F10C5">
            <w:pPr>
              <w:pStyle w:val="TableParagraph"/>
              <w:spacing w:before="21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No</w:t>
            </w:r>
          </w:p>
        </w:tc>
      </w:tr>
      <w:tr w:rsidR="00700F7C" w14:paraId="04059898" w14:textId="77777777">
        <w:trPr>
          <w:trHeight w:hRule="exact" w:val="795"/>
        </w:trPr>
        <w:tc>
          <w:tcPr>
            <w:tcW w:w="312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04059895" w14:textId="77777777" w:rsidR="00700F7C" w:rsidRDefault="002F10C5">
            <w:pPr>
              <w:pStyle w:val="TableParagraph"/>
              <w:spacing w:before="21"/>
              <w:ind w:left="97" w:right="78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Southern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pygmy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perch</w:t>
            </w:r>
            <w:r>
              <w:rPr>
                <w:rFonts w:ascii="Century Gothic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</w:t>
            </w:r>
            <w:r>
              <w:rPr>
                <w:rFonts w:ascii="Century Gothic"/>
                <w:i/>
                <w:spacing w:val="-1"/>
                <w:sz w:val="20"/>
              </w:rPr>
              <w:t>Nannoperca</w:t>
            </w:r>
            <w:r>
              <w:rPr>
                <w:rFonts w:ascii="Century Gothic"/>
                <w:i/>
                <w:spacing w:val="-22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australis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326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04059896" w14:textId="77777777" w:rsidR="00700F7C" w:rsidRDefault="002F10C5">
            <w:pPr>
              <w:pStyle w:val="TableParagraph"/>
              <w:spacing w:before="21"/>
              <w:ind w:left="97" w:right="76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Establish</w:t>
            </w:r>
            <w:r>
              <w:rPr>
                <w:rFonts w:ascii="Century Gothic"/>
                <w:spacing w:val="-1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additional</w:t>
            </w:r>
            <w:r>
              <w:rPr>
                <w:rFonts w:ascii="Century Gothic"/>
                <w:spacing w:val="31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populations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lower</w:t>
            </w:r>
            <w:r>
              <w:rPr>
                <w:rFonts w:ascii="Century Gothic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Murrumbidgee</w:t>
            </w:r>
            <w:r>
              <w:rPr>
                <w:rFonts w:ascii="Century Gothic"/>
                <w:spacing w:val="-2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wetlands</w:t>
            </w:r>
          </w:p>
        </w:tc>
        <w:tc>
          <w:tcPr>
            <w:tcW w:w="340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04059897" w14:textId="77777777" w:rsidR="00700F7C" w:rsidRDefault="002F10C5">
            <w:pPr>
              <w:pStyle w:val="TableParagraph"/>
              <w:spacing w:before="21"/>
              <w:ind w:left="97" w:right="44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Only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if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additional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populations</w:t>
            </w:r>
            <w:r>
              <w:rPr>
                <w:rFonts w:ascii="Century Gothic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are</w:t>
            </w:r>
            <w:r>
              <w:rPr>
                <w:rFonts w:ascii="Century Gothic"/>
                <w:spacing w:val="-1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established</w:t>
            </w:r>
          </w:p>
        </w:tc>
      </w:tr>
      <w:tr w:rsidR="00700F7C" w14:paraId="0405989C" w14:textId="77777777">
        <w:trPr>
          <w:trHeight w:hRule="exact" w:val="1041"/>
        </w:trPr>
        <w:tc>
          <w:tcPr>
            <w:tcW w:w="312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04059899" w14:textId="77777777" w:rsidR="00700F7C" w:rsidRDefault="002F10C5">
            <w:pPr>
              <w:pStyle w:val="TableParagraph"/>
              <w:spacing w:before="23"/>
              <w:ind w:left="97" w:right="44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Trout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cod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</w:t>
            </w:r>
            <w:r>
              <w:rPr>
                <w:rFonts w:ascii="Century Gothic"/>
                <w:i/>
                <w:spacing w:val="-1"/>
                <w:sz w:val="20"/>
              </w:rPr>
              <w:t>Maccullochella</w:t>
            </w:r>
            <w:r>
              <w:rPr>
                <w:rFonts w:ascii="Century Gothic"/>
                <w:i/>
                <w:spacing w:val="37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macquariensis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326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0405989A" w14:textId="77777777" w:rsidR="00700F7C" w:rsidRDefault="002F10C5">
            <w:pPr>
              <w:pStyle w:val="TableParagraph"/>
              <w:spacing w:before="23"/>
              <w:ind w:left="97" w:right="20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For</w:t>
            </w:r>
            <w:r>
              <w:rPr>
                <w:rFonts w:ascii="Century Gothic" w:eastAsia="Century Gothic" w:hAnsi="Century Gothic" w:cs="Century Gothic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eastAsia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connected</w:t>
            </w:r>
            <w:r>
              <w:rPr>
                <w:rFonts w:ascii="Century Gothic" w:eastAsia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population</w:t>
            </w:r>
            <w:r>
              <w:rPr>
                <w:rFonts w:ascii="Century Gothic" w:eastAsia="Century Gothic" w:hAnsi="Century Gothic" w:cs="Century Gothic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of</w:t>
            </w:r>
            <w:r>
              <w:rPr>
                <w:rFonts w:ascii="Century Gothic" w:eastAsia="Century Gothic" w:hAnsi="Century Gothic" w:cs="Century Gothic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eastAsia="Century Gothic" w:hAnsi="Century Gothic" w:cs="Century Gothic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Murrumbidgee–Murray–</w:t>
            </w:r>
            <w:r>
              <w:rPr>
                <w:rFonts w:ascii="Century Gothic" w:eastAsia="Century Gothic" w:hAnsi="Century Gothic" w:cs="Century Gothic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Edwards,</w:t>
            </w:r>
            <w:r>
              <w:rPr>
                <w:rFonts w:ascii="Century Gothic" w:eastAsia="Century Gothic" w:hAnsi="Century Gothic" w:cs="Century Gothic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continue</w:t>
            </w:r>
            <w:r>
              <w:rPr>
                <w:rFonts w:ascii="Century Gothic" w:eastAsia="Century Gothic" w:hAnsi="Century Gothic" w:cs="Century Gothic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downstream</w:t>
            </w:r>
            <w:r>
              <w:rPr>
                <w:rFonts w:ascii="Century Gothic" w:eastAsia="Century Gothic" w:hAnsi="Century Gothic" w:cs="Century Gothic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expansion.</w:t>
            </w:r>
          </w:p>
        </w:tc>
        <w:tc>
          <w:tcPr>
            <w:tcW w:w="340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0405989B" w14:textId="77777777" w:rsidR="00700F7C" w:rsidRDefault="002F10C5">
            <w:pPr>
              <w:pStyle w:val="TableParagraph"/>
              <w:spacing w:before="23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700F7C" w14:paraId="040598A0" w14:textId="77777777">
        <w:trPr>
          <w:trHeight w:hRule="exact" w:val="797"/>
        </w:trPr>
        <w:tc>
          <w:tcPr>
            <w:tcW w:w="312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0405989D" w14:textId="77777777" w:rsidR="00700F7C" w:rsidRDefault="002F10C5">
            <w:pPr>
              <w:pStyle w:val="TableParagraph"/>
              <w:spacing w:before="23"/>
              <w:ind w:left="97" w:right="75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Yarra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pygmy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perch</w:t>
            </w:r>
            <w:r>
              <w:rPr>
                <w:rFonts w:ascii="Century Gothic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</w:t>
            </w:r>
            <w:r>
              <w:rPr>
                <w:rFonts w:ascii="Century Gothic"/>
                <w:i/>
                <w:spacing w:val="-1"/>
                <w:sz w:val="20"/>
              </w:rPr>
              <w:t>Nannoperca</w:t>
            </w:r>
            <w:r>
              <w:rPr>
                <w:rFonts w:ascii="Century Gothic"/>
                <w:i/>
                <w:spacing w:val="-22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obscura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326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0405989E" w14:textId="77777777" w:rsidR="00700F7C" w:rsidRDefault="002F10C5">
            <w:pPr>
              <w:pStyle w:val="TableParagraph"/>
              <w:spacing w:before="23"/>
              <w:ind w:left="97" w:right="81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Establish</w:t>
            </w:r>
            <w:r>
              <w:rPr>
                <w:rFonts w:ascii="Century Gothic"/>
                <w:spacing w:val="-1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additional</w:t>
            </w:r>
            <w:r>
              <w:rPr>
                <w:rFonts w:ascii="Century Gothic"/>
                <w:spacing w:val="31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populations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pacing w:val="-2"/>
                <w:sz w:val="20"/>
              </w:rPr>
              <w:t>(no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specific</w:t>
            </w:r>
            <w:r>
              <w:rPr>
                <w:rFonts w:ascii="Century Gothic"/>
                <w:spacing w:val="33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locations</w:t>
            </w:r>
            <w:r>
              <w:rPr>
                <w:rFonts w:ascii="Century Gothic"/>
                <w:spacing w:val="-2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identified)</w:t>
            </w:r>
          </w:p>
        </w:tc>
        <w:tc>
          <w:tcPr>
            <w:tcW w:w="340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0405989F" w14:textId="77777777" w:rsidR="00700F7C" w:rsidRDefault="002F10C5">
            <w:pPr>
              <w:pStyle w:val="TableParagraph"/>
              <w:spacing w:before="23"/>
              <w:ind w:left="97" w:right="44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Only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if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additional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populations</w:t>
            </w:r>
            <w:r>
              <w:rPr>
                <w:rFonts w:ascii="Century Gothic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are</w:t>
            </w:r>
            <w:r>
              <w:rPr>
                <w:rFonts w:ascii="Century Gothic"/>
                <w:spacing w:val="-1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established</w:t>
            </w:r>
          </w:p>
        </w:tc>
      </w:tr>
    </w:tbl>
    <w:p w14:paraId="040598A1" w14:textId="77777777" w:rsidR="00700F7C" w:rsidRDefault="00700F7C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40598A2" w14:textId="77777777" w:rsidR="00700F7C" w:rsidRDefault="00700F7C">
      <w:pPr>
        <w:spacing w:before="6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040598A3" w14:textId="77777777" w:rsidR="00700F7C" w:rsidRDefault="002F10C5">
      <w:pPr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spacing w:val="-1"/>
          <w:sz w:val="20"/>
        </w:rPr>
        <w:t>Important</w:t>
      </w:r>
      <w:r>
        <w:rPr>
          <w:rFonts w:ascii="Century Gothic"/>
          <w:b/>
          <w:spacing w:val="-8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Basin</w:t>
      </w:r>
      <w:r>
        <w:rPr>
          <w:rFonts w:ascii="Century Gothic"/>
          <w:b/>
          <w:spacing w:val="-6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environmental</w:t>
      </w:r>
      <w:r>
        <w:rPr>
          <w:rFonts w:ascii="Century Gothic"/>
          <w:b/>
          <w:spacing w:val="-8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assets</w:t>
      </w:r>
      <w:r>
        <w:rPr>
          <w:rFonts w:ascii="Century Gothic"/>
          <w:b/>
          <w:spacing w:val="-8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for</w:t>
      </w:r>
      <w:r>
        <w:rPr>
          <w:rFonts w:ascii="Century Gothic"/>
          <w:b/>
          <w:spacing w:val="-7"/>
          <w:sz w:val="20"/>
        </w:rPr>
        <w:t xml:space="preserve"> </w:t>
      </w:r>
      <w:r>
        <w:rPr>
          <w:rFonts w:ascii="Century Gothic"/>
          <w:b/>
          <w:sz w:val="20"/>
        </w:rPr>
        <w:t>native</w:t>
      </w:r>
      <w:r>
        <w:rPr>
          <w:rFonts w:ascii="Century Gothic"/>
          <w:b/>
          <w:spacing w:val="-6"/>
          <w:sz w:val="20"/>
        </w:rPr>
        <w:t xml:space="preserve"> </w:t>
      </w:r>
      <w:r>
        <w:rPr>
          <w:rFonts w:ascii="Century Gothic"/>
          <w:b/>
          <w:sz w:val="20"/>
        </w:rPr>
        <w:t>fish</w:t>
      </w:r>
      <w:r>
        <w:rPr>
          <w:rFonts w:ascii="Century Gothic"/>
          <w:b/>
          <w:spacing w:val="-8"/>
          <w:sz w:val="20"/>
        </w:rPr>
        <w:t xml:space="preserve"> </w:t>
      </w:r>
      <w:r>
        <w:rPr>
          <w:rFonts w:ascii="Century Gothic"/>
          <w:b/>
          <w:sz w:val="20"/>
        </w:rPr>
        <w:t>in</w:t>
      </w:r>
      <w:r>
        <w:rPr>
          <w:rFonts w:ascii="Century Gothic"/>
          <w:b/>
          <w:spacing w:val="-8"/>
          <w:sz w:val="20"/>
        </w:rPr>
        <w:t xml:space="preserve"> </w:t>
      </w:r>
      <w:r>
        <w:rPr>
          <w:rFonts w:ascii="Century Gothic"/>
          <w:b/>
          <w:sz w:val="20"/>
        </w:rPr>
        <w:t>the</w:t>
      </w:r>
      <w:r>
        <w:rPr>
          <w:rFonts w:ascii="Century Gothic"/>
          <w:b/>
          <w:spacing w:val="-9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Murrumbidgee</w:t>
      </w:r>
    </w:p>
    <w:p w14:paraId="040598A4" w14:textId="77777777" w:rsidR="00700F7C" w:rsidRDefault="00700F7C">
      <w:pPr>
        <w:spacing w:before="11"/>
        <w:rPr>
          <w:rFonts w:ascii="Century Gothic" w:eastAsia="Century Gothic" w:hAnsi="Century Gothic" w:cs="Century Gothic"/>
          <w:b/>
          <w:bCs/>
          <w:sz w:val="17"/>
          <w:szCs w:val="17"/>
        </w:rPr>
      </w:pPr>
    </w:p>
    <w:tbl>
      <w:tblPr>
        <w:tblW w:w="0" w:type="auto"/>
        <w:tblInd w:w="2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5"/>
        <w:gridCol w:w="804"/>
        <w:gridCol w:w="804"/>
        <w:gridCol w:w="802"/>
        <w:gridCol w:w="806"/>
        <w:gridCol w:w="804"/>
        <w:gridCol w:w="800"/>
        <w:gridCol w:w="1145"/>
      </w:tblGrid>
      <w:tr w:rsidR="00700F7C" w14:paraId="040598B1" w14:textId="77777777">
        <w:trPr>
          <w:trHeight w:hRule="exact" w:val="1685"/>
        </w:trPr>
        <w:tc>
          <w:tcPr>
            <w:tcW w:w="3685" w:type="dxa"/>
            <w:tcBorders>
              <w:top w:val="nil"/>
              <w:left w:val="nil"/>
              <w:bottom w:val="single" w:sz="8" w:space="0" w:color="A6A6A6"/>
              <w:right w:val="single" w:sz="3" w:space="0" w:color="ACE0DB"/>
            </w:tcBorders>
            <w:shd w:val="clear" w:color="auto" w:fill="B1A0C6"/>
          </w:tcPr>
          <w:p w14:paraId="040598A5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040598A6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040598A7" w14:textId="77777777" w:rsidR="00700F7C" w:rsidRDefault="00700F7C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040598A8" w14:textId="77777777" w:rsidR="00700F7C" w:rsidRDefault="002F10C5">
            <w:pPr>
              <w:pStyle w:val="TableParagraph"/>
              <w:ind w:left="53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Environmental</w:t>
            </w:r>
            <w:r>
              <w:rPr>
                <w:rFonts w:ascii="Century Gothic"/>
                <w:spacing w:val="-1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asset</w:t>
            </w:r>
          </w:p>
        </w:tc>
        <w:tc>
          <w:tcPr>
            <w:tcW w:w="804" w:type="dxa"/>
            <w:tcBorders>
              <w:top w:val="nil"/>
              <w:left w:val="single" w:sz="3" w:space="0" w:color="ACE0DB"/>
              <w:bottom w:val="single" w:sz="8" w:space="0" w:color="A6A6A6"/>
              <w:right w:val="single" w:sz="3" w:space="0" w:color="ACE0DB"/>
            </w:tcBorders>
            <w:shd w:val="clear" w:color="auto" w:fill="B1A0C6"/>
            <w:textDirection w:val="btLr"/>
          </w:tcPr>
          <w:p w14:paraId="040598A9" w14:textId="77777777" w:rsidR="00700F7C" w:rsidRDefault="00700F7C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40598AA" w14:textId="77777777" w:rsidR="00700F7C" w:rsidRDefault="002F10C5">
            <w:pPr>
              <w:pStyle w:val="TableParagraph"/>
              <w:spacing w:line="200" w:lineRule="exact"/>
              <w:ind w:left="423" w:right="73" w:hanging="30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Key</w:t>
            </w:r>
            <w:r>
              <w:rPr>
                <w:rFonts w:ascii="Century Gothic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movement</w:t>
            </w:r>
            <w:r>
              <w:rPr>
                <w:rFonts w:ascii="Century Gothic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corridors</w:t>
            </w:r>
          </w:p>
        </w:tc>
        <w:tc>
          <w:tcPr>
            <w:tcW w:w="804" w:type="dxa"/>
            <w:tcBorders>
              <w:top w:val="nil"/>
              <w:left w:val="single" w:sz="3" w:space="0" w:color="ACE0DB"/>
              <w:bottom w:val="single" w:sz="8" w:space="0" w:color="A6A6A6"/>
              <w:right w:val="single" w:sz="3" w:space="0" w:color="ACE0DB"/>
            </w:tcBorders>
            <w:shd w:val="clear" w:color="auto" w:fill="B1A0C6"/>
            <w:textDirection w:val="btLr"/>
          </w:tcPr>
          <w:p w14:paraId="040598AB" w14:textId="77777777" w:rsidR="00700F7C" w:rsidRDefault="002F10C5">
            <w:pPr>
              <w:pStyle w:val="TableParagraph"/>
              <w:spacing w:before="95"/>
              <w:ind w:left="6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High</w:t>
            </w:r>
            <w:r>
              <w:rPr>
                <w:rFonts w:ascii="Century Gothic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Biodiversity</w:t>
            </w:r>
          </w:p>
        </w:tc>
        <w:tc>
          <w:tcPr>
            <w:tcW w:w="802" w:type="dxa"/>
            <w:tcBorders>
              <w:top w:val="nil"/>
              <w:left w:val="single" w:sz="3" w:space="0" w:color="ACE0DB"/>
              <w:bottom w:val="single" w:sz="8" w:space="0" w:color="A6A6A6"/>
              <w:right w:val="single" w:sz="3" w:space="0" w:color="ACE0DB"/>
            </w:tcBorders>
            <w:shd w:val="clear" w:color="auto" w:fill="B1A0C6"/>
            <w:textDirection w:val="btLr"/>
          </w:tcPr>
          <w:p w14:paraId="040598AC" w14:textId="77777777" w:rsidR="00700F7C" w:rsidRDefault="002F10C5">
            <w:pPr>
              <w:pStyle w:val="TableParagraph"/>
              <w:spacing w:before="104" w:line="240" w:lineRule="exact"/>
              <w:ind w:left="241" w:right="244" w:firstLine="1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Site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other</w:t>
            </w:r>
            <w:r>
              <w:rPr>
                <w:rFonts w:ascii="Century Gothic"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w w:val="95"/>
                <w:sz w:val="20"/>
              </w:rPr>
              <w:t>Significance</w:t>
            </w:r>
          </w:p>
        </w:tc>
        <w:tc>
          <w:tcPr>
            <w:tcW w:w="806" w:type="dxa"/>
            <w:tcBorders>
              <w:top w:val="nil"/>
              <w:left w:val="single" w:sz="3" w:space="0" w:color="ACE0DB"/>
              <w:bottom w:val="single" w:sz="8" w:space="0" w:color="A6A6A6"/>
              <w:right w:val="single" w:sz="3" w:space="0" w:color="ACE0DB"/>
            </w:tcBorders>
            <w:shd w:val="clear" w:color="auto" w:fill="B1A0C6"/>
            <w:textDirection w:val="btLr"/>
          </w:tcPr>
          <w:p w14:paraId="040598AD" w14:textId="77777777" w:rsidR="00700F7C" w:rsidRDefault="002F10C5">
            <w:pPr>
              <w:pStyle w:val="TableParagraph"/>
              <w:spacing w:before="107" w:line="240" w:lineRule="exact"/>
              <w:ind w:left="126" w:right="130" w:firstLine="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Key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site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of</w:t>
            </w:r>
            <w:r>
              <w:rPr>
                <w:rFonts w:ascii="Century Gothic"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w w:val="95"/>
                <w:sz w:val="20"/>
              </w:rPr>
              <w:t>hydrodynamic</w:t>
            </w:r>
            <w:r>
              <w:rPr>
                <w:rFonts w:ascii="Century Gothic"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diversity</w:t>
            </w:r>
          </w:p>
        </w:tc>
        <w:tc>
          <w:tcPr>
            <w:tcW w:w="804" w:type="dxa"/>
            <w:tcBorders>
              <w:top w:val="nil"/>
              <w:left w:val="single" w:sz="3" w:space="0" w:color="ACE0DB"/>
              <w:bottom w:val="single" w:sz="8" w:space="0" w:color="A6A6A6"/>
              <w:right w:val="single" w:sz="3" w:space="0" w:color="ACE0DB"/>
            </w:tcBorders>
            <w:shd w:val="clear" w:color="auto" w:fill="B1A0C6"/>
            <w:textDirection w:val="btLr"/>
          </w:tcPr>
          <w:p w14:paraId="040598AE" w14:textId="77777777" w:rsidR="00700F7C" w:rsidRDefault="002F10C5">
            <w:pPr>
              <w:pStyle w:val="TableParagraph"/>
              <w:spacing w:before="104" w:line="240" w:lineRule="exact"/>
              <w:ind w:left="474" w:right="280" w:hanging="20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Threatened</w:t>
            </w:r>
            <w:r>
              <w:rPr>
                <w:rFonts w:ascii="Century Gothic"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species</w:t>
            </w:r>
          </w:p>
        </w:tc>
        <w:tc>
          <w:tcPr>
            <w:tcW w:w="800" w:type="dxa"/>
            <w:tcBorders>
              <w:top w:val="nil"/>
              <w:left w:val="single" w:sz="3" w:space="0" w:color="ACE0DB"/>
              <w:bottom w:val="single" w:sz="8" w:space="0" w:color="A6A6A6"/>
              <w:right w:val="single" w:sz="3" w:space="0" w:color="ACE0DB"/>
            </w:tcBorders>
            <w:shd w:val="clear" w:color="auto" w:fill="B1A0C6"/>
            <w:textDirection w:val="btLr"/>
          </w:tcPr>
          <w:p w14:paraId="040598AF" w14:textId="77777777" w:rsidR="00700F7C" w:rsidRDefault="002F10C5">
            <w:pPr>
              <w:pStyle w:val="TableParagraph"/>
              <w:spacing w:before="104" w:line="240" w:lineRule="exact"/>
              <w:ind w:left="102" w:right="104" w:firstLine="15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Dry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period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/</w:t>
            </w:r>
            <w:r>
              <w:rPr>
                <w:rFonts w:ascii="Century Gothic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drought</w:t>
            </w:r>
            <w:r>
              <w:rPr>
                <w:rFonts w:ascii="Century Gothic"/>
                <w:spacing w:val="-1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refuge</w:t>
            </w:r>
          </w:p>
        </w:tc>
        <w:tc>
          <w:tcPr>
            <w:tcW w:w="1145" w:type="dxa"/>
            <w:tcBorders>
              <w:top w:val="nil"/>
              <w:left w:val="single" w:sz="3" w:space="0" w:color="ACE0DB"/>
              <w:bottom w:val="single" w:sz="8" w:space="0" w:color="A6A6A6"/>
              <w:right w:val="nil"/>
            </w:tcBorders>
            <w:shd w:val="clear" w:color="auto" w:fill="B1A0C6"/>
            <w:textDirection w:val="btLr"/>
          </w:tcPr>
          <w:p w14:paraId="040598B0" w14:textId="77777777" w:rsidR="00700F7C" w:rsidRDefault="002F10C5">
            <w:pPr>
              <w:pStyle w:val="TableParagraph"/>
              <w:spacing w:before="104" w:line="240" w:lineRule="exact"/>
              <w:ind w:left="44" w:right="46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In-scope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for</w:t>
            </w:r>
            <w:r>
              <w:rPr>
                <w:rFonts w:ascii="Century Gothic"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w w:val="95"/>
                <w:sz w:val="20"/>
              </w:rPr>
              <w:t>Commonwealth</w:t>
            </w:r>
            <w:r>
              <w:rPr>
                <w:rFonts w:ascii="Century Gothic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e-water</w:t>
            </w:r>
          </w:p>
        </w:tc>
      </w:tr>
      <w:tr w:rsidR="00700F7C" w14:paraId="040598BA" w14:textId="77777777">
        <w:trPr>
          <w:trHeight w:hRule="exact" w:val="586"/>
        </w:trPr>
        <w:tc>
          <w:tcPr>
            <w:tcW w:w="368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040598B2" w14:textId="77777777" w:rsidR="00700F7C" w:rsidRDefault="002F10C5">
            <w:pPr>
              <w:pStyle w:val="TableParagraph"/>
              <w:spacing w:before="54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Lowbidgee</w:t>
            </w:r>
            <w:r>
              <w:rPr>
                <w:rFonts w:ascii="Century Gothic"/>
                <w:spacing w:val="-2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Floodplain</w:t>
            </w:r>
          </w:p>
        </w:tc>
        <w:tc>
          <w:tcPr>
            <w:tcW w:w="80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040598B3" w14:textId="77777777" w:rsidR="00700F7C" w:rsidRDefault="00700F7C"/>
        </w:tc>
        <w:tc>
          <w:tcPr>
            <w:tcW w:w="80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040598B4" w14:textId="77777777" w:rsidR="00700F7C" w:rsidRDefault="00700F7C"/>
        </w:tc>
        <w:tc>
          <w:tcPr>
            <w:tcW w:w="80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040598B5" w14:textId="77777777" w:rsidR="00700F7C" w:rsidRDefault="002F10C5">
            <w:pPr>
              <w:pStyle w:val="TableParagraph"/>
              <w:spacing w:before="16"/>
              <w:ind w:left="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0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040598B6" w14:textId="77777777" w:rsidR="00700F7C" w:rsidRDefault="00700F7C"/>
        </w:tc>
        <w:tc>
          <w:tcPr>
            <w:tcW w:w="80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040598B7" w14:textId="77777777" w:rsidR="00700F7C" w:rsidRDefault="00700F7C"/>
        </w:tc>
        <w:tc>
          <w:tcPr>
            <w:tcW w:w="80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040598B8" w14:textId="77777777" w:rsidR="00700F7C" w:rsidRDefault="00700F7C"/>
        </w:tc>
        <w:tc>
          <w:tcPr>
            <w:tcW w:w="114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040598B9" w14:textId="77777777" w:rsidR="00700F7C" w:rsidRDefault="002F10C5">
            <w:pPr>
              <w:pStyle w:val="TableParagraph"/>
              <w:spacing w:before="16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</w:t>
            </w:r>
          </w:p>
        </w:tc>
      </w:tr>
      <w:tr w:rsidR="00700F7C" w14:paraId="040598C4" w14:textId="77777777">
        <w:trPr>
          <w:trHeight w:hRule="exact" w:val="660"/>
        </w:trPr>
        <w:tc>
          <w:tcPr>
            <w:tcW w:w="368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040598BB" w14:textId="77777777" w:rsidR="00700F7C" w:rsidRDefault="002F10C5">
            <w:pPr>
              <w:pStyle w:val="TableParagraph"/>
              <w:spacing w:before="54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Murrumbidgee</w:t>
            </w:r>
            <w:r>
              <w:rPr>
                <w:rFonts w:ascii="Century Gothic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main</w:t>
            </w:r>
            <w:r>
              <w:rPr>
                <w:rFonts w:ascii="Century Gothic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channel</w:t>
            </w:r>
          </w:p>
          <w:p w14:paraId="040598BC" w14:textId="77777777" w:rsidR="00700F7C" w:rsidRDefault="002F10C5">
            <w:pPr>
              <w:pStyle w:val="TableParagraph"/>
              <w:spacing w:before="76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(including</w:t>
            </w:r>
            <w:r>
              <w:rPr>
                <w:rFonts w:ascii="Century Gothic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upland</w:t>
            </w:r>
            <w:r>
              <w:rPr>
                <w:rFonts w:ascii="Century Gothic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reaches)</w:t>
            </w:r>
          </w:p>
        </w:tc>
        <w:tc>
          <w:tcPr>
            <w:tcW w:w="80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040598BD" w14:textId="77777777" w:rsidR="00700F7C" w:rsidRDefault="002F10C5">
            <w:pPr>
              <w:pStyle w:val="TableParagraph"/>
              <w:spacing w:before="16"/>
              <w:ind w:left="5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0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040598BE" w14:textId="77777777" w:rsidR="00700F7C" w:rsidRDefault="00700F7C"/>
        </w:tc>
        <w:tc>
          <w:tcPr>
            <w:tcW w:w="80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040598BF" w14:textId="77777777" w:rsidR="00700F7C" w:rsidRDefault="002F10C5">
            <w:pPr>
              <w:pStyle w:val="TableParagraph"/>
              <w:spacing w:before="16"/>
              <w:ind w:left="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0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040598C0" w14:textId="77777777" w:rsidR="00700F7C" w:rsidRDefault="00700F7C"/>
        </w:tc>
        <w:tc>
          <w:tcPr>
            <w:tcW w:w="80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040598C1" w14:textId="77777777" w:rsidR="00700F7C" w:rsidRDefault="002F10C5">
            <w:pPr>
              <w:pStyle w:val="TableParagraph"/>
              <w:spacing w:before="16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0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040598C2" w14:textId="77777777" w:rsidR="00700F7C" w:rsidRDefault="00700F7C"/>
        </w:tc>
        <w:tc>
          <w:tcPr>
            <w:tcW w:w="114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040598C3" w14:textId="77777777" w:rsidR="00700F7C" w:rsidRDefault="002F10C5">
            <w:pPr>
              <w:pStyle w:val="TableParagraph"/>
              <w:spacing w:before="16"/>
              <w:ind w:left="116" w:right="115" w:firstLine="4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</w:t>
            </w:r>
            <w:r>
              <w:rPr>
                <w:rFonts w:ascii="Century Gothic"/>
                <w:spacing w:val="-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(d/s</w:t>
            </w:r>
            <w:r>
              <w:rPr>
                <w:rFonts w:ascii="Century Gothic"/>
                <w:spacing w:val="-2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w w:val="95"/>
                <w:sz w:val="20"/>
              </w:rPr>
              <w:t>storages)</w:t>
            </w:r>
          </w:p>
        </w:tc>
      </w:tr>
      <w:tr w:rsidR="00700F7C" w14:paraId="040598CE" w14:textId="77777777">
        <w:trPr>
          <w:trHeight w:hRule="exact" w:val="660"/>
        </w:trPr>
        <w:tc>
          <w:tcPr>
            <w:tcW w:w="368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040598C5" w14:textId="77777777" w:rsidR="00700F7C" w:rsidRDefault="002F10C5">
            <w:pPr>
              <w:pStyle w:val="TableParagraph"/>
              <w:spacing w:before="54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Upland</w:t>
            </w:r>
            <w:r>
              <w:rPr>
                <w:rFonts w:ascii="Century Gothic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Murrumbidgee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main</w:t>
            </w:r>
          </w:p>
          <w:p w14:paraId="040598C6" w14:textId="77777777" w:rsidR="00700F7C" w:rsidRDefault="002F10C5">
            <w:pPr>
              <w:pStyle w:val="TableParagraph"/>
              <w:spacing w:before="76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channel</w:t>
            </w:r>
          </w:p>
        </w:tc>
        <w:tc>
          <w:tcPr>
            <w:tcW w:w="80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040598C7" w14:textId="77777777" w:rsidR="00700F7C" w:rsidRDefault="002F10C5">
            <w:pPr>
              <w:pStyle w:val="TableParagraph"/>
              <w:spacing w:before="16"/>
              <w:ind w:left="5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0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040598C8" w14:textId="77777777" w:rsidR="00700F7C" w:rsidRDefault="00700F7C"/>
        </w:tc>
        <w:tc>
          <w:tcPr>
            <w:tcW w:w="80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040598C9" w14:textId="77777777" w:rsidR="00700F7C" w:rsidRDefault="002F10C5">
            <w:pPr>
              <w:pStyle w:val="TableParagraph"/>
              <w:spacing w:before="16"/>
              <w:ind w:left="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0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040598CA" w14:textId="77777777" w:rsidR="00700F7C" w:rsidRDefault="00700F7C"/>
        </w:tc>
        <w:tc>
          <w:tcPr>
            <w:tcW w:w="80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040598CB" w14:textId="77777777" w:rsidR="00700F7C" w:rsidRDefault="002F10C5">
            <w:pPr>
              <w:pStyle w:val="TableParagraph"/>
              <w:spacing w:before="16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0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040598CC" w14:textId="77777777" w:rsidR="00700F7C" w:rsidRDefault="00700F7C"/>
        </w:tc>
        <w:tc>
          <w:tcPr>
            <w:tcW w:w="114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040598CD" w14:textId="77777777" w:rsidR="00700F7C" w:rsidRDefault="002F10C5">
            <w:pPr>
              <w:pStyle w:val="TableParagraph"/>
              <w:spacing w:before="16"/>
              <w:ind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N</w:t>
            </w:r>
          </w:p>
        </w:tc>
      </w:tr>
      <w:tr w:rsidR="00700F7C" w14:paraId="040598D8" w14:textId="77777777">
        <w:trPr>
          <w:trHeight w:hRule="exact" w:val="589"/>
        </w:trPr>
        <w:tc>
          <w:tcPr>
            <w:tcW w:w="368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040598CF" w14:textId="77777777" w:rsidR="00700F7C" w:rsidRDefault="00700F7C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14"/>
                <w:szCs w:val="14"/>
              </w:rPr>
            </w:pPr>
          </w:p>
          <w:p w14:paraId="040598D0" w14:textId="77777777" w:rsidR="00700F7C" w:rsidRDefault="002F10C5">
            <w:pPr>
              <w:pStyle w:val="TableParagraph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Cotter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</w:p>
        </w:tc>
        <w:tc>
          <w:tcPr>
            <w:tcW w:w="80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040598D1" w14:textId="77777777" w:rsidR="00700F7C" w:rsidRDefault="00700F7C"/>
        </w:tc>
        <w:tc>
          <w:tcPr>
            <w:tcW w:w="80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040598D2" w14:textId="77777777" w:rsidR="00700F7C" w:rsidRDefault="00700F7C"/>
        </w:tc>
        <w:tc>
          <w:tcPr>
            <w:tcW w:w="80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040598D3" w14:textId="77777777" w:rsidR="00700F7C" w:rsidRDefault="002F10C5">
            <w:pPr>
              <w:pStyle w:val="TableParagraph"/>
              <w:spacing w:before="163"/>
              <w:ind w:left="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0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040598D4" w14:textId="77777777" w:rsidR="00700F7C" w:rsidRDefault="00700F7C"/>
        </w:tc>
        <w:tc>
          <w:tcPr>
            <w:tcW w:w="80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040598D5" w14:textId="77777777" w:rsidR="00700F7C" w:rsidRDefault="002F10C5">
            <w:pPr>
              <w:pStyle w:val="TableParagraph"/>
              <w:spacing w:before="16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0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040598D6" w14:textId="77777777" w:rsidR="00700F7C" w:rsidRDefault="00700F7C"/>
        </w:tc>
        <w:tc>
          <w:tcPr>
            <w:tcW w:w="114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040598D7" w14:textId="77777777" w:rsidR="00700F7C" w:rsidRDefault="002F10C5">
            <w:pPr>
              <w:pStyle w:val="TableParagraph"/>
              <w:spacing w:before="17"/>
              <w:ind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N</w:t>
            </w:r>
          </w:p>
        </w:tc>
      </w:tr>
      <w:tr w:rsidR="00700F7C" w14:paraId="040598E1" w14:textId="77777777">
        <w:trPr>
          <w:trHeight w:hRule="exact" w:val="588"/>
        </w:trPr>
        <w:tc>
          <w:tcPr>
            <w:tcW w:w="368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040598D9" w14:textId="77777777" w:rsidR="00700F7C" w:rsidRDefault="002F10C5">
            <w:pPr>
              <w:pStyle w:val="TableParagraph"/>
              <w:spacing w:before="54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Billabong–Yanco–Colombo</w:t>
            </w:r>
            <w:r>
              <w:rPr>
                <w:rFonts w:ascii="Century Gothic" w:eastAsia="Century Gothic" w:hAnsi="Century Gothic" w:cs="Century Gothic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Creeks</w:t>
            </w:r>
          </w:p>
        </w:tc>
        <w:tc>
          <w:tcPr>
            <w:tcW w:w="80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040598DA" w14:textId="77777777" w:rsidR="00700F7C" w:rsidRDefault="00700F7C"/>
        </w:tc>
        <w:tc>
          <w:tcPr>
            <w:tcW w:w="80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040598DB" w14:textId="77777777" w:rsidR="00700F7C" w:rsidRDefault="002F10C5">
            <w:pPr>
              <w:pStyle w:val="TableParagraph"/>
              <w:spacing w:before="16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0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040598DC" w14:textId="77777777" w:rsidR="00700F7C" w:rsidRDefault="002F10C5">
            <w:pPr>
              <w:pStyle w:val="TableParagraph"/>
              <w:spacing w:before="16"/>
              <w:ind w:left="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0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040598DD" w14:textId="77777777" w:rsidR="00700F7C" w:rsidRDefault="002F10C5">
            <w:pPr>
              <w:pStyle w:val="TableParagraph"/>
              <w:spacing w:before="16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0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040598DE" w14:textId="77777777" w:rsidR="00700F7C" w:rsidRDefault="002F10C5">
            <w:pPr>
              <w:pStyle w:val="TableParagraph"/>
              <w:spacing w:before="16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80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040598DF" w14:textId="77777777" w:rsidR="00700F7C" w:rsidRDefault="002F10C5">
            <w:pPr>
              <w:pStyle w:val="TableParagraph"/>
              <w:spacing w:before="16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14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040598E0" w14:textId="77777777" w:rsidR="00700F7C" w:rsidRDefault="002F10C5">
            <w:pPr>
              <w:pStyle w:val="TableParagraph"/>
              <w:spacing w:before="16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</w:t>
            </w:r>
          </w:p>
        </w:tc>
      </w:tr>
    </w:tbl>
    <w:p w14:paraId="040598E2" w14:textId="77777777" w:rsidR="00700F7C" w:rsidRDefault="00700F7C">
      <w:pPr>
        <w:jc w:val="center"/>
        <w:rPr>
          <w:rFonts w:ascii="Century Gothic" w:eastAsia="Century Gothic" w:hAnsi="Century Gothic" w:cs="Century Gothic"/>
          <w:sz w:val="20"/>
          <w:szCs w:val="20"/>
        </w:rPr>
        <w:sectPr w:rsidR="00700F7C">
          <w:pgSz w:w="11910" w:h="16840"/>
          <w:pgMar w:top="820" w:right="1300" w:bottom="1140" w:left="600" w:header="0" w:footer="953" w:gutter="0"/>
          <w:cols w:space="720"/>
        </w:sectPr>
      </w:pPr>
    </w:p>
    <w:p w14:paraId="040598E3" w14:textId="77777777" w:rsidR="00700F7C" w:rsidRDefault="002F10C5">
      <w:pPr>
        <w:pStyle w:val="Heading1"/>
        <w:spacing w:line="513" w:lineRule="exact"/>
        <w:ind w:right="414"/>
        <w:rPr>
          <w:b w:val="0"/>
          <w:bCs w:val="0"/>
        </w:rPr>
      </w:pPr>
      <w:bookmarkStart w:id="30" w:name="_bookmark29"/>
      <w:bookmarkEnd w:id="30"/>
      <w:r>
        <w:rPr>
          <w:color w:val="5F4879"/>
          <w:spacing w:val="-1"/>
        </w:rPr>
        <w:t>Attachment</w:t>
      </w:r>
      <w:r>
        <w:rPr>
          <w:color w:val="5F4879"/>
          <w:spacing w:val="-8"/>
        </w:rPr>
        <w:t xml:space="preserve"> </w:t>
      </w:r>
      <w:r>
        <w:rPr>
          <w:color w:val="5F4879"/>
        </w:rPr>
        <w:t>B</w:t>
      </w:r>
      <w:r>
        <w:rPr>
          <w:color w:val="5F4879"/>
          <w:spacing w:val="-5"/>
        </w:rPr>
        <w:t xml:space="preserve"> </w:t>
      </w:r>
      <w:r>
        <w:rPr>
          <w:rFonts w:cs="Century Gothic"/>
          <w:color w:val="5F4879"/>
        </w:rPr>
        <w:t>–</w:t>
      </w:r>
      <w:r>
        <w:rPr>
          <w:rFonts w:cs="Century Gothic"/>
          <w:color w:val="5F4879"/>
          <w:spacing w:val="-6"/>
        </w:rPr>
        <w:t xml:space="preserve"> </w:t>
      </w:r>
      <w:r>
        <w:rPr>
          <w:color w:val="5F4879"/>
          <w:spacing w:val="-1"/>
        </w:rPr>
        <w:t>Library</w:t>
      </w:r>
      <w:r>
        <w:rPr>
          <w:color w:val="5F4879"/>
          <w:spacing w:val="-8"/>
        </w:rPr>
        <w:t xml:space="preserve"> </w:t>
      </w:r>
      <w:r>
        <w:rPr>
          <w:color w:val="5F4879"/>
          <w:spacing w:val="-1"/>
        </w:rPr>
        <w:t>of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watering</w:t>
      </w:r>
      <w:r>
        <w:rPr>
          <w:color w:val="5F4879"/>
          <w:spacing w:val="-11"/>
        </w:rPr>
        <w:t xml:space="preserve"> </w:t>
      </w:r>
      <w:r>
        <w:rPr>
          <w:color w:val="5F4879"/>
          <w:spacing w:val="-1"/>
        </w:rPr>
        <w:t>actions</w:t>
      </w:r>
    </w:p>
    <w:p w14:paraId="040598E4" w14:textId="77777777" w:rsidR="00700F7C" w:rsidRDefault="002F10C5">
      <w:pPr>
        <w:pStyle w:val="Heading2"/>
        <w:spacing w:before="247"/>
        <w:ind w:left="107" w:right="414" w:firstLine="0"/>
        <w:rPr>
          <w:b w:val="0"/>
          <w:bCs w:val="0"/>
        </w:rPr>
      </w:pPr>
      <w:bookmarkStart w:id="31" w:name="_bookmark30"/>
      <w:bookmarkEnd w:id="31"/>
      <w:r>
        <w:rPr>
          <w:color w:val="5F4879"/>
          <w:spacing w:val="-1"/>
        </w:rPr>
        <w:t>Operational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considerations</w:t>
      </w:r>
      <w:r>
        <w:rPr>
          <w:color w:val="5F4879"/>
          <w:spacing w:val="-3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the</w:t>
      </w:r>
      <w:r>
        <w:rPr>
          <w:color w:val="5F4879"/>
          <w:spacing w:val="-3"/>
        </w:rPr>
        <w:t xml:space="preserve"> </w:t>
      </w:r>
      <w:r>
        <w:rPr>
          <w:color w:val="5F4879"/>
        </w:rPr>
        <w:t>Murrumbidgee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catchment</w:t>
      </w:r>
    </w:p>
    <w:p w14:paraId="040598E5" w14:textId="77777777" w:rsidR="00700F7C" w:rsidRDefault="00700F7C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040598E6" w14:textId="77777777" w:rsidR="00700F7C" w:rsidRDefault="002F10C5">
      <w:pPr>
        <w:pStyle w:val="BodyText"/>
        <w:ind w:right="237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Murrumbidgee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Valley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currently</w:t>
      </w:r>
      <w:r>
        <w:rPr>
          <w:spacing w:val="-8"/>
        </w:rPr>
        <w:t xml:space="preserve"> </w:t>
      </w:r>
      <w:r>
        <w:rPr>
          <w:spacing w:val="-1"/>
        </w:rPr>
        <w:t>constrained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62"/>
          <w:w w:val="99"/>
        </w:rPr>
        <w:t xml:space="preserve"> </w:t>
      </w:r>
      <w:r>
        <w:rPr>
          <w:spacing w:val="-1"/>
        </w:rPr>
        <w:t>release</w:t>
      </w:r>
      <w:r>
        <w:rPr>
          <w:spacing w:val="-8"/>
        </w:rPr>
        <w:t xml:space="preserve"> </w:t>
      </w:r>
      <w:r>
        <w:t>capacities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storages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channel</w:t>
      </w:r>
      <w:r>
        <w:rPr>
          <w:spacing w:val="-6"/>
        </w:rPr>
        <w:t xml:space="preserve"> </w:t>
      </w:r>
      <w:r>
        <w:rPr>
          <w:spacing w:val="-1"/>
        </w:rPr>
        <w:t>capacities.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Sharing</w:t>
      </w:r>
      <w:r>
        <w:rPr>
          <w:spacing w:val="-7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65"/>
          <w:w w:val="99"/>
        </w:rPr>
        <w:t xml:space="preserve"> </w:t>
      </w:r>
      <w:r>
        <w:rPr>
          <w:spacing w:val="-1"/>
        </w:rPr>
        <w:t>Murrumbidgee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Regulated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Source</w:t>
      </w:r>
      <w:r>
        <w:rPr>
          <w:spacing w:val="-10"/>
        </w:rPr>
        <w:t xml:space="preserve"> </w:t>
      </w:r>
      <w:r>
        <w:rPr>
          <w:spacing w:val="-1"/>
        </w:rPr>
        <w:t>includes</w:t>
      </w:r>
      <w:r>
        <w:rPr>
          <w:spacing w:val="-9"/>
        </w:rPr>
        <w:t xml:space="preserve"> </w:t>
      </w:r>
      <w:r>
        <w:t>river</w:t>
      </w:r>
      <w:r>
        <w:rPr>
          <w:spacing w:val="-9"/>
        </w:rPr>
        <w:t xml:space="preserve"> </w:t>
      </w:r>
      <w:r>
        <w:t>channel</w:t>
      </w:r>
      <w:r>
        <w:rPr>
          <w:spacing w:val="-9"/>
        </w:rPr>
        <w:t xml:space="preserve"> </w:t>
      </w:r>
      <w:r>
        <w:rPr>
          <w:spacing w:val="-1"/>
        </w:rPr>
        <w:t>capacity</w:t>
      </w:r>
      <w:r>
        <w:rPr>
          <w:spacing w:val="-10"/>
        </w:rPr>
        <w:t xml:space="preserve"> </w:t>
      </w:r>
      <w:r>
        <w:rPr>
          <w:spacing w:val="-1"/>
        </w:rPr>
        <w:t>constraints</w:t>
      </w:r>
      <w:r>
        <w:rPr>
          <w:spacing w:val="-9"/>
        </w:rPr>
        <w:t xml:space="preserve"> </w:t>
      </w:r>
      <w:r>
        <w:rPr>
          <w:spacing w:val="-1"/>
        </w:rPr>
        <w:t>on</w:t>
      </w:r>
      <w:r>
        <w:rPr>
          <w:spacing w:val="77"/>
          <w:w w:val="99"/>
        </w:rPr>
        <w:t xml:space="preserve"> </w:t>
      </w:r>
      <w:r>
        <w:t>maximum</w:t>
      </w:r>
      <w:r>
        <w:rPr>
          <w:spacing w:val="-8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(NSW</w:t>
      </w:r>
      <w:r>
        <w:rPr>
          <w:spacing w:val="-7"/>
        </w:rPr>
        <w:t xml:space="preserve"> </w:t>
      </w:r>
      <w:r>
        <w:t>Legislation</w:t>
      </w:r>
      <w:r>
        <w:rPr>
          <w:spacing w:val="-7"/>
        </w:rPr>
        <w:t xml:space="preserve"> </w:t>
      </w:r>
      <w:r>
        <w:rPr>
          <w:spacing w:val="-1"/>
        </w:rPr>
        <w:t>2003;</w:t>
      </w:r>
      <w:r>
        <w:rPr>
          <w:spacing w:val="-10"/>
        </w:rPr>
        <w:t xml:space="preserve"> </w:t>
      </w:r>
      <w:r>
        <w:t>DPI</w:t>
      </w:r>
      <w:r>
        <w:rPr>
          <w:spacing w:val="-5"/>
        </w:rPr>
        <w:t xml:space="preserve"> </w:t>
      </w:r>
      <w:r>
        <w:rPr>
          <w:spacing w:val="-1"/>
        </w:rPr>
        <w:t>2015).</w:t>
      </w:r>
      <w:r>
        <w:rPr>
          <w:spacing w:val="-8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t>includes:</w:t>
      </w:r>
    </w:p>
    <w:p w14:paraId="040598E7" w14:textId="77777777" w:rsidR="00700F7C" w:rsidRDefault="00700F7C">
      <w:pPr>
        <w:spacing w:before="4"/>
        <w:rPr>
          <w:rFonts w:ascii="Century Gothic" w:eastAsia="Century Gothic" w:hAnsi="Century Gothic" w:cs="Century Gothic"/>
          <w:sz w:val="20"/>
          <w:szCs w:val="20"/>
        </w:rPr>
      </w:pPr>
    </w:p>
    <w:p w14:paraId="040598E8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line="242" w:lineRule="exact"/>
        <w:ind w:right="98" w:hanging="369"/>
      </w:pPr>
      <w:r>
        <w:t>Flows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Murrumbidgee</w:t>
      </w:r>
      <w:r>
        <w:rPr>
          <w:spacing w:val="8"/>
        </w:rPr>
        <w:t xml:space="preserve"> </w:t>
      </w:r>
      <w:r>
        <w:rPr>
          <w:spacing w:val="-1"/>
        </w:rPr>
        <w:t>River</w:t>
      </w:r>
      <w:r>
        <w:rPr>
          <w:spacing w:val="9"/>
        </w:rPr>
        <w:t xml:space="preserve"> </w:t>
      </w:r>
      <w:r>
        <w:t>at</w:t>
      </w:r>
      <w:r>
        <w:rPr>
          <w:spacing w:val="9"/>
        </w:rPr>
        <w:t xml:space="preserve"> </w:t>
      </w:r>
      <w:r>
        <w:rPr>
          <w:spacing w:val="-1"/>
        </w:rPr>
        <w:t>Gundagai</w:t>
      </w:r>
      <w:r>
        <w:rPr>
          <w:spacing w:val="8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rPr>
          <w:spacing w:val="-1"/>
        </w:rPr>
        <w:t>limited</w:t>
      </w:r>
      <w:r>
        <w:rPr>
          <w:spacing w:val="6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less</w:t>
      </w:r>
      <w:r>
        <w:rPr>
          <w:spacing w:val="7"/>
        </w:rPr>
        <w:t xml:space="preserve"> </w:t>
      </w:r>
      <w:r>
        <w:t>than</w:t>
      </w:r>
      <w:r>
        <w:rPr>
          <w:spacing w:val="7"/>
        </w:rPr>
        <w:t xml:space="preserve"> </w:t>
      </w:r>
      <w:r>
        <w:t>29,500</w:t>
      </w:r>
      <w:r>
        <w:rPr>
          <w:spacing w:val="8"/>
        </w:rPr>
        <w:t xml:space="preserve"> </w:t>
      </w:r>
      <w:r>
        <w:rPr>
          <w:spacing w:val="-1"/>
        </w:rPr>
        <w:t>ML/day</w:t>
      </w:r>
      <w:r>
        <w:rPr>
          <w:spacing w:val="6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prevent</w:t>
      </w:r>
      <w:r>
        <w:rPr>
          <w:spacing w:val="55"/>
          <w:w w:val="99"/>
        </w:rPr>
        <w:t xml:space="preserve"> </w:t>
      </w:r>
      <w:r>
        <w:rPr>
          <w:spacing w:val="-1"/>
        </w:rPr>
        <w:t>inundation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Tenandra</w:t>
      </w:r>
      <w:r>
        <w:rPr>
          <w:spacing w:val="-7"/>
        </w:rPr>
        <w:t xml:space="preserve"> </w:t>
      </w:r>
      <w:r>
        <w:t>Bridge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Mundarlo</w:t>
      </w:r>
      <w:r>
        <w:rPr>
          <w:spacing w:val="-8"/>
        </w:rPr>
        <w:t xml:space="preserve"> </w:t>
      </w:r>
      <w:r>
        <w:t>Road</w:t>
      </w:r>
      <w:r>
        <w:rPr>
          <w:spacing w:val="-8"/>
        </w:rPr>
        <w:t xml:space="preserve"> </w:t>
      </w:r>
      <w:r>
        <w:t>near</w:t>
      </w:r>
      <w:r>
        <w:rPr>
          <w:spacing w:val="-8"/>
        </w:rPr>
        <w:t xml:space="preserve"> </w:t>
      </w:r>
      <w:r>
        <w:t>Gundagai.</w:t>
      </w:r>
    </w:p>
    <w:p w14:paraId="040598E9" w14:textId="77777777" w:rsidR="00700F7C" w:rsidRDefault="00700F7C">
      <w:pPr>
        <w:spacing w:before="5"/>
        <w:rPr>
          <w:rFonts w:ascii="Century Gothic" w:eastAsia="Century Gothic" w:hAnsi="Century Gothic" w:cs="Century Gothic"/>
          <w:sz w:val="18"/>
          <w:szCs w:val="18"/>
        </w:rPr>
      </w:pPr>
    </w:p>
    <w:p w14:paraId="040598EA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line="242" w:lineRule="exact"/>
        <w:ind w:right="149" w:hanging="369"/>
      </w:pPr>
      <w:r>
        <w:rPr>
          <w:rFonts w:cs="Century Gothic"/>
        </w:rPr>
        <w:t>Flows</w:t>
      </w:r>
      <w:r>
        <w:rPr>
          <w:rFonts w:cs="Century Gothic"/>
          <w:spacing w:val="10"/>
        </w:rPr>
        <w:t xml:space="preserve"> </w:t>
      </w:r>
      <w:r>
        <w:rPr>
          <w:rFonts w:cs="Century Gothic"/>
        </w:rPr>
        <w:t>in</w:t>
      </w:r>
      <w:r>
        <w:rPr>
          <w:rFonts w:cs="Century Gothic"/>
          <w:spacing w:val="11"/>
        </w:rPr>
        <w:t xml:space="preserve"> </w:t>
      </w:r>
      <w:r>
        <w:rPr>
          <w:rFonts w:cs="Century Gothic"/>
          <w:spacing w:val="-1"/>
        </w:rPr>
        <w:t>Tumut</w:t>
      </w:r>
      <w:r>
        <w:rPr>
          <w:rFonts w:cs="Century Gothic"/>
          <w:spacing w:val="13"/>
        </w:rPr>
        <w:t xml:space="preserve"> </w:t>
      </w:r>
      <w:r>
        <w:rPr>
          <w:rFonts w:cs="Century Gothic"/>
          <w:spacing w:val="-1"/>
        </w:rPr>
        <w:t>River</w:t>
      </w:r>
      <w:r>
        <w:rPr>
          <w:rFonts w:cs="Century Gothic"/>
          <w:spacing w:val="11"/>
        </w:rPr>
        <w:t xml:space="preserve"> </w:t>
      </w:r>
      <w:r>
        <w:rPr>
          <w:rFonts w:cs="Century Gothic"/>
        </w:rPr>
        <w:t>are</w:t>
      </w:r>
      <w:r>
        <w:rPr>
          <w:rFonts w:cs="Century Gothic"/>
          <w:spacing w:val="11"/>
        </w:rPr>
        <w:t xml:space="preserve"> </w:t>
      </w:r>
      <w:r>
        <w:rPr>
          <w:rFonts w:cs="Century Gothic"/>
        </w:rPr>
        <w:t>limited</w:t>
      </w:r>
      <w:r>
        <w:rPr>
          <w:rFonts w:cs="Century Gothic"/>
          <w:spacing w:val="10"/>
        </w:rPr>
        <w:t xml:space="preserve"> </w:t>
      </w:r>
      <w:r>
        <w:rPr>
          <w:rFonts w:cs="Century Gothic"/>
        </w:rPr>
        <w:t>to</w:t>
      </w:r>
      <w:r>
        <w:rPr>
          <w:rFonts w:cs="Century Gothic"/>
          <w:spacing w:val="10"/>
        </w:rPr>
        <w:t xml:space="preserve"> </w:t>
      </w:r>
      <w:r>
        <w:rPr>
          <w:rFonts w:cs="Century Gothic"/>
        </w:rPr>
        <w:t>less</w:t>
      </w:r>
      <w:r>
        <w:rPr>
          <w:rFonts w:cs="Century Gothic"/>
          <w:spacing w:val="10"/>
        </w:rPr>
        <w:t xml:space="preserve"> </w:t>
      </w:r>
      <w:r>
        <w:rPr>
          <w:rFonts w:cs="Century Gothic"/>
        </w:rPr>
        <w:t>than</w:t>
      </w:r>
      <w:r>
        <w:rPr>
          <w:rFonts w:cs="Century Gothic"/>
          <w:spacing w:val="11"/>
        </w:rPr>
        <w:t xml:space="preserve"> </w:t>
      </w:r>
      <w:r>
        <w:rPr>
          <w:rFonts w:cs="Century Gothic"/>
        </w:rPr>
        <w:t>9000</w:t>
      </w:r>
      <w:r>
        <w:rPr>
          <w:rFonts w:cs="Century Gothic"/>
          <w:spacing w:val="12"/>
        </w:rPr>
        <w:t xml:space="preserve"> </w:t>
      </w:r>
      <w:r>
        <w:rPr>
          <w:rFonts w:cs="Century Gothic"/>
          <w:spacing w:val="-1"/>
        </w:rPr>
        <w:t>ML/day</w:t>
      </w:r>
      <w:r>
        <w:rPr>
          <w:rFonts w:cs="Century Gothic"/>
          <w:spacing w:val="10"/>
        </w:rPr>
        <w:t xml:space="preserve"> </w:t>
      </w:r>
      <w:r>
        <w:rPr>
          <w:rFonts w:cs="Century Gothic"/>
        </w:rPr>
        <w:t>at</w:t>
      </w:r>
      <w:r>
        <w:rPr>
          <w:rFonts w:cs="Century Gothic"/>
          <w:spacing w:val="13"/>
        </w:rPr>
        <w:t xml:space="preserve"> </w:t>
      </w:r>
      <w:r>
        <w:rPr>
          <w:rFonts w:cs="Century Gothic"/>
        </w:rPr>
        <w:t>Oddy’s</w:t>
      </w:r>
      <w:r>
        <w:rPr>
          <w:rFonts w:cs="Century Gothic"/>
          <w:spacing w:val="12"/>
        </w:rPr>
        <w:t xml:space="preserve"> </w:t>
      </w:r>
      <w:r>
        <w:rPr>
          <w:rFonts w:cs="Century Gothic"/>
        </w:rPr>
        <w:t>Bridge</w:t>
      </w:r>
      <w:r>
        <w:rPr>
          <w:rFonts w:cs="Century Gothic"/>
          <w:spacing w:val="11"/>
        </w:rPr>
        <w:t xml:space="preserve"> </w:t>
      </w:r>
      <w:r>
        <w:rPr>
          <w:rFonts w:cs="Century Gothic"/>
        </w:rPr>
        <w:t>and</w:t>
      </w:r>
      <w:r>
        <w:rPr>
          <w:rFonts w:cs="Century Gothic"/>
          <w:spacing w:val="11"/>
        </w:rPr>
        <w:t xml:space="preserve"> </w:t>
      </w:r>
      <w:r>
        <w:rPr>
          <w:rFonts w:cs="Century Gothic"/>
        </w:rPr>
        <w:t>9300</w:t>
      </w:r>
      <w:r>
        <w:rPr>
          <w:rFonts w:cs="Century Gothic"/>
          <w:spacing w:val="12"/>
        </w:rPr>
        <w:t xml:space="preserve"> </w:t>
      </w:r>
      <w:r>
        <w:rPr>
          <w:rFonts w:cs="Century Gothic"/>
        </w:rPr>
        <w:t>ML/day</w:t>
      </w:r>
      <w:r>
        <w:rPr>
          <w:rFonts w:cs="Century Gothic"/>
          <w:spacing w:val="10"/>
        </w:rPr>
        <w:t xml:space="preserve"> </w:t>
      </w:r>
      <w:r>
        <w:rPr>
          <w:rFonts w:cs="Century Gothic"/>
        </w:rPr>
        <w:t>at</w:t>
      </w:r>
      <w:r>
        <w:rPr>
          <w:rFonts w:cs="Century Gothic"/>
          <w:spacing w:val="38"/>
          <w:w w:val="99"/>
        </w:rPr>
        <w:t xml:space="preserve"> </w:t>
      </w:r>
      <w:r>
        <w:rPr>
          <w:spacing w:val="-1"/>
        </w:rPr>
        <w:t>Tumut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minimise</w:t>
      </w:r>
      <w:r>
        <w:rPr>
          <w:spacing w:val="-6"/>
        </w:rPr>
        <w:t xml:space="preserve"> </w:t>
      </w:r>
      <w:r>
        <w:t>bank</w:t>
      </w:r>
      <w:r>
        <w:rPr>
          <w:spacing w:val="-7"/>
        </w:rPr>
        <w:t xml:space="preserve"> </w:t>
      </w:r>
      <w:r>
        <w:rPr>
          <w:spacing w:val="-1"/>
        </w:rPr>
        <w:t>erosion.</w:t>
      </w:r>
    </w:p>
    <w:p w14:paraId="040598EB" w14:textId="77777777" w:rsidR="00700F7C" w:rsidRDefault="00700F7C">
      <w:pPr>
        <w:spacing w:before="6"/>
        <w:rPr>
          <w:rFonts w:ascii="Century Gothic" w:eastAsia="Century Gothic" w:hAnsi="Century Gothic" w:cs="Century Gothic"/>
          <w:sz w:val="18"/>
          <w:szCs w:val="18"/>
        </w:rPr>
      </w:pPr>
    </w:p>
    <w:p w14:paraId="040598EC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line="242" w:lineRule="exact"/>
        <w:ind w:right="149" w:hanging="369"/>
      </w:pPr>
      <w:r>
        <w:t>Yanco</w:t>
      </w:r>
      <w:r>
        <w:rPr>
          <w:spacing w:val="-17"/>
        </w:rPr>
        <w:t xml:space="preserve"> </w:t>
      </w:r>
      <w:r>
        <w:t>Weir</w:t>
      </w:r>
      <w:r>
        <w:rPr>
          <w:spacing w:val="-15"/>
        </w:rPr>
        <w:t xml:space="preserve"> </w:t>
      </w:r>
      <w:r>
        <w:rPr>
          <w:spacing w:val="-1"/>
        </w:rPr>
        <w:t>diversion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currently</w:t>
      </w:r>
      <w:r>
        <w:rPr>
          <w:spacing w:val="-16"/>
        </w:rPr>
        <w:t xml:space="preserve"> </w:t>
      </w:r>
      <w:r>
        <w:t>limited</w:t>
      </w:r>
      <w:r>
        <w:rPr>
          <w:spacing w:val="-16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Water</w:t>
      </w:r>
      <w:r>
        <w:rPr>
          <w:spacing w:val="-15"/>
        </w:rPr>
        <w:t xml:space="preserve"> </w:t>
      </w:r>
      <w:r>
        <w:rPr>
          <w:spacing w:val="-1"/>
        </w:rPr>
        <w:t>Sharing</w:t>
      </w:r>
      <w:r>
        <w:rPr>
          <w:spacing w:val="-16"/>
        </w:rPr>
        <w:t xml:space="preserve"> </w:t>
      </w:r>
      <w:r>
        <w:t>Plan</w:t>
      </w:r>
      <w:r>
        <w:rPr>
          <w:spacing w:val="-15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rPr>
          <w:spacing w:val="-1"/>
        </w:rPr>
        <w:t>1400</w:t>
      </w:r>
      <w:r>
        <w:rPr>
          <w:spacing w:val="-16"/>
        </w:rPr>
        <w:t xml:space="preserve"> </w:t>
      </w:r>
      <w:r>
        <w:t>ML/day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Yanco</w:t>
      </w:r>
      <w:r>
        <w:rPr>
          <w:spacing w:val="-15"/>
        </w:rPr>
        <w:t xml:space="preserve"> </w:t>
      </w:r>
      <w:r>
        <w:t>Creek.</w:t>
      </w:r>
      <w:r>
        <w:rPr>
          <w:spacing w:val="56"/>
          <w:w w:val="99"/>
        </w:rPr>
        <w:t xml:space="preserve"> </w:t>
      </w:r>
      <w:r>
        <w:t>Flows</w:t>
      </w:r>
      <w:r>
        <w:rPr>
          <w:spacing w:val="-9"/>
        </w:rPr>
        <w:t xml:space="preserve"> </w:t>
      </w:r>
      <w:r>
        <w:rPr>
          <w:spacing w:val="-1"/>
        </w:rPr>
        <w:t>over</w:t>
      </w:r>
      <w:r>
        <w:rPr>
          <w:spacing w:val="-6"/>
        </w:rPr>
        <w:t xml:space="preserve"> </w:t>
      </w:r>
      <w:r>
        <w:rPr>
          <w:spacing w:val="-1"/>
        </w:rPr>
        <w:t>~2000</w:t>
      </w:r>
      <w:r>
        <w:rPr>
          <w:spacing w:val="-9"/>
        </w:rPr>
        <w:t xml:space="preserve"> </w:t>
      </w:r>
      <w:r>
        <w:t>ML/day</w:t>
      </w:r>
      <w:r>
        <w:rPr>
          <w:spacing w:val="-7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cause</w:t>
      </w:r>
      <w:r>
        <w:rPr>
          <w:spacing w:val="-8"/>
        </w:rPr>
        <w:t xml:space="preserve"> </w:t>
      </w:r>
      <w:r>
        <w:t>floodplain</w:t>
      </w:r>
      <w:r>
        <w:rPr>
          <w:spacing w:val="-8"/>
        </w:rPr>
        <w:t xml:space="preserve"> </w:t>
      </w:r>
      <w:r>
        <w:rPr>
          <w:spacing w:val="-1"/>
        </w:rPr>
        <w:t>inundation.</w:t>
      </w:r>
    </w:p>
    <w:p w14:paraId="040598ED" w14:textId="77777777" w:rsidR="00700F7C" w:rsidRDefault="00700F7C">
      <w:pPr>
        <w:spacing w:before="10"/>
        <w:rPr>
          <w:rFonts w:ascii="Century Gothic" w:eastAsia="Century Gothic" w:hAnsi="Century Gothic" w:cs="Century Gothic"/>
          <w:sz w:val="17"/>
          <w:szCs w:val="17"/>
        </w:rPr>
      </w:pPr>
    </w:p>
    <w:p w14:paraId="040598EE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ind w:hanging="369"/>
      </w:pPr>
      <w:r>
        <w:rPr>
          <w:spacing w:val="-1"/>
        </w:rPr>
        <w:t>Release</w:t>
      </w:r>
      <w:r>
        <w:rPr>
          <w:spacing w:val="-9"/>
        </w:rPr>
        <w:t xml:space="preserve"> </w:t>
      </w:r>
      <w:r>
        <w:t>capacities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storages</w:t>
      </w:r>
      <w:r>
        <w:rPr>
          <w:spacing w:val="-9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rPr>
          <w:spacing w:val="-1"/>
        </w:rPr>
        <w:t>constrain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magnitude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augmentation.</w:t>
      </w:r>
    </w:p>
    <w:p w14:paraId="040598EF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98F0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ind w:right="149" w:hanging="369"/>
      </w:pPr>
      <w:r>
        <w:t>Environmental</w:t>
      </w:r>
      <w:r>
        <w:rPr>
          <w:spacing w:val="-10"/>
        </w:rPr>
        <w:t xml:space="preserve"> </w:t>
      </w:r>
      <w:r>
        <w:t>watering</w:t>
      </w:r>
      <w:r>
        <w:rPr>
          <w:spacing w:val="-10"/>
        </w:rPr>
        <w:t xml:space="preserve"> </w:t>
      </w:r>
      <w:r>
        <w:t>actions</w:t>
      </w:r>
      <w:r>
        <w:rPr>
          <w:spacing w:val="-8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rPr>
          <w:spacing w:val="-1"/>
        </w:rPr>
        <w:t>inundate</w:t>
      </w:r>
      <w:r>
        <w:rPr>
          <w:spacing w:val="-8"/>
        </w:rPr>
        <w:t xml:space="preserve"> </w:t>
      </w:r>
      <w:r>
        <w:t>areas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low-lying</w:t>
      </w:r>
      <w:r>
        <w:rPr>
          <w:spacing w:val="-8"/>
        </w:rPr>
        <w:t xml:space="preserve"> </w:t>
      </w:r>
      <w:r>
        <w:rPr>
          <w:spacing w:val="-1"/>
        </w:rPr>
        <w:t>private</w:t>
      </w:r>
      <w:r>
        <w:rPr>
          <w:spacing w:val="-8"/>
        </w:rPr>
        <w:t xml:space="preserve"> </w:t>
      </w:r>
      <w:r>
        <w:t>property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impact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56"/>
          <w:w w:val="99"/>
        </w:rPr>
        <w:t xml:space="preserve"> </w:t>
      </w:r>
      <w:r>
        <w:t>riparian</w:t>
      </w:r>
      <w:r>
        <w:rPr>
          <w:spacing w:val="-7"/>
        </w:rPr>
        <w:t xml:space="preserve"> </w:t>
      </w:r>
      <w:r>
        <w:rPr>
          <w:spacing w:val="-1"/>
        </w:rPr>
        <w:t>landholders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restricting</w:t>
      </w:r>
      <w:r>
        <w:rPr>
          <w:spacing w:val="-7"/>
        </w:rPr>
        <w:t xml:space="preserve"> </w:t>
      </w:r>
      <w:r>
        <w:t>access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land</w:t>
      </w:r>
      <w:r>
        <w:rPr>
          <w:spacing w:val="-7"/>
        </w:rPr>
        <w:t xml:space="preserve"> </w:t>
      </w:r>
      <w:r>
        <w:rPr>
          <w:spacing w:val="-1"/>
        </w:rPr>
        <w:t>and/or</w:t>
      </w:r>
      <w:r>
        <w:rPr>
          <w:spacing w:val="-7"/>
        </w:rPr>
        <w:t xml:space="preserve"> </w:t>
      </w:r>
      <w:r>
        <w:rPr>
          <w:spacing w:val="-1"/>
        </w:rPr>
        <w:t>stock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causing</w:t>
      </w:r>
      <w:r>
        <w:rPr>
          <w:spacing w:val="-7"/>
        </w:rPr>
        <w:t xml:space="preserve"> </w:t>
      </w:r>
      <w:r>
        <w:t>damage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crops,</w:t>
      </w:r>
      <w:r>
        <w:rPr>
          <w:spacing w:val="36"/>
          <w:w w:val="99"/>
        </w:rPr>
        <w:t xml:space="preserve"> </w:t>
      </w:r>
      <w:r>
        <w:rPr>
          <w:spacing w:val="-1"/>
        </w:rPr>
        <w:t>stock,</w:t>
      </w:r>
      <w:r>
        <w:rPr>
          <w:spacing w:val="-11"/>
        </w:rPr>
        <w:t xml:space="preserve"> </w:t>
      </w:r>
      <w:r>
        <w:rPr>
          <w:spacing w:val="-1"/>
        </w:rPr>
        <w:t>or</w:t>
      </w:r>
      <w:r>
        <w:rPr>
          <w:spacing w:val="-10"/>
        </w:rPr>
        <w:t xml:space="preserve"> </w:t>
      </w:r>
      <w:r>
        <w:t>private</w:t>
      </w:r>
      <w:r>
        <w:rPr>
          <w:spacing w:val="-10"/>
        </w:rPr>
        <w:t xml:space="preserve"> </w:t>
      </w:r>
      <w:r>
        <w:rPr>
          <w:spacing w:val="-1"/>
        </w:rPr>
        <w:t>infrastructure.</w:t>
      </w:r>
    </w:p>
    <w:p w14:paraId="040598F1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98F2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ind w:hanging="369"/>
      </w:pPr>
      <w:r>
        <w:rPr>
          <w:spacing w:val="-1"/>
        </w:rPr>
        <w:t>Channel</w:t>
      </w:r>
      <w:r>
        <w:rPr>
          <w:spacing w:val="-9"/>
        </w:rPr>
        <w:t xml:space="preserve"> </w:t>
      </w:r>
      <w:r>
        <w:t>capacity</w:t>
      </w:r>
      <w:r>
        <w:rPr>
          <w:spacing w:val="-11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limit</w:t>
      </w:r>
      <w:r>
        <w:rPr>
          <w:spacing w:val="-8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rPr>
          <w:spacing w:val="1"/>
        </w:rPr>
        <w:t>water</w:t>
      </w:r>
      <w:r>
        <w:rPr>
          <w:spacing w:val="-12"/>
        </w:rPr>
        <w:t xml:space="preserve"> </w:t>
      </w:r>
      <w:r>
        <w:rPr>
          <w:spacing w:val="-1"/>
        </w:rPr>
        <w:t>delivery</w:t>
      </w:r>
    </w:p>
    <w:p w14:paraId="040598F3" w14:textId="77777777" w:rsidR="00700F7C" w:rsidRDefault="00700F7C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040598F4" w14:textId="77777777" w:rsidR="00700F7C" w:rsidRDefault="002F10C5">
      <w:pPr>
        <w:pStyle w:val="BodyText"/>
        <w:ind w:right="507"/>
      </w:pPr>
      <w:r>
        <w:rPr>
          <w:spacing w:val="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2016,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NSW</w:t>
      </w:r>
      <w:r>
        <w:rPr>
          <w:spacing w:val="-5"/>
        </w:rPr>
        <w:t xml:space="preserve"> </w:t>
      </w:r>
      <w:r>
        <w:t>publicly</w:t>
      </w:r>
      <w:r>
        <w:rPr>
          <w:spacing w:val="-8"/>
        </w:rPr>
        <w:t xml:space="preserve"> </w:t>
      </w:r>
      <w:r>
        <w:t>stated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actively</w:t>
      </w:r>
      <w:r>
        <w:rPr>
          <w:spacing w:val="-4"/>
        </w:rPr>
        <w:t xml:space="preserve"> </w:t>
      </w:r>
      <w:r>
        <w:t>managed</w:t>
      </w:r>
      <w:r>
        <w:rPr>
          <w:spacing w:val="-6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maximum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28"/>
          <w:w w:val="99"/>
        </w:rPr>
        <w:t xml:space="preserve"> </w:t>
      </w:r>
      <w:r>
        <w:rPr>
          <w:spacing w:val="-1"/>
        </w:rPr>
        <w:t>20,000</w:t>
      </w:r>
      <w:r>
        <w:rPr>
          <w:spacing w:val="-8"/>
        </w:rPr>
        <w:t xml:space="preserve"> </w:t>
      </w:r>
      <w:r>
        <w:t>ML/day</w:t>
      </w:r>
      <w:r>
        <w:rPr>
          <w:spacing w:val="-8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Wagga</w:t>
      </w:r>
      <w:r>
        <w:rPr>
          <w:spacing w:val="-6"/>
        </w:rPr>
        <w:t xml:space="preserve"> </w:t>
      </w:r>
      <w:r>
        <w:t>Wagga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response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landholder</w:t>
      </w:r>
      <w:r>
        <w:rPr>
          <w:spacing w:val="-1"/>
        </w:rPr>
        <w:t xml:space="preserve"> </w:t>
      </w:r>
      <w:r>
        <w:t>complaints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potential</w:t>
      </w:r>
      <w:r>
        <w:rPr>
          <w:spacing w:val="-7"/>
        </w:rPr>
        <w:t xml:space="preserve"> </w:t>
      </w:r>
      <w:r>
        <w:t>third</w:t>
      </w:r>
      <w:r>
        <w:rPr>
          <w:spacing w:val="-7"/>
        </w:rPr>
        <w:t xml:space="preserve"> </w:t>
      </w:r>
      <w:r>
        <w:rPr>
          <w:spacing w:val="-1"/>
        </w:rPr>
        <w:t>party</w:t>
      </w:r>
      <w:r>
        <w:rPr>
          <w:spacing w:val="62"/>
          <w:w w:val="99"/>
        </w:rPr>
        <w:t xml:space="preserve"> </w:t>
      </w:r>
      <w:r>
        <w:t>impacts.</w:t>
      </w:r>
      <w:r>
        <w:rPr>
          <w:spacing w:val="-8"/>
        </w:rPr>
        <w:t xml:space="preserve"> </w:t>
      </w:r>
      <w:r>
        <w:rPr>
          <w:spacing w:val="-1"/>
        </w:rPr>
        <w:t>Historically,</w:t>
      </w:r>
      <w:r>
        <w:rPr>
          <w:spacing w:val="-8"/>
        </w:rPr>
        <w:t xml:space="preserve"> </w:t>
      </w:r>
      <w:r>
        <w:t>releases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irrigation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supply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rPr>
          <w:spacing w:val="-1"/>
        </w:rPr>
        <w:t>made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rPr>
          <w:spacing w:val="-1"/>
        </w:rPr>
        <w:t>rates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up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59"/>
          <w:w w:val="99"/>
        </w:rPr>
        <w:t xml:space="preserve"> </w:t>
      </w:r>
      <w:r>
        <w:rPr>
          <w:spacing w:val="-1"/>
        </w:rPr>
        <w:t>23,000</w:t>
      </w:r>
      <w:r>
        <w:rPr>
          <w:spacing w:val="-15"/>
        </w:rPr>
        <w:t xml:space="preserve"> </w:t>
      </w:r>
      <w:r>
        <w:t>ML/day.</w:t>
      </w:r>
    </w:p>
    <w:p w14:paraId="040598F5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98F6" w14:textId="77777777" w:rsidR="00700F7C" w:rsidRDefault="002F10C5">
      <w:pPr>
        <w:pStyle w:val="BodyText"/>
        <w:ind w:right="507"/>
      </w:pPr>
      <w:r>
        <w:rPr>
          <w:spacing w:val="-1"/>
        </w:rPr>
        <w:t>The</w:t>
      </w:r>
      <w:r>
        <w:rPr>
          <w:spacing w:val="-10"/>
        </w:rPr>
        <w:t xml:space="preserve"> </w:t>
      </w:r>
      <w:r>
        <w:t>Murray-Darling</w:t>
      </w:r>
      <w:r>
        <w:rPr>
          <w:spacing w:val="-10"/>
        </w:rPr>
        <w:t xml:space="preserve"> </w:t>
      </w:r>
      <w:r>
        <w:rPr>
          <w:spacing w:val="-1"/>
        </w:rPr>
        <w:t>Basin</w:t>
      </w:r>
      <w:r>
        <w:rPr>
          <w:spacing w:val="-10"/>
        </w:rPr>
        <w:t xml:space="preserve"> </w:t>
      </w:r>
      <w:r>
        <w:rPr>
          <w:spacing w:val="-1"/>
        </w:rPr>
        <w:t>Authority</w:t>
      </w:r>
      <w:r>
        <w:rPr>
          <w:spacing w:val="-9"/>
        </w:rPr>
        <w:t xml:space="preserve"> </w:t>
      </w:r>
      <w:r>
        <w:rPr>
          <w:spacing w:val="-1"/>
        </w:rPr>
        <w:t>(2015)</w:t>
      </w:r>
      <w:r>
        <w:rPr>
          <w:spacing w:val="-11"/>
        </w:rPr>
        <w:t xml:space="preserve"> </w:t>
      </w:r>
      <w:r>
        <w:rPr>
          <w:spacing w:val="-1"/>
        </w:rPr>
        <w:t>published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Murrumbidgee</w:t>
      </w:r>
      <w:r>
        <w:rPr>
          <w:spacing w:val="-10"/>
        </w:rPr>
        <w:t xml:space="preserve"> </w:t>
      </w:r>
      <w:r>
        <w:t>reach</w:t>
      </w:r>
      <w:r>
        <w:rPr>
          <w:spacing w:val="-9"/>
        </w:rPr>
        <w:t xml:space="preserve"> </w:t>
      </w:r>
      <w:r>
        <w:t>report:</w:t>
      </w:r>
      <w:r>
        <w:rPr>
          <w:spacing w:val="-9"/>
        </w:rPr>
        <w:t xml:space="preserve"> </w:t>
      </w:r>
      <w:r>
        <w:rPr>
          <w:spacing w:val="-1"/>
        </w:rPr>
        <w:t>Constraints</w:t>
      </w:r>
      <w:r>
        <w:rPr>
          <w:spacing w:val="101"/>
          <w:w w:val="99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rPr>
          <w:spacing w:val="-1"/>
        </w:rPr>
        <w:t>Strategy</w:t>
      </w:r>
      <w:r>
        <w:rPr>
          <w:spacing w:val="-11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rPr>
          <w:spacing w:val="-1"/>
        </w:rPr>
        <w:t>provides</w:t>
      </w:r>
      <w:r>
        <w:rPr>
          <w:spacing w:val="-9"/>
        </w:rPr>
        <w:t xml:space="preserve"> </w:t>
      </w:r>
      <w:r>
        <w:t>further</w:t>
      </w:r>
      <w:r>
        <w:rPr>
          <w:spacing w:val="-10"/>
        </w:rPr>
        <w:t xml:space="preserve"> </w:t>
      </w:r>
      <w:r>
        <w:t>information</w:t>
      </w:r>
      <w:r>
        <w:rPr>
          <w:spacing w:val="-8"/>
        </w:rPr>
        <w:t xml:space="preserve"> </w:t>
      </w:r>
      <w:r>
        <w:rPr>
          <w:spacing w:val="-1"/>
        </w:rPr>
        <w:t>about</w:t>
      </w:r>
      <w:r>
        <w:rPr>
          <w:spacing w:val="-8"/>
        </w:rPr>
        <w:t xml:space="preserve"> </w:t>
      </w:r>
      <w:r>
        <w:rPr>
          <w:spacing w:val="-1"/>
        </w:rPr>
        <w:t>constraints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Murrumbidgee</w:t>
      </w:r>
      <w:r>
        <w:rPr>
          <w:spacing w:val="77"/>
          <w:w w:val="99"/>
        </w:rPr>
        <w:t xml:space="preserve"> </w:t>
      </w:r>
      <w:r>
        <w:t>catchment.</w:t>
      </w:r>
    </w:p>
    <w:p w14:paraId="040598F7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98F8" w14:textId="77777777" w:rsidR="00700F7C" w:rsidRDefault="002F10C5">
      <w:pPr>
        <w:pStyle w:val="Heading2"/>
        <w:ind w:left="107" w:right="414" w:firstLine="0"/>
        <w:rPr>
          <w:b w:val="0"/>
          <w:bCs w:val="0"/>
        </w:rPr>
      </w:pPr>
      <w:bookmarkStart w:id="32" w:name="_bookmark31"/>
      <w:bookmarkEnd w:id="32"/>
      <w:r>
        <w:rPr>
          <w:color w:val="5F4879"/>
          <w:spacing w:val="-1"/>
        </w:rPr>
        <w:t>Potential</w:t>
      </w:r>
      <w:r>
        <w:rPr>
          <w:color w:val="5F4879"/>
          <w:spacing w:val="-7"/>
        </w:rPr>
        <w:t xml:space="preserve"> </w:t>
      </w:r>
      <w:r>
        <w:rPr>
          <w:color w:val="5F4879"/>
        </w:rPr>
        <w:t>watering</w:t>
      </w:r>
      <w:r>
        <w:rPr>
          <w:color w:val="5F4879"/>
          <w:spacing w:val="-7"/>
        </w:rPr>
        <w:t xml:space="preserve"> </w:t>
      </w:r>
      <w:r>
        <w:rPr>
          <w:color w:val="5F4879"/>
          <w:spacing w:val="-1"/>
        </w:rPr>
        <w:t>actions</w:t>
      </w:r>
      <w:r>
        <w:rPr>
          <w:color w:val="5F4879"/>
          <w:spacing w:val="-6"/>
        </w:rPr>
        <w:t xml:space="preserve"> </w:t>
      </w:r>
      <w:r>
        <w:rPr>
          <w:color w:val="5F4879"/>
          <w:spacing w:val="-1"/>
        </w:rPr>
        <w:t>under</w:t>
      </w:r>
      <w:r>
        <w:rPr>
          <w:color w:val="5F4879"/>
          <w:spacing w:val="-6"/>
        </w:rPr>
        <w:t xml:space="preserve"> </w:t>
      </w:r>
      <w:r>
        <w:rPr>
          <w:color w:val="5F4879"/>
          <w:spacing w:val="-1"/>
        </w:rPr>
        <w:t>different</w:t>
      </w:r>
      <w:r>
        <w:rPr>
          <w:color w:val="5F4879"/>
          <w:spacing w:val="-5"/>
        </w:rPr>
        <w:t xml:space="preserve"> </w:t>
      </w:r>
      <w:r>
        <w:rPr>
          <w:color w:val="5F4879"/>
        </w:rPr>
        <w:t>inflow</w:t>
      </w:r>
      <w:r>
        <w:rPr>
          <w:color w:val="5F4879"/>
          <w:spacing w:val="-7"/>
        </w:rPr>
        <w:t xml:space="preserve"> </w:t>
      </w:r>
      <w:r>
        <w:rPr>
          <w:color w:val="5F4879"/>
        </w:rPr>
        <w:t>scenarios</w:t>
      </w:r>
    </w:p>
    <w:p w14:paraId="040598F9" w14:textId="77777777" w:rsidR="00700F7C" w:rsidRDefault="00700F7C">
      <w:pPr>
        <w:spacing w:before="5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040598FA" w14:textId="77777777" w:rsidR="00700F7C" w:rsidRDefault="002F10C5">
      <w:pPr>
        <w:pStyle w:val="BodyText"/>
        <w:ind w:right="106"/>
      </w:pPr>
      <w:r>
        <w:rPr>
          <w:spacing w:val="-1"/>
        </w:rPr>
        <w:t>Under</w:t>
      </w:r>
      <w:r>
        <w:rPr>
          <w:spacing w:val="-8"/>
        </w:rPr>
        <w:t xml:space="preserve"> </w:t>
      </w:r>
      <w:r>
        <w:t>certain</w:t>
      </w:r>
      <w:r>
        <w:rPr>
          <w:spacing w:val="-6"/>
        </w:rPr>
        <w:t xml:space="preserve"> </w:t>
      </w:r>
      <w:r>
        <w:t>levels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resource</w:t>
      </w:r>
      <w:r>
        <w:rPr>
          <w:spacing w:val="-5"/>
        </w:rPr>
        <w:t xml:space="preserve"> </w:t>
      </w:r>
      <w:r>
        <w:rPr>
          <w:spacing w:val="-1"/>
        </w:rPr>
        <w:t>availability</w:t>
      </w:r>
      <w:r>
        <w:rPr>
          <w:spacing w:val="-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inflow</w:t>
      </w:r>
      <w:r>
        <w:rPr>
          <w:spacing w:val="-5"/>
        </w:rPr>
        <w:t xml:space="preserve"> </w:t>
      </w:r>
      <w:r>
        <w:rPr>
          <w:spacing w:val="-1"/>
        </w:rPr>
        <w:t>scenarios,</w:t>
      </w:r>
      <w:r>
        <w:rPr>
          <w:spacing w:val="-9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t>actions</w:t>
      </w:r>
      <w:r>
        <w:rPr>
          <w:spacing w:val="-7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rPr>
          <w:spacing w:val="-1"/>
        </w:rPr>
        <w:t>not</w:t>
      </w:r>
      <w:r>
        <w:rPr>
          <w:spacing w:val="-6"/>
        </w:rPr>
        <w:t xml:space="preserve"> </w:t>
      </w:r>
      <w:r>
        <w:t>be</w:t>
      </w:r>
      <w:r>
        <w:rPr>
          <w:spacing w:val="83"/>
          <w:w w:val="99"/>
        </w:rPr>
        <w:t xml:space="preserve"> </w:t>
      </w:r>
      <w:r>
        <w:rPr>
          <w:spacing w:val="-1"/>
        </w:rPr>
        <w:t>pursued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variety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reasons,</w:t>
      </w:r>
      <w:r>
        <w:rPr>
          <w:spacing w:val="-9"/>
        </w:rPr>
        <w:t xml:space="preserve"> </w:t>
      </w:r>
      <w:r>
        <w:rPr>
          <w:spacing w:val="-1"/>
        </w:rPr>
        <w:t>including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rPr>
          <w:spacing w:val="-1"/>
        </w:rPr>
        <w:t>environmental</w:t>
      </w:r>
      <w:r>
        <w:rPr>
          <w:spacing w:val="-6"/>
        </w:rPr>
        <w:t xml:space="preserve"> </w:t>
      </w:r>
      <w:r>
        <w:t>demand</w:t>
      </w:r>
      <w:r>
        <w:rPr>
          <w:spacing w:val="-8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met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unregulated</w:t>
      </w:r>
      <w:r>
        <w:rPr>
          <w:spacing w:val="76"/>
          <w:w w:val="99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1"/>
        </w:rPr>
        <w:t>constraints</w:t>
      </w:r>
      <w:r>
        <w:rPr>
          <w:spacing w:val="-7"/>
        </w:rPr>
        <w:t xml:space="preserve"> </w:t>
      </w:r>
      <w:r>
        <w:rPr>
          <w:spacing w:val="-1"/>
        </w:rPr>
        <w:t>and/or</w:t>
      </w:r>
      <w:r>
        <w:rPr>
          <w:spacing w:val="-7"/>
        </w:rPr>
        <w:t xml:space="preserve"> </w:t>
      </w:r>
      <w:r>
        <w:t>risks</w:t>
      </w:r>
      <w:r>
        <w:rPr>
          <w:spacing w:val="-6"/>
        </w:rPr>
        <w:t xml:space="preserve"> </w:t>
      </w:r>
      <w:r>
        <w:rPr>
          <w:spacing w:val="1"/>
        </w:rPr>
        <w:t>may</w:t>
      </w:r>
      <w:r>
        <w:rPr>
          <w:spacing w:val="-8"/>
        </w:rPr>
        <w:t xml:space="preserve"> </w:t>
      </w:r>
      <w:r>
        <w:t>limit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ability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deliver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water.</w:t>
      </w:r>
      <w:r>
        <w:rPr>
          <w:spacing w:val="1"/>
        </w:rPr>
        <w:t xml:space="preserve"> </w:t>
      </w:r>
      <w:r>
        <w:rPr>
          <w:spacing w:val="-1"/>
        </w:rPr>
        <w:t>Table</w:t>
      </w:r>
      <w:r>
        <w:rPr>
          <w:spacing w:val="-6"/>
        </w:rPr>
        <w:t xml:space="preserve"> </w:t>
      </w:r>
      <w:r>
        <w:t>4</w:t>
      </w:r>
      <w:r>
        <w:rPr>
          <w:spacing w:val="74"/>
          <w:w w:val="99"/>
        </w:rPr>
        <w:t xml:space="preserve"> </w:t>
      </w:r>
      <w:r>
        <w:t>identifies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range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potential</w:t>
      </w:r>
      <w:r>
        <w:rPr>
          <w:spacing w:val="-9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rPr>
          <w:spacing w:val="-1"/>
        </w:rPr>
        <w:t>actions</w:t>
      </w:r>
      <w:r>
        <w:rPr>
          <w:spacing w:val="-7"/>
        </w:rPr>
        <w:t xml:space="preserve"> </w:t>
      </w:r>
      <w:r>
        <w:rPr>
          <w:spacing w:val="-2"/>
        </w:rPr>
        <w:t xml:space="preserve">in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Murrumbidgee</w:t>
      </w:r>
      <w:r>
        <w:rPr>
          <w:spacing w:val="-8"/>
        </w:rPr>
        <w:t xml:space="preserve"> </w:t>
      </w:r>
      <w:r>
        <w:t>catchment</w:t>
      </w:r>
      <w:r>
        <w:rPr>
          <w:spacing w:val="-3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inflow</w:t>
      </w:r>
      <w:r>
        <w:rPr>
          <w:spacing w:val="62"/>
          <w:w w:val="99"/>
        </w:rPr>
        <w:t xml:space="preserve"> </w:t>
      </w:r>
      <w:r>
        <w:rPr>
          <w:spacing w:val="-1"/>
        </w:rPr>
        <w:t>scenarios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rPr>
          <w:spacing w:val="-1"/>
        </w:rPr>
        <w:t>relate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these</w:t>
      </w:r>
      <w:r>
        <w:rPr>
          <w:spacing w:val="-8"/>
        </w:rPr>
        <w:t xml:space="preserve"> </w:t>
      </w:r>
      <w:r>
        <w:rPr>
          <w:spacing w:val="-1"/>
        </w:rPr>
        <w:t>actions.</w:t>
      </w:r>
    </w:p>
    <w:p w14:paraId="040598FB" w14:textId="77777777" w:rsidR="00700F7C" w:rsidRDefault="00700F7C">
      <w:pPr>
        <w:sectPr w:rsidR="00700F7C">
          <w:pgSz w:w="11910" w:h="16840"/>
          <w:pgMar w:top="900" w:right="1340" w:bottom="1140" w:left="600" w:header="0" w:footer="953" w:gutter="0"/>
          <w:cols w:space="720"/>
        </w:sectPr>
      </w:pPr>
    </w:p>
    <w:p w14:paraId="040598FC" w14:textId="64AF1781" w:rsidR="00700F7C" w:rsidRDefault="002F10C5">
      <w:pPr>
        <w:pStyle w:val="BodyText"/>
        <w:spacing w:before="50"/>
        <w:ind w:left="112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91272" behindDoc="1" locked="0" layoutInCell="1" allowOverlap="1" wp14:anchorId="04059B61" wp14:editId="6F993C66">
                <wp:simplePos x="0" y="0"/>
                <wp:positionH relativeFrom="page">
                  <wp:posOffset>8828405</wp:posOffset>
                </wp:positionH>
                <wp:positionV relativeFrom="paragraph">
                  <wp:posOffset>913765</wp:posOffset>
                </wp:positionV>
                <wp:extent cx="1273175" cy="779145"/>
                <wp:effectExtent l="0" t="0" r="0" b="0"/>
                <wp:wrapNone/>
                <wp:docPr id="10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3175" cy="779145"/>
                          <a:chOff x="13903" y="1439"/>
                          <a:chExt cx="2005" cy="1227"/>
                        </a:xfrm>
                      </wpg:grpSpPr>
                      <wpg:grpSp>
                        <wpg:cNvPr id="103" name="Group 74"/>
                        <wpg:cNvGrpSpPr>
                          <a:grpSpLocks/>
                        </wpg:cNvGrpSpPr>
                        <wpg:grpSpPr bwMode="auto">
                          <a:xfrm>
                            <a:off x="13903" y="1439"/>
                            <a:ext cx="2005" cy="245"/>
                            <a:chOff x="13903" y="1439"/>
                            <a:chExt cx="2005" cy="245"/>
                          </a:xfrm>
                        </wpg:grpSpPr>
                        <wps:wsp>
                          <wps:cNvPr id="104" name="Freeform 75"/>
                          <wps:cNvSpPr>
                            <a:spLocks/>
                          </wps:cNvSpPr>
                          <wps:spPr bwMode="auto">
                            <a:xfrm>
                              <a:off x="13903" y="1439"/>
                              <a:ext cx="2005" cy="245"/>
                            </a:xfrm>
                            <a:custGeom>
                              <a:avLst/>
                              <a:gdLst>
                                <a:gd name="T0" fmla="+- 0 13903 13903"/>
                                <a:gd name="T1" fmla="*/ T0 w 2005"/>
                                <a:gd name="T2" fmla="+- 0 1684 1439"/>
                                <a:gd name="T3" fmla="*/ 1684 h 245"/>
                                <a:gd name="T4" fmla="+- 0 15907 13903"/>
                                <a:gd name="T5" fmla="*/ T4 w 2005"/>
                                <a:gd name="T6" fmla="+- 0 1684 1439"/>
                                <a:gd name="T7" fmla="*/ 1684 h 245"/>
                                <a:gd name="T8" fmla="+- 0 15907 13903"/>
                                <a:gd name="T9" fmla="*/ T8 w 2005"/>
                                <a:gd name="T10" fmla="+- 0 1439 1439"/>
                                <a:gd name="T11" fmla="*/ 1439 h 245"/>
                                <a:gd name="T12" fmla="+- 0 13903 13903"/>
                                <a:gd name="T13" fmla="*/ T12 w 2005"/>
                                <a:gd name="T14" fmla="+- 0 1439 1439"/>
                                <a:gd name="T15" fmla="*/ 1439 h 245"/>
                                <a:gd name="T16" fmla="+- 0 13903 13903"/>
                                <a:gd name="T17" fmla="*/ T16 w 2005"/>
                                <a:gd name="T18" fmla="+- 0 1684 1439"/>
                                <a:gd name="T19" fmla="*/ 168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5" h="245">
                                  <a:moveTo>
                                    <a:pt x="0" y="245"/>
                                  </a:moveTo>
                                  <a:lnTo>
                                    <a:pt x="2004" y="245"/>
                                  </a:lnTo>
                                  <a:lnTo>
                                    <a:pt x="20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72"/>
                        <wpg:cNvGrpSpPr>
                          <a:grpSpLocks/>
                        </wpg:cNvGrpSpPr>
                        <wpg:grpSpPr bwMode="auto">
                          <a:xfrm>
                            <a:off x="13903" y="1684"/>
                            <a:ext cx="2005" cy="245"/>
                            <a:chOff x="13903" y="1684"/>
                            <a:chExt cx="2005" cy="245"/>
                          </a:xfrm>
                        </wpg:grpSpPr>
                        <wps:wsp>
                          <wps:cNvPr id="106" name="Freeform 73"/>
                          <wps:cNvSpPr>
                            <a:spLocks/>
                          </wps:cNvSpPr>
                          <wps:spPr bwMode="auto">
                            <a:xfrm>
                              <a:off x="13903" y="1684"/>
                              <a:ext cx="2005" cy="245"/>
                            </a:xfrm>
                            <a:custGeom>
                              <a:avLst/>
                              <a:gdLst>
                                <a:gd name="T0" fmla="+- 0 13903 13903"/>
                                <a:gd name="T1" fmla="*/ T0 w 2005"/>
                                <a:gd name="T2" fmla="+- 0 1929 1684"/>
                                <a:gd name="T3" fmla="*/ 1929 h 245"/>
                                <a:gd name="T4" fmla="+- 0 15907 13903"/>
                                <a:gd name="T5" fmla="*/ T4 w 2005"/>
                                <a:gd name="T6" fmla="+- 0 1929 1684"/>
                                <a:gd name="T7" fmla="*/ 1929 h 245"/>
                                <a:gd name="T8" fmla="+- 0 15907 13903"/>
                                <a:gd name="T9" fmla="*/ T8 w 2005"/>
                                <a:gd name="T10" fmla="+- 0 1684 1684"/>
                                <a:gd name="T11" fmla="*/ 1684 h 245"/>
                                <a:gd name="T12" fmla="+- 0 13903 13903"/>
                                <a:gd name="T13" fmla="*/ T12 w 2005"/>
                                <a:gd name="T14" fmla="+- 0 1684 1684"/>
                                <a:gd name="T15" fmla="*/ 1684 h 245"/>
                                <a:gd name="T16" fmla="+- 0 13903 13903"/>
                                <a:gd name="T17" fmla="*/ T16 w 2005"/>
                                <a:gd name="T18" fmla="+- 0 1929 1684"/>
                                <a:gd name="T19" fmla="*/ 192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5" h="245">
                                  <a:moveTo>
                                    <a:pt x="0" y="245"/>
                                  </a:moveTo>
                                  <a:lnTo>
                                    <a:pt x="2004" y="245"/>
                                  </a:lnTo>
                                  <a:lnTo>
                                    <a:pt x="20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70"/>
                        <wpg:cNvGrpSpPr>
                          <a:grpSpLocks/>
                        </wpg:cNvGrpSpPr>
                        <wpg:grpSpPr bwMode="auto">
                          <a:xfrm>
                            <a:off x="13903" y="1929"/>
                            <a:ext cx="2005" cy="245"/>
                            <a:chOff x="13903" y="1929"/>
                            <a:chExt cx="2005" cy="245"/>
                          </a:xfrm>
                        </wpg:grpSpPr>
                        <wps:wsp>
                          <wps:cNvPr id="108" name="Freeform 71"/>
                          <wps:cNvSpPr>
                            <a:spLocks/>
                          </wps:cNvSpPr>
                          <wps:spPr bwMode="auto">
                            <a:xfrm>
                              <a:off x="13903" y="1929"/>
                              <a:ext cx="2005" cy="245"/>
                            </a:xfrm>
                            <a:custGeom>
                              <a:avLst/>
                              <a:gdLst>
                                <a:gd name="T0" fmla="+- 0 13903 13903"/>
                                <a:gd name="T1" fmla="*/ T0 w 2005"/>
                                <a:gd name="T2" fmla="+- 0 2174 1929"/>
                                <a:gd name="T3" fmla="*/ 2174 h 245"/>
                                <a:gd name="T4" fmla="+- 0 15907 13903"/>
                                <a:gd name="T5" fmla="*/ T4 w 2005"/>
                                <a:gd name="T6" fmla="+- 0 2174 1929"/>
                                <a:gd name="T7" fmla="*/ 2174 h 245"/>
                                <a:gd name="T8" fmla="+- 0 15907 13903"/>
                                <a:gd name="T9" fmla="*/ T8 w 2005"/>
                                <a:gd name="T10" fmla="+- 0 1929 1929"/>
                                <a:gd name="T11" fmla="*/ 1929 h 245"/>
                                <a:gd name="T12" fmla="+- 0 13903 13903"/>
                                <a:gd name="T13" fmla="*/ T12 w 2005"/>
                                <a:gd name="T14" fmla="+- 0 1929 1929"/>
                                <a:gd name="T15" fmla="*/ 1929 h 245"/>
                                <a:gd name="T16" fmla="+- 0 13903 13903"/>
                                <a:gd name="T17" fmla="*/ T16 w 2005"/>
                                <a:gd name="T18" fmla="+- 0 2174 1929"/>
                                <a:gd name="T19" fmla="*/ 217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5" h="245">
                                  <a:moveTo>
                                    <a:pt x="0" y="245"/>
                                  </a:moveTo>
                                  <a:lnTo>
                                    <a:pt x="2004" y="245"/>
                                  </a:lnTo>
                                  <a:lnTo>
                                    <a:pt x="20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68"/>
                        <wpg:cNvGrpSpPr>
                          <a:grpSpLocks/>
                        </wpg:cNvGrpSpPr>
                        <wpg:grpSpPr bwMode="auto">
                          <a:xfrm>
                            <a:off x="13903" y="2174"/>
                            <a:ext cx="2005" cy="248"/>
                            <a:chOff x="13903" y="2174"/>
                            <a:chExt cx="2005" cy="248"/>
                          </a:xfrm>
                        </wpg:grpSpPr>
                        <wps:wsp>
                          <wps:cNvPr id="110" name="Freeform 69"/>
                          <wps:cNvSpPr>
                            <a:spLocks/>
                          </wps:cNvSpPr>
                          <wps:spPr bwMode="auto">
                            <a:xfrm>
                              <a:off x="13903" y="2174"/>
                              <a:ext cx="2005" cy="248"/>
                            </a:xfrm>
                            <a:custGeom>
                              <a:avLst/>
                              <a:gdLst>
                                <a:gd name="T0" fmla="+- 0 13903 13903"/>
                                <a:gd name="T1" fmla="*/ T0 w 2005"/>
                                <a:gd name="T2" fmla="+- 0 2421 2174"/>
                                <a:gd name="T3" fmla="*/ 2421 h 248"/>
                                <a:gd name="T4" fmla="+- 0 15907 13903"/>
                                <a:gd name="T5" fmla="*/ T4 w 2005"/>
                                <a:gd name="T6" fmla="+- 0 2421 2174"/>
                                <a:gd name="T7" fmla="*/ 2421 h 248"/>
                                <a:gd name="T8" fmla="+- 0 15907 13903"/>
                                <a:gd name="T9" fmla="*/ T8 w 2005"/>
                                <a:gd name="T10" fmla="+- 0 2174 2174"/>
                                <a:gd name="T11" fmla="*/ 2174 h 248"/>
                                <a:gd name="T12" fmla="+- 0 13903 13903"/>
                                <a:gd name="T13" fmla="*/ T12 w 2005"/>
                                <a:gd name="T14" fmla="+- 0 2174 2174"/>
                                <a:gd name="T15" fmla="*/ 2174 h 248"/>
                                <a:gd name="T16" fmla="+- 0 13903 13903"/>
                                <a:gd name="T17" fmla="*/ T16 w 2005"/>
                                <a:gd name="T18" fmla="+- 0 2421 2174"/>
                                <a:gd name="T19" fmla="*/ 2421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5" h="248">
                                  <a:moveTo>
                                    <a:pt x="0" y="247"/>
                                  </a:moveTo>
                                  <a:lnTo>
                                    <a:pt x="2004" y="247"/>
                                  </a:lnTo>
                                  <a:lnTo>
                                    <a:pt x="20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66"/>
                        <wpg:cNvGrpSpPr>
                          <a:grpSpLocks/>
                        </wpg:cNvGrpSpPr>
                        <wpg:grpSpPr bwMode="auto">
                          <a:xfrm>
                            <a:off x="13903" y="2421"/>
                            <a:ext cx="2005" cy="245"/>
                            <a:chOff x="13903" y="2421"/>
                            <a:chExt cx="2005" cy="245"/>
                          </a:xfrm>
                        </wpg:grpSpPr>
                        <wps:wsp>
                          <wps:cNvPr id="112" name="Freeform 67"/>
                          <wps:cNvSpPr>
                            <a:spLocks/>
                          </wps:cNvSpPr>
                          <wps:spPr bwMode="auto">
                            <a:xfrm>
                              <a:off x="13903" y="2421"/>
                              <a:ext cx="2005" cy="245"/>
                            </a:xfrm>
                            <a:custGeom>
                              <a:avLst/>
                              <a:gdLst>
                                <a:gd name="T0" fmla="+- 0 13903 13903"/>
                                <a:gd name="T1" fmla="*/ T0 w 2005"/>
                                <a:gd name="T2" fmla="+- 0 2666 2421"/>
                                <a:gd name="T3" fmla="*/ 2666 h 245"/>
                                <a:gd name="T4" fmla="+- 0 15907 13903"/>
                                <a:gd name="T5" fmla="*/ T4 w 2005"/>
                                <a:gd name="T6" fmla="+- 0 2666 2421"/>
                                <a:gd name="T7" fmla="*/ 2666 h 245"/>
                                <a:gd name="T8" fmla="+- 0 15907 13903"/>
                                <a:gd name="T9" fmla="*/ T8 w 2005"/>
                                <a:gd name="T10" fmla="+- 0 2421 2421"/>
                                <a:gd name="T11" fmla="*/ 2421 h 245"/>
                                <a:gd name="T12" fmla="+- 0 13903 13903"/>
                                <a:gd name="T13" fmla="*/ T12 w 2005"/>
                                <a:gd name="T14" fmla="+- 0 2421 2421"/>
                                <a:gd name="T15" fmla="*/ 2421 h 245"/>
                                <a:gd name="T16" fmla="+- 0 13903 13903"/>
                                <a:gd name="T17" fmla="*/ T16 w 2005"/>
                                <a:gd name="T18" fmla="+- 0 2666 2421"/>
                                <a:gd name="T19" fmla="*/ 266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5" h="245">
                                  <a:moveTo>
                                    <a:pt x="0" y="245"/>
                                  </a:moveTo>
                                  <a:lnTo>
                                    <a:pt x="2004" y="245"/>
                                  </a:lnTo>
                                  <a:lnTo>
                                    <a:pt x="20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52F439" id="Group 65" o:spid="_x0000_s1026" style="position:absolute;margin-left:695.15pt;margin-top:71.95pt;width:100.25pt;height:61.35pt;z-index:-225208;mso-position-horizontal-relative:page" coordorigin="13903,1439" coordsize="2005,1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">
                <v:group id="Group 74" o:spid="_x0000_s1027" style="position:absolute;left:13903;top:1439;width:2005;height:245" coordorigin="13903,1439" coordsize="2005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75" o:spid="_x0000_s1028" style="position:absolute;left:13903;top:1439;width:2005;height:245;visibility:visible;mso-wrap-style:square;v-text-anchor:top" coordsize="200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5u7sMA&#10;AADcAAAADwAAAGRycy9kb3ducmV2LnhtbERPzWrCQBC+F3yHZYReitk0lFRjVpHaghcPjT7AkB2T&#10;aHY2ZNck7dN3C4Xe5uP7nXw7mVYM1LvGsoLnKAZBXFrdcKXgfPpYLEE4j6yxtUwKvsjBdjN7yDHT&#10;duRPGgpfiRDCLkMFtfddJqUrazLoItsRB+5ie4M+wL6SuscxhJtWJnGcSoMNh4YaO3qrqbwVd6Og&#10;cHIouiMmq6fXvTykx2uavn8r9TifdmsQnib/L/5zH3SYH7/A7zPh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5u7sMAAADcAAAADwAAAAAAAAAAAAAAAACYAgAAZHJzL2Rv&#10;d25yZXYueG1sUEsFBgAAAAAEAAQA9QAAAIgDAAAAAA==&#10;" path="m,245r2004,l2004,,,,,245xe" fillcolor="#d9d9d9" stroked="f">
                    <v:path arrowok="t" o:connecttype="custom" o:connectlocs="0,1684;2004,1684;2004,1439;0,1439;0,1684" o:connectangles="0,0,0,0,0"/>
                  </v:shape>
                </v:group>
                <v:group id="Group 72" o:spid="_x0000_s1029" style="position:absolute;left:13903;top:1684;width:2005;height:245" coordorigin="13903,1684" coordsize="2005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73" o:spid="_x0000_s1030" style="position:absolute;left:13903;top:1684;width:2005;height:245;visibility:visible;mso-wrap-style:square;v-text-anchor:top" coordsize="200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BVAsIA&#10;AADcAAAADwAAAGRycy9kb3ducmV2LnhtbERPzYrCMBC+L/gOYYS9LJquh6xWo4i64MXDVh9gaMa2&#10;2kxKk63dfXojCN7m4/udxaq3teio9ZVjDZ/jBARx7kzFhYbT8Xs0BeEDssHaMWn4Iw+r5eBtgalx&#10;N/6hLguFiCHsU9RQhtCkUvq8JIt+7BriyJ1dazFE2BbStHiL4baWkyRR0mLFsaHEhjYl5dfs12rI&#10;vOyy5oCT2cfXVu7V4aLU7l/r92G/noMI1IeX+Onemzg/UfB4Jl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YFUCwgAAANwAAAAPAAAAAAAAAAAAAAAAAJgCAABkcnMvZG93&#10;bnJldi54bWxQSwUGAAAAAAQABAD1AAAAhwMAAAAA&#10;" path="m,245r2004,l2004,,,,,245xe" fillcolor="#d9d9d9" stroked="f">
                    <v:path arrowok="t" o:connecttype="custom" o:connectlocs="0,1929;2004,1929;2004,1684;0,1684;0,1929" o:connectangles="0,0,0,0,0"/>
                  </v:shape>
                </v:group>
                <v:group id="Group 70" o:spid="_x0000_s1031" style="position:absolute;left:13903;top:1929;width:2005;height:245" coordorigin="13903,1929" coordsize="2005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71" o:spid="_x0000_s1032" style="position:absolute;left:13903;top:1929;width:2005;height:245;visibility:visible;mso-wrap-style:square;v-text-anchor:top" coordsize="200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Nk68UA&#10;AADcAAAADwAAAGRycy9kb3ducmV2LnhtbESPwW7CQAxE75X6DytX6qWCTTkEGlhQVYrEhQOhH2Bl&#10;TRKa9UbZJQS+Hh+QuNma8czzYjW4RvXUhdqzgc9xAoq48Lbm0sDfYTOagQoR2WLjmQxcKcBq+fqy&#10;wMz6C++pz2OpJIRDhgaqGNtM61BU5DCMfUss2tF3DqOsXalthxcJd42eJEmqHdYsDRW29FNR8Z+f&#10;nYE86D5vdzj5+piu9TbdndL092bM+9vwPQcVaYhP8+N6awU/EVp5Rib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s2TrxQAAANwAAAAPAAAAAAAAAAAAAAAAAJgCAABkcnMv&#10;ZG93bnJldi54bWxQSwUGAAAAAAQABAD1AAAAigMAAAAA&#10;" path="m,245r2004,l2004,,,,,245xe" fillcolor="#d9d9d9" stroked="f">
                    <v:path arrowok="t" o:connecttype="custom" o:connectlocs="0,2174;2004,2174;2004,1929;0,1929;0,2174" o:connectangles="0,0,0,0,0"/>
                  </v:shape>
                </v:group>
                <v:group id="Group 68" o:spid="_x0000_s1033" style="position:absolute;left:13903;top:2174;width:2005;height:248" coordorigin="13903,2174" coordsize="2005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69" o:spid="_x0000_s1034" style="position:absolute;left:13903;top:2174;width:2005;height:248;visibility:visible;mso-wrap-style:square;v-text-anchor:top" coordsize="2005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WkRsUA&#10;AADcAAAADwAAAGRycy9kb3ducmV2LnhtbESPQU/DMAyF70j8h8hI3Fi6HWDqlk2sAwQHDlv3A6zG&#10;aysap2rSrvn3+IDEzdZ7fu/zdj+7Tk00hNazgeUiA0VcedtybeBSvj+tQYWIbLHzTAYSBdjv7u+2&#10;mFt/4xNN51grCeGQo4Emxj7XOlQNOQwL3xOLdvWDwyjrUGs74E3CXadXWfasHbYsDQ32VDRU/ZxH&#10;Z6CcquPL+PH2dViPRXkqDil9p2TM48P8ugEVaY7/5r/rTyv4S8GXZ2QC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9aRGxQAAANwAAAAPAAAAAAAAAAAAAAAAAJgCAABkcnMv&#10;ZG93bnJldi54bWxQSwUGAAAAAAQABAD1AAAAigMAAAAA&#10;" path="m,247r2004,l2004,,,,,247xe" fillcolor="#d9d9d9" stroked="f">
                    <v:path arrowok="t" o:connecttype="custom" o:connectlocs="0,2421;2004,2421;2004,2174;0,2174;0,2421" o:connectangles="0,0,0,0,0"/>
                  </v:shape>
                </v:group>
                <v:group id="Group 66" o:spid="_x0000_s1035" style="position:absolute;left:13903;top:2421;width:2005;height:245" coordorigin="13903,2421" coordsize="2005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67" o:spid="_x0000_s1036" style="position:absolute;left:13903;top:2421;width:2005;height:245;visibility:visible;mso-wrap-style:square;v-text-anchor:top" coordsize="200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LF3MMA&#10;AADcAAAADwAAAGRycy9kb3ducmV2LnhtbERPzWqDQBC+B/IOyxR6CXGNB5saNyE0KXjxUNMHGNyJ&#10;mrqz4m6N7dN3C4Xe5uP7nfwwm15MNLrOsoJNFIMgrq3uuFHwfnldb0E4j6yxt0wKvsjBYb9c5Jhp&#10;e+c3mirfiBDCLkMFrfdDJqWrWzLoIjsQB+5qR4M+wLGResR7CDe9TOI4lQY7Dg0tDvTSUv1RfRoF&#10;lZNTNZSYPK+eTrJIy1uanr+VenyYjzsQnmb/L/5zFzrM3yTw+0y4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LF3MMAAADcAAAADwAAAAAAAAAAAAAAAACYAgAAZHJzL2Rv&#10;d25yZXYueG1sUEsFBgAAAAAEAAQA9QAAAIgDAAAAAA==&#10;" path="m,245r2004,l2004,,,,,245xe" fillcolor="#d9d9d9" stroked="f">
                    <v:path arrowok="t" o:connecttype="custom" o:connectlocs="0,2666;2004,2666;2004,2421;0,2421;0,266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91296" behindDoc="1" locked="0" layoutInCell="1" allowOverlap="1" wp14:anchorId="04059B62" wp14:editId="0EDF28E2">
                <wp:simplePos x="0" y="0"/>
                <wp:positionH relativeFrom="page">
                  <wp:posOffset>7552690</wp:posOffset>
                </wp:positionH>
                <wp:positionV relativeFrom="page">
                  <wp:posOffset>2923540</wp:posOffset>
                </wp:positionV>
                <wp:extent cx="2548890" cy="311150"/>
                <wp:effectExtent l="0" t="0" r="0" b="3810"/>
                <wp:wrapNone/>
                <wp:docPr id="97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8890" cy="311150"/>
                          <a:chOff x="11894" y="4604"/>
                          <a:chExt cx="4014" cy="490"/>
                        </a:xfrm>
                      </wpg:grpSpPr>
                      <wpg:grpSp>
                        <wpg:cNvPr id="98" name="Group 63"/>
                        <wpg:cNvGrpSpPr>
                          <a:grpSpLocks/>
                        </wpg:cNvGrpSpPr>
                        <wpg:grpSpPr bwMode="auto">
                          <a:xfrm>
                            <a:off x="11894" y="4604"/>
                            <a:ext cx="4014" cy="245"/>
                            <a:chOff x="11894" y="4604"/>
                            <a:chExt cx="4014" cy="245"/>
                          </a:xfrm>
                        </wpg:grpSpPr>
                        <wps:wsp>
                          <wps:cNvPr id="99" name="Freeform 64"/>
                          <wps:cNvSpPr>
                            <a:spLocks/>
                          </wps:cNvSpPr>
                          <wps:spPr bwMode="auto">
                            <a:xfrm>
                              <a:off x="11894" y="4604"/>
                              <a:ext cx="4014" cy="245"/>
                            </a:xfrm>
                            <a:custGeom>
                              <a:avLst/>
                              <a:gdLst>
                                <a:gd name="T0" fmla="+- 0 11894 11894"/>
                                <a:gd name="T1" fmla="*/ T0 w 4014"/>
                                <a:gd name="T2" fmla="+- 0 4849 4604"/>
                                <a:gd name="T3" fmla="*/ 4849 h 245"/>
                                <a:gd name="T4" fmla="+- 0 15907 11894"/>
                                <a:gd name="T5" fmla="*/ T4 w 4014"/>
                                <a:gd name="T6" fmla="+- 0 4849 4604"/>
                                <a:gd name="T7" fmla="*/ 4849 h 245"/>
                                <a:gd name="T8" fmla="+- 0 15907 11894"/>
                                <a:gd name="T9" fmla="*/ T8 w 4014"/>
                                <a:gd name="T10" fmla="+- 0 4604 4604"/>
                                <a:gd name="T11" fmla="*/ 4604 h 245"/>
                                <a:gd name="T12" fmla="+- 0 11894 11894"/>
                                <a:gd name="T13" fmla="*/ T12 w 4014"/>
                                <a:gd name="T14" fmla="+- 0 4604 4604"/>
                                <a:gd name="T15" fmla="*/ 4604 h 245"/>
                                <a:gd name="T16" fmla="+- 0 11894 11894"/>
                                <a:gd name="T17" fmla="*/ T16 w 4014"/>
                                <a:gd name="T18" fmla="+- 0 4849 4604"/>
                                <a:gd name="T19" fmla="*/ 484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4" h="245">
                                  <a:moveTo>
                                    <a:pt x="0" y="245"/>
                                  </a:moveTo>
                                  <a:lnTo>
                                    <a:pt x="4013" y="245"/>
                                  </a:lnTo>
                                  <a:lnTo>
                                    <a:pt x="40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61"/>
                        <wpg:cNvGrpSpPr>
                          <a:grpSpLocks/>
                        </wpg:cNvGrpSpPr>
                        <wpg:grpSpPr bwMode="auto">
                          <a:xfrm>
                            <a:off x="11894" y="4849"/>
                            <a:ext cx="4014" cy="245"/>
                            <a:chOff x="11894" y="4849"/>
                            <a:chExt cx="4014" cy="245"/>
                          </a:xfrm>
                        </wpg:grpSpPr>
                        <wps:wsp>
                          <wps:cNvPr id="101" name="Freeform 62"/>
                          <wps:cNvSpPr>
                            <a:spLocks/>
                          </wps:cNvSpPr>
                          <wps:spPr bwMode="auto">
                            <a:xfrm>
                              <a:off x="11894" y="4849"/>
                              <a:ext cx="4014" cy="245"/>
                            </a:xfrm>
                            <a:custGeom>
                              <a:avLst/>
                              <a:gdLst>
                                <a:gd name="T0" fmla="+- 0 11894 11894"/>
                                <a:gd name="T1" fmla="*/ T0 w 4014"/>
                                <a:gd name="T2" fmla="+- 0 5094 4849"/>
                                <a:gd name="T3" fmla="*/ 5094 h 245"/>
                                <a:gd name="T4" fmla="+- 0 15907 11894"/>
                                <a:gd name="T5" fmla="*/ T4 w 4014"/>
                                <a:gd name="T6" fmla="+- 0 5094 4849"/>
                                <a:gd name="T7" fmla="*/ 5094 h 245"/>
                                <a:gd name="T8" fmla="+- 0 15907 11894"/>
                                <a:gd name="T9" fmla="*/ T8 w 4014"/>
                                <a:gd name="T10" fmla="+- 0 4849 4849"/>
                                <a:gd name="T11" fmla="*/ 4849 h 245"/>
                                <a:gd name="T12" fmla="+- 0 11894 11894"/>
                                <a:gd name="T13" fmla="*/ T12 w 4014"/>
                                <a:gd name="T14" fmla="+- 0 4849 4849"/>
                                <a:gd name="T15" fmla="*/ 4849 h 245"/>
                                <a:gd name="T16" fmla="+- 0 11894 11894"/>
                                <a:gd name="T17" fmla="*/ T16 w 4014"/>
                                <a:gd name="T18" fmla="+- 0 5094 4849"/>
                                <a:gd name="T19" fmla="*/ 509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4" h="245">
                                  <a:moveTo>
                                    <a:pt x="0" y="245"/>
                                  </a:moveTo>
                                  <a:lnTo>
                                    <a:pt x="4013" y="245"/>
                                  </a:lnTo>
                                  <a:lnTo>
                                    <a:pt x="40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D8F835" id="Group 60" o:spid="_x0000_s1026" style="position:absolute;margin-left:594.7pt;margin-top:230.2pt;width:200.7pt;height:24.5pt;z-index:-225184;mso-position-horizontal-relative:page;mso-position-vertical-relative:page" coordorigin="11894,4604" coordsize="4014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">
                <v:group id="Group 63" o:spid="_x0000_s1027" style="position:absolute;left:11894;top:4604;width:4014;height:245" coordorigin="11894,4604" coordsize="4014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64" o:spid="_x0000_s1028" style="position:absolute;left:11894;top:4604;width:4014;height:245;visibility:visible;mso-wrap-style:square;v-text-anchor:top" coordsize="401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8TesQA&#10;AADbAAAADwAAAGRycy9kb3ducmV2LnhtbESPT2sCMRTE7wW/Q3hCL0Wz9iC7q1FEEFroxT/t+bF5&#10;bhY3L3GTuttv3wiCx2FmfsMs14NtxY260DhWMJtmIIgrpxuuFZyOu0kOIkRkja1jUvBHAdar0csS&#10;S+163tPtEGuRIBxKVGBi9KWUoTJkMUydJ07e2XUWY5JdLXWHfYLbVr5n2VxabDgtGPS0NVRdDr9W&#10;QV4c59+fxrc//ZVPO3/Oh7ftl1Kv42GzABFpiM/wo/2hFRQF3L+kH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PE3rEAAAA2wAAAA8AAAAAAAAAAAAAAAAAmAIAAGRycy9k&#10;b3ducmV2LnhtbFBLBQYAAAAABAAEAPUAAACJAwAAAAA=&#10;" path="m,245r4013,l4013,,,,,245xe" fillcolor="#d9d9d9" stroked="f">
                    <v:path arrowok="t" o:connecttype="custom" o:connectlocs="0,4849;4013,4849;4013,4604;0,4604;0,4849" o:connectangles="0,0,0,0,0"/>
                  </v:shape>
                </v:group>
                <v:group id="Group 61" o:spid="_x0000_s1029" style="position:absolute;left:11894;top:4849;width:4014;height:245" coordorigin="11894,4849" coordsize="4014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62" o:spid="_x0000_s1030" style="position:absolute;left:11894;top:4849;width:4014;height:245;visibility:visible;mso-wrap-style:square;v-text-anchor:top" coordsize="401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Cb/sIA&#10;AADcAAAADwAAAGRycy9kb3ducmV2LnhtbERPTWsCMRC9F/wPYQq9lJrVg2xXoxRBUOhF3fY8bMbN&#10;4mYSN9Hd/vtGELzN433OYjXYVtyoC41jBZNxBoK4crrhWkF53HzkIEJE1tg6JgV/FGC1HL0ssNCu&#10;5z3dDrEWKYRDgQpMjL6QMlSGLIax88SJO7nOYkywq6XusE/htpXTLJtJiw2nBoOe1oaq8+FqFeSf&#10;x9nPzvj2t79wufGnfHhffyv19jp8zUFEGuJT/HBvdZq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QJv+wgAAANwAAAAPAAAAAAAAAAAAAAAAAJgCAABkcnMvZG93&#10;bnJldi54bWxQSwUGAAAAAAQABAD1AAAAhwMAAAAA&#10;" path="m,245r4013,l4013,,,,,245xe" fillcolor="#d9d9d9" stroked="f">
                    <v:path arrowok="t" o:connecttype="custom" o:connectlocs="0,5094;4013,5094;4013,4849;0,4849;0,509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91320" behindDoc="1" locked="0" layoutInCell="1" allowOverlap="1" wp14:anchorId="04059B63" wp14:editId="45291563">
                <wp:simplePos x="0" y="0"/>
                <wp:positionH relativeFrom="page">
                  <wp:posOffset>7552690</wp:posOffset>
                </wp:positionH>
                <wp:positionV relativeFrom="page">
                  <wp:posOffset>4023995</wp:posOffset>
                </wp:positionV>
                <wp:extent cx="2548890" cy="311150"/>
                <wp:effectExtent l="0" t="4445" r="0" b="0"/>
                <wp:wrapNone/>
                <wp:docPr id="92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8890" cy="311150"/>
                          <a:chOff x="11894" y="6337"/>
                          <a:chExt cx="4014" cy="490"/>
                        </a:xfrm>
                      </wpg:grpSpPr>
                      <wpg:grpSp>
                        <wpg:cNvPr id="93" name="Group 58"/>
                        <wpg:cNvGrpSpPr>
                          <a:grpSpLocks/>
                        </wpg:cNvGrpSpPr>
                        <wpg:grpSpPr bwMode="auto">
                          <a:xfrm>
                            <a:off x="11894" y="6337"/>
                            <a:ext cx="4014" cy="245"/>
                            <a:chOff x="11894" y="6337"/>
                            <a:chExt cx="4014" cy="245"/>
                          </a:xfrm>
                        </wpg:grpSpPr>
                        <wps:wsp>
                          <wps:cNvPr id="94" name="Freeform 59"/>
                          <wps:cNvSpPr>
                            <a:spLocks/>
                          </wps:cNvSpPr>
                          <wps:spPr bwMode="auto">
                            <a:xfrm>
                              <a:off x="11894" y="6337"/>
                              <a:ext cx="4014" cy="245"/>
                            </a:xfrm>
                            <a:custGeom>
                              <a:avLst/>
                              <a:gdLst>
                                <a:gd name="T0" fmla="+- 0 11894 11894"/>
                                <a:gd name="T1" fmla="*/ T0 w 4014"/>
                                <a:gd name="T2" fmla="+- 0 6582 6337"/>
                                <a:gd name="T3" fmla="*/ 6582 h 245"/>
                                <a:gd name="T4" fmla="+- 0 15907 11894"/>
                                <a:gd name="T5" fmla="*/ T4 w 4014"/>
                                <a:gd name="T6" fmla="+- 0 6582 6337"/>
                                <a:gd name="T7" fmla="*/ 6582 h 245"/>
                                <a:gd name="T8" fmla="+- 0 15907 11894"/>
                                <a:gd name="T9" fmla="*/ T8 w 4014"/>
                                <a:gd name="T10" fmla="+- 0 6337 6337"/>
                                <a:gd name="T11" fmla="*/ 6337 h 245"/>
                                <a:gd name="T12" fmla="+- 0 11894 11894"/>
                                <a:gd name="T13" fmla="*/ T12 w 4014"/>
                                <a:gd name="T14" fmla="+- 0 6337 6337"/>
                                <a:gd name="T15" fmla="*/ 6337 h 245"/>
                                <a:gd name="T16" fmla="+- 0 11894 11894"/>
                                <a:gd name="T17" fmla="*/ T16 w 4014"/>
                                <a:gd name="T18" fmla="+- 0 6582 6337"/>
                                <a:gd name="T19" fmla="*/ 658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4" h="245">
                                  <a:moveTo>
                                    <a:pt x="0" y="245"/>
                                  </a:moveTo>
                                  <a:lnTo>
                                    <a:pt x="4013" y="245"/>
                                  </a:lnTo>
                                  <a:lnTo>
                                    <a:pt x="40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56"/>
                        <wpg:cNvGrpSpPr>
                          <a:grpSpLocks/>
                        </wpg:cNvGrpSpPr>
                        <wpg:grpSpPr bwMode="auto">
                          <a:xfrm>
                            <a:off x="11894" y="6582"/>
                            <a:ext cx="4014" cy="245"/>
                            <a:chOff x="11894" y="6582"/>
                            <a:chExt cx="4014" cy="245"/>
                          </a:xfrm>
                        </wpg:grpSpPr>
                        <wps:wsp>
                          <wps:cNvPr id="96" name="Freeform 57"/>
                          <wps:cNvSpPr>
                            <a:spLocks/>
                          </wps:cNvSpPr>
                          <wps:spPr bwMode="auto">
                            <a:xfrm>
                              <a:off x="11894" y="6582"/>
                              <a:ext cx="4014" cy="245"/>
                            </a:xfrm>
                            <a:custGeom>
                              <a:avLst/>
                              <a:gdLst>
                                <a:gd name="T0" fmla="+- 0 11894 11894"/>
                                <a:gd name="T1" fmla="*/ T0 w 4014"/>
                                <a:gd name="T2" fmla="+- 0 6827 6582"/>
                                <a:gd name="T3" fmla="*/ 6827 h 245"/>
                                <a:gd name="T4" fmla="+- 0 15907 11894"/>
                                <a:gd name="T5" fmla="*/ T4 w 4014"/>
                                <a:gd name="T6" fmla="+- 0 6827 6582"/>
                                <a:gd name="T7" fmla="*/ 6827 h 245"/>
                                <a:gd name="T8" fmla="+- 0 15907 11894"/>
                                <a:gd name="T9" fmla="*/ T8 w 4014"/>
                                <a:gd name="T10" fmla="+- 0 6582 6582"/>
                                <a:gd name="T11" fmla="*/ 6582 h 245"/>
                                <a:gd name="T12" fmla="+- 0 11894 11894"/>
                                <a:gd name="T13" fmla="*/ T12 w 4014"/>
                                <a:gd name="T14" fmla="+- 0 6582 6582"/>
                                <a:gd name="T15" fmla="*/ 6582 h 245"/>
                                <a:gd name="T16" fmla="+- 0 11894 11894"/>
                                <a:gd name="T17" fmla="*/ T16 w 4014"/>
                                <a:gd name="T18" fmla="+- 0 6827 6582"/>
                                <a:gd name="T19" fmla="*/ 6827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4" h="245">
                                  <a:moveTo>
                                    <a:pt x="0" y="245"/>
                                  </a:moveTo>
                                  <a:lnTo>
                                    <a:pt x="4013" y="245"/>
                                  </a:lnTo>
                                  <a:lnTo>
                                    <a:pt x="40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482E8E" id="Group 55" o:spid="_x0000_s1026" style="position:absolute;margin-left:594.7pt;margin-top:316.85pt;width:200.7pt;height:24.5pt;z-index:-225160;mso-position-horizontal-relative:page;mso-position-vertical-relative:page" coordorigin="11894,6337" coordsize="4014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">
                <v:group id="Group 58" o:spid="_x0000_s1027" style="position:absolute;left:11894;top:6337;width:4014;height:245" coordorigin="11894,6337" coordsize="4014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59" o:spid="_x0000_s1028" style="position:absolute;left:11894;top:6337;width:4014;height:245;visibility:visible;mso-wrap-style:square;v-text-anchor:top" coordsize="401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685MQA&#10;AADbAAAADwAAAGRycy9kb3ducmV2LnhtbESPT2sCMRTE7wW/Q3hCL0WzlSLrahQRBAu91H/nx+a5&#10;Wdy8xE3qrt/eFAo9DjPzG2ax6m0j7tSG2rGC93EGgrh0uuZKwfGwHeUgQkTW2DgmBQ8KsFoOXhZY&#10;aNfxN933sRIJwqFABSZGX0gZSkMWw9h54uRdXGsxJtlWUrfYJbht5CTLptJizWnBoKeNofK6/7EK&#10;8tlhevo0vjl3Nz5u/SXv3zZfSr0O+/UcRKQ+/of/2jutYPYBv1/SD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OvOTEAAAA2wAAAA8AAAAAAAAAAAAAAAAAmAIAAGRycy9k&#10;b3ducmV2LnhtbFBLBQYAAAAABAAEAPUAAACJAwAAAAA=&#10;" path="m,245r4013,l4013,,,,,245xe" fillcolor="#d9d9d9" stroked="f">
                    <v:path arrowok="t" o:connecttype="custom" o:connectlocs="0,6582;4013,6582;4013,6337;0,6337;0,6582" o:connectangles="0,0,0,0,0"/>
                  </v:shape>
                </v:group>
                <v:group id="Group 56" o:spid="_x0000_s1029" style="position:absolute;left:11894;top:6582;width:4014;height:245" coordorigin="11894,6582" coordsize="4014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57" o:spid="_x0000_s1030" style="position:absolute;left:11894;top:6582;width:4014;height:245;visibility:visible;mso-wrap-style:square;v-text-anchor:top" coordsize="401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CHCMMA&#10;AADbAAAADwAAAGRycy9kb3ducmV2LnhtbESPzWrDMBCE74G8g9hAL6GR04Nx3CihBAIt9JLf82Jt&#10;LFNrpVhq7L59FQjkOMzMN8xyPdhW3KgLjWMF81kGgrhyuuFawfGwfS1AhIissXVMCv4owHo1Hi2x&#10;1K7nHd32sRYJwqFEBSZGX0oZKkMWw8x54uRdXGcxJtnVUnfYJ7ht5VuW5dJiw2nBoKeNoepn/2sV&#10;FItDfvoyvj33Vz5u/aUYpptvpV4mw8c7iEhDfIYf7U+tYJHD/Uv6A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CHCMMAAADbAAAADwAAAAAAAAAAAAAAAACYAgAAZHJzL2Rv&#10;d25yZXYueG1sUEsFBgAAAAAEAAQA9QAAAIgDAAAAAA==&#10;" path="m,245r4013,l4013,,,,,245xe" fillcolor="#d9d9d9" stroked="f">
                    <v:path arrowok="t" o:connecttype="custom" o:connectlocs="0,6827;4013,6827;4013,6582;0,6582;0,6827" o:connectangles="0,0,0,0,0"/>
                  </v:shape>
                </v:group>
                <w10:wrap anchorx="page" anchory="page"/>
              </v:group>
            </w:pict>
          </mc:Fallback>
        </mc:AlternateContent>
      </w:r>
      <w:bookmarkStart w:id="33" w:name="_bookmark32"/>
      <w:bookmarkEnd w:id="33"/>
      <w:r>
        <w:rPr>
          <w:b/>
          <w:spacing w:val="-1"/>
        </w:rPr>
        <w:t>Table</w:t>
      </w:r>
      <w:r>
        <w:rPr>
          <w:b/>
          <w:spacing w:val="-9"/>
        </w:rPr>
        <w:t xml:space="preserve"> </w:t>
      </w:r>
      <w:r>
        <w:rPr>
          <w:b/>
        </w:rPr>
        <w:t>4:</w:t>
      </w:r>
      <w:r>
        <w:rPr>
          <w:b/>
          <w:spacing w:val="-8"/>
        </w:rPr>
        <w:t xml:space="preserve"> </w:t>
      </w:r>
      <w:r>
        <w:t>Summary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potential</w:t>
      </w:r>
      <w:r>
        <w:rPr>
          <w:spacing w:val="-9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rPr>
          <w:spacing w:val="-1"/>
        </w:rPr>
        <w:t>actions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Murrumbidgee</w:t>
      </w:r>
      <w:r>
        <w:rPr>
          <w:spacing w:val="-8"/>
        </w:rPr>
        <w:t xml:space="preserve"> </w:t>
      </w:r>
      <w:r>
        <w:t>catchment</w:t>
      </w:r>
    </w:p>
    <w:p w14:paraId="040598FD" w14:textId="77777777" w:rsidR="00700F7C" w:rsidRDefault="00700F7C">
      <w:pPr>
        <w:spacing w:before="5"/>
        <w:rPr>
          <w:rFonts w:ascii="Century Gothic" w:eastAsia="Century Gothic" w:hAnsi="Century Gothic" w:cs="Century Gothic"/>
          <w:sz w:val="9"/>
          <w:szCs w:val="9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1"/>
        <w:gridCol w:w="2324"/>
        <w:gridCol w:w="2136"/>
        <w:gridCol w:w="2028"/>
        <w:gridCol w:w="2711"/>
        <w:gridCol w:w="2011"/>
        <w:gridCol w:w="2221"/>
      </w:tblGrid>
      <w:tr w:rsidR="00700F7C" w14:paraId="04059903" w14:textId="77777777">
        <w:trPr>
          <w:trHeight w:hRule="exact" w:val="254"/>
        </w:trPr>
        <w:tc>
          <w:tcPr>
            <w:tcW w:w="173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C0D9"/>
          </w:tcPr>
          <w:p w14:paraId="040598FE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40598FF" w14:textId="77777777" w:rsidR="00700F7C" w:rsidRDefault="002F10C5">
            <w:pPr>
              <w:pStyle w:val="TableParagraph"/>
              <w:spacing w:before="138"/>
              <w:ind w:left="28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Broad</w:t>
            </w:r>
            <w:r>
              <w:rPr>
                <w:rFonts w:ascii="Century Gothic"/>
                <w:b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Asset</w:t>
            </w:r>
          </w:p>
        </w:tc>
        <w:tc>
          <w:tcPr>
            <w:tcW w:w="232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C0D9"/>
          </w:tcPr>
          <w:p w14:paraId="04059900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4059901" w14:textId="77777777" w:rsidR="00700F7C" w:rsidRDefault="002F10C5">
            <w:pPr>
              <w:pStyle w:val="TableParagraph"/>
              <w:spacing w:before="138"/>
              <w:ind w:left="138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Indicative</w:t>
            </w:r>
            <w:r>
              <w:rPr>
                <w:rFonts w:ascii="Century Gothic"/>
                <w:b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demand</w:t>
            </w:r>
            <w:r>
              <w:rPr>
                <w:rFonts w:ascii="Century Gothic"/>
                <w:b/>
                <w:spacing w:val="-24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position w:val="5"/>
                <w:sz w:val="13"/>
              </w:rPr>
              <w:t>17</w:t>
            </w:r>
          </w:p>
        </w:tc>
        <w:tc>
          <w:tcPr>
            <w:tcW w:w="111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04059902" w14:textId="77777777" w:rsidR="00700F7C" w:rsidRDefault="002F10C5">
            <w:pPr>
              <w:pStyle w:val="TableParagraph"/>
              <w:spacing w:before="2" w:line="241" w:lineRule="exact"/>
              <w:ind w:right="6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Applicable</w:t>
            </w:r>
            <w:r>
              <w:rPr>
                <w:rFonts w:ascii="Century Gothic"/>
                <w:b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inflow</w:t>
            </w:r>
            <w:r>
              <w:rPr>
                <w:rFonts w:ascii="Century Gothic"/>
                <w:b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scenario</w:t>
            </w:r>
          </w:p>
        </w:tc>
      </w:tr>
      <w:tr w:rsidR="00700F7C" w14:paraId="04059910" w14:textId="77777777">
        <w:trPr>
          <w:trHeight w:hRule="exact" w:val="763"/>
        </w:trPr>
        <w:tc>
          <w:tcPr>
            <w:tcW w:w="173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04059904" w14:textId="77777777" w:rsidR="00700F7C" w:rsidRDefault="00700F7C"/>
        </w:tc>
        <w:tc>
          <w:tcPr>
            <w:tcW w:w="232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04059905" w14:textId="77777777" w:rsidR="00700F7C" w:rsidRDefault="00700F7C"/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04059906" w14:textId="77777777" w:rsidR="00700F7C" w:rsidRDefault="00700F7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4059907" w14:textId="77777777" w:rsidR="00700F7C" w:rsidRDefault="002F10C5">
            <w:pPr>
              <w:pStyle w:val="TableParagraph"/>
              <w:ind w:left="61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Very</w:t>
            </w:r>
            <w:r>
              <w:rPr>
                <w:rFonts w:ascii="Century Gothic"/>
                <w:b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Low</w:t>
            </w:r>
          </w:p>
        </w:tc>
        <w:tc>
          <w:tcPr>
            <w:tcW w:w="2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04059908" w14:textId="77777777" w:rsidR="00700F7C" w:rsidRDefault="00700F7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4059909" w14:textId="77777777" w:rsidR="00700F7C" w:rsidRDefault="002F10C5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Low</w:t>
            </w:r>
          </w:p>
        </w:tc>
        <w:tc>
          <w:tcPr>
            <w:tcW w:w="2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0405990A" w14:textId="77777777" w:rsidR="00700F7C" w:rsidRDefault="00700F7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405990B" w14:textId="77777777" w:rsidR="00700F7C" w:rsidRDefault="002F10C5">
            <w:pPr>
              <w:pStyle w:val="TableParagraph"/>
              <w:ind w:left="87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Moderate</w:t>
            </w:r>
          </w:p>
        </w:tc>
        <w:tc>
          <w:tcPr>
            <w:tcW w:w="2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0405990C" w14:textId="77777777" w:rsidR="00700F7C" w:rsidRDefault="00700F7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405990D" w14:textId="77777777" w:rsidR="00700F7C" w:rsidRDefault="002F10C5">
            <w:pPr>
              <w:pStyle w:val="TableParagraph"/>
              <w:ind w:right="5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High</w:t>
            </w:r>
          </w:p>
        </w:tc>
        <w:tc>
          <w:tcPr>
            <w:tcW w:w="2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0405990E" w14:textId="77777777" w:rsidR="00700F7C" w:rsidRDefault="00700F7C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405990F" w14:textId="77777777" w:rsidR="00700F7C" w:rsidRDefault="002F10C5">
            <w:pPr>
              <w:pStyle w:val="TableParagraph"/>
              <w:ind w:left="63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Very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High</w:t>
            </w:r>
          </w:p>
        </w:tc>
      </w:tr>
      <w:tr w:rsidR="00700F7C" w14:paraId="0405991E" w14:textId="77777777">
        <w:trPr>
          <w:trHeight w:hRule="exact" w:val="2216"/>
        </w:trPr>
        <w:tc>
          <w:tcPr>
            <w:tcW w:w="173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4059911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4059912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4059913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4059914" w14:textId="77777777" w:rsidR="00700F7C" w:rsidRDefault="00700F7C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4059915" w14:textId="77777777" w:rsidR="00700F7C" w:rsidRDefault="00700F7C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4059916" w14:textId="77777777" w:rsidR="00700F7C" w:rsidRDefault="002F10C5">
            <w:pPr>
              <w:pStyle w:val="TableParagraph"/>
              <w:ind w:left="102" w:right="18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Mid-</w:t>
            </w:r>
            <w:r>
              <w:rPr>
                <w:rFonts w:ascii="Century Gothic"/>
                <w:b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Murrumbidgee</w:t>
            </w:r>
            <w:r>
              <w:rPr>
                <w:rFonts w:ascii="Century Gothic"/>
                <w:b/>
                <w:spacing w:val="19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wetlands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917" w14:textId="77777777" w:rsidR="00700F7C" w:rsidRDefault="002F10C5">
            <w:pPr>
              <w:pStyle w:val="TableParagraph"/>
              <w:spacing w:before="2" w:line="245" w:lineRule="exact"/>
              <w:ind w:left="1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Minimum</w:t>
            </w:r>
            <w:r>
              <w:rPr>
                <w:rFonts w:ascii="Century Gothic"/>
                <w:b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(15.5</w:t>
            </w:r>
            <w:r>
              <w:rPr>
                <w:rFonts w:ascii="Century Gothic"/>
                <w:b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GL/d</w:t>
            </w:r>
          </w:p>
          <w:p w14:paraId="04059918" w14:textId="77777777" w:rsidR="00700F7C" w:rsidRDefault="002F10C5">
            <w:pPr>
              <w:pStyle w:val="TableParagraph"/>
              <w:ind w:left="102" w:right="18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@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Darlington</w:t>
            </w:r>
            <w:r>
              <w:rPr>
                <w:rFonts w:ascii="Century Gothic"/>
                <w:b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Point</w:t>
            </w:r>
            <w:r>
              <w:rPr>
                <w:rFonts w:ascii="Century Gothic"/>
                <w:b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for</w:t>
            </w:r>
            <w:r>
              <w:rPr>
                <w:rFonts w:ascii="Century Gothic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up</w:t>
            </w:r>
            <w:r>
              <w:rPr>
                <w:rFonts w:ascii="Century Gothic"/>
                <w:b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to</w:t>
            </w:r>
            <w:r>
              <w:rPr>
                <w:rFonts w:ascii="Century Gothic"/>
                <w:b/>
                <w:spacing w:val="-2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6</w:t>
            </w:r>
            <w:r>
              <w:rPr>
                <w:rFonts w:ascii="Century Gothic"/>
                <w:b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days</w:t>
            </w:r>
            <w:r>
              <w:rPr>
                <w:rFonts w:ascii="Century Gothic"/>
                <w:b/>
                <w:spacing w:val="-3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plus</w:t>
            </w:r>
            <w:r>
              <w:rPr>
                <w:rFonts w:ascii="Century Gothic"/>
                <w:b/>
                <w:spacing w:val="-3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a</w:t>
            </w:r>
            <w:r>
              <w:rPr>
                <w:rFonts w:ascii="Century Gothic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gradual</w:t>
            </w:r>
            <w:r>
              <w:rPr>
                <w:rFonts w:ascii="Century Gothic"/>
                <w:b/>
                <w:spacing w:val="-18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recession</w:t>
            </w:r>
          </w:p>
          <w:p w14:paraId="04059919" w14:textId="77777777" w:rsidR="00700F7C" w:rsidRDefault="00700F7C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405991A" w14:textId="77777777" w:rsidR="00700F7C" w:rsidRDefault="002F10C5">
            <w:pPr>
              <w:pStyle w:val="TableParagraph"/>
              <w:ind w:left="102" w:right="17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Tombullen</w:t>
            </w:r>
            <w:r>
              <w:rPr>
                <w:rFonts w:ascii="Century Gothic"/>
                <w:b/>
                <w:spacing w:val="-1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storage</w:t>
            </w:r>
            <w:r>
              <w:rPr>
                <w:rFonts w:ascii="Century Gothic"/>
                <w:b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releases</w:t>
            </w:r>
            <w:r>
              <w:rPr>
                <w:rFonts w:ascii="Century Gothic"/>
                <w:b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to</w:t>
            </w:r>
            <w:r>
              <w:rPr>
                <w:rFonts w:ascii="Century Gothic"/>
                <w:b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augment</w:t>
            </w:r>
            <w:r>
              <w:rPr>
                <w:rFonts w:ascii="Century Gothic"/>
                <w:b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flows</w:t>
            </w:r>
            <w:r>
              <w:rPr>
                <w:rFonts w:ascii="Century Gothic"/>
                <w:b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over</w:t>
            </w:r>
            <w:r>
              <w:rPr>
                <w:rFonts w:ascii="Century Gothic"/>
                <w:b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12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GL/day</w:t>
            </w:r>
            <w:r>
              <w:rPr>
                <w:rFonts w:ascii="Century Gothic"/>
                <w:b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at</w:t>
            </w:r>
            <w:r>
              <w:rPr>
                <w:rFonts w:ascii="Century Gothic"/>
                <w:b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Darlington</w:t>
            </w:r>
            <w:r>
              <w:rPr>
                <w:rFonts w:ascii="Century Gothic"/>
                <w:b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2"/>
                <w:sz w:val="20"/>
              </w:rPr>
              <w:t>Point</w:t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405991B" w14:textId="77777777" w:rsidR="00700F7C" w:rsidRDefault="002F10C5">
            <w:pPr>
              <w:pStyle w:val="TableParagraph"/>
              <w:spacing w:before="2"/>
              <w:ind w:left="99" w:right="16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Option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priority</w:t>
            </w:r>
            <w:r>
              <w:rPr>
                <w:rFonts w:ascii="Century Gothic"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but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unlikely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under</w:t>
            </w:r>
            <w:r>
              <w:rPr>
                <w:rFonts w:ascii="Century Gothic"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this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inflow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scenario.</w:t>
            </w:r>
          </w:p>
        </w:tc>
        <w:tc>
          <w:tcPr>
            <w:tcW w:w="675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91C" w14:textId="77777777" w:rsidR="00700F7C" w:rsidRDefault="002F10C5">
            <w:pPr>
              <w:pStyle w:val="TableParagraph"/>
              <w:spacing w:before="2"/>
              <w:ind w:left="102" w:right="16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i/>
                <w:sz w:val="20"/>
              </w:rPr>
              <w:t>Reconnection</w:t>
            </w:r>
            <w:r>
              <w:rPr>
                <w:rFonts w:ascii="Century Gothic"/>
                <w:i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action:</w:t>
            </w:r>
            <w:r>
              <w:rPr>
                <w:rFonts w:ascii="Century Gothic"/>
                <w:i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Contribute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(fresh)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34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inundation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fringing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wetlands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continue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recovery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wetland</w:t>
            </w:r>
            <w:r>
              <w:rPr>
                <w:rFonts w:ascii="Century Gothic"/>
                <w:spacing w:val="60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vegetation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communities,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provide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habitat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support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survival</w:t>
            </w:r>
            <w:r>
              <w:rPr>
                <w:rFonts w:ascii="Century Gothic"/>
                <w:spacing w:val="63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maintain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condition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waterbirds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native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aquatic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biota</w:t>
            </w:r>
            <w:r>
              <w:rPr>
                <w:rFonts w:ascii="Century Gothic"/>
                <w:spacing w:val="60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(including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fish,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turtles,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frogs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invertebrates).</w:t>
            </w:r>
          </w:p>
        </w:tc>
        <w:tc>
          <w:tcPr>
            <w:tcW w:w="2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405991D" w14:textId="77777777" w:rsidR="00700F7C" w:rsidRDefault="002F10C5">
            <w:pPr>
              <w:pStyle w:val="TableParagraph"/>
              <w:spacing w:before="2"/>
              <w:ind w:left="99" w:right="17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Objectives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are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likely</w:t>
            </w:r>
            <w:r>
              <w:rPr>
                <w:rFonts w:ascii="Century Gothic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achieved</w:t>
            </w:r>
            <w:r>
              <w:rPr>
                <w:rFonts w:ascii="Century Gothic"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from</w:t>
            </w:r>
            <w:r>
              <w:rPr>
                <w:rFonts w:ascii="Century Gothic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unregulated</w:t>
            </w:r>
            <w:r>
              <w:rPr>
                <w:rFonts w:ascii="Century Gothic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flow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under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this</w:t>
            </w:r>
            <w:r>
              <w:rPr>
                <w:rFonts w:ascii="Century Gothic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scenario.</w:t>
            </w:r>
          </w:p>
        </w:tc>
      </w:tr>
      <w:tr w:rsidR="00700F7C" w14:paraId="04059923" w14:textId="77777777">
        <w:trPr>
          <w:trHeight w:hRule="exact" w:val="989"/>
        </w:trPr>
        <w:tc>
          <w:tcPr>
            <w:tcW w:w="173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91F" w14:textId="77777777" w:rsidR="00700F7C" w:rsidRDefault="00700F7C"/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920" w14:textId="77777777" w:rsidR="00700F7C" w:rsidRDefault="002F10C5">
            <w:pPr>
              <w:pStyle w:val="TableParagraph"/>
              <w:spacing w:before="4"/>
              <w:ind w:left="102" w:right="11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Pumping</w:t>
            </w:r>
            <w:r>
              <w:rPr>
                <w:rFonts w:ascii="Century Gothic"/>
                <w:b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spacing w:val="1"/>
                <w:sz w:val="20"/>
              </w:rPr>
              <w:t>to</w:t>
            </w:r>
            <w:r>
              <w:rPr>
                <w:rFonts w:ascii="Century Gothic"/>
                <w:b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individual</w:t>
            </w:r>
            <w:r>
              <w:rPr>
                <w:rFonts w:ascii="Century Gothic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high</w:t>
            </w:r>
            <w:r>
              <w:rPr>
                <w:rFonts w:ascii="Century Gothic"/>
                <w:b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priority</w:t>
            </w:r>
            <w:r>
              <w:rPr>
                <w:rFonts w:ascii="Century Gothic"/>
                <w:b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wetland</w:t>
            </w:r>
            <w:r>
              <w:rPr>
                <w:rFonts w:ascii="Century Gothic"/>
                <w:b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assets</w:t>
            </w:r>
          </w:p>
        </w:tc>
        <w:tc>
          <w:tcPr>
            <w:tcW w:w="68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921" w14:textId="77777777" w:rsidR="00700F7C" w:rsidRDefault="002F10C5">
            <w:pPr>
              <w:pStyle w:val="TableParagraph"/>
              <w:spacing w:before="4"/>
              <w:ind w:left="99" w:right="29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i/>
                <w:spacing w:val="-1"/>
                <w:sz w:val="20"/>
              </w:rPr>
              <w:t>Infrastructure</w:t>
            </w:r>
            <w:r>
              <w:rPr>
                <w:rFonts w:ascii="Century Gothic"/>
                <w:i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assisted:</w:t>
            </w:r>
            <w:r>
              <w:rPr>
                <w:rFonts w:ascii="Century Gothic"/>
                <w:i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Contribute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habitat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support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survival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53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maintain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condition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waterbirds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native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aquatic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biota</w:t>
            </w:r>
            <w:r>
              <w:rPr>
                <w:rFonts w:ascii="Century Gothic"/>
                <w:spacing w:val="30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(including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fish,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turtles,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frogs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invertebrates).</w:t>
            </w:r>
          </w:p>
        </w:tc>
        <w:tc>
          <w:tcPr>
            <w:tcW w:w="4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4059922" w14:textId="77777777" w:rsidR="00700F7C" w:rsidRDefault="002F10C5">
            <w:pPr>
              <w:pStyle w:val="TableParagraph"/>
              <w:spacing w:before="4"/>
              <w:ind w:left="102" w:right="25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Option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unlikely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required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under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this</w:t>
            </w:r>
            <w:r>
              <w:rPr>
                <w:rFonts w:ascii="Century Gothic"/>
                <w:spacing w:val="44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scenario.</w:t>
            </w:r>
          </w:p>
        </w:tc>
      </w:tr>
      <w:tr w:rsidR="00700F7C" w14:paraId="04059928" w14:textId="77777777">
        <w:trPr>
          <w:trHeight w:hRule="exact" w:val="744"/>
        </w:trPr>
        <w:tc>
          <w:tcPr>
            <w:tcW w:w="1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924" w14:textId="77777777" w:rsidR="00700F7C" w:rsidRDefault="002F10C5">
            <w:pPr>
              <w:pStyle w:val="TableParagraph"/>
              <w:spacing w:before="124"/>
              <w:ind w:left="102" w:right="33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Yanco</w:t>
            </w:r>
            <w:r>
              <w:rPr>
                <w:rFonts w:ascii="Century Gothic"/>
                <w:b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Creek</w:t>
            </w:r>
            <w:r>
              <w:rPr>
                <w:rFonts w:ascii="Century Gothic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system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925" w14:textId="77777777" w:rsidR="00700F7C" w:rsidRDefault="002F10C5">
            <w:pPr>
              <w:pStyle w:val="TableParagraph"/>
              <w:spacing w:before="2"/>
              <w:ind w:left="102" w:right="24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Yanco</w:t>
            </w:r>
            <w:r>
              <w:rPr>
                <w:rFonts w:ascii="Century Gothic"/>
                <w:b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Wetlands</w:t>
            </w:r>
            <w:r>
              <w:rPr>
                <w:rFonts w:ascii="Century Gothic"/>
                <w:b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(up</w:t>
            </w:r>
            <w:r>
              <w:rPr>
                <w:rFonts w:ascii="Century Gothic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to</w:t>
            </w:r>
            <w:r>
              <w:rPr>
                <w:rFonts w:ascii="Century Gothic"/>
                <w:b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30</w:t>
            </w:r>
            <w:r>
              <w:rPr>
                <w:rFonts w:ascii="Century Gothic"/>
                <w:b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GL</w:t>
            </w:r>
            <w:r>
              <w:rPr>
                <w:rFonts w:ascii="Century Gothic"/>
                <w:b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action</w:t>
            </w:r>
            <w:r>
              <w:rPr>
                <w:rFonts w:ascii="Century Gothic"/>
                <w:b/>
                <w:spacing w:val="-2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@</w:t>
            </w:r>
            <w:r>
              <w:rPr>
                <w:rFonts w:ascii="Century Gothic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Yanco</w:t>
            </w:r>
            <w:r>
              <w:rPr>
                <w:rFonts w:ascii="Century Gothic"/>
                <w:b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off-take)</w:t>
            </w:r>
          </w:p>
        </w:tc>
        <w:tc>
          <w:tcPr>
            <w:tcW w:w="88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926" w14:textId="77777777" w:rsidR="00700F7C" w:rsidRDefault="002F10C5">
            <w:pPr>
              <w:pStyle w:val="TableParagraph"/>
              <w:spacing w:before="2"/>
              <w:ind w:left="99" w:right="75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i/>
                <w:sz w:val="20"/>
              </w:rPr>
              <w:t>Yanco</w:t>
            </w:r>
            <w:r>
              <w:rPr>
                <w:rFonts w:ascii="Century Gothic"/>
                <w:i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Creek</w:t>
            </w:r>
            <w:r>
              <w:rPr>
                <w:rFonts w:ascii="Century Gothic"/>
                <w:i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System</w:t>
            </w:r>
            <w:r>
              <w:rPr>
                <w:rFonts w:ascii="Century Gothic"/>
                <w:sz w:val="20"/>
              </w:rPr>
              <w:t>: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Contribute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reconnecting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refilling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anabranch</w:t>
            </w:r>
            <w:r>
              <w:rPr>
                <w:rFonts w:ascii="Century Gothic"/>
                <w:spacing w:val="66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creeks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lagoons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located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mid-Yanco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Creek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system.</w:t>
            </w:r>
          </w:p>
        </w:tc>
        <w:tc>
          <w:tcPr>
            <w:tcW w:w="2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4059927" w14:textId="77777777" w:rsidR="00700F7C" w:rsidRDefault="002F10C5">
            <w:pPr>
              <w:pStyle w:val="TableParagraph"/>
              <w:spacing w:before="2"/>
              <w:ind w:left="99" w:right="34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Option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unlikely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be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required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under</w:t>
            </w:r>
            <w:r>
              <w:rPr>
                <w:rFonts w:ascii="Century Gothic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this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scenario.</w:t>
            </w:r>
          </w:p>
        </w:tc>
      </w:tr>
      <w:tr w:rsidR="00700F7C" w14:paraId="0405992D" w14:textId="77777777">
        <w:trPr>
          <w:trHeight w:hRule="exact" w:val="991"/>
        </w:trPr>
        <w:tc>
          <w:tcPr>
            <w:tcW w:w="1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929" w14:textId="77777777" w:rsidR="00700F7C" w:rsidRDefault="002F10C5">
            <w:pPr>
              <w:pStyle w:val="TableParagraph"/>
              <w:spacing w:before="4"/>
              <w:ind w:left="102" w:right="10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Lowbidgee</w:t>
            </w:r>
            <w:r>
              <w:rPr>
                <w:rFonts w:ascii="Century Gothic"/>
                <w:b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-</w:t>
            </w:r>
            <w:r>
              <w:rPr>
                <w:rFonts w:ascii="Century Gothic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Core</w:t>
            </w:r>
            <w:r>
              <w:rPr>
                <w:rFonts w:ascii="Century Gothic"/>
                <w:b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refuge</w:t>
            </w:r>
            <w:r>
              <w:rPr>
                <w:rFonts w:ascii="Century Gothic"/>
                <w:b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and</w:t>
            </w:r>
            <w:r>
              <w:rPr>
                <w:rFonts w:ascii="Century Gothic"/>
                <w:b/>
                <w:spacing w:val="-16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permanent</w:t>
            </w:r>
            <w:r>
              <w:rPr>
                <w:rFonts w:ascii="Century Gothic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aquatic</w:t>
            </w:r>
            <w:r>
              <w:rPr>
                <w:rFonts w:ascii="Century Gothic"/>
                <w:b/>
                <w:spacing w:val="-16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habitat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92A" w14:textId="77777777" w:rsidR="00700F7C" w:rsidRDefault="002F10C5">
            <w:pPr>
              <w:pStyle w:val="TableParagraph"/>
              <w:spacing w:before="4"/>
              <w:ind w:left="1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Up</w:t>
            </w:r>
            <w:r>
              <w:rPr>
                <w:rFonts w:ascii="Century Gothic"/>
                <w:b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to</w:t>
            </w:r>
            <w:r>
              <w:rPr>
                <w:rFonts w:ascii="Century Gothic"/>
                <w:b/>
                <w:spacing w:val="-2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70</w:t>
            </w:r>
            <w:r>
              <w:rPr>
                <w:rFonts w:ascii="Century Gothic"/>
                <w:b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GL</w:t>
            </w:r>
          </w:p>
        </w:tc>
        <w:tc>
          <w:tcPr>
            <w:tcW w:w="68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92B" w14:textId="77777777" w:rsidR="00700F7C" w:rsidRDefault="002F10C5">
            <w:pPr>
              <w:pStyle w:val="TableParagraph"/>
              <w:spacing w:before="4"/>
              <w:ind w:left="99" w:right="53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i/>
                <w:sz w:val="20"/>
              </w:rPr>
              <w:t>Critical</w:t>
            </w:r>
            <w:r>
              <w:rPr>
                <w:rFonts w:ascii="Century Gothic"/>
                <w:i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Habitat</w:t>
            </w:r>
            <w:r>
              <w:rPr>
                <w:rFonts w:ascii="Century Gothic"/>
                <w:i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provision</w:t>
            </w:r>
            <w:r>
              <w:rPr>
                <w:rFonts w:ascii="Century Gothic"/>
                <w:sz w:val="20"/>
              </w:rPr>
              <w:t>: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support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critical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fauna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and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flora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habitat</w:t>
            </w:r>
            <w:r>
              <w:rPr>
                <w:rFonts w:ascii="Century Gothic"/>
                <w:spacing w:val="47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requirements</w:t>
            </w:r>
            <w:r>
              <w:rPr>
                <w:rFonts w:ascii="Century Gothic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recruitment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opportunities.</w:t>
            </w:r>
          </w:p>
        </w:tc>
        <w:tc>
          <w:tcPr>
            <w:tcW w:w="4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405992C" w14:textId="77777777" w:rsidR="00700F7C" w:rsidRDefault="002F10C5">
            <w:pPr>
              <w:pStyle w:val="TableParagraph"/>
              <w:spacing w:before="4"/>
              <w:ind w:left="102" w:right="10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Option</w:t>
            </w:r>
            <w:r>
              <w:rPr>
                <w:rFonts w:ascii="Century Gothic"/>
                <w:spacing w:val="1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unlikely</w:t>
            </w:r>
            <w:r>
              <w:rPr>
                <w:rFonts w:ascii="Century Gothic"/>
                <w:spacing w:val="1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1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be</w:t>
            </w:r>
            <w:r>
              <w:rPr>
                <w:rFonts w:ascii="Century Gothic"/>
                <w:spacing w:val="2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required</w:t>
            </w:r>
            <w:r>
              <w:rPr>
                <w:rFonts w:ascii="Century Gothic"/>
                <w:spacing w:val="2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under</w:t>
            </w:r>
            <w:r>
              <w:rPr>
                <w:rFonts w:ascii="Century Gothic"/>
                <w:spacing w:val="1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this</w:t>
            </w:r>
            <w:r>
              <w:rPr>
                <w:rFonts w:ascii="Century Gothic"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scenario</w:t>
            </w:r>
          </w:p>
        </w:tc>
      </w:tr>
      <w:tr w:rsidR="00700F7C" w14:paraId="04059932" w14:textId="77777777">
        <w:trPr>
          <w:trHeight w:hRule="exact" w:val="697"/>
        </w:trPr>
        <w:tc>
          <w:tcPr>
            <w:tcW w:w="1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92E" w14:textId="77777777" w:rsidR="00700F7C" w:rsidRDefault="002F10C5">
            <w:pPr>
              <w:pStyle w:val="TableParagraph"/>
              <w:spacing w:before="100"/>
              <w:ind w:left="102" w:right="16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Lowbidgee</w:t>
            </w:r>
            <w:r>
              <w:rPr>
                <w:rFonts w:ascii="Century Gothic"/>
                <w:b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-</w:t>
            </w:r>
            <w:r>
              <w:rPr>
                <w:rFonts w:ascii="Century Gothic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North</w:t>
            </w:r>
            <w:r>
              <w:rPr>
                <w:rFonts w:ascii="Century Gothic"/>
                <w:b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Redbank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92F" w14:textId="77777777" w:rsidR="00700F7C" w:rsidRDefault="002F10C5">
            <w:pPr>
              <w:pStyle w:val="TableParagraph"/>
              <w:spacing w:before="2"/>
              <w:ind w:left="1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Up</w:t>
            </w:r>
            <w:r>
              <w:rPr>
                <w:rFonts w:ascii="Century Gothic"/>
                <w:b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to</w:t>
            </w:r>
            <w:r>
              <w:rPr>
                <w:rFonts w:ascii="Century Gothic"/>
                <w:b/>
                <w:spacing w:val="-2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60</w:t>
            </w:r>
            <w:r>
              <w:rPr>
                <w:rFonts w:ascii="Century Gothic"/>
                <w:b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GL</w:t>
            </w:r>
          </w:p>
        </w:tc>
        <w:tc>
          <w:tcPr>
            <w:tcW w:w="687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4059930" w14:textId="77777777" w:rsidR="00700F7C" w:rsidRDefault="002F10C5">
            <w:pPr>
              <w:pStyle w:val="TableParagraph"/>
              <w:spacing w:before="2"/>
              <w:ind w:left="99" w:right="11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i/>
                <w:sz w:val="20"/>
              </w:rPr>
              <w:t>Wetland</w:t>
            </w:r>
            <w:r>
              <w:rPr>
                <w:rFonts w:ascii="Century Gothic"/>
                <w:i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inundation</w:t>
            </w:r>
            <w:r>
              <w:rPr>
                <w:rFonts w:ascii="Century Gothic"/>
                <w:sz w:val="20"/>
              </w:rPr>
              <w:t>: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Contribute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(fresh)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using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regulators</w:t>
            </w:r>
            <w:r>
              <w:rPr>
                <w:rFonts w:ascii="Century Gothic"/>
                <w:spacing w:val="52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inundate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target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wetlands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Lowbidgee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maintain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48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improve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wetland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vegetation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diversity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condition,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provide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habitat</w:t>
            </w:r>
            <w:r>
              <w:rPr>
                <w:rFonts w:ascii="Century Gothic"/>
                <w:spacing w:val="79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support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survival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maintain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condition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native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fish,</w:t>
            </w:r>
            <w:r>
              <w:rPr>
                <w:rFonts w:ascii="Century Gothic"/>
                <w:spacing w:val="42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waterbirds,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other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aquatic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vertebrates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(e.g.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frogs),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hydrological</w:t>
            </w:r>
            <w:r>
              <w:rPr>
                <w:rFonts w:ascii="Century Gothic"/>
                <w:spacing w:val="44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connectivity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between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the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floodplain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river,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contribute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68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processes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such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as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nutrient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carbon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cycling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through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return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flows.</w:t>
            </w:r>
          </w:p>
        </w:tc>
        <w:tc>
          <w:tcPr>
            <w:tcW w:w="42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4059931" w14:textId="77777777" w:rsidR="00700F7C" w:rsidRDefault="002F10C5">
            <w:pPr>
              <w:pStyle w:val="TableParagraph"/>
              <w:spacing w:before="2"/>
              <w:ind w:left="102" w:right="44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i/>
                <w:sz w:val="20"/>
              </w:rPr>
              <w:t>Bird</w:t>
            </w:r>
            <w:r>
              <w:rPr>
                <w:rFonts w:ascii="Century Gothic"/>
                <w:i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breeding</w:t>
            </w:r>
            <w:r>
              <w:rPr>
                <w:rFonts w:ascii="Century Gothic"/>
                <w:i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event</w:t>
            </w:r>
            <w:r>
              <w:rPr>
                <w:rFonts w:ascii="Century Gothic"/>
                <w:i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contingency:</w:t>
            </w:r>
            <w:r>
              <w:rPr>
                <w:rFonts w:ascii="Century Gothic"/>
                <w:i/>
                <w:spacing w:val="36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Maintain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wetland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water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levels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acceptable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levels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water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quality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34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support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completion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naturally-</w:t>
            </w:r>
            <w:r>
              <w:rPr>
                <w:rFonts w:ascii="Century Gothic"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triggered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breeding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event,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including</w:t>
            </w:r>
            <w:r>
              <w:rPr>
                <w:rFonts w:ascii="Century Gothic"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landscape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scale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watering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with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lower</w:t>
            </w:r>
            <w:r>
              <w:rPr>
                <w:rFonts w:ascii="Century Gothic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Lachlan.</w:t>
            </w:r>
          </w:p>
        </w:tc>
      </w:tr>
      <w:tr w:rsidR="00700F7C" w14:paraId="04059937" w14:textId="77777777">
        <w:trPr>
          <w:trHeight w:hRule="exact" w:val="746"/>
        </w:trPr>
        <w:tc>
          <w:tcPr>
            <w:tcW w:w="1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933" w14:textId="77777777" w:rsidR="00700F7C" w:rsidRDefault="002F10C5">
            <w:pPr>
              <w:pStyle w:val="TableParagraph"/>
              <w:spacing w:before="2"/>
              <w:ind w:left="102" w:right="10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Lowbidgee</w:t>
            </w:r>
            <w:r>
              <w:rPr>
                <w:rFonts w:ascii="Century Gothic"/>
                <w:b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-</w:t>
            </w:r>
            <w:r>
              <w:rPr>
                <w:rFonts w:ascii="Century Gothic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Yanga</w:t>
            </w:r>
            <w:r>
              <w:rPr>
                <w:rFonts w:ascii="Century Gothic"/>
                <w:b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National</w:t>
            </w:r>
            <w:r>
              <w:rPr>
                <w:rFonts w:ascii="Century Gothic"/>
                <w:b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Park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934" w14:textId="77777777" w:rsidR="00700F7C" w:rsidRDefault="002F10C5">
            <w:pPr>
              <w:pStyle w:val="TableParagraph"/>
              <w:spacing w:before="2"/>
              <w:ind w:left="1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Up</w:t>
            </w:r>
            <w:r>
              <w:rPr>
                <w:rFonts w:ascii="Century Gothic"/>
                <w:b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to</w:t>
            </w:r>
            <w:r>
              <w:rPr>
                <w:rFonts w:ascii="Century Gothic"/>
                <w:b/>
                <w:spacing w:val="-2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60</w:t>
            </w:r>
            <w:r>
              <w:rPr>
                <w:rFonts w:ascii="Century Gothic"/>
                <w:b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GL</w:t>
            </w:r>
          </w:p>
        </w:tc>
        <w:tc>
          <w:tcPr>
            <w:tcW w:w="6875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4059935" w14:textId="77777777" w:rsidR="00700F7C" w:rsidRDefault="00700F7C"/>
        </w:tc>
        <w:tc>
          <w:tcPr>
            <w:tcW w:w="4232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4059936" w14:textId="77777777" w:rsidR="00700F7C" w:rsidRDefault="00700F7C"/>
        </w:tc>
      </w:tr>
      <w:tr w:rsidR="00700F7C" w14:paraId="0405993D" w14:textId="77777777">
        <w:trPr>
          <w:trHeight w:hRule="exact" w:val="746"/>
        </w:trPr>
        <w:tc>
          <w:tcPr>
            <w:tcW w:w="1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938" w14:textId="77777777" w:rsidR="00700F7C" w:rsidRDefault="002F10C5">
            <w:pPr>
              <w:pStyle w:val="TableParagraph"/>
              <w:spacing w:before="124"/>
              <w:ind w:left="102" w:right="25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Lowbidgee</w:t>
            </w:r>
            <w:r>
              <w:rPr>
                <w:rFonts w:ascii="Century Gothic"/>
                <w:b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-</w:t>
            </w:r>
            <w:r>
              <w:rPr>
                <w:rFonts w:ascii="Century Gothic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w w:val="95"/>
                <w:sz w:val="20"/>
              </w:rPr>
              <w:t>Nimmie-Caira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939" w14:textId="77777777" w:rsidR="00700F7C" w:rsidRDefault="002F10C5">
            <w:pPr>
              <w:pStyle w:val="TableParagraph"/>
              <w:spacing w:before="2" w:line="245" w:lineRule="exact"/>
              <w:ind w:left="1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Up</w:t>
            </w:r>
            <w:r>
              <w:rPr>
                <w:rFonts w:ascii="Century Gothic"/>
                <w:b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to</w:t>
            </w:r>
            <w:r>
              <w:rPr>
                <w:rFonts w:ascii="Century Gothic"/>
                <w:b/>
                <w:spacing w:val="-3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20</w:t>
            </w:r>
            <w:r>
              <w:rPr>
                <w:rFonts w:ascii="Century Gothic"/>
                <w:b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GL</w:t>
            </w:r>
          </w:p>
          <w:p w14:paraId="0405993A" w14:textId="77777777" w:rsidR="00700F7C" w:rsidRDefault="002F10C5">
            <w:pPr>
              <w:pStyle w:val="TableParagraph"/>
              <w:ind w:left="102" w:right="50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(key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wetland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and</w:t>
            </w:r>
            <w:r>
              <w:rPr>
                <w:rFonts w:ascii="Century Gothic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rookery</w:t>
            </w:r>
            <w:r>
              <w:rPr>
                <w:rFonts w:ascii="Century Gothic"/>
                <w:b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sites)</w:t>
            </w:r>
          </w:p>
        </w:tc>
        <w:tc>
          <w:tcPr>
            <w:tcW w:w="6875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93B" w14:textId="77777777" w:rsidR="00700F7C" w:rsidRDefault="00700F7C"/>
        </w:tc>
        <w:tc>
          <w:tcPr>
            <w:tcW w:w="4232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93C" w14:textId="77777777" w:rsidR="00700F7C" w:rsidRDefault="00700F7C"/>
        </w:tc>
      </w:tr>
    </w:tbl>
    <w:p w14:paraId="0405993E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93F" w14:textId="77777777" w:rsidR="00700F7C" w:rsidRDefault="00700F7C">
      <w:pPr>
        <w:spacing w:before="2"/>
        <w:rPr>
          <w:rFonts w:ascii="Century Gothic" w:eastAsia="Century Gothic" w:hAnsi="Century Gothic" w:cs="Century Gothic"/>
          <w:sz w:val="13"/>
          <w:szCs w:val="13"/>
        </w:rPr>
      </w:pPr>
    </w:p>
    <w:p w14:paraId="04059940" w14:textId="4C856A86" w:rsidR="00700F7C" w:rsidRDefault="002F10C5">
      <w:pPr>
        <w:spacing w:line="20" w:lineRule="atLeast"/>
        <w:ind w:left="105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04059B64" wp14:editId="79F87AA1">
                <wp:extent cx="1838325" cy="8890"/>
                <wp:effectExtent l="3175" t="9525" r="6350" b="635"/>
                <wp:docPr id="89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90" name="Group 5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91" name="Freeform 5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3D63F6" id="Group 52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">
                <v:group id="Group 53" o:spid="_x0000_s1027" style="position:absolute;left:7;top:7;width:2881;height:2" coordorigin="7,7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54" o:spid="_x0000_s1028" style="position:absolute;left:7;top:7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KPt8AA&#10;AADbAAAADwAAAGRycy9kb3ducmV2LnhtbESPzYrCMBSF94LvEK4wO00VkbEaRYRh3Liw48bdJbk2&#10;xeamNFHrPL0RBJeH8/NxluvO1eJGbag8KxiPMhDE2puKSwXHv5/hN4gQkQ3WnknBgwKsV/3eEnPj&#10;73ygWxFLkUY45KjAxtjkUgZtyWEY+YY4eWffOoxJtqU0Ld7TuKvlJMtm0mHFiWCxoa0lfSmuLkHk&#10;b1Psr9N/0rvSnybRWn08KPU16DYLEJG6+Am/2zujYD6G15f0A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uKPt8AAAADbAAAADwAAAAAAAAAAAAAAAACYAgAAZHJzL2Rvd25y&#10;ZXYueG1sUEsFBgAAAAAEAAQA9QAAAIUDAAAAAA==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04059941" w14:textId="77777777" w:rsidR="00700F7C" w:rsidRDefault="00700F7C">
      <w:pPr>
        <w:spacing w:before="11"/>
        <w:rPr>
          <w:rFonts w:ascii="Century Gothic" w:eastAsia="Century Gothic" w:hAnsi="Century Gothic" w:cs="Century Gothic"/>
          <w:sz w:val="17"/>
          <w:szCs w:val="17"/>
        </w:rPr>
      </w:pPr>
    </w:p>
    <w:p w14:paraId="04059942" w14:textId="77777777" w:rsidR="00700F7C" w:rsidRDefault="002F10C5">
      <w:pPr>
        <w:pStyle w:val="BodyText"/>
        <w:spacing w:before="73"/>
        <w:ind w:left="112"/>
        <w:rPr>
          <w:rFonts w:ascii="Calibri" w:eastAsia="Calibri" w:hAnsi="Calibri" w:cs="Calibri"/>
        </w:rPr>
      </w:pPr>
      <w:r>
        <w:rPr>
          <w:rFonts w:ascii="Calibri"/>
          <w:spacing w:val="-1"/>
          <w:position w:val="7"/>
          <w:sz w:val="13"/>
        </w:rPr>
        <w:t>17</w:t>
      </w:r>
      <w:r>
        <w:rPr>
          <w:rFonts w:ascii="Calibri"/>
          <w:spacing w:val="8"/>
          <w:position w:val="7"/>
          <w:sz w:val="13"/>
        </w:rPr>
        <w:t xml:space="preserve"> </w:t>
      </w:r>
      <w:r>
        <w:rPr>
          <w:rFonts w:ascii="Calibri"/>
          <w:spacing w:val="-1"/>
        </w:rPr>
        <w:t>Volume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limited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current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channel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constraints.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Volumes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scaled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according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inflow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scenario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resource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availability.</w:t>
      </w:r>
    </w:p>
    <w:p w14:paraId="04059943" w14:textId="77777777" w:rsidR="00700F7C" w:rsidRDefault="00700F7C">
      <w:pPr>
        <w:rPr>
          <w:rFonts w:ascii="Calibri" w:eastAsia="Calibri" w:hAnsi="Calibri" w:cs="Calibri"/>
        </w:rPr>
        <w:sectPr w:rsidR="00700F7C">
          <w:footerReference w:type="default" r:id="rId152"/>
          <w:pgSz w:w="16840" w:h="11910" w:orient="landscape"/>
          <w:pgMar w:top="940" w:right="720" w:bottom="1120" w:left="740" w:header="0" w:footer="933" w:gutter="0"/>
          <w:pgNumType w:start="34"/>
          <w:cols w:space="720"/>
        </w:sectPr>
      </w:pPr>
    </w:p>
    <w:p w14:paraId="04059944" w14:textId="434685CC" w:rsidR="00700F7C" w:rsidRDefault="002F10C5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91344" behindDoc="1" locked="0" layoutInCell="1" allowOverlap="1" wp14:anchorId="04059B66" wp14:editId="14E8D52B">
                <wp:simplePos x="0" y="0"/>
                <wp:positionH relativeFrom="page">
                  <wp:posOffset>3185795</wp:posOffset>
                </wp:positionH>
                <wp:positionV relativeFrom="page">
                  <wp:posOffset>2544445</wp:posOffset>
                </wp:positionV>
                <wp:extent cx="1156970" cy="467995"/>
                <wp:effectExtent l="4445" t="1270" r="635" b="0"/>
                <wp:wrapNone/>
                <wp:docPr id="82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6970" cy="467995"/>
                          <a:chOff x="5017" y="4007"/>
                          <a:chExt cx="1822" cy="737"/>
                        </a:xfrm>
                      </wpg:grpSpPr>
                      <wpg:grpSp>
                        <wpg:cNvPr id="83" name="Group 50"/>
                        <wpg:cNvGrpSpPr>
                          <a:grpSpLocks/>
                        </wpg:cNvGrpSpPr>
                        <wpg:grpSpPr bwMode="auto">
                          <a:xfrm>
                            <a:off x="5017" y="4007"/>
                            <a:ext cx="1822" cy="245"/>
                            <a:chOff x="5017" y="4007"/>
                            <a:chExt cx="1822" cy="245"/>
                          </a:xfrm>
                        </wpg:grpSpPr>
                        <wps:wsp>
                          <wps:cNvPr id="84" name="Freeform 51"/>
                          <wps:cNvSpPr>
                            <a:spLocks/>
                          </wps:cNvSpPr>
                          <wps:spPr bwMode="auto">
                            <a:xfrm>
                              <a:off x="5017" y="4007"/>
                              <a:ext cx="1822" cy="245"/>
                            </a:xfrm>
                            <a:custGeom>
                              <a:avLst/>
                              <a:gdLst>
                                <a:gd name="T0" fmla="+- 0 5017 5017"/>
                                <a:gd name="T1" fmla="*/ T0 w 1822"/>
                                <a:gd name="T2" fmla="+- 0 4251 4007"/>
                                <a:gd name="T3" fmla="*/ 4251 h 245"/>
                                <a:gd name="T4" fmla="+- 0 6839 5017"/>
                                <a:gd name="T5" fmla="*/ T4 w 1822"/>
                                <a:gd name="T6" fmla="+- 0 4251 4007"/>
                                <a:gd name="T7" fmla="*/ 4251 h 245"/>
                                <a:gd name="T8" fmla="+- 0 6839 5017"/>
                                <a:gd name="T9" fmla="*/ T8 w 1822"/>
                                <a:gd name="T10" fmla="+- 0 4007 4007"/>
                                <a:gd name="T11" fmla="*/ 4007 h 245"/>
                                <a:gd name="T12" fmla="+- 0 5017 5017"/>
                                <a:gd name="T13" fmla="*/ T12 w 1822"/>
                                <a:gd name="T14" fmla="+- 0 4007 4007"/>
                                <a:gd name="T15" fmla="*/ 4007 h 245"/>
                                <a:gd name="T16" fmla="+- 0 5017 5017"/>
                                <a:gd name="T17" fmla="*/ T16 w 1822"/>
                                <a:gd name="T18" fmla="+- 0 4251 4007"/>
                                <a:gd name="T19" fmla="*/ 4251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22" h="245">
                                  <a:moveTo>
                                    <a:pt x="0" y="244"/>
                                  </a:moveTo>
                                  <a:lnTo>
                                    <a:pt x="1822" y="244"/>
                                  </a:lnTo>
                                  <a:lnTo>
                                    <a:pt x="18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48"/>
                        <wpg:cNvGrpSpPr>
                          <a:grpSpLocks/>
                        </wpg:cNvGrpSpPr>
                        <wpg:grpSpPr bwMode="auto">
                          <a:xfrm>
                            <a:off x="5017" y="4251"/>
                            <a:ext cx="1822" cy="245"/>
                            <a:chOff x="5017" y="4251"/>
                            <a:chExt cx="1822" cy="245"/>
                          </a:xfrm>
                        </wpg:grpSpPr>
                        <wps:wsp>
                          <wps:cNvPr id="86" name="Freeform 49"/>
                          <wps:cNvSpPr>
                            <a:spLocks/>
                          </wps:cNvSpPr>
                          <wps:spPr bwMode="auto">
                            <a:xfrm>
                              <a:off x="5017" y="4251"/>
                              <a:ext cx="1822" cy="245"/>
                            </a:xfrm>
                            <a:custGeom>
                              <a:avLst/>
                              <a:gdLst>
                                <a:gd name="T0" fmla="+- 0 5017 5017"/>
                                <a:gd name="T1" fmla="*/ T0 w 1822"/>
                                <a:gd name="T2" fmla="+- 0 4496 4251"/>
                                <a:gd name="T3" fmla="*/ 4496 h 245"/>
                                <a:gd name="T4" fmla="+- 0 6839 5017"/>
                                <a:gd name="T5" fmla="*/ T4 w 1822"/>
                                <a:gd name="T6" fmla="+- 0 4496 4251"/>
                                <a:gd name="T7" fmla="*/ 4496 h 245"/>
                                <a:gd name="T8" fmla="+- 0 6839 5017"/>
                                <a:gd name="T9" fmla="*/ T8 w 1822"/>
                                <a:gd name="T10" fmla="+- 0 4251 4251"/>
                                <a:gd name="T11" fmla="*/ 4251 h 245"/>
                                <a:gd name="T12" fmla="+- 0 5017 5017"/>
                                <a:gd name="T13" fmla="*/ T12 w 1822"/>
                                <a:gd name="T14" fmla="+- 0 4251 4251"/>
                                <a:gd name="T15" fmla="*/ 4251 h 245"/>
                                <a:gd name="T16" fmla="+- 0 5017 5017"/>
                                <a:gd name="T17" fmla="*/ T16 w 1822"/>
                                <a:gd name="T18" fmla="+- 0 4496 4251"/>
                                <a:gd name="T19" fmla="*/ 449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22" h="245">
                                  <a:moveTo>
                                    <a:pt x="0" y="245"/>
                                  </a:moveTo>
                                  <a:lnTo>
                                    <a:pt x="1822" y="245"/>
                                  </a:lnTo>
                                  <a:lnTo>
                                    <a:pt x="18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46"/>
                        <wpg:cNvGrpSpPr>
                          <a:grpSpLocks/>
                        </wpg:cNvGrpSpPr>
                        <wpg:grpSpPr bwMode="auto">
                          <a:xfrm>
                            <a:off x="5017" y="4496"/>
                            <a:ext cx="1822" cy="248"/>
                            <a:chOff x="5017" y="4496"/>
                            <a:chExt cx="1822" cy="248"/>
                          </a:xfrm>
                        </wpg:grpSpPr>
                        <wps:wsp>
                          <wps:cNvPr id="88" name="Freeform 47"/>
                          <wps:cNvSpPr>
                            <a:spLocks/>
                          </wps:cNvSpPr>
                          <wps:spPr bwMode="auto">
                            <a:xfrm>
                              <a:off x="5017" y="4496"/>
                              <a:ext cx="1822" cy="248"/>
                            </a:xfrm>
                            <a:custGeom>
                              <a:avLst/>
                              <a:gdLst>
                                <a:gd name="T0" fmla="+- 0 5017 5017"/>
                                <a:gd name="T1" fmla="*/ T0 w 1822"/>
                                <a:gd name="T2" fmla="+- 0 4743 4496"/>
                                <a:gd name="T3" fmla="*/ 4743 h 248"/>
                                <a:gd name="T4" fmla="+- 0 6839 5017"/>
                                <a:gd name="T5" fmla="*/ T4 w 1822"/>
                                <a:gd name="T6" fmla="+- 0 4743 4496"/>
                                <a:gd name="T7" fmla="*/ 4743 h 248"/>
                                <a:gd name="T8" fmla="+- 0 6839 5017"/>
                                <a:gd name="T9" fmla="*/ T8 w 1822"/>
                                <a:gd name="T10" fmla="+- 0 4496 4496"/>
                                <a:gd name="T11" fmla="*/ 4496 h 248"/>
                                <a:gd name="T12" fmla="+- 0 5017 5017"/>
                                <a:gd name="T13" fmla="*/ T12 w 1822"/>
                                <a:gd name="T14" fmla="+- 0 4496 4496"/>
                                <a:gd name="T15" fmla="*/ 4496 h 248"/>
                                <a:gd name="T16" fmla="+- 0 5017 5017"/>
                                <a:gd name="T17" fmla="*/ T16 w 1822"/>
                                <a:gd name="T18" fmla="+- 0 4743 4496"/>
                                <a:gd name="T19" fmla="*/ 4743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22" h="248">
                                  <a:moveTo>
                                    <a:pt x="0" y="247"/>
                                  </a:moveTo>
                                  <a:lnTo>
                                    <a:pt x="1822" y="247"/>
                                  </a:lnTo>
                                  <a:lnTo>
                                    <a:pt x="18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38F232" id="Group 45" o:spid="_x0000_s1026" style="position:absolute;margin-left:250.85pt;margin-top:200.35pt;width:91.1pt;height:36.85pt;z-index:-225136;mso-position-horizontal-relative:page;mso-position-vertical-relative:page" coordorigin="5017,4007" coordsize="1822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">
                <v:group id="Group 50" o:spid="_x0000_s1027" style="position:absolute;left:5017;top:4007;width:1822;height:245" coordorigin="5017,4007" coordsize="182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51" o:spid="_x0000_s1028" style="position:absolute;left:5017;top:4007;width:1822;height:245;visibility:visible;mso-wrap-style:square;v-text-anchor:top" coordsize="182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0BkMMA&#10;AADbAAAADwAAAGRycy9kb3ducmV2LnhtbESP3WoCMRSE74W+QzhCb0SzFlHZGqUIglAUXH2A083Z&#10;H9ycLJuoqU9vBMHLYWa+YRarYBpxpc7VlhWMRwkI4tzqmksFp+NmOAfhPLLGxjIp+CcHq+VHb4Gp&#10;tjc+0DXzpYgQdikqqLxvUyldXpFBN7ItcfQK2xn0UXal1B3eItw08itJptJgzXGhwpbWFeXn7GIU&#10;uG1xH/+d9r87OxtcDsUs1PcyKPXZDz/fIDwF/w6/2lutYD6B55f4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0BkMMAAADbAAAADwAAAAAAAAAAAAAAAACYAgAAZHJzL2Rv&#10;d25yZXYueG1sUEsFBgAAAAAEAAQA9QAAAIgDAAAAAA==&#10;" path="m,244r1822,l1822,,,,,244xe" fillcolor="#d9d9d9" stroked="f">
                    <v:path arrowok="t" o:connecttype="custom" o:connectlocs="0,4251;1822,4251;1822,4007;0,4007;0,4251" o:connectangles="0,0,0,0,0"/>
                  </v:shape>
                </v:group>
                <v:group id="Group 48" o:spid="_x0000_s1029" style="position:absolute;left:5017;top:4251;width:1822;height:245" coordorigin="5017,4251" coordsize="182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49" o:spid="_x0000_s1030" style="position:absolute;left:5017;top:4251;width:1822;height:245;visibility:visible;mso-wrap-style:square;v-text-anchor:top" coordsize="182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M6fMQA&#10;AADbAAAADwAAAGRycy9kb3ducmV2LnhtbESP3YrCMBSE74V9h3AW9kbWVC9UuqZFFhYEUfDnAY7N&#10;6Q82J6WJmvXpjSB4OczMN8wiD6YVV+pdY1nBeJSAIC6sbrhScDz8fc9BOI+ssbVMCv7JQZ59DBaY&#10;anvjHV33vhIRwi5FBbX3XSqlK2oy6Ea2I45eaXuDPsq+krrHW4SbVk6SZCoNNhwXauzot6bivL8Y&#10;BW5V3sen43a9sbPhZVfOQnOvglJfn2H5A8JT8O/wq73SCuZTeH6JP0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TOnzEAAAA2wAAAA8AAAAAAAAAAAAAAAAAmAIAAGRycy9k&#10;b3ducmV2LnhtbFBLBQYAAAAABAAEAPUAAACJAwAAAAA=&#10;" path="m,245r1822,l1822,,,,,245xe" fillcolor="#d9d9d9" stroked="f">
                    <v:path arrowok="t" o:connecttype="custom" o:connectlocs="0,4496;1822,4496;1822,4251;0,4251;0,4496" o:connectangles="0,0,0,0,0"/>
                  </v:shape>
                </v:group>
                <v:group id="Group 46" o:spid="_x0000_s1031" style="position:absolute;left:5017;top:4496;width:1822;height:248" coordorigin="5017,4496" coordsize="1822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47" o:spid="_x0000_s1032" style="position:absolute;left:5017;top:4496;width:1822;height:248;visibility:visible;mso-wrap-style:square;v-text-anchor:top" coordsize="1822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qPCsEA&#10;AADbAAAADwAAAGRycy9kb3ducmV2LnhtbERPy2rCQBTdF/yH4Qru6sSCQaKjaEtBChXqc3vNXJNo&#10;5k7IjEn8e2dRcHk479miM6VoqHaFZQWjYQSCOLW64EzBfvf9PgHhPLLG0jIpeJCDxbz3NsNE25b/&#10;qNn6TIQQdgkqyL2vEildmpNBN7QVceAutjboA6wzqWtsQ7gp5UcUxdJgwaEhx4o+c0pv27tR8HU9&#10;uOP91J5XVfM71j+P+LgZx0oN+t1yCsJT51/if/daK5iEseFL+AF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6jwrBAAAA2wAAAA8AAAAAAAAAAAAAAAAAmAIAAGRycy9kb3du&#10;cmV2LnhtbFBLBQYAAAAABAAEAPUAAACGAwAAAAA=&#10;" path="m,247r1822,l1822,,,,,247xe" fillcolor="#d9d9d9" stroked="f">
                    <v:path arrowok="t" o:connecttype="custom" o:connectlocs="0,4743;1822,4743;1822,4496;0,4496;0,474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91368" behindDoc="1" locked="0" layoutInCell="1" allowOverlap="1" wp14:anchorId="04059B67" wp14:editId="6DBD3F80">
                <wp:simplePos x="0" y="0"/>
                <wp:positionH relativeFrom="page">
                  <wp:posOffset>7552690</wp:posOffset>
                </wp:positionH>
                <wp:positionV relativeFrom="page">
                  <wp:posOffset>2544445</wp:posOffset>
                </wp:positionV>
                <wp:extent cx="2548890" cy="311150"/>
                <wp:effectExtent l="0" t="1270" r="0" b="1905"/>
                <wp:wrapNone/>
                <wp:docPr id="77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8890" cy="311150"/>
                          <a:chOff x="11894" y="4007"/>
                          <a:chExt cx="4014" cy="490"/>
                        </a:xfrm>
                      </wpg:grpSpPr>
                      <wpg:grpSp>
                        <wpg:cNvPr id="78" name="Group 43"/>
                        <wpg:cNvGrpSpPr>
                          <a:grpSpLocks/>
                        </wpg:cNvGrpSpPr>
                        <wpg:grpSpPr bwMode="auto">
                          <a:xfrm>
                            <a:off x="11894" y="4007"/>
                            <a:ext cx="4014" cy="245"/>
                            <a:chOff x="11894" y="4007"/>
                            <a:chExt cx="4014" cy="245"/>
                          </a:xfrm>
                        </wpg:grpSpPr>
                        <wps:wsp>
                          <wps:cNvPr id="79" name="Freeform 44"/>
                          <wps:cNvSpPr>
                            <a:spLocks/>
                          </wps:cNvSpPr>
                          <wps:spPr bwMode="auto">
                            <a:xfrm>
                              <a:off x="11894" y="4007"/>
                              <a:ext cx="4014" cy="245"/>
                            </a:xfrm>
                            <a:custGeom>
                              <a:avLst/>
                              <a:gdLst>
                                <a:gd name="T0" fmla="+- 0 11894 11894"/>
                                <a:gd name="T1" fmla="*/ T0 w 4014"/>
                                <a:gd name="T2" fmla="+- 0 4251 4007"/>
                                <a:gd name="T3" fmla="*/ 4251 h 245"/>
                                <a:gd name="T4" fmla="+- 0 15907 11894"/>
                                <a:gd name="T5" fmla="*/ T4 w 4014"/>
                                <a:gd name="T6" fmla="+- 0 4251 4007"/>
                                <a:gd name="T7" fmla="*/ 4251 h 245"/>
                                <a:gd name="T8" fmla="+- 0 15907 11894"/>
                                <a:gd name="T9" fmla="*/ T8 w 4014"/>
                                <a:gd name="T10" fmla="+- 0 4007 4007"/>
                                <a:gd name="T11" fmla="*/ 4007 h 245"/>
                                <a:gd name="T12" fmla="+- 0 11894 11894"/>
                                <a:gd name="T13" fmla="*/ T12 w 4014"/>
                                <a:gd name="T14" fmla="+- 0 4007 4007"/>
                                <a:gd name="T15" fmla="*/ 4007 h 245"/>
                                <a:gd name="T16" fmla="+- 0 11894 11894"/>
                                <a:gd name="T17" fmla="*/ T16 w 4014"/>
                                <a:gd name="T18" fmla="+- 0 4251 4007"/>
                                <a:gd name="T19" fmla="*/ 4251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4" h="245">
                                  <a:moveTo>
                                    <a:pt x="0" y="244"/>
                                  </a:moveTo>
                                  <a:lnTo>
                                    <a:pt x="4013" y="244"/>
                                  </a:lnTo>
                                  <a:lnTo>
                                    <a:pt x="40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41"/>
                        <wpg:cNvGrpSpPr>
                          <a:grpSpLocks/>
                        </wpg:cNvGrpSpPr>
                        <wpg:grpSpPr bwMode="auto">
                          <a:xfrm>
                            <a:off x="11894" y="4251"/>
                            <a:ext cx="4014" cy="245"/>
                            <a:chOff x="11894" y="4251"/>
                            <a:chExt cx="4014" cy="245"/>
                          </a:xfrm>
                        </wpg:grpSpPr>
                        <wps:wsp>
                          <wps:cNvPr id="81" name="Freeform 42"/>
                          <wps:cNvSpPr>
                            <a:spLocks/>
                          </wps:cNvSpPr>
                          <wps:spPr bwMode="auto">
                            <a:xfrm>
                              <a:off x="11894" y="4251"/>
                              <a:ext cx="4014" cy="245"/>
                            </a:xfrm>
                            <a:custGeom>
                              <a:avLst/>
                              <a:gdLst>
                                <a:gd name="T0" fmla="+- 0 11894 11894"/>
                                <a:gd name="T1" fmla="*/ T0 w 4014"/>
                                <a:gd name="T2" fmla="+- 0 4496 4251"/>
                                <a:gd name="T3" fmla="*/ 4496 h 245"/>
                                <a:gd name="T4" fmla="+- 0 15907 11894"/>
                                <a:gd name="T5" fmla="*/ T4 w 4014"/>
                                <a:gd name="T6" fmla="+- 0 4496 4251"/>
                                <a:gd name="T7" fmla="*/ 4496 h 245"/>
                                <a:gd name="T8" fmla="+- 0 15907 11894"/>
                                <a:gd name="T9" fmla="*/ T8 w 4014"/>
                                <a:gd name="T10" fmla="+- 0 4251 4251"/>
                                <a:gd name="T11" fmla="*/ 4251 h 245"/>
                                <a:gd name="T12" fmla="+- 0 11894 11894"/>
                                <a:gd name="T13" fmla="*/ T12 w 4014"/>
                                <a:gd name="T14" fmla="+- 0 4251 4251"/>
                                <a:gd name="T15" fmla="*/ 4251 h 245"/>
                                <a:gd name="T16" fmla="+- 0 11894 11894"/>
                                <a:gd name="T17" fmla="*/ T16 w 4014"/>
                                <a:gd name="T18" fmla="+- 0 4496 4251"/>
                                <a:gd name="T19" fmla="*/ 449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4" h="245">
                                  <a:moveTo>
                                    <a:pt x="0" y="245"/>
                                  </a:moveTo>
                                  <a:lnTo>
                                    <a:pt x="4013" y="245"/>
                                  </a:lnTo>
                                  <a:lnTo>
                                    <a:pt x="40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10732F" id="Group 40" o:spid="_x0000_s1026" style="position:absolute;margin-left:594.7pt;margin-top:200.35pt;width:200.7pt;height:24.5pt;z-index:-225112;mso-position-horizontal-relative:page;mso-position-vertical-relative:page" coordorigin="11894,4007" coordsize="4014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">
                <v:group id="Group 43" o:spid="_x0000_s1027" style="position:absolute;left:11894;top:4007;width:4014;height:245" coordorigin="11894,4007" coordsize="4014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44" o:spid="_x0000_s1028" style="position:absolute;left:11894;top:4007;width:4014;height:245;visibility:visible;mso-wrap-style:square;v-text-anchor:top" coordsize="401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P1gMQA&#10;AADbAAAADwAAAGRycy9kb3ducmV2LnhtbESPT2sCMRTE70K/Q3iFXqRm24OuW6OIILTgxX89PzbP&#10;zdLNS9yk7vrtjSB4HGbmN8xs0dtGXKgNtWMFH6MMBHHpdM2VgsN+/Z6DCBFZY+OYFFwpwGL+Mphh&#10;oV3HW7rsYiUShEOBCkyMvpAylIYshpHzxMk7udZiTLKtpG6xS3DbyM8sG0uLNacFg55Whsq/3b9V&#10;kE/34+OP8c1vd+bD2p/yfrjaKPX22i+/QETq4zP8aH9rBZMp3L+kH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D9YDEAAAA2wAAAA8AAAAAAAAAAAAAAAAAmAIAAGRycy9k&#10;b3ducmV2LnhtbFBLBQYAAAAABAAEAPUAAACJAwAAAAA=&#10;" path="m,244r4013,l4013,,,,,244xe" fillcolor="#d9d9d9" stroked="f">
                    <v:path arrowok="t" o:connecttype="custom" o:connectlocs="0,4251;4013,4251;4013,4007;0,4007;0,4251" o:connectangles="0,0,0,0,0"/>
                  </v:shape>
                </v:group>
                <v:group id="Group 41" o:spid="_x0000_s1029" style="position:absolute;left:11894;top:4251;width:4014;height:245" coordorigin="11894,4251" coordsize="4014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42" o:spid="_x0000_s1030" style="position:absolute;left:11894;top:4251;width:4014;height:245;visibility:visible;mso-wrap-style:square;v-text-anchor:top" coordsize="401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CJocMA&#10;AADbAAAADwAAAGRycy9kb3ducmV2LnhtbESPQWsCMRSE7wX/Q3iFXkrN6kG2q1GKICj0om57fmye&#10;m8XNS9xEd/vvG0HwOMx8M8xiNdhW3KgLjWMFk3EGgrhyuuFaQXncfOQgQkTW2DomBX8UYLUcvSyw&#10;0K7nPd0OsRaphEOBCkyMvpAyVIYshrHzxMk7uc5iTLKrpe6wT+W2ldMsm0mLDacFg57Whqrz4WoV&#10;5J/H2c/O+Pa3v3C58ad8eF9/K/X2OnzNQUQa4jP8oLc6cRO4f0k/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CJocMAAADbAAAADwAAAAAAAAAAAAAAAACYAgAAZHJzL2Rv&#10;d25yZXYueG1sUEsFBgAAAAAEAAQA9QAAAIgDAAAAAA==&#10;" path="m,245r4013,l4013,,,,,245xe" fillcolor="#d9d9d9" stroked="f">
                    <v:path arrowok="t" o:connecttype="custom" o:connectlocs="0,4496;4013,4496;4013,4251;0,4251;0,4496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91392" behindDoc="1" locked="0" layoutInCell="1" allowOverlap="1" wp14:anchorId="04059B68" wp14:editId="2C6237CC">
                <wp:simplePos x="0" y="0"/>
                <wp:positionH relativeFrom="page">
                  <wp:posOffset>4543425</wp:posOffset>
                </wp:positionH>
                <wp:positionV relativeFrom="page">
                  <wp:posOffset>3648075</wp:posOffset>
                </wp:positionV>
                <wp:extent cx="2872105" cy="311150"/>
                <wp:effectExtent l="0" t="0" r="4445" b="3175"/>
                <wp:wrapNone/>
                <wp:docPr id="72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2105" cy="311150"/>
                          <a:chOff x="7155" y="5745"/>
                          <a:chExt cx="4523" cy="490"/>
                        </a:xfrm>
                      </wpg:grpSpPr>
                      <wpg:grpSp>
                        <wpg:cNvPr id="73" name="Group 38"/>
                        <wpg:cNvGrpSpPr>
                          <a:grpSpLocks/>
                        </wpg:cNvGrpSpPr>
                        <wpg:grpSpPr bwMode="auto">
                          <a:xfrm>
                            <a:off x="7155" y="5745"/>
                            <a:ext cx="4523" cy="245"/>
                            <a:chOff x="7155" y="5745"/>
                            <a:chExt cx="4523" cy="245"/>
                          </a:xfrm>
                        </wpg:grpSpPr>
                        <wps:wsp>
                          <wps:cNvPr id="74" name="Freeform 39"/>
                          <wps:cNvSpPr>
                            <a:spLocks/>
                          </wps:cNvSpPr>
                          <wps:spPr bwMode="auto">
                            <a:xfrm>
                              <a:off x="7155" y="5745"/>
                              <a:ext cx="4523" cy="245"/>
                            </a:xfrm>
                            <a:custGeom>
                              <a:avLst/>
                              <a:gdLst>
                                <a:gd name="T0" fmla="+- 0 7155 7155"/>
                                <a:gd name="T1" fmla="*/ T0 w 4523"/>
                                <a:gd name="T2" fmla="+- 0 5989 5745"/>
                                <a:gd name="T3" fmla="*/ 5989 h 245"/>
                                <a:gd name="T4" fmla="+- 0 11678 7155"/>
                                <a:gd name="T5" fmla="*/ T4 w 4523"/>
                                <a:gd name="T6" fmla="+- 0 5989 5745"/>
                                <a:gd name="T7" fmla="*/ 5989 h 245"/>
                                <a:gd name="T8" fmla="+- 0 11678 7155"/>
                                <a:gd name="T9" fmla="*/ T8 w 4523"/>
                                <a:gd name="T10" fmla="+- 0 5745 5745"/>
                                <a:gd name="T11" fmla="*/ 5745 h 245"/>
                                <a:gd name="T12" fmla="+- 0 7155 7155"/>
                                <a:gd name="T13" fmla="*/ T12 w 4523"/>
                                <a:gd name="T14" fmla="+- 0 5745 5745"/>
                                <a:gd name="T15" fmla="*/ 5745 h 245"/>
                                <a:gd name="T16" fmla="+- 0 7155 7155"/>
                                <a:gd name="T17" fmla="*/ T16 w 4523"/>
                                <a:gd name="T18" fmla="+- 0 5989 5745"/>
                                <a:gd name="T19" fmla="*/ 598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23" h="245">
                                  <a:moveTo>
                                    <a:pt x="0" y="244"/>
                                  </a:moveTo>
                                  <a:lnTo>
                                    <a:pt x="4523" y="244"/>
                                  </a:lnTo>
                                  <a:lnTo>
                                    <a:pt x="45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36"/>
                        <wpg:cNvGrpSpPr>
                          <a:grpSpLocks/>
                        </wpg:cNvGrpSpPr>
                        <wpg:grpSpPr bwMode="auto">
                          <a:xfrm>
                            <a:off x="7155" y="5989"/>
                            <a:ext cx="4523" cy="245"/>
                            <a:chOff x="7155" y="5989"/>
                            <a:chExt cx="4523" cy="245"/>
                          </a:xfrm>
                        </wpg:grpSpPr>
                        <wps:wsp>
                          <wps:cNvPr id="76" name="Freeform 37"/>
                          <wps:cNvSpPr>
                            <a:spLocks/>
                          </wps:cNvSpPr>
                          <wps:spPr bwMode="auto">
                            <a:xfrm>
                              <a:off x="7155" y="5989"/>
                              <a:ext cx="4523" cy="245"/>
                            </a:xfrm>
                            <a:custGeom>
                              <a:avLst/>
                              <a:gdLst>
                                <a:gd name="T0" fmla="+- 0 7155 7155"/>
                                <a:gd name="T1" fmla="*/ T0 w 4523"/>
                                <a:gd name="T2" fmla="+- 0 6234 5989"/>
                                <a:gd name="T3" fmla="*/ 6234 h 245"/>
                                <a:gd name="T4" fmla="+- 0 11678 7155"/>
                                <a:gd name="T5" fmla="*/ T4 w 4523"/>
                                <a:gd name="T6" fmla="+- 0 6234 5989"/>
                                <a:gd name="T7" fmla="*/ 6234 h 245"/>
                                <a:gd name="T8" fmla="+- 0 11678 7155"/>
                                <a:gd name="T9" fmla="*/ T8 w 4523"/>
                                <a:gd name="T10" fmla="+- 0 5989 5989"/>
                                <a:gd name="T11" fmla="*/ 5989 h 245"/>
                                <a:gd name="T12" fmla="+- 0 7155 7155"/>
                                <a:gd name="T13" fmla="*/ T12 w 4523"/>
                                <a:gd name="T14" fmla="+- 0 5989 5989"/>
                                <a:gd name="T15" fmla="*/ 5989 h 245"/>
                                <a:gd name="T16" fmla="+- 0 7155 7155"/>
                                <a:gd name="T17" fmla="*/ T16 w 4523"/>
                                <a:gd name="T18" fmla="+- 0 6234 5989"/>
                                <a:gd name="T19" fmla="*/ 623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23" h="245">
                                  <a:moveTo>
                                    <a:pt x="0" y="245"/>
                                  </a:moveTo>
                                  <a:lnTo>
                                    <a:pt x="4523" y="245"/>
                                  </a:lnTo>
                                  <a:lnTo>
                                    <a:pt x="45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592C9" id="Group 35" o:spid="_x0000_s1026" style="position:absolute;margin-left:357.75pt;margin-top:287.25pt;width:226.15pt;height:24.5pt;z-index:-225088;mso-position-horizontal-relative:page;mso-position-vertical-relative:page" coordorigin="7155,5745" coordsize="4523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">
                <v:group id="Group 38" o:spid="_x0000_s1027" style="position:absolute;left:7155;top:5745;width:4523;height:245" coordorigin="7155,5745" coordsize="452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39" o:spid="_x0000_s1028" style="position:absolute;left:7155;top:5745;width:4523;height:245;visibility:visible;mso-wrap-style:square;v-text-anchor:top" coordsize="452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qN8IA&#10;AADbAAAADwAAAGRycy9kb3ducmV2LnhtbESPT4vCMBTE78J+h/AEb5pa6v6pRlFB2Ouqe380z6bY&#10;vHSbaOO3NwsLexxm5jfMahNtK+7U+8axgvksA0FcOd1wreB8OkzfQfiArLF1TAoe5GGzfhmtsNRu&#10;4C+6H0MtEoR9iQpMCF0ppa8MWfQz1xEn7+J6iyHJvpa6xyHBbSvzLHuVFhtOCwY72huqrsebVXC5&#10;Lk77XXwM8yLP2+/iIy78j1FqMo7bJYhAMfyH/9qfWsFbAb9f0g+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KKo3wgAAANsAAAAPAAAAAAAAAAAAAAAAAJgCAABkcnMvZG93&#10;bnJldi54bWxQSwUGAAAAAAQABAD1AAAAhwMAAAAA&#10;" path="m,244r4523,l4523,,,,,244xe" fillcolor="#d9d9d9" stroked="f">
                    <v:path arrowok="t" o:connecttype="custom" o:connectlocs="0,5989;4523,5989;4523,5745;0,5745;0,5989" o:connectangles="0,0,0,0,0"/>
                  </v:shape>
                </v:group>
                <v:group id="Group 36" o:spid="_x0000_s1029" style="position:absolute;left:7155;top:5989;width:4523;height:245" coordorigin="7155,5989" coordsize="452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37" o:spid="_x0000_s1030" style="position:absolute;left:7155;top:5989;width:4523;height:245;visibility:visible;mso-wrap-style:square;v-text-anchor:top" coordsize="452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aR28IA&#10;AADbAAAADwAAAGRycy9kb3ducmV2LnhtbESPzW7CMBCE75X6DtZW6q04RPw1xSBAqtRrCdxX8RJH&#10;xOsQG2LevkZC6nE0M99olutoW3Gj3jeOFYxHGQjiyumGawWH8vtjAcIHZI2tY1JwJw/r1evLEgvt&#10;Bv6l2z7UIkHYF6jAhNAVUvrKkEU/ch1x8k6utxiS7GupexwS3LYyz7KZtNhwWjDY0c5Qdd5frYLT&#10;eVrutvE+jCd53h4nn3HqL0ap97e4+QIRKIb/8LP9oxXMZ/D4kn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tpHbwgAAANsAAAAPAAAAAAAAAAAAAAAAAJgCAABkcnMvZG93&#10;bnJldi54bWxQSwUGAAAAAAQABAD1AAAAhwMAAAAA&#10;" path="m,245r4523,l4523,,,,,245xe" fillcolor="#d9d9d9" stroked="f">
                    <v:path arrowok="t" o:connecttype="custom" o:connectlocs="0,6234;4523,6234;4523,5989;0,5989;0,623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91416" behindDoc="1" locked="0" layoutInCell="1" allowOverlap="1" wp14:anchorId="04059B69" wp14:editId="6E110C01">
                <wp:simplePos x="0" y="0"/>
                <wp:positionH relativeFrom="page">
                  <wp:posOffset>3185795</wp:posOffset>
                </wp:positionH>
                <wp:positionV relativeFrom="page">
                  <wp:posOffset>4743450</wp:posOffset>
                </wp:positionV>
                <wp:extent cx="2419350" cy="468630"/>
                <wp:effectExtent l="4445" t="0" r="0" b="0"/>
                <wp:wrapNone/>
                <wp:docPr id="65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9350" cy="468630"/>
                          <a:chOff x="5017" y="7470"/>
                          <a:chExt cx="3810" cy="738"/>
                        </a:xfrm>
                      </wpg:grpSpPr>
                      <wpg:grpSp>
                        <wpg:cNvPr id="66" name="Group 33"/>
                        <wpg:cNvGrpSpPr>
                          <a:grpSpLocks/>
                        </wpg:cNvGrpSpPr>
                        <wpg:grpSpPr bwMode="auto">
                          <a:xfrm>
                            <a:off x="5017" y="7470"/>
                            <a:ext cx="3810" cy="246"/>
                            <a:chOff x="5017" y="7470"/>
                            <a:chExt cx="3810" cy="246"/>
                          </a:xfrm>
                        </wpg:grpSpPr>
                        <wps:wsp>
                          <wps:cNvPr id="67" name="Freeform 34"/>
                          <wps:cNvSpPr>
                            <a:spLocks/>
                          </wps:cNvSpPr>
                          <wps:spPr bwMode="auto">
                            <a:xfrm>
                              <a:off x="5017" y="7470"/>
                              <a:ext cx="3810" cy="246"/>
                            </a:xfrm>
                            <a:custGeom>
                              <a:avLst/>
                              <a:gdLst>
                                <a:gd name="T0" fmla="+- 0 5017 5017"/>
                                <a:gd name="T1" fmla="*/ T0 w 3810"/>
                                <a:gd name="T2" fmla="+- 0 7716 7470"/>
                                <a:gd name="T3" fmla="*/ 7716 h 246"/>
                                <a:gd name="T4" fmla="+- 0 8826 5017"/>
                                <a:gd name="T5" fmla="*/ T4 w 3810"/>
                                <a:gd name="T6" fmla="+- 0 7716 7470"/>
                                <a:gd name="T7" fmla="*/ 7716 h 246"/>
                                <a:gd name="T8" fmla="+- 0 8826 5017"/>
                                <a:gd name="T9" fmla="*/ T8 w 3810"/>
                                <a:gd name="T10" fmla="+- 0 7470 7470"/>
                                <a:gd name="T11" fmla="*/ 7470 h 246"/>
                                <a:gd name="T12" fmla="+- 0 5017 5017"/>
                                <a:gd name="T13" fmla="*/ T12 w 3810"/>
                                <a:gd name="T14" fmla="+- 0 7470 7470"/>
                                <a:gd name="T15" fmla="*/ 7470 h 246"/>
                                <a:gd name="T16" fmla="+- 0 5017 5017"/>
                                <a:gd name="T17" fmla="*/ T16 w 3810"/>
                                <a:gd name="T18" fmla="+- 0 7716 7470"/>
                                <a:gd name="T19" fmla="*/ 7716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10" h="246">
                                  <a:moveTo>
                                    <a:pt x="0" y="246"/>
                                  </a:moveTo>
                                  <a:lnTo>
                                    <a:pt x="3809" y="246"/>
                                  </a:lnTo>
                                  <a:lnTo>
                                    <a:pt x="38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31"/>
                        <wpg:cNvGrpSpPr>
                          <a:grpSpLocks/>
                        </wpg:cNvGrpSpPr>
                        <wpg:grpSpPr bwMode="auto">
                          <a:xfrm>
                            <a:off x="5017" y="7716"/>
                            <a:ext cx="3810" cy="245"/>
                            <a:chOff x="5017" y="7716"/>
                            <a:chExt cx="3810" cy="245"/>
                          </a:xfrm>
                        </wpg:grpSpPr>
                        <wps:wsp>
                          <wps:cNvPr id="69" name="Freeform 32"/>
                          <wps:cNvSpPr>
                            <a:spLocks/>
                          </wps:cNvSpPr>
                          <wps:spPr bwMode="auto">
                            <a:xfrm>
                              <a:off x="5017" y="7716"/>
                              <a:ext cx="3810" cy="245"/>
                            </a:xfrm>
                            <a:custGeom>
                              <a:avLst/>
                              <a:gdLst>
                                <a:gd name="T0" fmla="+- 0 5017 5017"/>
                                <a:gd name="T1" fmla="*/ T0 w 3810"/>
                                <a:gd name="T2" fmla="+- 0 7960 7716"/>
                                <a:gd name="T3" fmla="*/ 7960 h 245"/>
                                <a:gd name="T4" fmla="+- 0 8826 5017"/>
                                <a:gd name="T5" fmla="*/ T4 w 3810"/>
                                <a:gd name="T6" fmla="+- 0 7960 7716"/>
                                <a:gd name="T7" fmla="*/ 7960 h 245"/>
                                <a:gd name="T8" fmla="+- 0 8826 5017"/>
                                <a:gd name="T9" fmla="*/ T8 w 3810"/>
                                <a:gd name="T10" fmla="+- 0 7716 7716"/>
                                <a:gd name="T11" fmla="*/ 7716 h 245"/>
                                <a:gd name="T12" fmla="+- 0 5017 5017"/>
                                <a:gd name="T13" fmla="*/ T12 w 3810"/>
                                <a:gd name="T14" fmla="+- 0 7716 7716"/>
                                <a:gd name="T15" fmla="*/ 7716 h 245"/>
                                <a:gd name="T16" fmla="+- 0 5017 5017"/>
                                <a:gd name="T17" fmla="*/ T16 w 3810"/>
                                <a:gd name="T18" fmla="+- 0 7960 7716"/>
                                <a:gd name="T19" fmla="*/ 796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10" h="245">
                                  <a:moveTo>
                                    <a:pt x="0" y="244"/>
                                  </a:moveTo>
                                  <a:lnTo>
                                    <a:pt x="3809" y="244"/>
                                  </a:lnTo>
                                  <a:lnTo>
                                    <a:pt x="38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29"/>
                        <wpg:cNvGrpSpPr>
                          <a:grpSpLocks/>
                        </wpg:cNvGrpSpPr>
                        <wpg:grpSpPr bwMode="auto">
                          <a:xfrm>
                            <a:off x="5017" y="7960"/>
                            <a:ext cx="3810" cy="248"/>
                            <a:chOff x="5017" y="7960"/>
                            <a:chExt cx="3810" cy="248"/>
                          </a:xfrm>
                        </wpg:grpSpPr>
                        <wps:wsp>
                          <wps:cNvPr id="71" name="Freeform 30"/>
                          <wps:cNvSpPr>
                            <a:spLocks/>
                          </wps:cNvSpPr>
                          <wps:spPr bwMode="auto">
                            <a:xfrm>
                              <a:off x="5017" y="7960"/>
                              <a:ext cx="3810" cy="248"/>
                            </a:xfrm>
                            <a:custGeom>
                              <a:avLst/>
                              <a:gdLst>
                                <a:gd name="T0" fmla="+- 0 5017 5017"/>
                                <a:gd name="T1" fmla="*/ T0 w 3810"/>
                                <a:gd name="T2" fmla="+- 0 8208 7960"/>
                                <a:gd name="T3" fmla="*/ 8208 h 248"/>
                                <a:gd name="T4" fmla="+- 0 8826 5017"/>
                                <a:gd name="T5" fmla="*/ T4 w 3810"/>
                                <a:gd name="T6" fmla="+- 0 8208 7960"/>
                                <a:gd name="T7" fmla="*/ 8208 h 248"/>
                                <a:gd name="T8" fmla="+- 0 8826 5017"/>
                                <a:gd name="T9" fmla="*/ T8 w 3810"/>
                                <a:gd name="T10" fmla="+- 0 7960 7960"/>
                                <a:gd name="T11" fmla="*/ 7960 h 248"/>
                                <a:gd name="T12" fmla="+- 0 5017 5017"/>
                                <a:gd name="T13" fmla="*/ T12 w 3810"/>
                                <a:gd name="T14" fmla="+- 0 7960 7960"/>
                                <a:gd name="T15" fmla="*/ 7960 h 248"/>
                                <a:gd name="T16" fmla="+- 0 5017 5017"/>
                                <a:gd name="T17" fmla="*/ T16 w 3810"/>
                                <a:gd name="T18" fmla="+- 0 8208 7960"/>
                                <a:gd name="T19" fmla="*/ 8208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10" h="248">
                                  <a:moveTo>
                                    <a:pt x="0" y="248"/>
                                  </a:moveTo>
                                  <a:lnTo>
                                    <a:pt x="3809" y="248"/>
                                  </a:lnTo>
                                  <a:lnTo>
                                    <a:pt x="38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FDF30" id="Group 28" o:spid="_x0000_s1026" style="position:absolute;margin-left:250.85pt;margin-top:373.5pt;width:190.5pt;height:36.9pt;z-index:-225064;mso-position-horizontal-relative:page;mso-position-vertical-relative:page" coordorigin="5017,7470" coordsize="3810,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">
                <v:group id="Group 33" o:spid="_x0000_s1027" style="position:absolute;left:5017;top:7470;width:3810;height:246" coordorigin="5017,7470" coordsize="3810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34" o:spid="_x0000_s1028" style="position:absolute;left:5017;top:7470;width:3810;height:246;visibility:visible;mso-wrap-style:square;v-text-anchor:top" coordsize="3810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m8fsUA&#10;AADbAAAADwAAAGRycy9kb3ducmV2LnhtbESPQWsCMRSE74L/ITyhl6JZK1hZjaIFoaUIVqXU22Pz&#10;3KxuXpZN1PXfG6HgcZiZb5jJrLGluFDtC8cK+r0EBHHmdMG5gt122R2B8AFZY+mYFNzIw2zabk0w&#10;1e7KP3TZhFxECPsUFZgQqlRKnxmy6HuuIo7ewdUWQ5R1LnWN1wi3pXxLkqG0WHBcMFjRh6HstDlb&#10;Bdvl4Ov8fdybgx69/g7Wx78VLpxSL51mPgYRqAnP8H/7UysYvsPjS/wB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qbx+xQAAANsAAAAPAAAAAAAAAAAAAAAAAJgCAABkcnMv&#10;ZG93bnJldi54bWxQSwUGAAAAAAQABAD1AAAAigMAAAAA&#10;" path="m,246r3809,l3809,,,,,246xe" fillcolor="#d9d9d9" stroked="f">
                    <v:path arrowok="t" o:connecttype="custom" o:connectlocs="0,7716;3809,7716;3809,7470;0,7470;0,7716" o:connectangles="0,0,0,0,0"/>
                  </v:shape>
                </v:group>
                <v:group id="Group 31" o:spid="_x0000_s1029" style="position:absolute;left:5017;top:7716;width:3810;height:245" coordorigin="5017,7716" coordsize="3810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32" o:spid="_x0000_s1030" style="position:absolute;left:5017;top:7716;width:3810;height:245;visibility:visible;mso-wrap-style:square;v-text-anchor:top" coordsize="381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SA+8MA&#10;AADbAAAADwAAAGRycy9kb3ducmV2LnhtbESPzWrDMBCE74W+g9hCbo2cHkLqRglNQyDklj9y3Vob&#10;y6m1Mtbacd++KhR6HGbmG2a+HHytempjFdjAZJyBIi6Crbg0cDpunmegoiBbrAOTgW+KsFw8Pswx&#10;t+HOe+oPUqoE4ZijASfS5FrHwpHHOA4NcfKuofUoSbalti3eE9zX+iXLptpjxWnBYUMfjoqvQ+cN&#10;BOvkcz3pbv16p7sLrezqeBZjRk/D+xsooUH+w3/trTUwfYXfL+kH6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SA+8MAAADbAAAADwAAAAAAAAAAAAAAAACYAgAAZHJzL2Rv&#10;d25yZXYueG1sUEsFBgAAAAAEAAQA9QAAAIgDAAAAAA==&#10;" path="m,244r3809,l3809,,,,,244xe" fillcolor="#d9d9d9" stroked="f">
                    <v:path arrowok="t" o:connecttype="custom" o:connectlocs="0,7960;3809,7960;3809,7716;0,7716;0,7960" o:connectangles="0,0,0,0,0"/>
                  </v:shape>
                </v:group>
                <v:group id="Group 29" o:spid="_x0000_s1031" style="position:absolute;left:5017;top:7960;width:3810;height:248" coordorigin="5017,7960" coordsize="3810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30" o:spid="_x0000_s1032" style="position:absolute;left:5017;top:7960;width:3810;height:248;visibility:visible;mso-wrap-style:square;v-text-anchor:top" coordsize="3810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NspMEA&#10;AADbAAAADwAAAGRycy9kb3ducmV2LnhtbESPS6vCMBSE9xf8D+EI7q6pgl6tRvEJ7i4+wO2hObbB&#10;5qQ0Ueu/N4LgcpiZb5jpvLGluFPtjWMFvW4Cgjhz2nCu4HTc/o5A+ICssXRMCp7kYT5r/Uwx1e7B&#10;e7ofQi4ihH2KCooQqlRKnxVk0XddRRy9i6sthijrXOoaHxFuS9lPkqG0aDguFFjRqqDserhZBdm5&#10;PD5P67ExvF4M9P9ALm8bqVSn3SwmIAI14Rv+tHdawV8P3l/iD5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TbKTBAAAA2wAAAA8AAAAAAAAAAAAAAAAAmAIAAGRycy9kb3du&#10;cmV2LnhtbFBLBQYAAAAABAAEAPUAAACGAwAAAAA=&#10;" path="m,248r3809,l3809,,,,,248xe" fillcolor="#d9d9d9" stroked="f">
                    <v:path arrowok="t" o:connecttype="custom" o:connectlocs="0,8208;3809,8208;3809,7960;0,7960;0,820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1"/>
        <w:gridCol w:w="2324"/>
        <w:gridCol w:w="2037"/>
        <w:gridCol w:w="99"/>
        <w:gridCol w:w="1887"/>
        <w:gridCol w:w="141"/>
        <w:gridCol w:w="2711"/>
        <w:gridCol w:w="2011"/>
        <w:gridCol w:w="2221"/>
      </w:tblGrid>
      <w:tr w:rsidR="00700F7C" w14:paraId="0405994A" w14:textId="77777777">
        <w:trPr>
          <w:trHeight w:hRule="exact" w:val="255"/>
        </w:trPr>
        <w:tc>
          <w:tcPr>
            <w:tcW w:w="173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C0D9"/>
          </w:tcPr>
          <w:p w14:paraId="04059945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059946" w14:textId="77777777" w:rsidR="00700F7C" w:rsidRDefault="002F10C5">
            <w:pPr>
              <w:pStyle w:val="TableParagraph"/>
              <w:spacing w:before="154"/>
              <w:ind w:left="28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Broad</w:t>
            </w:r>
            <w:r>
              <w:rPr>
                <w:rFonts w:ascii="Century Gothic"/>
                <w:b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Asset</w:t>
            </w:r>
          </w:p>
        </w:tc>
        <w:tc>
          <w:tcPr>
            <w:tcW w:w="232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C0D9"/>
          </w:tcPr>
          <w:p w14:paraId="04059947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059948" w14:textId="77777777" w:rsidR="00700F7C" w:rsidRDefault="002F10C5">
            <w:pPr>
              <w:pStyle w:val="TableParagraph"/>
              <w:spacing w:before="154"/>
              <w:ind w:left="138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Indicative</w:t>
            </w:r>
            <w:r>
              <w:rPr>
                <w:rFonts w:ascii="Century Gothic"/>
                <w:b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demand</w:t>
            </w:r>
            <w:r>
              <w:rPr>
                <w:rFonts w:ascii="Century Gothic"/>
                <w:b/>
                <w:spacing w:val="-24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position w:val="5"/>
                <w:sz w:val="13"/>
              </w:rPr>
              <w:t>17</w:t>
            </w:r>
          </w:p>
        </w:tc>
        <w:tc>
          <w:tcPr>
            <w:tcW w:w="111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04059949" w14:textId="77777777" w:rsidR="00700F7C" w:rsidRDefault="002F10C5">
            <w:pPr>
              <w:pStyle w:val="TableParagraph"/>
              <w:spacing w:before="2" w:line="241" w:lineRule="exact"/>
              <w:ind w:right="6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Applicable</w:t>
            </w:r>
            <w:r>
              <w:rPr>
                <w:rFonts w:ascii="Century Gothic"/>
                <w:b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inflow</w:t>
            </w:r>
            <w:r>
              <w:rPr>
                <w:rFonts w:ascii="Century Gothic"/>
                <w:b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scenario</w:t>
            </w:r>
          </w:p>
        </w:tc>
      </w:tr>
      <w:tr w:rsidR="00700F7C" w14:paraId="04059957" w14:textId="77777777">
        <w:trPr>
          <w:trHeight w:hRule="exact" w:val="763"/>
        </w:trPr>
        <w:tc>
          <w:tcPr>
            <w:tcW w:w="173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0405994B" w14:textId="77777777" w:rsidR="00700F7C" w:rsidRDefault="00700F7C"/>
        </w:tc>
        <w:tc>
          <w:tcPr>
            <w:tcW w:w="232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0405994C" w14:textId="77777777" w:rsidR="00700F7C" w:rsidRDefault="00700F7C"/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0405994D" w14:textId="77777777" w:rsidR="00700F7C" w:rsidRDefault="00700F7C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</w:rPr>
            </w:pPr>
          </w:p>
          <w:p w14:paraId="0405994E" w14:textId="77777777" w:rsidR="00700F7C" w:rsidRDefault="002F10C5">
            <w:pPr>
              <w:pStyle w:val="TableParagraph"/>
              <w:ind w:left="61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Very</w:t>
            </w:r>
            <w:r>
              <w:rPr>
                <w:rFonts w:ascii="Century Gothic"/>
                <w:b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Low</w:t>
            </w:r>
          </w:p>
        </w:tc>
        <w:tc>
          <w:tcPr>
            <w:tcW w:w="202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0405994F" w14:textId="77777777" w:rsidR="00700F7C" w:rsidRDefault="00700F7C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</w:rPr>
            </w:pPr>
          </w:p>
          <w:p w14:paraId="04059950" w14:textId="77777777" w:rsidR="00700F7C" w:rsidRDefault="002F10C5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Low</w:t>
            </w:r>
          </w:p>
        </w:tc>
        <w:tc>
          <w:tcPr>
            <w:tcW w:w="2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04059951" w14:textId="77777777" w:rsidR="00700F7C" w:rsidRDefault="00700F7C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</w:rPr>
            </w:pPr>
          </w:p>
          <w:p w14:paraId="04059952" w14:textId="77777777" w:rsidR="00700F7C" w:rsidRDefault="002F10C5">
            <w:pPr>
              <w:pStyle w:val="TableParagraph"/>
              <w:ind w:left="87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Moderate</w:t>
            </w:r>
          </w:p>
        </w:tc>
        <w:tc>
          <w:tcPr>
            <w:tcW w:w="2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04059953" w14:textId="77777777" w:rsidR="00700F7C" w:rsidRDefault="00700F7C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</w:rPr>
            </w:pPr>
          </w:p>
          <w:p w14:paraId="04059954" w14:textId="77777777" w:rsidR="00700F7C" w:rsidRDefault="002F10C5">
            <w:pPr>
              <w:pStyle w:val="TableParagraph"/>
              <w:ind w:right="5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High</w:t>
            </w:r>
          </w:p>
        </w:tc>
        <w:tc>
          <w:tcPr>
            <w:tcW w:w="2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04059955" w14:textId="77777777" w:rsidR="00700F7C" w:rsidRDefault="00700F7C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</w:rPr>
            </w:pPr>
          </w:p>
          <w:p w14:paraId="04059956" w14:textId="77777777" w:rsidR="00700F7C" w:rsidRDefault="002F10C5">
            <w:pPr>
              <w:pStyle w:val="TableParagraph"/>
              <w:ind w:left="63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Very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High</w:t>
            </w:r>
          </w:p>
        </w:tc>
      </w:tr>
      <w:tr w:rsidR="00700F7C" w14:paraId="0405995C" w14:textId="77777777">
        <w:trPr>
          <w:trHeight w:hRule="exact" w:val="696"/>
        </w:trPr>
        <w:tc>
          <w:tcPr>
            <w:tcW w:w="1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958" w14:textId="77777777" w:rsidR="00700F7C" w:rsidRDefault="002F10C5">
            <w:pPr>
              <w:pStyle w:val="TableParagraph"/>
              <w:spacing w:before="98"/>
              <w:ind w:left="102" w:right="40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Lowbidgee</w:t>
            </w:r>
            <w:r>
              <w:rPr>
                <w:rFonts w:ascii="Century Gothic"/>
                <w:b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-</w:t>
            </w:r>
            <w:r>
              <w:rPr>
                <w:rFonts w:ascii="Century Gothic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Fiddler-Uara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959" w14:textId="77777777" w:rsidR="00700F7C" w:rsidRDefault="002F10C5">
            <w:pPr>
              <w:pStyle w:val="TableParagraph"/>
              <w:spacing w:before="2"/>
              <w:ind w:left="1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Up</w:t>
            </w:r>
            <w:r>
              <w:rPr>
                <w:rFonts w:ascii="Century Gothic"/>
                <w:b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to</w:t>
            </w:r>
            <w:r>
              <w:rPr>
                <w:rFonts w:ascii="Century Gothic"/>
                <w:b/>
                <w:spacing w:val="-3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20</w:t>
            </w:r>
            <w:r>
              <w:rPr>
                <w:rFonts w:ascii="Century Gothic"/>
                <w:b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GL</w:t>
            </w:r>
          </w:p>
        </w:tc>
        <w:tc>
          <w:tcPr>
            <w:tcW w:w="6875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405995A" w14:textId="77777777" w:rsidR="00700F7C" w:rsidRDefault="002F10C5">
            <w:pPr>
              <w:pStyle w:val="TableParagraph"/>
              <w:spacing w:before="2"/>
              <w:ind w:left="99" w:right="11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i/>
                <w:sz w:val="20"/>
              </w:rPr>
              <w:t>Wetting-Drying</w:t>
            </w:r>
            <w:r>
              <w:rPr>
                <w:rFonts w:ascii="Century Gothic"/>
                <w:i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cycle</w:t>
            </w:r>
            <w:r>
              <w:rPr>
                <w:rFonts w:ascii="Century Gothic"/>
                <w:spacing w:val="-1"/>
                <w:sz w:val="20"/>
              </w:rPr>
              <w:t>: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decision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may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made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not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provide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water</w:t>
            </w:r>
            <w:r>
              <w:rPr>
                <w:rFonts w:ascii="Century Gothic"/>
                <w:spacing w:val="40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sites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that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require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drying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phase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where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target</w:t>
            </w:r>
            <w:r>
              <w:rPr>
                <w:rFonts w:ascii="Century Gothic"/>
                <w:spacing w:val="-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watering</w:t>
            </w:r>
            <w:r>
              <w:rPr>
                <w:rFonts w:ascii="Century Gothic"/>
                <w:spacing w:val="50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frequency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has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been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achieved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recent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years.</w:t>
            </w:r>
          </w:p>
        </w:tc>
        <w:tc>
          <w:tcPr>
            <w:tcW w:w="42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405995B" w14:textId="77777777" w:rsidR="00700F7C" w:rsidRDefault="002F10C5">
            <w:pPr>
              <w:pStyle w:val="TableParagraph"/>
              <w:spacing w:before="2"/>
              <w:ind w:left="102" w:right="50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i/>
                <w:sz w:val="20"/>
              </w:rPr>
              <w:t>Lowbidgee</w:t>
            </w:r>
            <w:r>
              <w:rPr>
                <w:rFonts w:ascii="Century Gothic"/>
                <w:i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Supplementary</w:t>
            </w:r>
            <w:r>
              <w:rPr>
                <w:rFonts w:ascii="Century Gothic"/>
                <w:sz w:val="20"/>
              </w:rPr>
              <w:t>: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Utilise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</w:t>
            </w:r>
            <w:r>
              <w:rPr>
                <w:rFonts w:ascii="Century Gothic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portion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contribute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outcomes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as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Wetland</w:t>
            </w:r>
            <w:r>
              <w:rPr>
                <w:rFonts w:ascii="Century Gothic"/>
                <w:i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Inundation</w:t>
            </w:r>
            <w:r>
              <w:rPr>
                <w:rFonts w:ascii="Century Gothic"/>
                <w:i/>
                <w:spacing w:val="35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objectives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for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regulated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allocations.</w:t>
            </w:r>
          </w:p>
        </w:tc>
      </w:tr>
      <w:tr w:rsidR="00700F7C" w14:paraId="04059962" w14:textId="77777777">
        <w:trPr>
          <w:trHeight w:hRule="exact" w:val="745"/>
        </w:trPr>
        <w:tc>
          <w:tcPr>
            <w:tcW w:w="1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95D" w14:textId="77777777" w:rsidR="00700F7C" w:rsidRDefault="002F10C5">
            <w:pPr>
              <w:pStyle w:val="TableParagraph"/>
              <w:spacing w:before="124"/>
              <w:ind w:left="102" w:right="24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Lowbidgee</w:t>
            </w:r>
            <w:r>
              <w:rPr>
                <w:rFonts w:ascii="Century Gothic"/>
                <w:b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-</w:t>
            </w:r>
            <w:r>
              <w:rPr>
                <w:rFonts w:ascii="Century Gothic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Western</w:t>
            </w:r>
            <w:r>
              <w:rPr>
                <w:rFonts w:ascii="Century Gothic"/>
                <w:b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Lakes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95E" w14:textId="77777777" w:rsidR="00700F7C" w:rsidRDefault="002F10C5">
            <w:pPr>
              <w:pStyle w:val="TableParagraph"/>
              <w:spacing w:before="2" w:line="245" w:lineRule="exact"/>
              <w:ind w:left="1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5</w:t>
            </w:r>
            <w:r>
              <w:rPr>
                <w:rFonts w:ascii="Century Gothic"/>
                <w:b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-</w:t>
            </w:r>
            <w:r>
              <w:rPr>
                <w:rFonts w:ascii="Century Gothic"/>
                <w:b/>
                <w:spacing w:val="-2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10GL</w:t>
            </w:r>
          </w:p>
          <w:p w14:paraId="0405995F" w14:textId="77777777" w:rsidR="00700F7C" w:rsidRDefault="002F10C5">
            <w:pPr>
              <w:pStyle w:val="TableParagraph"/>
              <w:ind w:left="102" w:right="16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(Open</w:t>
            </w:r>
            <w:r>
              <w:rPr>
                <w:rFonts w:ascii="Century Gothic"/>
                <w:b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water</w:t>
            </w:r>
            <w:r>
              <w:rPr>
                <w:rFonts w:ascii="Century Gothic"/>
                <w:b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habitats</w:t>
            </w:r>
            <w:r>
              <w:rPr>
                <w:rFonts w:ascii="Century Gothic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and</w:t>
            </w:r>
            <w:r>
              <w:rPr>
                <w:rFonts w:ascii="Century Gothic"/>
                <w:b/>
                <w:spacing w:val="-17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vegetation)</w:t>
            </w:r>
          </w:p>
        </w:tc>
        <w:tc>
          <w:tcPr>
            <w:tcW w:w="6875" w:type="dxa"/>
            <w:gridSpan w:val="5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960" w14:textId="77777777" w:rsidR="00700F7C" w:rsidRDefault="00700F7C"/>
        </w:tc>
        <w:tc>
          <w:tcPr>
            <w:tcW w:w="4232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961" w14:textId="77777777" w:rsidR="00700F7C" w:rsidRDefault="00700F7C"/>
        </w:tc>
      </w:tr>
      <w:tr w:rsidR="00700F7C" w14:paraId="0405996D" w14:textId="77777777">
        <w:trPr>
          <w:trHeight w:hRule="exact" w:val="545"/>
        </w:trPr>
        <w:tc>
          <w:tcPr>
            <w:tcW w:w="173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4059963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059964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059965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059966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059967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059968" w14:textId="77777777" w:rsidR="00700F7C" w:rsidRDefault="00700F7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059969" w14:textId="77777777" w:rsidR="00700F7C" w:rsidRDefault="002F10C5">
            <w:pPr>
              <w:pStyle w:val="TableParagraph"/>
              <w:ind w:left="102" w:right="18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Murrumbidgee</w:t>
            </w:r>
            <w:r>
              <w:rPr>
                <w:rFonts w:ascii="Century Gothic"/>
                <w:b/>
                <w:spacing w:val="19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River</w:t>
            </w:r>
            <w:r>
              <w:rPr>
                <w:rFonts w:ascii="Century Gothic"/>
                <w:b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Channel,</w:t>
            </w:r>
            <w:r>
              <w:rPr>
                <w:rFonts w:ascii="Century Gothic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distributaries</w:t>
            </w:r>
            <w:r>
              <w:rPr>
                <w:rFonts w:ascii="Century Gothic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and</w:t>
            </w:r>
            <w:r>
              <w:rPr>
                <w:rFonts w:ascii="Century Gothic"/>
                <w:b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anabranches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96A" w14:textId="77777777" w:rsidR="00700F7C" w:rsidRDefault="002F10C5">
            <w:pPr>
              <w:pStyle w:val="TableParagraph"/>
              <w:spacing w:before="2"/>
              <w:ind w:left="102" w:right="63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Winter-spring</w:t>
            </w:r>
            <w:r>
              <w:rPr>
                <w:rFonts w:ascii="Century Gothic"/>
                <w:b/>
                <w:spacing w:val="-17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in-</w:t>
            </w:r>
            <w:r>
              <w:rPr>
                <w:rFonts w:ascii="Century Gothic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channel</w:t>
            </w:r>
            <w:r>
              <w:rPr>
                <w:rFonts w:ascii="Century Gothic"/>
                <w:b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flows</w:t>
            </w:r>
          </w:p>
        </w:tc>
        <w:tc>
          <w:tcPr>
            <w:tcW w:w="68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96B" w14:textId="77777777" w:rsidR="00700F7C" w:rsidRDefault="002F10C5">
            <w:pPr>
              <w:pStyle w:val="TableParagraph"/>
              <w:spacing w:before="2"/>
              <w:ind w:left="99" w:right="17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i/>
                <w:sz w:val="20"/>
              </w:rPr>
              <w:t>Restoring</w:t>
            </w:r>
            <w:r>
              <w:rPr>
                <w:rFonts w:ascii="Century Gothic"/>
                <w:i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natural</w:t>
            </w:r>
            <w:r>
              <w:rPr>
                <w:rFonts w:ascii="Century Gothic"/>
                <w:i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flow</w:t>
            </w:r>
            <w:r>
              <w:rPr>
                <w:rFonts w:ascii="Century Gothic"/>
                <w:i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variability:</w:t>
            </w:r>
            <w:r>
              <w:rPr>
                <w:rFonts w:ascii="Century Gothic"/>
                <w:i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Contribute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(base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</w:t>
            </w:r>
            <w:r>
              <w:rPr>
                <w:rFonts w:ascii="Century Gothic"/>
                <w:spacing w:val="30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freshes)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Murrumbidgee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channel.</w:t>
            </w:r>
          </w:p>
        </w:tc>
        <w:tc>
          <w:tcPr>
            <w:tcW w:w="4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405996C" w14:textId="77777777" w:rsidR="00700F7C" w:rsidRDefault="002F10C5">
            <w:pPr>
              <w:pStyle w:val="TableParagraph"/>
              <w:spacing w:before="2"/>
              <w:ind w:left="102" w:right="25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Option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unlikely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required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under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this</w:t>
            </w:r>
            <w:r>
              <w:rPr>
                <w:rFonts w:ascii="Century Gothic"/>
                <w:spacing w:val="44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scenario.</w:t>
            </w:r>
          </w:p>
        </w:tc>
      </w:tr>
      <w:tr w:rsidR="00700F7C" w14:paraId="04059973" w14:textId="77777777">
        <w:trPr>
          <w:trHeight w:hRule="exact" w:val="991"/>
        </w:trPr>
        <w:tc>
          <w:tcPr>
            <w:tcW w:w="173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405996E" w14:textId="77777777" w:rsidR="00700F7C" w:rsidRDefault="00700F7C"/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96F" w14:textId="77777777" w:rsidR="00700F7C" w:rsidRDefault="002F10C5">
            <w:pPr>
              <w:pStyle w:val="TableParagraph"/>
              <w:spacing w:before="2"/>
              <w:ind w:left="102" w:right="153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Moderate</w:t>
            </w:r>
            <w:r>
              <w:rPr>
                <w:rFonts w:ascii="Century Gothic"/>
                <w:b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in-channel</w:t>
            </w:r>
            <w:r>
              <w:rPr>
                <w:rFonts w:ascii="Century Gothic"/>
                <w:b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pulse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(&gt;3500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ML/day</w:t>
            </w:r>
            <w:r>
              <w:rPr>
                <w:rFonts w:ascii="Century Gothic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at</w:t>
            </w:r>
            <w:r>
              <w:rPr>
                <w:rFonts w:ascii="Century Gothic"/>
                <w:b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Balranald)</w:t>
            </w:r>
          </w:p>
        </w:tc>
        <w:tc>
          <w:tcPr>
            <w:tcW w:w="2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4059970" w14:textId="77777777" w:rsidR="00700F7C" w:rsidRDefault="002F10C5">
            <w:pPr>
              <w:pStyle w:val="TableParagraph"/>
              <w:spacing w:before="2"/>
              <w:ind w:left="99" w:right="11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Option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priority</w:t>
            </w:r>
            <w:r>
              <w:rPr>
                <w:rFonts w:ascii="Century Gothic"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but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unlikely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under</w:t>
            </w:r>
            <w:r>
              <w:rPr>
                <w:rFonts w:ascii="Century Gothic"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this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inflow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scenario</w:t>
            </w:r>
          </w:p>
        </w:tc>
        <w:tc>
          <w:tcPr>
            <w:tcW w:w="483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971" w14:textId="77777777" w:rsidR="00700F7C" w:rsidRDefault="002F10C5">
            <w:pPr>
              <w:pStyle w:val="TableParagraph"/>
              <w:spacing w:before="2"/>
              <w:ind w:left="100" w:right="17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i/>
                <w:sz w:val="20"/>
              </w:rPr>
              <w:t>Native</w:t>
            </w:r>
            <w:r>
              <w:rPr>
                <w:rFonts w:ascii="Century Gothic"/>
                <w:i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fish</w:t>
            </w:r>
            <w:r>
              <w:rPr>
                <w:rFonts w:ascii="Century Gothic"/>
                <w:i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flow:</w:t>
            </w:r>
            <w:r>
              <w:rPr>
                <w:rFonts w:ascii="Century Gothic"/>
                <w:i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Contribute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(base</w:t>
            </w:r>
            <w:r>
              <w:rPr>
                <w:rFonts w:ascii="Century Gothic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freshes)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provide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suitable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in-stream</w:t>
            </w:r>
            <w:r>
              <w:rPr>
                <w:rFonts w:ascii="Century Gothic"/>
                <w:spacing w:val="38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conditions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for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native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fish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breeding,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recruitment,</w:t>
            </w:r>
            <w:r>
              <w:rPr>
                <w:rFonts w:ascii="Century Gothic"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movement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dispersal.</w:t>
            </w:r>
          </w:p>
        </w:tc>
        <w:tc>
          <w:tcPr>
            <w:tcW w:w="4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4059972" w14:textId="77777777" w:rsidR="00700F7C" w:rsidRDefault="002F10C5">
            <w:pPr>
              <w:pStyle w:val="TableParagraph"/>
              <w:spacing w:before="2"/>
              <w:ind w:left="102" w:right="25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Option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unlikely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required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under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this</w:t>
            </w:r>
            <w:r>
              <w:rPr>
                <w:rFonts w:ascii="Century Gothic"/>
                <w:spacing w:val="44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scenario.</w:t>
            </w:r>
          </w:p>
        </w:tc>
      </w:tr>
      <w:tr w:rsidR="00700F7C" w14:paraId="04059978" w14:textId="77777777">
        <w:trPr>
          <w:trHeight w:hRule="exact" w:val="744"/>
        </w:trPr>
        <w:tc>
          <w:tcPr>
            <w:tcW w:w="173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4059974" w14:textId="77777777" w:rsidR="00700F7C" w:rsidRDefault="00700F7C"/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975" w14:textId="77777777" w:rsidR="00700F7C" w:rsidRDefault="002F10C5">
            <w:pPr>
              <w:pStyle w:val="TableParagraph"/>
              <w:spacing w:before="2"/>
              <w:ind w:left="102" w:right="40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Distributary</w:t>
            </w:r>
            <w:r>
              <w:rPr>
                <w:rFonts w:ascii="Century Gothic"/>
                <w:b/>
                <w:spacing w:val="-17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and</w:t>
            </w:r>
            <w:r>
              <w:rPr>
                <w:rFonts w:ascii="Century Gothic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anabranch</w:t>
            </w:r>
            <w:r>
              <w:rPr>
                <w:rFonts w:ascii="Century Gothic"/>
                <w:b/>
                <w:spacing w:val="-1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freshes</w:t>
            </w:r>
          </w:p>
        </w:tc>
        <w:tc>
          <w:tcPr>
            <w:tcW w:w="68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976" w14:textId="77777777" w:rsidR="00700F7C" w:rsidRDefault="002F10C5">
            <w:pPr>
              <w:pStyle w:val="TableParagraph"/>
              <w:spacing w:before="2"/>
              <w:ind w:left="99" w:right="17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i/>
                <w:sz w:val="20"/>
              </w:rPr>
              <w:t>Restoring</w:t>
            </w:r>
            <w:r>
              <w:rPr>
                <w:rFonts w:ascii="Century Gothic"/>
                <w:i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natural</w:t>
            </w:r>
            <w:r>
              <w:rPr>
                <w:rFonts w:ascii="Century Gothic"/>
                <w:i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flow</w:t>
            </w:r>
            <w:r>
              <w:rPr>
                <w:rFonts w:ascii="Century Gothic"/>
                <w:i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variability:</w:t>
            </w:r>
            <w:r>
              <w:rPr>
                <w:rFonts w:ascii="Century Gothic"/>
                <w:i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Contribute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(base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</w:t>
            </w:r>
            <w:r>
              <w:rPr>
                <w:rFonts w:ascii="Century Gothic"/>
                <w:spacing w:val="32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freshes)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Murrumbidgee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distributaries: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Yanco-Colombo-</w:t>
            </w:r>
            <w:r>
              <w:rPr>
                <w:rFonts w:ascii="Century Gothic"/>
                <w:spacing w:val="48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Billabong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Creek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system,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Old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Man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Creek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system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and/or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other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creeks.</w:t>
            </w:r>
          </w:p>
        </w:tc>
        <w:tc>
          <w:tcPr>
            <w:tcW w:w="4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4059977" w14:textId="77777777" w:rsidR="00700F7C" w:rsidRDefault="002F10C5">
            <w:pPr>
              <w:pStyle w:val="TableParagraph"/>
              <w:spacing w:before="2"/>
              <w:ind w:left="102" w:right="25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Option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unlikely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required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under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this</w:t>
            </w:r>
            <w:r>
              <w:rPr>
                <w:rFonts w:ascii="Century Gothic"/>
                <w:spacing w:val="44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scenario.</w:t>
            </w:r>
          </w:p>
        </w:tc>
      </w:tr>
      <w:tr w:rsidR="00700F7C" w14:paraId="0405997E" w14:textId="77777777">
        <w:trPr>
          <w:trHeight w:hRule="exact" w:val="1728"/>
        </w:trPr>
        <w:tc>
          <w:tcPr>
            <w:tcW w:w="173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979" w14:textId="77777777" w:rsidR="00700F7C" w:rsidRDefault="00700F7C"/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97A" w14:textId="77777777" w:rsidR="00700F7C" w:rsidRDefault="002F10C5">
            <w:pPr>
              <w:pStyle w:val="TableParagraph"/>
              <w:spacing w:before="4"/>
              <w:ind w:left="102" w:right="93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Water</w:t>
            </w:r>
            <w:r>
              <w:rPr>
                <w:rFonts w:ascii="Century Gothic"/>
                <w:b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quality</w:t>
            </w:r>
            <w:r>
              <w:rPr>
                <w:rFonts w:ascii="Century Gothic"/>
                <w:b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contingency</w:t>
            </w:r>
          </w:p>
        </w:tc>
        <w:tc>
          <w:tcPr>
            <w:tcW w:w="213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97B" w14:textId="77777777" w:rsidR="00700F7C" w:rsidRDefault="002F10C5">
            <w:pPr>
              <w:pStyle w:val="TableParagraph"/>
              <w:spacing w:before="4"/>
              <w:ind w:left="99" w:right="10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Provide</w:t>
            </w:r>
            <w:r>
              <w:rPr>
                <w:rFonts w:ascii="Century Gothic"/>
                <w:spacing w:val="-1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localised</w:t>
            </w:r>
            <w:r>
              <w:rPr>
                <w:rFonts w:ascii="Century Gothic"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refuge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habitat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for</w:t>
            </w:r>
            <w:r>
              <w:rPr>
                <w:rFonts w:ascii="Century Gothic"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fish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aquatic</w:t>
            </w:r>
            <w:r>
              <w:rPr>
                <w:rFonts w:ascii="Century Gothic"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biota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prevent,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or</w:t>
            </w:r>
            <w:r>
              <w:rPr>
                <w:rFonts w:ascii="Century Gothic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during,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adverse</w:t>
            </w:r>
            <w:r>
              <w:rPr>
                <w:rFonts w:ascii="Century Gothic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water</w:t>
            </w:r>
            <w:r>
              <w:rPr>
                <w:rFonts w:ascii="Century Gothic"/>
                <w:spacing w:val="-2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quality/water</w:t>
            </w:r>
            <w:r>
              <w:rPr>
                <w:rFonts w:ascii="Century Gothic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level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event.</w:t>
            </w:r>
          </w:p>
        </w:tc>
        <w:tc>
          <w:tcPr>
            <w:tcW w:w="473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405997C" w14:textId="77777777" w:rsidR="00700F7C" w:rsidRDefault="002F10C5">
            <w:pPr>
              <w:pStyle w:val="TableParagraph"/>
              <w:spacing w:before="4"/>
              <w:ind w:left="102" w:right="76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Option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unlikely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required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under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this</w:t>
            </w:r>
            <w:r>
              <w:rPr>
                <w:rFonts w:ascii="Century Gothic"/>
                <w:spacing w:val="44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scenario.</w:t>
            </w:r>
          </w:p>
        </w:tc>
        <w:tc>
          <w:tcPr>
            <w:tcW w:w="4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97D" w14:textId="77777777" w:rsidR="00700F7C" w:rsidRDefault="002F10C5">
            <w:pPr>
              <w:pStyle w:val="TableParagraph"/>
              <w:spacing w:before="4"/>
              <w:ind w:left="102" w:right="23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Provide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localised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refuge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habitat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for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fish</w:t>
            </w:r>
            <w:r>
              <w:rPr>
                <w:rFonts w:ascii="Century Gothic"/>
                <w:spacing w:val="32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aquatic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biota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prevent,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during,</w:t>
            </w:r>
            <w:r>
              <w:rPr>
                <w:rFonts w:ascii="Century Gothic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adverse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water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quality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event.</w:t>
            </w:r>
          </w:p>
        </w:tc>
      </w:tr>
      <w:tr w:rsidR="00700F7C" w14:paraId="0405998B" w14:textId="77777777">
        <w:trPr>
          <w:trHeight w:hRule="exact" w:val="2708"/>
        </w:trPr>
        <w:tc>
          <w:tcPr>
            <w:tcW w:w="1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97F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059980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059981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059982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059983" w14:textId="77777777" w:rsidR="00700F7C" w:rsidRDefault="00700F7C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4059984" w14:textId="77777777" w:rsidR="00700F7C" w:rsidRDefault="002F10C5">
            <w:pPr>
              <w:pStyle w:val="TableParagraph"/>
              <w:ind w:left="102" w:right="72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Junction</w:t>
            </w:r>
            <w:r>
              <w:rPr>
                <w:rFonts w:ascii="Century Gothic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Wetlands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985" w14:textId="77777777" w:rsidR="00700F7C" w:rsidRDefault="002F10C5">
            <w:pPr>
              <w:pStyle w:val="TableParagraph"/>
              <w:spacing w:before="2"/>
              <w:ind w:left="102" w:right="37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Target</w:t>
            </w:r>
            <w:r>
              <w:rPr>
                <w:rFonts w:ascii="Century Gothic"/>
                <w:b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flows</w:t>
            </w:r>
            <w:r>
              <w:rPr>
                <w:rFonts w:ascii="Century Gothic"/>
                <w:b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&gt;5</w:t>
            </w:r>
            <w:r>
              <w:rPr>
                <w:rFonts w:ascii="Century Gothic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GL/day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@</w:t>
            </w:r>
            <w:r>
              <w:rPr>
                <w:rFonts w:ascii="Century Gothic"/>
                <w:b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d/s</w:t>
            </w:r>
            <w:r>
              <w:rPr>
                <w:rFonts w:ascii="Century Gothic"/>
                <w:b/>
                <w:spacing w:val="20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Balranald</w:t>
            </w:r>
            <w:r>
              <w:rPr>
                <w:rFonts w:ascii="Century Gothic"/>
                <w:b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Weir</w:t>
            </w:r>
            <w:r>
              <w:rPr>
                <w:rFonts w:ascii="Century Gothic"/>
                <w:b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and</w:t>
            </w:r>
          </w:p>
          <w:p w14:paraId="04059986" w14:textId="77777777" w:rsidR="00700F7C" w:rsidRDefault="002F10C5">
            <w:pPr>
              <w:pStyle w:val="TableParagraph"/>
              <w:spacing w:before="2"/>
              <w:ind w:left="102" w:right="43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&gt;10</w:t>
            </w:r>
            <w:r>
              <w:rPr>
                <w:rFonts w:ascii="Century Gothic"/>
                <w:b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GL/day</w:t>
            </w:r>
            <w:r>
              <w:rPr>
                <w:rFonts w:ascii="Century Gothic"/>
                <w:b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@</w:t>
            </w:r>
            <w:r>
              <w:rPr>
                <w:rFonts w:ascii="Century Gothic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Murrumbidgee</w:t>
            </w:r>
            <w:r>
              <w:rPr>
                <w:rFonts w:ascii="Century Gothic"/>
                <w:b/>
                <w:spacing w:val="19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confluence</w:t>
            </w:r>
            <w:r>
              <w:rPr>
                <w:rFonts w:ascii="Century Gothic"/>
                <w:b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on</w:t>
            </w:r>
            <w:r>
              <w:rPr>
                <w:rFonts w:ascii="Century Gothic"/>
                <w:b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the</w:t>
            </w:r>
            <w:r>
              <w:rPr>
                <w:rFonts w:ascii="Century Gothic"/>
                <w:b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Murray</w:t>
            </w:r>
          </w:p>
          <w:p w14:paraId="04059987" w14:textId="77777777" w:rsidR="00700F7C" w:rsidRDefault="00700F7C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04059988" w14:textId="77777777" w:rsidR="00700F7C" w:rsidRDefault="002F10C5">
            <w:pPr>
              <w:pStyle w:val="TableParagraph"/>
              <w:ind w:left="102" w:right="44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Flows</w:t>
            </w:r>
            <w:r>
              <w:rPr>
                <w:rFonts w:ascii="Century Gothic"/>
                <w:b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greater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than</w:t>
            </w:r>
            <w:r>
              <w:rPr>
                <w:rFonts w:ascii="Century Gothic"/>
                <w:b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7</w:t>
            </w:r>
            <w:r>
              <w:rPr>
                <w:rFonts w:ascii="Century Gothic"/>
                <w:b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GL/day</w:t>
            </w:r>
            <w:r>
              <w:rPr>
                <w:rFonts w:ascii="Century Gothic"/>
                <w:b/>
                <w:spacing w:val="-3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@</w:t>
            </w:r>
            <w:r>
              <w:rPr>
                <w:rFonts w:ascii="Century Gothic"/>
                <w:b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d/s</w:t>
            </w:r>
            <w:r>
              <w:rPr>
                <w:rFonts w:ascii="Century Gothic"/>
                <w:b/>
                <w:spacing w:val="20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Balranald</w:t>
            </w:r>
            <w:r>
              <w:rPr>
                <w:rFonts w:ascii="Century Gothic"/>
                <w:b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Weir</w:t>
            </w:r>
          </w:p>
        </w:tc>
        <w:tc>
          <w:tcPr>
            <w:tcW w:w="402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4059989" w14:textId="77777777" w:rsidR="00700F7C" w:rsidRDefault="002F10C5">
            <w:pPr>
              <w:pStyle w:val="TableParagraph"/>
              <w:spacing w:before="2"/>
              <w:ind w:left="99" w:right="63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Option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priority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but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reduced</w:t>
            </w:r>
            <w:r>
              <w:rPr>
                <w:rFonts w:ascii="Century Gothic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likelihood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of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natural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trigger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events</w:t>
            </w:r>
            <w:r>
              <w:rPr>
                <w:rFonts w:ascii="Century Gothic"/>
                <w:spacing w:val="32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under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this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scenario.</w:t>
            </w:r>
          </w:p>
        </w:tc>
        <w:tc>
          <w:tcPr>
            <w:tcW w:w="708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98A" w14:textId="77777777" w:rsidR="00700F7C" w:rsidRDefault="002F10C5">
            <w:pPr>
              <w:pStyle w:val="TableParagraph"/>
              <w:spacing w:before="2"/>
              <w:ind w:left="102" w:right="12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i/>
                <w:sz w:val="20"/>
              </w:rPr>
              <w:t>Reconnecting</w:t>
            </w:r>
            <w:r>
              <w:rPr>
                <w:rFonts w:ascii="Century Gothic"/>
                <w:i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event:</w:t>
            </w:r>
            <w:r>
              <w:rPr>
                <w:rFonts w:ascii="Century Gothic"/>
                <w:i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Contribute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(fresh)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inundation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60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fringing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wetlands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continue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recovery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wetland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vegetation</w:t>
            </w:r>
            <w:r>
              <w:rPr>
                <w:rFonts w:ascii="Century Gothic"/>
                <w:spacing w:val="38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communities,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provide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habitat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support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survival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maintain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63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condition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waterbirds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native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aquatic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biota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(including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fish,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turtles,</w:t>
            </w:r>
            <w:r>
              <w:rPr>
                <w:rFonts w:ascii="Century Gothic"/>
                <w:spacing w:val="37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frogs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invertebrates).</w:t>
            </w:r>
          </w:p>
        </w:tc>
      </w:tr>
    </w:tbl>
    <w:p w14:paraId="0405998C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  <w:sectPr w:rsidR="00700F7C">
          <w:pgSz w:w="16840" w:h="11910" w:orient="landscape"/>
          <w:pgMar w:top="920" w:right="720" w:bottom="1120" w:left="740" w:header="0" w:footer="933" w:gutter="0"/>
          <w:cols w:space="720"/>
        </w:sectPr>
      </w:pPr>
    </w:p>
    <w:p w14:paraId="0405998D" w14:textId="3C74EB6A" w:rsidR="00700F7C" w:rsidRDefault="002F10C5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091440" behindDoc="1" locked="0" layoutInCell="1" allowOverlap="1" wp14:anchorId="04059B6A" wp14:editId="7C0DE772">
                <wp:simplePos x="0" y="0"/>
                <wp:positionH relativeFrom="page">
                  <wp:posOffset>7552690</wp:posOffset>
                </wp:positionH>
                <wp:positionV relativeFrom="page">
                  <wp:posOffset>1283335</wp:posOffset>
                </wp:positionV>
                <wp:extent cx="2548890" cy="311150"/>
                <wp:effectExtent l="0" t="0" r="0" b="0"/>
                <wp:wrapNone/>
                <wp:docPr id="60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8890" cy="311150"/>
                          <a:chOff x="11894" y="2021"/>
                          <a:chExt cx="4014" cy="490"/>
                        </a:xfrm>
                      </wpg:grpSpPr>
                      <wpg:grpSp>
                        <wpg:cNvPr id="61" name="Group 26"/>
                        <wpg:cNvGrpSpPr>
                          <a:grpSpLocks/>
                        </wpg:cNvGrpSpPr>
                        <wpg:grpSpPr bwMode="auto">
                          <a:xfrm>
                            <a:off x="11894" y="2021"/>
                            <a:ext cx="4014" cy="245"/>
                            <a:chOff x="11894" y="2021"/>
                            <a:chExt cx="4014" cy="245"/>
                          </a:xfrm>
                        </wpg:grpSpPr>
                        <wps:wsp>
                          <wps:cNvPr id="62" name="Freeform 27"/>
                          <wps:cNvSpPr>
                            <a:spLocks/>
                          </wps:cNvSpPr>
                          <wps:spPr bwMode="auto">
                            <a:xfrm>
                              <a:off x="11894" y="2021"/>
                              <a:ext cx="4014" cy="245"/>
                            </a:xfrm>
                            <a:custGeom>
                              <a:avLst/>
                              <a:gdLst>
                                <a:gd name="T0" fmla="+- 0 11894 11894"/>
                                <a:gd name="T1" fmla="*/ T0 w 4014"/>
                                <a:gd name="T2" fmla="+- 0 2266 2021"/>
                                <a:gd name="T3" fmla="*/ 2266 h 245"/>
                                <a:gd name="T4" fmla="+- 0 15907 11894"/>
                                <a:gd name="T5" fmla="*/ T4 w 4014"/>
                                <a:gd name="T6" fmla="+- 0 2266 2021"/>
                                <a:gd name="T7" fmla="*/ 2266 h 245"/>
                                <a:gd name="T8" fmla="+- 0 15907 11894"/>
                                <a:gd name="T9" fmla="*/ T8 w 4014"/>
                                <a:gd name="T10" fmla="+- 0 2021 2021"/>
                                <a:gd name="T11" fmla="*/ 2021 h 245"/>
                                <a:gd name="T12" fmla="+- 0 11894 11894"/>
                                <a:gd name="T13" fmla="*/ T12 w 4014"/>
                                <a:gd name="T14" fmla="+- 0 2021 2021"/>
                                <a:gd name="T15" fmla="*/ 2021 h 245"/>
                                <a:gd name="T16" fmla="+- 0 11894 11894"/>
                                <a:gd name="T17" fmla="*/ T16 w 4014"/>
                                <a:gd name="T18" fmla="+- 0 2266 2021"/>
                                <a:gd name="T19" fmla="*/ 226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4" h="245">
                                  <a:moveTo>
                                    <a:pt x="0" y="245"/>
                                  </a:moveTo>
                                  <a:lnTo>
                                    <a:pt x="4013" y="245"/>
                                  </a:lnTo>
                                  <a:lnTo>
                                    <a:pt x="40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24"/>
                        <wpg:cNvGrpSpPr>
                          <a:grpSpLocks/>
                        </wpg:cNvGrpSpPr>
                        <wpg:grpSpPr bwMode="auto">
                          <a:xfrm>
                            <a:off x="11894" y="2266"/>
                            <a:ext cx="4014" cy="245"/>
                            <a:chOff x="11894" y="2266"/>
                            <a:chExt cx="4014" cy="245"/>
                          </a:xfrm>
                        </wpg:grpSpPr>
                        <wps:wsp>
                          <wps:cNvPr id="64" name="Freeform 25"/>
                          <wps:cNvSpPr>
                            <a:spLocks/>
                          </wps:cNvSpPr>
                          <wps:spPr bwMode="auto">
                            <a:xfrm>
                              <a:off x="11894" y="2266"/>
                              <a:ext cx="4014" cy="245"/>
                            </a:xfrm>
                            <a:custGeom>
                              <a:avLst/>
                              <a:gdLst>
                                <a:gd name="T0" fmla="+- 0 11894 11894"/>
                                <a:gd name="T1" fmla="*/ T0 w 4014"/>
                                <a:gd name="T2" fmla="+- 0 2511 2266"/>
                                <a:gd name="T3" fmla="*/ 2511 h 245"/>
                                <a:gd name="T4" fmla="+- 0 15907 11894"/>
                                <a:gd name="T5" fmla="*/ T4 w 4014"/>
                                <a:gd name="T6" fmla="+- 0 2511 2266"/>
                                <a:gd name="T7" fmla="*/ 2511 h 245"/>
                                <a:gd name="T8" fmla="+- 0 15907 11894"/>
                                <a:gd name="T9" fmla="*/ T8 w 4014"/>
                                <a:gd name="T10" fmla="+- 0 2266 2266"/>
                                <a:gd name="T11" fmla="*/ 2266 h 245"/>
                                <a:gd name="T12" fmla="+- 0 11894 11894"/>
                                <a:gd name="T13" fmla="*/ T12 w 4014"/>
                                <a:gd name="T14" fmla="+- 0 2266 2266"/>
                                <a:gd name="T15" fmla="*/ 2266 h 245"/>
                                <a:gd name="T16" fmla="+- 0 11894 11894"/>
                                <a:gd name="T17" fmla="*/ T16 w 4014"/>
                                <a:gd name="T18" fmla="+- 0 2511 2266"/>
                                <a:gd name="T19" fmla="*/ 2511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4" h="245">
                                  <a:moveTo>
                                    <a:pt x="0" y="245"/>
                                  </a:moveTo>
                                  <a:lnTo>
                                    <a:pt x="4013" y="245"/>
                                  </a:lnTo>
                                  <a:lnTo>
                                    <a:pt x="40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888E91" id="Group 23" o:spid="_x0000_s1026" style="position:absolute;margin-left:594.7pt;margin-top:101.05pt;width:200.7pt;height:24.5pt;z-index:-225040;mso-position-horizontal-relative:page;mso-position-vertical-relative:page" coordorigin="11894,2021" coordsize="4014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">
                <v:group id="Group 26" o:spid="_x0000_s1027" style="position:absolute;left:11894;top:2021;width:4014;height:245" coordorigin="11894,2021" coordsize="4014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27" o:spid="_x0000_s1028" style="position:absolute;left:11894;top:2021;width:4014;height:245;visibility:visible;mso-wrap-style:square;v-text-anchor:top" coordsize="401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7xLMMA&#10;AADbAAAADwAAAGRycy9kb3ducmV2LnhtbESPQWsCMRSE7wX/Q3gFL0Wz9bBst0YpgqDgpWo9PzbP&#10;zdLNS9yk7vrvTUHwOMzMN8x8OdhWXKkLjWMF79MMBHHldMO1guNhPSlAhIissXVMCm4UYLkYvcyx&#10;1K7nb7ruYy0ShEOJCkyMvpQyVIYshqnzxMk7u85iTLKrpe6wT3DbylmW5dJiw2nBoKeVoep3/2cV&#10;FB+H/GdrfHvqL3xc+3MxvK12So1fh69PEJGG+Aw/2hutIJ/B/5f0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7xLMMAAADbAAAADwAAAAAAAAAAAAAAAACYAgAAZHJzL2Rv&#10;d25yZXYueG1sUEsFBgAAAAAEAAQA9QAAAIgDAAAAAA==&#10;" path="m,245r4013,l4013,,,,,245xe" fillcolor="#d9d9d9" stroked="f">
                    <v:path arrowok="t" o:connecttype="custom" o:connectlocs="0,2266;4013,2266;4013,2021;0,2021;0,2266" o:connectangles="0,0,0,0,0"/>
                  </v:shape>
                </v:group>
                <v:group id="Group 24" o:spid="_x0000_s1029" style="position:absolute;left:11894;top:2266;width:4014;height:245" coordorigin="11894,2266" coordsize="4014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25" o:spid="_x0000_s1030" style="position:absolute;left:11894;top:2266;width:4014;height:245;visibility:visible;mso-wrap-style:square;v-text-anchor:top" coordsize="401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vMw8QA&#10;AADbAAAADwAAAGRycy9kb3ducmV2LnhtbESPzWrDMBCE74W+g9hCLyWRG4px3CghBAIp9JLf82Jt&#10;LFNrpVhq7Lx9FCj0OMzMN8xsMdhWXKkLjWMF7+MMBHHldMO1gsN+PSpAhIissXVMCm4UYDF/fpph&#10;qV3PW7ruYi0ShEOJCkyMvpQyVIYshrHzxMk7u85iTLKrpe6wT3DbykmW5dJiw2nBoKeVoepn92sV&#10;FNN9fvwyvj31Fz6s/bkY3lbfSr2+DMtPEJGG+B/+a2+0gvwDHl/SD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bzMPEAAAA2wAAAA8AAAAAAAAAAAAAAAAAmAIAAGRycy9k&#10;b3ducmV2LnhtbFBLBQYAAAAABAAEAPUAAACJAwAAAAA=&#10;" path="m,245r4013,l4013,,,,,245xe" fillcolor="#d9d9d9" stroked="f">
                    <v:path arrowok="t" o:connecttype="custom" o:connectlocs="0,2511;4013,2511;4013,2266;0,2266;0,2511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1"/>
        <w:gridCol w:w="2324"/>
        <w:gridCol w:w="2136"/>
        <w:gridCol w:w="2028"/>
        <w:gridCol w:w="2711"/>
        <w:gridCol w:w="2011"/>
        <w:gridCol w:w="2221"/>
      </w:tblGrid>
      <w:tr w:rsidR="00700F7C" w14:paraId="04059993" w14:textId="77777777">
        <w:trPr>
          <w:trHeight w:hRule="exact" w:val="255"/>
        </w:trPr>
        <w:tc>
          <w:tcPr>
            <w:tcW w:w="173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C0D9"/>
          </w:tcPr>
          <w:p w14:paraId="0405998E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05998F" w14:textId="77777777" w:rsidR="00700F7C" w:rsidRDefault="002F10C5">
            <w:pPr>
              <w:pStyle w:val="TableParagraph"/>
              <w:spacing w:before="154"/>
              <w:ind w:left="28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Broad</w:t>
            </w:r>
            <w:r>
              <w:rPr>
                <w:rFonts w:ascii="Century Gothic"/>
                <w:b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Asset</w:t>
            </w:r>
          </w:p>
        </w:tc>
        <w:tc>
          <w:tcPr>
            <w:tcW w:w="232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C0D9"/>
          </w:tcPr>
          <w:p w14:paraId="04059990" w14:textId="77777777" w:rsidR="00700F7C" w:rsidRDefault="00700F7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059991" w14:textId="77777777" w:rsidR="00700F7C" w:rsidRDefault="002F10C5">
            <w:pPr>
              <w:pStyle w:val="TableParagraph"/>
              <w:spacing w:before="154"/>
              <w:ind w:left="138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Indicative</w:t>
            </w:r>
            <w:r>
              <w:rPr>
                <w:rFonts w:ascii="Century Gothic"/>
                <w:b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demand</w:t>
            </w:r>
            <w:r>
              <w:rPr>
                <w:rFonts w:ascii="Century Gothic"/>
                <w:b/>
                <w:spacing w:val="-24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position w:val="5"/>
                <w:sz w:val="13"/>
              </w:rPr>
              <w:t>17</w:t>
            </w:r>
          </w:p>
        </w:tc>
        <w:tc>
          <w:tcPr>
            <w:tcW w:w="111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04059992" w14:textId="77777777" w:rsidR="00700F7C" w:rsidRDefault="002F10C5">
            <w:pPr>
              <w:pStyle w:val="TableParagraph"/>
              <w:spacing w:before="2" w:line="241" w:lineRule="exact"/>
              <w:ind w:right="6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Applicable</w:t>
            </w:r>
            <w:r>
              <w:rPr>
                <w:rFonts w:ascii="Century Gothic"/>
                <w:b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inflow</w:t>
            </w:r>
            <w:r>
              <w:rPr>
                <w:rFonts w:ascii="Century Gothic"/>
                <w:b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scenario</w:t>
            </w:r>
          </w:p>
        </w:tc>
      </w:tr>
      <w:tr w:rsidR="00700F7C" w14:paraId="040599A0" w14:textId="77777777">
        <w:trPr>
          <w:trHeight w:hRule="exact" w:val="763"/>
        </w:trPr>
        <w:tc>
          <w:tcPr>
            <w:tcW w:w="1731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C0D9"/>
          </w:tcPr>
          <w:p w14:paraId="04059994" w14:textId="77777777" w:rsidR="00700F7C" w:rsidRDefault="00700F7C"/>
        </w:tc>
        <w:tc>
          <w:tcPr>
            <w:tcW w:w="232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04059995" w14:textId="77777777" w:rsidR="00700F7C" w:rsidRDefault="00700F7C"/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04059996" w14:textId="77777777" w:rsidR="00700F7C" w:rsidRDefault="00700F7C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</w:rPr>
            </w:pPr>
          </w:p>
          <w:p w14:paraId="04059997" w14:textId="77777777" w:rsidR="00700F7C" w:rsidRDefault="002F10C5">
            <w:pPr>
              <w:pStyle w:val="TableParagraph"/>
              <w:ind w:left="61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Very</w:t>
            </w:r>
            <w:r>
              <w:rPr>
                <w:rFonts w:ascii="Century Gothic"/>
                <w:b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Low</w:t>
            </w:r>
          </w:p>
        </w:tc>
        <w:tc>
          <w:tcPr>
            <w:tcW w:w="20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04059998" w14:textId="77777777" w:rsidR="00700F7C" w:rsidRDefault="00700F7C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</w:rPr>
            </w:pPr>
          </w:p>
          <w:p w14:paraId="04059999" w14:textId="77777777" w:rsidR="00700F7C" w:rsidRDefault="002F10C5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Low</w:t>
            </w:r>
          </w:p>
        </w:tc>
        <w:tc>
          <w:tcPr>
            <w:tcW w:w="2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0405999A" w14:textId="77777777" w:rsidR="00700F7C" w:rsidRDefault="00700F7C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</w:rPr>
            </w:pPr>
          </w:p>
          <w:p w14:paraId="0405999B" w14:textId="77777777" w:rsidR="00700F7C" w:rsidRDefault="002F10C5">
            <w:pPr>
              <w:pStyle w:val="TableParagraph"/>
              <w:ind w:left="87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Moderate</w:t>
            </w:r>
          </w:p>
        </w:tc>
        <w:tc>
          <w:tcPr>
            <w:tcW w:w="2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0405999C" w14:textId="77777777" w:rsidR="00700F7C" w:rsidRDefault="00700F7C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</w:rPr>
            </w:pPr>
          </w:p>
          <w:p w14:paraId="0405999D" w14:textId="77777777" w:rsidR="00700F7C" w:rsidRDefault="002F10C5">
            <w:pPr>
              <w:pStyle w:val="TableParagraph"/>
              <w:ind w:right="5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High</w:t>
            </w:r>
          </w:p>
        </w:tc>
        <w:tc>
          <w:tcPr>
            <w:tcW w:w="2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0405999E" w14:textId="77777777" w:rsidR="00700F7C" w:rsidRDefault="00700F7C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</w:rPr>
            </w:pPr>
          </w:p>
          <w:p w14:paraId="0405999F" w14:textId="77777777" w:rsidR="00700F7C" w:rsidRDefault="002F10C5">
            <w:pPr>
              <w:pStyle w:val="TableParagraph"/>
              <w:ind w:left="63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Very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High</w:t>
            </w:r>
          </w:p>
        </w:tc>
      </w:tr>
      <w:tr w:rsidR="00700F7C" w14:paraId="040599A5" w14:textId="77777777">
        <w:trPr>
          <w:trHeight w:hRule="exact" w:val="821"/>
        </w:trPr>
        <w:tc>
          <w:tcPr>
            <w:tcW w:w="173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9A1" w14:textId="77777777" w:rsidR="00700F7C" w:rsidRDefault="00700F7C"/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9A2" w14:textId="77777777" w:rsidR="00700F7C" w:rsidRDefault="002F10C5">
            <w:pPr>
              <w:pStyle w:val="TableParagraph"/>
              <w:spacing w:before="2"/>
              <w:ind w:left="102" w:right="11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Pumping</w:t>
            </w:r>
            <w:r>
              <w:rPr>
                <w:rFonts w:ascii="Century Gothic"/>
                <w:b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spacing w:val="1"/>
                <w:sz w:val="20"/>
              </w:rPr>
              <w:t>to</w:t>
            </w:r>
            <w:r>
              <w:rPr>
                <w:rFonts w:ascii="Century Gothic"/>
                <w:b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individual</w:t>
            </w:r>
            <w:r>
              <w:rPr>
                <w:rFonts w:ascii="Century Gothic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wetland</w:t>
            </w:r>
            <w:r>
              <w:rPr>
                <w:rFonts w:ascii="Century Gothic"/>
                <w:b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assets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for</w:t>
            </w:r>
            <w:r>
              <w:rPr>
                <w:rFonts w:ascii="Century Gothic"/>
                <w:b/>
                <w:spacing w:val="20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refuge</w:t>
            </w:r>
            <w:r>
              <w:rPr>
                <w:rFonts w:ascii="Century Gothic"/>
                <w:b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sties</w:t>
            </w:r>
          </w:p>
        </w:tc>
        <w:tc>
          <w:tcPr>
            <w:tcW w:w="687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99A3" w14:textId="77777777" w:rsidR="00700F7C" w:rsidRDefault="002F10C5">
            <w:pPr>
              <w:pStyle w:val="TableParagraph"/>
              <w:spacing w:before="2"/>
              <w:ind w:left="99" w:right="28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i/>
                <w:spacing w:val="-1"/>
                <w:sz w:val="20"/>
              </w:rPr>
              <w:t>Infrastructure</w:t>
            </w:r>
            <w:r>
              <w:rPr>
                <w:rFonts w:ascii="Century Gothic"/>
                <w:i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assisted</w:t>
            </w:r>
            <w:r>
              <w:rPr>
                <w:rFonts w:ascii="Century Gothic"/>
                <w:sz w:val="20"/>
              </w:rPr>
              <w:t>: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Contribute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habitat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support</w:t>
            </w:r>
            <w:r>
              <w:rPr>
                <w:rFonts w:ascii="Century Gothic"/>
                <w:spacing w:val="-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survival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57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maintain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condition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waterbirds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native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aquatic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biota</w:t>
            </w:r>
            <w:r>
              <w:rPr>
                <w:rFonts w:ascii="Century Gothic"/>
                <w:spacing w:val="30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(including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fish,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turtles,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frogs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invertebrates).</w:t>
            </w:r>
          </w:p>
        </w:tc>
        <w:tc>
          <w:tcPr>
            <w:tcW w:w="4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40599A4" w14:textId="77777777" w:rsidR="00700F7C" w:rsidRDefault="002F10C5">
            <w:pPr>
              <w:pStyle w:val="TableParagraph"/>
              <w:spacing w:before="2"/>
              <w:ind w:left="102" w:right="25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Option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unlikely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required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under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this</w:t>
            </w:r>
            <w:r>
              <w:rPr>
                <w:rFonts w:ascii="Century Gothic"/>
                <w:spacing w:val="44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scenario.</w:t>
            </w:r>
          </w:p>
        </w:tc>
      </w:tr>
    </w:tbl>
    <w:p w14:paraId="040599A6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  <w:sectPr w:rsidR="00700F7C">
          <w:pgSz w:w="16840" w:h="11910" w:orient="landscape"/>
          <w:pgMar w:top="920" w:right="720" w:bottom="1120" w:left="740" w:header="0" w:footer="933" w:gutter="0"/>
          <w:cols w:space="720"/>
        </w:sectPr>
      </w:pPr>
    </w:p>
    <w:p w14:paraId="040599A7" w14:textId="77777777" w:rsidR="00700F7C" w:rsidRDefault="002F10C5">
      <w:pPr>
        <w:pStyle w:val="Heading2"/>
        <w:spacing w:before="37"/>
        <w:ind w:left="107" w:firstLine="0"/>
        <w:rPr>
          <w:b w:val="0"/>
          <w:bCs w:val="0"/>
        </w:rPr>
      </w:pPr>
      <w:bookmarkStart w:id="34" w:name="_bookmark33"/>
      <w:bookmarkEnd w:id="34"/>
      <w:r>
        <w:rPr>
          <w:color w:val="5F4879"/>
          <w:spacing w:val="-1"/>
        </w:rPr>
        <w:t>Potential</w:t>
      </w:r>
      <w:r>
        <w:rPr>
          <w:color w:val="5F4879"/>
          <w:spacing w:val="-5"/>
        </w:rPr>
        <w:t xml:space="preserve"> </w:t>
      </w:r>
      <w:r>
        <w:rPr>
          <w:color w:val="5F4879"/>
        </w:rPr>
        <w:t>watering</w:t>
      </w:r>
      <w:r>
        <w:rPr>
          <w:color w:val="5F4879"/>
          <w:spacing w:val="-6"/>
        </w:rPr>
        <w:t xml:space="preserve"> </w:t>
      </w:r>
      <w:r>
        <w:rPr>
          <w:color w:val="5F4879"/>
          <w:spacing w:val="-1"/>
        </w:rPr>
        <w:t>actions</w:t>
      </w:r>
      <w:r>
        <w:rPr>
          <w:color w:val="5F4879"/>
          <w:spacing w:val="-5"/>
        </w:rPr>
        <w:t xml:space="preserve"> </w:t>
      </w:r>
      <w:r>
        <w:rPr>
          <w:rFonts w:cs="Century Gothic"/>
          <w:color w:val="5F4879"/>
        </w:rPr>
        <w:t>–</w:t>
      </w:r>
      <w:r>
        <w:rPr>
          <w:rFonts w:cs="Century Gothic"/>
          <w:color w:val="5F4879"/>
          <w:spacing w:val="-4"/>
        </w:rPr>
        <w:t xml:space="preserve"> </w:t>
      </w:r>
      <w:r>
        <w:rPr>
          <w:color w:val="5F4879"/>
        </w:rPr>
        <w:t>standard</w:t>
      </w:r>
      <w:r>
        <w:rPr>
          <w:color w:val="5F4879"/>
          <w:spacing w:val="-6"/>
        </w:rPr>
        <w:t xml:space="preserve"> </w:t>
      </w:r>
      <w:r>
        <w:rPr>
          <w:color w:val="5F4879"/>
          <w:spacing w:val="-1"/>
        </w:rPr>
        <w:t>operating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arrangements</w:t>
      </w:r>
    </w:p>
    <w:p w14:paraId="040599A8" w14:textId="77777777" w:rsidR="00700F7C" w:rsidRDefault="00700F7C">
      <w:pPr>
        <w:spacing w:before="8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040599A9" w14:textId="77777777" w:rsidR="00700F7C" w:rsidRDefault="002F10C5">
      <w:pPr>
        <w:pStyle w:val="BodyText"/>
        <w:ind w:right="337"/>
      </w:pPr>
      <w:hyperlink w:anchor="_bookmark32" w:history="1">
        <w:r>
          <w:rPr>
            <w:spacing w:val="-1"/>
          </w:rPr>
          <w:t>Table</w:t>
        </w:r>
        <w:r>
          <w:rPr>
            <w:spacing w:val="-7"/>
          </w:rPr>
          <w:t xml:space="preserve"> </w:t>
        </w:r>
        <w:r>
          <w:t>4</w:t>
        </w:r>
      </w:hyperlink>
      <w:r>
        <w:rPr>
          <w:spacing w:val="-6"/>
        </w:rPr>
        <w:t xml:space="preserve"> </w:t>
      </w:r>
      <w:r>
        <w:t>identifies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range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potential</w:t>
      </w:r>
      <w:r>
        <w:rPr>
          <w:spacing w:val="-6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t>actions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Murrumbidgee</w:t>
      </w:r>
      <w:r>
        <w:rPr>
          <w:spacing w:val="-7"/>
        </w:rPr>
        <w:t xml:space="preserve"> </w:t>
      </w:r>
      <w:r>
        <w:t>catchment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56"/>
          <w:w w:val="99"/>
        </w:rPr>
        <w:t xml:space="preserve"> </w:t>
      </w:r>
      <w:r>
        <w:rPr>
          <w:spacing w:val="-1"/>
        </w:rPr>
        <w:t>Murray-Darling</w:t>
      </w:r>
      <w:r>
        <w:rPr>
          <w:spacing w:val="-7"/>
        </w:rPr>
        <w:t xml:space="preserve"> </w:t>
      </w:r>
      <w:r>
        <w:rPr>
          <w:spacing w:val="-1"/>
        </w:rPr>
        <w:t>Basin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rPr>
          <w:spacing w:val="-1"/>
        </w:rPr>
        <w:t>give</w:t>
      </w:r>
      <w:r>
        <w:rPr>
          <w:spacing w:val="-6"/>
        </w:rPr>
        <w:t xml:space="preserve"> </w:t>
      </w:r>
      <w:r>
        <w:t>effect</w:t>
      </w:r>
      <w:r>
        <w:rPr>
          <w:spacing w:val="-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long-term</w:t>
      </w:r>
      <w:r>
        <w:rPr>
          <w:spacing w:val="-7"/>
        </w:rPr>
        <w:t xml:space="preserve"> </w:t>
      </w:r>
      <w:r>
        <w:rPr>
          <w:spacing w:val="-1"/>
        </w:rPr>
        <w:t>demands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flow</w:t>
      </w:r>
      <w:r>
        <w:rPr>
          <w:spacing w:val="-5"/>
        </w:rPr>
        <w:t xml:space="preserve"> </w:t>
      </w:r>
      <w:r>
        <w:t>regime</w:t>
      </w:r>
      <w:r>
        <w:rPr>
          <w:spacing w:val="-7"/>
        </w:rPr>
        <w:t xml:space="preserve"> </w:t>
      </w:r>
      <w:r>
        <w:t>identified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being</w:t>
      </w:r>
      <w:r>
        <w:rPr>
          <w:spacing w:val="-7"/>
        </w:rPr>
        <w:t xml:space="preserve"> </w:t>
      </w:r>
      <w:r>
        <w:t>in</w:t>
      </w:r>
      <w:r>
        <w:rPr>
          <w:spacing w:val="88"/>
          <w:w w:val="99"/>
        </w:rPr>
        <w:t xml:space="preserve"> </w:t>
      </w:r>
      <w:r>
        <w:rPr>
          <w:spacing w:val="-1"/>
        </w:rPr>
        <w:t>scope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contribution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Commonwealth</w:t>
      </w:r>
      <w:r>
        <w:rPr>
          <w:spacing w:val="-6"/>
        </w:rPr>
        <w:t xml:space="preserve"> </w:t>
      </w:r>
      <w:r>
        <w:rPr>
          <w:spacing w:val="-1"/>
        </w:rP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rPr>
          <w:spacing w:val="-1"/>
        </w:rPr>
        <w:t>given</w:t>
      </w:r>
      <w:r>
        <w:rPr>
          <w:spacing w:val="-7"/>
        </w:rPr>
        <w:t xml:space="preserve"> </w:t>
      </w:r>
      <w:r>
        <w:t>year.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standard</w:t>
      </w:r>
      <w:r>
        <w:rPr>
          <w:spacing w:val="77"/>
          <w:w w:val="99"/>
        </w:rPr>
        <w:t xml:space="preserve"> </w:t>
      </w:r>
      <w:r>
        <w:rPr>
          <w:spacing w:val="-1"/>
        </w:rPr>
        <w:t>considerations</w:t>
      </w:r>
      <w:r>
        <w:rPr>
          <w:spacing w:val="-9"/>
        </w:rPr>
        <w:t xml:space="preserve"> </w:t>
      </w:r>
      <w:r>
        <w:rPr>
          <w:spacing w:val="-1"/>
        </w:rPr>
        <w:t>associated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actions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rPr>
          <w:spacing w:val="-1"/>
        </w:rPr>
        <w:t>set</w:t>
      </w:r>
      <w:r>
        <w:rPr>
          <w:spacing w:val="-6"/>
        </w:rPr>
        <w:t xml:space="preserve"> </w:t>
      </w:r>
      <w:r>
        <w:rPr>
          <w:spacing w:val="-1"/>
        </w:rPr>
        <w:t>out</w:t>
      </w:r>
      <w:r>
        <w:rPr>
          <w:spacing w:val="-6"/>
        </w:rPr>
        <w:t xml:space="preserve"> </w:t>
      </w:r>
      <w:r>
        <w:t>below.</w:t>
      </w:r>
    </w:p>
    <w:p w14:paraId="040599AA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99AB" w14:textId="77777777" w:rsidR="00700F7C" w:rsidRDefault="002F10C5">
      <w:pPr>
        <w:pStyle w:val="Heading3"/>
        <w:numPr>
          <w:ilvl w:val="0"/>
          <w:numId w:val="4"/>
        </w:numPr>
        <w:tabs>
          <w:tab w:val="left" w:pos="468"/>
        </w:tabs>
        <w:rPr>
          <w:b w:val="0"/>
          <w:bCs w:val="0"/>
        </w:rPr>
      </w:pPr>
      <w:r>
        <w:rPr>
          <w:color w:val="5F4879"/>
        </w:rPr>
        <w:t>Mid-Murrumbidgee</w:t>
      </w:r>
      <w:r>
        <w:rPr>
          <w:color w:val="5F4879"/>
          <w:spacing w:val="-34"/>
        </w:rPr>
        <w:t xml:space="preserve"> </w:t>
      </w:r>
      <w:r>
        <w:rPr>
          <w:color w:val="5F4879"/>
          <w:spacing w:val="-1"/>
        </w:rPr>
        <w:t>Reconnection</w:t>
      </w:r>
    </w:p>
    <w:p w14:paraId="040599AC" w14:textId="77777777" w:rsidR="00700F7C" w:rsidRDefault="00700F7C">
      <w:pPr>
        <w:spacing w:before="11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040599AD" w14:textId="77777777" w:rsidR="00700F7C" w:rsidRDefault="002F10C5">
      <w:pPr>
        <w:pStyle w:val="BodyText"/>
        <w:ind w:right="113"/>
        <w:jc w:val="both"/>
      </w:pPr>
      <w:r>
        <w:t>Watering</w:t>
      </w:r>
      <w:r>
        <w:rPr>
          <w:spacing w:val="8"/>
        </w:rPr>
        <w:t xml:space="preserve"> </w:t>
      </w:r>
      <w:r>
        <w:rPr>
          <w:spacing w:val="-1"/>
        </w:rPr>
        <w:t>Action:</w:t>
      </w:r>
      <w:r>
        <w:rPr>
          <w:spacing w:val="5"/>
        </w:rPr>
        <w:t xml:space="preserve"> </w:t>
      </w:r>
      <w:r>
        <w:rPr>
          <w:spacing w:val="-1"/>
        </w:rPr>
        <w:t>Contribute</w:t>
      </w:r>
      <w:r>
        <w:rPr>
          <w:spacing w:val="9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river</w:t>
      </w:r>
      <w:r>
        <w:rPr>
          <w:spacing w:val="9"/>
        </w:rPr>
        <w:t xml:space="preserve"> </w:t>
      </w:r>
      <w:r>
        <w:t>flows</w:t>
      </w:r>
      <w:r>
        <w:rPr>
          <w:spacing w:val="7"/>
        </w:rPr>
        <w:t xml:space="preserve"> </w:t>
      </w:r>
      <w:r>
        <w:rPr>
          <w:spacing w:val="-1"/>
        </w:rPr>
        <w:t>(freshes)</w:t>
      </w:r>
      <w:r>
        <w:rPr>
          <w:spacing w:val="6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-1"/>
        </w:rPr>
        <w:t>inundation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fringing</w:t>
      </w:r>
      <w:r>
        <w:rPr>
          <w:spacing w:val="8"/>
        </w:rPr>
        <w:t xml:space="preserve"> </w:t>
      </w:r>
      <w:r>
        <w:rPr>
          <w:spacing w:val="-1"/>
        </w:rPr>
        <w:t>wetlands</w:t>
      </w:r>
      <w:r>
        <w:rPr>
          <w:spacing w:val="5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avoid</w:t>
      </w:r>
      <w:r>
        <w:rPr>
          <w:spacing w:val="8"/>
        </w:rPr>
        <w:t xml:space="preserve"> </w:t>
      </w:r>
      <w:r>
        <w:t>further</w:t>
      </w:r>
      <w:r>
        <w:rPr>
          <w:spacing w:val="107"/>
          <w:w w:val="99"/>
        </w:rPr>
        <w:t xml:space="preserve"> </w:t>
      </w:r>
      <w:r>
        <w:t>damage</w:t>
      </w:r>
      <w:r>
        <w:rPr>
          <w:spacing w:val="2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protect</w:t>
      </w:r>
      <w:r>
        <w:rPr>
          <w:spacing w:val="26"/>
        </w:rPr>
        <w:t xml:space="preserve"> </w:t>
      </w:r>
      <w:r>
        <w:t>wetland</w:t>
      </w:r>
      <w:r>
        <w:rPr>
          <w:spacing w:val="23"/>
        </w:rPr>
        <w:t xml:space="preserve"> </w:t>
      </w:r>
      <w:r>
        <w:rPr>
          <w:spacing w:val="-1"/>
        </w:rPr>
        <w:t>vegetation</w:t>
      </w:r>
      <w:r>
        <w:rPr>
          <w:spacing w:val="25"/>
        </w:rPr>
        <w:t xml:space="preserve"> </w:t>
      </w:r>
      <w:r>
        <w:t>communities,</w:t>
      </w:r>
      <w:r>
        <w:rPr>
          <w:spacing w:val="21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rPr>
          <w:spacing w:val="-1"/>
        </w:rPr>
        <w:t>provide</w:t>
      </w:r>
      <w:r>
        <w:rPr>
          <w:spacing w:val="23"/>
        </w:rPr>
        <w:t xml:space="preserve"> </w:t>
      </w:r>
      <w:r>
        <w:t>habitat</w:t>
      </w:r>
      <w:r>
        <w:rPr>
          <w:spacing w:val="26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support</w:t>
      </w:r>
      <w:r>
        <w:rPr>
          <w:spacing w:val="25"/>
        </w:rPr>
        <w:t xml:space="preserve"> </w:t>
      </w:r>
      <w:r>
        <w:t>survival</w:t>
      </w:r>
      <w:r>
        <w:rPr>
          <w:spacing w:val="25"/>
        </w:rPr>
        <w:t xml:space="preserve"> </w:t>
      </w:r>
      <w:r>
        <w:t>and</w:t>
      </w:r>
      <w:r>
        <w:rPr>
          <w:spacing w:val="48"/>
          <w:w w:val="99"/>
        </w:rPr>
        <w:t xml:space="preserve"> </w:t>
      </w:r>
      <w:r>
        <w:rPr>
          <w:spacing w:val="-1"/>
        </w:rPr>
        <w:t>maintain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condition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t>waterbirds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native</w:t>
      </w:r>
      <w:r>
        <w:rPr>
          <w:spacing w:val="12"/>
        </w:rPr>
        <w:t xml:space="preserve"> </w:t>
      </w:r>
      <w:r>
        <w:rPr>
          <w:spacing w:val="-1"/>
        </w:rPr>
        <w:t>aquatic</w:t>
      </w:r>
      <w:r>
        <w:rPr>
          <w:spacing w:val="13"/>
        </w:rPr>
        <w:t xml:space="preserve"> </w:t>
      </w:r>
      <w:r>
        <w:rPr>
          <w:spacing w:val="1"/>
        </w:rPr>
        <w:t>biota</w:t>
      </w:r>
      <w:r>
        <w:rPr>
          <w:spacing w:val="13"/>
        </w:rPr>
        <w:t xml:space="preserve"> </w:t>
      </w:r>
      <w:r>
        <w:rPr>
          <w:spacing w:val="-1"/>
        </w:rPr>
        <w:t>(including</w:t>
      </w:r>
      <w:r>
        <w:rPr>
          <w:spacing w:val="12"/>
        </w:rPr>
        <w:t xml:space="preserve"> </w:t>
      </w:r>
      <w:r>
        <w:rPr>
          <w:spacing w:val="-1"/>
        </w:rPr>
        <w:t>fish,</w:t>
      </w:r>
      <w:r>
        <w:rPr>
          <w:spacing w:val="10"/>
        </w:rPr>
        <w:t xml:space="preserve"> </w:t>
      </w:r>
      <w:r>
        <w:t>turtles,</w:t>
      </w:r>
      <w:r>
        <w:rPr>
          <w:spacing w:val="10"/>
        </w:rPr>
        <w:t xml:space="preserve"> </w:t>
      </w:r>
      <w:r>
        <w:t>frogs</w:t>
      </w:r>
      <w:r>
        <w:rPr>
          <w:spacing w:val="14"/>
        </w:rPr>
        <w:t xml:space="preserve"> </w:t>
      </w:r>
      <w:r>
        <w:t>and</w:t>
      </w:r>
      <w:r>
        <w:rPr>
          <w:spacing w:val="89"/>
          <w:w w:val="99"/>
        </w:rPr>
        <w:t xml:space="preserve"> </w:t>
      </w:r>
      <w:r>
        <w:rPr>
          <w:spacing w:val="-1"/>
        </w:rPr>
        <w:t>invertebrates).</w:t>
      </w:r>
    </w:p>
    <w:p w14:paraId="040599AE" w14:textId="77777777" w:rsidR="00700F7C" w:rsidRDefault="00700F7C">
      <w:pPr>
        <w:spacing w:before="10"/>
        <w:rPr>
          <w:rFonts w:ascii="Century Gothic" w:eastAsia="Century Gothic" w:hAnsi="Century Gothic" w:cs="Century Gothic"/>
          <w:sz w:val="19"/>
          <w:szCs w:val="19"/>
        </w:rPr>
      </w:pPr>
    </w:p>
    <w:p w14:paraId="040599AF" w14:textId="77777777" w:rsidR="00700F7C" w:rsidRDefault="002F10C5">
      <w:pPr>
        <w:pStyle w:val="BodyText"/>
      </w:pPr>
      <w:r>
        <w:t>Standard</w:t>
      </w:r>
      <w:r>
        <w:rPr>
          <w:spacing w:val="-19"/>
        </w:rPr>
        <w:t xml:space="preserve"> </w:t>
      </w:r>
      <w:r>
        <w:t>operational</w:t>
      </w:r>
      <w:r>
        <w:rPr>
          <w:spacing w:val="-17"/>
        </w:rPr>
        <w:t xml:space="preserve"> </w:t>
      </w:r>
      <w:r>
        <w:rPr>
          <w:spacing w:val="-1"/>
        </w:rPr>
        <w:t>considerations:</w:t>
      </w:r>
    </w:p>
    <w:p w14:paraId="040599B0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99B1" w14:textId="77777777" w:rsidR="00700F7C" w:rsidRDefault="002F10C5">
      <w:pPr>
        <w:pStyle w:val="BodyText"/>
        <w:spacing w:line="276" w:lineRule="auto"/>
        <w:ind w:right="337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proposed</w:t>
      </w:r>
      <w:r>
        <w:rPr>
          <w:spacing w:val="-7"/>
        </w:rPr>
        <w:t xml:space="preserve"> </w:t>
      </w:r>
      <w:r>
        <w:t>event</w:t>
      </w:r>
      <w:r>
        <w:rPr>
          <w:spacing w:val="-6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involve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release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upper</w:t>
      </w:r>
      <w:r>
        <w:rPr>
          <w:spacing w:val="-8"/>
        </w:rPr>
        <w:t xml:space="preserve"> </w:t>
      </w:r>
      <w:r>
        <w:rPr>
          <w:spacing w:val="-1"/>
        </w:rPr>
        <w:t>storages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conjunction</w:t>
      </w:r>
      <w:r>
        <w:rPr>
          <w:spacing w:val="74"/>
          <w:w w:val="9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rainfall-derived</w:t>
      </w:r>
      <w:r>
        <w:rPr>
          <w:spacing w:val="-9"/>
        </w:rPr>
        <w:t xml:space="preserve"> </w:t>
      </w:r>
      <w:r>
        <w:rPr>
          <w:spacing w:val="-1"/>
        </w:rPr>
        <w:t>tributary</w:t>
      </w:r>
      <w:r>
        <w:rPr>
          <w:spacing w:val="-9"/>
        </w:rPr>
        <w:t xml:space="preserve"> </w:t>
      </w:r>
      <w:r>
        <w:t>flows.</w:t>
      </w:r>
      <w:r>
        <w:rPr>
          <w:spacing w:val="-9"/>
        </w:rPr>
        <w:t xml:space="preserve"> </w:t>
      </w:r>
      <w:r>
        <w:t>Infrastructure</w:t>
      </w:r>
      <w:r>
        <w:rPr>
          <w:spacing w:val="-8"/>
        </w:rPr>
        <w:t xml:space="preserve"> </w:t>
      </w:r>
      <w:r>
        <w:rPr>
          <w:spacing w:val="-1"/>
        </w:rPr>
        <w:t>assisted</w:t>
      </w:r>
      <w:r>
        <w:rPr>
          <w:spacing w:val="-9"/>
        </w:rPr>
        <w:t xml:space="preserve"> </w:t>
      </w: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individual</w:t>
      </w:r>
      <w:r>
        <w:rPr>
          <w:spacing w:val="-8"/>
        </w:rPr>
        <w:t xml:space="preserve"> </w:t>
      </w:r>
      <w:r>
        <w:t>wetlands</w:t>
      </w:r>
      <w:r>
        <w:rPr>
          <w:spacing w:val="-5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9"/>
        </w:rPr>
        <w:t xml:space="preserve"> </w:t>
      </w:r>
      <w:r>
        <w:t>be</w:t>
      </w:r>
      <w:r>
        <w:rPr>
          <w:spacing w:val="74"/>
          <w:w w:val="99"/>
        </w:rPr>
        <w:t xml:space="preserve"> </w:t>
      </w:r>
      <w:r>
        <w:rPr>
          <w:spacing w:val="-1"/>
        </w:rPr>
        <w:t>considered.</w:t>
      </w:r>
    </w:p>
    <w:p w14:paraId="040599B2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99B3" w14:textId="77777777" w:rsidR="00700F7C" w:rsidRDefault="002F10C5">
      <w:pPr>
        <w:pStyle w:val="BodyText"/>
      </w:pPr>
      <w:r>
        <w:rPr>
          <w:spacing w:val="-1"/>
        </w:rPr>
        <w:t>Typical</w:t>
      </w:r>
      <w:r>
        <w:rPr>
          <w:spacing w:val="-14"/>
        </w:rPr>
        <w:t xml:space="preserve"> </w:t>
      </w:r>
      <w:r>
        <w:t>extent:</w:t>
      </w:r>
    </w:p>
    <w:p w14:paraId="040599B4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99B5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ind w:hanging="369"/>
      </w:pPr>
      <w:r>
        <w:rPr>
          <w:spacing w:val="-1"/>
        </w:rPr>
        <w:t>Inundation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t>low-level</w:t>
      </w:r>
      <w:r>
        <w:rPr>
          <w:spacing w:val="-10"/>
        </w:rPr>
        <w:t xml:space="preserve"> </w:t>
      </w:r>
      <w:r>
        <w:t>wetlands.</w:t>
      </w:r>
    </w:p>
    <w:p w14:paraId="040599B6" w14:textId="77777777" w:rsidR="00700F7C" w:rsidRDefault="00700F7C">
      <w:pPr>
        <w:spacing w:before="8"/>
        <w:rPr>
          <w:rFonts w:ascii="Century Gothic" w:eastAsia="Century Gothic" w:hAnsi="Century Gothic" w:cs="Century Gothic"/>
        </w:rPr>
      </w:pPr>
    </w:p>
    <w:p w14:paraId="040599B7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line="277" w:lineRule="auto"/>
        <w:ind w:right="596" w:hanging="369"/>
      </w:pPr>
      <w:r>
        <w:rPr>
          <w:spacing w:val="-1"/>
        </w:rPr>
        <w:t>This</w:t>
      </w:r>
      <w:r>
        <w:rPr>
          <w:spacing w:val="-6"/>
        </w:rPr>
        <w:t xml:space="preserve"> </w:t>
      </w:r>
      <w:r>
        <w:rPr>
          <w:spacing w:val="-1"/>
        </w:rPr>
        <w:t>option</w:t>
      </w:r>
      <w:r>
        <w:rPr>
          <w:spacing w:val="-4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target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peak</w:t>
      </w:r>
      <w:r>
        <w:rPr>
          <w:spacing w:val="-4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t>rate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three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five</w:t>
      </w:r>
      <w:r>
        <w:rPr>
          <w:spacing w:val="-5"/>
        </w:rPr>
        <w:t xml:space="preserve"> </w:t>
      </w:r>
      <w:r>
        <w:rPr>
          <w:spacing w:val="-1"/>
        </w:rPr>
        <w:t>days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recession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mimics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more</w:t>
      </w:r>
      <w:r>
        <w:rPr>
          <w:spacing w:val="78"/>
          <w:w w:val="99"/>
        </w:rPr>
        <w:t xml:space="preserve"> </w:t>
      </w:r>
      <w:r>
        <w:rPr>
          <w:spacing w:val="-1"/>
        </w:rPr>
        <w:t>natural</w:t>
      </w:r>
      <w:r>
        <w:rPr>
          <w:spacing w:val="-5"/>
        </w:rPr>
        <w:t xml:space="preserve"> </w:t>
      </w:r>
      <w:r>
        <w:rPr>
          <w:spacing w:val="-1"/>
        </w:rPr>
        <w:t>recession</w:t>
      </w:r>
      <w:r>
        <w:rPr>
          <w:spacing w:val="-5"/>
        </w:rPr>
        <w:t xml:space="preserve"> </w:t>
      </w:r>
      <w:r>
        <w:t>rate</w:t>
      </w:r>
      <w:r>
        <w:rPr>
          <w:spacing w:val="-3"/>
        </w:rPr>
        <w:t xml:space="preserve"> </w:t>
      </w:r>
      <w:r>
        <w:rPr>
          <w:spacing w:val="-1"/>
        </w:rPr>
        <w:t>(nominally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10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15</w:t>
      </w:r>
      <w:r>
        <w:rPr>
          <w:spacing w:val="-6"/>
        </w:rPr>
        <w:t xml:space="preserve"> </w:t>
      </w:r>
      <w:r>
        <w:rPr>
          <w:spacing w:val="1"/>
        </w:rPr>
        <w:t>per</w:t>
      </w:r>
      <w:r>
        <w:rPr>
          <w:spacing w:val="-5"/>
        </w:rPr>
        <w:t xml:space="preserve"> </w:t>
      </w:r>
      <w:r>
        <w:t>cent</w:t>
      </w:r>
      <w:r>
        <w:rPr>
          <w:spacing w:val="-4"/>
        </w:rPr>
        <w:t xml:space="preserve"> </w:t>
      </w:r>
      <w:r>
        <w:t>decrease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rPr>
          <w:spacing w:val="-1"/>
        </w:rPr>
        <w:t>day).</w:t>
      </w:r>
    </w:p>
    <w:p w14:paraId="040599B8" w14:textId="77777777" w:rsidR="00700F7C" w:rsidRDefault="00700F7C">
      <w:pPr>
        <w:spacing w:before="6"/>
        <w:rPr>
          <w:rFonts w:ascii="Century Gothic" w:eastAsia="Century Gothic" w:hAnsi="Century Gothic" w:cs="Century Gothic"/>
          <w:sz w:val="19"/>
          <w:szCs w:val="19"/>
        </w:rPr>
      </w:pPr>
    </w:p>
    <w:p w14:paraId="040599B9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line="277" w:lineRule="auto"/>
        <w:ind w:right="1277" w:hanging="369"/>
      </w:pPr>
      <w:r>
        <w:t>Environmental</w:t>
      </w:r>
      <w:r>
        <w:rPr>
          <w:spacing w:val="-6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likely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delivered</w:t>
      </w:r>
      <w:r>
        <w:rPr>
          <w:spacing w:val="-6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late</w:t>
      </w:r>
      <w:r>
        <w:rPr>
          <w:spacing w:val="-7"/>
        </w:rPr>
        <w:t xml:space="preserve"> </w:t>
      </w:r>
      <w:r>
        <w:rPr>
          <w:spacing w:val="-1"/>
        </w:rPr>
        <w:t>autumn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early</w:t>
      </w:r>
      <w:r>
        <w:rPr>
          <w:spacing w:val="-7"/>
        </w:rPr>
        <w:t xml:space="preserve"> </w:t>
      </w:r>
      <w:r>
        <w:rPr>
          <w:spacing w:val="-1"/>
        </w:rPr>
        <w:t>spring</w:t>
      </w:r>
      <w:r>
        <w:rPr>
          <w:spacing w:val="-3"/>
        </w:rPr>
        <w:t xml:space="preserve"> </w:t>
      </w:r>
      <w:r>
        <w:rPr>
          <w:spacing w:val="-1"/>
        </w:rPr>
        <w:t>(May</w:t>
      </w:r>
      <w:r>
        <w:rPr>
          <w:spacing w:val="-7"/>
        </w:rPr>
        <w:t xml:space="preserve"> </w:t>
      </w:r>
      <w:r>
        <w:t>to</w:t>
      </w:r>
      <w:r>
        <w:rPr>
          <w:spacing w:val="41"/>
          <w:w w:val="99"/>
        </w:rPr>
        <w:t xml:space="preserve"> </w:t>
      </w:r>
      <w:r>
        <w:t>September)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avoid</w:t>
      </w:r>
      <w:r>
        <w:rPr>
          <w:spacing w:val="-9"/>
        </w:rPr>
        <w:t xml:space="preserve"> </w:t>
      </w:r>
      <w:r>
        <w:t>irrigation</w:t>
      </w:r>
      <w:r>
        <w:rPr>
          <w:spacing w:val="-9"/>
        </w:rPr>
        <w:t xml:space="preserve"> </w:t>
      </w:r>
      <w:r>
        <w:rPr>
          <w:spacing w:val="-1"/>
        </w:rPr>
        <w:t>season.</w:t>
      </w:r>
    </w:p>
    <w:p w14:paraId="040599BA" w14:textId="77777777" w:rsidR="00700F7C" w:rsidRDefault="00700F7C">
      <w:pPr>
        <w:spacing w:before="6"/>
        <w:rPr>
          <w:rFonts w:ascii="Century Gothic" w:eastAsia="Century Gothic" w:hAnsi="Century Gothic" w:cs="Century Gothic"/>
          <w:sz w:val="19"/>
          <w:szCs w:val="19"/>
        </w:rPr>
      </w:pPr>
    </w:p>
    <w:p w14:paraId="040599BB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line="277" w:lineRule="auto"/>
        <w:ind w:right="602" w:hanging="369"/>
      </w:pPr>
      <w:r>
        <w:t>While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volume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required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depend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volume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baseflows,</w:t>
      </w:r>
      <w:r>
        <w:rPr>
          <w:spacing w:val="-9"/>
        </w:rPr>
        <w:t xml:space="preserve"> </w:t>
      </w:r>
      <w:r>
        <w:t>the</w:t>
      </w:r>
      <w:r>
        <w:rPr>
          <w:spacing w:val="54"/>
          <w:w w:val="99"/>
        </w:rPr>
        <w:t xml:space="preserve"> </w:t>
      </w:r>
      <w:r>
        <w:rPr>
          <w:spacing w:val="-1"/>
        </w:rPr>
        <w:t>proposed</w:t>
      </w:r>
      <w:r>
        <w:rPr>
          <w:spacing w:val="-6"/>
        </w:rPr>
        <w:t xml:space="preserve"> </w:t>
      </w:r>
      <w:r>
        <w:rPr>
          <w:spacing w:val="-1"/>
        </w:rPr>
        <w:t>upper</w:t>
      </w:r>
      <w:r>
        <w:rPr>
          <w:spacing w:val="-6"/>
        </w:rPr>
        <w:t xml:space="preserve"> </w:t>
      </w:r>
      <w:r>
        <w:t>flow</w:t>
      </w:r>
      <w:r>
        <w:rPr>
          <w:spacing w:val="-5"/>
        </w:rPr>
        <w:t xml:space="preserve"> </w:t>
      </w:r>
      <w:r>
        <w:rPr>
          <w:spacing w:val="-1"/>
        </w:rPr>
        <w:t>limits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rPr>
          <w:spacing w:val="-1"/>
        </w:rPr>
        <w:t>option</w:t>
      </w:r>
      <w:r>
        <w:rPr>
          <w:spacing w:val="-6"/>
        </w:rPr>
        <w:t xml:space="preserve"> </w:t>
      </w:r>
      <w:r>
        <w:t>are:</w:t>
      </w:r>
    </w:p>
    <w:p w14:paraId="040599BC" w14:textId="77777777" w:rsidR="00700F7C" w:rsidRDefault="00700F7C">
      <w:pPr>
        <w:spacing w:before="6"/>
        <w:rPr>
          <w:rFonts w:ascii="Century Gothic" w:eastAsia="Century Gothic" w:hAnsi="Century Gothic" w:cs="Century Gothic"/>
          <w:sz w:val="19"/>
          <w:szCs w:val="19"/>
        </w:rPr>
      </w:pPr>
    </w:p>
    <w:p w14:paraId="040599BD" w14:textId="77777777" w:rsidR="00700F7C" w:rsidRDefault="002F10C5">
      <w:pPr>
        <w:pStyle w:val="BodyText"/>
        <w:numPr>
          <w:ilvl w:val="0"/>
          <w:numId w:val="3"/>
        </w:numPr>
        <w:tabs>
          <w:tab w:val="left" w:pos="846"/>
        </w:tabs>
      </w:pPr>
      <w:r>
        <w:rPr>
          <w:spacing w:val="-1"/>
        </w:rPr>
        <w:t>28,000</w:t>
      </w:r>
      <w:r>
        <w:rPr>
          <w:spacing w:val="-9"/>
        </w:rPr>
        <w:t xml:space="preserve"> </w:t>
      </w:r>
      <w:r>
        <w:t>ML/day</w:t>
      </w:r>
      <w:r>
        <w:rPr>
          <w:spacing w:val="-7"/>
        </w:rPr>
        <w:t xml:space="preserve"> </w:t>
      </w:r>
      <w:r>
        <w:t>(4.73</w:t>
      </w:r>
      <w:r>
        <w:rPr>
          <w:spacing w:val="-8"/>
        </w:rPr>
        <w:t xml:space="preserve"> </w:t>
      </w:r>
      <w:r>
        <w:t>metres</w:t>
      </w:r>
      <w:r>
        <w:rPr>
          <w:spacing w:val="-8"/>
        </w:rPr>
        <w:t xml:space="preserve"> </w:t>
      </w:r>
      <w:r>
        <w:rPr>
          <w:spacing w:val="-1"/>
        </w:rPr>
        <w:t>gauge</w:t>
      </w:r>
      <w:r>
        <w:rPr>
          <w:spacing w:val="-6"/>
        </w:rPr>
        <w:t xml:space="preserve"> </w:t>
      </w:r>
      <w:r>
        <w:t>height)</w:t>
      </w:r>
      <w:r>
        <w:rPr>
          <w:spacing w:val="-9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Gundagai.</w:t>
      </w:r>
    </w:p>
    <w:p w14:paraId="040599BE" w14:textId="77777777" w:rsidR="00700F7C" w:rsidRDefault="00700F7C">
      <w:pPr>
        <w:spacing w:before="6"/>
        <w:rPr>
          <w:rFonts w:ascii="Century Gothic" w:eastAsia="Century Gothic" w:hAnsi="Century Gothic" w:cs="Century Gothic"/>
        </w:rPr>
      </w:pPr>
    </w:p>
    <w:p w14:paraId="040599BF" w14:textId="77777777" w:rsidR="00700F7C" w:rsidRDefault="002F10C5">
      <w:pPr>
        <w:pStyle w:val="BodyText"/>
        <w:numPr>
          <w:ilvl w:val="0"/>
          <w:numId w:val="3"/>
        </w:numPr>
        <w:tabs>
          <w:tab w:val="left" w:pos="846"/>
        </w:tabs>
      </w:pPr>
      <w:r>
        <w:rPr>
          <w:spacing w:val="-1"/>
        </w:rPr>
        <w:t>27,500</w:t>
      </w:r>
      <w:r>
        <w:rPr>
          <w:spacing w:val="-8"/>
        </w:rPr>
        <w:t xml:space="preserve"> </w:t>
      </w:r>
      <w:r>
        <w:t>ML/day</w:t>
      </w:r>
      <w:r>
        <w:rPr>
          <w:spacing w:val="-7"/>
        </w:rPr>
        <w:t xml:space="preserve"> </w:t>
      </w:r>
      <w:r>
        <w:t>(4.9</w:t>
      </w:r>
      <w:r>
        <w:rPr>
          <w:spacing w:val="-8"/>
        </w:rPr>
        <w:t xml:space="preserve"> </w:t>
      </w:r>
      <w:r>
        <w:t>metres</w:t>
      </w:r>
      <w:r>
        <w:rPr>
          <w:spacing w:val="-8"/>
        </w:rPr>
        <w:t xml:space="preserve"> </w:t>
      </w:r>
      <w:r>
        <w:rPr>
          <w:spacing w:val="-1"/>
        </w:rPr>
        <w:t>gauge</w:t>
      </w:r>
      <w:r>
        <w:rPr>
          <w:spacing w:val="-8"/>
        </w:rPr>
        <w:t xml:space="preserve"> </w:t>
      </w:r>
      <w:r>
        <w:t>height)</w:t>
      </w:r>
      <w:r>
        <w:rPr>
          <w:spacing w:val="-9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Wagga</w:t>
      </w:r>
      <w:r>
        <w:rPr>
          <w:spacing w:val="-3"/>
        </w:rPr>
        <w:t xml:space="preserve"> </w:t>
      </w:r>
      <w:r>
        <w:t>Wagga</w:t>
      </w:r>
      <w:r>
        <w:rPr>
          <w:position w:val="5"/>
          <w:sz w:val="13"/>
        </w:rPr>
        <w:t>18</w:t>
      </w:r>
      <w:r>
        <w:t>.</w:t>
      </w:r>
    </w:p>
    <w:p w14:paraId="040599C0" w14:textId="77777777" w:rsidR="00700F7C" w:rsidRDefault="00700F7C">
      <w:pPr>
        <w:spacing w:before="8"/>
        <w:rPr>
          <w:rFonts w:ascii="Century Gothic" w:eastAsia="Century Gothic" w:hAnsi="Century Gothic" w:cs="Century Gothic"/>
        </w:rPr>
      </w:pPr>
    </w:p>
    <w:p w14:paraId="040599C1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line="276" w:lineRule="auto"/>
        <w:ind w:right="471" w:hanging="369"/>
      </w:pPr>
      <w:r>
        <w:rPr>
          <w:spacing w:val="-1"/>
        </w:rPr>
        <w:t>This</w:t>
      </w:r>
      <w:r>
        <w:rPr>
          <w:spacing w:val="-8"/>
        </w:rPr>
        <w:t xml:space="preserve"> </w:t>
      </w:r>
      <w:r>
        <w:rPr>
          <w:spacing w:val="-1"/>
        </w:rPr>
        <w:t>option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likely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contribute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required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inundate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mid-Yanco</w:t>
      </w:r>
      <w:r>
        <w:rPr>
          <w:spacing w:val="-7"/>
        </w:rPr>
        <w:t xml:space="preserve"> </w:t>
      </w:r>
      <w:r>
        <w:rPr>
          <w:spacing w:val="-1"/>
        </w:rPr>
        <w:t>Creek</w:t>
      </w:r>
      <w:r>
        <w:rPr>
          <w:spacing w:val="-6"/>
        </w:rPr>
        <w:t xml:space="preserve"> </w:t>
      </w:r>
      <w:r>
        <w:rPr>
          <w:spacing w:val="-1"/>
        </w:rPr>
        <w:t>system</w:t>
      </w:r>
      <w:r>
        <w:rPr>
          <w:spacing w:val="-7"/>
        </w:rPr>
        <w:t xml:space="preserve"> </w:t>
      </w:r>
      <w:r>
        <w:t>wetlands</w:t>
      </w:r>
      <w:r>
        <w:rPr>
          <w:spacing w:val="100"/>
          <w:w w:val="99"/>
        </w:rPr>
        <w:t xml:space="preserve"> </w:t>
      </w:r>
      <w:r>
        <w:rPr>
          <w:spacing w:val="-1"/>
        </w:rPr>
        <w:t>(Action</w:t>
      </w:r>
      <w:r>
        <w:rPr>
          <w:spacing w:val="-6"/>
        </w:rPr>
        <w:t xml:space="preserve"> </w:t>
      </w:r>
      <w:r>
        <w:t>3),</w:t>
      </w:r>
      <w:r>
        <w:rPr>
          <w:spacing w:val="-8"/>
        </w:rPr>
        <w:t xml:space="preserve"> </w:t>
      </w:r>
      <w:r>
        <w:rPr>
          <w:spacing w:val="-1"/>
        </w:rPr>
        <w:t>could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-4"/>
        </w:rPr>
        <w:t xml:space="preserve"> </w:t>
      </w:r>
      <w:r>
        <w:rPr>
          <w:spacing w:val="-1"/>
        </w:rPr>
        <w:t>some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required</w:t>
      </w:r>
      <w:r>
        <w:rPr>
          <w:spacing w:val="-4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t>for,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t>additional</w:t>
      </w:r>
      <w:r>
        <w:rPr>
          <w:spacing w:val="-5"/>
        </w:rPr>
        <w:t xml:space="preserve"> </w:t>
      </w:r>
      <w:r>
        <w:t>benefits</w:t>
      </w:r>
      <w:r>
        <w:rPr>
          <w:spacing w:val="-7"/>
        </w:rPr>
        <w:t xml:space="preserve"> </w:t>
      </w:r>
      <w:r>
        <w:t>to,</w:t>
      </w:r>
      <w:r>
        <w:rPr>
          <w:spacing w:val="-8"/>
        </w:rPr>
        <w:t xml:space="preserve"> </w:t>
      </w:r>
      <w:r>
        <w:t>the</w:t>
      </w:r>
      <w:r>
        <w:rPr>
          <w:spacing w:val="71"/>
          <w:w w:val="99"/>
        </w:rPr>
        <w:t xml:space="preserve"> </w:t>
      </w:r>
      <w:r>
        <w:rPr>
          <w:spacing w:val="-1"/>
        </w:rPr>
        <w:t>proposed</w:t>
      </w:r>
      <w:r>
        <w:rPr>
          <w:spacing w:val="-8"/>
        </w:rPr>
        <w:t xml:space="preserve"> </w:t>
      </w:r>
      <w:r>
        <w:t>in-channel</w:t>
      </w:r>
      <w:r>
        <w:rPr>
          <w:spacing w:val="-6"/>
        </w:rPr>
        <w:t xml:space="preserve"> </w:t>
      </w:r>
      <w:r>
        <w:rPr>
          <w:spacing w:val="-1"/>
        </w:rPr>
        <w:t>actions</w:t>
      </w:r>
      <w:r>
        <w:rPr>
          <w:spacing w:val="-6"/>
        </w:rPr>
        <w:t xml:space="preserve"> </w:t>
      </w:r>
      <w:r>
        <w:rPr>
          <w:spacing w:val="-1"/>
        </w:rPr>
        <w:t>(Actions</w:t>
      </w:r>
      <w:r>
        <w:rPr>
          <w:spacing w:val="-7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1"/>
        </w:rPr>
        <w:t>6)</w:t>
      </w:r>
      <w:r>
        <w:rPr>
          <w:spacing w:val="-8"/>
        </w:rPr>
        <w:t xml:space="preserve"> </w:t>
      </w:r>
      <w:r>
        <w:rPr>
          <w:spacing w:val="1"/>
        </w:rPr>
        <w:t>and</w:t>
      </w:r>
      <w:r>
        <w:rPr>
          <w:spacing w:val="-8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Junction</w:t>
      </w:r>
      <w:r>
        <w:rPr>
          <w:spacing w:val="-7"/>
        </w:rPr>
        <w:t xml:space="preserve"> </w:t>
      </w:r>
      <w:r>
        <w:t>Wetlands.</w:t>
      </w:r>
    </w:p>
    <w:p w14:paraId="040599C2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99C3" w14:textId="77777777" w:rsidR="00700F7C" w:rsidRDefault="002F10C5">
      <w:pPr>
        <w:pStyle w:val="BodyText"/>
      </w:pPr>
      <w:r>
        <w:rPr>
          <w:spacing w:val="-1"/>
        </w:rPr>
        <w:t>Approvals:</w:t>
      </w:r>
    </w:p>
    <w:p w14:paraId="040599C4" w14:textId="77777777" w:rsidR="00700F7C" w:rsidRDefault="00700F7C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040599C5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line="274" w:lineRule="auto"/>
        <w:ind w:right="843" w:hanging="369"/>
      </w:pPr>
      <w:r>
        <w:rPr>
          <w:spacing w:val="-1"/>
        </w:rPr>
        <w:t>Agreement</w:t>
      </w:r>
      <w:r>
        <w:rPr>
          <w:spacing w:val="-7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rPr>
          <w:spacing w:val="-1"/>
        </w:rPr>
        <w:t>landholders</w:t>
      </w:r>
      <w:r>
        <w:rPr>
          <w:spacing w:val="-8"/>
        </w:rPr>
        <w:t xml:space="preserve"> </w:t>
      </w:r>
      <w:r>
        <w:t>whose</w:t>
      </w:r>
      <w:r>
        <w:rPr>
          <w:spacing w:val="-9"/>
        </w:rPr>
        <w:t xml:space="preserve"> </w:t>
      </w:r>
      <w:r>
        <w:t>properties</w:t>
      </w:r>
      <w:r>
        <w:rPr>
          <w:spacing w:val="-8"/>
        </w:rPr>
        <w:t xml:space="preserve"> </w:t>
      </w:r>
      <w:r>
        <w:t>might</w:t>
      </w:r>
      <w:r>
        <w:rPr>
          <w:spacing w:val="-7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inundated</w:t>
      </w:r>
      <w:r>
        <w:rPr>
          <w:spacing w:val="-8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flows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55"/>
          <w:w w:val="99"/>
        </w:rPr>
        <w:t xml:space="preserve"> </w:t>
      </w:r>
      <w:r>
        <w:t>preferred.</w:t>
      </w:r>
    </w:p>
    <w:p w14:paraId="040599C6" w14:textId="77777777" w:rsidR="00700F7C" w:rsidRDefault="00700F7C">
      <w:pPr>
        <w:spacing w:before="10"/>
        <w:rPr>
          <w:rFonts w:ascii="Century Gothic" w:eastAsia="Century Gothic" w:hAnsi="Century Gothic" w:cs="Century Gothic"/>
          <w:sz w:val="19"/>
          <w:szCs w:val="19"/>
        </w:rPr>
      </w:pPr>
    </w:p>
    <w:p w14:paraId="040599C7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line="276" w:lineRule="auto"/>
        <w:ind w:right="141" w:hanging="369"/>
        <w:jc w:val="both"/>
      </w:pPr>
      <w:r>
        <w:rPr>
          <w:spacing w:val="-1"/>
        </w:rPr>
        <w:t>Action</w:t>
      </w:r>
      <w:r>
        <w:rPr>
          <w:spacing w:val="-6"/>
        </w:rPr>
        <w:t xml:space="preserve"> </w:t>
      </w:r>
      <w:r>
        <w:rPr>
          <w:spacing w:val="1"/>
        </w:rPr>
        <w:t>may</w:t>
      </w:r>
      <w:r>
        <w:rPr>
          <w:spacing w:val="-6"/>
        </w:rPr>
        <w:t xml:space="preserve"> </w:t>
      </w:r>
      <w:r>
        <w:rPr>
          <w:spacing w:val="-1"/>
        </w:rPr>
        <w:t>result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2"/>
        </w:rPr>
        <w:t>1400</w:t>
      </w:r>
      <w:r>
        <w:rPr>
          <w:spacing w:val="-6"/>
        </w:rPr>
        <w:t xml:space="preserve"> </w:t>
      </w:r>
      <w:r>
        <w:t>ML/day</w:t>
      </w:r>
      <w:r>
        <w:rPr>
          <w:spacing w:val="-7"/>
        </w:rPr>
        <w:t xml:space="preserve"> </w:t>
      </w:r>
      <w:r>
        <w:t>Yanco</w:t>
      </w:r>
      <w:r>
        <w:rPr>
          <w:spacing w:val="-6"/>
        </w:rPr>
        <w:t xml:space="preserve"> </w:t>
      </w:r>
      <w:r>
        <w:t>Creek</w:t>
      </w:r>
      <w:r>
        <w:rPr>
          <w:spacing w:val="-5"/>
        </w:rPr>
        <w:t xml:space="preserve"> </w:t>
      </w:r>
      <w:r>
        <w:t>off-take</w:t>
      </w:r>
      <w:r>
        <w:rPr>
          <w:spacing w:val="-6"/>
        </w:rPr>
        <w:t xml:space="preserve"> </w:t>
      </w:r>
      <w:r>
        <w:rPr>
          <w:spacing w:val="-1"/>
        </w:rPr>
        <w:t>constraint</w:t>
      </w:r>
      <w:r>
        <w:rPr>
          <w:spacing w:val="-4"/>
        </w:rPr>
        <w:t xml:space="preserve"> </w:t>
      </w:r>
      <w:r>
        <w:rPr>
          <w:spacing w:val="-1"/>
        </w:rPr>
        <w:t>specified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Water</w:t>
      </w:r>
      <w:r>
        <w:rPr>
          <w:spacing w:val="-6"/>
        </w:rPr>
        <w:t xml:space="preserve"> </w:t>
      </w:r>
      <w:r>
        <w:rPr>
          <w:spacing w:val="-1"/>
        </w:rPr>
        <w:t>Sharing</w:t>
      </w:r>
      <w:r>
        <w:rPr>
          <w:spacing w:val="98"/>
          <w:w w:val="99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being</w:t>
      </w:r>
      <w:r>
        <w:rPr>
          <w:spacing w:val="-6"/>
        </w:rPr>
        <w:t xml:space="preserve"> </w:t>
      </w:r>
      <w:r>
        <w:t>exceeded.</w:t>
      </w:r>
      <w:r>
        <w:rPr>
          <w:spacing w:val="-4"/>
        </w:rPr>
        <w:t xml:space="preserve"> </w:t>
      </w:r>
      <w:r>
        <w:rPr>
          <w:spacing w:val="-1"/>
        </w:rPr>
        <w:t>Approval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exceed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1400</w:t>
      </w:r>
      <w:r>
        <w:rPr>
          <w:spacing w:val="-6"/>
        </w:rPr>
        <w:t xml:space="preserve"> </w:t>
      </w:r>
      <w:r>
        <w:t>ML/day</w:t>
      </w:r>
      <w:r>
        <w:rPr>
          <w:spacing w:val="-8"/>
        </w:rPr>
        <w:t xml:space="preserve"> </w:t>
      </w:r>
      <w:r>
        <w:t>constraint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Yanco</w:t>
      </w:r>
      <w:r>
        <w:rPr>
          <w:spacing w:val="-6"/>
        </w:rPr>
        <w:t xml:space="preserve"> </w:t>
      </w:r>
      <w:r>
        <w:rPr>
          <w:spacing w:val="-1"/>
        </w:rPr>
        <w:t>Creek</w:t>
      </w:r>
      <w:r>
        <w:rPr>
          <w:spacing w:val="-4"/>
        </w:rPr>
        <w:t xml:space="preserve"> </w:t>
      </w:r>
      <w:r>
        <w:rPr>
          <w:spacing w:val="1"/>
        </w:rPr>
        <w:t>off-take</w:t>
      </w:r>
      <w:r>
        <w:rPr>
          <w:spacing w:val="34"/>
          <w:w w:val="99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required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NSW</w:t>
      </w:r>
      <w:r>
        <w:rPr>
          <w:spacing w:val="-2"/>
        </w:rPr>
        <w:t xml:space="preserve"> </w:t>
      </w:r>
      <w:r>
        <w:rPr>
          <w:spacing w:val="-1"/>
        </w:rPr>
        <w:t>Minister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Primary</w:t>
      </w:r>
      <w:r>
        <w:rPr>
          <w:spacing w:val="-6"/>
        </w:rPr>
        <w:t xml:space="preserve"> </w:t>
      </w:r>
      <w:r>
        <w:t>Industries.</w:t>
      </w:r>
    </w:p>
    <w:p w14:paraId="040599C8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9C9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9CA" w14:textId="77777777" w:rsidR="00700F7C" w:rsidRDefault="00700F7C">
      <w:pPr>
        <w:spacing w:before="8"/>
        <w:rPr>
          <w:rFonts w:ascii="Century Gothic" w:eastAsia="Century Gothic" w:hAnsi="Century Gothic" w:cs="Century Gothic"/>
          <w:sz w:val="16"/>
          <w:szCs w:val="16"/>
        </w:rPr>
      </w:pPr>
    </w:p>
    <w:p w14:paraId="040599CB" w14:textId="48E95A35" w:rsidR="00700F7C" w:rsidRDefault="002F10C5">
      <w:pPr>
        <w:spacing w:line="20" w:lineRule="atLeast"/>
        <w:ind w:left="101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04059B6B" wp14:editId="398F48D1">
                <wp:extent cx="1838325" cy="8890"/>
                <wp:effectExtent l="6985" t="3810" r="2540" b="6350"/>
                <wp:docPr id="57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58" name="Group 2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59" name="Freeform 2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BAD582" id="Group 20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">
                <v:group id="Group 21" o:spid="_x0000_s1027" style="position:absolute;left:7;top:7;width:2881;height:2" coordorigin="7,7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22" o:spid="_x0000_s1028" style="position:absolute;left:7;top:7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bTJsIA&#10;AADbAAAADwAAAGRycy9kb3ducmV2LnhtbESPwU7DMBBE70j8g7WVuCDqQEUFoU4EqKhck8J9FS+x&#10;abwOttuGv6+RkHoczcwbzaqe3CAOFKL1rOB2XoAg7ry23Cv42L7dPICICVnj4JkU/FKEurq8WGGp&#10;/ZEbOrSpFxnCsUQFJqWxlDJ2hhzGuR+Js/flg8OUZeilDnjMcDfIu6JYSoeW84LBkV4Ndbt27xR8&#10;tsZNdm2vvxfNZoEmvMgfapS6mk3PTyASTekc/m+/awX3j/D3Jf8AWZ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htMmwgAAANsAAAAPAAAAAAAAAAAAAAAAAJgCAABkcnMvZG93&#10;bnJldi54bWxQSwUGAAAAAAQABAD1AAAAhwMAAAAA&#10;" path="m,l2880,e" filled="f" strokeweight=".24697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040599CC" w14:textId="77777777" w:rsidR="00700F7C" w:rsidRDefault="00700F7C">
      <w:pPr>
        <w:spacing w:before="11"/>
        <w:rPr>
          <w:rFonts w:ascii="Century Gothic" w:eastAsia="Century Gothic" w:hAnsi="Century Gothic" w:cs="Century Gothic"/>
          <w:sz w:val="17"/>
          <w:szCs w:val="17"/>
        </w:rPr>
      </w:pPr>
    </w:p>
    <w:p w14:paraId="040599CD" w14:textId="77777777" w:rsidR="00700F7C" w:rsidRDefault="002F10C5">
      <w:pPr>
        <w:pStyle w:val="BodyText"/>
        <w:spacing w:before="73"/>
        <w:rPr>
          <w:rFonts w:ascii="Calibri" w:eastAsia="Calibri" w:hAnsi="Calibri" w:cs="Calibri"/>
        </w:rPr>
      </w:pPr>
      <w:r>
        <w:rPr>
          <w:rFonts w:ascii="Calibri"/>
          <w:spacing w:val="-1"/>
          <w:position w:val="7"/>
          <w:sz w:val="13"/>
        </w:rPr>
        <w:t>18</w:t>
      </w:r>
      <w:r>
        <w:rPr>
          <w:rFonts w:ascii="Calibri"/>
          <w:spacing w:val="5"/>
          <w:position w:val="7"/>
          <w:sz w:val="13"/>
        </w:rPr>
        <w:t xml:space="preserve"> </w:t>
      </w:r>
      <w:r>
        <w:rPr>
          <w:rFonts w:ascii="Calibri"/>
        </w:rPr>
        <w:t>Note: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1"/>
        </w:rPr>
        <w:t>per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Tables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3a,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b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c,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proposed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maximum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flow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limit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1"/>
        </w:rPr>
        <w:t>2017-18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planning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20,000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ML/day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Wagga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Wagga.</w:t>
      </w:r>
    </w:p>
    <w:p w14:paraId="040599CE" w14:textId="77777777" w:rsidR="00700F7C" w:rsidRDefault="00700F7C">
      <w:pPr>
        <w:spacing w:before="1"/>
        <w:rPr>
          <w:rFonts w:ascii="Calibri" w:eastAsia="Calibri" w:hAnsi="Calibri" w:cs="Calibri"/>
          <w:sz w:val="13"/>
          <w:szCs w:val="13"/>
        </w:rPr>
      </w:pPr>
    </w:p>
    <w:p w14:paraId="040599CF" w14:textId="77777777" w:rsidR="00700F7C" w:rsidRDefault="002F10C5">
      <w:pPr>
        <w:pStyle w:val="BodyText"/>
        <w:spacing w:before="59"/>
        <w:ind w:left="0"/>
        <w:jc w:val="center"/>
        <w:rPr>
          <w:rFonts w:ascii="Calibri" w:eastAsia="Calibri" w:hAnsi="Calibri" w:cs="Calibri"/>
        </w:rPr>
      </w:pPr>
      <w:r>
        <w:rPr>
          <w:rFonts w:ascii="Calibri"/>
          <w:spacing w:val="-1"/>
        </w:rPr>
        <w:t>37</w:t>
      </w:r>
    </w:p>
    <w:p w14:paraId="040599D0" w14:textId="77777777" w:rsidR="00700F7C" w:rsidRDefault="00700F7C">
      <w:pPr>
        <w:jc w:val="center"/>
        <w:rPr>
          <w:rFonts w:ascii="Calibri" w:eastAsia="Calibri" w:hAnsi="Calibri" w:cs="Calibri"/>
        </w:rPr>
        <w:sectPr w:rsidR="00700F7C">
          <w:footerReference w:type="default" r:id="rId153"/>
          <w:pgSz w:w="11910" w:h="16840"/>
          <w:pgMar w:top="1080" w:right="1020" w:bottom="280" w:left="600" w:header="0" w:footer="0" w:gutter="0"/>
          <w:cols w:space="720"/>
        </w:sectPr>
      </w:pPr>
    </w:p>
    <w:p w14:paraId="040599D1" w14:textId="77777777" w:rsidR="00700F7C" w:rsidRDefault="002F10C5">
      <w:pPr>
        <w:pStyle w:val="Heading3"/>
        <w:numPr>
          <w:ilvl w:val="0"/>
          <w:numId w:val="4"/>
        </w:numPr>
        <w:tabs>
          <w:tab w:val="left" w:pos="468"/>
        </w:tabs>
        <w:spacing w:before="47"/>
        <w:rPr>
          <w:b w:val="0"/>
          <w:bCs w:val="0"/>
        </w:rPr>
      </w:pPr>
      <w:r>
        <w:rPr>
          <w:color w:val="5F4879"/>
        </w:rPr>
        <w:t>Mid-Murrumbidgee</w:t>
      </w:r>
      <w:r>
        <w:rPr>
          <w:color w:val="5F4879"/>
          <w:spacing w:val="-12"/>
        </w:rPr>
        <w:t xml:space="preserve"> </w:t>
      </w:r>
      <w:r>
        <w:rPr>
          <w:color w:val="5F4879"/>
        </w:rPr>
        <w:t>wetland</w:t>
      </w:r>
      <w:r>
        <w:rPr>
          <w:color w:val="5F4879"/>
          <w:spacing w:val="-11"/>
        </w:rPr>
        <w:t xml:space="preserve"> </w:t>
      </w:r>
      <w:r>
        <w:rPr>
          <w:rFonts w:cs="Century Gothic"/>
          <w:color w:val="5F4879"/>
        </w:rPr>
        <w:t>–</w:t>
      </w:r>
      <w:r>
        <w:rPr>
          <w:rFonts w:cs="Century Gothic"/>
          <w:color w:val="5F4879"/>
          <w:spacing w:val="-10"/>
        </w:rPr>
        <w:t xml:space="preserve"> </w:t>
      </w:r>
      <w:r>
        <w:rPr>
          <w:color w:val="5F4879"/>
        </w:rPr>
        <w:t>infrastructure</w:t>
      </w:r>
      <w:r>
        <w:rPr>
          <w:color w:val="5F4879"/>
          <w:spacing w:val="-13"/>
        </w:rPr>
        <w:t xml:space="preserve"> </w:t>
      </w:r>
      <w:r>
        <w:rPr>
          <w:color w:val="5F4879"/>
          <w:spacing w:val="-1"/>
        </w:rPr>
        <w:t>assisted</w:t>
      </w:r>
      <w:r>
        <w:rPr>
          <w:color w:val="5F4879"/>
          <w:spacing w:val="-12"/>
        </w:rPr>
        <w:t xml:space="preserve"> </w:t>
      </w:r>
      <w:r>
        <w:rPr>
          <w:color w:val="5F4879"/>
          <w:spacing w:val="-1"/>
        </w:rPr>
        <w:t>delivery</w:t>
      </w:r>
    </w:p>
    <w:p w14:paraId="040599D2" w14:textId="77777777" w:rsidR="00700F7C" w:rsidRDefault="00700F7C">
      <w:pPr>
        <w:spacing w:before="9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040599D3" w14:textId="77777777" w:rsidR="00700F7C" w:rsidRDefault="002F10C5">
      <w:pPr>
        <w:pStyle w:val="BodyText"/>
        <w:ind w:right="156"/>
      </w:pPr>
      <w:r>
        <w:t>Watering</w:t>
      </w:r>
      <w:r>
        <w:rPr>
          <w:spacing w:val="-9"/>
        </w:rPr>
        <w:t xml:space="preserve"> </w:t>
      </w:r>
      <w:r>
        <w:rPr>
          <w:spacing w:val="-1"/>
        </w:rPr>
        <w:t>action:</w:t>
      </w:r>
      <w:r>
        <w:rPr>
          <w:spacing w:val="-10"/>
        </w:rPr>
        <w:t xml:space="preserve"> </w:t>
      </w:r>
      <w:r>
        <w:rPr>
          <w:spacing w:val="-1"/>
        </w:rPr>
        <w:t>Contribute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wetland</w:t>
      </w:r>
      <w:r>
        <w:rPr>
          <w:spacing w:val="-8"/>
        </w:rPr>
        <w:t xml:space="preserve"> </w:t>
      </w:r>
      <w:r>
        <w:rPr>
          <w:spacing w:val="-1"/>
        </w:rPr>
        <w:t>inundation,</w:t>
      </w:r>
      <w:r>
        <w:rPr>
          <w:spacing w:val="-9"/>
        </w:rPr>
        <w:t xml:space="preserve"> </w:t>
      </w:r>
      <w:r>
        <w:rPr>
          <w:spacing w:val="-1"/>
        </w:rPr>
        <w:t>using</w:t>
      </w:r>
      <w:r>
        <w:rPr>
          <w:spacing w:val="-9"/>
        </w:rPr>
        <w:t xml:space="preserve"> </w:t>
      </w:r>
      <w:r>
        <w:t>existing</w:t>
      </w:r>
      <w:r>
        <w:rPr>
          <w:spacing w:val="-8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delivery</w:t>
      </w:r>
      <w:r>
        <w:rPr>
          <w:spacing w:val="-10"/>
        </w:rPr>
        <w:t xml:space="preserve"> </w:t>
      </w:r>
      <w:r>
        <w:t>infrastructure,</w:t>
      </w:r>
      <w:r>
        <w:rPr>
          <w:spacing w:val="-10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refill</w:t>
      </w:r>
      <w:r>
        <w:rPr>
          <w:spacing w:val="72"/>
          <w:w w:val="99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t>priority</w:t>
      </w:r>
      <w:r>
        <w:rPr>
          <w:spacing w:val="-8"/>
        </w:rPr>
        <w:t xml:space="preserve"> </w:t>
      </w:r>
      <w:r>
        <w:rPr>
          <w:spacing w:val="-1"/>
        </w:rPr>
        <w:t>low</w:t>
      </w:r>
      <w:r>
        <w:rPr>
          <w:spacing w:val="-5"/>
        </w:rPr>
        <w:t xml:space="preserve"> </w:t>
      </w:r>
      <w:r>
        <w:rPr>
          <w:spacing w:val="-1"/>
        </w:rPr>
        <w:t>lying</w:t>
      </w:r>
      <w:r>
        <w:rPr>
          <w:spacing w:val="-8"/>
        </w:rPr>
        <w:t xml:space="preserve"> </w:t>
      </w:r>
      <w:r>
        <w:t>wetlands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-6"/>
        </w:rPr>
        <w:t xml:space="preserve"> </w:t>
      </w:r>
      <w:r>
        <w:t>habitat to</w:t>
      </w:r>
      <w:r>
        <w:rPr>
          <w:spacing w:val="-8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rPr>
          <w:spacing w:val="-1"/>
        </w:rPr>
        <w:t>survival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maintain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condition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61"/>
          <w:w w:val="99"/>
        </w:rPr>
        <w:t xml:space="preserve"> </w:t>
      </w:r>
      <w:r>
        <w:t>waterbirds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native</w:t>
      </w:r>
      <w:r>
        <w:rPr>
          <w:spacing w:val="-8"/>
        </w:rPr>
        <w:t xml:space="preserve"> </w:t>
      </w:r>
      <w:r>
        <w:rPr>
          <w:spacing w:val="-1"/>
        </w:rPr>
        <w:t>aquatic</w:t>
      </w:r>
      <w:r>
        <w:rPr>
          <w:spacing w:val="-8"/>
        </w:rPr>
        <w:t xml:space="preserve"> </w:t>
      </w:r>
      <w:r>
        <w:t>biota</w:t>
      </w:r>
      <w:r>
        <w:rPr>
          <w:spacing w:val="-7"/>
        </w:rPr>
        <w:t xml:space="preserve"> </w:t>
      </w:r>
      <w:r>
        <w:rPr>
          <w:spacing w:val="-1"/>
        </w:rPr>
        <w:t>(including</w:t>
      </w:r>
      <w:r>
        <w:rPr>
          <w:spacing w:val="-9"/>
        </w:rPr>
        <w:t xml:space="preserve"> </w:t>
      </w:r>
      <w:r>
        <w:rPr>
          <w:spacing w:val="-1"/>
        </w:rPr>
        <w:t>fish,</w:t>
      </w:r>
      <w:r>
        <w:rPr>
          <w:spacing w:val="-10"/>
        </w:rPr>
        <w:t xml:space="preserve"> </w:t>
      </w:r>
      <w:r>
        <w:t>turtles,</w:t>
      </w:r>
      <w:r>
        <w:rPr>
          <w:spacing w:val="-10"/>
        </w:rPr>
        <w:t xml:space="preserve"> </w:t>
      </w:r>
      <w:r>
        <w:t>frogs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invertebrates).</w:t>
      </w:r>
    </w:p>
    <w:p w14:paraId="040599D4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99D5" w14:textId="77777777" w:rsidR="00700F7C" w:rsidRDefault="002F10C5">
      <w:pPr>
        <w:pStyle w:val="BodyText"/>
      </w:pPr>
      <w:r>
        <w:t>Standard</w:t>
      </w:r>
      <w:r>
        <w:rPr>
          <w:spacing w:val="-19"/>
        </w:rPr>
        <w:t xml:space="preserve"> </w:t>
      </w:r>
      <w:r>
        <w:t>operational</w:t>
      </w:r>
      <w:r>
        <w:rPr>
          <w:spacing w:val="-17"/>
        </w:rPr>
        <w:t xml:space="preserve"> </w:t>
      </w:r>
      <w:r>
        <w:rPr>
          <w:spacing w:val="-1"/>
        </w:rPr>
        <w:t>considerations:</w:t>
      </w:r>
    </w:p>
    <w:p w14:paraId="040599D6" w14:textId="77777777" w:rsidR="00700F7C" w:rsidRDefault="00700F7C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040599D7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line="276" w:lineRule="auto"/>
        <w:ind w:right="471" w:hanging="369"/>
      </w:pPr>
      <w:r>
        <w:rPr>
          <w:spacing w:val="-1"/>
        </w:rPr>
        <w:t>Delivery</w:t>
      </w:r>
      <w:r>
        <w:rPr>
          <w:spacing w:val="-10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mid-Murrumbidgee</w:t>
      </w:r>
      <w:r>
        <w:rPr>
          <w:spacing w:val="-8"/>
        </w:rPr>
        <w:t xml:space="preserve"> </w:t>
      </w:r>
      <w:r>
        <w:t>wetlands</w:t>
      </w:r>
      <w:r>
        <w:rPr>
          <w:spacing w:val="-10"/>
        </w:rPr>
        <w:t xml:space="preserve"> </w:t>
      </w:r>
      <w:r>
        <w:rPr>
          <w:spacing w:val="-1"/>
        </w:rPr>
        <w:t>through</w:t>
      </w:r>
      <w:r>
        <w:rPr>
          <w:spacing w:val="-5"/>
        </w:rPr>
        <w:t xml:space="preserve"> </w:t>
      </w:r>
      <w:r>
        <w:rPr>
          <w:spacing w:val="-1"/>
        </w:rPr>
        <w:t>pumping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ecologically</w:t>
      </w:r>
      <w:r>
        <w:rPr>
          <w:spacing w:val="-9"/>
        </w:rPr>
        <w:t xml:space="preserve"> </w:t>
      </w:r>
      <w:r>
        <w:t>effective</w:t>
      </w:r>
      <w:r>
        <w:rPr>
          <w:spacing w:val="-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rPr>
          <w:spacing w:val="-1"/>
        </w:rPr>
        <w:t>filling</w:t>
      </w:r>
      <w:r>
        <w:rPr>
          <w:spacing w:val="74"/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wetlands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reconnecting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flow.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purpose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rPr>
          <w:spacing w:val="-1"/>
        </w:rPr>
        <w:t>option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continue/maintain</w:t>
      </w:r>
      <w:r>
        <w:rPr>
          <w:spacing w:val="67"/>
          <w:w w:val="99"/>
        </w:rPr>
        <w:t xml:space="preserve"> </w:t>
      </w:r>
      <w:r>
        <w:t>recent</w:t>
      </w:r>
      <w:r>
        <w:rPr>
          <w:spacing w:val="-6"/>
        </w:rPr>
        <w:t xml:space="preserve"> </w:t>
      </w:r>
      <w:r>
        <w:rPr>
          <w:spacing w:val="-1"/>
        </w:rPr>
        <w:t>improvements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wetland</w:t>
      </w:r>
      <w:r>
        <w:rPr>
          <w:spacing w:val="-8"/>
        </w:rPr>
        <w:t xml:space="preserve"> </w:t>
      </w:r>
      <w:r>
        <w:rPr>
          <w:spacing w:val="-1"/>
        </w:rPr>
        <w:t>vegetation</w:t>
      </w:r>
      <w:r>
        <w:rPr>
          <w:spacing w:val="-7"/>
        </w:rPr>
        <w:t xml:space="preserve"> </w:t>
      </w:r>
      <w:r>
        <w:t>condition</w:t>
      </w:r>
      <w:r>
        <w:rPr>
          <w:spacing w:val="-6"/>
        </w:rPr>
        <w:t xml:space="preserve"> </w:t>
      </w:r>
      <w:r>
        <w:rPr>
          <w:spacing w:val="-1"/>
        </w:rPr>
        <w:t>at</w:t>
      </w:r>
      <w:r>
        <w:rPr>
          <w:spacing w:val="-6"/>
        </w:rPr>
        <w:t xml:space="preserve"> </w:t>
      </w:r>
      <w:r>
        <w:rPr>
          <w:spacing w:val="-1"/>
        </w:rPr>
        <w:t>these</w:t>
      </w:r>
      <w:r>
        <w:rPr>
          <w:spacing w:val="-8"/>
        </w:rPr>
        <w:t xml:space="preserve"> </w:t>
      </w:r>
      <w:r>
        <w:t>sites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t>habitat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61"/>
          <w:w w:val="99"/>
        </w:rPr>
        <w:t xml:space="preserve"> </w:t>
      </w:r>
      <w:r>
        <w:rPr>
          <w:spacing w:val="-1"/>
        </w:rPr>
        <w:t>maintain</w:t>
      </w:r>
      <w:r>
        <w:rPr>
          <w:spacing w:val="-8"/>
        </w:rPr>
        <w:t xml:space="preserve"> </w:t>
      </w:r>
      <w:r>
        <w:rPr>
          <w:spacing w:val="-1"/>
        </w:rPr>
        <w:t>condition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waterbirds,</w:t>
      </w:r>
      <w:r>
        <w:rPr>
          <w:spacing w:val="-10"/>
        </w:rPr>
        <w:t xml:space="preserve"> </w:t>
      </w:r>
      <w:r>
        <w:t>native</w:t>
      </w:r>
      <w:r>
        <w:rPr>
          <w:spacing w:val="-8"/>
        </w:rPr>
        <w:t xml:space="preserve"> </w:t>
      </w:r>
      <w:r>
        <w:rPr>
          <w:spacing w:val="-1"/>
        </w:rPr>
        <w:t>fish,</w:t>
      </w:r>
      <w:r>
        <w:rPr>
          <w:spacing w:val="-8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rPr>
          <w:spacing w:val="-1"/>
        </w:rPr>
        <w:t>aquatic</w:t>
      </w:r>
      <w:r>
        <w:rPr>
          <w:spacing w:val="-7"/>
        </w:rPr>
        <w:t xml:space="preserve"> </w:t>
      </w:r>
      <w:r>
        <w:rPr>
          <w:spacing w:val="-1"/>
        </w:rPr>
        <w:t>vertebrates</w:t>
      </w:r>
      <w:r>
        <w:rPr>
          <w:spacing w:val="-7"/>
        </w:rPr>
        <w:t xml:space="preserve"> </w:t>
      </w:r>
      <w:r>
        <w:rPr>
          <w:spacing w:val="-1"/>
        </w:rPr>
        <w:t>(turtles,</w:t>
      </w:r>
      <w:r>
        <w:rPr>
          <w:spacing w:val="-8"/>
        </w:rPr>
        <w:t xml:space="preserve"> </w:t>
      </w:r>
      <w:r>
        <w:t>frogs)</w:t>
      </w:r>
      <w:r>
        <w:rPr>
          <w:spacing w:val="-10"/>
        </w:rPr>
        <w:t xml:space="preserve"> </w:t>
      </w:r>
      <w:r>
        <w:t>and</w:t>
      </w:r>
      <w:r>
        <w:rPr>
          <w:spacing w:val="89"/>
          <w:w w:val="99"/>
        </w:rPr>
        <w:t xml:space="preserve"> </w:t>
      </w:r>
      <w:r>
        <w:rPr>
          <w:spacing w:val="-1"/>
        </w:rPr>
        <w:t>invertebrates.</w:t>
      </w:r>
    </w:p>
    <w:p w14:paraId="040599D8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99D9" w14:textId="77777777" w:rsidR="00700F7C" w:rsidRDefault="002F10C5">
      <w:pPr>
        <w:pStyle w:val="BodyText"/>
      </w:pPr>
      <w:r>
        <w:rPr>
          <w:spacing w:val="-1"/>
        </w:rPr>
        <w:t>Typical</w:t>
      </w:r>
      <w:r>
        <w:rPr>
          <w:spacing w:val="-14"/>
        </w:rPr>
        <w:t xml:space="preserve"> </w:t>
      </w:r>
      <w:r>
        <w:t>extent:</w:t>
      </w:r>
    </w:p>
    <w:p w14:paraId="040599DA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99DB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line="277" w:lineRule="auto"/>
        <w:ind w:right="247" w:hanging="369"/>
      </w:pP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rPr>
          <w:spacing w:val="-1"/>
        </w:rPr>
        <w:t>operationally</w:t>
      </w:r>
      <w:r>
        <w:rPr>
          <w:spacing w:val="-7"/>
        </w:rPr>
        <w:t xml:space="preserve"> </w:t>
      </w:r>
      <w:r>
        <w:rPr>
          <w:spacing w:val="-1"/>
        </w:rPr>
        <w:t>feasible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pump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sites;</w:t>
      </w:r>
      <w:r>
        <w:rPr>
          <w:spacing w:val="-9"/>
        </w:rPr>
        <w:t xml:space="preserve"> </w:t>
      </w:r>
      <w:r>
        <w:rPr>
          <w:spacing w:val="-1"/>
        </w:rPr>
        <w:t>system</w:t>
      </w:r>
      <w:r>
        <w:rPr>
          <w:spacing w:val="-7"/>
        </w:rPr>
        <w:t xml:space="preserve"> </w:t>
      </w:r>
      <w:r>
        <w:rPr>
          <w:spacing w:val="-1"/>
        </w:rPr>
        <w:t>scale</w:t>
      </w:r>
      <w:r>
        <w:rPr>
          <w:spacing w:val="1"/>
        </w:rPr>
        <w:t xml:space="preserve"> </w:t>
      </w:r>
      <w:r>
        <w:rPr>
          <w:spacing w:val="-1"/>
        </w:rPr>
        <w:t>objectives</w:t>
      </w:r>
      <w:r>
        <w:rPr>
          <w:spacing w:val="-5"/>
        </w:rPr>
        <w:t xml:space="preserve"> </w:t>
      </w:r>
      <w:r>
        <w:rPr>
          <w:spacing w:val="-1"/>
        </w:rPr>
        <w:t>cannot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achieved</w:t>
      </w:r>
      <w:r>
        <w:rPr>
          <w:spacing w:val="-5"/>
        </w:rPr>
        <w:t xml:space="preserve"> </w:t>
      </w:r>
      <w:r>
        <w:t>with</w:t>
      </w:r>
      <w:r>
        <w:rPr>
          <w:spacing w:val="81"/>
          <w:w w:val="99"/>
        </w:rPr>
        <w:t xml:space="preserve"> </w:t>
      </w:r>
      <w:r>
        <w:rPr>
          <w:spacing w:val="-1"/>
        </w:rPr>
        <w:t>infrastructure</w:t>
      </w:r>
      <w:r>
        <w:rPr>
          <w:spacing w:val="-9"/>
        </w:rPr>
        <w:t xml:space="preserve"> </w:t>
      </w:r>
      <w:r>
        <w:rPr>
          <w:spacing w:val="-1"/>
        </w:rPr>
        <w:t>assisted</w:t>
      </w:r>
      <w:r>
        <w:rPr>
          <w:spacing w:val="-8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rPr>
          <w:spacing w:val="-1"/>
        </w:rPr>
        <w:t>alone.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wetlands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mid-Murrumbidgee</w:t>
      </w:r>
      <w:r>
        <w:rPr>
          <w:spacing w:val="-9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rPr>
          <w:spacing w:val="-1"/>
        </w:rPr>
        <w:t>can</w:t>
      </w:r>
      <w:r>
        <w:rPr>
          <w:spacing w:val="-8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delivered</w:t>
      </w:r>
      <w:r>
        <w:rPr>
          <w:spacing w:val="93"/>
          <w:w w:val="9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via</w:t>
      </w:r>
      <w:r>
        <w:rPr>
          <w:spacing w:val="-8"/>
        </w:rPr>
        <w:t xml:space="preserve"> </w:t>
      </w:r>
      <w:r>
        <w:t>existing</w:t>
      </w:r>
      <w:r>
        <w:rPr>
          <w:spacing w:val="-8"/>
        </w:rPr>
        <w:t xml:space="preserve"> </w:t>
      </w:r>
      <w:r>
        <w:rPr>
          <w:spacing w:val="-1"/>
        </w:rPr>
        <w:t>infrastructure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without</w:t>
      </w:r>
      <w:r>
        <w:rPr>
          <w:spacing w:val="-7"/>
        </w:rPr>
        <w:t xml:space="preserve"> </w:t>
      </w:r>
      <w:r>
        <w:t>higher</w:t>
      </w:r>
      <w:r>
        <w:rPr>
          <w:spacing w:val="-8"/>
        </w:rPr>
        <w:t xml:space="preserve"> </w:t>
      </w:r>
      <w:r>
        <w:t>reconnecting</w:t>
      </w:r>
      <w:r>
        <w:rPr>
          <w:spacing w:val="-8"/>
        </w:rPr>
        <w:t xml:space="preserve"> </w:t>
      </w:r>
      <w:r>
        <w:t>flows</w:t>
      </w:r>
      <w:r>
        <w:rPr>
          <w:spacing w:val="-9"/>
        </w:rPr>
        <w:t xml:space="preserve"> </w:t>
      </w:r>
      <w:r>
        <w:rPr>
          <w:spacing w:val="-1"/>
        </w:rPr>
        <w:t>include:</w:t>
      </w:r>
    </w:p>
    <w:p w14:paraId="040599DC" w14:textId="77777777" w:rsidR="00700F7C" w:rsidRDefault="00700F7C">
      <w:pPr>
        <w:spacing w:before="6"/>
        <w:rPr>
          <w:rFonts w:ascii="Century Gothic" w:eastAsia="Century Gothic" w:hAnsi="Century Gothic" w:cs="Century Gothic"/>
          <w:sz w:val="19"/>
          <w:szCs w:val="19"/>
        </w:rPr>
      </w:pPr>
    </w:p>
    <w:p w14:paraId="040599DD" w14:textId="77777777" w:rsidR="00700F7C" w:rsidRDefault="002F10C5">
      <w:pPr>
        <w:pStyle w:val="BodyText"/>
        <w:numPr>
          <w:ilvl w:val="0"/>
          <w:numId w:val="2"/>
        </w:numPr>
        <w:tabs>
          <w:tab w:val="left" w:pos="846"/>
        </w:tabs>
      </w:pPr>
      <w:r>
        <w:t>Yarradda</w:t>
      </w:r>
      <w:r>
        <w:rPr>
          <w:spacing w:val="-11"/>
        </w:rPr>
        <w:t xml:space="preserve"> </w:t>
      </w:r>
      <w:r>
        <w:rPr>
          <w:spacing w:val="-1"/>
        </w:rPr>
        <w:t>Lagoon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mid-Murrumbidgee</w:t>
      </w:r>
    </w:p>
    <w:p w14:paraId="040599DE" w14:textId="77777777" w:rsidR="00700F7C" w:rsidRDefault="00700F7C">
      <w:pPr>
        <w:spacing w:before="6"/>
        <w:rPr>
          <w:rFonts w:ascii="Century Gothic" w:eastAsia="Century Gothic" w:hAnsi="Century Gothic" w:cs="Century Gothic"/>
        </w:rPr>
      </w:pPr>
    </w:p>
    <w:p w14:paraId="040599DF" w14:textId="77777777" w:rsidR="00700F7C" w:rsidRDefault="002F10C5">
      <w:pPr>
        <w:pStyle w:val="BodyText"/>
        <w:numPr>
          <w:ilvl w:val="0"/>
          <w:numId w:val="2"/>
        </w:numPr>
        <w:tabs>
          <w:tab w:val="left" w:pos="846"/>
        </w:tabs>
      </w:pPr>
      <w:r>
        <w:rPr>
          <w:spacing w:val="-1"/>
        </w:rPr>
        <w:t>Gras</w:t>
      </w:r>
      <w:r>
        <w:rPr>
          <w:spacing w:val="-8"/>
        </w:rPr>
        <w:t xml:space="preserve"> </w:t>
      </w:r>
      <w:r>
        <w:t>Innes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Oak</w:t>
      </w:r>
      <w:r>
        <w:rPr>
          <w:spacing w:val="-6"/>
        </w:rPr>
        <w:t xml:space="preserve"> </w:t>
      </w:r>
      <w:r>
        <w:t>Creek</w:t>
      </w:r>
      <w:r>
        <w:rPr>
          <w:spacing w:val="-7"/>
        </w:rPr>
        <w:t xml:space="preserve"> </w:t>
      </w:r>
      <w:r>
        <w:rPr>
          <w:spacing w:val="-1"/>
        </w:rPr>
        <w:t>via</w:t>
      </w:r>
      <w:r>
        <w:rPr>
          <w:spacing w:val="-6"/>
        </w:rPr>
        <w:t xml:space="preserve"> </w:t>
      </w:r>
      <w:r>
        <w:rPr>
          <w:spacing w:val="-1"/>
        </w:rPr>
        <w:t>Bundidgerry</w:t>
      </w:r>
      <w:r>
        <w:rPr>
          <w:spacing w:val="-5"/>
        </w:rPr>
        <w:t xml:space="preserve"> </w:t>
      </w:r>
      <w:r>
        <w:rPr>
          <w:spacing w:val="-1"/>
        </w:rPr>
        <w:t>Creek</w:t>
      </w:r>
    </w:p>
    <w:p w14:paraId="040599E0" w14:textId="77777777" w:rsidR="00700F7C" w:rsidRDefault="00700F7C">
      <w:pPr>
        <w:spacing w:before="8"/>
        <w:rPr>
          <w:rFonts w:ascii="Century Gothic" w:eastAsia="Century Gothic" w:hAnsi="Century Gothic" w:cs="Century Gothic"/>
        </w:rPr>
      </w:pPr>
    </w:p>
    <w:p w14:paraId="040599E1" w14:textId="77777777" w:rsidR="00700F7C" w:rsidRDefault="002F10C5">
      <w:pPr>
        <w:pStyle w:val="BodyText"/>
        <w:numPr>
          <w:ilvl w:val="0"/>
          <w:numId w:val="2"/>
        </w:numPr>
        <w:tabs>
          <w:tab w:val="left" w:pos="846"/>
        </w:tabs>
        <w:spacing w:line="277" w:lineRule="auto"/>
        <w:ind w:right="1433"/>
      </w:pPr>
      <w:r>
        <w:rPr>
          <w:rFonts w:cs="Century Gothic"/>
        </w:rPr>
        <w:t>Yanco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Agricultural</w:t>
      </w:r>
      <w:r>
        <w:rPr>
          <w:rFonts w:cs="Century Gothic"/>
          <w:spacing w:val="-7"/>
        </w:rPr>
        <w:t xml:space="preserve"> </w:t>
      </w:r>
      <w:r>
        <w:rPr>
          <w:rFonts w:cs="Century Gothic"/>
          <w:spacing w:val="-1"/>
        </w:rPr>
        <w:t>(McCaughey’s)</w:t>
      </w:r>
      <w:r>
        <w:rPr>
          <w:rFonts w:cs="Century Gothic"/>
          <w:spacing w:val="-10"/>
        </w:rPr>
        <w:t xml:space="preserve"> </w:t>
      </w:r>
      <w:r>
        <w:rPr>
          <w:rFonts w:cs="Century Gothic"/>
        </w:rPr>
        <w:t>Lagoon,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Turkey</w:t>
      </w:r>
      <w:r>
        <w:rPr>
          <w:rFonts w:cs="Century Gothic"/>
          <w:spacing w:val="-10"/>
        </w:rPr>
        <w:t xml:space="preserve"> </w:t>
      </w:r>
      <w:r>
        <w:rPr>
          <w:rFonts w:cs="Century Gothic"/>
        </w:rPr>
        <w:t>Flat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and</w:t>
      </w:r>
      <w:r>
        <w:rPr>
          <w:rFonts w:cs="Century Gothic"/>
          <w:spacing w:val="-9"/>
        </w:rPr>
        <w:t xml:space="preserve"> </w:t>
      </w:r>
      <w:r>
        <w:rPr>
          <w:rFonts w:cs="Century Gothic"/>
          <w:spacing w:val="-1"/>
        </w:rPr>
        <w:t>Gooragool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1"/>
        </w:rPr>
        <w:t>Lagoo</w:t>
      </w:r>
      <w:r>
        <w:rPr>
          <w:spacing w:val="1"/>
        </w:rPr>
        <w:t>n</w:t>
      </w:r>
      <w:r>
        <w:rPr>
          <w:spacing w:val="-9"/>
        </w:rPr>
        <w:t xml:space="preserve"> </w:t>
      </w:r>
      <w:r>
        <w:rPr>
          <w:spacing w:val="-1"/>
        </w:rPr>
        <w:t>via</w:t>
      </w:r>
      <w:r>
        <w:rPr>
          <w:spacing w:val="72"/>
          <w:w w:val="99"/>
        </w:rPr>
        <w:t xml:space="preserve"> </w:t>
      </w:r>
      <w:r>
        <w:rPr>
          <w:spacing w:val="-1"/>
        </w:rPr>
        <w:t>Murrumbidgee</w:t>
      </w:r>
      <w:r>
        <w:rPr>
          <w:spacing w:val="-19"/>
        </w:rPr>
        <w:t xml:space="preserve"> </w:t>
      </w:r>
      <w:r>
        <w:t>Irrigation</w:t>
      </w:r>
      <w:r>
        <w:rPr>
          <w:spacing w:val="-18"/>
        </w:rPr>
        <w:t xml:space="preserve"> </w:t>
      </w:r>
      <w:r>
        <w:rPr>
          <w:spacing w:val="-1"/>
        </w:rPr>
        <w:t>infrastructure</w:t>
      </w:r>
    </w:p>
    <w:p w14:paraId="040599E2" w14:textId="77777777" w:rsidR="00700F7C" w:rsidRDefault="00700F7C">
      <w:pPr>
        <w:spacing w:before="6"/>
        <w:rPr>
          <w:rFonts w:ascii="Century Gothic" w:eastAsia="Century Gothic" w:hAnsi="Century Gothic" w:cs="Century Gothic"/>
          <w:sz w:val="19"/>
          <w:szCs w:val="19"/>
        </w:rPr>
      </w:pPr>
    </w:p>
    <w:p w14:paraId="040599E3" w14:textId="77777777" w:rsidR="00700F7C" w:rsidRDefault="002F10C5">
      <w:pPr>
        <w:pStyle w:val="BodyText"/>
        <w:numPr>
          <w:ilvl w:val="0"/>
          <w:numId w:val="2"/>
        </w:numPr>
        <w:tabs>
          <w:tab w:val="left" w:pos="846"/>
        </w:tabs>
      </w:pPr>
      <w:r>
        <w:rPr>
          <w:spacing w:val="-1"/>
        </w:rPr>
        <w:t>Coonancoocabil</w:t>
      </w:r>
      <w:r>
        <w:rPr>
          <w:spacing w:val="-9"/>
        </w:rPr>
        <w:t xml:space="preserve"> </w:t>
      </w:r>
      <w:r>
        <w:rPr>
          <w:spacing w:val="-1"/>
        </w:rPr>
        <w:t>Lagoon</w:t>
      </w:r>
      <w:r>
        <w:rPr>
          <w:spacing w:val="-7"/>
        </w:rPr>
        <w:t xml:space="preserve"> </w:t>
      </w:r>
      <w:r>
        <w:rPr>
          <w:spacing w:val="-1"/>
        </w:rPr>
        <w:t>(off</w:t>
      </w:r>
      <w:r>
        <w:rPr>
          <w:spacing w:val="-10"/>
        </w:rPr>
        <w:t xml:space="preserve"> </w:t>
      </w:r>
      <w:r>
        <w:t>Murrumbidgee</w:t>
      </w:r>
      <w:r>
        <w:rPr>
          <w:spacing w:val="-9"/>
        </w:rPr>
        <w:t xml:space="preserve"> </w:t>
      </w:r>
      <w:r>
        <w:t>Irrigation</w:t>
      </w:r>
      <w:r>
        <w:rPr>
          <w:spacing w:val="-9"/>
        </w:rPr>
        <w:t xml:space="preserve"> </w:t>
      </w:r>
      <w:r>
        <w:rPr>
          <w:spacing w:val="-1"/>
        </w:rPr>
        <w:t>infrastructure</w:t>
      </w:r>
      <w:r>
        <w:rPr>
          <w:spacing w:val="-10"/>
        </w:rPr>
        <w:t xml:space="preserve"> </w:t>
      </w:r>
      <w:r>
        <w:rPr>
          <w:spacing w:val="-1"/>
        </w:rPr>
        <w:t>or</w:t>
      </w:r>
      <w:r>
        <w:rPr>
          <w:spacing w:val="-9"/>
        </w:rPr>
        <w:t xml:space="preserve"> </w:t>
      </w:r>
      <w:r>
        <w:rPr>
          <w:spacing w:val="-1"/>
        </w:rPr>
        <w:t>via</w:t>
      </w:r>
      <w:r>
        <w:rPr>
          <w:spacing w:val="-7"/>
        </w:rPr>
        <w:t xml:space="preserve"> </w:t>
      </w:r>
      <w:r>
        <w:t>Gogeldrie</w:t>
      </w:r>
      <w:r>
        <w:rPr>
          <w:spacing w:val="-10"/>
        </w:rPr>
        <w:t xml:space="preserve"> </w:t>
      </w:r>
      <w:r>
        <w:t>Weir</w:t>
      </w:r>
      <w:r>
        <w:rPr>
          <w:spacing w:val="-9"/>
        </w:rPr>
        <w:t xml:space="preserve"> </w:t>
      </w:r>
      <w:r>
        <w:t>pool)</w:t>
      </w:r>
    </w:p>
    <w:p w14:paraId="040599E4" w14:textId="77777777" w:rsidR="00700F7C" w:rsidRDefault="00700F7C">
      <w:pPr>
        <w:spacing w:before="6"/>
        <w:rPr>
          <w:rFonts w:ascii="Century Gothic" w:eastAsia="Century Gothic" w:hAnsi="Century Gothic" w:cs="Century Gothic"/>
        </w:rPr>
      </w:pPr>
    </w:p>
    <w:p w14:paraId="040599E5" w14:textId="77777777" w:rsidR="00700F7C" w:rsidRDefault="002F10C5">
      <w:pPr>
        <w:pStyle w:val="BodyText"/>
        <w:numPr>
          <w:ilvl w:val="0"/>
          <w:numId w:val="2"/>
        </w:numPr>
        <w:tabs>
          <w:tab w:val="left" w:pos="846"/>
        </w:tabs>
      </w:pPr>
      <w:r>
        <w:t>A</w:t>
      </w:r>
      <w:r>
        <w:rPr>
          <w:spacing w:val="-8"/>
        </w:rPr>
        <w:t xml:space="preserve"> </w:t>
      </w:r>
      <w:r>
        <w:rPr>
          <w:spacing w:val="-1"/>
        </w:rPr>
        <w:t>number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wetlands</w:t>
      </w:r>
      <w:r>
        <w:rPr>
          <w:spacing w:val="-7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Yanco</w:t>
      </w:r>
      <w:r>
        <w:rPr>
          <w:spacing w:val="-7"/>
        </w:rPr>
        <w:t xml:space="preserve"> </w:t>
      </w:r>
      <w:r>
        <w:rPr>
          <w:spacing w:val="-1"/>
        </w:rPr>
        <w:t>Creek</w:t>
      </w:r>
      <w:r>
        <w:rPr>
          <w:spacing w:val="-6"/>
        </w:rPr>
        <w:t xml:space="preserve"> </w:t>
      </w:r>
      <w:r>
        <w:rPr>
          <w:spacing w:val="-1"/>
        </w:rPr>
        <w:t>system</w:t>
      </w:r>
    </w:p>
    <w:p w14:paraId="040599E6" w14:textId="77777777" w:rsidR="00700F7C" w:rsidRDefault="00700F7C">
      <w:pPr>
        <w:spacing w:before="8"/>
        <w:rPr>
          <w:rFonts w:ascii="Century Gothic" w:eastAsia="Century Gothic" w:hAnsi="Century Gothic" w:cs="Century Gothic"/>
        </w:rPr>
      </w:pPr>
    </w:p>
    <w:p w14:paraId="040599E7" w14:textId="77777777" w:rsidR="00700F7C" w:rsidRDefault="002F10C5">
      <w:pPr>
        <w:pStyle w:val="BodyText"/>
        <w:numPr>
          <w:ilvl w:val="0"/>
          <w:numId w:val="2"/>
        </w:numPr>
        <w:tabs>
          <w:tab w:val="left" w:pos="846"/>
        </w:tabs>
      </w:pPr>
      <w:r>
        <w:t>Other</w:t>
      </w:r>
      <w:r>
        <w:rPr>
          <w:spacing w:val="-8"/>
        </w:rPr>
        <w:t xml:space="preserve"> </w:t>
      </w:r>
      <w:r>
        <w:t>privately</w:t>
      </w:r>
      <w:r>
        <w:rPr>
          <w:spacing w:val="-9"/>
        </w:rPr>
        <w:t xml:space="preserve"> </w:t>
      </w:r>
      <w:r>
        <w:t>owned</w:t>
      </w:r>
      <w:r>
        <w:rPr>
          <w:spacing w:val="-8"/>
        </w:rPr>
        <w:t xml:space="preserve"> </w:t>
      </w:r>
      <w:r>
        <w:t>wetlands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waterways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t>restore</w:t>
      </w:r>
      <w:r>
        <w:rPr>
          <w:spacing w:val="-5"/>
        </w:rPr>
        <w:t xml:space="preserve"> </w:t>
      </w:r>
      <w:r>
        <w:rPr>
          <w:spacing w:val="-1"/>
        </w:rPr>
        <w:t xml:space="preserve">ecological </w:t>
      </w:r>
      <w:r>
        <w:t>function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these</w:t>
      </w:r>
      <w:r>
        <w:rPr>
          <w:spacing w:val="-8"/>
        </w:rPr>
        <w:t xml:space="preserve"> </w:t>
      </w:r>
      <w:r>
        <w:rPr>
          <w:spacing w:val="-1"/>
        </w:rPr>
        <w:t>areas.</w:t>
      </w:r>
    </w:p>
    <w:p w14:paraId="040599E8" w14:textId="77777777" w:rsidR="00700F7C" w:rsidRDefault="00700F7C">
      <w:pPr>
        <w:spacing w:before="6"/>
        <w:rPr>
          <w:rFonts w:ascii="Century Gothic" w:eastAsia="Century Gothic" w:hAnsi="Century Gothic" w:cs="Century Gothic"/>
        </w:rPr>
      </w:pPr>
    </w:p>
    <w:p w14:paraId="040599E9" w14:textId="77777777" w:rsidR="00700F7C" w:rsidRDefault="002F10C5">
      <w:pPr>
        <w:pStyle w:val="BodyText"/>
      </w:pPr>
      <w:r>
        <w:rPr>
          <w:spacing w:val="-1"/>
        </w:rPr>
        <w:t>Approvals:</w:t>
      </w:r>
    </w:p>
    <w:p w14:paraId="040599EA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99EB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line="277" w:lineRule="auto"/>
        <w:ind w:right="596" w:hanging="369"/>
      </w:pPr>
      <w:r>
        <w:rPr>
          <w:spacing w:val="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some</w:t>
      </w:r>
      <w:r>
        <w:rPr>
          <w:spacing w:val="-7"/>
        </w:rPr>
        <w:t xml:space="preserve"> </w:t>
      </w:r>
      <w:r>
        <w:t>cases,</w:t>
      </w:r>
      <w:r>
        <w:rPr>
          <w:spacing w:val="-9"/>
        </w:rPr>
        <w:t xml:space="preserve"> </w:t>
      </w:r>
      <w:r>
        <w:t>access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channels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negotiated</w:t>
      </w:r>
      <w:r>
        <w:rPr>
          <w:spacing w:val="-8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landholders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t>irrigation</w:t>
      </w:r>
      <w:r>
        <w:rPr>
          <w:spacing w:val="34"/>
          <w:w w:val="99"/>
        </w:rPr>
        <w:t xml:space="preserve"> </w:t>
      </w:r>
      <w:r>
        <w:rPr>
          <w:spacing w:val="-1"/>
        </w:rPr>
        <w:t>corporations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agreement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inundation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privately</w:t>
      </w:r>
      <w:r>
        <w:rPr>
          <w:spacing w:val="-9"/>
        </w:rPr>
        <w:t xml:space="preserve"> </w:t>
      </w:r>
      <w:r>
        <w:t>owned</w:t>
      </w:r>
      <w:r>
        <w:rPr>
          <w:spacing w:val="-7"/>
        </w:rPr>
        <w:t xml:space="preserve"> </w:t>
      </w:r>
      <w:r>
        <w:t>wetlands</w:t>
      </w:r>
      <w:r>
        <w:rPr>
          <w:spacing w:val="-8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need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sought.</w:t>
      </w:r>
    </w:p>
    <w:p w14:paraId="040599EC" w14:textId="77777777" w:rsidR="00700F7C" w:rsidRDefault="00700F7C">
      <w:pPr>
        <w:spacing w:before="9"/>
        <w:rPr>
          <w:rFonts w:ascii="Century Gothic" w:eastAsia="Century Gothic" w:hAnsi="Century Gothic" w:cs="Century Gothic"/>
          <w:sz w:val="17"/>
          <w:szCs w:val="17"/>
        </w:rPr>
      </w:pPr>
    </w:p>
    <w:p w14:paraId="040599ED" w14:textId="77777777" w:rsidR="00700F7C" w:rsidRDefault="002F10C5">
      <w:pPr>
        <w:pStyle w:val="Heading3"/>
        <w:numPr>
          <w:ilvl w:val="0"/>
          <w:numId w:val="4"/>
        </w:numPr>
        <w:tabs>
          <w:tab w:val="left" w:pos="468"/>
        </w:tabs>
        <w:rPr>
          <w:b w:val="0"/>
          <w:bCs w:val="0"/>
        </w:rPr>
      </w:pPr>
      <w:r>
        <w:rPr>
          <w:color w:val="5F4879"/>
          <w:spacing w:val="-1"/>
        </w:rPr>
        <w:t>Mid-Yanco</w:t>
      </w:r>
      <w:r>
        <w:rPr>
          <w:color w:val="5F4879"/>
          <w:spacing w:val="-10"/>
        </w:rPr>
        <w:t xml:space="preserve"> </w:t>
      </w:r>
      <w:r>
        <w:rPr>
          <w:color w:val="5F4879"/>
          <w:spacing w:val="-1"/>
        </w:rPr>
        <w:t>Creek</w:t>
      </w:r>
      <w:r>
        <w:rPr>
          <w:color w:val="5F4879"/>
          <w:spacing w:val="-11"/>
        </w:rPr>
        <w:t xml:space="preserve"> </w:t>
      </w:r>
      <w:r>
        <w:rPr>
          <w:color w:val="5F4879"/>
          <w:spacing w:val="-1"/>
        </w:rPr>
        <w:t>Anabranches</w:t>
      </w:r>
      <w:r>
        <w:rPr>
          <w:color w:val="5F4879"/>
          <w:spacing w:val="-10"/>
        </w:rPr>
        <w:t xml:space="preserve"> </w:t>
      </w:r>
      <w:r>
        <w:rPr>
          <w:color w:val="5F4879"/>
          <w:spacing w:val="-1"/>
        </w:rPr>
        <w:t>and</w:t>
      </w:r>
      <w:r>
        <w:rPr>
          <w:color w:val="5F4879"/>
          <w:spacing w:val="-9"/>
        </w:rPr>
        <w:t xml:space="preserve"> </w:t>
      </w:r>
      <w:r>
        <w:rPr>
          <w:color w:val="5F4879"/>
          <w:spacing w:val="-1"/>
        </w:rPr>
        <w:t>Wetlands</w:t>
      </w:r>
    </w:p>
    <w:p w14:paraId="040599EE" w14:textId="77777777" w:rsidR="00700F7C" w:rsidRDefault="00700F7C">
      <w:pPr>
        <w:spacing w:before="9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040599EF" w14:textId="77777777" w:rsidR="00700F7C" w:rsidRDefault="002F10C5">
      <w:pPr>
        <w:pStyle w:val="BodyText"/>
        <w:spacing w:line="239" w:lineRule="auto"/>
        <w:ind w:right="109"/>
        <w:jc w:val="both"/>
      </w:pPr>
      <w:r>
        <w:t>Watering</w:t>
      </w:r>
      <w:r>
        <w:rPr>
          <w:spacing w:val="-12"/>
        </w:rPr>
        <w:t xml:space="preserve"> </w:t>
      </w:r>
      <w:r>
        <w:rPr>
          <w:spacing w:val="-1"/>
        </w:rPr>
        <w:t>Action: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option</w:t>
      </w:r>
      <w:r>
        <w:rPr>
          <w:spacing w:val="-13"/>
        </w:rPr>
        <w:t xml:space="preserve"> </w:t>
      </w:r>
      <w:r>
        <w:rPr>
          <w:spacing w:val="-1"/>
        </w:rPr>
        <w:t>would</w:t>
      </w:r>
      <w:r>
        <w:rPr>
          <w:spacing w:val="-12"/>
        </w:rPr>
        <w:t xml:space="preserve"> </w:t>
      </w:r>
      <w:r>
        <w:t>aim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rPr>
          <w:spacing w:val="-1"/>
        </w:rPr>
        <w:t>maintain</w:t>
      </w:r>
      <w:r>
        <w:rPr>
          <w:spacing w:val="-13"/>
        </w:rPr>
        <w:t xml:space="preserve"> </w:t>
      </w:r>
      <w:r>
        <w:t>riparian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wetland</w:t>
      </w:r>
      <w:r>
        <w:rPr>
          <w:spacing w:val="-13"/>
        </w:rPr>
        <w:t xml:space="preserve"> </w:t>
      </w:r>
      <w:r>
        <w:rPr>
          <w:spacing w:val="-1"/>
        </w:rPr>
        <w:t>vegetation</w:t>
      </w:r>
      <w:r>
        <w:rPr>
          <w:spacing w:val="-13"/>
        </w:rPr>
        <w:t xml:space="preserve"> </w:t>
      </w:r>
      <w:r>
        <w:t>condition</w:t>
      </w:r>
      <w:r>
        <w:rPr>
          <w:spacing w:val="-11"/>
        </w:rPr>
        <w:t xml:space="preserve"> </w:t>
      </w:r>
      <w:r>
        <w:rPr>
          <w:spacing w:val="-1"/>
        </w:rPr>
        <w:t>(including</w:t>
      </w:r>
      <w:r>
        <w:rPr>
          <w:spacing w:val="71"/>
          <w:w w:val="99"/>
        </w:rPr>
        <w:t xml:space="preserve"> </w:t>
      </w:r>
      <w:r>
        <w:rPr>
          <w:spacing w:val="-1"/>
        </w:rPr>
        <w:t>river</w:t>
      </w:r>
      <w:r>
        <w:rPr>
          <w:spacing w:val="-12"/>
        </w:rPr>
        <w:t xml:space="preserve"> </w:t>
      </w:r>
      <w:r>
        <w:t>red</w:t>
      </w:r>
      <w:r>
        <w:rPr>
          <w:spacing w:val="-11"/>
        </w:rPr>
        <w:t xml:space="preserve"> </w:t>
      </w:r>
      <w:r>
        <w:t>gums)</w:t>
      </w:r>
      <w:r>
        <w:rPr>
          <w:spacing w:val="-13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reconnecting</w:t>
      </w:r>
      <w:r>
        <w:rPr>
          <w:spacing w:val="-1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refilling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anabranch</w:t>
      </w:r>
      <w:r>
        <w:rPr>
          <w:spacing w:val="-11"/>
        </w:rPr>
        <w:t xml:space="preserve"> </w:t>
      </w:r>
      <w:r>
        <w:rPr>
          <w:spacing w:val="-1"/>
        </w:rPr>
        <w:t>creeks,</w:t>
      </w:r>
      <w:r>
        <w:rPr>
          <w:spacing w:val="-14"/>
        </w:rPr>
        <w:t xml:space="preserve"> </w:t>
      </w:r>
      <w:r>
        <w:t>flood-runners,</w:t>
      </w:r>
      <w:r>
        <w:rPr>
          <w:spacing w:val="-14"/>
        </w:rPr>
        <w:t xml:space="preserve"> </w:t>
      </w:r>
      <w:r>
        <w:t>lagoons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wetlands</w:t>
      </w:r>
      <w:r>
        <w:rPr>
          <w:spacing w:val="64"/>
          <w:w w:val="9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Yanco</w:t>
      </w:r>
      <w:r>
        <w:rPr>
          <w:spacing w:val="-7"/>
        </w:rPr>
        <w:t xml:space="preserve"> </w:t>
      </w:r>
      <w:r>
        <w:rPr>
          <w:spacing w:val="-1"/>
        </w:rPr>
        <w:t>Creek</w:t>
      </w:r>
      <w:r>
        <w:rPr>
          <w:spacing w:val="-6"/>
        </w:rPr>
        <w:t xml:space="preserve"> </w:t>
      </w:r>
      <w:r>
        <w:t>System.</w:t>
      </w:r>
    </w:p>
    <w:p w14:paraId="040599F0" w14:textId="77777777" w:rsidR="00700F7C" w:rsidRDefault="00700F7C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040599F1" w14:textId="77777777" w:rsidR="00700F7C" w:rsidRDefault="002F10C5">
      <w:pPr>
        <w:pStyle w:val="BodyText"/>
      </w:pPr>
      <w:r>
        <w:t>Standard</w:t>
      </w:r>
      <w:r>
        <w:rPr>
          <w:spacing w:val="-19"/>
        </w:rPr>
        <w:t xml:space="preserve"> </w:t>
      </w:r>
      <w:r>
        <w:t>operational</w:t>
      </w:r>
      <w:r>
        <w:rPr>
          <w:spacing w:val="-17"/>
        </w:rPr>
        <w:t xml:space="preserve"> </w:t>
      </w:r>
      <w:r>
        <w:rPr>
          <w:spacing w:val="-1"/>
        </w:rPr>
        <w:t>considerations:</w:t>
      </w:r>
    </w:p>
    <w:p w14:paraId="040599F2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99F3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line="277" w:lineRule="auto"/>
        <w:ind w:right="247" w:hanging="369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proposed</w:t>
      </w:r>
      <w:r>
        <w:rPr>
          <w:spacing w:val="-7"/>
        </w:rPr>
        <w:t xml:space="preserve"> </w:t>
      </w:r>
      <w:r>
        <w:t>event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involve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release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upper</w:t>
      </w:r>
      <w:r>
        <w:rPr>
          <w:spacing w:val="-7"/>
        </w:rPr>
        <w:t xml:space="preserve"> </w:t>
      </w:r>
      <w:r>
        <w:t>storages,</w:t>
      </w:r>
      <w:r>
        <w:rPr>
          <w:spacing w:val="-9"/>
        </w:rPr>
        <w:t xml:space="preserve"> </w:t>
      </w:r>
      <w:r>
        <w:rPr>
          <w:spacing w:val="-1"/>
        </w:rPr>
        <w:t>possibly</w:t>
      </w:r>
      <w:r>
        <w:rPr>
          <w:spacing w:val="-8"/>
        </w:rPr>
        <w:t xml:space="preserve"> </w:t>
      </w:r>
      <w:r>
        <w:t>in</w:t>
      </w:r>
      <w:r>
        <w:rPr>
          <w:spacing w:val="74"/>
          <w:w w:val="99"/>
        </w:rPr>
        <w:t xml:space="preserve"> </w:t>
      </w:r>
      <w:r>
        <w:rPr>
          <w:spacing w:val="-1"/>
        </w:rPr>
        <w:t>conjunction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rPr>
          <w:spacing w:val="-1"/>
        </w:rPr>
        <w:t>rainfall-derived</w:t>
      </w:r>
      <w:r>
        <w:rPr>
          <w:spacing w:val="-12"/>
        </w:rPr>
        <w:t xml:space="preserve"> </w:t>
      </w:r>
      <w:r>
        <w:t>tributary</w:t>
      </w:r>
      <w:r>
        <w:rPr>
          <w:spacing w:val="-13"/>
        </w:rPr>
        <w:t xml:space="preserve"> </w:t>
      </w:r>
      <w:r>
        <w:rPr>
          <w:spacing w:val="-1"/>
        </w:rPr>
        <w:t>flows.</w:t>
      </w:r>
    </w:p>
    <w:p w14:paraId="040599F4" w14:textId="77777777" w:rsidR="00700F7C" w:rsidRDefault="00700F7C">
      <w:pPr>
        <w:spacing w:before="6"/>
        <w:rPr>
          <w:rFonts w:ascii="Century Gothic" w:eastAsia="Century Gothic" w:hAnsi="Century Gothic" w:cs="Century Gothic"/>
          <w:sz w:val="19"/>
          <w:szCs w:val="19"/>
        </w:rPr>
      </w:pPr>
    </w:p>
    <w:p w14:paraId="040599F5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line="277" w:lineRule="auto"/>
        <w:ind w:right="843" w:hanging="369"/>
      </w:pPr>
      <w:r>
        <w:rPr>
          <w:spacing w:val="-1"/>
        </w:rPr>
        <w:t>Alternatively</w:t>
      </w:r>
      <w:r>
        <w:rPr>
          <w:spacing w:val="-10"/>
        </w:rPr>
        <w:t xml:space="preserve"> </w:t>
      </w: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rPr>
          <w:spacing w:val="-1"/>
        </w:rPr>
        <w:t>via</w:t>
      </w:r>
      <w:r>
        <w:rPr>
          <w:spacing w:val="-6"/>
        </w:rPr>
        <w:t xml:space="preserve"> </w:t>
      </w:r>
      <w:r>
        <w:t>both</w:t>
      </w:r>
      <w:r>
        <w:rPr>
          <w:spacing w:val="-8"/>
        </w:rPr>
        <w:t xml:space="preserve"> </w:t>
      </w:r>
      <w:r>
        <w:t>Yanco</w:t>
      </w:r>
      <w:r>
        <w:rPr>
          <w:spacing w:val="-8"/>
        </w:rPr>
        <w:t xml:space="preserve"> </w:t>
      </w:r>
      <w:r>
        <w:rPr>
          <w:spacing w:val="-1"/>
        </w:rPr>
        <w:t>Creek</w:t>
      </w:r>
      <w:r>
        <w:rPr>
          <w:spacing w:val="-8"/>
        </w:rPr>
        <w:t xml:space="preserve"> </w:t>
      </w:r>
      <w:r>
        <w:rPr>
          <w:spacing w:val="-1"/>
        </w:rPr>
        <w:t>Offtake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Coleambally</w:t>
      </w:r>
      <w:r>
        <w:rPr>
          <w:spacing w:val="-8"/>
        </w:rPr>
        <w:t xml:space="preserve"> </w:t>
      </w:r>
      <w:r>
        <w:t>Catchment</w:t>
      </w:r>
      <w:r>
        <w:rPr>
          <w:spacing w:val="-6"/>
        </w:rPr>
        <w:t xml:space="preserve"> </w:t>
      </w:r>
      <w:r>
        <w:rPr>
          <w:spacing w:val="2"/>
        </w:rPr>
        <w:t>Drain</w:t>
      </w:r>
      <w:r>
        <w:rPr>
          <w:spacing w:val="-8"/>
        </w:rPr>
        <w:t xml:space="preserve"> </w:t>
      </w:r>
      <w:r>
        <w:t>may</w:t>
      </w:r>
      <w:r>
        <w:rPr>
          <w:spacing w:val="77"/>
          <w:w w:val="99"/>
        </w:rPr>
        <w:t xml:space="preserve"> </w:t>
      </w:r>
      <w:r>
        <w:t>achieve</w:t>
      </w:r>
      <w:r>
        <w:rPr>
          <w:spacing w:val="-9"/>
        </w:rPr>
        <w:t xml:space="preserve"> </w:t>
      </w:r>
      <w:r>
        <w:rPr>
          <w:spacing w:val="-1"/>
        </w:rPr>
        <w:t>some</w:t>
      </w:r>
      <w:r>
        <w:rPr>
          <w:spacing w:val="-6"/>
        </w:rPr>
        <w:t xml:space="preserve"> </w:t>
      </w:r>
      <w:r>
        <w:rPr>
          <w:spacing w:val="-1"/>
        </w:rPr>
        <w:t>objectives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limit</w:t>
      </w:r>
      <w:r>
        <w:rPr>
          <w:spacing w:val="-7"/>
        </w:rPr>
        <w:t xml:space="preserve"> </w:t>
      </w:r>
      <w:r>
        <w:rPr>
          <w:spacing w:val="-1"/>
        </w:rPr>
        <w:t>inconvenience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upper</w:t>
      </w:r>
      <w:r>
        <w:rPr>
          <w:spacing w:val="-8"/>
        </w:rPr>
        <w:t xml:space="preserve"> </w:t>
      </w:r>
      <w:r>
        <w:t>Yanco</w:t>
      </w:r>
      <w:r>
        <w:rPr>
          <w:spacing w:val="-9"/>
        </w:rPr>
        <w:t xml:space="preserve"> </w:t>
      </w:r>
      <w:r>
        <w:rPr>
          <w:spacing w:val="-1"/>
        </w:rPr>
        <w:t>Creek</w:t>
      </w:r>
      <w:r>
        <w:rPr>
          <w:spacing w:val="-8"/>
        </w:rPr>
        <w:t xml:space="preserve"> </w:t>
      </w:r>
      <w:r>
        <w:t>landholders.</w:t>
      </w:r>
    </w:p>
    <w:p w14:paraId="040599F6" w14:textId="77777777" w:rsidR="00700F7C" w:rsidRDefault="00700F7C">
      <w:pPr>
        <w:spacing w:before="6"/>
        <w:rPr>
          <w:rFonts w:ascii="Century Gothic" w:eastAsia="Century Gothic" w:hAnsi="Century Gothic" w:cs="Century Gothic"/>
          <w:sz w:val="19"/>
          <w:szCs w:val="19"/>
        </w:rPr>
      </w:pPr>
    </w:p>
    <w:p w14:paraId="040599F7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line="277" w:lineRule="auto"/>
        <w:ind w:right="156" w:hanging="369"/>
      </w:pPr>
      <w:r>
        <w:t>A</w:t>
      </w:r>
      <w:r>
        <w:rPr>
          <w:spacing w:val="-10"/>
        </w:rPr>
        <w:t xml:space="preserve"> </w:t>
      </w:r>
      <w:r>
        <w:t>third</w:t>
      </w:r>
      <w:r>
        <w:rPr>
          <w:spacing w:val="-7"/>
        </w:rPr>
        <w:t xml:space="preserve"> </w:t>
      </w:r>
      <w:r>
        <w:t>option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divert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rPr>
          <w:spacing w:val="-1"/>
        </w:rPr>
        <w:t>unregulated</w:t>
      </w:r>
      <w:r>
        <w:rPr>
          <w:spacing w:val="-7"/>
        </w:rPr>
        <w:t xml:space="preserve"> </w:t>
      </w:r>
      <w:r>
        <w:t>flow,</w:t>
      </w:r>
      <w:r>
        <w:rPr>
          <w:spacing w:val="-7"/>
        </w:rPr>
        <w:t xml:space="preserve"> </w:t>
      </w:r>
      <w:r>
        <w:rPr>
          <w:spacing w:val="-1"/>
        </w:rPr>
        <w:t>possibly</w:t>
      </w:r>
      <w:r>
        <w:rPr>
          <w:spacing w:val="-7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supplementary</w:t>
      </w:r>
      <w:r>
        <w:rPr>
          <w:spacing w:val="-8"/>
        </w:rPr>
        <w:t xml:space="preserve"> </w:t>
      </w:r>
      <w:r>
        <w:t>access,</w:t>
      </w:r>
      <w:r>
        <w:rPr>
          <w:spacing w:val="-9"/>
        </w:rPr>
        <w:t xml:space="preserve"> </w:t>
      </w:r>
      <w:r>
        <w:t>down</w:t>
      </w:r>
      <w:r>
        <w:rPr>
          <w:spacing w:val="-6"/>
        </w:rPr>
        <w:t xml:space="preserve"> </w:t>
      </w:r>
      <w:r>
        <w:t>the</w:t>
      </w:r>
      <w:r>
        <w:rPr>
          <w:spacing w:val="60"/>
          <w:w w:val="99"/>
        </w:rPr>
        <w:t xml:space="preserve"> </w:t>
      </w:r>
      <w:r>
        <w:t>Yanco</w:t>
      </w:r>
      <w:r>
        <w:rPr>
          <w:spacing w:val="-11"/>
        </w:rPr>
        <w:t xml:space="preserve"> </w:t>
      </w:r>
      <w:r>
        <w:rPr>
          <w:spacing w:val="-1"/>
        </w:rPr>
        <w:t>Creek</w:t>
      </w:r>
      <w:r>
        <w:rPr>
          <w:spacing w:val="-10"/>
        </w:rPr>
        <w:t xml:space="preserve"> </w:t>
      </w:r>
      <w:r>
        <w:t>system.</w:t>
      </w:r>
    </w:p>
    <w:p w14:paraId="040599F8" w14:textId="77777777" w:rsidR="00700F7C" w:rsidRDefault="00700F7C">
      <w:pPr>
        <w:spacing w:line="277" w:lineRule="auto"/>
        <w:sectPr w:rsidR="00700F7C">
          <w:footerReference w:type="default" r:id="rId154"/>
          <w:pgSz w:w="11910" w:h="16840"/>
          <w:pgMar w:top="1140" w:right="1020" w:bottom="980" w:left="600" w:header="0" w:footer="787" w:gutter="0"/>
          <w:pgNumType w:start="38"/>
          <w:cols w:space="720"/>
        </w:sectPr>
      </w:pPr>
    </w:p>
    <w:p w14:paraId="040599F9" w14:textId="77777777" w:rsidR="00700F7C" w:rsidRDefault="002F10C5">
      <w:pPr>
        <w:pStyle w:val="BodyText"/>
        <w:spacing w:before="49"/>
      </w:pPr>
      <w:r>
        <w:rPr>
          <w:spacing w:val="-1"/>
        </w:rPr>
        <w:t>Typical</w:t>
      </w:r>
      <w:r>
        <w:rPr>
          <w:spacing w:val="-14"/>
        </w:rPr>
        <w:t xml:space="preserve"> </w:t>
      </w:r>
      <w:r>
        <w:t>extent:</w:t>
      </w:r>
    </w:p>
    <w:p w14:paraId="040599FA" w14:textId="77777777" w:rsidR="00700F7C" w:rsidRDefault="00700F7C">
      <w:pPr>
        <w:rPr>
          <w:rFonts w:ascii="Century Gothic" w:eastAsia="Century Gothic" w:hAnsi="Century Gothic" w:cs="Century Gothic"/>
          <w:sz w:val="18"/>
          <w:szCs w:val="18"/>
        </w:rPr>
      </w:pPr>
    </w:p>
    <w:p w14:paraId="040599FB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line="274" w:lineRule="auto"/>
        <w:ind w:right="810" w:hanging="369"/>
        <w:rPr>
          <w:rFonts w:cs="Century Gothic"/>
        </w:rPr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t>action</w:t>
      </w:r>
      <w:r>
        <w:rPr>
          <w:spacing w:val="-6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target</w:t>
      </w:r>
      <w:r>
        <w:rPr>
          <w:spacing w:val="-4"/>
        </w:rPr>
        <w:t xml:space="preserve"> </w:t>
      </w:r>
      <w:r>
        <w:rPr>
          <w:spacing w:val="-2"/>
        </w:rPr>
        <w:t>sites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mid-Yanco</w:t>
      </w:r>
      <w:r>
        <w:rPr>
          <w:spacing w:val="-6"/>
        </w:rPr>
        <w:t xml:space="preserve"> </w:t>
      </w:r>
      <w:r>
        <w:rPr>
          <w:spacing w:val="-1"/>
        </w:rPr>
        <w:t>Creek</w:t>
      </w:r>
      <w:r>
        <w:rPr>
          <w:spacing w:val="-2"/>
        </w:rPr>
        <w:t xml:space="preserve"> </w:t>
      </w:r>
      <w:r>
        <w:t>(between</w:t>
      </w:r>
      <w:r>
        <w:rPr>
          <w:spacing w:val="-6"/>
        </w:rPr>
        <w:t xml:space="preserve"> </w:t>
      </w:r>
      <w:r>
        <w:rPr>
          <w:spacing w:val="-1"/>
        </w:rPr>
        <w:t>Morundah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Yanco</w:t>
      </w:r>
      <w:r>
        <w:rPr>
          <w:spacing w:val="-7"/>
        </w:rPr>
        <w:t xml:space="preserve"> </w:t>
      </w:r>
      <w:r>
        <w:t>Bridge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49"/>
          <w:w w:val="99"/>
        </w:rPr>
        <w:t xml:space="preserve"> </w:t>
      </w:r>
      <w:r>
        <w:rPr>
          <w:rFonts w:cs="Century Gothic"/>
        </w:rPr>
        <w:t>Kidman</w:t>
      </w:r>
      <w:r>
        <w:rPr>
          <w:rFonts w:cs="Century Gothic"/>
          <w:spacing w:val="-7"/>
        </w:rPr>
        <w:t xml:space="preserve"> </w:t>
      </w:r>
      <w:r>
        <w:rPr>
          <w:rFonts w:cs="Century Gothic"/>
          <w:spacing w:val="-1"/>
        </w:rPr>
        <w:t>Way).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Target</w:t>
      </w:r>
      <w:r>
        <w:rPr>
          <w:rFonts w:cs="Century Gothic"/>
          <w:spacing w:val="-5"/>
        </w:rPr>
        <w:t xml:space="preserve"> </w:t>
      </w:r>
      <w:r>
        <w:rPr>
          <w:rFonts w:cs="Century Gothic"/>
        </w:rPr>
        <w:t>sites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include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‘Silver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Pines’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wetland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complex.</w:t>
      </w:r>
    </w:p>
    <w:p w14:paraId="040599FC" w14:textId="77777777" w:rsidR="00700F7C" w:rsidRDefault="00700F7C">
      <w:pPr>
        <w:spacing w:before="12"/>
        <w:rPr>
          <w:rFonts w:ascii="Century Gothic" w:eastAsia="Century Gothic" w:hAnsi="Century Gothic" w:cs="Century Gothic"/>
          <w:sz w:val="14"/>
          <w:szCs w:val="14"/>
        </w:rPr>
      </w:pPr>
    </w:p>
    <w:p w14:paraId="040599FD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line="274" w:lineRule="auto"/>
        <w:ind w:right="368" w:hanging="369"/>
      </w:pPr>
      <w:r>
        <w:t>Flows</w:t>
      </w:r>
      <w:r>
        <w:rPr>
          <w:spacing w:val="-10"/>
        </w:rPr>
        <w:t xml:space="preserve"> </w:t>
      </w:r>
      <w:r>
        <w:rPr>
          <w:spacing w:val="-1"/>
        </w:rPr>
        <w:t>above</w:t>
      </w:r>
      <w:r>
        <w:rPr>
          <w:spacing w:val="-10"/>
        </w:rPr>
        <w:t xml:space="preserve"> </w:t>
      </w:r>
      <w:r>
        <w:t>1400</w:t>
      </w:r>
      <w:r>
        <w:rPr>
          <w:spacing w:val="-10"/>
        </w:rPr>
        <w:t xml:space="preserve"> </w:t>
      </w:r>
      <w:r>
        <w:t>ML/day</w:t>
      </w:r>
      <w:r>
        <w:rPr>
          <w:spacing w:val="-11"/>
        </w:rPr>
        <w:t xml:space="preserve"> </w:t>
      </w:r>
      <w:r>
        <w:t>and/or</w:t>
      </w:r>
      <w:r>
        <w:rPr>
          <w:spacing w:val="-10"/>
        </w:rPr>
        <w:t xml:space="preserve"> </w:t>
      </w:r>
      <w:r>
        <w:t>additional</w:t>
      </w:r>
      <w:r>
        <w:rPr>
          <w:spacing w:val="-9"/>
        </w:rPr>
        <w:t xml:space="preserve"> </w:t>
      </w:r>
      <w:r>
        <w:rPr>
          <w:spacing w:val="-1"/>
        </w:rPr>
        <w:t>volumes</w:t>
      </w:r>
      <w:r>
        <w:rPr>
          <w:spacing w:val="-9"/>
        </w:rPr>
        <w:t xml:space="preserve"> </w:t>
      </w:r>
      <w:r>
        <w:rPr>
          <w:spacing w:val="-1"/>
        </w:rPr>
        <w:t>delivered</w:t>
      </w:r>
      <w:r>
        <w:rPr>
          <w:spacing w:val="-9"/>
        </w:rPr>
        <w:t xml:space="preserve"> </w:t>
      </w:r>
      <w:r>
        <w:t>through</w:t>
      </w:r>
      <w:r>
        <w:rPr>
          <w:spacing w:val="-9"/>
        </w:rPr>
        <w:t xml:space="preserve"> </w:t>
      </w:r>
      <w:r>
        <w:t>Coleambally</w:t>
      </w:r>
      <w:r>
        <w:rPr>
          <w:spacing w:val="-11"/>
        </w:rPr>
        <w:t xml:space="preserve"> </w:t>
      </w:r>
      <w:r>
        <w:t>Catchment</w:t>
      </w:r>
      <w:r>
        <w:rPr>
          <w:spacing w:val="38"/>
          <w:w w:val="99"/>
        </w:rPr>
        <w:t xml:space="preserve"> </w:t>
      </w:r>
      <w:r>
        <w:rPr>
          <w:spacing w:val="-1"/>
        </w:rPr>
        <w:t>Drain</w:t>
      </w:r>
      <w:r>
        <w:rPr>
          <w:spacing w:val="-7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required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achieve</w:t>
      </w:r>
      <w:r>
        <w:rPr>
          <w:spacing w:val="-7"/>
        </w:rPr>
        <w:t xml:space="preserve"> </w:t>
      </w:r>
      <w:r>
        <w:t>desired</w:t>
      </w:r>
      <w:r>
        <w:rPr>
          <w:spacing w:val="-8"/>
        </w:rPr>
        <w:t xml:space="preserve"> </w:t>
      </w:r>
      <w:r>
        <w:t>outcomes.</w:t>
      </w:r>
    </w:p>
    <w:p w14:paraId="040599FE" w14:textId="77777777" w:rsidR="00700F7C" w:rsidRDefault="00700F7C">
      <w:pPr>
        <w:spacing w:before="12"/>
        <w:rPr>
          <w:rFonts w:ascii="Century Gothic" w:eastAsia="Century Gothic" w:hAnsi="Century Gothic" w:cs="Century Gothic"/>
          <w:sz w:val="14"/>
          <w:szCs w:val="14"/>
        </w:rPr>
      </w:pPr>
    </w:p>
    <w:p w14:paraId="040599FF" w14:textId="77777777" w:rsidR="00700F7C" w:rsidRDefault="002F10C5">
      <w:pPr>
        <w:pStyle w:val="BodyText"/>
      </w:pPr>
      <w:r>
        <w:rPr>
          <w:spacing w:val="-1"/>
        </w:rPr>
        <w:t>Approvals:</w:t>
      </w:r>
    </w:p>
    <w:p w14:paraId="04059A00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before="179" w:line="277" w:lineRule="auto"/>
        <w:ind w:right="810" w:hanging="369"/>
      </w:pPr>
      <w:r>
        <w:rPr>
          <w:spacing w:val="-1"/>
        </w:rPr>
        <w:t>Agreement</w:t>
      </w:r>
      <w:r>
        <w:rPr>
          <w:spacing w:val="-7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rPr>
          <w:spacing w:val="-1"/>
        </w:rPr>
        <w:t>landholders</w:t>
      </w:r>
      <w:r>
        <w:rPr>
          <w:spacing w:val="-8"/>
        </w:rPr>
        <w:t xml:space="preserve"> </w:t>
      </w:r>
      <w:r>
        <w:t>whose</w:t>
      </w:r>
      <w:r>
        <w:rPr>
          <w:spacing w:val="-9"/>
        </w:rPr>
        <w:t xml:space="preserve"> </w:t>
      </w:r>
      <w:r>
        <w:t>properties</w:t>
      </w:r>
      <w:r>
        <w:rPr>
          <w:spacing w:val="-8"/>
        </w:rPr>
        <w:t xml:space="preserve"> </w:t>
      </w:r>
      <w:r>
        <w:t>might</w:t>
      </w:r>
      <w:r>
        <w:rPr>
          <w:spacing w:val="-7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inundated</w:t>
      </w:r>
      <w:r>
        <w:rPr>
          <w:spacing w:val="-8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flows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61"/>
          <w:w w:val="99"/>
        </w:rPr>
        <w:t xml:space="preserve"> </w:t>
      </w:r>
      <w:r>
        <w:t>preferred.</w:t>
      </w:r>
    </w:p>
    <w:p w14:paraId="04059A01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before="178" w:line="276" w:lineRule="auto"/>
        <w:ind w:right="168" w:hanging="369"/>
      </w:pPr>
      <w:r>
        <w:rPr>
          <w:spacing w:val="-1"/>
        </w:rPr>
        <w:t>Target</w:t>
      </w:r>
      <w:r>
        <w:rPr>
          <w:spacing w:val="-4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result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1400</w:t>
      </w:r>
      <w:r>
        <w:rPr>
          <w:spacing w:val="-7"/>
        </w:rPr>
        <w:t xml:space="preserve"> </w:t>
      </w:r>
      <w:r>
        <w:t>ML/day</w:t>
      </w:r>
      <w:r>
        <w:rPr>
          <w:spacing w:val="-7"/>
        </w:rPr>
        <w:t xml:space="preserve"> </w:t>
      </w:r>
      <w:r>
        <w:t>Yanco</w:t>
      </w:r>
      <w:r>
        <w:rPr>
          <w:spacing w:val="-5"/>
        </w:rPr>
        <w:t xml:space="preserve"> </w:t>
      </w:r>
      <w:r>
        <w:rPr>
          <w:spacing w:val="-1"/>
        </w:rPr>
        <w:t>Creek</w:t>
      </w:r>
      <w:r>
        <w:rPr>
          <w:spacing w:val="-4"/>
        </w:rPr>
        <w:t xml:space="preserve"> </w:t>
      </w:r>
      <w:r>
        <w:t>off-take</w:t>
      </w:r>
      <w:r>
        <w:rPr>
          <w:spacing w:val="-7"/>
        </w:rPr>
        <w:t xml:space="preserve"> </w:t>
      </w:r>
      <w:r>
        <w:rPr>
          <w:spacing w:val="-1"/>
        </w:rPr>
        <w:t>constraint</w:t>
      </w:r>
      <w:r>
        <w:rPr>
          <w:spacing w:val="-6"/>
        </w:rPr>
        <w:t xml:space="preserve"> </w:t>
      </w:r>
      <w:r>
        <w:rPr>
          <w:spacing w:val="-1"/>
        </w:rPr>
        <w:t>specified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Water</w:t>
      </w:r>
      <w:r>
        <w:rPr>
          <w:spacing w:val="100"/>
          <w:w w:val="99"/>
        </w:rPr>
        <w:t xml:space="preserve"> </w:t>
      </w:r>
      <w:r>
        <w:rPr>
          <w:spacing w:val="-1"/>
        </w:rPr>
        <w:t>Sharing</w:t>
      </w:r>
      <w:r>
        <w:rPr>
          <w:spacing w:val="-8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being</w:t>
      </w:r>
      <w:r>
        <w:rPr>
          <w:spacing w:val="-7"/>
        </w:rPr>
        <w:t xml:space="preserve"> </w:t>
      </w:r>
      <w:r>
        <w:t>exceeded.</w:t>
      </w:r>
      <w:r>
        <w:rPr>
          <w:spacing w:val="-4"/>
        </w:rPr>
        <w:t xml:space="preserve"> </w:t>
      </w:r>
      <w:r>
        <w:rPr>
          <w:spacing w:val="-1"/>
        </w:rPr>
        <w:t>Approval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exceed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1400</w:t>
      </w:r>
      <w:r>
        <w:rPr>
          <w:spacing w:val="-7"/>
        </w:rPr>
        <w:t xml:space="preserve"> </w:t>
      </w:r>
      <w:r>
        <w:t>ML/day</w:t>
      </w:r>
      <w:r>
        <w:rPr>
          <w:spacing w:val="-8"/>
        </w:rPr>
        <w:t xml:space="preserve"> </w:t>
      </w:r>
      <w:r>
        <w:rPr>
          <w:spacing w:val="-1"/>
        </w:rPr>
        <w:t>constraint</w:t>
      </w:r>
      <w:r>
        <w:rPr>
          <w:spacing w:val="-6"/>
        </w:rPr>
        <w:t xml:space="preserve"> </w:t>
      </w:r>
      <w:r>
        <w:rPr>
          <w:spacing w:val="-1"/>
        </w:rPr>
        <w:t>at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Yanco</w:t>
      </w:r>
      <w:r>
        <w:rPr>
          <w:spacing w:val="-7"/>
        </w:rPr>
        <w:t xml:space="preserve"> </w:t>
      </w:r>
      <w:r>
        <w:rPr>
          <w:spacing w:val="-1"/>
        </w:rPr>
        <w:t>Creek</w:t>
      </w:r>
      <w:r>
        <w:rPr>
          <w:spacing w:val="68"/>
          <w:w w:val="99"/>
        </w:rPr>
        <w:t xml:space="preserve"> </w:t>
      </w:r>
      <w:r>
        <w:t>off-take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required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NSW</w:t>
      </w:r>
      <w:r>
        <w:rPr>
          <w:spacing w:val="-6"/>
        </w:rPr>
        <w:t xml:space="preserve"> </w:t>
      </w:r>
      <w:r>
        <w:t>Minister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Primary</w:t>
      </w:r>
      <w:r>
        <w:rPr>
          <w:spacing w:val="-8"/>
        </w:rPr>
        <w:t xml:space="preserve"> </w:t>
      </w:r>
      <w:r>
        <w:t>Industries.</w:t>
      </w:r>
    </w:p>
    <w:p w14:paraId="04059A02" w14:textId="77777777" w:rsidR="00700F7C" w:rsidRDefault="00700F7C">
      <w:pPr>
        <w:spacing w:before="10"/>
        <w:rPr>
          <w:rFonts w:ascii="Century Gothic" w:eastAsia="Century Gothic" w:hAnsi="Century Gothic" w:cs="Century Gothic"/>
          <w:sz w:val="14"/>
          <w:szCs w:val="14"/>
        </w:rPr>
      </w:pPr>
    </w:p>
    <w:p w14:paraId="04059A03" w14:textId="77777777" w:rsidR="00700F7C" w:rsidRDefault="002F10C5">
      <w:pPr>
        <w:pStyle w:val="Heading3"/>
        <w:numPr>
          <w:ilvl w:val="0"/>
          <w:numId w:val="4"/>
        </w:numPr>
        <w:tabs>
          <w:tab w:val="left" w:pos="468"/>
        </w:tabs>
        <w:rPr>
          <w:b w:val="0"/>
          <w:bCs w:val="0"/>
        </w:rPr>
      </w:pPr>
      <w:r>
        <w:rPr>
          <w:color w:val="5F4879"/>
          <w:spacing w:val="-1"/>
        </w:rPr>
        <w:t>Lowbidgee</w:t>
      </w:r>
      <w:r>
        <w:rPr>
          <w:color w:val="5F4879"/>
          <w:spacing w:val="-19"/>
        </w:rPr>
        <w:t xml:space="preserve"> </w:t>
      </w:r>
      <w:r>
        <w:rPr>
          <w:color w:val="5F4879"/>
        </w:rPr>
        <w:t>Wetlands</w:t>
      </w:r>
    </w:p>
    <w:p w14:paraId="04059A04" w14:textId="77777777" w:rsidR="00700F7C" w:rsidRDefault="002F10C5">
      <w:pPr>
        <w:pStyle w:val="BodyText"/>
        <w:spacing w:before="179" w:line="276" w:lineRule="auto"/>
        <w:ind w:right="101"/>
      </w:pPr>
      <w:r>
        <w:t>Watering</w:t>
      </w:r>
      <w:r>
        <w:rPr>
          <w:spacing w:val="-7"/>
        </w:rPr>
        <w:t xml:space="preserve"> </w:t>
      </w:r>
      <w:r>
        <w:rPr>
          <w:spacing w:val="-1"/>
        </w:rPr>
        <w:t>Action:</w:t>
      </w:r>
      <w:r>
        <w:rPr>
          <w:spacing w:val="-9"/>
        </w:rPr>
        <w:t xml:space="preserve"> </w:t>
      </w:r>
      <w:r>
        <w:rPr>
          <w:spacing w:val="-1"/>
        </w:rPr>
        <w:t>Using</w:t>
      </w:r>
      <w:r>
        <w:rPr>
          <w:spacing w:val="-8"/>
        </w:rPr>
        <w:t xml:space="preserve"> </w:t>
      </w:r>
      <w:r>
        <w:t>regulators,</w:t>
      </w:r>
      <w:r>
        <w:rPr>
          <w:spacing w:val="-11"/>
        </w:rPr>
        <w:t xml:space="preserve"> </w:t>
      </w:r>
      <w:r>
        <w:rPr>
          <w:spacing w:val="-1"/>
        </w:rPr>
        <w:t>inundate</w:t>
      </w:r>
      <w:r>
        <w:rPr>
          <w:spacing w:val="-9"/>
        </w:rPr>
        <w:t xml:space="preserve"> </w:t>
      </w:r>
      <w:r>
        <w:t>target</w:t>
      </w:r>
      <w:r>
        <w:rPr>
          <w:spacing w:val="-9"/>
        </w:rPr>
        <w:t xml:space="preserve"> </w:t>
      </w:r>
      <w:r>
        <w:t>wetlands</w:t>
      </w:r>
      <w:r>
        <w:rPr>
          <w:spacing w:val="-9"/>
        </w:rPr>
        <w:t xml:space="preserve"> </w:t>
      </w:r>
      <w:r>
        <w:rPr>
          <w:spacing w:val="-1"/>
        </w:rPr>
        <w:t>across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Lowbidgee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maintain,</w:t>
      </w:r>
      <w:r>
        <w:rPr>
          <w:spacing w:val="-10"/>
        </w:rPr>
        <w:t xml:space="preserve"> </w:t>
      </w:r>
      <w:r>
        <w:rPr>
          <w:spacing w:val="-1"/>
        </w:rPr>
        <w:t>improve</w:t>
      </w:r>
      <w:r>
        <w:rPr>
          <w:spacing w:val="77"/>
          <w:w w:val="9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some</w:t>
      </w:r>
      <w:r>
        <w:rPr>
          <w:spacing w:val="-7"/>
        </w:rPr>
        <w:t xml:space="preserve"> </w:t>
      </w:r>
      <w:r>
        <w:t>cases</w:t>
      </w:r>
      <w:r>
        <w:rPr>
          <w:spacing w:val="-8"/>
        </w:rPr>
        <w:t xml:space="preserve"> </w:t>
      </w:r>
      <w:r>
        <w:rPr>
          <w:spacing w:val="-1"/>
        </w:rPr>
        <w:t>promote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recovery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wetland</w:t>
      </w:r>
      <w:r>
        <w:rPr>
          <w:spacing w:val="-8"/>
        </w:rPr>
        <w:t xml:space="preserve"> </w:t>
      </w:r>
      <w:r>
        <w:t>vegetation</w:t>
      </w:r>
      <w:r>
        <w:rPr>
          <w:spacing w:val="-6"/>
        </w:rPr>
        <w:t xml:space="preserve"> </w:t>
      </w:r>
      <w:r>
        <w:rPr>
          <w:spacing w:val="-1"/>
        </w:rPr>
        <w:t>diversity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condition</w:t>
      </w:r>
      <w:r>
        <w:rPr>
          <w:spacing w:val="-6"/>
        </w:rPr>
        <w:t xml:space="preserve"> </w:t>
      </w:r>
      <w:r>
        <w:rPr>
          <w:spacing w:val="-1"/>
        </w:rPr>
        <w:t>(lignum,</w:t>
      </w:r>
      <w:r>
        <w:rPr>
          <w:spacing w:val="-10"/>
        </w:rPr>
        <w:t xml:space="preserve"> </w:t>
      </w:r>
      <w:r>
        <w:t>black</w:t>
      </w:r>
      <w:r>
        <w:rPr>
          <w:spacing w:val="67"/>
          <w:w w:val="99"/>
        </w:rPr>
        <w:t xml:space="preserve"> </w:t>
      </w:r>
      <w:r>
        <w:rPr>
          <w:spacing w:val="-1"/>
        </w:rPr>
        <w:t>box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red</w:t>
      </w:r>
      <w:r>
        <w:rPr>
          <w:spacing w:val="-6"/>
        </w:rPr>
        <w:t xml:space="preserve"> </w:t>
      </w:r>
      <w:r>
        <w:t>gums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associated</w:t>
      </w:r>
      <w:r>
        <w:rPr>
          <w:spacing w:val="-7"/>
        </w:rPr>
        <w:t xml:space="preserve"> </w:t>
      </w:r>
      <w:r>
        <w:t>understory</w:t>
      </w:r>
      <w:r>
        <w:rPr>
          <w:spacing w:val="-7"/>
        </w:rPr>
        <w:t xml:space="preserve"> </w:t>
      </w:r>
      <w:r>
        <w:t>communities</w:t>
      </w:r>
      <w:r>
        <w:rPr>
          <w:spacing w:val="-7"/>
        </w:rPr>
        <w:t xml:space="preserve"> </w:t>
      </w:r>
      <w:r>
        <w:rPr>
          <w:spacing w:val="-1"/>
        </w:rPr>
        <w:t>such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reeds,</w:t>
      </w:r>
      <w:r>
        <w:rPr>
          <w:spacing w:val="-9"/>
        </w:rPr>
        <w:t xml:space="preserve"> </w:t>
      </w:r>
      <w:r>
        <w:rPr>
          <w:spacing w:val="-1"/>
        </w:rPr>
        <w:t>sedges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rushes),</w:t>
      </w:r>
      <w:r>
        <w:rPr>
          <w:spacing w:val="-9"/>
        </w:rPr>
        <w:t xml:space="preserve"> </w:t>
      </w:r>
      <w:r>
        <w:t>and</w:t>
      </w:r>
      <w:r>
        <w:rPr>
          <w:spacing w:val="68"/>
          <w:w w:val="99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t>habitat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rPr>
          <w:spacing w:val="-1"/>
        </w:rPr>
        <w:t>survival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maintain</w:t>
      </w:r>
      <w:r>
        <w:rPr>
          <w:spacing w:val="-7"/>
        </w:rPr>
        <w:t xml:space="preserve"> </w:t>
      </w:r>
      <w:r>
        <w:rPr>
          <w:spacing w:val="-1"/>
        </w:rPr>
        <w:t>condition of</w:t>
      </w:r>
      <w:r>
        <w:rPr>
          <w:spacing w:val="-8"/>
        </w:rPr>
        <w:t xml:space="preserve"> </w:t>
      </w:r>
      <w:r>
        <w:t>native</w:t>
      </w:r>
      <w:r>
        <w:rPr>
          <w:spacing w:val="-8"/>
        </w:rPr>
        <w:t xml:space="preserve"> </w:t>
      </w:r>
      <w:r>
        <w:rPr>
          <w:spacing w:val="-1"/>
        </w:rPr>
        <w:t>fish,</w:t>
      </w:r>
      <w:r>
        <w:rPr>
          <w:spacing w:val="-9"/>
        </w:rPr>
        <w:t xml:space="preserve"> </w:t>
      </w:r>
      <w:r>
        <w:t>waterbirds,</w:t>
      </w:r>
      <w:r>
        <w:rPr>
          <w:spacing w:val="-9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rPr>
          <w:spacing w:val="-1"/>
        </w:rPr>
        <w:t>aquatic</w:t>
      </w:r>
      <w:r>
        <w:rPr>
          <w:spacing w:val="83"/>
          <w:w w:val="99"/>
        </w:rPr>
        <w:t xml:space="preserve"> </w:t>
      </w:r>
      <w:r>
        <w:t>vertebrates</w:t>
      </w:r>
      <w:r>
        <w:rPr>
          <w:spacing w:val="-13"/>
        </w:rPr>
        <w:t xml:space="preserve"> </w:t>
      </w:r>
      <w:r>
        <w:rPr>
          <w:spacing w:val="-1"/>
        </w:rPr>
        <w:t>(frogs)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invertebrates.</w:t>
      </w:r>
    </w:p>
    <w:p w14:paraId="04059A05" w14:textId="77777777" w:rsidR="00700F7C" w:rsidRDefault="002F10C5">
      <w:pPr>
        <w:pStyle w:val="BodyText"/>
        <w:spacing w:before="180"/>
      </w:pPr>
      <w:r>
        <w:t>Standard</w:t>
      </w:r>
      <w:r>
        <w:rPr>
          <w:spacing w:val="-19"/>
        </w:rPr>
        <w:t xml:space="preserve"> </w:t>
      </w:r>
      <w:r>
        <w:t>operational</w:t>
      </w:r>
      <w:r>
        <w:rPr>
          <w:spacing w:val="-17"/>
        </w:rPr>
        <w:t xml:space="preserve"> </w:t>
      </w:r>
      <w:r>
        <w:rPr>
          <w:spacing w:val="-1"/>
        </w:rPr>
        <w:t>considerations:</w:t>
      </w:r>
    </w:p>
    <w:p w14:paraId="04059A06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before="180" w:line="277" w:lineRule="auto"/>
        <w:ind w:right="234" w:hanging="369"/>
      </w:pPr>
      <w:r>
        <w:rPr>
          <w:spacing w:val="-1"/>
        </w:rPr>
        <w:t>The</w:t>
      </w:r>
      <w:r>
        <w:rPr>
          <w:spacing w:val="-10"/>
        </w:rPr>
        <w:t xml:space="preserve"> </w:t>
      </w:r>
      <w:r>
        <w:t>Lowbidgee</w:t>
      </w:r>
      <w:r>
        <w:rPr>
          <w:spacing w:val="-9"/>
        </w:rPr>
        <w:t xml:space="preserve"> </w:t>
      </w:r>
      <w:r>
        <w:t>contains</w:t>
      </w:r>
      <w:r>
        <w:rPr>
          <w:spacing w:val="-11"/>
        </w:rPr>
        <w:t xml:space="preserve"> </w:t>
      </w:r>
      <w:r>
        <w:rPr>
          <w:spacing w:val="-1"/>
        </w:rPr>
        <w:t>suitable</w:t>
      </w:r>
      <w:r>
        <w:rPr>
          <w:spacing w:val="-10"/>
        </w:rPr>
        <w:t xml:space="preserve"> </w:t>
      </w:r>
      <w:r>
        <w:rPr>
          <w:spacing w:val="-1"/>
        </w:rPr>
        <w:t>habitats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nationally</w:t>
      </w:r>
      <w:r>
        <w:rPr>
          <w:spacing w:val="-10"/>
        </w:rPr>
        <w:t xml:space="preserve"> </w:t>
      </w:r>
      <w:r>
        <w:t>important</w:t>
      </w:r>
      <w:r>
        <w:rPr>
          <w:spacing w:val="-7"/>
        </w:rPr>
        <w:t xml:space="preserve"> </w:t>
      </w:r>
      <w:r>
        <w:t>breeding</w:t>
      </w:r>
      <w:r>
        <w:rPr>
          <w:spacing w:val="-9"/>
        </w:rPr>
        <w:t xml:space="preserve"> </w:t>
      </w:r>
      <w:r>
        <w:rPr>
          <w:spacing w:val="-1"/>
        </w:rPr>
        <w:t>colonies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threatened</w:t>
      </w:r>
      <w:r>
        <w:rPr>
          <w:spacing w:val="53"/>
          <w:w w:val="9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internationally</w:t>
      </w:r>
      <w:r>
        <w:rPr>
          <w:spacing w:val="-11"/>
        </w:rPr>
        <w:t xml:space="preserve"> </w:t>
      </w:r>
      <w:r>
        <w:rPr>
          <w:spacing w:val="-1"/>
        </w:rPr>
        <w:t>significan</w:t>
      </w:r>
      <w:r>
        <w:rPr>
          <w:spacing w:val="-1"/>
        </w:rPr>
        <w:t>t</w:t>
      </w:r>
      <w:r>
        <w:rPr>
          <w:spacing w:val="-5"/>
        </w:rPr>
        <w:t xml:space="preserve"> </w:t>
      </w:r>
      <w:r>
        <w:rPr>
          <w:spacing w:val="-1"/>
        </w:rPr>
        <w:t>migratory</w:t>
      </w:r>
      <w:r>
        <w:rPr>
          <w:spacing w:val="-11"/>
        </w:rPr>
        <w:t xml:space="preserve"> </w:t>
      </w:r>
      <w:r>
        <w:t>waterbird</w:t>
      </w:r>
      <w:r>
        <w:rPr>
          <w:spacing w:val="-12"/>
        </w:rPr>
        <w:t xml:space="preserve"> </w:t>
      </w:r>
      <w:r>
        <w:rPr>
          <w:spacing w:val="-1"/>
        </w:rPr>
        <w:t>species</w:t>
      </w:r>
      <w:r>
        <w:rPr>
          <w:spacing w:val="-9"/>
        </w:rPr>
        <w:t xml:space="preserve"> </w:t>
      </w:r>
      <w:r>
        <w:t>(MCMA</w:t>
      </w:r>
      <w:r>
        <w:rPr>
          <w:spacing w:val="-13"/>
        </w:rPr>
        <w:t xml:space="preserve"> </w:t>
      </w:r>
      <w:r>
        <w:t>2009).</w:t>
      </w:r>
    </w:p>
    <w:p w14:paraId="04059A07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before="178" w:line="276" w:lineRule="auto"/>
        <w:ind w:right="682" w:hanging="369"/>
      </w:pPr>
      <w:r>
        <w:rPr>
          <w:spacing w:val="-1"/>
        </w:rPr>
        <w:t>Seasonal</w:t>
      </w:r>
      <w:r>
        <w:rPr>
          <w:spacing w:val="-7"/>
        </w:rPr>
        <w:t xml:space="preserve"> </w:t>
      </w:r>
      <w:r>
        <w:rPr>
          <w:spacing w:val="-1"/>
        </w:rPr>
        <w:t>inundation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wetlands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important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reproduction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survival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several</w:t>
      </w:r>
      <w:r>
        <w:rPr>
          <w:spacing w:val="-6"/>
        </w:rPr>
        <w:t xml:space="preserve"> </w:t>
      </w:r>
      <w:r>
        <w:rPr>
          <w:spacing w:val="-1"/>
        </w:rPr>
        <w:t>frog</w:t>
      </w:r>
      <w:r>
        <w:rPr>
          <w:spacing w:val="103"/>
          <w:w w:val="99"/>
        </w:rPr>
        <w:t xml:space="preserve"> </w:t>
      </w:r>
      <w:r>
        <w:rPr>
          <w:spacing w:val="-1"/>
        </w:rPr>
        <w:t>species,</w:t>
      </w:r>
      <w:r>
        <w:rPr>
          <w:spacing w:val="-10"/>
        </w:rPr>
        <w:t xml:space="preserve"> </w:t>
      </w:r>
      <w:r>
        <w:rPr>
          <w:spacing w:val="-1"/>
        </w:rPr>
        <w:t>including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EPBC</w:t>
      </w:r>
      <w:r>
        <w:rPr>
          <w:spacing w:val="-7"/>
        </w:rPr>
        <w:t xml:space="preserve"> </w:t>
      </w:r>
      <w:r>
        <w:rPr>
          <w:spacing w:val="-2"/>
        </w:rPr>
        <w:t>Act</w:t>
      </w:r>
      <w:r>
        <w:rPr>
          <w:spacing w:val="-5"/>
        </w:rPr>
        <w:t xml:space="preserve"> </w:t>
      </w:r>
      <w:r>
        <w:rPr>
          <w:spacing w:val="-1"/>
        </w:rPr>
        <w:t>vulnerable</w:t>
      </w:r>
      <w:r>
        <w:rPr>
          <w:spacing w:val="-8"/>
        </w:rPr>
        <w:t xml:space="preserve"> </w:t>
      </w:r>
      <w:r>
        <w:t>southern</w:t>
      </w:r>
      <w:r>
        <w:rPr>
          <w:spacing w:val="-6"/>
        </w:rPr>
        <w:t xml:space="preserve"> </w:t>
      </w:r>
      <w:r>
        <w:t>bell</w:t>
      </w:r>
      <w:r>
        <w:rPr>
          <w:spacing w:val="-7"/>
        </w:rPr>
        <w:t xml:space="preserve"> </w:t>
      </w:r>
      <w:r>
        <w:t>frog,</w:t>
      </w:r>
      <w:r>
        <w:rPr>
          <w:spacing w:val="-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Lowbidgee.</w:t>
      </w:r>
      <w:r>
        <w:rPr>
          <w:spacing w:val="-10"/>
        </w:rPr>
        <w:t xml:space="preserve"> </w:t>
      </w:r>
      <w:r>
        <w:rPr>
          <w:spacing w:val="-1"/>
        </w:rPr>
        <w:t>Ensuring</w:t>
      </w:r>
      <w:r>
        <w:rPr>
          <w:spacing w:val="-7"/>
        </w:rPr>
        <w:t xml:space="preserve"> </w:t>
      </w:r>
      <w:r>
        <w:rPr>
          <w:spacing w:val="1"/>
        </w:rPr>
        <w:t>key</w:t>
      </w:r>
      <w:r>
        <w:rPr>
          <w:spacing w:val="79"/>
          <w:w w:val="99"/>
        </w:rPr>
        <w:t xml:space="preserve"> </w:t>
      </w:r>
      <w:r>
        <w:rPr>
          <w:spacing w:val="-1"/>
        </w:rPr>
        <w:t>southern</w:t>
      </w:r>
      <w:r>
        <w:rPr>
          <w:spacing w:val="-7"/>
        </w:rPr>
        <w:t xml:space="preserve"> </w:t>
      </w:r>
      <w:r>
        <w:t>bell</w:t>
      </w:r>
      <w:r>
        <w:rPr>
          <w:spacing w:val="-6"/>
        </w:rPr>
        <w:t xml:space="preserve"> </w:t>
      </w:r>
      <w:r>
        <w:rPr>
          <w:spacing w:val="-1"/>
        </w:rPr>
        <w:t>frog</w:t>
      </w:r>
      <w:r>
        <w:rPr>
          <w:spacing w:val="-8"/>
        </w:rPr>
        <w:t xml:space="preserve"> </w:t>
      </w:r>
      <w:r>
        <w:t>sites</w:t>
      </w:r>
      <w:r>
        <w:rPr>
          <w:spacing w:val="-7"/>
        </w:rPr>
        <w:t xml:space="preserve"> </w:t>
      </w:r>
      <w:r>
        <w:t>receive</w:t>
      </w:r>
      <w:r>
        <w:rPr>
          <w:spacing w:val="-8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over</w:t>
      </w:r>
      <w:r>
        <w:rPr>
          <w:spacing w:val="-5"/>
        </w:rPr>
        <w:t xml:space="preserve"> </w:t>
      </w:r>
      <w:r>
        <w:t>spring-summer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levels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t>maintained</w:t>
      </w:r>
      <w:r>
        <w:rPr>
          <w:spacing w:val="-7"/>
        </w:rPr>
        <w:t xml:space="preserve"> </w:t>
      </w:r>
      <w:r>
        <w:t>over</w:t>
      </w:r>
      <w:r>
        <w:rPr>
          <w:spacing w:val="33"/>
          <w:w w:val="99"/>
        </w:rPr>
        <w:t xml:space="preserve"> </w:t>
      </w:r>
      <w:r>
        <w:t>summer</w:t>
      </w:r>
      <w:r>
        <w:rPr>
          <w:spacing w:val="-8"/>
        </w:rPr>
        <w:t xml:space="preserve"> </w:t>
      </w:r>
      <w:r>
        <w:t>months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rPr>
          <w:spacing w:val="-1"/>
        </w:rPr>
        <w:t>crucial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maintaining</w:t>
      </w:r>
      <w:r>
        <w:rPr>
          <w:spacing w:val="-8"/>
        </w:rPr>
        <w:t xml:space="preserve"> </w:t>
      </w:r>
      <w:r>
        <w:rPr>
          <w:spacing w:val="-1"/>
        </w:rPr>
        <w:t>viable</w:t>
      </w:r>
      <w:r>
        <w:rPr>
          <w:spacing w:val="-8"/>
        </w:rPr>
        <w:t xml:space="preserve"> </w:t>
      </w:r>
      <w:r>
        <w:rPr>
          <w:spacing w:val="-1"/>
        </w:rPr>
        <w:t>populations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Lowbidgee</w:t>
      </w:r>
      <w:r>
        <w:rPr>
          <w:spacing w:val="-7"/>
        </w:rPr>
        <w:t xml:space="preserve"> </w:t>
      </w:r>
      <w:r>
        <w:t>system.</w:t>
      </w:r>
    </w:p>
    <w:p w14:paraId="04059A08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before="179" w:line="277" w:lineRule="auto"/>
        <w:ind w:right="682" w:hanging="369"/>
      </w:pPr>
      <w:r>
        <w:rPr>
          <w:spacing w:val="-1"/>
        </w:rPr>
        <w:t>Consideration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given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condition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individual</w:t>
      </w:r>
      <w:r>
        <w:rPr>
          <w:spacing w:val="-6"/>
        </w:rPr>
        <w:t xml:space="preserve"> </w:t>
      </w:r>
      <w:r>
        <w:t>sites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-7"/>
        </w:rPr>
        <w:t xml:space="preserve"> </w:t>
      </w:r>
      <w:r>
        <w:t>well</w:t>
      </w:r>
      <w:r>
        <w:rPr>
          <w:spacing w:val="-5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prevailing</w:t>
      </w:r>
      <w:r>
        <w:rPr>
          <w:spacing w:val="-6"/>
        </w:rPr>
        <w:t xml:space="preserve"> </w:t>
      </w:r>
      <w:r>
        <w:rPr>
          <w:spacing w:val="-1"/>
        </w:rPr>
        <w:t>conditions</w:t>
      </w:r>
      <w:r>
        <w:rPr>
          <w:spacing w:val="-7"/>
        </w:rPr>
        <w:t xml:space="preserve"> </w:t>
      </w:r>
      <w:r>
        <w:t>to</w:t>
      </w:r>
      <w:r>
        <w:rPr>
          <w:spacing w:val="109"/>
          <w:w w:val="99"/>
        </w:rPr>
        <w:t xml:space="preserve"> </w:t>
      </w:r>
      <w:r>
        <w:t>reinstate</w:t>
      </w:r>
      <w:r>
        <w:rPr>
          <w:spacing w:val="-12"/>
        </w:rPr>
        <w:t xml:space="preserve"> </w:t>
      </w:r>
      <w:r>
        <w:rPr>
          <w:spacing w:val="-1"/>
        </w:rPr>
        <w:t>an</w:t>
      </w:r>
      <w:r>
        <w:rPr>
          <w:spacing w:val="-11"/>
        </w:rPr>
        <w:t xml:space="preserve"> </w:t>
      </w:r>
      <w:r>
        <w:t>appropriate</w:t>
      </w:r>
      <w:r>
        <w:rPr>
          <w:spacing w:val="-14"/>
        </w:rPr>
        <w:t xml:space="preserve"> </w:t>
      </w:r>
      <w:r>
        <w:t>wetting</w:t>
      </w:r>
      <w:r>
        <w:rPr>
          <w:rFonts w:cs="Century Gothic"/>
        </w:rPr>
        <w:t>–</w:t>
      </w:r>
      <w:r>
        <w:t>drying</w:t>
      </w:r>
      <w:r>
        <w:rPr>
          <w:spacing w:val="-11"/>
        </w:rPr>
        <w:t xml:space="preserve"> </w:t>
      </w:r>
      <w:r>
        <w:rPr>
          <w:spacing w:val="-1"/>
        </w:rPr>
        <w:t>cycle.</w:t>
      </w:r>
    </w:p>
    <w:p w14:paraId="04059A09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before="178" w:line="276" w:lineRule="auto"/>
        <w:ind w:right="120" w:hanging="369"/>
      </w:pPr>
      <w:r>
        <w:rPr>
          <w:spacing w:val="-1"/>
        </w:rPr>
        <w:t>Consideration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given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using</w:t>
      </w:r>
      <w:r>
        <w:rPr>
          <w:spacing w:val="-6"/>
        </w:rPr>
        <w:t xml:space="preserve"> </w:t>
      </w:r>
      <w:r>
        <w:t>escapes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allow</w:t>
      </w:r>
      <w:r>
        <w:rPr>
          <w:spacing w:val="-4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return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channel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improve</w:t>
      </w:r>
      <w:r>
        <w:rPr>
          <w:spacing w:val="59"/>
          <w:w w:val="99"/>
        </w:rPr>
        <w:t xml:space="preserve"> </w:t>
      </w:r>
      <w:r>
        <w:t>hydrological</w:t>
      </w:r>
      <w:r>
        <w:rPr>
          <w:spacing w:val="-8"/>
        </w:rPr>
        <w:t xml:space="preserve"> </w:t>
      </w:r>
      <w:r>
        <w:rPr>
          <w:spacing w:val="-1"/>
        </w:rPr>
        <w:t>connectivity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provide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transport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biota,</w:t>
      </w:r>
      <w:r>
        <w:rPr>
          <w:spacing w:val="-10"/>
        </w:rPr>
        <w:t xml:space="preserve"> </w:t>
      </w:r>
      <w:r>
        <w:rPr>
          <w:spacing w:val="-1"/>
        </w:rPr>
        <w:t>nutrients,</w:t>
      </w:r>
      <w:r>
        <w:rPr>
          <w:spacing w:val="-9"/>
        </w:rPr>
        <w:t xml:space="preserve"> </w:t>
      </w:r>
      <w:r>
        <w:t>sediment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carbon</w:t>
      </w:r>
      <w:r>
        <w:rPr>
          <w:spacing w:val="2"/>
        </w:rPr>
        <w:t xml:space="preserve"> </w:t>
      </w:r>
      <w:r>
        <w:t>and</w:t>
      </w:r>
      <w:r>
        <w:rPr>
          <w:spacing w:val="67"/>
          <w:w w:val="99"/>
        </w:rPr>
        <w:t xml:space="preserve"> </w:t>
      </w:r>
      <w:r>
        <w:rPr>
          <w:spacing w:val="-1"/>
        </w:rPr>
        <w:t>improve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health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system,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benefit</w:t>
      </w:r>
      <w:r>
        <w:rPr>
          <w:spacing w:val="-5"/>
        </w:rPr>
        <w:t xml:space="preserve"> </w:t>
      </w:r>
      <w:r>
        <w:rPr>
          <w:spacing w:val="-1"/>
        </w:rPr>
        <w:t>fish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rPr>
          <w:spacing w:val="-1"/>
        </w:rPr>
        <w:t>organisms.</w:t>
      </w:r>
    </w:p>
    <w:p w14:paraId="04059A0A" w14:textId="77777777" w:rsidR="00700F7C" w:rsidRDefault="00700F7C">
      <w:pPr>
        <w:spacing w:before="10"/>
        <w:rPr>
          <w:rFonts w:ascii="Century Gothic" w:eastAsia="Century Gothic" w:hAnsi="Century Gothic" w:cs="Century Gothic"/>
          <w:sz w:val="14"/>
          <w:szCs w:val="14"/>
        </w:rPr>
      </w:pPr>
    </w:p>
    <w:p w14:paraId="04059A0B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line="275" w:lineRule="auto"/>
        <w:ind w:right="223" w:hanging="369"/>
      </w:pPr>
      <w:r>
        <w:rPr>
          <w:spacing w:val="-1"/>
        </w:rPr>
        <w:t>Subject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occurrence</w:t>
      </w:r>
      <w:r>
        <w:rPr>
          <w:spacing w:val="-9"/>
        </w:rPr>
        <w:t xml:space="preserve"> </w:t>
      </w:r>
      <w:r>
        <w:rPr>
          <w:spacing w:val="1"/>
        </w:rPr>
        <w:t>and</w:t>
      </w:r>
      <w:r>
        <w:rPr>
          <w:spacing w:val="-8"/>
        </w:rPr>
        <w:t xml:space="preserve"> </w:t>
      </w:r>
      <w:r>
        <w:t>announcements,</w:t>
      </w:r>
      <w:r>
        <w:rPr>
          <w:spacing w:val="-10"/>
        </w:rPr>
        <w:t xml:space="preserve"> </w:t>
      </w:r>
      <w:r>
        <w:t>supplementary</w:t>
      </w:r>
      <w:r>
        <w:rPr>
          <w:spacing w:val="-10"/>
        </w:rPr>
        <w:t xml:space="preserve"> </w:t>
      </w:r>
      <w:r>
        <w:rPr>
          <w:spacing w:val="-1"/>
        </w:rPr>
        <w:t>allocations</w:t>
      </w:r>
      <w:r>
        <w:rPr>
          <w:spacing w:val="-8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used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protect</w:t>
      </w:r>
      <w:r>
        <w:rPr>
          <w:spacing w:val="-8"/>
        </w:rPr>
        <w:t xml:space="preserve"> </w:t>
      </w:r>
      <w:r>
        <w:t>a</w:t>
      </w:r>
      <w:r>
        <w:rPr>
          <w:spacing w:val="50"/>
          <w:w w:val="99"/>
        </w:rPr>
        <w:t xml:space="preserve"> </w:t>
      </w:r>
      <w:r>
        <w:t>portion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inundate</w:t>
      </w:r>
      <w:r>
        <w:rPr>
          <w:spacing w:val="-6"/>
        </w:rPr>
        <w:t xml:space="preserve"> </w:t>
      </w:r>
      <w:r>
        <w:t>target</w:t>
      </w:r>
      <w:r>
        <w:rPr>
          <w:spacing w:val="-7"/>
        </w:rPr>
        <w:t xml:space="preserve"> </w:t>
      </w:r>
      <w:r>
        <w:rPr>
          <w:spacing w:val="-1"/>
        </w:rPr>
        <w:t>wetlands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Lowbidgee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maintain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improve</w:t>
      </w:r>
      <w:r>
        <w:rPr>
          <w:spacing w:val="71"/>
          <w:w w:val="99"/>
        </w:rPr>
        <w:t xml:space="preserve"> </w:t>
      </w:r>
      <w:r>
        <w:t>wetland</w:t>
      </w:r>
      <w:r>
        <w:rPr>
          <w:spacing w:val="-10"/>
        </w:rPr>
        <w:t xml:space="preserve"> </w:t>
      </w:r>
      <w:r>
        <w:rPr>
          <w:spacing w:val="-1"/>
        </w:rPr>
        <w:t>vegetation</w:t>
      </w:r>
      <w:r>
        <w:rPr>
          <w:spacing w:val="-10"/>
        </w:rPr>
        <w:t xml:space="preserve"> </w:t>
      </w:r>
      <w:r>
        <w:rPr>
          <w:spacing w:val="-1"/>
        </w:rPr>
        <w:t>diversity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condition,</w:t>
      </w:r>
      <w:r>
        <w:rPr>
          <w:spacing w:val="-12"/>
        </w:rPr>
        <w:t xml:space="preserve"> </w:t>
      </w:r>
      <w:r>
        <w:t>hydrological</w:t>
      </w:r>
      <w:r>
        <w:rPr>
          <w:spacing w:val="-9"/>
        </w:rPr>
        <w:t xml:space="preserve"> </w:t>
      </w:r>
      <w:r>
        <w:rPr>
          <w:spacing w:val="-1"/>
        </w:rPr>
        <w:t>connectivity</w:t>
      </w:r>
      <w:r>
        <w:rPr>
          <w:spacing w:val="-11"/>
        </w:rPr>
        <w:t xml:space="preserve"> </w:t>
      </w:r>
      <w:r>
        <w:t>between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floodplain</w:t>
      </w:r>
      <w:r>
        <w:rPr>
          <w:spacing w:val="-9"/>
        </w:rPr>
        <w:t xml:space="preserve"> </w:t>
      </w:r>
      <w:r>
        <w:t>and</w:t>
      </w:r>
      <w:r>
        <w:rPr>
          <w:spacing w:val="82"/>
          <w:w w:val="99"/>
        </w:rPr>
        <w:t xml:space="preserve"> </w:t>
      </w:r>
      <w:r>
        <w:rPr>
          <w:spacing w:val="-1"/>
        </w:rPr>
        <w:t>river,</w:t>
      </w:r>
      <w:r>
        <w:rPr>
          <w:spacing w:val="-10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contribute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processes</w:t>
      </w:r>
      <w:r>
        <w:rPr>
          <w:spacing w:val="-8"/>
        </w:rPr>
        <w:t xml:space="preserve"> </w:t>
      </w:r>
      <w:r>
        <w:rPr>
          <w:spacing w:val="-1"/>
        </w:rPr>
        <w:t>such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nutrient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carbon</w:t>
      </w:r>
      <w:r>
        <w:rPr>
          <w:spacing w:val="-6"/>
        </w:rPr>
        <w:t xml:space="preserve"> </w:t>
      </w:r>
      <w:r>
        <w:rPr>
          <w:spacing w:val="-1"/>
        </w:rPr>
        <w:t>cycling.</w:t>
      </w:r>
    </w:p>
    <w:p w14:paraId="04059A0C" w14:textId="77777777" w:rsidR="00700F7C" w:rsidRDefault="00700F7C">
      <w:pPr>
        <w:spacing w:before="11"/>
        <w:rPr>
          <w:rFonts w:ascii="Century Gothic" w:eastAsia="Century Gothic" w:hAnsi="Century Gothic" w:cs="Century Gothic"/>
          <w:sz w:val="14"/>
          <w:szCs w:val="14"/>
        </w:rPr>
      </w:pPr>
    </w:p>
    <w:p w14:paraId="04059A0D" w14:textId="77777777" w:rsidR="00700F7C" w:rsidRDefault="002F10C5">
      <w:pPr>
        <w:pStyle w:val="BodyText"/>
      </w:pPr>
      <w:r>
        <w:rPr>
          <w:spacing w:val="-1"/>
        </w:rPr>
        <w:t>Typical</w:t>
      </w:r>
      <w:r>
        <w:rPr>
          <w:spacing w:val="-14"/>
        </w:rPr>
        <w:t xml:space="preserve"> </w:t>
      </w:r>
      <w:r>
        <w:t>extent:</w:t>
      </w:r>
    </w:p>
    <w:p w14:paraId="04059A0E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before="179" w:line="276" w:lineRule="auto"/>
        <w:ind w:right="368" w:hanging="369"/>
      </w:pPr>
      <w:r>
        <w:rPr>
          <w:spacing w:val="-1"/>
        </w:rPr>
        <w:t>Possible</w:t>
      </w:r>
      <w:r>
        <w:rPr>
          <w:spacing w:val="-9"/>
        </w:rPr>
        <w:t xml:space="preserve"> </w:t>
      </w:r>
      <w:r>
        <w:t>target</w:t>
      </w:r>
      <w:r>
        <w:rPr>
          <w:spacing w:val="-5"/>
        </w:rPr>
        <w:t xml:space="preserve"> </w:t>
      </w:r>
      <w:r>
        <w:rPr>
          <w:spacing w:val="-1"/>
        </w:rPr>
        <w:t>sites</w:t>
      </w:r>
      <w:r>
        <w:rPr>
          <w:spacing w:val="-8"/>
        </w:rPr>
        <w:t xml:space="preserve"> </w:t>
      </w:r>
      <w:r>
        <w:rPr>
          <w:spacing w:val="-1"/>
        </w:rPr>
        <w:t>include:</w:t>
      </w:r>
      <w:r>
        <w:rPr>
          <w:spacing w:val="-8"/>
        </w:rPr>
        <w:t xml:space="preserve"> </w:t>
      </w:r>
      <w:r>
        <w:t>Core</w:t>
      </w:r>
      <w:r>
        <w:rPr>
          <w:spacing w:val="-8"/>
        </w:rPr>
        <w:t xml:space="preserve"> </w:t>
      </w:r>
      <w:r>
        <w:t>refuge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permanent</w:t>
      </w:r>
      <w:r>
        <w:rPr>
          <w:spacing w:val="-6"/>
        </w:rPr>
        <w:t xml:space="preserve"> </w:t>
      </w:r>
      <w:r>
        <w:rPr>
          <w:spacing w:val="-1"/>
        </w:rPr>
        <w:t>aquatic</w:t>
      </w:r>
      <w:r>
        <w:rPr>
          <w:spacing w:val="-8"/>
        </w:rPr>
        <w:t xml:space="preserve"> </w:t>
      </w:r>
      <w:r>
        <w:rPr>
          <w:spacing w:val="-1"/>
        </w:rPr>
        <w:t>habitat,</w:t>
      </w:r>
      <w:r>
        <w:rPr>
          <w:spacing w:val="-3"/>
        </w:rPr>
        <w:t xml:space="preserve"> </w:t>
      </w:r>
      <w:r>
        <w:t>North</w:t>
      </w:r>
      <w:r>
        <w:rPr>
          <w:spacing w:val="-7"/>
        </w:rPr>
        <w:t xml:space="preserve"> </w:t>
      </w:r>
      <w:r>
        <w:t>Redbank</w:t>
      </w:r>
      <w:r>
        <w:rPr>
          <w:spacing w:val="-7"/>
        </w:rPr>
        <w:t xml:space="preserve"> </w:t>
      </w:r>
      <w:r>
        <w:t>system,</w:t>
      </w:r>
      <w:r>
        <w:rPr>
          <w:spacing w:val="57"/>
          <w:w w:val="99"/>
        </w:rPr>
        <w:t xml:space="preserve"> </w:t>
      </w:r>
      <w:r>
        <w:rPr>
          <w:spacing w:val="-1"/>
        </w:rPr>
        <w:t>South</w:t>
      </w:r>
      <w:r>
        <w:rPr>
          <w:spacing w:val="-8"/>
        </w:rPr>
        <w:t xml:space="preserve"> </w:t>
      </w:r>
      <w:r>
        <w:t>Redbank</w:t>
      </w:r>
      <w:r>
        <w:rPr>
          <w:spacing w:val="-6"/>
        </w:rPr>
        <w:t xml:space="preserve"> </w:t>
      </w:r>
      <w:r>
        <w:rPr>
          <w:spacing w:val="-1"/>
        </w:rPr>
        <w:t>(Yanga</w:t>
      </w:r>
      <w:r>
        <w:rPr>
          <w:spacing w:val="-8"/>
        </w:rPr>
        <w:t xml:space="preserve"> </w:t>
      </w:r>
      <w:r>
        <w:rPr>
          <w:spacing w:val="-1"/>
        </w:rPr>
        <w:t>National</w:t>
      </w:r>
      <w:r>
        <w:rPr>
          <w:spacing w:val="-8"/>
        </w:rPr>
        <w:t xml:space="preserve"> </w:t>
      </w:r>
      <w:r>
        <w:t>Park),</w:t>
      </w:r>
      <w:r>
        <w:rPr>
          <w:spacing w:val="-10"/>
        </w:rPr>
        <w:t xml:space="preserve"> </w:t>
      </w:r>
      <w:r>
        <w:t>Nimmie-Caira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Fiddlers-Uara</w:t>
      </w:r>
      <w:r>
        <w:rPr>
          <w:spacing w:val="-8"/>
        </w:rPr>
        <w:t xml:space="preserve"> </w:t>
      </w:r>
      <w:r>
        <w:t>Creek</w:t>
      </w:r>
      <w:r>
        <w:rPr>
          <w:spacing w:val="-7"/>
        </w:rPr>
        <w:t xml:space="preserve"> </w:t>
      </w:r>
      <w:r>
        <w:rPr>
          <w:spacing w:val="-1"/>
        </w:rPr>
        <w:t>systems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64"/>
          <w:w w:val="99"/>
        </w:rPr>
        <w:t xml:space="preserve"> </w:t>
      </w:r>
      <w:r>
        <w:t>Western</w:t>
      </w:r>
      <w:r>
        <w:rPr>
          <w:spacing w:val="-7"/>
        </w:rPr>
        <w:t xml:space="preserve"> </w:t>
      </w:r>
      <w:r>
        <w:t>Lakes.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scale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rPr>
          <w:spacing w:val="-1"/>
        </w:rPr>
        <w:t>actions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t>dependent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demand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water</w:t>
      </w:r>
      <w:r>
        <w:rPr>
          <w:spacing w:val="66"/>
          <w:w w:val="99"/>
        </w:rPr>
        <w:t xml:space="preserve"> </w:t>
      </w:r>
      <w:r>
        <w:rPr>
          <w:spacing w:val="-1"/>
        </w:rPr>
        <w:t>availability.</w:t>
      </w:r>
    </w:p>
    <w:p w14:paraId="04059A0F" w14:textId="77777777" w:rsidR="00700F7C" w:rsidRDefault="002F10C5">
      <w:pPr>
        <w:pStyle w:val="BodyText"/>
        <w:spacing w:before="179"/>
      </w:pPr>
      <w:r>
        <w:rPr>
          <w:spacing w:val="-1"/>
        </w:rPr>
        <w:t>No</w:t>
      </w:r>
      <w:r>
        <w:rPr>
          <w:spacing w:val="-12"/>
        </w:rPr>
        <w:t xml:space="preserve"> </w:t>
      </w:r>
      <w:r>
        <w:t>additional</w:t>
      </w:r>
      <w:r>
        <w:rPr>
          <w:spacing w:val="-10"/>
        </w:rPr>
        <w:t xml:space="preserve"> </w:t>
      </w:r>
      <w:r>
        <w:rPr>
          <w:spacing w:val="-1"/>
        </w:rPr>
        <w:t>approvals</w:t>
      </w:r>
      <w:r>
        <w:rPr>
          <w:spacing w:val="-10"/>
        </w:rPr>
        <w:t xml:space="preserve"> </w:t>
      </w:r>
      <w:r>
        <w:t>required.</w:t>
      </w:r>
    </w:p>
    <w:p w14:paraId="04059A10" w14:textId="77777777" w:rsidR="00700F7C" w:rsidRDefault="00700F7C">
      <w:pPr>
        <w:sectPr w:rsidR="00700F7C">
          <w:pgSz w:w="11910" w:h="16840"/>
          <w:pgMar w:top="1140" w:right="1060" w:bottom="980" w:left="600" w:header="0" w:footer="787" w:gutter="0"/>
          <w:cols w:space="720"/>
        </w:sectPr>
      </w:pPr>
    </w:p>
    <w:p w14:paraId="04059A11" w14:textId="77777777" w:rsidR="00700F7C" w:rsidRDefault="002F10C5">
      <w:pPr>
        <w:pStyle w:val="Heading3"/>
        <w:numPr>
          <w:ilvl w:val="0"/>
          <w:numId w:val="4"/>
        </w:numPr>
        <w:tabs>
          <w:tab w:val="left" w:pos="468"/>
        </w:tabs>
        <w:spacing w:before="47"/>
        <w:rPr>
          <w:b w:val="0"/>
          <w:bCs w:val="0"/>
        </w:rPr>
      </w:pPr>
      <w:r>
        <w:rPr>
          <w:color w:val="5F4879"/>
        </w:rPr>
        <w:t>Native</w:t>
      </w:r>
      <w:r>
        <w:rPr>
          <w:color w:val="5F4879"/>
          <w:spacing w:val="-9"/>
        </w:rPr>
        <w:t xml:space="preserve"> </w:t>
      </w:r>
      <w:r>
        <w:rPr>
          <w:color w:val="5F4879"/>
        </w:rPr>
        <w:t>fish</w:t>
      </w:r>
      <w:r>
        <w:rPr>
          <w:color w:val="5F4879"/>
          <w:spacing w:val="-7"/>
        </w:rPr>
        <w:t xml:space="preserve"> </w:t>
      </w:r>
      <w:r>
        <w:rPr>
          <w:color w:val="5F4879"/>
        </w:rPr>
        <w:t>flows</w:t>
      </w:r>
    </w:p>
    <w:p w14:paraId="04059A12" w14:textId="77777777" w:rsidR="00700F7C" w:rsidRDefault="00700F7C">
      <w:pPr>
        <w:spacing w:before="5"/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4059A13" w14:textId="77777777" w:rsidR="00700F7C" w:rsidRDefault="002F10C5">
      <w:pPr>
        <w:pStyle w:val="BodyText"/>
        <w:spacing w:line="242" w:lineRule="exact"/>
      </w:pPr>
      <w:r>
        <w:t>Watering</w:t>
      </w:r>
      <w:r>
        <w:rPr>
          <w:spacing w:val="9"/>
        </w:rPr>
        <w:t xml:space="preserve"> </w:t>
      </w:r>
      <w:r>
        <w:rPr>
          <w:spacing w:val="-1"/>
        </w:rPr>
        <w:t>Action:</w:t>
      </w:r>
      <w:r>
        <w:rPr>
          <w:spacing w:val="7"/>
        </w:rPr>
        <w:t xml:space="preserve"> </w:t>
      </w:r>
      <w:r>
        <w:t>Contribute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base</w:t>
      </w:r>
      <w:r>
        <w:rPr>
          <w:spacing w:val="9"/>
        </w:rPr>
        <w:t xml:space="preserve"> </w:t>
      </w:r>
      <w:r>
        <w:t>flows,</w:t>
      </w:r>
      <w:r>
        <w:rPr>
          <w:spacing w:val="7"/>
        </w:rPr>
        <w:t xml:space="preserve"> </w:t>
      </w:r>
      <w:r>
        <w:t>freshes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recession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natural</w:t>
      </w:r>
      <w:r>
        <w:rPr>
          <w:spacing w:val="11"/>
        </w:rPr>
        <w:t xml:space="preserve"> </w:t>
      </w:r>
      <w:r>
        <w:rPr>
          <w:spacing w:val="-1"/>
        </w:rPr>
        <w:t>bankfull</w:t>
      </w:r>
      <w:r>
        <w:rPr>
          <w:spacing w:val="10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overbank</w:t>
      </w:r>
      <w:r>
        <w:rPr>
          <w:spacing w:val="76"/>
          <w:w w:val="99"/>
        </w:rPr>
        <w:t xml:space="preserve"> </w:t>
      </w:r>
      <w:r>
        <w:t>flows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create</w:t>
      </w:r>
      <w:r>
        <w:rPr>
          <w:spacing w:val="-8"/>
        </w:rPr>
        <w:t xml:space="preserve"> </w:t>
      </w:r>
      <w:r>
        <w:rPr>
          <w:spacing w:val="-1"/>
        </w:rPr>
        <w:t>favourable</w:t>
      </w:r>
      <w:r>
        <w:rPr>
          <w:spacing w:val="-9"/>
        </w:rPr>
        <w:t xml:space="preserve"> </w:t>
      </w:r>
      <w:r>
        <w:t>conditions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8"/>
        </w:rPr>
        <w:t xml:space="preserve"> </w:t>
      </w:r>
      <w:r>
        <w:t>passage,</w:t>
      </w:r>
      <w:r>
        <w:rPr>
          <w:spacing w:val="-10"/>
        </w:rPr>
        <w:t xml:space="preserve"> </w:t>
      </w:r>
      <w:r>
        <w:t>reproduction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survival.</w:t>
      </w:r>
    </w:p>
    <w:p w14:paraId="04059A14" w14:textId="77777777" w:rsidR="00700F7C" w:rsidRDefault="00700F7C">
      <w:pPr>
        <w:spacing w:before="5"/>
        <w:rPr>
          <w:rFonts w:ascii="Century Gothic" w:eastAsia="Century Gothic" w:hAnsi="Century Gothic" w:cs="Century Gothic"/>
          <w:sz w:val="19"/>
          <w:szCs w:val="19"/>
        </w:rPr>
      </w:pPr>
    </w:p>
    <w:p w14:paraId="04059A15" w14:textId="77777777" w:rsidR="00700F7C" w:rsidRDefault="002F10C5">
      <w:pPr>
        <w:pStyle w:val="BodyText"/>
      </w:pPr>
      <w:r>
        <w:t>Standard</w:t>
      </w:r>
      <w:r>
        <w:rPr>
          <w:spacing w:val="-19"/>
        </w:rPr>
        <w:t xml:space="preserve"> </w:t>
      </w:r>
      <w:r>
        <w:t>operational</w:t>
      </w:r>
      <w:r>
        <w:rPr>
          <w:spacing w:val="-17"/>
        </w:rPr>
        <w:t xml:space="preserve"> </w:t>
      </w:r>
      <w:r>
        <w:rPr>
          <w:spacing w:val="-1"/>
        </w:rPr>
        <w:t>considerations:</w:t>
      </w:r>
    </w:p>
    <w:p w14:paraId="04059A16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9A17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line="277" w:lineRule="auto"/>
        <w:ind w:right="471" w:hanging="369"/>
      </w:pPr>
      <w:r>
        <w:rPr>
          <w:spacing w:val="-1"/>
        </w:rPr>
        <w:t>This</w:t>
      </w:r>
      <w:r>
        <w:rPr>
          <w:spacing w:val="-9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involve</w:t>
      </w:r>
      <w:r>
        <w:rPr>
          <w:spacing w:val="-9"/>
        </w:rPr>
        <w:t xml:space="preserve"> </w:t>
      </w:r>
      <w:r>
        <w:t>contributing</w:t>
      </w:r>
      <w:r>
        <w:rPr>
          <w:spacing w:val="-9"/>
        </w:rPr>
        <w:t xml:space="preserve"> </w:t>
      </w:r>
      <w:r>
        <w:t>in-stream</w:t>
      </w:r>
      <w:r>
        <w:rPr>
          <w:spacing w:val="-8"/>
        </w:rPr>
        <w:t xml:space="preserve"> </w:t>
      </w:r>
      <w:r>
        <w:t>flows</w:t>
      </w:r>
      <w:r>
        <w:rPr>
          <w:spacing w:val="-12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improve</w:t>
      </w:r>
      <w:r>
        <w:rPr>
          <w:spacing w:val="-9"/>
        </w:rPr>
        <w:t xml:space="preserve"> </w:t>
      </w:r>
      <w:r>
        <w:rPr>
          <w:spacing w:val="-1"/>
        </w:rPr>
        <w:t>movement</w:t>
      </w:r>
      <w:r>
        <w:rPr>
          <w:spacing w:val="-7"/>
        </w:rPr>
        <w:t xml:space="preserve"> </w:t>
      </w:r>
      <w:r>
        <w:t>opportunities</w:t>
      </w:r>
      <w:r>
        <w:rPr>
          <w:spacing w:val="-9"/>
        </w:rPr>
        <w:t xml:space="preserve"> </w:t>
      </w:r>
      <w:r>
        <w:rPr>
          <w:spacing w:val="-1"/>
        </w:rPr>
        <w:t>(including</w:t>
      </w:r>
      <w:r>
        <w:rPr>
          <w:spacing w:val="-6"/>
        </w:rPr>
        <w:t xml:space="preserve"> </w:t>
      </w:r>
      <w:r>
        <w:rPr>
          <w:spacing w:val="1"/>
        </w:rPr>
        <w:t>off-</w:t>
      </w:r>
      <w:r>
        <w:rPr>
          <w:spacing w:val="48"/>
          <w:w w:val="99"/>
        </w:rPr>
        <w:t xml:space="preserve"> </w:t>
      </w:r>
      <w:r>
        <w:t>channel</w:t>
      </w:r>
      <w:r>
        <w:rPr>
          <w:spacing w:val="-10"/>
        </w:rPr>
        <w:t xml:space="preserve"> </w:t>
      </w:r>
      <w:r>
        <w:rPr>
          <w:spacing w:val="-1"/>
        </w:rPr>
        <w:t>recruitment),</w:t>
      </w:r>
      <w:r>
        <w:rPr>
          <w:spacing w:val="-9"/>
        </w:rPr>
        <w:t xml:space="preserve"> </w:t>
      </w:r>
      <w:r>
        <w:t>maximise</w:t>
      </w:r>
      <w:r>
        <w:rPr>
          <w:spacing w:val="-10"/>
        </w:rPr>
        <w:t xml:space="preserve"> </w:t>
      </w:r>
      <w:r>
        <w:rPr>
          <w:spacing w:val="-1"/>
        </w:rPr>
        <w:t>available</w:t>
      </w:r>
      <w:r>
        <w:rPr>
          <w:spacing w:val="-10"/>
        </w:rPr>
        <w:t xml:space="preserve"> </w:t>
      </w:r>
      <w:r>
        <w:rPr>
          <w:spacing w:val="-1"/>
        </w:rPr>
        <w:t>breeding</w:t>
      </w:r>
      <w:r>
        <w:rPr>
          <w:spacing w:val="-10"/>
        </w:rPr>
        <w:t xml:space="preserve"> </w:t>
      </w:r>
      <w:r>
        <w:t>habitat,</w:t>
      </w:r>
      <w:r>
        <w:rPr>
          <w:spacing w:val="-11"/>
        </w:rPr>
        <w:t xml:space="preserve"> </w:t>
      </w:r>
      <w:r>
        <w:t>create</w:t>
      </w:r>
      <w:r>
        <w:rPr>
          <w:spacing w:val="-10"/>
        </w:rPr>
        <w:t xml:space="preserve"> </w:t>
      </w:r>
      <w:r>
        <w:rPr>
          <w:spacing w:val="-1"/>
        </w:rPr>
        <w:t>flow</w:t>
      </w:r>
      <w:r>
        <w:rPr>
          <w:spacing w:val="-9"/>
        </w:rPr>
        <w:t xml:space="preserve"> </w:t>
      </w:r>
      <w:r>
        <w:rPr>
          <w:spacing w:val="-1"/>
        </w:rPr>
        <w:t>conditions</w:t>
      </w:r>
      <w:r>
        <w:rPr>
          <w:spacing w:val="-9"/>
        </w:rPr>
        <w:t xml:space="preserve"> </w:t>
      </w:r>
      <w:r>
        <w:rPr>
          <w:spacing w:val="-1"/>
        </w:rPr>
        <w:t>favourable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105"/>
          <w:w w:val="99"/>
        </w:rPr>
        <w:t xml:space="preserve"> </w:t>
      </w:r>
      <w:r>
        <w:t>reproduction,</w:t>
      </w:r>
      <w:r>
        <w:rPr>
          <w:spacing w:val="-9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>contribute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survival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fish.</w:t>
      </w:r>
    </w:p>
    <w:p w14:paraId="04059A18" w14:textId="77777777" w:rsidR="00700F7C" w:rsidRDefault="00700F7C">
      <w:pPr>
        <w:spacing w:before="6"/>
        <w:rPr>
          <w:rFonts w:ascii="Century Gothic" w:eastAsia="Century Gothic" w:hAnsi="Century Gothic" w:cs="Century Gothic"/>
          <w:sz w:val="19"/>
          <w:szCs w:val="19"/>
        </w:rPr>
      </w:pPr>
    </w:p>
    <w:p w14:paraId="04059A19" w14:textId="77777777" w:rsidR="00700F7C" w:rsidRDefault="002F10C5">
      <w:pPr>
        <w:pStyle w:val="BodyText"/>
        <w:rPr>
          <w:rFonts w:cs="Century Gothic"/>
        </w:rPr>
      </w:pPr>
      <w:r>
        <w:rPr>
          <w:spacing w:val="-1"/>
        </w:rPr>
        <w:t>Typical</w:t>
      </w:r>
      <w:r>
        <w:rPr>
          <w:spacing w:val="-14"/>
        </w:rPr>
        <w:t xml:space="preserve"> </w:t>
      </w:r>
      <w:r>
        <w:t>extent</w:t>
      </w:r>
      <w:r>
        <w:rPr>
          <w:i/>
        </w:rPr>
        <w:t>:</w:t>
      </w:r>
    </w:p>
    <w:p w14:paraId="04059A1A" w14:textId="77777777" w:rsidR="00700F7C" w:rsidRDefault="00700F7C">
      <w:pPr>
        <w:spacing w:before="7"/>
        <w:rPr>
          <w:rFonts w:ascii="Century Gothic" w:eastAsia="Century Gothic" w:hAnsi="Century Gothic" w:cs="Century Gothic"/>
          <w:i/>
          <w:sz w:val="19"/>
          <w:szCs w:val="19"/>
        </w:rPr>
      </w:pPr>
    </w:p>
    <w:p w14:paraId="04059A1B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line="277" w:lineRule="auto"/>
        <w:ind w:right="1077" w:hanging="369"/>
      </w:pPr>
      <w:r>
        <w:rPr>
          <w:spacing w:val="-1"/>
        </w:rPr>
        <w:t>Target</w:t>
      </w:r>
      <w:r>
        <w:rPr>
          <w:spacing w:val="-5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rates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dependent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prevailing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rPr>
          <w:spacing w:val="-1"/>
        </w:rPr>
        <w:t>conditions,</w:t>
      </w:r>
      <w:r>
        <w:rPr>
          <w:spacing w:val="-9"/>
        </w:rPr>
        <w:t xml:space="preserve"> </w:t>
      </w:r>
      <w:r>
        <w:t>target</w:t>
      </w:r>
      <w:r>
        <w:rPr>
          <w:spacing w:val="-5"/>
        </w:rPr>
        <w:t xml:space="preserve"> </w:t>
      </w:r>
      <w:r>
        <w:rPr>
          <w:spacing w:val="-1"/>
        </w:rPr>
        <w:t>outcome</w:t>
      </w:r>
      <w:r>
        <w:rPr>
          <w:spacing w:val="-7"/>
        </w:rPr>
        <w:t xml:space="preserve"> </w:t>
      </w:r>
      <w:r>
        <w:t>and</w:t>
      </w:r>
      <w:r>
        <w:rPr>
          <w:spacing w:val="91"/>
          <w:w w:val="99"/>
        </w:rPr>
        <w:t xml:space="preserve"> </w:t>
      </w:r>
      <w:r>
        <w:rPr>
          <w:spacing w:val="-1"/>
        </w:rPr>
        <w:t>operational</w:t>
      </w:r>
      <w:r>
        <w:rPr>
          <w:spacing w:val="-26"/>
        </w:rPr>
        <w:t xml:space="preserve"> </w:t>
      </w:r>
      <w:r>
        <w:rPr>
          <w:spacing w:val="-1"/>
        </w:rPr>
        <w:t>considerations.</w:t>
      </w:r>
    </w:p>
    <w:p w14:paraId="04059A1C" w14:textId="77777777" w:rsidR="00700F7C" w:rsidRDefault="00700F7C">
      <w:pPr>
        <w:spacing w:before="5"/>
        <w:rPr>
          <w:rFonts w:ascii="Century Gothic" w:eastAsia="Century Gothic" w:hAnsi="Century Gothic" w:cs="Century Gothic"/>
          <w:sz w:val="19"/>
          <w:szCs w:val="19"/>
        </w:rPr>
      </w:pPr>
    </w:p>
    <w:p w14:paraId="04059A1D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line="277" w:lineRule="auto"/>
        <w:ind w:right="471" w:hanging="369"/>
      </w:pP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delivered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>storages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target</w:t>
      </w:r>
      <w:r>
        <w:rPr>
          <w:spacing w:val="-5"/>
        </w:rPr>
        <w:t xml:space="preserve"> </w:t>
      </w:r>
      <w:r>
        <w:t>reaches</w:t>
      </w:r>
      <w:r>
        <w:rPr>
          <w:spacing w:val="-7"/>
        </w:rPr>
        <w:t xml:space="preserve"> </w:t>
      </w:r>
      <w:r>
        <w:rPr>
          <w:spacing w:val="-1"/>
        </w:rPr>
        <w:t>along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length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42"/>
          <w:w w:val="9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Murrumbidgee</w:t>
      </w:r>
      <w:r>
        <w:rPr>
          <w:spacing w:val="-10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main</w:t>
      </w:r>
      <w:r>
        <w:rPr>
          <w:spacing w:val="-9"/>
        </w:rPr>
        <w:t xml:space="preserve"> </w:t>
      </w:r>
      <w:r>
        <w:rPr>
          <w:spacing w:val="-1"/>
        </w:rPr>
        <w:t>distributaries.</w:t>
      </w:r>
    </w:p>
    <w:p w14:paraId="04059A1E" w14:textId="77777777" w:rsidR="00700F7C" w:rsidRDefault="00700F7C">
      <w:pPr>
        <w:spacing w:before="6"/>
        <w:rPr>
          <w:rFonts w:ascii="Century Gothic" w:eastAsia="Century Gothic" w:hAnsi="Century Gothic" w:cs="Century Gothic"/>
          <w:sz w:val="19"/>
          <w:szCs w:val="19"/>
        </w:rPr>
      </w:pPr>
    </w:p>
    <w:p w14:paraId="04059A1F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line="277" w:lineRule="auto"/>
        <w:ind w:right="596" w:hanging="369"/>
      </w:pPr>
      <w:r>
        <w:rPr>
          <w:spacing w:val="-1"/>
        </w:rPr>
        <w:t>Subject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announcements,</w:t>
      </w:r>
      <w:r>
        <w:rPr>
          <w:spacing w:val="-9"/>
        </w:rPr>
        <w:t xml:space="preserve"> </w:t>
      </w:r>
      <w:r>
        <w:t>supplementary</w:t>
      </w:r>
      <w:r>
        <w:rPr>
          <w:spacing w:val="-9"/>
        </w:rPr>
        <w:t xml:space="preserve"> </w:t>
      </w:r>
      <w:r>
        <w:rPr>
          <w:spacing w:val="-1"/>
        </w:rPr>
        <w:t>allocations</w:t>
      </w:r>
      <w:r>
        <w:rPr>
          <w:spacing w:val="-7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used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protect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portion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74"/>
          <w:w w:val="99"/>
        </w:rPr>
        <w:t xml:space="preserve"> </w:t>
      </w:r>
      <w:r>
        <w:rPr>
          <w:spacing w:val="-1"/>
        </w:rPr>
        <w:t>flows.</w:t>
      </w:r>
    </w:p>
    <w:p w14:paraId="04059A20" w14:textId="77777777" w:rsidR="00700F7C" w:rsidRDefault="00700F7C">
      <w:pPr>
        <w:spacing w:before="6"/>
        <w:rPr>
          <w:rFonts w:ascii="Century Gothic" w:eastAsia="Century Gothic" w:hAnsi="Century Gothic" w:cs="Century Gothic"/>
          <w:sz w:val="19"/>
          <w:szCs w:val="19"/>
        </w:rPr>
      </w:pPr>
    </w:p>
    <w:p w14:paraId="04059A21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line="277" w:lineRule="auto"/>
        <w:ind w:right="1077" w:hanging="369"/>
      </w:pP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deliveries</w:t>
      </w:r>
      <w:r>
        <w:rPr>
          <w:spacing w:val="-7"/>
        </w:rPr>
        <w:t xml:space="preserve"> </w:t>
      </w:r>
      <w:r>
        <w:rPr>
          <w:spacing w:val="-2"/>
        </w:rPr>
        <w:t>for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rPr>
          <w:spacing w:val="-1"/>
        </w:rPr>
        <w:t>option</w:t>
      </w:r>
      <w:r>
        <w:rPr>
          <w:spacing w:val="-6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likely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delivered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late</w:t>
      </w:r>
      <w:r>
        <w:rPr>
          <w:spacing w:val="-9"/>
        </w:rPr>
        <w:t xml:space="preserve"> </w:t>
      </w:r>
      <w:r>
        <w:t>winter</w:t>
      </w:r>
      <w:r>
        <w:rPr>
          <w:spacing w:val="-8"/>
        </w:rPr>
        <w:t xml:space="preserve"> </w:t>
      </w:r>
      <w:r>
        <w:rPr>
          <w:spacing w:val="-1"/>
        </w:rPr>
        <w:t>(movement</w:t>
      </w:r>
      <w:r>
        <w:rPr>
          <w:spacing w:val="-5"/>
        </w:rPr>
        <w:t xml:space="preserve"> </w:t>
      </w:r>
      <w:r>
        <w:t>and</w:t>
      </w:r>
      <w:r>
        <w:rPr>
          <w:spacing w:val="71"/>
          <w:w w:val="99"/>
        </w:rPr>
        <w:t xml:space="preserve"> </w:t>
      </w:r>
      <w:r>
        <w:rPr>
          <w:spacing w:val="-1"/>
        </w:rPr>
        <w:t>condition),</w:t>
      </w:r>
      <w:r>
        <w:rPr>
          <w:spacing w:val="-10"/>
        </w:rPr>
        <w:t xml:space="preserve"> </w:t>
      </w:r>
      <w:r>
        <w:rPr>
          <w:spacing w:val="-1"/>
        </w:rPr>
        <w:t>spring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early</w:t>
      </w:r>
      <w:r>
        <w:rPr>
          <w:spacing w:val="-10"/>
        </w:rPr>
        <w:t xml:space="preserve"> </w:t>
      </w:r>
      <w:r>
        <w:rPr>
          <w:spacing w:val="-1"/>
        </w:rPr>
        <w:t>summer</w:t>
      </w:r>
      <w:r>
        <w:rPr>
          <w:spacing w:val="-7"/>
        </w:rPr>
        <w:t xml:space="preserve"> </w:t>
      </w:r>
      <w:r>
        <w:rPr>
          <w:spacing w:val="-1"/>
        </w:rPr>
        <w:t>(spawning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recruitment).</w:t>
      </w:r>
    </w:p>
    <w:p w14:paraId="04059A22" w14:textId="77777777" w:rsidR="00700F7C" w:rsidRDefault="00700F7C">
      <w:pPr>
        <w:spacing w:before="6"/>
        <w:rPr>
          <w:rFonts w:ascii="Century Gothic" w:eastAsia="Century Gothic" w:hAnsi="Century Gothic" w:cs="Century Gothic"/>
          <w:sz w:val="19"/>
          <w:szCs w:val="19"/>
        </w:rPr>
      </w:pPr>
    </w:p>
    <w:p w14:paraId="04059A23" w14:textId="77777777" w:rsidR="00700F7C" w:rsidRDefault="002F10C5">
      <w:pPr>
        <w:pStyle w:val="BodyText"/>
      </w:pPr>
      <w:r>
        <w:rPr>
          <w:spacing w:val="-1"/>
        </w:rPr>
        <w:t>No</w:t>
      </w:r>
      <w:r>
        <w:rPr>
          <w:spacing w:val="-12"/>
        </w:rPr>
        <w:t xml:space="preserve"> </w:t>
      </w:r>
      <w:r>
        <w:t>additional</w:t>
      </w:r>
      <w:r>
        <w:rPr>
          <w:spacing w:val="-10"/>
        </w:rPr>
        <w:t xml:space="preserve"> </w:t>
      </w:r>
      <w:r>
        <w:rPr>
          <w:spacing w:val="-1"/>
        </w:rPr>
        <w:t>approvals</w:t>
      </w:r>
      <w:r>
        <w:rPr>
          <w:spacing w:val="-10"/>
        </w:rPr>
        <w:t xml:space="preserve"> </w:t>
      </w:r>
      <w:r>
        <w:t>required.</w:t>
      </w:r>
    </w:p>
    <w:p w14:paraId="04059A24" w14:textId="77777777" w:rsidR="00700F7C" w:rsidRDefault="00700F7C">
      <w:pPr>
        <w:spacing w:before="10"/>
        <w:rPr>
          <w:rFonts w:ascii="Century Gothic" w:eastAsia="Century Gothic" w:hAnsi="Century Gothic" w:cs="Century Gothic"/>
          <w:sz w:val="17"/>
          <w:szCs w:val="17"/>
        </w:rPr>
      </w:pPr>
    </w:p>
    <w:p w14:paraId="04059A25" w14:textId="77777777" w:rsidR="00700F7C" w:rsidRDefault="002F10C5">
      <w:pPr>
        <w:pStyle w:val="Heading3"/>
        <w:numPr>
          <w:ilvl w:val="0"/>
          <w:numId w:val="4"/>
        </w:numPr>
        <w:tabs>
          <w:tab w:val="left" w:pos="468"/>
        </w:tabs>
        <w:rPr>
          <w:b w:val="0"/>
          <w:bCs w:val="0"/>
        </w:rPr>
      </w:pPr>
      <w:r>
        <w:rPr>
          <w:color w:val="5F4879"/>
        </w:rPr>
        <w:t>Restoring</w:t>
      </w:r>
      <w:r>
        <w:rPr>
          <w:color w:val="5F4879"/>
          <w:spacing w:val="-11"/>
        </w:rPr>
        <w:t xml:space="preserve"> </w:t>
      </w:r>
      <w:r>
        <w:rPr>
          <w:color w:val="5F4879"/>
          <w:spacing w:val="-1"/>
        </w:rPr>
        <w:t>natural</w:t>
      </w:r>
      <w:r>
        <w:rPr>
          <w:color w:val="5F4879"/>
          <w:spacing w:val="-10"/>
        </w:rPr>
        <w:t xml:space="preserve"> </w:t>
      </w:r>
      <w:r>
        <w:rPr>
          <w:color w:val="5F4879"/>
        </w:rPr>
        <w:t>flow</w:t>
      </w:r>
      <w:r>
        <w:rPr>
          <w:color w:val="5F4879"/>
          <w:spacing w:val="-9"/>
        </w:rPr>
        <w:t xml:space="preserve"> </w:t>
      </w:r>
      <w:r>
        <w:rPr>
          <w:color w:val="5F4879"/>
          <w:spacing w:val="-1"/>
        </w:rPr>
        <w:t>variability</w:t>
      </w:r>
    </w:p>
    <w:p w14:paraId="04059A26" w14:textId="77777777" w:rsidR="00700F7C" w:rsidRDefault="00700F7C">
      <w:pPr>
        <w:spacing w:before="9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04059A27" w14:textId="77777777" w:rsidR="00700F7C" w:rsidRDefault="002F10C5">
      <w:pPr>
        <w:pStyle w:val="BodyText"/>
        <w:ind w:right="156"/>
      </w:pPr>
      <w:r>
        <w:t>Watering</w:t>
      </w:r>
      <w:r>
        <w:rPr>
          <w:spacing w:val="-10"/>
        </w:rPr>
        <w:t xml:space="preserve"> </w:t>
      </w:r>
      <w:r>
        <w:rPr>
          <w:spacing w:val="-1"/>
        </w:rPr>
        <w:t>Action:</w:t>
      </w:r>
      <w:r>
        <w:rPr>
          <w:spacing w:val="-11"/>
        </w:rPr>
        <w:t xml:space="preserve"> </w:t>
      </w:r>
      <w:r>
        <w:t>Contribute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rPr>
          <w:spacing w:val="-1"/>
        </w:rPr>
        <w:t>river</w:t>
      </w:r>
      <w:r>
        <w:rPr>
          <w:spacing w:val="-9"/>
        </w:rPr>
        <w:t xml:space="preserve"> </w:t>
      </w:r>
      <w:r>
        <w:t>flows</w:t>
      </w:r>
      <w:r>
        <w:rPr>
          <w:spacing w:val="-10"/>
        </w:rPr>
        <w:t xml:space="preserve"> </w:t>
      </w:r>
      <w:r>
        <w:t>restore</w:t>
      </w:r>
      <w:r>
        <w:rPr>
          <w:spacing w:val="-9"/>
        </w:rPr>
        <w:t xml:space="preserve"> </w:t>
      </w:r>
      <w:r>
        <w:rPr>
          <w:spacing w:val="-1"/>
        </w:rPr>
        <w:t>natural</w:t>
      </w:r>
      <w:r>
        <w:rPr>
          <w:spacing w:val="-9"/>
        </w:rPr>
        <w:t xml:space="preserve"> </w:t>
      </w:r>
      <w:r>
        <w:rPr>
          <w:spacing w:val="-1"/>
        </w:rPr>
        <w:t>flow</w:t>
      </w:r>
      <w:r>
        <w:rPr>
          <w:spacing w:val="-7"/>
        </w:rPr>
        <w:t xml:space="preserve"> </w:t>
      </w:r>
      <w:r>
        <w:rPr>
          <w:spacing w:val="-1"/>
        </w:rPr>
        <w:t>events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t>affected</w:t>
      </w:r>
      <w:r>
        <w:rPr>
          <w:spacing w:val="-9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rPr>
          <w:spacing w:val="-1"/>
        </w:rPr>
        <w:t>river</w:t>
      </w:r>
      <w:r>
        <w:rPr>
          <w:spacing w:val="-9"/>
        </w:rPr>
        <w:t xml:space="preserve"> </w:t>
      </w:r>
      <w:r>
        <w:rPr>
          <w:spacing w:val="-1"/>
        </w:rPr>
        <w:t>regulation</w:t>
      </w:r>
      <w:r>
        <w:rPr>
          <w:spacing w:val="85"/>
          <w:w w:val="99"/>
        </w:rPr>
        <w:t xml:space="preserve"> </w:t>
      </w:r>
      <w:r>
        <w:rPr>
          <w:spacing w:val="-1"/>
        </w:rPr>
        <w:t>and/or</w:t>
      </w:r>
      <w:r>
        <w:rPr>
          <w:spacing w:val="-19"/>
        </w:rPr>
        <w:t xml:space="preserve"> </w:t>
      </w:r>
      <w:r>
        <w:t>extraction.</w:t>
      </w:r>
    </w:p>
    <w:p w14:paraId="04059A28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9A29" w14:textId="77777777" w:rsidR="00700F7C" w:rsidRDefault="002F10C5">
      <w:pPr>
        <w:pStyle w:val="BodyText"/>
      </w:pPr>
      <w:r>
        <w:t>Standard</w:t>
      </w:r>
      <w:r>
        <w:rPr>
          <w:spacing w:val="-19"/>
        </w:rPr>
        <w:t xml:space="preserve"> </w:t>
      </w:r>
      <w:r>
        <w:t>operational</w:t>
      </w:r>
      <w:r>
        <w:rPr>
          <w:spacing w:val="-17"/>
        </w:rPr>
        <w:t xml:space="preserve"> </w:t>
      </w:r>
      <w:r>
        <w:rPr>
          <w:spacing w:val="-1"/>
        </w:rPr>
        <w:t>considerations:</w:t>
      </w:r>
    </w:p>
    <w:p w14:paraId="04059A2A" w14:textId="77777777" w:rsidR="00700F7C" w:rsidRDefault="00700F7C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04059A2B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line="509" w:lineRule="auto"/>
        <w:ind w:left="108" w:right="2856" w:firstLine="0"/>
      </w:pP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option</w:t>
      </w:r>
      <w:r>
        <w:rPr>
          <w:spacing w:val="-5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rPr>
          <w:spacing w:val="-1"/>
        </w:rPr>
        <w:t>contribute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objectives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native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6"/>
        </w:rPr>
        <w:t xml:space="preserve"> </w:t>
      </w:r>
      <w:r>
        <w:t>flows</w:t>
      </w:r>
      <w:r>
        <w:rPr>
          <w:spacing w:val="-4"/>
        </w:rPr>
        <w:t xml:space="preserve"> </w:t>
      </w:r>
      <w:r>
        <w:rPr>
          <w:spacing w:val="-1"/>
        </w:rPr>
        <w:t>(Action</w:t>
      </w:r>
      <w:r>
        <w:rPr>
          <w:spacing w:val="-5"/>
        </w:rPr>
        <w:t xml:space="preserve"> </w:t>
      </w:r>
      <w:r>
        <w:rPr>
          <w:spacing w:val="-1"/>
        </w:rPr>
        <w:t>5).</w:t>
      </w:r>
      <w:r>
        <w:rPr>
          <w:spacing w:val="75"/>
          <w:w w:val="99"/>
        </w:rPr>
        <w:t xml:space="preserve"> </w:t>
      </w:r>
      <w:r>
        <w:rPr>
          <w:spacing w:val="-1"/>
        </w:rPr>
        <w:t>Typical</w:t>
      </w:r>
      <w:r>
        <w:rPr>
          <w:spacing w:val="-14"/>
        </w:rPr>
        <w:t xml:space="preserve"> </w:t>
      </w:r>
      <w:r>
        <w:t>extent:</w:t>
      </w:r>
    </w:p>
    <w:p w14:paraId="04059A2C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line="217" w:lineRule="exact"/>
        <w:ind w:hanging="369"/>
      </w:pPr>
      <w:r>
        <w:t>Environmental</w:t>
      </w:r>
      <w:r>
        <w:rPr>
          <w:spacing w:val="-11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delivered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Murrumbidgee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9"/>
        </w:rPr>
        <w:t xml:space="preserve"> </w:t>
      </w:r>
      <w:r>
        <w:t>channel,</w:t>
      </w:r>
      <w:r>
        <w:rPr>
          <w:spacing w:val="-12"/>
        </w:rPr>
        <w:t xml:space="preserve"> </w:t>
      </w:r>
      <w:r>
        <w:t>Yanco-Colombo-</w:t>
      </w:r>
    </w:p>
    <w:p w14:paraId="04059A2D" w14:textId="77777777" w:rsidR="00700F7C" w:rsidRDefault="002F10C5">
      <w:pPr>
        <w:pStyle w:val="BodyText"/>
        <w:spacing w:before="38"/>
        <w:ind w:left="477"/>
      </w:pPr>
      <w:r>
        <w:rPr>
          <w:spacing w:val="-1"/>
        </w:rPr>
        <w:t>Billabong</w:t>
      </w:r>
      <w:r>
        <w:rPr>
          <w:spacing w:val="-8"/>
        </w:rPr>
        <w:t xml:space="preserve"> </w:t>
      </w:r>
      <w:r>
        <w:rPr>
          <w:spacing w:val="-1"/>
        </w:rPr>
        <w:t>Creek</w:t>
      </w:r>
      <w:r>
        <w:rPr>
          <w:spacing w:val="-7"/>
        </w:rPr>
        <w:t xml:space="preserve"> </w:t>
      </w:r>
      <w:r>
        <w:rPr>
          <w:spacing w:val="-1"/>
        </w:rPr>
        <w:t>system,</w:t>
      </w:r>
      <w:r>
        <w:rPr>
          <w:spacing w:val="-7"/>
        </w:rPr>
        <w:t xml:space="preserve"> </w:t>
      </w:r>
      <w:r>
        <w:rPr>
          <w:spacing w:val="-1"/>
        </w:rPr>
        <w:t>Old</w:t>
      </w:r>
      <w:r>
        <w:rPr>
          <w:spacing w:val="-8"/>
        </w:rPr>
        <w:t xml:space="preserve"> </w:t>
      </w:r>
      <w:r>
        <w:t>Man</w:t>
      </w:r>
      <w:r>
        <w:rPr>
          <w:spacing w:val="-6"/>
        </w:rPr>
        <w:t xml:space="preserve"> </w:t>
      </w:r>
      <w:r>
        <w:rPr>
          <w:spacing w:val="-1"/>
        </w:rPr>
        <w:t>Creek</w:t>
      </w:r>
      <w:r>
        <w:rPr>
          <w:spacing w:val="-7"/>
        </w:rPr>
        <w:t xml:space="preserve"> </w:t>
      </w:r>
      <w:r>
        <w:t>system,</w:t>
      </w:r>
      <w:r>
        <w:rPr>
          <w:spacing w:val="-10"/>
        </w:rPr>
        <w:t xml:space="preserve"> </w:t>
      </w:r>
      <w:r>
        <w:t>and/or</w:t>
      </w:r>
      <w:r>
        <w:rPr>
          <w:spacing w:val="-5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creek</w:t>
      </w:r>
      <w:r>
        <w:rPr>
          <w:spacing w:val="-7"/>
        </w:rPr>
        <w:t xml:space="preserve"> </w:t>
      </w:r>
      <w:r>
        <w:rPr>
          <w:spacing w:val="-1"/>
        </w:rPr>
        <w:t>systems.</w:t>
      </w:r>
    </w:p>
    <w:p w14:paraId="04059A2E" w14:textId="77777777" w:rsidR="00700F7C" w:rsidRDefault="00700F7C">
      <w:pPr>
        <w:spacing w:before="6"/>
        <w:rPr>
          <w:rFonts w:ascii="Century Gothic" w:eastAsia="Century Gothic" w:hAnsi="Century Gothic" w:cs="Century Gothic"/>
        </w:rPr>
      </w:pPr>
    </w:p>
    <w:p w14:paraId="04059A2F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line="277" w:lineRule="auto"/>
        <w:ind w:right="1076" w:hanging="369"/>
      </w:pPr>
      <w:r>
        <w:rPr>
          <w:spacing w:val="-1"/>
        </w:rPr>
        <w:t>Target</w:t>
      </w:r>
      <w:r>
        <w:rPr>
          <w:spacing w:val="-5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rates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dependent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prevailing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rPr>
          <w:spacing w:val="-1"/>
        </w:rPr>
        <w:t>conditions,</w:t>
      </w:r>
      <w:r>
        <w:rPr>
          <w:spacing w:val="-9"/>
        </w:rPr>
        <w:t xml:space="preserve"> </w:t>
      </w:r>
      <w:r>
        <w:t>target</w:t>
      </w:r>
      <w:r>
        <w:rPr>
          <w:spacing w:val="-5"/>
        </w:rPr>
        <w:t xml:space="preserve"> </w:t>
      </w:r>
      <w:r>
        <w:rPr>
          <w:spacing w:val="-1"/>
        </w:rPr>
        <w:t>outcome</w:t>
      </w:r>
      <w:r>
        <w:rPr>
          <w:spacing w:val="-7"/>
        </w:rPr>
        <w:t xml:space="preserve"> </w:t>
      </w:r>
      <w:r>
        <w:t>and</w:t>
      </w:r>
      <w:r>
        <w:rPr>
          <w:spacing w:val="91"/>
          <w:w w:val="99"/>
        </w:rPr>
        <w:t xml:space="preserve"> </w:t>
      </w:r>
      <w:r>
        <w:rPr>
          <w:spacing w:val="-1"/>
        </w:rPr>
        <w:t>operational</w:t>
      </w:r>
      <w:r>
        <w:rPr>
          <w:spacing w:val="-26"/>
        </w:rPr>
        <w:t xml:space="preserve"> </w:t>
      </w:r>
      <w:r>
        <w:rPr>
          <w:spacing w:val="-1"/>
        </w:rPr>
        <w:t>considerations.</w:t>
      </w:r>
    </w:p>
    <w:p w14:paraId="04059A30" w14:textId="77777777" w:rsidR="00700F7C" w:rsidRDefault="00700F7C">
      <w:pPr>
        <w:spacing w:before="6"/>
        <w:rPr>
          <w:rFonts w:ascii="Century Gothic" w:eastAsia="Century Gothic" w:hAnsi="Century Gothic" w:cs="Century Gothic"/>
          <w:sz w:val="19"/>
          <w:szCs w:val="19"/>
        </w:rPr>
      </w:pPr>
    </w:p>
    <w:p w14:paraId="04059A31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line="277" w:lineRule="auto"/>
        <w:ind w:right="596" w:hanging="369"/>
      </w:pPr>
      <w:r>
        <w:rPr>
          <w:spacing w:val="-1"/>
        </w:rPr>
        <w:t>Subject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announcements,</w:t>
      </w:r>
      <w:r>
        <w:rPr>
          <w:spacing w:val="-9"/>
        </w:rPr>
        <w:t xml:space="preserve"> </w:t>
      </w:r>
      <w:r>
        <w:t>supplementary</w:t>
      </w:r>
      <w:r>
        <w:rPr>
          <w:spacing w:val="-9"/>
        </w:rPr>
        <w:t xml:space="preserve"> </w:t>
      </w:r>
      <w:r>
        <w:rPr>
          <w:spacing w:val="-1"/>
        </w:rPr>
        <w:t>allocations</w:t>
      </w:r>
      <w:r>
        <w:rPr>
          <w:spacing w:val="-7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used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protect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portion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72"/>
          <w:w w:val="99"/>
        </w:rPr>
        <w:t xml:space="preserve"> </w:t>
      </w:r>
      <w:r>
        <w:rPr>
          <w:spacing w:val="-1"/>
        </w:rPr>
        <w:t>flows.</w:t>
      </w:r>
    </w:p>
    <w:p w14:paraId="04059A32" w14:textId="77777777" w:rsidR="00700F7C" w:rsidRDefault="00700F7C">
      <w:pPr>
        <w:spacing w:before="6"/>
        <w:rPr>
          <w:rFonts w:ascii="Century Gothic" w:eastAsia="Century Gothic" w:hAnsi="Century Gothic" w:cs="Century Gothic"/>
          <w:sz w:val="19"/>
          <w:szCs w:val="19"/>
        </w:rPr>
      </w:pPr>
    </w:p>
    <w:p w14:paraId="04059A33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line="277" w:lineRule="auto"/>
        <w:ind w:right="442" w:hanging="369"/>
      </w:pP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releases</w:t>
      </w:r>
      <w:r>
        <w:rPr>
          <w:spacing w:val="-7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kept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channel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 xml:space="preserve">are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t>intended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inundate</w:t>
      </w:r>
      <w:r>
        <w:rPr>
          <w:spacing w:val="-7"/>
        </w:rPr>
        <w:t xml:space="preserve"> </w:t>
      </w:r>
      <w:r>
        <w:rPr>
          <w:spacing w:val="-1"/>
        </w:rPr>
        <w:t>floodplain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59"/>
          <w:w w:val="99"/>
        </w:rPr>
        <w:t xml:space="preserve"> </w:t>
      </w:r>
      <w:r>
        <w:t>wetland</w:t>
      </w:r>
      <w:r>
        <w:rPr>
          <w:spacing w:val="-17"/>
        </w:rPr>
        <w:t xml:space="preserve"> </w:t>
      </w:r>
      <w:r>
        <w:rPr>
          <w:spacing w:val="-1"/>
        </w:rPr>
        <w:t>habitat.</w:t>
      </w:r>
    </w:p>
    <w:p w14:paraId="04059A34" w14:textId="77777777" w:rsidR="00700F7C" w:rsidRDefault="00700F7C">
      <w:pPr>
        <w:spacing w:before="6"/>
        <w:rPr>
          <w:rFonts w:ascii="Century Gothic" w:eastAsia="Century Gothic" w:hAnsi="Century Gothic" w:cs="Century Gothic"/>
          <w:sz w:val="19"/>
          <w:szCs w:val="19"/>
        </w:rPr>
      </w:pPr>
    </w:p>
    <w:p w14:paraId="04059A35" w14:textId="77777777" w:rsidR="00700F7C" w:rsidRDefault="002F10C5">
      <w:pPr>
        <w:pStyle w:val="BodyText"/>
      </w:pPr>
      <w:r>
        <w:rPr>
          <w:spacing w:val="-1"/>
        </w:rPr>
        <w:t>No</w:t>
      </w:r>
      <w:r>
        <w:rPr>
          <w:spacing w:val="-12"/>
        </w:rPr>
        <w:t xml:space="preserve"> </w:t>
      </w:r>
      <w:r>
        <w:t>additional</w:t>
      </w:r>
      <w:r>
        <w:rPr>
          <w:spacing w:val="-10"/>
        </w:rPr>
        <w:t xml:space="preserve"> </w:t>
      </w:r>
      <w:r>
        <w:rPr>
          <w:spacing w:val="-1"/>
        </w:rPr>
        <w:t>approvals</w:t>
      </w:r>
      <w:r>
        <w:rPr>
          <w:spacing w:val="-10"/>
        </w:rPr>
        <w:t xml:space="preserve"> </w:t>
      </w:r>
      <w:r>
        <w:t>required.</w:t>
      </w:r>
    </w:p>
    <w:p w14:paraId="04059A36" w14:textId="77777777" w:rsidR="00700F7C" w:rsidRDefault="00700F7C">
      <w:pPr>
        <w:sectPr w:rsidR="00700F7C">
          <w:footerReference w:type="default" r:id="rId155"/>
          <w:pgSz w:w="11910" w:h="16840"/>
          <w:pgMar w:top="1140" w:right="1020" w:bottom="980" w:left="600" w:header="0" w:footer="787" w:gutter="0"/>
          <w:cols w:space="720"/>
        </w:sectPr>
      </w:pPr>
    </w:p>
    <w:p w14:paraId="04059A37" w14:textId="77777777" w:rsidR="00700F7C" w:rsidRDefault="002F10C5">
      <w:pPr>
        <w:pStyle w:val="Heading3"/>
        <w:numPr>
          <w:ilvl w:val="0"/>
          <w:numId w:val="4"/>
        </w:numPr>
        <w:tabs>
          <w:tab w:val="left" w:pos="468"/>
        </w:tabs>
        <w:spacing w:before="73"/>
        <w:rPr>
          <w:b w:val="0"/>
          <w:bCs w:val="0"/>
        </w:rPr>
      </w:pPr>
      <w:r>
        <w:rPr>
          <w:color w:val="5F4879"/>
          <w:spacing w:val="-1"/>
        </w:rPr>
        <w:t>Contingency</w:t>
      </w:r>
      <w:r>
        <w:rPr>
          <w:color w:val="5F4879"/>
          <w:spacing w:val="-8"/>
        </w:rPr>
        <w:t xml:space="preserve"> </w:t>
      </w:r>
      <w:r>
        <w:rPr>
          <w:color w:val="5F4879"/>
        </w:rPr>
        <w:t>to</w:t>
      </w:r>
      <w:r>
        <w:rPr>
          <w:color w:val="5F4879"/>
          <w:spacing w:val="-9"/>
        </w:rPr>
        <w:t xml:space="preserve"> </w:t>
      </w:r>
      <w:r>
        <w:rPr>
          <w:color w:val="5F4879"/>
          <w:spacing w:val="-1"/>
        </w:rPr>
        <w:t>support</w:t>
      </w:r>
      <w:r>
        <w:rPr>
          <w:color w:val="5F4879"/>
          <w:spacing w:val="-10"/>
        </w:rPr>
        <w:t xml:space="preserve"> </w:t>
      </w:r>
      <w:r>
        <w:rPr>
          <w:color w:val="5F4879"/>
        </w:rPr>
        <w:t>significant</w:t>
      </w:r>
      <w:r>
        <w:rPr>
          <w:color w:val="5F4879"/>
          <w:spacing w:val="-9"/>
        </w:rPr>
        <w:t xml:space="preserve"> </w:t>
      </w:r>
      <w:r>
        <w:rPr>
          <w:color w:val="5F4879"/>
          <w:spacing w:val="-1"/>
        </w:rPr>
        <w:t>bird</w:t>
      </w:r>
      <w:r>
        <w:rPr>
          <w:color w:val="5F4879"/>
          <w:spacing w:val="-9"/>
        </w:rPr>
        <w:t xml:space="preserve"> </w:t>
      </w:r>
      <w:r>
        <w:rPr>
          <w:color w:val="5F4879"/>
          <w:spacing w:val="-1"/>
        </w:rPr>
        <w:t>breeding</w:t>
      </w:r>
      <w:r>
        <w:rPr>
          <w:color w:val="5F4879"/>
          <w:spacing w:val="-7"/>
        </w:rPr>
        <w:t xml:space="preserve"> </w:t>
      </w:r>
      <w:r>
        <w:rPr>
          <w:color w:val="5F4879"/>
          <w:spacing w:val="-1"/>
        </w:rPr>
        <w:t>events</w:t>
      </w:r>
    </w:p>
    <w:p w14:paraId="04059A38" w14:textId="77777777" w:rsidR="00700F7C" w:rsidRDefault="00700F7C">
      <w:pPr>
        <w:spacing w:before="4"/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4059A39" w14:textId="77777777" w:rsidR="00700F7C" w:rsidRDefault="002F10C5">
      <w:pPr>
        <w:pStyle w:val="BodyText"/>
        <w:spacing w:line="242" w:lineRule="exact"/>
      </w:pPr>
      <w:r>
        <w:t>Watering</w:t>
      </w:r>
      <w:r>
        <w:rPr>
          <w:spacing w:val="26"/>
        </w:rPr>
        <w:t xml:space="preserve"> </w:t>
      </w:r>
      <w:r>
        <w:t>action</w:t>
      </w:r>
      <w:r>
        <w:rPr>
          <w:i/>
        </w:rPr>
        <w:t>:</w:t>
      </w:r>
      <w:r>
        <w:rPr>
          <w:i/>
          <w:spacing w:val="24"/>
        </w:rPr>
        <w:t xml:space="preserve"> </w:t>
      </w:r>
      <w:r>
        <w:t>Maintain</w:t>
      </w:r>
      <w:r>
        <w:rPr>
          <w:spacing w:val="26"/>
        </w:rPr>
        <w:t xml:space="preserve"> </w:t>
      </w:r>
      <w:r>
        <w:t>wetland</w:t>
      </w:r>
      <w:r>
        <w:rPr>
          <w:spacing w:val="24"/>
        </w:rPr>
        <w:t xml:space="preserve"> </w:t>
      </w:r>
      <w:r>
        <w:t>water</w:t>
      </w:r>
      <w:r>
        <w:rPr>
          <w:spacing w:val="26"/>
        </w:rPr>
        <w:t xml:space="preserve"> </w:t>
      </w:r>
      <w:r>
        <w:t>levels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spacing w:val="-1"/>
        </w:rPr>
        <w:t>support</w:t>
      </w:r>
      <w:r>
        <w:rPr>
          <w:spacing w:val="2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completion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significant</w:t>
      </w:r>
      <w:r>
        <w:rPr>
          <w:spacing w:val="26"/>
        </w:rPr>
        <w:t xml:space="preserve"> </w:t>
      </w:r>
      <w:r>
        <w:t>waterbird</w:t>
      </w:r>
      <w:r>
        <w:rPr>
          <w:spacing w:val="56"/>
          <w:w w:val="99"/>
        </w:rPr>
        <w:t xml:space="preserve"> </w:t>
      </w:r>
      <w:r>
        <w:t>breeding</w:t>
      </w:r>
      <w:r>
        <w:rPr>
          <w:spacing w:val="-17"/>
        </w:rPr>
        <w:t xml:space="preserve"> </w:t>
      </w:r>
      <w:r>
        <w:rPr>
          <w:spacing w:val="-1"/>
        </w:rPr>
        <w:t>events.</w:t>
      </w:r>
    </w:p>
    <w:p w14:paraId="04059A3A" w14:textId="77777777" w:rsidR="00700F7C" w:rsidRDefault="00700F7C">
      <w:pPr>
        <w:spacing w:before="5"/>
        <w:rPr>
          <w:rFonts w:ascii="Century Gothic" w:eastAsia="Century Gothic" w:hAnsi="Century Gothic" w:cs="Century Gothic"/>
          <w:sz w:val="19"/>
          <w:szCs w:val="19"/>
        </w:rPr>
      </w:pPr>
    </w:p>
    <w:p w14:paraId="04059A3B" w14:textId="77777777" w:rsidR="00700F7C" w:rsidRDefault="002F10C5">
      <w:pPr>
        <w:pStyle w:val="BodyText"/>
      </w:pPr>
      <w:r>
        <w:t>Standard</w:t>
      </w:r>
      <w:r>
        <w:rPr>
          <w:spacing w:val="-19"/>
        </w:rPr>
        <w:t xml:space="preserve"> </w:t>
      </w:r>
      <w:r>
        <w:t>operational</w:t>
      </w:r>
      <w:r>
        <w:rPr>
          <w:spacing w:val="-17"/>
        </w:rPr>
        <w:t xml:space="preserve"> </w:t>
      </w:r>
      <w:r>
        <w:rPr>
          <w:spacing w:val="-1"/>
        </w:rPr>
        <w:t>considerations:</w:t>
      </w:r>
    </w:p>
    <w:p w14:paraId="04059A3C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9A3D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ind w:hanging="369"/>
      </w:pPr>
      <w:r>
        <w:rPr>
          <w:spacing w:val="-1"/>
        </w:rPr>
        <w:t>These</w:t>
      </w:r>
      <w:r>
        <w:rPr>
          <w:spacing w:val="-9"/>
        </w:rPr>
        <w:t xml:space="preserve"> </w:t>
      </w:r>
      <w:r>
        <w:t>contingency</w:t>
      </w:r>
      <w:r>
        <w:rPr>
          <w:spacing w:val="-9"/>
        </w:rPr>
        <w:t xml:space="preserve"> </w:t>
      </w:r>
      <w:r>
        <w:rPr>
          <w:spacing w:val="-1"/>
        </w:rPr>
        <w:t>actions</w:t>
      </w:r>
      <w:r>
        <w:rPr>
          <w:spacing w:val="-9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only</w:t>
      </w:r>
      <w:r>
        <w:rPr>
          <w:spacing w:val="-9"/>
        </w:rPr>
        <w:t xml:space="preserve"> </w:t>
      </w:r>
      <w:r>
        <w:rPr>
          <w:spacing w:val="-1"/>
        </w:rPr>
        <w:t>occur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response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developing</w:t>
      </w:r>
      <w:r>
        <w:rPr>
          <w:spacing w:val="-8"/>
        </w:rPr>
        <w:t xml:space="preserve"> </w:t>
      </w:r>
      <w:r>
        <w:t>issues/events.</w:t>
      </w:r>
    </w:p>
    <w:p w14:paraId="04059A3E" w14:textId="77777777" w:rsidR="00700F7C" w:rsidRDefault="00700F7C">
      <w:pPr>
        <w:spacing w:before="8"/>
        <w:rPr>
          <w:rFonts w:ascii="Century Gothic" w:eastAsia="Century Gothic" w:hAnsi="Century Gothic" w:cs="Century Gothic"/>
        </w:rPr>
      </w:pPr>
    </w:p>
    <w:p w14:paraId="04059A3F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line="277" w:lineRule="auto"/>
        <w:ind w:right="150" w:hanging="369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t>bird</w:t>
      </w:r>
      <w:r>
        <w:rPr>
          <w:spacing w:val="-6"/>
        </w:rPr>
        <w:t xml:space="preserve"> </w:t>
      </w:r>
      <w:r>
        <w:t>breeding</w:t>
      </w:r>
      <w:r>
        <w:rPr>
          <w:spacing w:val="-6"/>
        </w:rPr>
        <w:t xml:space="preserve"> </w:t>
      </w:r>
      <w:r>
        <w:rPr>
          <w:spacing w:val="-1"/>
        </w:rPr>
        <w:t>contingency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trigger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breeding</w:t>
      </w:r>
      <w:r>
        <w:rPr>
          <w:spacing w:val="-7"/>
        </w:rPr>
        <w:t xml:space="preserve"> </w:t>
      </w:r>
      <w:r>
        <w:t>event</w:t>
      </w:r>
      <w:r>
        <w:rPr>
          <w:spacing w:val="-4"/>
        </w:rPr>
        <w:t xml:space="preserve"> </w:t>
      </w:r>
      <w:r>
        <w:rPr>
          <w:spacing w:val="-1"/>
        </w:rPr>
        <w:t>but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breeding</w:t>
      </w:r>
      <w:r>
        <w:rPr>
          <w:spacing w:val="-6"/>
        </w:rPr>
        <w:t xml:space="preserve"> </w:t>
      </w:r>
      <w:r>
        <w:t>event</w:t>
      </w:r>
      <w:r>
        <w:rPr>
          <w:spacing w:val="40"/>
          <w:w w:val="99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already</w:t>
      </w:r>
      <w:r>
        <w:rPr>
          <w:spacing w:val="-8"/>
        </w:rPr>
        <w:t xml:space="preserve"> </w:t>
      </w:r>
      <w:r>
        <w:t>underway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considered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danger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failure</w:t>
      </w:r>
      <w:r>
        <w:rPr>
          <w:spacing w:val="-6"/>
        </w:rPr>
        <w:t xml:space="preserve"> </w:t>
      </w:r>
      <w:r>
        <w:rPr>
          <w:spacing w:val="-1"/>
        </w:rPr>
        <w:t>due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receding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levels.</w:t>
      </w:r>
    </w:p>
    <w:p w14:paraId="04059A40" w14:textId="77777777" w:rsidR="00700F7C" w:rsidRDefault="00700F7C">
      <w:pPr>
        <w:spacing w:before="6"/>
        <w:rPr>
          <w:rFonts w:ascii="Century Gothic" w:eastAsia="Century Gothic" w:hAnsi="Century Gothic" w:cs="Century Gothic"/>
          <w:sz w:val="19"/>
          <w:szCs w:val="19"/>
        </w:rPr>
      </w:pPr>
    </w:p>
    <w:p w14:paraId="04059A41" w14:textId="77777777" w:rsidR="00700F7C" w:rsidRDefault="002F10C5">
      <w:pPr>
        <w:pStyle w:val="BodyText"/>
      </w:pPr>
      <w:r>
        <w:rPr>
          <w:spacing w:val="-1"/>
        </w:rPr>
        <w:t>Typical</w:t>
      </w:r>
      <w:r>
        <w:rPr>
          <w:spacing w:val="-14"/>
        </w:rPr>
        <w:t xml:space="preserve"> </w:t>
      </w:r>
      <w:r>
        <w:t>extent:</w:t>
      </w:r>
    </w:p>
    <w:p w14:paraId="04059A42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9A43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line="277" w:lineRule="auto"/>
        <w:ind w:right="1277" w:hanging="369"/>
      </w:pPr>
      <w:r>
        <w:rPr>
          <w:spacing w:val="-1"/>
        </w:rPr>
        <w:t>Target</w:t>
      </w:r>
      <w:r>
        <w:rPr>
          <w:spacing w:val="-4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rates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dependent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prevailing</w:t>
      </w:r>
      <w:r>
        <w:rPr>
          <w:spacing w:val="-7"/>
        </w:rPr>
        <w:t xml:space="preserve"> </w:t>
      </w:r>
      <w:r>
        <w:rPr>
          <w:spacing w:val="-1"/>
        </w:rPr>
        <w:t>conditions,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nature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water</w:t>
      </w:r>
      <w:r>
        <w:rPr>
          <w:spacing w:val="96"/>
          <w:w w:val="99"/>
        </w:rPr>
        <w:t xml:space="preserve"> </w:t>
      </w:r>
      <w:r>
        <w:rPr>
          <w:spacing w:val="-1"/>
        </w:rPr>
        <w:t>quality/falling</w:t>
      </w:r>
      <w:r>
        <w:rPr>
          <w:spacing w:val="-11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level</w:t>
      </w:r>
      <w:r>
        <w:rPr>
          <w:spacing w:val="-12"/>
        </w:rPr>
        <w:t xml:space="preserve"> </w:t>
      </w:r>
      <w:r>
        <w:rPr>
          <w:spacing w:val="-1"/>
        </w:rPr>
        <w:t>issue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operational</w:t>
      </w:r>
      <w:r>
        <w:rPr>
          <w:spacing w:val="-10"/>
        </w:rPr>
        <w:t xml:space="preserve"> </w:t>
      </w:r>
      <w:r>
        <w:rPr>
          <w:spacing w:val="-1"/>
        </w:rPr>
        <w:t>considerations.</w:t>
      </w:r>
    </w:p>
    <w:p w14:paraId="04059A44" w14:textId="77777777" w:rsidR="00700F7C" w:rsidRDefault="00700F7C">
      <w:pPr>
        <w:spacing w:before="6"/>
        <w:rPr>
          <w:rFonts w:ascii="Century Gothic" w:eastAsia="Century Gothic" w:hAnsi="Century Gothic" w:cs="Century Gothic"/>
          <w:sz w:val="19"/>
          <w:szCs w:val="19"/>
        </w:rPr>
      </w:pPr>
    </w:p>
    <w:p w14:paraId="04059A45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line="277" w:lineRule="auto"/>
        <w:ind w:right="442" w:hanging="369"/>
      </w:pP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option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contingent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conditions</w:t>
      </w:r>
      <w:r>
        <w:rPr>
          <w:spacing w:val="-7"/>
        </w:rPr>
        <w:t xml:space="preserve"> </w:t>
      </w:r>
      <w:r>
        <w:rPr>
          <w:spacing w:val="-1"/>
        </w:rPr>
        <w:t>throughout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year,</w:t>
      </w:r>
      <w:r>
        <w:rPr>
          <w:spacing w:val="-9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more</w:t>
      </w:r>
      <w:r>
        <w:rPr>
          <w:spacing w:val="-7"/>
        </w:rPr>
        <w:t xml:space="preserve"> </w:t>
      </w:r>
      <w:r>
        <w:t>likely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required</w:t>
      </w:r>
      <w:r>
        <w:rPr>
          <w:spacing w:val="-3"/>
        </w:rPr>
        <w:t xml:space="preserve"> </w:t>
      </w:r>
      <w:r>
        <w:rPr>
          <w:spacing w:val="-1"/>
        </w:rPr>
        <w:t>during</w:t>
      </w:r>
      <w:r>
        <w:rPr>
          <w:spacing w:val="79"/>
          <w:w w:val="99"/>
        </w:rPr>
        <w:t xml:space="preserve"> </w:t>
      </w:r>
      <w:r>
        <w:t>warmer</w:t>
      </w:r>
      <w:r>
        <w:rPr>
          <w:spacing w:val="-17"/>
        </w:rPr>
        <w:t xml:space="preserve"> </w:t>
      </w:r>
      <w:r>
        <w:rPr>
          <w:spacing w:val="-1"/>
        </w:rPr>
        <w:t>months.</w:t>
      </w:r>
    </w:p>
    <w:p w14:paraId="04059A46" w14:textId="77777777" w:rsidR="00700F7C" w:rsidRDefault="00700F7C">
      <w:pPr>
        <w:spacing w:before="6"/>
        <w:rPr>
          <w:rFonts w:ascii="Century Gothic" w:eastAsia="Century Gothic" w:hAnsi="Century Gothic" w:cs="Century Gothic"/>
          <w:sz w:val="19"/>
          <w:szCs w:val="19"/>
        </w:rPr>
      </w:pPr>
    </w:p>
    <w:p w14:paraId="04059A47" w14:textId="77777777" w:rsidR="00700F7C" w:rsidRDefault="002F10C5">
      <w:pPr>
        <w:pStyle w:val="BodyText"/>
      </w:pPr>
      <w:r>
        <w:rPr>
          <w:spacing w:val="-1"/>
        </w:rPr>
        <w:t>No</w:t>
      </w:r>
      <w:r>
        <w:rPr>
          <w:spacing w:val="-12"/>
        </w:rPr>
        <w:t xml:space="preserve"> </w:t>
      </w:r>
      <w:r>
        <w:t>additional</w:t>
      </w:r>
      <w:r>
        <w:rPr>
          <w:spacing w:val="-10"/>
        </w:rPr>
        <w:t xml:space="preserve"> </w:t>
      </w:r>
      <w:r>
        <w:rPr>
          <w:spacing w:val="-1"/>
        </w:rPr>
        <w:t>approvals</w:t>
      </w:r>
      <w:r>
        <w:rPr>
          <w:spacing w:val="-10"/>
        </w:rPr>
        <w:t xml:space="preserve"> </w:t>
      </w:r>
      <w:r>
        <w:t>required.</w:t>
      </w:r>
    </w:p>
    <w:p w14:paraId="04059A48" w14:textId="77777777" w:rsidR="00700F7C" w:rsidRDefault="00700F7C">
      <w:pPr>
        <w:spacing w:before="10"/>
        <w:rPr>
          <w:rFonts w:ascii="Century Gothic" w:eastAsia="Century Gothic" w:hAnsi="Century Gothic" w:cs="Century Gothic"/>
          <w:sz w:val="17"/>
          <w:szCs w:val="17"/>
        </w:rPr>
      </w:pPr>
    </w:p>
    <w:p w14:paraId="04059A49" w14:textId="77777777" w:rsidR="00700F7C" w:rsidRDefault="002F10C5">
      <w:pPr>
        <w:pStyle w:val="Heading3"/>
        <w:numPr>
          <w:ilvl w:val="0"/>
          <w:numId w:val="4"/>
        </w:numPr>
        <w:tabs>
          <w:tab w:val="left" w:pos="468"/>
        </w:tabs>
        <w:rPr>
          <w:b w:val="0"/>
          <w:bCs w:val="0"/>
        </w:rPr>
      </w:pPr>
      <w:r>
        <w:rPr>
          <w:color w:val="5F4879"/>
          <w:spacing w:val="-1"/>
        </w:rPr>
        <w:t>Contingency</w:t>
      </w:r>
      <w:r>
        <w:rPr>
          <w:color w:val="5F4879"/>
          <w:spacing w:val="-9"/>
        </w:rPr>
        <w:t xml:space="preserve"> </w:t>
      </w:r>
      <w:r>
        <w:rPr>
          <w:color w:val="5F4879"/>
        </w:rPr>
        <w:t>to</w:t>
      </w:r>
      <w:r>
        <w:rPr>
          <w:color w:val="5F4879"/>
          <w:spacing w:val="-11"/>
        </w:rPr>
        <w:t xml:space="preserve"> </w:t>
      </w:r>
      <w:r>
        <w:rPr>
          <w:color w:val="5F4879"/>
          <w:spacing w:val="-1"/>
        </w:rPr>
        <w:t>support</w:t>
      </w:r>
      <w:r>
        <w:rPr>
          <w:color w:val="5F4879"/>
          <w:spacing w:val="-8"/>
        </w:rPr>
        <w:t xml:space="preserve"> </w:t>
      </w:r>
      <w:r>
        <w:rPr>
          <w:color w:val="5F4879"/>
          <w:spacing w:val="-1"/>
        </w:rPr>
        <w:t>critical</w:t>
      </w:r>
      <w:r>
        <w:rPr>
          <w:color w:val="5F4879"/>
          <w:spacing w:val="-11"/>
        </w:rPr>
        <w:t xml:space="preserve"> </w:t>
      </w:r>
      <w:r>
        <w:rPr>
          <w:color w:val="5F4879"/>
          <w:spacing w:val="-1"/>
        </w:rPr>
        <w:t>habitat</w:t>
      </w:r>
      <w:r>
        <w:rPr>
          <w:color w:val="5F4879"/>
          <w:spacing w:val="-10"/>
        </w:rPr>
        <w:t xml:space="preserve"> </w:t>
      </w:r>
      <w:r>
        <w:rPr>
          <w:color w:val="5F4879"/>
        </w:rPr>
        <w:t>requirements</w:t>
      </w:r>
    </w:p>
    <w:p w14:paraId="04059A4A" w14:textId="77777777" w:rsidR="00700F7C" w:rsidRDefault="00700F7C">
      <w:pPr>
        <w:spacing w:before="4"/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4059A4B" w14:textId="77777777" w:rsidR="00700F7C" w:rsidRDefault="002F10C5">
      <w:pPr>
        <w:pStyle w:val="BodyText"/>
        <w:spacing w:line="242" w:lineRule="exact"/>
      </w:pPr>
      <w:r>
        <w:t>Watering</w:t>
      </w:r>
      <w:r>
        <w:rPr>
          <w:spacing w:val="-16"/>
        </w:rPr>
        <w:t xml:space="preserve"> </w:t>
      </w:r>
      <w:r>
        <w:t>action</w:t>
      </w:r>
      <w:r>
        <w:rPr>
          <w:i/>
        </w:rPr>
        <w:t>:</w:t>
      </w:r>
      <w:r>
        <w:rPr>
          <w:i/>
          <w:spacing w:val="-17"/>
        </w:rPr>
        <w:t xml:space="preserve"> </w:t>
      </w:r>
      <w:r>
        <w:rPr>
          <w:spacing w:val="-1"/>
        </w:rPr>
        <w:t>Contribute</w:t>
      </w:r>
      <w:r>
        <w:rPr>
          <w:spacing w:val="-16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managing</w:t>
      </w:r>
      <w:r>
        <w:rPr>
          <w:spacing w:val="-18"/>
        </w:rPr>
        <w:t xml:space="preserve"> </w:t>
      </w:r>
      <w:r>
        <w:t>water</w:t>
      </w:r>
      <w:r>
        <w:rPr>
          <w:spacing w:val="-16"/>
        </w:rPr>
        <w:t xml:space="preserve"> </w:t>
      </w:r>
      <w:r>
        <w:rPr>
          <w:spacing w:val="-1"/>
        </w:rPr>
        <w:t>quality</w:t>
      </w:r>
      <w:r>
        <w:rPr>
          <w:spacing w:val="-16"/>
        </w:rPr>
        <w:t xml:space="preserve"> </w:t>
      </w:r>
      <w:r>
        <w:rPr>
          <w:spacing w:val="-1"/>
        </w:rPr>
        <w:t>issues</w:t>
      </w:r>
      <w:r>
        <w:rPr>
          <w:spacing w:val="-16"/>
        </w:rPr>
        <w:t xml:space="preserve"> </w:t>
      </w:r>
      <w:r>
        <w:t>within</w:t>
      </w:r>
      <w:r>
        <w:rPr>
          <w:spacing w:val="-17"/>
        </w:rPr>
        <w:t xml:space="preserve"> </w:t>
      </w:r>
      <w:r>
        <w:t>in-stream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wetland</w:t>
      </w:r>
      <w:r>
        <w:rPr>
          <w:spacing w:val="-15"/>
        </w:rPr>
        <w:t xml:space="preserve"> </w:t>
      </w:r>
      <w:r>
        <w:rPr>
          <w:spacing w:val="-1"/>
        </w:rPr>
        <w:t>environments</w:t>
      </w:r>
      <w:r>
        <w:rPr>
          <w:spacing w:val="63"/>
          <w:w w:val="99"/>
        </w:rPr>
        <w:t xml:space="preserve"> </w:t>
      </w:r>
      <w:r>
        <w:rPr>
          <w:spacing w:val="-1"/>
        </w:rPr>
        <w:t>across</w:t>
      </w:r>
      <w:r>
        <w:rPr>
          <w:spacing w:val="-1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Murrumbidgee</w:t>
      </w:r>
      <w:r>
        <w:rPr>
          <w:spacing w:val="-13"/>
        </w:rPr>
        <w:t xml:space="preserve"> </w:t>
      </w:r>
      <w:r>
        <w:t>catchment.</w:t>
      </w:r>
    </w:p>
    <w:p w14:paraId="04059A4C" w14:textId="77777777" w:rsidR="00700F7C" w:rsidRDefault="00700F7C">
      <w:pPr>
        <w:spacing w:before="5"/>
        <w:rPr>
          <w:rFonts w:ascii="Century Gothic" w:eastAsia="Century Gothic" w:hAnsi="Century Gothic" w:cs="Century Gothic"/>
          <w:sz w:val="19"/>
          <w:szCs w:val="19"/>
        </w:rPr>
      </w:pPr>
    </w:p>
    <w:p w14:paraId="04059A4D" w14:textId="77777777" w:rsidR="00700F7C" w:rsidRDefault="002F10C5">
      <w:pPr>
        <w:pStyle w:val="BodyText"/>
      </w:pPr>
      <w:r>
        <w:t>Standard</w:t>
      </w:r>
      <w:r>
        <w:rPr>
          <w:spacing w:val="-19"/>
        </w:rPr>
        <w:t xml:space="preserve"> </w:t>
      </w:r>
      <w:r>
        <w:t>operational</w:t>
      </w:r>
      <w:r>
        <w:rPr>
          <w:spacing w:val="-17"/>
        </w:rPr>
        <w:t xml:space="preserve"> </w:t>
      </w:r>
      <w:r>
        <w:rPr>
          <w:spacing w:val="-1"/>
        </w:rPr>
        <w:t>considerations:</w:t>
      </w:r>
    </w:p>
    <w:p w14:paraId="04059A4E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9A4F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line="512" w:lineRule="auto"/>
        <w:ind w:left="108" w:right="2440" w:firstLine="0"/>
      </w:pPr>
      <w:r>
        <w:rPr>
          <w:spacing w:val="-1"/>
        </w:rPr>
        <w:t>Contingency</w:t>
      </w:r>
      <w:r>
        <w:rPr>
          <w:spacing w:val="-10"/>
        </w:rPr>
        <w:t xml:space="preserve"> </w:t>
      </w:r>
      <w:r>
        <w:t>actions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rPr>
          <w:spacing w:val="-1"/>
        </w:rPr>
        <w:t>only</w:t>
      </w:r>
      <w:r>
        <w:rPr>
          <w:spacing w:val="-10"/>
        </w:rPr>
        <w:t xml:space="preserve"> </w:t>
      </w:r>
      <w:r>
        <w:t>occur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response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developing</w:t>
      </w:r>
      <w:r>
        <w:rPr>
          <w:spacing w:val="-8"/>
        </w:rPr>
        <w:t xml:space="preserve"> </w:t>
      </w:r>
      <w:r>
        <w:rPr>
          <w:spacing w:val="-1"/>
        </w:rPr>
        <w:t>issues/events.</w:t>
      </w:r>
      <w:r>
        <w:rPr>
          <w:spacing w:val="73"/>
          <w:w w:val="99"/>
        </w:rPr>
        <w:t xml:space="preserve"> </w:t>
      </w:r>
      <w:r>
        <w:rPr>
          <w:spacing w:val="-1"/>
        </w:rPr>
        <w:t>Typical</w:t>
      </w:r>
      <w:r>
        <w:rPr>
          <w:spacing w:val="-14"/>
        </w:rPr>
        <w:t xml:space="preserve"> </w:t>
      </w:r>
      <w:r>
        <w:t>extent:</w:t>
      </w:r>
    </w:p>
    <w:p w14:paraId="04059A50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line="215" w:lineRule="exact"/>
        <w:ind w:hanging="369"/>
      </w:pPr>
      <w:r>
        <w:rPr>
          <w:spacing w:val="-1"/>
        </w:rPr>
        <w:t>Target</w:t>
      </w:r>
      <w:r>
        <w:rPr>
          <w:spacing w:val="-4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rates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dependent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prevailing conditions,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nature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water</w:t>
      </w:r>
    </w:p>
    <w:p w14:paraId="04059A51" w14:textId="77777777" w:rsidR="00700F7C" w:rsidRDefault="002F10C5">
      <w:pPr>
        <w:pStyle w:val="BodyText"/>
        <w:spacing w:before="38"/>
        <w:ind w:left="477"/>
      </w:pPr>
      <w:r>
        <w:rPr>
          <w:spacing w:val="-1"/>
        </w:rPr>
        <w:t>quality/falling</w:t>
      </w:r>
      <w:r>
        <w:rPr>
          <w:spacing w:val="-11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level</w:t>
      </w:r>
      <w:r>
        <w:rPr>
          <w:spacing w:val="-12"/>
        </w:rPr>
        <w:t xml:space="preserve"> </w:t>
      </w:r>
      <w:r>
        <w:rPr>
          <w:spacing w:val="-1"/>
        </w:rPr>
        <w:t>issue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operational</w:t>
      </w:r>
      <w:r>
        <w:rPr>
          <w:spacing w:val="-10"/>
        </w:rPr>
        <w:t xml:space="preserve"> </w:t>
      </w:r>
      <w:r>
        <w:rPr>
          <w:spacing w:val="-1"/>
        </w:rPr>
        <w:t>considerations.</w:t>
      </w:r>
    </w:p>
    <w:p w14:paraId="04059A52" w14:textId="77777777" w:rsidR="00700F7C" w:rsidRDefault="00700F7C">
      <w:pPr>
        <w:spacing w:before="6"/>
        <w:rPr>
          <w:rFonts w:ascii="Century Gothic" w:eastAsia="Century Gothic" w:hAnsi="Century Gothic" w:cs="Century Gothic"/>
        </w:rPr>
      </w:pPr>
    </w:p>
    <w:p w14:paraId="04059A53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line="277" w:lineRule="auto"/>
        <w:ind w:right="442" w:hanging="369"/>
      </w:pP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option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contingent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conditions</w:t>
      </w:r>
      <w:r>
        <w:rPr>
          <w:spacing w:val="-7"/>
        </w:rPr>
        <w:t xml:space="preserve"> </w:t>
      </w:r>
      <w:r>
        <w:rPr>
          <w:spacing w:val="-1"/>
        </w:rPr>
        <w:t>throughout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year,</w:t>
      </w:r>
      <w:r>
        <w:rPr>
          <w:spacing w:val="-9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more</w:t>
      </w:r>
      <w:r>
        <w:rPr>
          <w:spacing w:val="-7"/>
        </w:rPr>
        <w:t xml:space="preserve"> </w:t>
      </w:r>
      <w:r>
        <w:t>likely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required</w:t>
      </w:r>
      <w:r>
        <w:rPr>
          <w:spacing w:val="-3"/>
        </w:rPr>
        <w:t xml:space="preserve"> </w:t>
      </w:r>
      <w:r>
        <w:rPr>
          <w:spacing w:val="-1"/>
        </w:rPr>
        <w:t>during</w:t>
      </w:r>
      <w:r>
        <w:rPr>
          <w:spacing w:val="75"/>
          <w:w w:val="99"/>
        </w:rPr>
        <w:t xml:space="preserve"> </w:t>
      </w:r>
      <w:r>
        <w:t>warmer</w:t>
      </w:r>
      <w:r>
        <w:rPr>
          <w:spacing w:val="-17"/>
        </w:rPr>
        <w:t xml:space="preserve"> </w:t>
      </w:r>
      <w:r>
        <w:rPr>
          <w:spacing w:val="-1"/>
        </w:rPr>
        <w:t>months.</w:t>
      </w:r>
    </w:p>
    <w:p w14:paraId="04059A54" w14:textId="77777777" w:rsidR="00700F7C" w:rsidRDefault="00700F7C">
      <w:pPr>
        <w:spacing w:before="5"/>
        <w:rPr>
          <w:rFonts w:ascii="Century Gothic" w:eastAsia="Century Gothic" w:hAnsi="Century Gothic" w:cs="Century Gothic"/>
          <w:sz w:val="19"/>
          <w:szCs w:val="19"/>
        </w:rPr>
      </w:pPr>
    </w:p>
    <w:p w14:paraId="04059A55" w14:textId="77777777" w:rsidR="00700F7C" w:rsidRDefault="002F10C5">
      <w:pPr>
        <w:pStyle w:val="BodyText"/>
      </w:pPr>
      <w:r>
        <w:rPr>
          <w:spacing w:val="-1"/>
        </w:rPr>
        <w:t>No</w:t>
      </w:r>
      <w:r>
        <w:rPr>
          <w:spacing w:val="-12"/>
        </w:rPr>
        <w:t xml:space="preserve"> </w:t>
      </w:r>
      <w:r>
        <w:t>additional</w:t>
      </w:r>
      <w:r>
        <w:rPr>
          <w:spacing w:val="-10"/>
        </w:rPr>
        <w:t xml:space="preserve"> </w:t>
      </w:r>
      <w:r>
        <w:rPr>
          <w:spacing w:val="-1"/>
        </w:rPr>
        <w:t>approvals</w:t>
      </w:r>
      <w:r>
        <w:rPr>
          <w:spacing w:val="-10"/>
        </w:rPr>
        <w:t xml:space="preserve"> </w:t>
      </w:r>
      <w:r>
        <w:t>required.</w:t>
      </w:r>
    </w:p>
    <w:p w14:paraId="04059A56" w14:textId="77777777" w:rsidR="00700F7C" w:rsidRDefault="00700F7C">
      <w:pPr>
        <w:spacing w:before="12"/>
        <w:rPr>
          <w:rFonts w:ascii="Century Gothic" w:eastAsia="Century Gothic" w:hAnsi="Century Gothic" w:cs="Century Gothic"/>
          <w:sz w:val="17"/>
          <w:szCs w:val="17"/>
        </w:rPr>
      </w:pPr>
    </w:p>
    <w:p w14:paraId="04059A57" w14:textId="77777777" w:rsidR="00700F7C" w:rsidRDefault="002F10C5">
      <w:pPr>
        <w:pStyle w:val="Heading3"/>
        <w:numPr>
          <w:ilvl w:val="0"/>
          <w:numId w:val="4"/>
        </w:numPr>
        <w:tabs>
          <w:tab w:val="left" w:pos="468"/>
        </w:tabs>
        <w:spacing w:line="245" w:lineRule="exact"/>
        <w:rPr>
          <w:b w:val="0"/>
          <w:bCs w:val="0"/>
        </w:rPr>
      </w:pPr>
      <w:r>
        <w:rPr>
          <w:color w:val="5F4879"/>
          <w:spacing w:val="-1"/>
        </w:rPr>
        <w:t>Junction</w:t>
      </w:r>
      <w:r>
        <w:rPr>
          <w:color w:val="5F4879"/>
          <w:spacing w:val="-19"/>
        </w:rPr>
        <w:t xml:space="preserve"> </w:t>
      </w:r>
      <w:r>
        <w:rPr>
          <w:color w:val="5F4879"/>
        </w:rPr>
        <w:t>Wetlands</w:t>
      </w:r>
    </w:p>
    <w:p w14:paraId="04059A58" w14:textId="77777777" w:rsidR="00700F7C" w:rsidRDefault="002F10C5">
      <w:pPr>
        <w:pStyle w:val="BodyText"/>
        <w:spacing w:line="239" w:lineRule="auto"/>
        <w:ind w:right="116"/>
        <w:jc w:val="both"/>
      </w:pPr>
      <w:r>
        <w:t>Watering</w:t>
      </w:r>
      <w:r>
        <w:rPr>
          <w:spacing w:val="8"/>
        </w:rPr>
        <w:t xml:space="preserve"> </w:t>
      </w:r>
      <w:r>
        <w:rPr>
          <w:spacing w:val="-1"/>
        </w:rPr>
        <w:t>Action:</w:t>
      </w:r>
      <w:r>
        <w:rPr>
          <w:spacing w:val="5"/>
        </w:rPr>
        <w:t xml:space="preserve"> </w:t>
      </w:r>
      <w:r>
        <w:rPr>
          <w:spacing w:val="-1"/>
        </w:rPr>
        <w:t>Contribute</w:t>
      </w:r>
      <w:r>
        <w:rPr>
          <w:spacing w:val="9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river</w:t>
      </w:r>
      <w:r>
        <w:rPr>
          <w:spacing w:val="8"/>
        </w:rPr>
        <w:t xml:space="preserve"> </w:t>
      </w:r>
      <w:r>
        <w:t>flows</w:t>
      </w:r>
      <w:r>
        <w:rPr>
          <w:spacing w:val="8"/>
        </w:rPr>
        <w:t xml:space="preserve"> </w:t>
      </w:r>
      <w:r>
        <w:rPr>
          <w:spacing w:val="-1"/>
        </w:rPr>
        <w:t>(freshes)</w:t>
      </w:r>
      <w:r>
        <w:rPr>
          <w:spacing w:val="6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-1"/>
        </w:rPr>
        <w:t>inundation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fringing</w:t>
      </w:r>
      <w:r>
        <w:rPr>
          <w:spacing w:val="9"/>
        </w:rPr>
        <w:t xml:space="preserve"> </w:t>
      </w:r>
      <w:r>
        <w:rPr>
          <w:spacing w:val="-1"/>
        </w:rPr>
        <w:t>wetlands</w:t>
      </w:r>
      <w:r>
        <w:rPr>
          <w:spacing w:val="5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avoid</w:t>
      </w:r>
      <w:r>
        <w:rPr>
          <w:spacing w:val="8"/>
        </w:rPr>
        <w:t xml:space="preserve"> </w:t>
      </w:r>
      <w:r>
        <w:t>further</w:t>
      </w:r>
      <w:r>
        <w:rPr>
          <w:spacing w:val="107"/>
          <w:w w:val="99"/>
        </w:rPr>
        <w:t xml:space="preserve"> </w:t>
      </w:r>
      <w:r>
        <w:t>damage</w:t>
      </w:r>
      <w:r>
        <w:rPr>
          <w:spacing w:val="2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protect</w:t>
      </w:r>
      <w:r>
        <w:rPr>
          <w:spacing w:val="26"/>
        </w:rPr>
        <w:t xml:space="preserve"> </w:t>
      </w:r>
      <w:r>
        <w:t>wetland</w:t>
      </w:r>
      <w:r>
        <w:rPr>
          <w:spacing w:val="23"/>
        </w:rPr>
        <w:t xml:space="preserve"> </w:t>
      </w:r>
      <w:r>
        <w:rPr>
          <w:spacing w:val="-1"/>
        </w:rPr>
        <w:t>vegetation</w:t>
      </w:r>
      <w:r>
        <w:rPr>
          <w:spacing w:val="25"/>
        </w:rPr>
        <w:t xml:space="preserve"> </w:t>
      </w:r>
      <w:r>
        <w:t>communities,</w:t>
      </w:r>
      <w:r>
        <w:rPr>
          <w:spacing w:val="21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rPr>
          <w:spacing w:val="-1"/>
        </w:rPr>
        <w:t>provide</w:t>
      </w:r>
      <w:r>
        <w:rPr>
          <w:spacing w:val="23"/>
        </w:rPr>
        <w:t xml:space="preserve"> </w:t>
      </w:r>
      <w:r>
        <w:t>habitat</w:t>
      </w:r>
      <w:r>
        <w:rPr>
          <w:spacing w:val="26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support</w:t>
      </w:r>
      <w:r>
        <w:rPr>
          <w:spacing w:val="25"/>
        </w:rPr>
        <w:t xml:space="preserve"> </w:t>
      </w:r>
      <w:r>
        <w:t>survival</w:t>
      </w:r>
      <w:r>
        <w:rPr>
          <w:spacing w:val="25"/>
        </w:rPr>
        <w:t xml:space="preserve"> </w:t>
      </w:r>
      <w:r>
        <w:t>and</w:t>
      </w:r>
      <w:r>
        <w:rPr>
          <w:spacing w:val="48"/>
          <w:w w:val="99"/>
        </w:rPr>
        <w:t xml:space="preserve"> </w:t>
      </w:r>
      <w:r>
        <w:rPr>
          <w:spacing w:val="-1"/>
        </w:rPr>
        <w:t>maintain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condition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t>waterbirds</w:t>
      </w:r>
      <w:r>
        <w:rPr>
          <w:spacing w:val="12"/>
        </w:rPr>
        <w:t xml:space="preserve"> </w:t>
      </w:r>
      <w:r>
        <w:rPr>
          <w:spacing w:val="2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native</w:t>
      </w:r>
      <w:r>
        <w:rPr>
          <w:spacing w:val="12"/>
        </w:rPr>
        <w:t xml:space="preserve"> </w:t>
      </w:r>
      <w:r>
        <w:rPr>
          <w:spacing w:val="-1"/>
        </w:rPr>
        <w:t>aquatic</w:t>
      </w:r>
      <w:r>
        <w:rPr>
          <w:spacing w:val="13"/>
        </w:rPr>
        <w:t xml:space="preserve"> </w:t>
      </w:r>
      <w:r>
        <w:rPr>
          <w:spacing w:val="-1"/>
        </w:rPr>
        <w:t>biota</w:t>
      </w:r>
      <w:r>
        <w:rPr>
          <w:spacing w:val="13"/>
        </w:rPr>
        <w:t xml:space="preserve"> </w:t>
      </w:r>
      <w:r>
        <w:rPr>
          <w:spacing w:val="-1"/>
        </w:rPr>
        <w:t>(including</w:t>
      </w:r>
      <w:r>
        <w:rPr>
          <w:spacing w:val="12"/>
        </w:rPr>
        <w:t xml:space="preserve"> </w:t>
      </w:r>
      <w:r>
        <w:rPr>
          <w:spacing w:val="-1"/>
        </w:rPr>
        <w:t>fish,</w:t>
      </w:r>
      <w:r>
        <w:rPr>
          <w:spacing w:val="10"/>
        </w:rPr>
        <w:t xml:space="preserve"> </w:t>
      </w:r>
      <w:r>
        <w:t>turtles,</w:t>
      </w:r>
      <w:r>
        <w:rPr>
          <w:spacing w:val="10"/>
        </w:rPr>
        <w:t xml:space="preserve"> </w:t>
      </w:r>
      <w:r>
        <w:t>frogs</w:t>
      </w:r>
      <w:r>
        <w:rPr>
          <w:spacing w:val="14"/>
        </w:rPr>
        <w:t xml:space="preserve"> </w:t>
      </w:r>
      <w:r>
        <w:t>and</w:t>
      </w:r>
      <w:r>
        <w:rPr>
          <w:spacing w:val="91"/>
          <w:w w:val="99"/>
        </w:rPr>
        <w:t xml:space="preserve"> </w:t>
      </w:r>
      <w:r>
        <w:rPr>
          <w:spacing w:val="-1"/>
        </w:rPr>
        <w:t>invertebrates).</w:t>
      </w:r>
    </w:p>
    <w:p w14:paraId="04059A59" w14:textId="77777777" w:rsidR="00700F7C" w:rsidRDefault="00700F7C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04059A5A" w14:textId="77777777" w:rsidR="00700F7C" w:rsidRDefault="002F10C5">
      <w:pPr>
        <w:pStyle w:val="BodyText"/>
      </w:pPr>
      <w:r>
        <w:t>Standard</w:t>
      </w:r>
      <w:r>
        <w:rPr>
          <w:spacing w:val="-19"/>
        </w:rPr>
        <w:t xml:space="preserve"> </w:t>
      </w:r>
      <w:r>
        <w:t>operational</w:t>
      </w:r>
      <w:r>
        <w:rPr>
          <w:spacing w:val="-17"/>
        </w:rPr>
        <w:t xml:space="preserve"> </w:t>
      </w:r>
      <w:r>
        <w:rPr>
          <w:spacing w:val="-1"/>
        </w:rPr>
        <w:t>considerations:</w:t>
      </w:r>
    </w:p>
    <w:p w14:paraId="04059A5B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9A5C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line="277" w:lineRule="auto"/>
        <w:ind w:right="739" w:hanging="369"/>
      </w:pPr>
      <w:r>
        <w:rPr>
          <w:spacing w:val="-1"/>
        </w:rPr>
        <w:t>Requires</w:t>
      </w:r>
      <w:r>
        <w:rPr>
          <w:spacing w:val="-7"/>
        </w:rPr>
        <w:t xml:space="preserve"> </w:t>
      </w:r>
      <w:r>
        <w:t>higher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Murrumbidgee</w:t>
      </w:r>
      <w:r>
        <w:rPr>
          <w:spacing w:val="-5"/>
        </w:rPr>
        <w:t xml:space="preserve"> </w:t>
      </w:r>
      <w:r>
        <w:t>(flows</w:t>
      </w:r>
      <w:r>
        <w:rPr>
          <w:spacing w:val="-6"/>
        </w:rPr>
        <w:t xml:space="preserve"> </w:t>
      </w:r>
      <w:r>
        <w:rPr>
          <w:spacing w:val="-1"/>
        </w:rPr>
        <w:t>&gt;5000</w:t>
      </w:r>
      <w:r>
        <w:rPr>
          <w:spacing w:val="-7"/>
        </w:rPr>
        <w:t xml:space="preserve"> </w:t>
      </w:r>
      <w:r>
        <w:t>ML/day</w:t>
      </w:r>
      <w:r>
        <w:rPr>
          <w:spacing w:val="-8"/>
        </w:rPr>
        <w:t xml:space="preserve"> </w:t>
      </w:r>
      <w:r>
        <w:t>@</w:t>
      </w:r>
      <w:r>
        <w:rPr>
          <w:spacing w:val="-7"/>
        </w:rPr>
        <w:t xml:space="preserve"> </w:t>
      </w:r>
      <w:r>
        <w:t>d/s</w:t>
      </w:r>
      <w:r>
        <w:rPr>
          <w:spacing w:val="-7"/>
        </w:rPr>
        <w:t xml:space="preserve"> </w:t>
      </w:r>
      <w:r>
        <w:rPr>
          <w:spacing w:val="-1"/>
        </w:rPr>
        <w:t>Balranald</w:t>
      </w:r>
      <w:r>
        <w:rPr>
          <w:spacing w:val="-7"/>
        </w:rPr>
        <w:t xml:space="preserve"> </w:t>
      </w:r>
      <w:r>
        <w:t>Weir)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80"/>
          <w:w w:val="99"/>
        </w:rPr>
        <w:t xml:space="preserve"> </w:t>
      </w:r>
      <w:r>
        <w:rPr>
          <w:spacing w:val="-1"/>
        </w:rPr>
        <w:t>Murray</w:t>
      </w:r>
      <w:r>
        <w:rPr>
          <w:spacing w:val="-9"/>
        </w:rPr>
        <w:t xml:space="preserve"> </w:t>
      </w:r>
      <w:r>
        <w:rPr>
          <w:spacing w:val="-1"/>
        </w:rPr>
        <w:t>(&gt;10,000</w:t>
      </w:r>
      <w:r>
        <w:rPr>
          <w:spacing w:val="-9"/>
        </w:rPr>
        <w:t xml:space="preserve"> </w:t>
      </w:r>
      <w:r>
        <w:t>ML/day</w:t>
      </w:r>
      <w:r>
        <w:rPr>
          <w:spacing w:val="-8"/>
        </w:rPr>
        <w:t xml:space="preserve"> </w:t>
      </w:r>
      <w:r>
        <w:t>@</w:t>
      </w:r>
      <w:r>
        <w:rPr>
          <w:spacing w:val="-6"/>
        </w:rPr>
        <w:t xml:space="preserve"> </w:t>
      </w:r>
      <w:r>
        <w:t>Murrumbidgee</w:t>
      </w:r>
      <w:r>
        <w:rPr>
          <w:spacing w:val="-9"/>
        </w:rPr>
        <w:t xml:space="preserve"> </w:t>
      </w:r>
      <w:r>
        <w:t>confluence)</w:t>
      </w:r>
      <w:r>
        <w:rPr>
          <w:spacing w:val="-10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ensure</w:t>
      </w:r>
      <w:r>
        <w:rPr>
          <w:spacing w:val="-9"/>
        </w:rPr>
        <w:t xml:space="preserve"> </w:t>
      </w:r>
      <w:r>
        <w:rPr>
          <w:spacing w:val="-1"/>
        </w:rPr>
        <w:t>inundation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achieved.</w:t>
      </w:r>
    </w:p>
    <w:p w14:paraId="04059A5D" w14:textId="77777777" w:rsidR="00700F7C" w:rsidRDefault="00700F7C">
      <w:pPr>
        <w:spacing w:before="5"/>
        <w:rPr>
          <w:rFonts w:ascii="Century Gothic" w:eastAsia="Century Gothic" w:hAnsi="Century Gothic" w:cs="Century Gothic"/>
          <w:sz w:val="19"/>
          <w:szCs w:val="19"/>
        </w:rPr>
      </w:pPr>
    </w:p>
    <w:p w14:paraId="04059A5E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line="276" w:lineRule="auto"/>
        <w:ind w:right="327" w:hanging="369"/>
      </w:pPr>
      <w:r>
        <w:t>Flows</w:t>
      </w:r>
      <w:r>
        <w:rPr>
          <w:spacing w:val="-7"/>
        </w:rPr>
        <w:t xml:space="preserve"> </w:t>
      </w:r>
      <w:r>
        <w:t>greater</w:t>
      </w:r>
      <w:r>
        <w:rPr>
          <w:spacing w:val="-7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rPr>
          <w:spacing w:val="-1"/>
        </w:rPr>
        <w:t>7000</w:t>
      </w:r>
      <w:r>
        <w:rPr>
          <w:spacing w:val="-6"/>
        </w:rPr>
        <w:t xml:space="preserve"> </w:t>
      </w:r>
      <w:r>
        <w:rPr>
          <w:spacing w:val="-1"/>
        </w:rPr>
        <w:t>ML/day</w:t>
      </w:r>
      <w:r>
        <w:rPr>
          <w:spacing w:val="-8"/>
        </w:rPr>
        <w:t xml:space="preserve"> </w:t>
      </w:r>
      <w:r>
        <w:t>d/s</w:t>
      </w:r>
      <w:r>
        <w:rPr>
          <w:spacing w:val="-7"/>
        </w:rPr>
        <w:t xml:space="preserve"> </w:t>
      </w:r>
      <w:r>
        <w:rPr>
          <w:spacing w:val="-1"/>
        </w:rPr>
        <w:t>Balranald</w:t>
      </w:r>
      <w:r>
        <w:rPr>
          <w:spacing w:val="-7"/>
        </w:rPr>
        <w:t xml:space="preserve"> </w:t>
      </w:r>
      <w:r>
        <w:rPr>
          <w:spacing w:val="1"/>
        </w:rPr>
        <w:t>Weir,</w:t>
      </w:r>
      <w:r>
        <w:rPr>
          <w:spacing w:val="-8"/>
        </w:rPr>
        <w:t xml:space="preserve"> </w:t>
      </w:r>
      <w:r>
        <w:t>independent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rates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Murray,</w:t>
      </w:r>
      <w:r>
        <w:rPr>
          <w:spacing w:val="-4"/>
        </w:rPr>
        <w:t xml:space="preserve"> </w:t>
      </w:r>
      <w:r>
        <w:t>can</w:t>
      </w:r>
      <w:r>
        <w:rPr>
          <w:spacing w:val="70"/>
          <w:w w:val="99"/>
        </w:rPr>
        <w:t xml:space="preserve"> </w:t>
      </w:r>
      <w:r>
        <w:rPr>
          <w:spacing w:val="-1"/>
        </w:rPr>
        <w:t>connect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fill</w:t>
      </w:r>
      <w:r>
        <w:rPr>
          <w:spacing w:val="-8"/>
        </w:rPr>
        <w:t xml:space="preserve"> </w:t>
      </w:r>
      <w:r>
        <w:rPr>
          <w:spacing w:val="-1"/>
        </w:rPr>
        <w:t>low</w:t>
      </w:r>
      <w:r>
        <w:rPr>
          <w:spacing w:val="-5"/>
        </w:rPr>
        <w:t xml:space="preserve"> </w:t>
      </w:r>
      <w:r>
        <w:t>level</w:t>
      </w:r>
      <w:r>
        <w:rPr>
          <w:spacing w:val="-8"/>
        </w:rPr>
        <w:t xml:space="preserve"> </w:t>
      </w:r>
      <w:r>
        <w:t>creek</w:t>
      </w:r>
      <w:r>
        <w:rPr>
          <w:spacing w:val="-6"/>
        </w:rPr>
        <w:t xml:space="preserve"> </w:t>
      </w:r>
      <w:r>
        <w:rPr>
          <w:spacing w:val="-1"/>
        </w:rPr>
        <w:t>systems</w:t>
      </w:r>
      <w:r>
        <w:rPr>
          <w:spacing w:val="-5"/>
        </w:rPr>
        <w:t xml:space="preserve"> </w:t>
      </w:r>
      <w:r>
        <w:rPr>
          <w:spacing w:val="-1"/>
        </w:rPr>
        <w:t>(Waldaira,</w:t>
      </w:r>
      <w:r>
        <w:rPr>
          <w:spacing w:val="-7"/>
        </w:rPr>
        <w:t xml:space="preserve"> </w:t>
      </w:r>
      <w:r>
        <w:t>Peacock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Mainie</w:t>
      </w:r>
      <w:r>
        <w:rPr>
          <w:spacing w:val="-7"/>
        </w:rPr>
        <w:t xml:space="preserve"> </w:t>
      </w:r>
      <w:r>
        <w:rPr>
          <w:spacing w:val="-1"/>
        </w:rPr>
        <w:t>Creeks)</w:t>
      </w:r>
      <w:r>
        <w:rPr>
          <w:spacing w:val="-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Junction</w:t>
      </w:r>
      <w:r>
        <w:rPr>
          <w:spacing w:val="77"/>
          <w:w w:val="99"/>
        </w:rPr>
        <w:t xml:space="preserve"> </w:t>
      </w:r>
      <w:r>
        <w:t>Wetlands.</w:t>
      </w:r>
    </w:p>
    <w:p w14:paraId="04059A5F" w14:textId="77777777" w:rsidR="00700F7C" w:rsidRDefault="00700F7C">
      <w:pPr>
        <w:spacing w:line="276" w:lineRule="auto"/>
        <w:sectPr w:rsidR="00700F7C">
          <w:footerReference w:type="default" r:id="rId156"/>
          <w:pgSz w:w="11910" w:h="16840"/>
          <w:pgMar w:top="1580" w:right="1020" w:bottom="980" w:left="600" w:header="0" w:footer="787" w:gutter="0"/>
          <w:pgNumType w:start="41"/>
          <w:cols w:space="720"/>
        </w:sectPr>
      </w:pPr>
    </w:p>
    <w:p w14:paraId="04059A60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before="49" w:line="276" w:lineRule="auto"/>
        <w:ind w:right="173" w:hanging="369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proposed</w:t>
      </w:r>
      <w:r>
        <w:rPr>
          <w:spacing w:val="-7"/>
        </w:rPr>
        <w:t xml:space="preserve"> </w:t>
      </w:r>
      <w:r>
        <w:t>action</w:t>
      </w:r>
      <w:r>
        <w:rPr>
          <w:spacing w:val="-7"/>
        </w:rPr>
        <w:t xml:space="preserve"> </w:t>
      </w:r>
      <w:r>
        <w:t>m</w:t>
      </w:r>
      <w:r>
        <w:rPr>
          <w:rFonts w:cs="Century Gothic"/>
        </w:rPr>
        <w:t>ay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be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achieved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by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a</w:t>
      </w:r>
      <w:r>
        <w:rPr>
          <w:rFonts w:cs="Century Gothic"/>
          <w:spacing w:val="-5"/>
        </w:rPr>
        <w:t xml:space="preserve"> </w:t>
      </w:r>
      <w:r>
        <w:rPr>
          <w:rFonts w:cs="Century Gothic"/>
        </w:rPr>
        <w:t>decision</w:t>
      </w:r>
      <w:r>
        <w:rPr>
          <w:rFonts w:cs="Century Gothic"/>
          <w:spacing w:val="-7"/>
        </w:rPr>
        <w:t xml:space="preserve"> </w:t>
      </w:r>
      <w:r>
        <w:rPr>
          <w:rFonts w:cs="Century Gothic"/>
          <w:spacing w:val="1"/>
        </w:rPr>
        <w:t>to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‘not</w:t>
      </w:r>
      <w:r>
        <w:rPr>
          <w:rFonts w:cs="Century Gothic"/>
          <w:spacing w:val="-5"/>
        </w:rPr>
        <w:t xml:space="preserve"> </w:t>
      </w:r>
      <w:r>
        <w:rPr>
          <w:rFonts w:cs="Century Gothic"/>
        </w:rPr>
        <w:t>take’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Lowbidgee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supplementary</w:t>
      </w:r>
      <w:r>
        <w:rPr>
          <w:rFonts w:cs="Century Gothic"/>
          <w:spacing w:val="26"/>
          <w:w w:val="99"/>
        </w:rPr>
        <w:t xml:space="preserve"> </w:t>
      </w:r>
      <w:r>
        <w:rPr>
          <w:spacing w:val="-1"/>
        </w:rPr>
        <w:t>allocations</w:t>
      </w:r>
      <w:r>
        <w:rPr>
          <w:spacing w:val="-9"/>
        </w:rPr>
        <w:t xml:space="preserve"> </w:t>
      </w:r>
      <w:r>
        <w:rPr>
          <w:spacing w:val="-1"/>
        </w:rPr>
        <w:t>during</w:t>
      </w:r>
      <w:r>
        <w:rPr>
          <w:spacing w:val="-8"/>
        </w:rPr>
        <w:t xml:space="preserve"> </w:t>
      </w:r>
      <w:r>
        <w:t>announced</w:t>
      </w:r>
      <w:r>
        <w:rPr>
          <w:spacing w:val="-9"/>
        </w:rPr>
        <w:t xml:space="preserve"> </w:t>
      </w:r>
      <w:r>
        <w:t>access</w:t>
      </w:r>
      <w:r>
        <w:rPr>
          <w:spacing w:val="-9"/>
        </w:rPr>
        <w:t xml:space="preserve"> </w:t>
      </w:r>
      <w:r>
        <w:t>periods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protect</w:t>
      </w:r>
      <w:r>
        <w:rPr>
          <w:spacing w:val="-6"/>
        </w:rPr>
        <w:t xml:space="preserve"> </w:t>
      </w:r>
      <w:r>
        <w:t>peak</w:t>
      </w:r>
      <w:r>
        <w:rPr>
          <w:spacing w:val="-8"/>
        </w:rPr>
        <w:t xml:space="preserve"> </w:t>
      </w:r>
      <w:r>
        <w:t>flows</w:t>
      </w:r>
      <w:r>
        <w:rPr>
          <w:spacing w:val="-1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achieve</w:t>
      </w:r>
      <w:r>
        <w:rPr>
          <w:spacing w:val="-8"/>
        </w:rPr>
        <w:t xml:space="preserve"> </w:t>
      </w:r>
      <w:r>
        <w:rPr>
          <w:spacing w:val="-1"/>
        </w:rPr>
        <w:t>Junction</w:t>
      </w:r>
      <w:r>
        <w:rPr>
          <w:spacing w:val="-8"/>
        </w:rPr>
        <w:t xml:space="preserve"> </w:t>
      </w:r>
      <w:r>
        <w:t>Wetlands</w:t>
      </w:r>
      <w:r>
        <w:rPr>
          <w:spacing w:val="51"/>
          <w:w w:val="99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rPr>
          <w:spacing w:val="-1"/>
        </w:rPr>
        <w:t>(rather</w:t>
      </w:r>
      <w:r>
        <w:rPr>
          <w:spacing w:val="-10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t>diverting</w:t>
      </w:r>
      <w:r>
        <w:rPr>
          <w:spacing w:val="-9"/>
        </w:rPr>
        <w:t xml:space="preserve"> </w:t>
      </w:r>
      <w:r>
        <w:rPr>
          <w:spacing w:val="-1"/>
        </w:rPr>
        <w:t>supplementary</w:t>
      </w:r>
      <w:r>
        <w:rPr>
          <w:spacing w:val="-10"/>
        </w:rPr>
        <w:t xml:space="preserve"> </w:t>
      </w:r>
      <w:r>
        <w:t>flows</w:t>
      </w:r>
      <w:r>
        <w:rPr>
          <w:spacing w:val="-10"/>
        </w:rPr>
        <w:t xml:space="preserve"> </w:t>
      </w:r>
      <w:r>
        <w:rPr>
          <w:spacing w:val="-1"/>
        </w:rPr>
        <w:t>into</w:t>
      </w:r>
      <w:r>
        <w:rPr>
          <w:spacing w:val="-9"/>
        </w:rPr>
        <w:t xml:space="preserve"> </w:t>
      </w:r>
      <w:r>
        <w:t>Nimmie-Caira,</w:t>
      </w:r>
      <w:r>
        <w:rPr>
          <w:spacing w:val="-12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example).</w:t>
      </w:r>
    </w:p>
    <w:p w14:paraId="04059A61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9A62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line="277" w:lineRule="auto"/>
        <w:ind w:right="173" w:hanging="369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proposed</w:t>
      </w:r>
      <w:r>
        <w:rPr>
          <w:spacing w:val="-5"/>
        </w:rPr>
        <w:t xml:space="preserve"> </w:t>
      </w:r>
      <w:r>
        <w:t>action</w:t>
      </w:r>
      <w:r>
        <w:rPr>
          <w:spacing w:val="-5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t>involve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release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upper</w:t>
      </w:r>
      <w:r>
        <w:rPr>
          <w:spacing w:val="-7"/>
        </w:rPr>
        <w:t xml:space="preserve"> </w:t>
      </w:r>
      <w:r>
        <w:rPr>
          <w:spacing w:val="-1"/>
        </w:rPr>
        <w:t>storages</w:t>
      </w:r>
      <w:r>
        <w:rPr>
          <w:spacing w:val="-7"/>
        </w:rPr>
        <w:t xml:space="preserve"> </w:t>
      </w:r>
      <w:r>
        <w:t>in</w:t>
      </w:r>
      <w:r>
        <w:rPr>
          <w:spacing w:val="65"/>
          <w:w w:val="99"/>
        </w:rPr>
        <w:t xml:space="preserve"> </w:t>
      </w:r>
      <w:r>
        <w:rPr>
          <w:spacing w:val="-1"/>
        </w:rPr>
        <w:t>conjunction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rPr>
          <w:spacing w:val="-1"/>
        </w:rPr>
        <w:t>rainfall-derived</w:t>
      </w:r>
      <w:r>
        <w:rPr>
          <w:spacing w:val="-10"/>
        </w:rPr>
        <w:t xml:space="preserve"> </w:t>
      </w:r>
      <w:r>
        <w:t>tributary</w:t>
      </w:r>
      <w:r>
        <w:rPr>
          <w:spacing w:val="-11"/>
        </w:rPr>
        <w:t xml:space="preserve"> </w:t>
      </w:r>
      <w:r>
        <w:t>flows.</w:t>
      </w:r>
      <w:r>
        <w:rPr>
          <w:spacing w:val="-9"/>
        </w:rPr>
        <w:t xml:space="preserve"> </w:t>
      </w:r>
      <w:r>
        <w:rPr>
          <w:spacing w:val="-1"/>
        </w:rPr>
        <w:t>Should</w:t>
      </w:r>
      <w:r>
        <w:rPr>
          <w:spacing w:val="-7"/>
        </w:rPr>
        <w:t xml:space="preserve"> </w:t>
      </w:r>
      <w:r>
        <w:rPr>
          <w:spacing w:val="-1"/>
        </w:rPr>
        <w:t>river-floodplain</w:t>
      </w:r>
      <w:r>
        <w:rPr>
          <w:spacing w:val="-9"/>
        </w:rPr>
        <w:t xml:space="preserve"> </w:t>
      </w:r>
      <w:r>
        <w:rPr>
          <w:spacing w:val="-1"/>
        </w:rPr>
        <w:t>inundation</w:t>
      </w:r>
      <w:r>
        <w:rPr>
          <w:spacing w:val="-8"/>
        </w:rPr>
        <w:t xml:space="preserve"> </w:t>
      </w:r>
      <w:r>
        <w:rPr>
          <w:spacing w:val="-1"/>
        </w:rPr>
        <w:t>not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possible,</w:t>
      </w:r>
      <w:r>
        <w:rPr>
          <w:spacing w:val="119"/>
          <w:w w:val="99"/>
        </w:rPr>
        <w:t xml:space="preserve"> </w:t>
      </w:r>
      <w:r>
        <w:rPr>
          <w:spacing w:val="-1"/>
        </w:rPr>
        <w:t>infrastructure</w:t>
      </w:r>
      <w:r>
        <w:rPr>
          <w:spacing w:val="-9"/>
        </w:rPr>
        <w:t xml:space="preserve"> </w:t>
      </w:r>
      <w:r>
        <w:rPr>
          <w:spacing w:val="-1"/>
        </w:rPr>
        <w:t>assisted</w:t>
      </w:r>
      <w:r>
        <w:rPr>
          <w:spacing w:val="-9"/>
        </w:rPr>
        <w:t xml:space="preserve"> </w:t>
      </w:r>
      <w:r>
        <w:rPr>
          <w:spacing w:val="-1"/>
        </w:rPr>
        <w:t>delivery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individual</w:t>
      </w:r>
      <w:r>
        <w:rPr>
          <w:spacing w:val="-8"/>
        </w:rPr>
        <w:t xml:space="preserve"> </w:t>
      </w:r>
      <w:r>
        <w:rPr>
          <w:spacing w:val="-1"/>
        </w:rPr>
        <w:t>wetlands</w:t>
      </w:r>
      <w:r>
        <w:rPr>
          <w:spacing w:val="-7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considered.</w:t>
      </w:r>
    </w:p>
    <w:p w14:paraId="04059A63" w14:textId="77777777" w:rsidR="00700F7C" w:rsidRDefault="00700F7C">
      <w:pPr>
        <w:spacing w:before="6"/>
        <w:rPr>
          <w:rFonts w:ascii="Century Gothic" w:eastAsia="Century Gothic" w:hAnsi="Century Gothic" w:cs="Century Gothic"/>
          <w:sz w:val="19"/>
          <w:szCs w:val="19"/>
        </w:rPr>
      </w:pPr>
    </w:p>
    <w:p w14:paraId="04059A64" w14:textId="77777777" w:rsidR="00700F7C" w:rsidRDefault="002F10C5">
      <w:pPr>
        <w:pStyle w:val="BodyText"/>
      </w:pPr>
      <w:r>
        <w:rPr>
          <w:spacing w:val="-1"/>
        </w:rPr>
        <w:t>Typical</w:t>
      </w:r>
      <w:r>
        <w:rPr>
          <w:spacing w:val="-14"/>
        </w:rPr>
        <w:t xml:space="preserve"> </w:t>
      </w:r>
      <w:r>
        <w:t>extent:</w:t>
      </w:r>
    </w:p>
    <w:p w14:paraId="04059A65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9A66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line="509" w:lineRule="auto"/>
        <w:ind w:left="108" w:right="402" w:firstLine="0"/>
      </w:pPr>
      <w:r>
        <w:rPr>
          <w:spacing w:val="-1"/>
        </w:rPr>
        <w:t>Inundation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low-level</w:t>
      </w:r>
      <w:r>
        <w:rPr>
          <w:spacing w:val="-7"/>
        </w:rPr>
        <w:t xml:space="preserve"> </w:t>
      </w:r>
      <w:r>
        <w:t>wetlands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creek</w:t>
      </w:r>
      <w:r>
        <w:rPr>
          <w:spacing w:val="-7"/>
        </w:rPr>
        <w:t xml:space="preserve"> </w:t>
      </w:r>
      <w:r>
        <w:rPr>
          <w:spacing w:val="-1"/>
        </w:rPr>
        <w:t>systems</w:t>
      </w:r>
      <w:r>
        <w:rPr>
          <w:spacing w:val="-6"/>
        </w:rPr>
        <w:t xml:space="preserve"> </w:t>
      </w:r>
      <w:r>
        <w:rPr>
          <w:spacing w:val="-1"/>
        </w:rPr>
        <w:t>(for</w:t>
      </w:r>
      <w:r>
        <w:rPr>
          <w:spacing w:val="-9"/>
        </w:rPr>
        <w:t xml:space="preserve"> </w:t>
      </w:r>
      <w:r>
        <w:t>example</w:t>
      </w:r>
      <w:r>
        <w:rPr>
          <w:spacing w:val="-8"/>
        </w:rPr>
        <w:t xml:space="preserve"> </w:t>
      </w:r>
      <w:r>
        <w:t>Peacock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1"/>
        </w:rPr>
        <w:t>Mainie</w:t>
      </w:r>
      <w:r>
        <w:rPr>
          <w:spacing w:val="-8"/>
        </w:rPr>
        <w:t xml:space="preserve"> </w:t>
      </w:r>
      <w:r>
        <w:rPr>
          <w:spacing w:val="-1"/>
        </w:rPr>
        <w:t>Creeks).</w:t>
      </w:r>
      <w:r>
        <w:rPr>
          <w:spacing w:val="61"/>
          <w:w w:val="99"/>
        </w:rPr>
        <w:t xml:space="preserve"> </w:t>
      </w:r>
      <w:r>
        <w:rPr>
          <w:spacing w:val="-1"/>
        </w:rPr>
        <w:t>Approvals:</w:t>
      </w:r>
    </w:p>
    <w:p w14:paraId="04059A67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spacing w:line="220" w:lineRule="exact"/>
        <w:ind w:hanging="369"/>
      </w:pPr>
      <w:r>
        <w:rPr>
          <w:spacing w:val="-1"/>
        </w:rPr>
        <w:t>Agreement</w:t>
      </w:r>
      <w:r>
        <w:rPr>
          <w:spacing w:val="-7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rPr>
          <w:spacing w:val="-1"/>
        </w:rPr>
        <w:t>landholders</w:t>
      </w:r>
      <w:r>
        <w:rPr>
          <w:spacing w:val="-8"/>
        </w:rPr>
        <w:t xml:space="preserve"> </w:t>
      </w:r>
      <w:r>
        <w:t>whose</w:t>
      </w:r>
      <w:r>
        <w:rPr>
          <w:spacing w:val="-9"/>
        </w:rPr>
        <w:t xml:space="preserve"> </w:t>
      </w:r>
      <w:r>
        <w:t>properties</w:t>
      </w:r>
      <w:r>
        <w:rPr>
          <w:spacing w:val="-8"/>
        </w:rPr>
        <w:t xml:space="preserve"> </w:t>
      </w:r>
      <w:r>
        <w:t>might</w:t>
      </w:r>
      <w:r>
        <w:rPr>
          <w:spacing w:val="-7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inundated</w:t>
      </w:r>
      <w:r>
        <w:rPr>
          <w:spacing w:val="-8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flows</w:t>
      </w:r>
      <w:r>
        <w:rPr>
          <w:spacing w:val="-9"/>
        </w:rPr>
        <w:t xml:space="preserve"> </w:t>
      </w:r>
      <w:r>
        <w:rPr>
          <w:spacing w:val="-1"/>
        </w:rPr>
        <w:t>is</w:t>
      </w:r>
    </w:p>
    <w:p w14:paraId="04059A68" w14:textId="77777777" w:rsidR="00700F7C" w:rsidRDefault="002F10C5">
      <w:pPr>
        <w:pStyle w:val="BodyText"/>
        <w:spacing w:before="35"/>
        <w:ind w:left="477"/>
      </w:pPr>
      <w:r>
        <w:t>preferred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required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infrastructure</w:t>
      </w:r>
      <w:r>
        <w:rPr>
          <w:spacing w:val="-5"/>
        </w:rPr>
        <w:t xml:space="preserve"> </w:t>
      </w:r>
      <w:r>
        <w:rPr>
          <w:spacing w:val="-1"/>
        </w:rPr>
        <w:t>assisted</w:t>
      </w:r>
      <w:r>
        <w:rPr>
          <w:spacing w:val="-8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individual</w:t>
      </w:r>
      <w:r>
        <w:rPr>
          <w:spacing w:val="-7"/>
        </w:rPr>
        <w:t xml:space="preserve"> </w:t>
      </w:r>
      <w:r>
        <w:t>sites.</w:t>
      </w:r>
    </w:p>
    <w:p w14:paraId="04059A69" w14:textId="77777777" w:rsidR="00700F7C" w:rsidRDefault="00700F7C">
      <w:pPr>
        <w:sectPr w:rsidR="00700F7C">
          <w:pgSz w:w="11910" w:h="16840"/>
          <w:pgMar w:top="1140" w:right="1220" w:bottom="980" w:left="600" w:header="0" w:footer="787" w:gutter="0"/>
          <w:cols w:space="720"/>
        </w:sectPr>
      </w:pPr>
    </w:p>
    <w:p w14:paraId="04059A6A" w14:textId="77777777" w:rsidR="00700F7C" w:rsidRDefault="002F10C5">
      <w:pPr>
        <w:pStyle w:val="Heading1"/>
        <w:spacing w:before="4"/>
        <w:rPr>
          <w:b w:val="0"/>
          <w:bCs w:val="0"/>
        </w:rPr>
      </w:pPr>
      <w:bookmarkStart w:id="35" w:name="_bookmark34"/>
      <w:bookmarkEnd w:id="35"/>
      <w:r>
        <w:rPr>
          <w:color w:val="5F4879"/>
          <w:spacing w:val="-1"/>
        </w:rPr>
        <w:t>Attachment</w:t>
      </w:r>
      <w:r>
        <w:rPr>
          <w:color w:val="5F4879"/>
          <w:spacing w:val="-12"/>
        </w:rPr>
        <w:t xml:space="preserve"> </w:t>
      </w:r>
      <w:r>
        <w:rPr>
          <w:color w:val="5F4879"/>
        </w:rPr>
        <w:t>C</w:t>
      </w:r>
      <w:r>
        <w:rPr>
          <w:color w:val="5F4879"/>
          <w:spacing w:val="-12"/>
        </w:rPr>
        <w:t xml:space="preserve"> </w:t>
      </w:r>
      <w:r>
        <w:rPr>
          <w:rFonts w:cs="Century Gothic"/>
          <w:color w:val="5F4879"/>
        </w:rPr>
        <w:t>–</w:t>
      </w:r>
      <w:r>
        <w:rPr>
          <w:rFonts w:cs="Century Gothic"/>
          <w:color w:val="5F4879"/>
          <w:spacing w:val="-11"/>
        </w:rPr>
        <w:t xml:space="preserve"> </w:t>
      </w:r>
      <w:r>
        <w:rPr>
          <w:color w:val="5F4879"/>
          <w:spacing w:val="-1"/>
        </w:rPr>
        <w:t>Long-term</w:t>
      </w:r>
      <w:r>
        <w:rPr>
          <w:color w:val="5F4879"/>
          <w:spacing w:val="-13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12"/>
        </w:rPr>
        <w:t xml:space="preserve"> </w:t>
      </w:r>
      <w:r>
        <w:rPr>
          <w:color w:val="5F4879"/>
        </w:rPr>
        <w:t>availability</w:t>
      </w:r>
    </w:p>
    <w:p w14:paraId="04059A6B" w14:textId="77777777" w:rsidR="00700F7C" w:rsidRDefault="002F10C5">
      <w:pPr>
        <w:pStyle w:val="Heading2"/>
        <w:spacing w:before="247"/>
        <w:ind w:left="107" w:firstLine="0"/>
        <w:rPr>
          <w:b w:val="0"/>
          <w:bCs w:val="0"/>
        </w:rPr>
      </w:pPr>
      <w:bookmarkStart w:id="36" w:name="_bookmark35"/>
      <w:bookmarkEnd w:id="36"/>
      <w:r>
        <w:rPr>
          <w:color w:val="5F4879"/>
        </w:rPr>
        <w:t>Commonwealth</w:t>
      </w:r>
      <w:r>
        <w:rPr>
          <w:color w:val="5F4879"/>
          <w:spacing w:val="-16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14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15"/>
        </w:rPr>
        <w:t xml:space="preserve"> </w:t>
      </w:r>
      <w:r>
        <w:rPr>
          <w:color w:val="5F4879"/>
          <w:spacing w:val="-1"/>
        </w:rPr>
        <w:t>holdings</w:t>
      </w:r>
    </w:p>
    <w:p w14:paraId="04059A6C" w14:textId="77777777" w:rsidR="00700F7C" w:rsidRDefault="00700F7C">
      <w:pPr>
        <w:spacing w:before="5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04059A6D" w14:textId="77777777" w:rsidR="00700F7C" w:rsidRDefault="002F10C5">
      <w:pPr>
        <w:pStyle w:val="BodyText"/>
      </w:pPr>
      <w:r>
        <w:rPr>
          <w:spacing w:val="-1"/>
        </w:rPr>
        <w:t>The</w:t>
      </w:r>
      <w:r>
        <w:rPr>
          <w:spacing w:val="-10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holds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following</w:t>
      </w:r>
      <w:r>
        <w:rPr>
          <w:spacing w:val="-10"/>
        </w:rPr>
        <w:t xml:space="preserve"> </w:t>
      </w:r>
      <w:r>
        <w:t>entitlements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Murrumbidgee</w:t>
      </w:r>
      <w:r>
        <w:rPr>
          <w:spacing w:val="-9"/>
        </w:rPr>
        <w:t xml:space="preserve"> </w:t>
      </w:r>
      <w:r>
        <w:t>catchment:</w:t>
      </w:r>
    </w:p>
    <w:p w14:paraId="04059A6E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9A6F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ind w:hanging="369"/>
      </w:pPr>
      <w:r>
        <w:rPr>
          <w:spacing w:val="-1"/>
        </w:rPr>
        <w:t>Murrumbidgee</w:t>
      </w:r>
      <w:r>
        <w:rPr>
          <w:spacing w:val="-14"/>
        </w:rPr>
        <w:t xml:space="preserve"> </w:t>
      </w:r>
      <w:r>
        <w:t>high</w:t>
      </w:r>
      <w:r>
        <w:rPr>
          <w:spacing w:val="-13"/>
        </w:rPr>
        <w:t xml:space="preserve"> </w:t>
      </w:r>
      <w:r>
        <w:t>security</w:t>
      </w:r>
    </w:p>
    <w:p w14:paraId="04059A70" w14:textId="77777777" w:rsidR="00700F7C" w:rsidRDefault="00700F7C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04059A71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ind w:hanging="369"/>
      </w:pPr>
      <w:r>
        <w:rPr>
          <w:spacing w:val="-1"/>
        </w:rPr>
        <w:t>Murrumbidgee</w:t>
      </w:r>
      <w:r>
        <w:rPr>
          <w:spacing w:val="-16"/>
        </w:rPr>
        <w:t xml:space="preserve"> </w:t>
      </w:r>
      <w:r>
        <w:t>general</w:t>
      </w:r>
      <w:r>
        <w:rPr>
          <w:spacing w:val="-15"/>
        </w:rPr>
        <w:t xml:space="preserve"> </w:t>
      </w:r>
      <w:r>
        <w:t>security</w:t>
      </w:r>
    </w:p>
    <w:p w14:paraId="04059A72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9A73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ind w:hanging="369"/>
      </w:pPr>
      <w:r>
        <w:rPr>
          <w:spacing w:val="-1"/>
        </w:rPr>
        <w:t>Murrumbidgee</w:t>
      </w:r>
      <w:r>
        <w:rPr>
          <w:spacing w:val="-20"/>
        </w:rPr>
        <w:t xml:space="preserve"> </w:t>
      </w:r>
      <w:r>
        <w:t>Irrigation</w:t>
      </w:r>
      <w:r>
        <w:rPr>
          <w:spacing w:val="-21"/>
        </w:rPr>
        <w:t xml:space="preserve"> </w:t>
      </w:r>
      <w:r>
        <w:rPr>
          <w:spacing w:val="-1"/>
        </w:rPr>
        <w:t>(Conveyance)</w:t>
      </w:r>
    </w:p>
    <w:p w14:paraId="04059A74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9A75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ind w:hanging="369"/>
      </w:pPr>
      <w:r>
        <w:rPr>
          <w:spacing w:val="-1"/>
        </w:rPr>
        <w:t>Coleambally</w:t>
      </w:r>
      <w:r>
        <w:rPr>
          <w:spacing w:val="-20"/>
        </w:rPr>
        <w:t xml:space="preserve"> </w:t>
      </w:r>
      <w:r>
        <w:t>Irrigation</w:t>
      </w:r>
      <w:r>
        <w:rPr>
          <w:spacing w:val="-18"/>
        </w:rPr>
        <w:t xml:space="preserve"> </w:t>
      </w:r>
      <w:r>
        <w:rPr>
          <w:spacing w:val="-1"/>
        </w:rPr>
        <w:t>(Conveyance)</w:t>
      </w:r>
    </w:p>
    <w:p w14:paraId="04059A76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9A77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ind w:hanging="369"/>
      </w:pPr>
      <w:r>
        <w:rPr>
          <w:spacing w:val="-1"/>
        </w:rPr>
        <w:t>Murrumbidgee</w:t>
      </w:r>
      <w:r>
        <w:rPr>
          <w:spacing w:val="-27"/>
        </w:rPr>
        <w:t xml:space="preserve"> </w:t>
      </w:r>
      <w:r>
        <w:t>supplementary</w:t>
      </w:r>
    </w:p>
    <w:p w14:paraId="04059A78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9A79" w14:textId="77777777" w:rsidR="00700F7C" w:rsidRDefault="002F10C5">
      <w:pPr>
        <w:pStyle w:val="BodyText"/>
        <w:ind w:right="1215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full</w:t>
      </w:r>
      <w:r>
        <w:rPr>
          <w:spacing w:val="-6"/>
        </w:rPr>
        <w:t xml:space="preserve"> </w:t>
      </w:r>
      <w:r>
        <w:rPr>
          <w:spacing w:val="-1"/>
        </w:rPr>
        <w:t>list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Commonwealth</w:t>
      </w:r>
      <w:r>
        <w:rPr>
          <w:spacing w:val="-6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holdings</w:t>
      </w:r>
      <w:r>
        <w:rPr>
          <w:spacing w:val="-7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found</w:t>
      </w:r>
      <w:r>
        <w:rPr>
          <w:spacing w:val="-5"/>
        </w:rPr>
        <w:t xml:space="preserve"> </w:t>
      </w:r>
      <w:r>
        <w:t>at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157">
        <w:r>
          <w:rPr>
            <w:color w:val="0000FF"/>
            <w:w w:val="95"/>
            <w:u w:val="single" w:color="0000FF"/>
          </w:rPr>
          <w:t>www.environment.gov.au/topics/water/commonwealth-environmental-water-office/about-</w:t>
        </w:r>
      </w:hyperlink>
      <w:r>
        <w:rPr>
          <w:color w:val="0000FF"/>
          <w:w w:val="99"/>
        </w:rPr>
        <w:t xml:space="preserve"> </w:t>
      </w:r>
      <w:hyperlink r:id="rId158">
        <w:r>
          <w:rPr>
            <w:color w:val="0000FF"/>
            <w:w w:val="99"/>
          </w:rPr>
          <w:t xml:space="preserve"> </w:t>
        </w:r>
        <w:r>
          <w:rPr>
            <w:color w:val="0000FF"/>
            <w:u w:val="single" w:color="0000FF"/>
          </w:rPr>
          <w:t>commonwealth-environmental-water/how-much</w:t>
        </w:r>
        <w:r>
          <w:rPr>
            <w:color w:val="0000FF"/>
            <w:spacing w:val="-18"/>
            <w:u w:val="single" w:color="0000FF"/>
          </w:rPr>
          <w:t xml:space="preserve"> </w:t>
        </w:r>
      </w:hyperlink>
      <w:r>
        <w:t>and</w:t>
      </w:r>
      <w:r>
        <w:rPr>
          <w:spacing w:val="-19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rPr>
          <w:spacing w:val="-1"/>
        </w:rPr>
        <w:t>updated</w:t>
      </w:r>
      <w:r>
        <w:rPr>
          <w:spacing w:val="-18"/>
        </w:rPr>
        <w:t xml:space="preserve"> </w:t>
      </w:r>
      <w:r>
        <w:rPr>
          <w:spacing w:val="-1"/>
        </w:rPr>
        <w:t>monthly.</w:t>
      </w:r>
    </w:p>
    <w:p w14:paraId="04059A7A" w14:textId="77777777" w:rsidR="00700F7C" w:rsidRDefault="00700F7C">
      <w:pPr>
        <w:spacing w:before="1"/>
        <w:rPr>
          <w:rFonts w:ascii="Century Gothic" w:eastAsia="Century Gothic" w:hAnsi="Century Gothic" w:cs="Century Gothic"/>
          <w:sz w:val="15"/>
          <w:szCs w:val="15"/>
        </w:rPr>
      </w:pPr>
    </w:p>
    <w:p w14:paraId="04059A7B" w14:textId="77777777" w:rsidR="00700F7C" w:rsidRDefault="002F10C5">
      <w:pPr>
        <w:pStyle w:val="Heading2"/>
        <w:spacing w:before="55"/>
        <w:ind w:left="107" w:firstLine="0"/>
        <w:rPr>
          <w:b w:val="0"/>
          <w:bCs w:val="0"/>
        </w:rPr>
      </w:pPr>
      <w:bookmarkStart w:id="37" w:name="_bookmark36"/>
      <w:bookmarkEnd w:id="37"/>
      <w:r>
        <w:rPr>
          <w:color w:val="5F4879"/>
        </w:rPr>
        <w:t>Other</w:t>
      </w:r>
      <w:r>
        <w:rPr>
          <w:color w:val="5F4879"/>
          <w:spacing w:val="-9"/>
        </w:rPr>
        <w:t xml:space="preserve"> </w:t>
      </w:r>
      <w:r>
        <w:rPr>
          <w:color w:val="5F4879"/>
        </w:rPr>
        <w:t>sources</w:t>
      </w:r>
      <w:r>
        <w:rPr>
          <w:color w:val="5F4879"/>
          <w:spacing w:val="-9"/>
        </w:rPr>
        <w:t xml:space="preserve"> </w:t>
      </w:r>
      <w:r>
        <w:rPr>
          <w:color w:val="5F4879"/>
          <w:spacing w:val="-1"/>
        </w:rPr>
        <w:t>of</w:t>
      </w:r>
      <w:r>
        <w:rPr>
          <w:color w:val="5F4879"/>
          <w:spacing w:val="-8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8"/>
        </w:rPr>
        <w:t xml:space="preserve"> </w:t>
      </w:r>
      <w:r>
        <w:rPr>
          <w:color w:val="5F4879"/>
        </w:rPr>
        <w:t>water</w:t>
      </w:r>
    </w:p>
    <w:p w14:paraId="04059A7C" w14:textId="77777777" w:rsidR="00700F7C" w:rsidRDefault="00700F7C">
      <w:pPr>
        <w:spacing w:before="5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04059A7D" w14:textId="77777777" w:rsidR="00700F7C" w:rsidRDefault="002F10C5">
      <w:pPr>
        <w:pStyle w:val="BodyText"/>
      </w:pPr>
      <w:r>
        <w:t>Other</w:t>
      </w:r>
      <w:r>
        <w:rPr>
          <w:spacing w:val="-9"/>
        </w:rPr>
        <w:t xml:space="preserve"> </w:t>
      </w:r>
      <w:r>
        <w:t>potential</w:t>
      </w:r>
      <w:r>
        <w:rPr>
          <w:spacing w:val="-7"/>
        </w:rPr>
        <w:t xml:space="preserve"> </w:t>
      </w:r>
      <w:r>
        <w:rPr>
          <w:spacing w:val="-1"/>
        </w:rPr>
        <w:t>sources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held</w:t>
      </w:r>
      <w:r>
        <w:rPr>
          <w:spacing w:val="-8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used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complement</w:t>
      </w:r>
      <w:r>
        <w:rPr>
          <w:spacing w:val="-6"/>
        </w:rPr>
        <w:t xml:space="preserve"> </w:t>
      </w:r>
      <w:r>
        <w:t>Commonwealth</w:t>
      </w:r>
      <w:r>
        <w:rPr>
          <w:spacing w:val="26"/>
          <w:w w:val="9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delivery</w:t>
      </w:r>
      <w:r>
        <w:rPr>
          <w:spacing w:val="-11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Murrumbidgee</w:t>
      </w:r>
      <w:r>
        <w:rPr>
          <w:spacing w:val="-10"/>
        </w:rPr>
        <w:t xml:space="preserve"> </w:t>
      </w:r>
      <w:r>
        <w:t>catchment</w:t>
      </w:r>
      <w:r>
        <w:rPr>
          <w:spacing w:val="-6"/>
        </w:rPr>
        <w:t xml:space="preserve"> </w:t>
      </w:r>
      <w:r>
        <w:rPr>
          <w:spacing w:val="-1"/>
        </w:rPr>
        <w:t>include:</w:t>
      </w:r>
    </w:p>
    <w:p w14:paraId="04059A7E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9A7F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ind w:hanging="369"/>
      </w:pPr>
      <w:r>
        <w:rPr>
          <w:spacing w:val="-1"/>
        </w:rPr>
        <w:t>Environment</w:t>
      </w:r>
      <w:r>
        <w:rPr>
          <w:spacing w:val="-8"/>
        </w:rPr>
        <w:t xml:space="preserve"> </w:t>
      </w:r>
      <w:r>
        <w:rPr>
          <w:spacing w:val="-1"/>
        </w:rPr>
        <w:t>Entitlement</w:t>
      </w:r>
      <w:r>
        <w:rPr>
          <w:spacing w:val="-7"/>
        </w:rPr>
        <w:t xml:space="preserve"> </w:t>
      </w:r>
      <w:r>
        <w:t>-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Living</w:t>
      </w:r>
      <w:r>
        <w:rPr>
          <w:spacing w:val="-8"/>
        </w:rPr>
        <w:t xml:space="preserve"> </w:t>
      </w:r>
      <w:r>
        <w:rPr>
          <w:spacing w:val="-1"/>
        </w:rPr>
        <w:t>Murray</w:t>
      </w:r>
      <w:r>
        <w:rPr>
          <w:spacing w:val="-8"/>
        </w:rPr>
        <w:t xml:space="preserve"> </w:t>
      </w:r>
      <w:r>
        <w:t>Programme</w:t>
      </w:r>
      <w:r>
        <w:rPr>
          <w:spacing w:val="-7"/>
        </w:rPr>
        <w:t xml:space="preserve"> </w:t>
      </w:r>
      <w:r>
        <w:t>(Murray-Darling</w:t>
      </w:r>
      <w:r>
        <w:rPr>
          <w:spacing w:val="-10"/>
        </w:rPr>
        <w:t xml:space="preserve"> </w:t>
      </w:r>
      <w:r>
        <w:rPr>
          <w:spacing w:val="-1"/>
        </w:rPr>
        <w:t>Basin</w:t>
      </w:r>
      <w:r>
        <w:rPr>
          <w:spacing w:val="-6"/>
        </w:rPr>
        <w:t xml:space="preserve"> </w:t>
      </w:r>
      <w:r>
        <w:rPr>
          <w:spacing w:val="-1"/>
        </w:rPr>
        <w:t>Authority)</w:t>
      </w:r>
    </w:p>
    <w:p w14:paraId="04059A80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9A81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ind w:hanging="369"/>
      </w:pP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Water</w:t>
      </w:r>
      <w:r>
        <w:rPr>
          <w:spacing w:val="-7"/>
        </w:rPr>
        <w:t xml:space="preserve"> </w:t>
      </w:r>
      <w:r>
        <w:rPr>
          <w:spacing w:val="-1"/>
        </w:rPr>
        <w:t>Allowance</w:t>
      </w:r>
      <w:r>
        <w:rPr>
          <w:spacing w:val="-8"/>
        </w:rPr>
        <w:t xml:space="preserve"> </w:t>
      </w:r>
      <w:r>
        <w:rPr>
          <w:spacing w:val="-1"/>
        </w:rPr>
        <w:t>(New</w:t>
      </w:r>
      <w:r>
        <w:rPr>
          <w:spacing w:val="-7"/>
        </w:rPr>
        <w:t xml:space="preserve"> </w:t>
      </w:r>
      <w:r>
        <w:rPr>
          <w:spacing w:val="-1"/>
        </w:rPr>
        <w:t>South</w:t>
      </w:r>
      <w:r>
        <w:rPr>
          <w:spacing w:val="-7"/>
        </w:rPr>
        <w:t xml:space="preserve"> </w:t>
      </w:r>
      <w:r>
        <w:t>Wales</w:t>
      </w:r>
      <w:r>
        <w:rPr>
          <w:spacing w:val="-9"/>
        </w:rPr>
        <w:t xml:space="preserve"> </w:t>
      </w:r>
      <w:r>
        <w:rPr>
          <w:spacing w:val="-1"/>
        </w:rPr>
        <w:t>Office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Environment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Heritage)</w:t>
      </w:r>
    </w:p>
    <w:p w14:paraId="04059A82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9A83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ind w:hanging="369"/>
      </w:pPr>
      <w:r>
        <w:rPr>
          <w:spacing w:val="-1"/>
        </w:rPr>
        <w:t>NSW</w:t>
      </w:r>
      <w:r>
        <w:rPr>
          <w:spacing w:val="-8"/>
        </w:rPr>
        <w:t xml:space="preserve"> </w:t>
      </w:r>
      <w:r>
        <w:rPr>
          <w:spacing w:val="-1"/>
        </w:rPr>
        <w:t>licensed</w:t>
      </w:r>
      <w:r>
        <w:rPr>
          <w:spacing w:val="-8"/>
        </w:rPr>
        <w:t xml:space="preserve"> </w:t>
      </w:r>
      <w:r>
        <w:t>entitlement</w:t>
      </w:r>
      <w:r>
        <w:rPr>
          <w:spacing w:val="-6"/>
        </w:rPr>
        <w:t xml:space="preserve"> </w:t>
      </w:r>
      <w:r>
        <w:rPr>
          <w:spacing w:val="-1"/>
        </w:rPr>
        <w:t>(New</w:t>
      </w:r>
      <w:r>
        <w:rPr>
          <w:spacing w:val="-6"/>
        </w:rPr>
        <w:t xml:space="preserve"> </w:t>
      </w:r>
      <w:r>
        <w:rPr>
          <w:spacing w:val="-1"/>
        </w:rPr>
        <w:t>South</w:t>
      </w:r>
      <w:r>
        <w:rPr>
          <w:spacing w:val="-7"/>
        </w:rPr>
        <w:t xml:space="preserve"> </w:t>
      </w:r>
      <w:r>
        <w:t>Wales</w:t>
      </w:r>
      <w:r>
        <w:rPr>
          <w:spacing w:val="-8"/>
        </w:rPr>
        <w:t xml:space="preserve"> </w:t>
      </w:r>
      <w:r>
        <w:t>Office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Environment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Heritage)</w:t>
      </w:r>
    </w:p>
    <w:p w14:paraId="04059A84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9A85" w14:textId="77777777" w:rsidR="00700F7C" w:rsidRDefault="002F10C5">
      <w:pPr>
        <w:pStyle w:val="BodyText"/>
        <w:numPr>
          <w:ilvl w:val="0"/>
          <w:numId w:val="10"/>
        </w:numPr>
        <w:tabs>
          <w:tab w:val="left" w:pos="478"/>
        </w:tabs>
        <w:ind w:hanging="369"/>
      </w:pPr>
      <w:r>
        <w:t>Yanga</w:t>
      </w:r>
      <w:r>
        <w:rPr>
          <w:spacing w:val="-9"/>
        </w:rPr>
        <w:t xml:space="preserve"> </w:t>
      </w:r>
      <w:r>
        <w:t>Lowbidgee</w:t>
      </w:r>
      <w:r>
        <w:rPr>
          <w:spacing w:val="-9"/>
        </w:rPr>
        <w:t xml:space="preserve"> </w:t>
      </w:r>
      <w:r>
        <w:t>entitlement</w:t>
      </w:r>
      <w:r>
        <w:rPr>
          <w:spacing w:val="-7"/>
        </w:rPr>
        <w:t xml:space="preserve"> </w:t>
      </w:r>
      <w:r>
        <w:rPr>
          <w:spacing w:val="-1"/>
        </w:rPr>
        <w:t>(NSW</w:t>
      </w:r>
      <w:r>
        <w:rPr>
          <w:spacing w:val="-6"/>
        </w:rPr>
        <w:t xml:space="preserve"> </w:t>
      </w:r>
      <w:r>
        <w:t>Parks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Wildlife</w:t>
      </w:r>
      <w:r>
        <w:rPr>
          <w:spacing w:val="-9"/>
        </w:rPr>
        <w:t xml:space="preserve"> </w:t>
      </w:r>
      <w:r>
        <w:rPr>
          <w:spacing w:val="-1"/>
        </w:rPr>
        <w:t>Service)</w:t>
      </w:r>
    </w:p>
    <w:p w14:paraId="04059A86" w14:textId="77777777" w:rsidR="00700F7C" w:rsidRDefault="00700F7C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4059A87" w14:textId="77777777" w:rsidR="00700F7C" w:rsidRDefault="002F10C5">
      <w:pPr>
        <w:pStyle w:val="Heading2"/>
        <w:ind w:left="107" w:firstLine="0"/>
        <w:rPr>
          <w:b w:val="0"/>
          <w:bCs w:val="0"/>
        </w:rPr>
      </w:pPr>
      <w:bookmarkStart w:id="38" w:name="_bookmark37"/>
      <w:bookmarkEnd w:id="38"/>
      <w:r>
        <w:rPr>
          <w:color w:val="5F4879"/>
          <w:spacing w:val="-1"/>
        </w:rPr>
        <w:t>Planned</w:t>
      </w:r>
      <w:r>
        <w:rPr>
          <w:color w:val="5F4879"/>
          <w:spacing w:val="-12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12"/>
        </w:rPr>
        <w:t xml:space="preserve"> </w:t>
      </w:r>
      <w:r>
        <w:rPr>
          <w:color w:val="5F4879"/>
        </w:rPr>
        <w:t>water</w:t>
      </w:r>
    </w:p>
    <w:p w14:paraId="04059A88" w14:textId="77777777" w:rsidR="00700F7C" w:rsidRDefault="00700F7C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04059A89" w14:textId="77777777" w:rsidR="00700F7C" w:rsidRDefault="002F10C5">
      <w:pPr>
        <w:pStyle w:val="BodyText"/>
        <w:ind w:right="259"/>
        <w:rPr>
          <w:rFonts w:cs="Century Gothic"/>
        </w:rPr>
      </w:pPr>
      <w:r>
        <w:rPr>
          <w:spacing w:val="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addition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entitlements</w:t>
      </w:r>
      <w:r>
        <w:rPr>
          <w:spacing w:val="-9"/>
        </w:rPr>
        <w:t xml:space="preserve"> </w:t>
      </w:r>
      <w:r>
        <w:t>held</w:t>
      </w:r>
      <w:r>
        <w:rPr>
          <w:spacing w:val="-8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holders,</w:t>
      </w:r>
      <w:r>
        <w:rPr>
          <w:spacing w:val="-10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t>may</w:t>
      </w:r>
      <w:r>
        <w:rPr>
          <w:spacing w:val="62"/>
          <w:w w:val="99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met</w:t>
      </w:r>
      <w:r>
        <w:rPr>
          <w:spacing w:val="-5"/>
        </w:rPr>
        <w:t xml:space="preserve"> </w:t>
      </w:r>
      <w:r>
        <w:rPr>
          <w:spacing w:val="-1"/>
        </w:rPr>
        <w:t>via</w:t>
      </w:r>
      <w:r>
        <w:rPr>
          <w:spacing w:val="-5"/>
        </w:rPr>
        <w:t xml:space="preserve"> </w:t>
      </w:r>
      <w:r>
        <w:rPr>
          <w:spacing w:val="-1"/>
        </w:rPr>
        <w:t>natural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t>unregulated</w:t>
      </w:r>
      <w:r>
        <w:rPr>
          <w:spacing w:val="-6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provided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environment</w:t>
      </w:r>
      <w:r>
        <w:rPr>
          <w:spacing w:val="-4"/>
        </w:rPr>
        <w:t xml:space="preserve"> </w:t>
      </w:r>
      <w:r>
        <w:rPr>
          <w:spacing w:val="-1"/>
        </w:rPr>
        <w:t>under</w:t>
      </w:r>
      <w:r>
        <w:rPr>
          <w:spacing w:val="-7"/>
        </w:rPr>
        <w:t xml:space="preserve"> </w:t>
      </w:r>
      <w:r>
        <w:t>rules</w:t>
      </w:r>
      <w:r>
        <w:rPr>
          <w:spacing w:val="-4"/>
        </w:rPr>
        <w:t xml:space="preserve"> </w:t>
      </w:r>
      <w:r>
        <w:t>in</w:t>
      </w:r>
      <w:r>
        <w:rPr>
          <w:spacing w:val="57"/>
          <w:w w:val="99"/>
        </w:rPr>
        <w:t xml:space="preserve"> </w:t>
      </w:r>
      <w:r>
        <w:t>state</w:t>
      </w:r>
      <w:r>
        <w:rPr>
          <w:spacing w:val="-11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pla</w:t>
      </w:r>
      <w:r>
        <w:rPr>
          <w:rFonts w:cs="Century Gothic"/>
        </w:rPr>
        <w:t>ns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(referred</w:t>
      </w:r>
      <w:r>
        <w:rPr>
          <w:rFonts w:cs="Century Gothic"/>
          <w:spacing w:val="-9"/>
        </w:rPr>
        <w:t xml:space="preserve"> </w:t>
      </w:r>
      <w:r>
        <w:rPr>
          <w:rFonts w:cs="Century Gothic"/>
          <w:spacing w:val="1"/>
        </w:rPr>
        <w:t>to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as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‘planned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environmental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water’).</w:t>
      </w:r>
    </w:p>
    <w:p w14:paraId="04059A8A" w14:textId="77777777" w:rsidR="00700F7C" w:rsidRDefault="00700F7C">
      <w:pPr>
        <w:spacing w:before="10"/>
        <w:rPr>
          <w:rFonts w:ascii="Century Gothic" w:eastAsia="Century Gothic" w:hAnsi="Century Gothic" w:cs="Century Gothic"/>
          <w:sz w:val="19"/>
          <w:szCs w:val="19"/>
        </w:rPr>
      </w:pPr>
    </w:p>
    <w:p w14:paraId="04059A8B" w14:textId="77777777" w:rsidR="00700F7C" w:rsidRDefault="002F10C5">
      <w:pPr>
        <w:pStyle w:val="BodyText"/>
        <w:ind w:right="259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Sharing</w:t>
      </w:r>
      <w:r>
        <w:rPr>
          <w:spacing w:val="-8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Murrumbidgee</w:t>
      </w:r>
      <w:r>
        <w:rPr>
          <w:spacing w:val="-5"/>
        </w:rPr>
        <w:t xml:space="preserve"> </w:t>
      </w:r>
      <w:r>
        <w:t>Regulated</w:t>
      </w:r>
      <w:r>
        <w:rPr>
          <w:spacing w:val="-8"/>
        </w:rPr>
        <w:t xml:space="preserve"> </w:t>
      </w:r>
      <w:r>
        <w:t>River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Source</w:t>
      </w:r>
      <w:r>
        <w:rPr>
          <w:spacing w:val="-6"/>
        </w:rPr>
        <w:t xml:space="preserve"> </w:t>
      </w:r>
      <w:r>
        <w:rPr>
          <w:spacing w:val="-1"/>
        </w:rPr>
        <w:t>(2003)</w:t>
      </w:r>
      <w:r>
        <w:rPr>
          <w:spacing w:val="-7"/>
        </w:rPr>
        <w:t xml:space="preserve"> </w:t>
      </w:r>
      <w:r>
        <w:rPr>
          <w:spacing w:val="-1"/>
        </w:rPr>
        <w:t>establishes</w:t>
      </w:r>
      <w:r>
        <w:rPr>
          <w:spacing w:val="-8"/>
        </w:rPr>
        <w:t xml:space="preserve"> </w:t>
      </w:r>
      <w:r>
        <w:rPr>
          <w:spacing w:val="-1"/>
        </w:rPr>
        <w:t>releases</w:t>
      </w:r>
      <w:r>
        <w:rPr>
          <w:spacing w:val="82"/>
          <w:w w:val="9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planned</w:t>
      </w:r>
      <w:r>
        <w:rPr>
          <w:spacing w:val="-7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(under</w:t>
      </w:r>
      <w:r>
        <w:rPr>
          <w:spacing w:val="-7"/>
        </w:rPr>
        <w:t xml:space="preserve"> </w:t>
      </w:r>
      <w:r>
        <w:t>Part</w:t>
      </w:r>
      <w:r>
        <w:rPr>
          <w:spacing w:val="-6"/>
        </w:rPr>
        <w:t xml:space="preserve"> </w:t>
      </w:r>
      <w:r>
        <w:rPr>
          <w:spacing w:val="1"/>
        </w:rPr>
        <w:t>3,</w:t>
      </w:r>
      <w:r>
        <w:rPr>
          <w:spacing w:val="-7"/>
        </w:rPr>
        <w:t xml:space="preserve"> </w:t>
      </w:r>
      <w:r>
        <w:rPr>
          <w:spacing w:val="-1"/>
        </w:rPr>
        <w:t>Clause</w:t>
      </w:r>
      <w:r>
        <w:rPr>
          <w:spacing w:val="-7"/>
        </w:rPr>
        <w:t xml:space="preserve"> </w:t>
      </w:r>
      <w:r>
        <w:t>15)</w:t>
      </w:r>
      <w:r>
        <w:rPr>
          <w:spacing w:val="-6"/>
        </w:rPr>
        <w:t xml:space="preserve"> </w:t>
      </w:r>
      <w:r>
        <w:rPr>
          <w:spacing w:val="-1"/>
        </w:rPr>
        <w:t>under</w:t>
      </w:r>
      <w:r>
        <w:rPr>
          <w:spacing w:val="-4"/>
        </w:rPr>
        <w:t xml:space="preserve"> </w:t>
      </w:r>
      <w:r>
        <w:t>operating</w:t>
      </w:r>
      <w:r>
        <w:rPr>
          <w:spacing w:val="-8"/>
        </w:rPr>
        <w:t xml:space="preserve"> </w:t>
      </w:r>
      <w:r>
        <w:rPr>
          <w:spacing w:val="-1"/>
        </w:rPr>
        <w:t>rules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Burrinjuck</w:t>
      </w:r>
      <w:r>
        <w:rPr>
          <w:spacing w:val="-6"/>
        </w:rPr>
        <w:t xml:space="preserve"> </w:t>
      </w:r>
      <w:r>
        <w:t>and</w:t>
      </w:r>
      <w:r>
        <w:rPr>
          <w:spacing w:val="35"/>
          <w:w w:val="99"/>
        </w:rPr>
        <w:t xml:space="preserve"> </w:t>
      </w:r>
      <w:r>
        <w:t>Blowering</w:t>
      </w:r>
      <w:r>
        <w:rPr>
          <w:spacing w:val="-17"/>
        </w:rPr>
        <w:t xml:space="preserve"> </w:t>
      </w:r>
      <w:r>
        <w:t>dams.</w:t>
      </w:r>
    </w:p>
    <w:p w14:paraId="04059A8C" w14:textId="77777777" w:rsidR="00700F7C" w:rsidRDefault="002F10C5">
      <w:pPr>
        <w:pStyle w:val="BodyText"/>
        <w:numPr>
          <w:ilvl w:val="0"/>
          <w:numId w:val="10"/>
        </w:numPr>
        <w:tabs>
          <w:tab w:val="left" w:pos="502"/>
        </w:tabs>
        <w:spacing w:before="119" w:line="245" w:lineRule="exact"/>
        <w:ind w:left="501" w:hanging="360"/>
      </w:pPr>
      <w:r>
        <w:rPr>
          <w:spacing w:val="-1"/>
        </w:rPr>
        <w:t>Transparent</w:t>
      </w:r>
      <w:r>
        <w:rPr>
          <w:spacing w:val="-19"/>
        </w:rPr>
        <w:t xml:space="preserve"> </w:t>
      </w:r>
      <w:r>
        <w:rPr>
          <w:spacing w:val="-1"/>
        </w:rPr>
        <w:t>releases:</w:t>
      </w:r>
    </w:p>
    <w:p w14:paraId="04059A8D" w14:textId="77777777" w:rsidR="00700F7C" w:rsidRDefault="002F10C5">
      <w:pPr>
        <w:pStyle w:val="BodyText"/>
        <w:numPr>
          <w:ilvl w:val="0"/>
          <w:numId w:val="1"/>
        </w:numPr>
        <w:tabs>
          <w:tab w:val="left" w:pos="1223"/>
        </w:tabs>
        <w:spacing w:before="3" w:line="235" w:lineRule="auto"/>
        <w:ind w:right="388"/>
      </w:pPr>
      <w:r>
        <w:rPr>
          <w:spacing w:val="-1"/>
        </w:rPr>
        <w:t>Transparent</w:t>
      </w:r>
      <w:r>
        <w:rPr>
          <w:spacing w:val="-5"/>
        </w:rPr>
        <w:t xml:space="preserve"> </w:t>
      </w:r>
      <w:r>
        <w:t>releases</w:t>
      </w:r>
      <w:r>
        <w:rPr>
          <w:spacing w:val="-7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Blowering</w:t>
      </w:r>
      <w:r>
        <w:rPr>
          <w:spacing w:val="-7"/>
        </w:rPr>
        <w:t xml:space="preserve"> </w:t>
      </w:r>
      <w:r>
        <w:t>Dam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Tumut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equal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 xml:space="preserve">560 </w:t>
      </w:r>
      <w:r>
        <w:t>ML/day</w:t>
      </w:r>
      <w:r>
        <w:rPr>
          <w:spacing w:val="-7"/>
        </w:rPr>
        <w:t xml:space="preserve"> </w:t>
      </w:r>
      <w:r>
        <w:rPr>
          <w:spacing w:val="-1"/>
        </w:rPr>
        <w:t>plus</w:t>
      </w:r>
      <w:r>
        <w:rPr>
          <w:spacing w:val="50"/>
          <w:w w:val="99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use</w:t>
      </w:r>
      <w:r>
        <w:rPr>
          <w:spacing w:val="-7"/>
        </w:rPr>
        <w:t xml:space="preserve"> </w:t>
      </w:r>
      <w:r>
        <w:t>expected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occur</w:t>
      </w:r>
      <w:r>
        <w:rPr>
          <w:spacing w:val="-7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dam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confluence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50"/>
          <w:w w:val="99"/>
        </w:rPr>
        <w:t xml:space="preserve"> </w:t>
      </w:r>
      <w:r>
        <w:rPr>
          <w:spacing w:val="-1"/>
        </w:rPr>
        <w:t>Murrumbidgee</w:t>
      </w:r>
      <w:r>
        <w:rPr>
          <w:spacing w:val="-5"/>
        </w:rPr>
        <w:t xml:space="preserve"> </w:t>
      </w:r>
      <w:r>
        <w:rPr>
          <w:spacing w:val="-1"/>
        </w:rPr>
        <w:t>River.</w:t>
      </w:r>
      <w:r>
        <w:rPr>
          <w:spacing w:val="-9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t>inflows</w:t>
      </w:r>
      <w:r>
        <w:rPr>
          <w:spacing w:val="-7"/>
        </w:rPr>
        <w:t xml:space="preserve"> </w:t>
      </w:r>
      <w:r>
        <w:rPr>
          <w:spacing w:val="-1"/>
        </w:rPr>
        <w:t>fall</w:t>
      </w:r>
      <w:r>
        <w:rPr>
          <w:spacing w:val="-7"/>
        </w:rPr>
        <w:t xml:space="preserve"> </w:t>
      </w:r>
      <w:r>
        <w:rPr>
          <w:spacing w:val="-1"/>
        </w:rPr>
        <w:t>below</w:t>
      </w:r>
      <w:r>
        <w:rPr>
          <w:spacing w:val="-6"/>
        </w:rPr>
        <w:t xml:space="preserve"> </w:t>
      </w:r>
      <w:r>
        <w:rPr>
          <w:spacing w:val="-1"/>
        </w:rPr>
        <w:t>560</w:t>
      </w:r>
      <w:r>
        <w:rPr>
          <w:spacing w:val="-9"/>
        </w:rPr>
        <w:t xml:space="preserve"> </w:t>
      </w:r>
      <w:r>
        <w:rPr>
          <w:spacing w:val="-1"/>
        </w:rPr>
        <w:t>ML/day,</w:t>
      </w:r>
      <w:r>
        <w:rPr>
          <w:spacing w:val="-9"/>
        </w:rPr>
        <w:t xml:space="preserve"> </w:t>
      </w:r>
      <w:r>
        <w:t>release</w:t>
      </w:r>
      <w:r>
        <w:rPr>
          <w:spacing w:val="-8"/>
        </w:rPr>
        <w:t xml:space="preserve"> </w:t>
      </w:r>
      <w:r>
        <w:t>volumes</w:t>
      </w:r>
      <w:r>
        <w:rPr>
          <w:spacing w:val="-5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rPr>
          <w:spacing w:val="-1"/>
        </w:rPr>
        <w:t>equal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76"/>
          <w:w w:val="99"/>
        </w:rPr>
        <w:t xml:space="preserve"> </w:t>
      </w:r>
      <w:r>
        <w:t>inflows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addition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expected</w:t>
      </w:r>
      <w:r>
        <w:rPr>
          <w:spacing w:val="-7"/>
        </w:rPr>
        <w:t xml:space="preserve"> </w:t>
      </w:r>
      <w:r>
        <w:rPr>
          <w:spacing w:val="-1"/>
        </w:rPr>
        <w:t>use.</w:t>
      </w:r>
    </w:p>
    <w:p w14:paraId="04059A8E" w14:textId="77777777" w:rsidR="00700F7C" w:rsidRDefault="002F10C5">
      <w:pPr>
        <w:pStyle w:val="BodyText"/>
        <w:numPr>
          <w:ilvl w:val="0"/>
          <w:numId w:val="1"/>
        </w:numPr>
        <w:tabs>
          <w:tab w:val="left" w:pos="1223"/>
        </w:tabs>
        <w:spacing w:before="6" w:line="244" w:lineRule="exact"/>
        <w:ind w:right="176"/>
      </w:pPr>
      <w:r>
        <w:rPr>
          <w:spacing w:val="-1"/>
        </w:rPr>
        <w:t>Transparent</w:t>
      </w:r>
      <w:r>
        <w:rPr>
          <w:spacing w:val="-5"/>
        </w:rPr>
        <w:t xml:space="preserve"> </w:t>
      </w:r>
      <w:r>
        <w:rPr>
          <w:spacing w:val="-1"/>
        </w:rPr>
        <w:t>releases</w:t>
      </w:r>
      <w:r>
        <w:rPr>
          <w:spacing w:val="-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rPr>
          <w:spacing w:val="-1"/>
        </w:rPr>
        <w:t>Burrinjuck</w:t>
      </w:r>
      <w:r>
        <w:rPr>
          <w:spacing w:val="-5"/>
        </w:rPr>
        <w:t xml:space="preserve"> </w:t>
      </w:r>
      <w:r>
        <w:t>Dam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lesser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either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volume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inflows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88"/>
          <w:w w:val="99"/>
        </w:rPr>
        <w:t xml:space="preserve"> </w:t>
      </w:r>
      <w:r>
        <w:t>dam</w:t>
      </w:r>
      <w:r>
        <w:rPr>
          <w:spacing w:val="-6"/>
        </w:rPr>
        <w:t xml:space="preserve"> </w:t>
      </w:r>
      <w:r>
        <w:t>over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previous</w:t>
      </w:r>
      <w:r>
        <w:rPr>
          <w:spacing w:val="-5"/>
        </w:rPr>
        <w:t xml:space="preserve"> </w:t>
      </w:r>
      <w:r>
        <w:t>24</w:t>
      </w:r>
      <w:r>
        <w:rPr>
          <w:spacing w:val="-6"/>
        </w:rPr>
        <w:t xml:space="preserve"> </w:t>
      </w:r>
      <w:r>
        <w:rPr>
          <w:spacing w:val="-1"/>
        </w:rPr>
        <w:t>hours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615</w:t>
      </w:r>
      <w:r>
        <w:rPr>
          <w:spacing w:val="-6"/>
        </w:rPr>
        <w:t xml:space="preserve"> </w:t>
      </w:r>
      <w:r>
        <w:t>ML.</w:t>
      </w:r>
    </w:p>
    <w:p w14:paraId="04059A8F" w14:textId="77777777" w:rsidR="00700F7C" w:rsidRDefault="00700F7C">
      <w:pPr>
        <w:spacing w:before="2"/>
        <w:rPr>
          <w:rFonts w:ascii="Century Gothic" w:eastAsia="Century Gothic" w:hAnsi="Century Gothic" w:cs="Century Gothic"/>
          <w:sz w:val="19"/>
          <w:szCs w:val="19"/>
        </w:rPr>
      </w:pPr>
    </w:p>
    <w:p w14:paraId="04059A90" w14:textId="77777777" w:rsidR="00700F7C" w:rsidRDefault="002F10C5">
      <w:pPr>
        <w:pStyle w:val="BodyText"/>
        <w:numPr>
          <w:ilvl w:val="0"/>
          <w:numId w:val="10"/>
        </w:numPr>
        <w:tabs>
          <w:tab w:val="left" w:pos="502"/>
        </w:tabs>
        <w:spacing w:line="245" w:lineRule="exact"/>
        <w:ind w:left="501" w:hanging="360"/>
      </w:pPr>
      <w:r>
        <w:rPr>
          <w:spacing w:val="-1"/>
        </w:rPr>
        <w:t>Translucent</w:t>
      </w:r>
      <w:r>
        <w:rPr>
          <w:spacing w:val="-19"/>
        </w:rPr>
        <w:t xml:space="preserve"> </w:t>
      </w:r>
      <w:r>
        <w:rPr>
          <w:spacing w:val="-1"/>
        </w:rPr>
        <w:t>releases:</w:t>
      </w:r>
    </w:p>
    <w:p w14:paraId="04059A91" w14:textId="77777777" w:rsidR="00700F7C" w:rsidRDefault="002F10C5">
      <w:pPr>
        <w:pStyle w:val="BodyText"/>
        <w:tabs>
          <w:tab w:val="left" w:pos="1222"/>
        </w:tabs>
        <w:spacing w:before="5" w:line="233" w:lineRule="auto"/>
        <w:ind w:left="1222" w:right="388" w:hanging="360"/>
      </w:pPr>
      <w:r>
        <w:rPr>
          <w:rFonts w:ascii="Courier New"/>
          <w:w w:val="95"/>
        </w:rPr>
        <w:t>o</w:t>
      </w:r>
      <w:r>
        <w:rPr>
          <w:rFonts w:ascii="Courier New"/>
          <w:w w:val="95"/>
        </w:rPr>
        <w:tab/>
      </w:r>
      <w:r>
        <w:rPr>
          <w:spacing w:val="-1"/>
        </w:rPr>
        <w:t>Translucent</w:t>
      </w:r>
      <w:r>
        <w:rPr>
          <w:spacing w:val="-5"/>
        </w:rPr>
        <w:t xml:space="preserve"> </w:t>
      </w:r>
      <w:r>
        <w:rPr>
          <w:spacing w:val="-1"/>
        </w:rPr>
        <w:t>releases</w:t>
      </w:r>
      <w:r>
        <w:rPr>
          <w:spacing w:val="-7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made</w:t>
      </w:r>
      <w:r>
        <w:rPr>
          <w:spacing w:val="-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rPr>
          <w:spacing w:val="-1"/>
        </w:rPr>
        <w:t>Burrinjuck</w:t>
      </w:r>
      <w:r>
        <w:rPr>
          <w:spacing w:val="-6"/>
        </w:rPr>
        <w:t xml:space="preserve"> </w:t>
      </w:r>
      <w:r>
        <w:t>Dam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day</w:t>
      </w:r>
      <w:r>
        <w:rPr>
          <w:spacing w:val="-8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rPr>
          <w:spacing w:val="-1"/>
        </w:rPr>
        <w:t>22</w:t>
      </w:r>
      <w:r>
        <w:rPr>
          <w:spacing w:val="-3"/>
        </w:rPr>
        <w:t xml:space="preserve"> </w:t>
      </w:r>
      <w:r>
        <w:rPr>
          <w:spacing w:val="-1"/>
        </w:rPr>
        <w:t>April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21</w:t>
      </w:r>
      <w:r>
        <w:rPr>
          <w:spacing w:val="64"/>
          <w:w w:val="99"/>
        </w:rPr>
        <w:t xml:space="preserve"> </w:t>
      </w:r>
      <w:r>
        <w:rPr>
          <w:spacing w:val="-1"/>
        </w:rPr>
        <w:t>October.</w:t>
      </w:r>
      <w:r>
        <w:rPr>
          <w:spacing w:val="-11"/>
        </w:rPr>
        <w:t xml:space="preserve"> </w:t>
      </w:r>
      <w:r>
        <w:t>Daily</w:t>
      </w:r>
      <w:r>
        <w:rPr>
          <w:spacing w:val="-8"/>
        </w:rPr>
        <w:t xml:space="preserve"> </w:t>
      </w:r>
      <w:r>
        <w:rPr>
          <w:spacing w:val="-1"/>
        </w:rPr>
        <w:t>release</w:t>
      </w:r>
      <w:r>
        <w:rPr>
          <w:spacing w:val="-8"/>
        </w:rPr>
        <w:t xml:space="preserve"> </w:t>
      </w:r>
      <w:r>
        <w:t>volumes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t>calculated</w:t>
      </w:r>
      <w:r>
        <w:rPr>
          <w:spacing w:val="-9"/>
        </w:rPr>
        <w:t xml:space="preserve"> </w:t>
      </w:r>
      <w:r>
        <w:rPr>
          <w:spacing w:val="-1"/>
        </w:rPr>
        <w:t>based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t>catchment</w:t>
      </w:r>
      <w:r>
        <w:rPr>
          <w:spacing w:val="-7"/>
        </w:rPr>
        <w:t xml:space="preserve"> </w:t>
      </w:r>
      <w:r>
        <w:t>conditions</w:t>
      </w:r>
      <w:r>
        <w:rPr>
          <w:spacing w:val="-9"/>
        </w:rPr>
        <w:t xml:space="preserve"> </w:t>
      </w:r>
      <w:r>
        <w:t>and</w:t>
      </w:r>
      <w:r>
        <w:rPr>
          <w:spacing w:val="43"/>
          <w:w w:val="99"/>
        </w:rPr>
        <w:t xml:space="preserve"> </w:t>
      </w:r>
      <w:r>
        <w:rPr>
          <w:spacing w:val="-1"/>
        </w:rPr>
        <w:t>storage</w:t>
      </w:r>
      <w:r>
        <w:rPr>
          <w:spacing w:val="-9"/>
        </w:rPr>
        <w:t xml:space="preserve"> </w:t>
      </w:r>
      <w:r>
        <w:rPr>
          <w:spacing w:val="-1"/>
        </w:rPr>
        <w:t>volumes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Lake</w:t>
      </w:r>
      <w:r>
        <w:rPr>
          <w:spacing w:val="-6"/>
        </w:rPr>
        <w:t xml:space="preserve"> </w:t>
      </w:r>
      <w:r>
        <w:rPr>
          <w:spacing w:val="-1"/>
        </w:rPr>
        <w:t>Burrinjuck.</w:t>
      </w:r>
    </w:p>
    <w:p w14:paraId="04059A92" w14:textId="77777777" w:rsidR="00700F7C" w:rsidRDefault="00700F7C">
      <w:pPr>
        <w:spacing w:before="8"/>
        <w:rPr>
          <w:rFonts w:ascii="Century Gothic" w:eastAsia="Century Gothic" w:hAnsi="Century Gothic" w:cs="Century Gothic"/>
          <w:sz w:val="19"/>
          <w:szCs w:val="19"/>
        </w:rPr>
      </w:pPr>
    </w:p>
    <w:p w14:paraId="04059A93" w14:textId="77777777" w:rsidR="00700F7C" w:rsidRDefault="002F10C5">
      <w:pPr>
        <w:pStyle w:val="BodyText"/>
        <w:numPr>
          <w:ilvl w:val="0"/>
          <w:numId w:val="10"/>
        </w:numPr>
        <w:tabs>
          <w:tab w:val="left" w:pos="502"/>
        </w:tabs>
        <w:ind w:left="501" w:hanging="360"/>
      </w:pPr>
      <w:r>
        <w:t>Minimum</w:t>
      </w:r>
      <w:r>
        <w:rPr>
          <w:spacing w:val="-8"/>
        </w:rPr>
        <w:t xml:space="preserve"> </w:t>
      </w:r>
      <w:r>
        <w:t>daily</w:t>
      </w:r>
      <w:r>
        <w:rPr>
          <w:spacing w:val="-9"/>
        </w:rPr>
        <w:t xml:space="preserve"> </w:t>
      </w:r>
      <w:r>
        <w:t>end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system</w:t>
      </w:r>
      <w:r>
        <w:rPr>
          <w:spacing w:val="-8"/>
        </w:rPr>
        <w:t xml:space="preserve"> </w:t>
      </w:r>
      <w:r>
        <w:t>flow</w:t>
      </w:r>
      <w:r>
        <w:rPr>
          <w:spacing w:val="-7"/>
        </w:rPr>
        <w:t xml:space="preserve"> </w:t>
      </w:r>
      <w:r>
        <w:t>targets</w:t>
      </w:r>
      <w:r>
        <w:rPr>
          <w:spacing w:val="-8"/>
        </w:rPr>
        <w:t xml:space="preserve"> </w:t>
      </w:r>
      <w:r>
        <w:rPr>
          <w:spacing w:val="-1"/>
        </w:rPr>
        <w:t>(including</w:t>
      </w:r>
      <w:r>
        <w:rPr>
          <w:spacing w:val="-8"/>
        </w:rPr>
        <w:t xml:space="preserve"> </w:t>
      </w:r>
      <w:r>
        <w:t>Murrumbidgee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rPr>
          <w:spacing w:val="-1"/>
        </w:rPr>
        <w:t>Balranald).</w:t>
      </w:r>
    </w:p>
    <w:p w14:paraId="04059A94" w14:textId="77777777" w:rsidR="00700F7C" w:rsidRDefault="00700F7C">
      <w:pPr>
        <w:sectPr w:rsidR="00700F7C">
          <w:pgSz w:w="11910" w:h="16840"/>
          <w:pgMar w:top="1180" w:right="1040" w:bottom="980" w:left="600" w:header="0" w:footer="787" w:gutter="0"/>
          <w:cols w:space="720"/>
        </w:sectPr>
      </w:pPr>
    </w:p>
    <w:p w14:paraId="04059A95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A96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A97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A98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A99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A9A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A9B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A9C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A9D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A9E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A9F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AA0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AA1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AA2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AA3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AA4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AA5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AA6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AA7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AA8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AA9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AAA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AAB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AAC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AAD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AAE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AAF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AB0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AB1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AB2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AB3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AB4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AB5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AB6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AB7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AB8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AB9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ABA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ABB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ABC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ABD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ABE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ABF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AC0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AC1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AC2" w14:textId="77777777" w:rsidR="00700F7C" w:rsidRDefault="00700F7C">
      <w:pPr>
        <w:spacing w:before="5"/>
        <w:rPr>
          <w:rFonts w:ascii="Century Gothic" w:eastAsia="Century Gothic" w:hAnsi="Century Gothic" w:cs="Century Gothic"/>
          <w:sz w:val="27"/>
          <w:szCs w:val="27"/>
        </w:rPr>
      </w:pPr>
    </w:p>
    <w:p w14:paraId="04059AC3" w14:textId="4D6D11C1" w:rsidR="00700F7C" w:rsidRDefault="002F10C5">
      <w:pPr>
        <w:spacing w:line="40" w:lineRule="atLeast"/>
        <w:ind w:left="28"/>
        <w:rPr>
          <w:rFonts w:ascii="Century Gothic" w:eastAsia="Century Gothic" w:hAnsi="Century Gothic" w:cs="Century Gothic"/>
          <w:sz w:val="4"/>
          <w:szCs w:val="4"/>
        </w:rPr>
      </w:pPr>
      <w:r>
        <w:rPr>
          <w:rFonts w:ascii="Century Gothic" w:eastAsia="Century Gothic" w:hAnsi="Century Gothic" w:cs="Century Gothic"/>
          <w:noProof/>
          <w:sz w:val="4"/>
          <w:szCs w:val="4"/>
          <w:lang w:val="en-AU" w:eastAsia="en-AU"/>
        </w:rPr>
        <mc:AlternateContent>
          <mc:Choice Requires="wpg">
            <w:drawing>
              <wp:inline distT="0" distB="0" distL="0" distR="0" wp14:anchorId="04059B6D" wp14:editId="4BBA842A">
                <wp:extent cx="7524115" cy="25400"/>
                <wp:effectExtent l="8255" t="3810" r="1905" b="8890"/>
                <wp:docPr id="50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4115" cy="25400"/>
                          <a:chOff x="0" y="0"/>
                          <a:chExt cx="11849" cy="40"/>
                        </a:xfrm>
                      </wpg:grpSpPr>
                      <wpg:grpSp>
                        <wpg:cNvPr id="51" name="Group 18"/>
                        <wpg:cNvGrpSpPr>
                          <a:grpSpLocks/>
                        </wpg:cNvGrpSpPr>
                        <wpg:grpSpPr bwMode="auto">
                          <a:xfrm>
                            <a:off x="100" y="20"/>
                            <a:ext cx="11690" cy="2"/>
                            <a:chOff x="100" y="20"/>
                            <a:chExt cx="11690" cy="2"/>
                          </a:xfrm>
                        </wpg:grpSpPr>
                        <wps:wsp>
                          <wps:cNvPr id="52" name="Freeform 19"/>
                          <wps:cNvSpPr>
                            <a:spLocks/>
                          </wps:cNvSpPr>
                          <wps:spPr bwMode="auto">
                            <a:xfrm>
                              <a:off x="100" y="20"/>
                              <a:ext cx="11690" cy="2"/>
                            </a:xfrm>
                            <a:custGeom>
                              <a:avLst/>
                              <a:gdLst>
                                <a:gd name="T0" fmla="+- 0 100 100"/>
                                <a:gd name="T1" fmla="*/ T0 w 11690"/>
                                <a:gd name="T2" fmla="+- 0 11789 100"/>
                                <a:gd name="T3" fmla="*/ T2 w 116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90">
                                  <a:moveTo>
                                    <a:pt x="0" y="0"/>
                                  </a:moveTo>
                                  <a:lnTo>
                                    <a:pt x="11689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16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2"/>
                            <a:chOff x="20" y="20"/>
                            <a:chExt cx="2" cy="2"/>
                          </a:xfrm>
                        </wpg:grpSpPr>
                        <wps:wsp>
                          <wps:cNvPr id="54" name="Freeform 17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14"/>
                        <wpg:cNvGrpSpPr>
                          <a:grpSpLocks/>
                        </wpg:cNvGrpSpPr>
                        <wpg:grpSpPr bwMode="auto">
                          <a:xfrm>
                            <a:off x="11829" y="20"/>
                            <a:ext cx="2" cy="2"/>
                            <a:chOff x="11829" y="20"/>
                            <a:chExt cx="2" cy="2"/>
                          </a:xfrm>
                        </wpg:grpSpPr>
                        <wps:wsp>
                          <wps:cNvPr id="56" name="Freeform 15"/>
                          <wps:cNvSpPr>
                            <a:spLocks/>
                          </wps:cNvSpPr>
                          <wps:spPr bwMode="auto">
                            <a:xfrm>
                              <a:off x="11829" y="2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E47D97" id="Group 13" o:spid="_x0000_s1026" style="width:592.45pt;height:2pt;mso-position-horizontal-relative:char;mso-position-vertical-relative:line" coordsize="11849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">
                <v:group id="Group 18" o:spid="_x0000_s1027" style="position:absolute;left:100;top:20;width:11690;height:2" coordorigin="100,20" coordsize="116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19" o:spid="_x0000_s1028" style="position:absolute;left:100;top:20;width:11690;height:2;visibility:visible;mso-wrap-style:square;v-text-anchor:top" coordsize="11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NWMEA&#10;AADbAAAADwAAAGRycy9kb3ducmV2LnhtbESP0YrCMBRE3xf8h3AXfFtTK7pSm4oIyoK+6PoBl+ba&#10;hm1uahO1/v1GEHwcZuYMky9724gbdd44VjAeJSCIS6cNVwpOv5uvOQgfkDU2jknBgzwsi8FHjpl2&#10;dz7Q7RgqESHsM1RQh9BmUvqyJot+5Fri6J1dZzFE2VVSd3iPcNvINElm0qLhuFBjS+uayr/j1Sow&#10;eEq348P3o8Sz3E1pguu9uSg1/OxXCxCB+vAOv9o/WsE0heeX+ANk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RTVjBAAAA2wAAAA8AAAAAAAAAAAAAAAAAmAIAAGRycy9kb3du&#10;cmV2LnhtbFBLBQYAAAAABAAEAPUAAACGAwAAAAA=&#10;" path="m,l11689,e" filled="f" strokecolor="#005695" strokeweight="2pt">
                    <v:stroke dashstyle="dash"/>
                    <v:path arrowok="t" o:connecttype="custom" o:connectlocs="0,0;11689,0" o:connectangles="0,0"/>
                  </v:shape>
                </v:group>
                <v:group id="Group 16" o:spid="_x0000_s1029" style="position:absolute;left:20;top:20;width:2;height:2" coordorigin="20,2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17" o:spid="_x0000_s1030" style="position:absolute;left:20;top:2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UtgMQA&#10;AADbAAAADwAAAGRycy9kb3ducmV2LnhtbESPT2vCQBTE7wW/w/KE3uqmfywSsxEtLfRQQVO9P7LP&#10;bGz2bciuGvvpXUHwOMzMb5hs1ttGHKnztWMFz6MEBHHpdM2Vgs3v19MEhA/IGhvHpOBMHmb54CHD&#10;VLsTr+lYhEpECPsUFZgQ2lRKXxqy6EeuJY7eznUWQ5RdJXWHpwi3jXxJkndpsea4YLClD0PlX3Gw&#10;Cn62uNie6/WnKffL/8Or1yu/Xyr1OOznUxCB+nAP39rfWsH4Da5f4g+Q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1LYDEAAAA2wAAAA8AAAAAAAAAAAAAAAAAmAIAAGRycy9k&#10;b3ducmV2LnhtbFBLBQYAAAAABAAEAPUAAACJAwAAAAA=&#10;" path="m,l,e" filled="f" strokecolor="#005695" strokeweight="2pt">
                    <v:path arrowok="t" o:connecttype="custom" o:connectlocs="0,0;0,0" o:connectangles="0,0"/>
                  </v:shape>
                </v:group>
                <v:group id="Group 14" o:spid="_x0000_s1031" style="position:absolute;left:11829;top:20;width:2;height:2" coordorigin="11829,2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15" o:spid="_x0000_s1032" style="position:absolute;left:11829;top:2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sWbMMA&#10;AADbAAAADwAAAGRycy9kb3ducmV2LnhtbESPT4vCMBTE7wt+h/AEb2uqoizVKCoKe1hh/Xd/NM+m&#10;2ryUJmr10xthYY/DzPyGmcwaW4ob1b5wrKDXTUAQZ04XnCs47NefXyB8QNZYOiYFD/Iwm7Y+Jphq&#10;d+ct3XYhFxHCPkUFJoQqldJnhiz6rquIo3dytcUQZZ1LXeM9wm0p+0kykhYLjgsGK1oayi67q1Xw&#10;c8TF8VFsVyY7b57Xgde//rxRqtNu5mMQgZrwH/5rf2sFwxG8v8QfIK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sWbMMAAADbAAAADwAAAAAAAAAAAAAAAACYAgAAZHJzL2Rv&#10;d25yZXYueG1sUEsFBgAAAAAEAAQA9QAAAIgDAAAAAA==&#10;" path="m,l,e" filled="f" strokecolor="#005695" strokeweight="2pt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14:paraId="04059AC4" w14:textId="77777777" w:rsidR="00700F7C" w:rsidRDefault="00700F7C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4059AC5" w14:textId="77777777" w:rsidR="00700F7C" w:rsidRDefault="00700F7C">
      <w:pPr>
        <w:spacing w:before="8"/>
        <w:rPr>
          <w:rFonts w:ascii="Century Gothic" w:eastAsia="Century Gothic" w:hAnsi="Century Gothic" w:cs="Century Gothic"/>
          <w:sz w:val="19"/>
          <w:szCs w:val="19"/>
        </w:rPr>
      </w:pPr>
    </w:p>
    <w:p w14:paraId="04059AC6" w14:textId="1C8BF313" w:rsidR="00700F7C" w:rsidRDefault="002F10C5">
      <w:pPr>
        <w:spacing w:before="71"/>
        <w:ind w:left="1360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AU" w:eastAsia="en-AU"/>
        </w:rPr>
        <w:drawing>
          <wp:anchor distT="0" distB="0" distL="114300" distR="114300" simplePos="0" relativeHeight="4216" behindDoc="0" locked="0" layoutInCell="1" allowOverlap="1" wp14:anchorId="04059B6F" wp14:editId="6C693E67">
            <wp:simplePos x="0" y="0"/>
            <wp:positionH relativeFrom="page">
              <wp:posOffset>0</wp:posOffset>
            </wp:positionH>
            <wp:positionV relativeFrom="paragraph">
              <wp:posOffset>-4246245</wp:posOffset>
            </wp:positionV>
            <wp:extent cx="7560310" cy="3851910"/>
            <wp:effectExtent l="0" t="0" r="2540" b="0"/>
            <wp:wrapNone/>
            <wp:docPr id="4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/>
          <w:color w:val="231F20"/>
          <w:spacing w:val="-2"/>
          <w:sz w:val="18"/>
        </w:rPr>
        <w:t>For</w:t>
      </w:r>
      <w:r>
        <w:rPr>
          <w:rFonts w:ascii="Calibri"/>
          <w:color w:val="231F20"/>
          <w:spacing w:val="8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more</w:t>
      </w:r>
      <w:r>
        <w:rPr>
          <w:rFonts w:ascii="Calibri"/>
          <w:color w:val="231F20"/>
          <w:spacing w:val="9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information</w:t>
      </w:r>
      <w:r>
        <w:rPr>
          <w:rFonts w:ascii="Calibri"/>
          <w:color w:val="231F20"/>
          <w:spacing w:val="8"/>
          <w:sz w:val="18"/>
        </w:rPr>
        <w:t xml:space="preserve"> </w:t>
      </w:r>
      <w:r>
        <w:rPr>
          <w:rFonts w:ascii="Calibri"/>
          <w:color w:val="231F20"/>
          <w:sz w:val="18"/>
        </w:rPr>
        <w:t>about</w:t>
      </w:r>
      <w:r>
        <w:rPr>
          <w:rFonts w:ascii="Calibri"/>
          <w:color w:val="231F20"/>
          <w:spacing w:val="9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Commonwealth</w:t>
      </w:r>
      <w:r>
        <w:rPr>
          <w:rFonts w:ascii="Calibri"/>
          <w:color w:val="231F20"/>
          <w:spacing w:val="8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environmental</w:t>
      </w:r>
      <w:r>
        <w:rPr>
          <w:rFonts w:ascii="Calibri"/>
          <w:color w:val="231F20"/>
          <w:spacing w:val="9"/>
          <w:sz w:val="18"/>
        </w:rPr>
        <w:t xml:space="preserve"> </w:t>
      </w:r>
      <w:r>
        <w:rPr>
          <w:rFonts w:ascii="Calibri"/>
          <w:color w:val="231F20"/>
          <w:spacing w:val="-3"/>
          <w:sz w:val="18"/>
        </w:rPr>
        <w:t>wa</w:t>
      </w:r>
      <w:r>
        <w:rPr>
          <w:rFonts w:ascii="Calibri"/>
          <w:color w:val="231F20"/>
          <w:spacing w:val="-4"/>
          <w:sz w:val="18"/>
        </w:rPr>
        <w:t>ter,</w:t>
      </w:r>
      <w:r>
        <w:rPr>
          <w:rFonts w:ascii="Calibri"/>
          <w:color w:val="231F20"/>
          <w:spacing w:val="8"/>
          <w:sz w:val="18"/>
        </w:rPr>
        <w:t xml:space="preserve"> </w:t>
      </w:r>
      <w:r>
        <w:rPr>
          <w:rFonts w:ascii="Calibri"/>
          <w:color w:val="231F20"/>
          <w:sz w:val="18"/>
        </w:rPr>
        <w:t>please</w:t>
      </w:r>
      <w:r>
        <w:rPr>
          <w:rFonts w:ascii="Calibri"/>
          <w:color w:val="231F20"/>
          <w:spacing w:val="9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contact</w:t>
      </w:r>
      <w:r>
        <w:rPr>
          <w:rFonts w:ascii="Calibri"/>
          <w:color w:val="231F20"/>
          <w:spacing w:val="8"/>
          <w:sz w:val="18"/>
        </w:rPr>
        <w:t xml:space="preserve"> </w:t>
      </w:r>
      <w:r>
        <w:rPr>
          <w:rFonts w:ascii="Calibri"/>
          <w:color w:val="231F20"/>
          <w:sz w:val="18"/>
        </w:rPr>
        <w:t>us</w:t>
      </w:r>
      <w:r>
        <w:rPr>
          <w:rFonts w:ascii="Calibri"/>
          <w:color w:val="231F20"/>
          <w:spacing w:val="9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a</w:t>
      </w:r>
      <w:r>
        <w:rPr>
          <w:rFonts w:ascii="Calibri"/>
          <w:color w:val="231F20"/>
          <w:spacing w:val="-2"/>
          <w:sz w:val="18"/>
        </w:rPr>
        <w:t>t:</w:t>
      </w:r>
    </w:p>
    <w:p w14:paraId="04059AC7" w14:textId="77777777" w:rsidR="00700F7C" w:rsidRDefault="002F10C5">
      <w:pPr>
        <w:spacing w:before="81"/>
        <w:ind w:left="1360"/>
        <w:rPr>
          <w:rFonts w:ascii="Calibri" w:eastAsia="Calibri" w:hAnsi="Calibri" w:cs="Calibri"/>
          <w:sz w:val="18"/>
          <w:szCs w:val="18"/>
        </w:rPr>
      </w:pPr>
      <w:r>
        <w:rPr>
          <w:rFonts w:ascii="Wingdings" w:eastAsia="Wingdings" w:hAnsi="Wingdings" w:cs="Wingdings"/>
          <w:color w:val="231F20"/>
          <w:sz w:val="18"/>
          <w:szCs w:val="18"/>
        </w:rPr>
        <w:t></w:t>
      </w:r>
      <w:r>
        <w:rPr>
          <w:rFonts w:ascii="Wingdings" w:eastAsia="Wingdings" w:hAnsi="Wingdings" w:cs="Wingdings"/>
          <w:color w:val="231F20"/>
          <w:spacing w:val="-139"/>
          <w:sz w:val="18"/>
          <w:szCs w:val="18"/>
        </w:rPr>
        <w:t></w:t>
      </w:r>
      <w:r>
        <w:rPr>
          <w:rFonts w:ascii="Calibri" w:eastAsia="Calibri" w:hAnsi="Calibri" w:cs="Calibri"/>
          <w:color w:val="231F20"/>
          <w:sz w:val="18"/>
          <w:szCs w:val="18"/>
        </w:rPr>
        <w:t>1800 803 772</w:t>
      </w:r>
    </w:p>
    <w:p w14:paraId="04059AC8" w14:textId="77777777" w:rsidR="00700F7C" w:rsidRDefault="002F10C5">
      <w:pPr>
        <w:spacing w:before="81"/>
        <w:ind w:left="136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w w:val="95"/>
          <w:sz w:val="18"/>
        </w:rPr>
        <w:t xml:space="preserve">@:  </w:t>
      </w:r>
      <w:r>
        <w:rPr>
          <w:rFonts w:ascii="Calibri"/>
          <w:color w:val="231F20"/>
          <w:spacing w:val="4"/>
          <w:w w:val="95"/>
          <w:sz w:val="18"/>
        </w:rPr>
        <w:t xml:space="preserve"> </w:t>
      </w:r>
      <w:hyperlink r:id="rId160">
        <w:r>
          <w:rPr>
            <w:rFonts w:ascii="Calibri"/>
            <w:color w:val="231F20"/>
            <w:spacing w:val="-1"/>
            <w:w w:val="95"/>
            <w:sz w:val="18"/>
          </w:rPr>
          <w:t>ewater@environment.gov.au</w:t>
        </w:r>
      </w:hyperlink>
    </w:p>
    <w:p w14:paraId="04059AC9" w14:textId="77777777" w:rsidR="00700F7C" w:rsidRDefault="002F10C5">
      <w:pPr>
        <w:spacing w:before="81"/>
        <w:ind w:left="1360"/>
        <w:rPr>
          <w:rFonts w:ascii="Calibri" w:eastAsia="Calibri" w:hAnsi="Calibri" w:cs="Calibri"/>
          <w:sz w:val="18"/>
          <w:szCs w:val="18"/>
        </w:rPr>
      </w:pPr>
      <w:r>
        <w:rPr>
          <w:rFonts w:ascii="Wingdings" w:eastAsia="Wingdings" w:hAnsi="Wingdings" w:cs="Wingdings"/>
          <w:color w:val="231F20"/>
          <w:spacing w:val="-1"/>
          <w:sz w:val="18"/>
          <w:szCs w:val="18"/>
        </w:rPr>
        <w:t></w:t>
      </w:r>
      <w:hyperlink r:id="rId161">
        <w:r>
          <w:rPr>
            <w:rFonts w:ascii="Calibri" w:eastAsia="Calibri" w:hAnsi="Calibri" w:cs="Calibri"/>
            <w:color w:val="231F20"/>
            <w:spacing w:val="-1"/>
            <w:sz w:val="18"/>
            <w:szCs w:val="18"/>
          </w:rPr>
          <w:t>www.environment.gov.au/wat</w:t>
        </w:r>
        <w:r>
          <w:rPr>
            <w:rFonts w:ascii="Calibri" w:eastAsia="Calibri" w:hAnsi="Calibri" w:cs="Calibri"/>
            <w:color w:val="231F20"/>
            <w:spacing w:val="-2"/>
            <w:sz w:val="18"/>
            <w:szCs w:val="18"/>
          </w:rPr>
          <w:t>er/c</w:t>
        </w:r>
        <w:r>
          <w:rPr>
            <w:rFonts w:ascii="Calibri" w:eastAsia="Calibri" w:hAnsi="Calibri" w:cs="Calibri"/>
            <w:color w:val="231F20"/>
            <w:spacing w:val="-1"/>
            <w:sz w:val="18"/>
            <w:szCs w:val="18"/>
          </w:rPr>
          <w:t>ewo</w:t>
        </w:r>
      </w:hyperlink>
    </w:p>
    <w:p w14:paraId="04059ACA" w14:textId="33C5A117" w:rsidR="00700F7C" w:rsidRDefault="002F10C5">
      <w:pPr>
        <w:spacing w:before="81"/>
        <w:ind w:right="7877"/>
        <w:jc w:val="center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192" behindDoc="0" locked="0" layoutInCell="1" allowOverlap="1" wp14:anchorId="04059B70" wp14:editId="79D677FA">
                <wp:simplePos x="0" y="0"/>
                <wp:positionH relativeFrom="page">
                  <wp:posOffset>868045</wp:posOffset>
                </wp:positionH>
                <wp:positionV relativeFrom="paragraph">
                  <wp:posOffset>73025</wp:posOffset>
                </wp:positionV>
                <wp:extent cx="123190" cy="107315"/>
                <wp:effectExtent l="1270" t="0" r="8890" b="0"/>
                <wp:wrapNone/>
                <wp:docPr id="3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" cy="107315"/>
                          <a:chOff x="1367" y="115"/>
                          <a:chExt cx="194" cy="169"/>
                        </a:xfrm>
                      </wpg:grpSpPr>
                      <pic:pic xmlns:pic="http://schemas.openxmlformats.org/drawingml/2006/picture">
                        <pic:nvPicPr>
                          <pic:cNvPr id="4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7" y="128"/>
                            <a:ext cx="191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1" name="Group 3"/>
                        <wpg:cNvGrpSpPr>
                          <a:grpSpLocks/>
                        </wpg:cNvGrpSpPr>
                        <wpg:grpSpPr bwMode="auto">
                          <a:xfrm>
                            <a:off x="1370" y="115"/>
                            <a:ext cx="192" cy="156"/>
                            <a:chOff x="1370" y="115"/>
                            <a:chExt cx="192" cy="156"/>
                          </a:xfrm>
                        </wpg:grpSpPr>
                        <wps:wsp>
                          <wps:cNvPr id="42" name="Freeform 10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370 1370"/>
                                <a:gd name="T1" fmla="*/ T0 w 192"/>
                                <a:gd name="T2" fmla="+- 0 253 115"/>
                                <a:gd name="T3" fmla="*/ 253 h 156"/>
                                <a:gd name="T4" fmla="+- 0 1387 1370"/>
                                <a:gd name="T5" fmla="*/ T4 w 192"/>
                                <a:gd name="T6" fmla="+- 0 262 115"/>
                                <a:gd name="T7" fmla="*/ 262 h 156"/>
                                <a:gd name="T8" fmla="+- 0 1407 1370"/>
                                <a:gd name="T9" fmla="*/ T8 w 192"/>
                                <a:gd name="T10" fmla="+- 0 268 115"/>
                                <a:gd name="T11" fmla="*/ 268 h 156"/>
                                <a:gd name="T12" fmla="+- 0 1427 1370"/>
                                <a:gd name="T13" fmla="*/ T12 w 192"/>
                                <a:gd name="T14" fmla="+- 0 270 115"/>
                                <a:gd name="T15" fmla="*/ 270 h 156"/>
                                <a:gd name="T16" fmla="+- 0 1454 1370"/>
                                <a:gd name="T17" fmla="*/ T16 w 192"/>
                                <a:gd name="T18" fmla="+- 0 268 115"/>
                                <a:gd name="T19" fmla="*/ 268 h 156"/>
                                <a:gd name="T20" fmla="+- 0 1477 1370"/>
                                <a:gd name="T21" fmla="*/ T20 w 192"/>
                                <a:gd name="T22" fmla="+- 0 260 115"/>
                                <a:gd name="T23" fmla="*/ 260 h 156"/>
                                <a:gd name="T24" fmla="+- 0 1488 1370"/>
                                <a:gd name="T25" fmla="*/ T24 w 192"/>
                                <a:gd name="T26" fmla="+- 0 253 115"/>
                                <a:gd name="T27" fmla="*/ 253 h 156"/>
                                <a:gd name="T28" fmla="+- 0 1376 1370"/>
                                <a:gd name="T29" fmla="*/ T28 w 192"/>
                                <a:gd name="T30" fmla="+- 0 253 115"/>
                                <a:gd name="T31" fmla="*/ 253 h 156"/>
                                <a:gd name="T32" fmla="+- 0 1373 1370"/>
                                <a:gd name="T33" fmla="*/ T32 w 192"/>
                                <a:gd name="T34" fmla="+- 0 253 115"/>
                                <a:gd name="T35" fmla="*/ 253 h 156"/>
                                <a:gd name="T36" fmla="+- 0 1370 1370"/>
                                <a:gd name="T37" fmla="*/ T36 w 192"/>
                                <a:gd name="T38" fmla="+- 0 253 115"/>
                                <a:gd name="T39" fmla="*/ 253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0" y="138"/>
                                  </a:moveTo>
                                  <a:lnTo>
                                    <a:pt x="17" y="147"/>
                                  </a:lnTo>
                                  <a:lnTo>
                                    <a:pt x="37" y="153"/>
                                  </a:lnTo>
                                  <a:lnTo>
                                    <a:pt x="57" y="155"/>
                                  </a:lnTo>
                                  <a:lnTo>
                                    <a:pt x="84" y="153"/>
                                  </a:lnTo>
                                  <a:lnTo>
                                    <a:pt x="107" y="145"/>
                                  </a:lnTo>
                                  <a:lnTo>
                                    <a:pt x="118" y="138"/>
                                  </a:lnTo>
                                  <a:lnTo>
                                    <a:pt x="6" y="138"/>
                                  </a:lnTo>
                                  <a:lnTo>
                                    <a:pt x="3" y="138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9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391 1370"/>
                                <a:gd name="T1" fmla="*/ T0 w 192"/>
                                <a:gd name="T2" fmla="+- 0 209 115"/>
                                <a:gd name="T3" fmla="*/ 209 h 156"/>
                                <a:gd name="T4" fmla="+- 0 1403 1370"/>
                                <a:gd name="T5" fmla="*/ T4 w 192"/>
                                <a:gd name="T6" fmla="+- 0 227 115"/>
                                <a:gd name="T7" fmla="*/ 227 h 156"/>
                                <a:gd name="T8" fmla="+- 0 1422 1370"/>
                                <a:gd name="T9" fmla="*/ T8 w 192"/>
                                <a:gd name="T10" fmla="+- 0 236 115"/>
                                <a:gd name="T11" fmla="*/ 236 h 156"/>
                                <a:gd name="T12" fmla="+- 0 1407 1370"/>
                                <a:gd name="T13" fmla="*/ T12 w 192"/>
                                <a:gd name="T14" fmla="+- 0 247 115"/>
                                <a:gd name="T15" fmla="*/ 247 h 156"/>
                                <a:gd name="T16" fmla="+- 0 1386 1370"/>
                                <a:gd name="T17" fmla="*/ T16 w 192"/>
                                <a:gd name="T18" fmla="+- 0 253 115"/>
                                <a:gd name="T19" fmla="*/ 253 h 156"/>
                                <a:gd name="T20" fmla="+- 0 1376 1370"/>
                                <a:gd name="T21" fmla="*/ T20 w 192"/>
                                <a:gd name="T22" fmla="+- 0 253 115"/>
                                <a:gd name="T23" fmla="*/ 253 h 156"/>
                                <a:gd name="T24" fmla="+- 0 1488 1370"/>
                                <a:gd name="T25" fmla="*/ T24 w 192"/>
                                <a:gd name="T26" fmla="+- 0 253 115"/>
                                <a:gd name="T27" fmla="*/ 253 h 156"/>
                                <a:gd name="T28" fmla="+- 0 1496 1370"/>
                                <a:gd name="T29" fmla="*/ T28 w 192"/>
                                <a:gd name="T30" fmla="+- 0 249 115"/>
                                <a:gd name="T31" fmla="*/ 249 h 156"/>
                                <a:gd name="T32" fmla="+- 0 1513 1370"/>
                                <a:gd name="T33" fmla="*/ T32 w 192"/>
                                <a:gd name="T34" fmla="+- 0 234 115"/>
                                <a:gd name="T35" fmla="*/ 234 h 156"/>
                                <a:gd name="T36" fmla="+- 0 1525 1370"/>
                                <a:gd name="T37" fmla="*/ T36 w 192"/>
                                <a:gd name="T38" fmla="+- 0 217 115"/>
                                <a:gd name="T39" fmla="*/ 217 h 156"/>
                                <a:gd name="T40" fmla="+- 0 1529 1370"/>
                                <a:gd name="T41" fmla="*/ T40 w 192"/>
                                <a:gd name="T42" fmla="+- 0 210 115"/>
                                <a:gd name="T43" fmla="*/ 210 h 156"/>
                                <a:gd name="T44" fmla="+- 0 1396 1370"/>
                                <a:gd name="T45" fmla="*/ T44 w 192"/>
                                <a:gd name="T46" fmla="+- 0 210 115"/>
                                <a:gd name="T47" fmla="*/ 210 h 156"/>
                                <a:gd name="T48" fmla="+- 0 1394 1370"/>
                                <a:gd name="T49" fmla="*/ T48 w 192"/>
                                <a:gd name="T50" fmla="+- 0 210 115"/>
                                <a:gd name="T51" fmla="*/ 210 h 156"/>
                                <a:gd name="T52" fmla="+- 0 1391 1370"/>
                                <a:gd name="T53" fmla="*/ T52 w 192"/>
                                <a:gd name="T54" fmla="+- 0 209 115"/>
                                <a:gd name="T55" fmla="*/ 209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21" y="94"/>
                                  </a:moveTo>
                                  <a:lnTo>
                                    <a:pt x="33" y="112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37" y="132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6" y="138"/>
                                  </a:lnTo>
                                  <a:lnTo>
                                    <a:pt x="118" y="138"/>
                                  </a:lnTo>
                                  <a:lnTo>
                                    <a:pt x="126" y="134"/>
                                  </a:lnTo>
                                  <a:lnTo>
                                    <a:pt x="143" y="119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59" y="95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24" y="95"/>
                                  </a:lnTo>
                                  <a:lnTo>
                                    <a:pt x="21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8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377 1370"/>
                                <a:gd name="T1" fmla="*/ T0 w 192"/>
                                <a:gd name="T2" fmla="+- 0 170 115"/>
                                <a:gd name="T3" fmla="*/ 170 h 156"/>
                                <a:gd name="T4" fmla="+- 0 1377 1370"/>
                                <a:gd name="T5" fmla="*/ T4 w 192"/>
                                <a:gd name="T6" fmla="+- 0 170 115"/>
                                <a:gd name="T7" fmla="*/ 170 h 156"/>
                                <a:gd name="T8" fmla="+- 0 1383 1370"/>
                                <a:gd name="T9" fmla="*/ T8 w 192"/>
                                <a:gd name="T10" fmla="+- 0 191 115"/>
                                <a:gd name="T11" fmla="*/ 191 h 156"/>
                                <a:gd name="T12" fmla="+- 0 1399 1370"/>
                                <a:gd name="T13" fmla="*/ T12 w 192"/>
                                <a:gd name="T14" fmla="+- 0 205 115"/>
                                <a:gd name="T15" fmla="*/ 205 h 156"/>
                                <a:gd name="T16" fmla="+- 0 1406 1370"/>
                                <a:gd name="T17" fmla="*/ T16 w 192"/>
                                <a:gd name="T18" fmla="+- 0 209 115"/>
                                <a:gd name="T19" fmla="*/ 209 h 156"/>
                                <a:gd name="T20" fmla="+- 0 1402 1370"/>
                                <a:gd name="T21" fmla="*/ T20 w 192"/>
                                <a:gd name="T22" fmla="+- 0 210 115"/>
                                <a:gd name="T23" fmla="*/ 210 h 156"/>
                                <a:gd name="T24" fmla="+- 0 1529 1370"/>
                                <a:gd name="T25" fmla="*/ T24 w 192"/>
                                <a:gd name="T26" fmla="+- 0 210 115"/>
                                <a:gd name="T27" fmla="*/ 210 h 156"/>
                                <a:gd name="T28" fmla="+- 0 1534 1370"/>
                                <a:gd name="T29" fmla="*/ T28 w 192"/>
                                <a:gd name="T30" fmla="+- 0 198 115"/>
                                <a:gd name="T31" fmla="*/ 198 h 156"/>
                                <a:gd name="T32" fmla="+- 0 1540 1370"/>
                                <a:gd name="T33" fmla="*/ T32 w 192"/>
                                <a:gd name="T34" fmla="+- 0 178 115"/>
                                <a:gd name="T35" fmla="*/ 178 h 156"/>
                                <a:gd name="T36" fmla="+- 0 1540 1370"/>
                                <a:gd name="T37" fmla="*/ T36 w 192"/>
                                <a:gd name="T38" fmla="+- 0 174 115"/>
                                <a:gd name="T39" fmla="*/ 174 h 156"/>
                                <a:gd name="T40" fmla="+- 0 1395 1370"/>
                                <a:gd name="T41" fmla="*/ T40 w 192"/>
                                <a:gd name="T42" fmla="+- 0 174 115"/>
                                <a:gd name="T43" fmla="*/ 174 h 156"/>
                                <a:gd name="T44" fmla="+- 0 1389 1370"/>
                                <a:gd name="T45" fmla="*/ T44 w 192"/>
                                <a:gd name="T46" fmla="+- 0 174 115"/>
                                <a:gd name="T47" fmla="*/ 174 h 156"/>
                                <a:gd name="T48" fmla="+- 0 1383 1370"/>
                                <a:gd name="T49" fmla="*/ T48 w 192"/>
                                <a:gd name="T50" fmla="+- 0 172 115"/>
                                <a:gd name="T51" fmla="*/ 172 h 156"/>
                                <a:gd name="T52" fmla="+- 0 1377 1370"/>
                                <a:gd name="T53" fmla="*/ T52 w 192"/>
                                <a:gd name="T54" fmla="+- 0 170 115"/>
                                <a:gd name="T55" fmla="*/ 170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7" y="55"/>
                                  </a:moveTo>
                                  <a:lnTo>
                                    <a:pt x="7" y="55"/>
                                  </a:lnTo>
                                  <a:lnTo>
                                    <a:pt x="13" y="76"/>
                                  </a:lnTo>
                                  <a:lnTo>
                                    <a:pt x="29" y="90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159" y="95"/>
                                  </a:lnTo>
                                  <a:lnTo>
                                    <a:pt x="164" y="83"/>
                                  </a:lnTo>
                                  <a:lnTo>
                                    <a:pt x="170" y="63"/>
                                  </a:lnTo>
                                  <a:lnTo>
                                    <a:pt x="170" y="59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19" y="59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7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380 1370"/>
                                <a:gd name="T1" fmla="*/ T0 w 192"/>
                                <a:gd name="T2" fmla="+- 0 128 115"/>
                                <a:gd name="T3" fmla="*/ 128 h 156"/>
                                <a:gd name="T4" fmla="+- 0 1378 1370"/>
                                <a:gd name="T5" fmla="*/ T4 w 192"/>
                                <a:gd name="T6" fmla="+- 0 135 115"/>
                                <a:gd name="T7" fmla="*/ 135 h 156"/>
                                <a:gd name="T8" fmla="+- 0 1378 1370"/>
                                <a:gd name="T9" fmla="*/ T8 w 192"/>
                                <a:gd name="T10" fmla="+- 0 155 115"/>
                                <a:gd name="T11" fmla="*/ 155 h 156"/>
                                <a:gd name="T12" fmla="+- 0 1385 1370"/>
                                <a:gd name="T13" fmla="*/ T12 w 192"/>
                                <a:gd name="T14" fmla="+- 0 167 115"/>
                                <a:gd name="T15" fmla="*/ 167 h 156"/>
                                <a:gd name="T16" fmla="+- 0 1395 1370"/>
                                <a:gd name="T17" fmla="*/ T16 w 192"/>
                                <a:gd name="T18" fmla="+- 0 174 115"/>
                                <a:gd name="T19" fmla="*/ 174 h 156"/>
                                <a:gd name="T20" fmla="+- 0 1540 1370"/>
                                <a:gd name="T21" fmla="*/ T20 w 192"/>
                                <a:gd name="T22" fmla="+- 0 174 115"/>
                                <a:gd name="T23" fmla="*/ 174 h 156"/>
                                <a:gd name="T24" fmla="+- 0 1541 1370"/>
                                <a:gd name="T25" fmla="*/ T24 w 192"/>
                                <a:gd name="T26" fmla="+- 0 163 115"/>
                                <a:gd name="T27" fmla="*/ 163 h 156"/>
                                <a:gd name="T28" fmla="+- 0 1464 1370"/>
                                <a:gd name="T29" fmla="*/ T28 w 192"/>
                                <a:gd name="T30" fmla="+- 0 163 115"/>
                                <a:gd name="T31" fmla="*/ 163 h 156"/>
                                <a:gd name="T32" fmla="+- 0 1443 1370"/>
                                <a:gd name="T33" fmla="*/ T32 w 192"/>
                                <a:gd name="T34" fmla="+- 0 160 115"/>
                                <a:gd name="T35" fmla="*/ 160 h 156"/>
                                <a:gd name="T36" fmla="+- 0 1424 1370"/>
                                <a:gd name="T37" fmla="*/ T36 w 192"/>
                                <a:gd name="T38" fmla="+- 0 153 115"/>
                                <a:gd name="T39" fmla="*/ 153 h 156"/>
                                <a:gd name="T40" fmla="+- 0 1406 1370"/>
                                <a:gd name="T41" fmla="*/ T40 w 192"/>
                                <a:gd name="T42" fmla="+- 0 143 115"/>
                                <a:gd name="T43" fmla="*/ 143 h 156"/>
                                <a:gd name="T44" fmla="+- 0 1390 1370"/>
                                <a:gd name="T45" fmla="*/ T44 w 192"/>
                                <a:gd name="T46" fmla="+- 0 130 115"/>
                                <a:gd name="T47" fmla="*/ 130 h 156"/>
                                <a:gd name="T48" fmla="+- 0 1380 1370"/>
                                <a:gd name="T49" fmla="*/ T48 w 192"/>
                                <a:gd name="T50" fmla="+- 0 128 115"/>
                                <a:gd name="T51" fmla="*/ 128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10" y="13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170" y="59"/>
                                  </a:lnTo>
                                  <a:lnTo>
                                    <a:pt x="171" y="48"/>
                                  </a:lnTo>
                                  <a:lnTo>
                                    <a:pt x="94" y="48"/>
                                  </a:lnTo>
                                  <a:lnTo>
                                    <a:pt x="73" y="45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6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514 1370"/>
                                <a:gd name="T1" fmla="*/ T0 w 192"/>
                                <a:gd name="T2" fmla="+- 0 115 115"/>
                                <a:gd name="T3" fmla="*/ 115 h 156"/>
                                <a:gd name="T4" fmla="+- 0 1502 1370"/>
                                <a:gd name="T5" fmla="*/ T4 w 192"/>
                                <a:gd name="T6" fmla="+- 0 115 115"/>
                                <a:gd name="T7" fmla="*/ 115 h 156"/>
                                <a:gd name="T8" fmla="+- 0 1481 1370"/>
                                <a:gd name="T9" fmla="*/ T8 w 192"/>
                                <a:gd name="T10" fmla="+- 0 121 115"/>
                                <a:gd name="T11" fmla="*/ 121 h 156"/>
                                <a:gd name="T12" fmla="+- 0 1467 1370"/>
                                <a:gd name="T13" fmla="*/ T12 w 192"/>
                                <a:gd name="T14" fmla="+- 0 137 115"/>
                                <a:gd name="T15" fmla="*/ 137 h 156"/>
                                <a:gd name="T16" fmla="+- 0 1463 1370"/>
                                <a:gd name="T17" fmla="*/ T16 w 192"/>
                                <a:gd name="T18" fmla="+- 0 157 115"/>
                                <a:gd name="T19" fmla="*/ 157 h 156"/>
                                <a:gd name="T20" fmla="+- 0 1463 1370"/>
                                <a:gd name="T21" fmla="*/ T20 w 192"/>
                                <a:gd name="T22" fmla="+- 0 160 115"/>
                                <a:gd name="T23" fmla="*/ 160 h 156"/>
                                <a:gd name="T24" fmla="+- 0 1464 1370"/>
                                <a:gd name="T25" fmla="*/ T24 w 192"/>
                                <a:gd name="T26" fmla="+- 0 163 115"/>
                                <a:gd name="T27" fmla="*/ 163 h 156"/>
                                <a:gd name="T28" fmla="+- 0 1541 1370"/>
                                <a:gd name="T29" fmla="*/ T28 w 192"/>
                                <a:gd name="T30" fmla="+- 0 163 115"/>
                                <a:gd name="T31" fmla="*/ 163 h 156"/>
                                <a:gd name="T32" fmla="+- 0 1542 1370"/>
                                <a:gd name="T33" fmla="*/ T32 w 192"/>
                                <a:gd name="T34" fmla="+- 0 157 115"/>
                                <a:gd name="T35" fmla="*/ 157 h 156"/>
                                <a:gd name="T36" fmla="+- 0 1541 1370"/>
                                <a:gd name="T37" fmla="*/ T36 w 192"/>
                                <a:gd name="T38" fmla="+- 0 154 115"/>
                                <a:gd name="T39" fmla="*/ 154 h 156"/>
                                <a:gd name="T40" fmla="+- 0 1549 1370"/>
                                <a:gd name="T41" fmla="*/ T40 w 192"/>
                                <a:gd name="T42" fmla="+- 0 148 115"/>
                                <a:gd name="T43" fmla="*/ 148 h 156"/>
                                <a:gd name="T44" fmla="+- 0 1556 1370"/>
                                <a:gd name="T45" fmla="*/ T44 w 192"/>
                                <a:gd name="T46" fmla="+- 0 141 115"/>
                                <a:gd name="T47" fmla="*/ 141 h 156"/>
                                <a:gd name="T48" fmla="+- 0 1557 1370"/>
                                <a:gd name="T49" fmla="*/ T48 w 192"/>
                                <a:gd name="T50" fmla="+- 0 139 115"/>
                                <a:gd name="T51" fmla="*/ 139 h 156"/>
                                <a:gd name="T52" fmla="+- 0 1539 1370"/>
                                <a:gd name="T53" fmla="*/ T52 w 192"/>
                                <a:gd name="T54" fmla="+- 0 139 115"/>
                                <a:gd name="T55" fmla="*/ 139 h 156"/>
                                <a:gd name="T56" fmla="+- 0 1547 1370"/>
                                <a:gd name="T57" fmla="*/ T56 w 192"/>
                                <a:gd name="T58" fmla="+- 0 135 115"/>
                                <a:gd name="T59" fmla="*/ 135 h 156"/>
                                <a:gd name="T60" fmla="+- 0 1553 1370"/>
                                <a:gd name="T61" fmla="*/ T60 w 192"/>
                                <a:gd name="T62" fmla="+- 0 127 115"/>
                                <a:gd name="T63" fmla="*/ 127 h 156"/>
                                <a:gd name="T64" fmla="+- 0 1531 1370"/>
                                <a:gd name="T65" fmla="*/ T64 w 192"/>
                                <a:gd name="T66" fmla="+- 0 127 115"/>
                                <a:gd name="T67" fmla="*/ 127 h 156"/>
                                <a:gd name="T68" fmla="+- 0 1524 1370"/>
                                <a:gd name="T69" fmla="*/ T68 w 192"/>
                                <a:gd name="T70" fmla="+- 0 120 115"/>
                                <a:gd name="T71" fmla="*/ 120 h 156"/>
                                <a:gd name="T72" fmla="+- 0 1514 1370"/>
                                <a:gd name="T73" fmla="*/ T72 w 192"/>
                                <a:gd name="T74" fmla="+- 0 115 115"/>
                                <a:gd name="T75" fmla="*/ 115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144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11" y="6"/>
                                  </a:lnTo>
                                  <a:lnTo>
                                    <a:pt x="97" y="22"/>
                                  </a:lnTo>
                                  <a:lnTo>
                                    <a:pt x="93" y="42"/>
                                  </a:lnTo>
                                  <a:lnTo>
                                    <a:pt x="93" y="45"/>
                                  </a:lnTo>
                                  <a:lnTo>
                                    <a:pt x="94" y="48"/>
                                  </a:lnTo>
                                  <a:lnTo>
                                    <a:pt x="171" y="48"/>
                                  </a:lnTo>
                                  <a:lnTo>
                                    <a:pt x="172" y="42"/>
                                  </a:lnTo>
                                  <a:lnTo>
                                    <a:pt x="171" y="39"/>
                                  </a:lnTo>
                                  <a:lnTo>
                                    <a:pt x="179" y="33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7" y="24"/>
                                  </a:lnTo>
                                  <a:lnTo>
                                    <a:pt x="169" y="24"/>
                                  </a:lnTo>
                                  <a:lnTo>
                                    <a:pt x="177" y="20"/>
                                  </a:lnTo>
                                  <a:lnTo>
                                    <a:pt x="183" y="12"/>
                                  </a:lnTo>
                                  <a:lnTo>
                                    <a:pt x="161" y="12"/>
                                  </a:lnTo>
                                  <a:lnTo>
                                    <a:pt x="154" y="5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5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561 1370"/>
                                <a:gd name="T1" fmla="*/ T0 w 192"/>
                                <a:gd name="T2" fmla="+- 0 133 115"/>
                                <a:gd name="T3" fmla="*/ 133 h 156"/>
                                <a:gd name="T4" fmla="+- 0 1554 1370"/>
                                <a:gd name="T5" fmla="*/ T4 w 192"/>
                                <a:gd name="T6" fmla="+- 0 136 115"/>
                                <a:gd name="T7" fmla="*/ 136 h 156"/>
                                <a:gd name="T8" fmla="+- 0 1546 1370"/>
                                <a:gd name="T9" fmla="*/ T8 w 192"/>
                                <a:gd name="T10" fmla="+- 0 139 115"/>
                                <a:gd name="T11" fmla="*/ 139 h 156"/>
                                <a:gd name="T12" fmla="+- 0 1539 1370"/>
                                <a:gd name="T13" fmla="*/ T12 w 192"/>
                                <a:gd name="T14" fmla="+- 0 139 115"/>
                                <a:gd name="T15" fmla="*/ 139 h 156"/>
                                <a:gd name="T16" fmla="+- 0 1557 1370"/>
                                <a:gd name="T17" fmla="*/ T16 w 192"/>
                                <a:gd name="T18" fmla="+- 0 139 115"/>
                                <a:gd name="T19" fmla="*/ 139 h 156"/>
                                <a:gd name="T20" fmla="+- 0 1561 1370"/>
                                <a:gd name="T21" fmla="*/ T20 w 192"/>
                                <a:gd name="T22" fmla="+- 0 133 115"/>
                                <a:gd name="T23" fmla="*/ 133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191" y="18"/>
                                  </a:moveTo>
                                  <a:lnTo>
                                    <a:pt x="184" y="21"/>
                                  </a:lnTo>
                                  <a:lnTo>
                                    <a:pt x="176" y="24"/>
                                  </a:lnTo>
                                  <a:lnTo>
                                    <a:pt x="169" y="24"/>
                                  </a:lnTo>
                                  <a:lnTo>
                                    <a:pt x="187" y="24"/>
                                  </a:lnTo>
                                  <a:lnTo>
                                    <a:pt x="19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4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556 1370"/>
                                <a:gd name="T1" fmla="*/ T0 w 192"/>
                                <a:gd name="T2" fmla="+- 0 118 115"/>
                                <a:gd name="T3" fmla="*/ 118 h 156"/>
                                <a:gd name="T4" fmla="+- 0 1548 1370"/>
                                <a:gd name="T5" fmla="*/ T4 w 192"/>
                                <a:gd name="T6" fmla="+- 0 122 115"/>
                                <a:gd name="T7" fmla="*/ 122 h 156"/>
                                <a:gd name="T8" fmla="+- 0 1540 1370"/>
                                <a:gd name="T9" fmla="*/ T8 w 192"/>
                                <a:gd name="T10" fmla="+- 0 126 115"/>
                                <a:gd name="T11" fmla="*/ 126 h 156"/>
                                <a:gd name="T12" fmla="+- 0 1531 1370"/>
                                <a:gd name="T13" fmla="*/ T12 w 192"/>
                                <a:gd name="T14" fmla="+- 0 127 115"/>
                                <a:gd name="T15" fmla="*/ 127 h 156"/>
                                <a:gd name="T16" fmla="+- 0 1553 1370"/>
                                <a:gd name="T17" fmla="*/ T16 w 192"/>
                                <a:gd name="T18" fmla="+- 0 127 115"/>
                                <a:gd name="T19" fmla="*/ 127 h 156"/>
                                <a:gd name="T20" fmla="+- 0 1553 1370"/>
                                <a:gd name="T21" fmla="*/ T20 w 192"/>
                                <a:gd name="T22" fmla="+- 0 127 115"/>
                                <a:gd name="T23" fmla="*/ 127 h 156"/>
                                <a:gd name="T24" fmla="+- 0 1556 1370"/>
                                <a:gd name="T25" fmla="*/ T24 w 192"/>
                                <a:gd name="T26" fmla="+- 0 118 115"/>
                                <a:gd name="T27" fmla="*/ 118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186" y="3"/>
                                  </a:moveTo>
                                  <a:lnTo>
                                    <a:pt x="178" y="7"/>
                                  </a:lnTo>
                                  <a:lnTo>
                                    <a:pt x="170" y="11"/>
                                  </a:lnTo>
                                  <a:lnTo>
                                    <a:pt x="161" y="12"/>
                                  </a:lnTo>
                                  <a:lnTo>
                                    <a:pt x="183" y="12"/>
                                  </a:lnTo>
                                  <a:lnTo>
                                    <a:pt x="18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729C15" id="Group 2" o:spid="_x0000_s1026" style="position:absolute;margin-left:68.35pt;margin-top:5.75pt;width:9.7pt;height:8.45pt;z-index:4192;mso-position-horizontal-relative:page" coordorigin="1367,115" coordsize="194,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">
                <v:shape id="Picture 11" o:spid="_x0000_s1027" type="#_x0000_t75" style="position:absolute;left:1367;top:128;width:191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qSc3DAAAA2wAAAA8AAABkcnMvZG93bnJldi54bWxEj01rwkAQhu8F/8Mygre6UaRNU1cRURBa&#10;ED+g1yE7TYLZ2ZBdk/jvnUOhx+Gd95l5luvB1aqjNlSeDcymCSji3NuKCwPXy/41BRUissXaMxl4&#10;UID1avSyxMz6nk/UnWOhBMIhQwNljE2mdchLchimviGW7Ne3DqOMbaFti73AXa3nSfKmHVYsF0ps&#10;aFtSfjvfnVD89zHtK7+70ftH6r5+ujxejsZMxsPmE1SkIf4v/7UP1sBCvhcX8QC9e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upJzcMAAADbAAAADwAAAAAAAAAAAAAAAACf&#10;AgAAZHJzL2Rvd25yZXYueG1sUEsFBgAAAAAEAAQA9wAAAI8DAAAAAA==&#10;">
                  <v:imagedata r:id="rId163" o:title=""/>
                </v:shape>
                <v:group id="Group 3" o:spid="_x0000_s1028" style="position:absolute;left:1370;top:115;width:192;height:156" coordorigin="1370,115" coordsize="192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10" o:spid="_x0000_s1029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2vQcQA&#10;AADbAAAADwAAAGRycy9kb3ducmV2LnhtbESPQWvCQBSE74X+h+UVvNVNVcRGVymFggqlMQ3o8ZF9&#10;JsHs27C7avz33YLgcZiZb5jFqjetuJDzjWUFb8MEBHFpdcOVguL363UGwgdkja1lUnAjD6vl89MC&#10;U22vvKNLHioRIexTVFCH0KVS+rImg35oO+LoHa0zGKJ0ldQOrxFuWjlKkqk02HBcqLGjz5rKU342&#10;Crb7IrO0KQ7+e5z/hGOTZe8uU2rw0n/MQQTqwyN8b6+1gskI/r/E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tr0HEAAAA2wAAAA8AAAAAAAAAAAAAAAAAmAIAAGRycy9k&#10;b3ducmV2LnhtbFBLBQYAAAAABAAEAPUAAACJAwAAAAA=&#10;" path="m,138r17,9l37,153r20,2l84,153r23,-8l118,138,6,138r-3,l,138xe" fillcolor="#54a4db" stroked="f">
                    <v:path arrowok="t" o:connecttype="custom" o:connectlocs="0,253;17,262;37,268;57,270;84,268;107,260;118,253;6,253;3,253;0,253" o:connectangles="0,0,0,0,0,0,0,0,0,0"/>
                  </v:shape>
                  <v:shape id="Freeform 9" o:spid="_x0000_s1030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K2sQA&#10;AADbAAAADwAAAGRycy9kb3ducmV2LnhtbESPQWvCQBSE74L/YXlCb2ajllJTVxGh0BbENAba4yP7&#10;TEKzb8PuVtN/7woFj8PMfMOsNoPpxJmcby0rmCUpCOLK6pZrBeXxdfoMwgdkjZ1lUvBHHjbr8WiF&#10;mbYX/qRzEWoRIewzVNCE0GdS+qohgz6xPXH0TtYZDFG6WmqHlwg3nZyn6ZM02HJcaLCnXUPVT/Fr&#10;FHx8lbml9/Lb7xfFIZzaPF+6XKmHybB9ARFoCPfwf/tNK3hcwO1L/AF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hCtrEAAAA2wAAAA8AAAAAAAAAAAAAAAAAmAIAAGRycy9k&#10;b3ducmV2LnhtbFBLBQYAAAAABAAEAPUAAACJAwAAAAA=&#10;" path="m21,94r12,18l52,121,37,132r-21,6l6,138r112,l126,134r17,-15l155,102r4,-7l26,95r-2,l21,94xe" fillcolor="#54a4db" stroked="f">
                    <v:path arrowok="t" o:connecttype="custom" o:connectlocs="21,209;33,227;52,236;37,247;16,253;6,253;118,253;126,249;143,234;155,217;159,210;26,210;24,210;21,209" o:connectangles="0,0,0,0,0,0,0,0,0,0,0,0,0,0"/>
                  </v:shape>
                  <v:shape id="Freeform 8" o:spid="_x0000_s1031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iSrsQA&#10;AADbAAAADwAAAGRycy9kb3ducmV2LnhtbESP3WrCQBSE7wu+w3IE7+rGH4qmriKCYAvSGAPt5SF7&#10;TEKzZ8PuVtO3dwsFL4eZ+YZZbXrTiis531hWMBknIIhLqxuuFBTn/fMChA/IGlvLpOCXPGzWg6cV&#10;ptre+ETXPFQiQtinqKAOoUul9GVNBv3YdsTRu1hnMETpKqkd3iLctHKaJC/SYMNxocaOdjWV3/mP&#10;UfD+WWSW3oovf5zlH+HSZNnSZUqNhv32FUSgPjzC/+2DVjCfw9+X+AP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Ikq7EAAAA2wAAAA8AAAAAAAAAAAAAAAAAmAIAAGRycy9k&#10;b3ducmV2LnhtbFBLBQYAAAAABAAEAPUAAACJAwAAAAA=&#10;" path="m7,55r,l13,76,29,90r7,4l32,95r127,l164,83r6,-20l170,59,25,59r-6,l13,57,7,55xe" fillcolor="#54a4db" stroked="f">
                    <v:path arrowok="t" o:connecttype="custom" o:connectlocs="7,170;7,170;13,191;29,205;36,209;32,210;159,210;164,198;170,178;170,174;25,174;19,174;13,172;7,170" o:connectangles="0,0,0,0,0,0,0,0,0,0,0,0,0,0"/>
                  </v:shape>
                  <v:shape id="Freeform 7" o:spid="_x0000_s1032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Q3NcQA&#10;AADbAAAADwAAAGRycy9kb3ducmV2LnhtbESPQWvCQBSE70L/w/IK3nSjtcVGVylCQYViTAPt8ZF9&#10;JqHZt2F31fjv3UKhx2FmvmGW69604kLON5YVTMYJCOLS6oYrBcXn+2gOwgdkja1lUnAjD+vVw2CJ&#10;qbZXPtIlD5WIEPYpKqhD6FIpfVmTQT+2HXH0TtYZDFG6SmqH1wg3rZwmyYs02HBcqLGjTU3lT342&#10;CvZfRWZpV3z7j6f8EE5Nlr26TKnhY/+2ABGoD//hv/ZWK5g9w++X+A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ENzXEAAAA2wAAAA8AAAAAAAAAAAAAAAAAmAIAAGRycy9k&#10;b3ducmV2LnhtbFBLBQYAAAAABAAEAPUAAACJAwAAAAA=&#10;" path="m10,13l8,20r,20l15,52r10,7l170,59r1,-11l94,48,73,45,54,38,36,28,20,15,10,13xe" fillcolor="#54a4db" stroked="f">
                    <v:path arrowok="t" o:connecttype="custom" o:connectlocs="10,128;8,135;8,155;15,167;25,174;170,174;171,163;94,163;73,160;54,153;36,143;20,130;10,128" o:connectangles="0,0,0,0,0,0,0,0,0,0,0,0,0"/>
                  </v:shape>
                  <v:shape id="Freeform 6" o:spid="_x0000_s1033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apQsQA&#10;AADbAAAADwAAAGRycy9kb3ducmV2LnhtbESPQWvCQBSE74X+h+UVvDWbqkgbXaUIghVK0zSgx0f2&#10;mQSzb8PuVuO/dwsFj8PMfMMsVoPpxJmcby0reElSEMSV1S3XCsqfzfMrCB+QNXaWScGVPKyWjw8L&#10;zLS98Dedi1CLCGGfoYImhD6T0lcNGfSJ7Ymjd7TOYIjS1VI7vES46eQ4TWfSYMtxocGe1g1Vp+LX&#10;KNjty9zSR3nwn5PiKxzbPH9zuVKjp+F9DiLQEO7h//ZWK5jO4O9L/A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WqULEAAAA2wAAAA8AAAAAAAAAAAAAAAAAmAIAAGRycy9k&#10;b3ducmV2LnhtbFBLBQYAAAAABAAEAPUAAACJAwAAAAA=&#10;" path="m144,l132,,111,6,97,22,93,42r,3l94,48r77,l172,42r-1,-3l179,33r7,-7l187,24r-18,l177,20r6,-8l161,12,154,5,144,xe" fillcolor="#54a4db" stroked="f">
                    <v:path arrowok="t" o:connecttype="custom" o:connectlocs="144,115;132,115;111,121;97,137;93,157;93,160;94,163;171,163;172,157;171,154;179,148;186,141;187,139;169,139;177,135;183,127;161,127;154,120;144,115" o:connectangles="0,0,0,0,0,0,0,0,0,0,0,0,0,0,0,0,0,0,0"/>
                  </v:shape>
                  <v:shape id="Freeform 5" o:spid="_x0000_s1034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oM2cQA&#10;AADbAAAADwAAAGRycy9kb3ducmV2LnhtbESPQWvCQBSE70L/w/IK3nSjldZGVylCQYViTAPt8ZF9&#10;JqHZt2F31fjv3UKhx2FmvmGW69604kLON5YVTMYJCOLS6oYrBcXn+2gOwgdkja1lUnAjD+vVw2CJ&#10;qbZXPtIlD5WIEPYpKqhD6FIpfVmTQT+2HXH0TtYZDFG6SmqH1wg3rZwmybM02HBcqLGjTU3lT342&#10;CvZfRWZpV3z7j6f8EE5Nlr26TKnhY/+2ABGoD//hv/ZWK5i9wO+X+A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aDNnEAAAA2wAAAA8AAAAAAAAAAAAAAAAAmAIAAGRycy9k&#10;b3ducmV2LnhtbFBLBQYAAAAABAAEAPUAAACJAwAAAAA=&#10;" path="m191,18r-7,3l176,24r-7,l187,24r4,-6xe" fillcolor="#54a4db" stroked="f">
                    <v:path arrowok="t" o:connecttype="custom" o:connectlocs="191,133;184,136;176,139;169,139;187,139;191,133" o:connectangles="0,0,0,0,0,0"/>
                  </v:shape>
                  <v:shape id="Freeform 4" o:spid="_x0000_s1035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WYq8EA&#10;AADbAAAADwAAAGRycy9kb3ducmV2LnhtbERPW2vCMBR+F/Yfwhn4pummyNaZyhgIKgy7rqCPh+b0&#10;wpqTkkTt/v3yMPDx47uvN6PpxZWc7ywreJonIIgrqztuFJTf29kLCB+QNfaWScEvedhkD5M1ptre&#10;+IuuRWhEDGGfooI2hCGV0lctGfRzOxBHrrbOYIjQNVI7vMVw08vnJFlJgx3HhhYH+mip+ikuRsHh&#10;VOaW9uXZfy6KY6i7PH91uVLTx/H9DUSgMdzF/+6dVrCMY+OX+AN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FmKvBAAAA2wAAAA8AAAAAAAAAAAAAAAAAmAIAAGRycy9kb3du&#10;cmV2LnhtbFBLBQYAAAAABAAEAPUAAACGAwAAAAA=&#10;" path="m186,3r-8,4l170,11r-9,1l183,12r3,-9xe" fillcolor="#54a4db" stroked="f">
                    <v:path arrowok="t" o:connecttype="custom" o:connectlocs="186,118;178,122;170,126;161,127;183,127;183,127;186,118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/>
          <w:color w:val="231F20"/>
          <w:sz w:val="18"/>
        </w:rPr>
        <w:t>@theCEWH</w:t>
      </w:r>
    </w:p>
    <w:p w14:paraId="04059ACB" w14:textId="77777777" w:rsidR="00700F7C" w:rsidRDefault="002F10C5">
      <w:pPr>
        <w:spacing w:before="81"/>
        <w:ind w:left="1360"/>
        <w:rPr>
          <w:rFonts w:ascii="Calibri" w:eastAsia="Calibri" w:hAnsi="Calibri" w:cs="Calibri"/>
          <w:sz w:val="18"/>
          <w:szCs w:val="18"/>
        </w:rPr>
      </w:pPr>
      <w:r>
        <w:rPr>
          <w:rFonts w:ascii="Wingdings" w:eastAsia="Wingdings" w:hAnsi="Wingdings" w:cs="Wingdings"/>
          <w:color w:val="231F20"/>
          <w:sz w:val="18"/>
          <w:szCs w:val="18"/>
        </w:rPr>
        <w:t></w:t>
      </w:r>
      <w:r>
        <w:rPr>
          <w:rFonts w:ascii="Wingdings" w:eastAsia="Wingdings" w:hAnsi="Wingdings" w:cs="Wingdings"/>
          <w:color w:val="231F20"/>
          <w:spacing w:val="-138"/>
          <w:sz w:val="18"/>
          <w:szCs w:val="18"/>
        </w:rPr>
        <w:t></w:t>
      </w:r>
      <w:r>
        <w:rPr>
          <w:rFonts w:ascii="Calibri" w:eastAsia="Calibri" w:hAnsi="Calibri" w:cs="Calibri"/>
          <w:color w:val="231F20"/>
          <w:sz w:val="18"/>
          <w:szCs w:val="18"/>
        </w:rPr>
        <w:t>GPO</w:t>
      </w:r>
      <w:r>
        <w:rPr>
          <w:rFonts w:ascii="Calibri" w:eastAsia="Calibri" w:hAnsi="Calibri" w:cs="Calibri"/>
          <w:color w:val="231F20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Box</w:t>
      </w:r>
      <w:r>
        <w:rPr>
          <w:rFonts w:ascii="Calibri" w:eastAsia="Calibri" w:hAnsi="Calibri" w:cs="Calibri"/>
          <w:color w:val="231F20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787,</w:t>
      </w:r>
      <w:r>
        <w:rPr>
          <w:rFonts w:ascii="Calibri" w:eastAsia="Calibri" w:hAnsi="Calibri" w:cs="Calibri"/>
          <w:color w:val="231F20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Canber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ra,</w:t>
      </w:r>
      <w:r>
        <w:rPr>
          <w:rFonts w:ascii="Calibri" w:eastAsia="Calibri" w:hAnsi="Calibri" w:cs="Calibri"/>
          <w:color w:val="231F20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>ACT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>,</w:t>
      </w:r>
      <w:r>
        <w:rPr>
          <w:rFonts w:ascii="Calibri" w:eastAsia="Calibri" w:hAnsi="Calibri" w:cs="Calibri"/>
          <w:color w:val="231F20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2601</w:t>
      </w:r>
    </w:p>
    <w:sectPr w:rsidR="00700F7C">
      <w:footerReference w:type="default" r:id="rId164"/>
      <w:pgSz w:w="11910" w:h="16840"/>
      <w:pgMar w:top="158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059B8B" w14:textId="77777777" w:rsidR="00000000" w:rsidRDefault="002F10C5">
      <w:r>
        <w:separator/>
      </w:r>
    </w:p>
  </w:endnote>
  <w:endnote w:type="continuationSeparator" w:id="0">
    <w:p w14:paraId="04059B8D" w14:textId="77777777" w:rsidR="00000000" w:rsidRDefault="002F10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B6EC4D" w14:textId="77777777" w:rsidR="002F10C5" w:rsidRDefault="002F10C5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059B78" w14:textId="46C70865" w:rsidR="00700F7C" w:rsidRDefault="002F10C5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088584" behindDoc="1" locked="0" layoutInCell="1" allowOverlap="1" wp14:anchorId="04059B91" wp14:editId="2C6C034A">
              <wp:simplePos x="0" y="0"/>
              <wp:positionH relativeFrom="page">
                <wp:posOffset>457200</wp:posOffset>
              </wp:positionH>
              <wp:positionV relativeFrom="page">
                <wp:posOffset>9516110</wp:posOffset>
              </wp:positionV>
              <wp:extent cx="1829435" cy="1270"/>
              <wp:effectExtent l="9525" t="10160" r="8890" b="7620"/>
              <wp:wrapNone/>
              <wp:docPr id="27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29435" cy="1270"/>
                        <a:chOff x="720" y="14986"/>
                        <a:chExt cx="2881" cy="2"/>
                      </a:xfrm>
                    </wpg:grpSpPr>
                    <wps:wsp>
                      <wps:cNvPr id="28" name="Freeform 23"/>
                      <wps:cNvSpPr>
                        <a:spLocks/>
                      </wps:cNvSpPr>
                      <wps:spPr bwMode="auto">
                        <a:xfrm>
                          <a:off x="720" y="14986"/>
                          <a:ext cx="2881" cy="2"/>
                        </a:xfrm>
                        <a:custGeom>
                          <a:avLst/>
                          <a:gdLst>
                            <a:gd name="T0" fmla="+- 0 720 720"/>
                            <a:gd name="T1" fmla="*/ T0 w 2881"/>
                            <a:gd name="T2" fmla="+- 0 3600 720"/>
                            <a:gd name="T3" fmla="*/ T2 w 28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1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29BCA8" id="Group 22" o:spid="_x0000_s1026" style="position:absolute;margin-left:36pt;margin-top:749.3pt;width:144.05pt;height:.1pt;z-index:-227896;mso-position-horizontal-relative:page;mso-position-vertical-relative:page" coordorigin="720,14986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">
              <v:shape id="Freeform 23" o:spid="_x0000_s1027" style="position:absolute;left:720;top:14986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wFwL4A&#10;AADbAAAADwAAAGRycy9kb3ducmV2LnhtbERPTWsCMRC9F/ofwhS8lJpVochqlFYUve5q78Nm3KTd&#10;TNYk6vbfNwehx8f7Xq4H14kbhWg9K5iMCxDEjdeWWwWn4+5tDiImZI2dZ1LwSxHWq+enJZba37mi&#10;W51akUM4lqjApNSXUsbGkMM49j1x5s4+OEwZhlbqgPcc7jo5LYp36dBybjDY08ZQ81NfnYKv2rjB&#10;bu3r96zaz9CET3mhSqnRy/CxAJFoSP/ih/ugFUzz2Pwl/wC5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/MBcC+AAAA2wAAAA8AAAAAAAAAAAAAAAAAmAIAAGRycy9kb3ducmV2&#10;LnhtbFBLBQYAAAAABAAEAPUAAACDAwAAAAA=&#10;" path="m,l2880,e" filled="f" strokeweight=".24697mm">
                <v:path arrowok="t" o:connecttype="custom" o:connectlocs="0,0;288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088608" behindDoc="1" locked="0" layoutInCell="1" allowOverlap="1" wp14:anchorId="04059B92" wp14:editId="193928FF">
              <wp:simplePos x="0" y="0"/>
              <wp:positionH relativeFrom="page">
                <wp:posOffset>431800</wp:posOffset>
              </wp:positionH>
              <wp:positionV relativeFrom="page">
                <wp:posOffset>9719945</wp:posOffset>
              </wp:positionV>
              <wp:extent cx="4225290" cy="345440"/>
              <wp:effectExtent l="3175" t="4445" r="635" b="2540"/>
              <wp:wrapNone/>
              <wp:docPr id="26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529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59DB5" w14:textId="77777777" w:rsidR="00700F7C" w:rsidRDefault="002F10C5">
                          <w:pPr>
                            <w:spacing w:line="226" w:lineRule="exact"/>
                            <w:ind w:left="40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position w:val="7"/>
                              <w:sz w:val="1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position w:val="7"/>
                              <w:sz w:val="13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13"/>
                              <w:position w:val="7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Volumes</w:t>
                          </w:r>
                          <w:r>
                            <w:rPr>
                              <w:rFonts w:ascii="Century Gothic"/>
                              <w:spacing w:val="-2"/>
                              <w:sz w:val="18"/>
                            </w:rPr>
                            <w:t xml:space="preserve"> may</w:t>
                          </w:r>
                          <w:r>
                            <w:rPr>
                              <w:rFonts w:ascii="Century Gothic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be</w:t>
                          </w:r>
                          <w:r>
                            <w:rPr>
                              <w:rFonts w:ascii="Century Gothic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limited</w:t>
                          </w:r>
                          <w:r>
                            <w:rPr>
                              <w:rFonts w:ascii="Century Gothic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by</w:t>
                          </w:r>
                          <w:r>
                            <w:rPr>
                              <w:rFonts w:ascii="Century Gothic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current</w:t>
                          </w:r>
                          <w:r>
                            <w:rPr>
                              <w:rFonts w:ascii="Century Gothic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channel</w:t>
                          </w:r>
                          <w:r>
                            <w:rPr>
                              <w:rFonts w:ascii="Century Gothic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constraints.</w:t>
                          </w:r>
                        </w:p>
                        <w:p w14:paraId="04059DB6" w14:textId="77777777" w:rsidR="00700F7C" w:rsidRDefault="002F10C5">
                          <w:pPr>
                            <w:spacing w:before="71"/>
                            <w:ind w:left="40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position w:val="7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Calibri"/>
                              <w:spacing w:val="12"/>
                              <w:position w:val="7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Roberts</w:t>
                          </w:r>
                          <w:r>
                            <w:rPr>
                              <w:rFonts w:ascii="Century Gothic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entury Gothic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Marston</w:t>
                          </w:r>
                          <w:r>
                            <w:rPr>
                              <w:rFonts w:ascii="Century Gothic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(2011),</w:t>
                          </w:r>
                          <w:r>
                            <w:rPr>
                              <w:rFonts w:ascii="Century Gothic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Hardwick and</w:t>
                          </w:r>
                          <w:r>
                            <w:rPr>
                              <w:rFonts w:ascii="Century Gothic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Maguire</w:t>
                          </w:r>
                          <w:r>
                            <w:rPr>
                              <w:rFonts w:ascii="Century Gothic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(2012),</w:t>
                          </w:r>
                          <w:r>
                            <w:rPr>
                              <w:rFonts w:ascii="Century Gothic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Alluvium</w:t>
                          </w:r>
                          <w:r>
                            <w:rPr>
                              <w:rFonts w:ascii="Century Gothic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(2013)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059B92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111" type="#_x0000_t202" style="position:absolute;margin-left:34pt;margin-top:765.35pt;width:332.7pt;height:27.2pt;z-index:-2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" filled="f" stroked="f">
              <v:textbox inset="0,0,0,0">
                <w:txbxContent>
                  <w:p w14:paraId="04059DB5" w14:textId="77777777" w:rsidR="00700F7C" w:rsidRDefault="002F10C5">
                    <w:pPr>
                      <w:spacing w:line="226" w:lineRule="exact"/>
                      <w:ind w:left="40"/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position w:val="7"/>
                        <w:sz w:val="1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position w:val="7"/>
                        <w:sz w:val="13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13"/>
                        <w:position w:val="7"/>
                        <w:sz w:val="13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Volumes</w:t>
                    </w:r>
                    <w:r>
                      <w:rPr>
                        <w:rFonts w:ascii="Century Gothic"/>
                        <w:spacing w:val="-2"/>
                        <w:sz w:val="18"/>
                      </w:rPr>
                      <w:t xml:space="preserve"> may</w:t>
                    </w:r>
                    <w:r>
                      <w:rPr>
                        <w:rFonts w:ascii="Century Gothic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be</w:t>
                    </w:r>
                    <w:r>
                      <w:rPr>
                        <w:rFonts w:ascii="Century Gothic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limited</w:t>
                    </w:r>
                    <w:r>
                      <w:rPr>
                        <w:rFonts w:ascii="Century Gothic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by</w:t>
                    </w:r>
                    <w:r>
                      <w:rPr>
                        <w:rFonts w:ascii="Century Gothic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current</w:t>
                    </w:r>
                    <w:r>
                      <w:rPr>
                        <w:rFonts w:ascii="Century Gothic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channel</w:t>
                    </w:r>
                    <w:r>
                      <w:rPr>
                        <w:rFonts w:ascii="Century Gothic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constraints.</w:t>
                    </w:r>
                  </w:p>
                  <w:p w14:paraId="04059DB6" w14:textId="77777777" w:rsidR="00700F7C" w:rsidRDefault="002F10C5">
                    <w:pPr>
                      <w:spacing w:before="71"/>
                      <w:ind w:left="40"/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position w:val="7"/>
                        <w:sz w:val="13"/>
                      </w:rPr>
                      <w:t>5</w:t>
                    </w:r>
                    <w:r>
                      <w:rPr>
                        <w:rFonts w:ascii="Calibri"/>
                        <w:spacing w:val="12"/>
                        <w:position w:val="7"/>
                        <w:sz w:val="13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Roberts</w:t>
                    </w:r>
                    <w:r>
                      <w:rPr>
                        <w:rFonts w:ascii="Century Gothic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z w:val="18"/>
                      </w:rPr>
                      <w:t>and</w:t>
                    </w:r>
                    <w:r>
                      <w:rPr>
                        <w:rFonts w:ascii="Century Gothic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Marston</w:t>
                    </w:r>
                    <w:r>
                      <w:rPr>
                        <w:rFonts w:ascii="Century Gothic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(2011),</w:t>
                    </w:r>
                    <w:r>
                      <w:rPr>
                        <w:rFonts w:ascii="Century Gothic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Hardwick and</w:t>
                    </w:r>
                    <w:r>
                      <w:rPr>
                        <w:rFonts w:ascii="Century Gothic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Maguire</w:t>
                    </w:r>
                    <w:r>
                      <w:rPr>
                        <w:rFonts w:ascii="Century Gothic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(2012),</w:t>
                    </w:r>
                    <w:r>
                      <w:rPr>
                        <w:rFonts w:ascii="Century Gothic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Alluvium</w:t>
                    </w:r>
                    <w:r>
                      <w:rPr>
                        <w:rFonts w:ascii="Century Gothic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(2013)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088632" behindDoc="1" locked="0" layoutInCell="1" allowOverlap="1" wp14:anchorId="04059B93" wp14:editId="192DACCF">
              <wp:simplePos x="0" y="0"/>
              <wp:positionH relativeFrom="page">
                <wp:posOffset>7484745</wp:posOffset>
              </wp:positionH>
              <wp:positionV relativeFrom="page">
                <wp:posOffset>10116820</wp:posOffset>
              </wp:positionV>
              <wp:extent cx="153670" cy="152400"/>
              <wp:effectExtent l="0" t="1270" r="635" b="0"/>
              <wp:wrapNone/>
              <wp:docPr id="2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59DB7" w14:textId="77777777" w:rsidR="00700F7C" w:rsidRDefault="002F10C5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059B93" id="Text Box 20" o:spid="_x0000_s1112" type="#_x0000_t202" style="position:absolute;margin-left:589.35pt;margin-top:796.6pt;width:12.1pt;height:12pt;z-index:-227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" filled="f" stroked="f">
              <v:textbox inset="0,0,0,0">
                <w:txbxContent>
                  <w:p w14:paraId="04059DB7" w14:textId="77777777" w:rsidR="00700F7C" w:rsidRDefault="002F10C5">
                    <w:pPr>
                      <w:pStyle w:val="BodyText"/>
                      <w:spacing w:line="22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059B79" w14:textId="0C1F14BA" w:rsidR="00700F7C" w:rsidRDefault="002F10C5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088656" behindDoc="1" locked="0" layoutInCell="1" allowOverlap="1" wp14:anchorId="04059B94" wp14:editId="1321A0B6">
              <wp:simplePos x="0" y="0"/>
              <wp:positionH relativeFrom="page">
                <wp:posOffset>7472045</wp:posOffset>
              </wp:positionH>
              <wp:positionV relativeFrom="page">
                <wp:posOffset>10116820</wp:posOffset>
              </wp:positionV>
              <wp:extent cx="166370" cy="152400"/>
              <wp:effectExtent l="4445" t="1270" r="635" b="0"/>
              <wp:wrapNone/>
              <wp:docPr id="24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59DB8" w14:textId="77777777" w:rsidR="00700F7C" w:rsidRDefault="002F10C5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pacing w:val="-1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059B94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113" type="#_x0000_t202" style="position:absolute;margin-left:588.35pt;margin-top:796.6pt;width:13.1pt;height:12pt;z-index:-22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" filled="f" stroked="f">
              <v:textbox inset="0,0,0,0">
                <w:txbxContent>
                  <w:p w14:paraId="04059DB8" w14:textId="77777777" w:rsidR="00700F7C" w:rsidRDefault="002F10C5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pacing w:val="-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pacing w:val="-1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-1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059B7A" w14:textId="48A5D9A4" w:rsidR="00700F7C" w:rsidRDefault="002F10C5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088680" behindDoc="1" locked="0" layoutInCell="1" allowOverlap="1" wp14:anchorId="04059B95" wp14:editId="15C52EEC">
              <wp:simplePos x="0" y="0"/>
              <wp:positionH relativeFrom="page">
                <wp:posOffset>431800</wp:posOffset>
              </wp:positionH>
              <wp:positionV relativeFrom="page">
                <wp:posOffset>9758045</wp:posOffset>
              </wp:positionV>
              <wp:extent cx="4225290" cy="346075"/>
              <wp:effectExtent l="3175" t="4445" r="635" b="1905"/>
              <wp:wrapNone/>
              <wp:docPr id="23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5290" cy="346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59DB9" w14:textId="77777777" w:rsidR="00700F7C" w:rsidRDefault="002F10C5">
                          <w:pPr>
                            <w:spacing w:line="241" w:lineRule="exact"/>
                            <w:ind w:left="40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position w:val="7"/>
                              <w:sz w:val="1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position w:val="7"/>
                              <w:sz w:val="13"/>
                            </w:rP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10"/>
                              <w:position w:val="7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Volumes</w:t>
                          </w:r>
                          <w:r>
                            <w:rPr>
                              <w:rFonts w:ascii="Calibri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18"/>
                            </w:rPr>
                            <w:t>may</w:t>
                          </w:r>
                          <w:r>
                            <w:rPr>
                              <w:rFonts w:ascii="Century Gothic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be</w:t>
                          </w:r>
                          <w:r>
                            <w:rPr>
                              <w:rFonts w:ascii="Century Gothic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limited</w:t>
                          </w:r>
                          <w:r>
                            <w:rPr>
                              <w:rFonts w:ascii="Century Gothic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by</w:t>
                          </w:r>
                          <w:r>
                            <w:rPr>
                              <w:rFonts w:ascii="Century Gothic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current</w:t>
                          </w:r>
                          <w:r>
                            <w:rPr>
                              <w:rFonts w:ascii="Century Gothic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channel</w:t>
                          </w:r>
                          <w:r>
                            <w:rPr>
                              <w:rFonts w:ascii="Century Gothic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constraints.</w:t>
                          </w:r>
                        </w:p>
                        <w:p w14:paraId="04059DBA" w14:textId="77777777" w:rsidR="00700F7C" w:rsidRDefault="002F10C5">
                          <w:pPr>
                            <w:spacing w:before="57"/>
                            <w:ind w:left="40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position w:val="7"/>
                              <w:sz w:val="13"/>
                            </w:rPr>
                            <w:t>8</w:t>
                          </w:r>
                          <w:r>
                            <w:rPr>
                              <w:rFonts w:ascii="Calibri"/>
                              <w:spacing w:val="12"/>
                              <w:position w:val="7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Roberts</w:t>
                          </w:r>
                          <w:r>
                            <w:rPr>
                              <w:rFonts w:ascii="Century Gothic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entury Gothic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Marston</w:t>
                          </w:r>
                          <w:r>
                            <w:rPr>
                              <w:rFonts w:ascii="Century Gothic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(2011),</w:t>
                          </w:r>
                          <w:r>
                            <w:rPr>
                              <w:rFonts w:ascii="Century Gothic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Hardwick and</w:t>
                          </w:r>
                          <w:r>
                            <w:rPr>
                              <w:rFonts w:ascii="Century Gothic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Maguire</w:t>
                          </w:r>
                          <w:r>
                            <w:rPr>
                              <w:rFonts w:ascii="Century Gothic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(2012),</w:t>
                          </w:r>
                          <w:r>
                            <w:rPr>
                              <w:rFonts w:ascii="Century Gothic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Alluvium</w:t>
                          </w:r>
                          <w:r>
                            <w:rPr>
                              <w:rFonts w:ascii="Century Gothic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(2013)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059B95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114" type="#_x0000_t202" style="position:absolute;margin-left:34pt;margin-top:768.35pt;width:332.7pt;height:27.25pt;z-index:-227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UIxsg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" filled="f" stroked="f">
              <v:textbox inset="0,0,0,0">
                <w:txbxContent>
                  <w:p w14:paraId="04059DB9" w14:textId="77777777" w:rsidR="00700F7C" w:rsidRDefault="002F10C5">
                    <w:pPr>
                      <w:spacing w:line="241" w:lineRule="exact"/>
                      <w:ind w:left="40"/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position w:val="7"/>
                        <w:sz w:val="1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position w:val="7"/>
                        <w:sz w:val="13"/>
                      </w:rPr>
                      <w:t>8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10"/>
                        <w:position w:val="7"/>
                        <w:sz w:val="13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Volumes</w:t>
                    </w:r>
                    <w:r>
                      <w:rPr>
                        <w:rFonts w:ascii="Calibri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Century Gothic"/>
                        <w:spacing w:val="-2"/>
                        <w:sz w:val="18"/>
                      </w:rPr>
                      <w:t>may</w:t>
                    </w:r>
                    <w:r>
                      <w:rPr>
                        <w:rFonts w:ascii="Century Gothic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be</w:t>
                    </w:r>
                    <w:r>
                      <w:rPr>
                        <w:rFonts w:ascii="Century Gothic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limited</w:t>
                    </w:r>
                    <w:r>
                      <w:rPr>
                        <w:rFonts w:ascii="Century Gothic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by</w:t>
                    </w:r>
                    <w:r>
                      <w:rPr>
                        <w:rFonts w:ascii="Century Gothic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current</w:t>
                    </w:r>
                    <w:r>
                      <w:rPr>
                        <w:rFonts w:ascii="Century Gothic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channel</w:t>
                    </w:r>
                    <w:r>
                      <w:rPr>
                        <w:rFonts w:ascii="Century Gothic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constraints.</w:t>
                    </w:r>
                  </w:p>
                  <w:p w14:paraId="04059DBA" w14:textId="77777777" w:rsidR="00700F7C" w:rsidRDefault="002F10C5">
                    <w:pPr>
                      <w:spacing w:before="57"/>
                      <w:ind w:left="40"/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position w:val="7"/>
                        <w:sz w:val="13"/>
                      </w:rPr>
                      <w:t>8</w:t>
                    </w:r>
                    <w:r>
                      <w:rPr>
                        <w:rFonts w:ascii="Calibri"/>
                        <w:spacing w:val="12"/>
                        <w:position w:val="7"/>
                        <w:sz w:val="13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Roberts</w:t>
                    </w:r>
                    <w:r>
                      <w:rPr>
                        <w:rFonts w:ascii="Century Gothic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z w:val="18"/>
                      </w:rPr>
                      <w:t>and</w:t>
                    </w:r>
                    <w:r>
                      <w:rPr>
                        <w:rFonts w:ascii="Century Gothic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Marston</w:t>
                    </w:r>
                    <w:r>
                      <w:rPr>
                        <w:rFonts w:ascii="Century Gothic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(2011),</w:t>
                    </w:r>
                    <w:r>
                      <w:rPr>
                        <w:rFonts w:ascii="Century Gothic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Hardwick and</w:t>
                    </w:r>
                    <w:r>
                      <w:rPr>
                        <w:rFonts w:ascii="Century Gothic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Maguire</w:t>
                    </w:r>
                    <w:r>
                      <w:rPr>
                        <w:rFonts w:ascii="Century Gothic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(2012),</w:t>
                    </w:r>
                    <w:r>
                      <w:rPr>
                        <w:rFonts w:ascii="Century Gothic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Alluvium</w:t>
                    </w:r>
                    <w:r>
                      <w:rPr>
                        <w:rFonts w:ascii="Century Gothic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(2013)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088704" behindDoc="1" locked="0" layoutInCell="1" allowOverlap="1" wp14:anchorId="04059B96" wp14:editId="0ADC0A97">
              <wp:simplePos x="0" y="0"/>
              <wp:positionH relativeFrom="page">
                <wp:posOffset>7484745</wp:posOffset>
              </wp:positionH>
              <wp:positionV relativeFrom="page">
                <wp:posOffset>10116820</wp:posOffset>
              </wp:positionV>
              <wp:extent cx="153670" cy="152400"/>
              <wp:effectExtent l="0" t="1270" r="635" b="0"/>
              <wp:wrapNone/>
              <wp:docPr id="2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59DBB" w14:textId="77777777" w:rsidR="00700F7C" w:rsidRDefault="002F10C5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059B96" id="Text Box 17" o:spid="_x0000_s1115" type="#_x0000_t202" style="position:absolute;margin-left:589.35pt;margin-top:796.6pt;width:12.1pt;height:12pt;z-index:-2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TKlswIAALI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" filled="f" stroked="f">
              <v:textbox inset="0,0,0,0">
                <w:txbxContent>
                  <w:p w14:paraId="04059DBB" w14:textId="77777777" w:rsidR="00700F7C" w:rsidRDefault="002F10C5">
                    <w:pPr>
                      <w:pStyle w:val="BodyText"/>
                      <w:spacing w:line="22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059B7B" w14:textId="3F393A3B" w:rsidR="00700F7C" w:rsidRDefault="002F10C5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088728" behindDoc="1" locked="0" layoutInCell="1" allowOverlap="1" wp14:anchorId="04059B97" wp14:editId="482B466A">
              <wp:simplePos x="0" y="0"/>
              <wp:positionH relativeFrom="page">
                <wp:posOffset>457200</wp:posOffset>
              </wp:positionH>
              <wp:positionV relativeFrom="page">
                <wp:posOffset>9554210</wp:posOffset>
              </wp:positionV>
              <wp:extent cx="1829435" cy="1270"/>
              <wp:effectExtent l="9525" t="10160" r="8890" b="7620"/>
              <wp:wrapNone/>
              <wp:docPr id="20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29435" cy="1270"/>
                        <a:chOff x="720" y="15046"/>
                        <a:chExt cx="2881" cy="2"/>
                      </a:xfrm>
                    </wpg:grpSpPr>
                    <wps:wsp>
                      <wps:cNvPr id="21" name="Freeform 16"/>
                      <wps:cNvSpPr>
                        <a:spLocks/>
                      </wps:cNvSpPr>
                      <wps:spPr bwMode="auto">
                        <a:xfrm>
                          <a:off x="720" y="15046"/>
                          <a:ext cx="2881" cy="2"/>
                        </a:xfrm>
                        <a:custGeom>
                          <a:avLst/>
                          <a:gdLst>
                            <a:gd name="T0" fmla="+- 0 720 720"/>
                            <a:gd name="T1" fmla="*/ T0 w 2881"/>
                            <a:gd name="T2" fmla="+- 0 3600 720"/>
                            <a:gd name="T3" fmla="*/ T2 w 28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1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84AA1B" id="Group 15" o:spid="_x0000_s1026" style="position:absolute;margin-left:36pt;margin-top:752.3pt;width:144.05pt;height:.1pt;z-index:-227752;mso-position-horizontal-relative:page;mso-position-vertical-relative:page" coordorigin="720,15046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">
              <v:shape id="Freeform 16" o:spid="_x0000_s1027" style="position:absolute;left:720;top:15046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asXcEA&#10;AADbAAAADwAAAGRycy9kb3ducmV2LnhtbESPQWsCMRSE74L/IbxCL1KzKohsjVKlpV53tffH5nWT&#10;dvOyJqlu/70pFDwOM/MNs94OrhMXCtF6VjCbFiCIG68ttwpOx7enFYiYkDV2nknBL0XYbsajNZba&#10;X7miS51akSEcS1RgUupLKWNjyGGc+p44e58+OExZhlbqgNcMd52cF8VSOrScFwz2tDfUfNc/TsFH&#10;bdxgX+3ka1G9L9CEnTxTpdTjw/DyDCLRkO7h//ZBK5jP4O9L/gFyc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2rF3BAAAA2wAAAA8AAAAAAAAAAAAAAAAAmAIAAGRycy9kb3du&#10;cmV2LnhtbFBLBQYAAAAABAAEAPUAAACGAwAAAAA=&#10;" path="m,l2880,e" filled="f" strokeweight=".24697mm">
                <v:path arrowok="t" o:connecttype="custom" o:connectlocs="0,0;288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088752" behindDoc="1" locked="0" layoutInCell="1" allowOverlap="1" wp14:anchorId="04059B98" wp14:editId="73D67932">
              <wp:simplePos x="0" y="0"/>
              <wp:positionH relativeFrom="page">
                <wp:posOffset>431800</wp:posOffset>
              </wp:positionH>
              <wp:positionV relativeFrom="page">
                <wp:posOffset>9758045</wp:posOffset>
              </wp:positionV>
              <wp:extent cx="4225290" cy="346075"/>
              <wp:effectExtent l="3175" t="4445" r="635" b="1905"/>
              <wp:wrapNone/>
              <wp:docPr id="1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5290" cy="346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59DBC" w14:textId="77777777" w:rsidR="00700F7C" w:rsidRDefault="002F10C5">
                          <w:pPr>
                            <w:spacing w:line="241" w:lineRule="exact"/>
                            <w:ind w:left="40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position w:val="7"/>
                              <w:sz w:val="1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position w:val="7"/>
                              <w:sz w:val="13"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10"/>
                              <w:position w:val="7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Volumes</w:t>
                          </w:r>
                          <w:r>
                            <w:rPr>
                              <w:rFonts w:ascii="Calibri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18"/>
                            </w:rPr>
                            <w:t>may</w:t>
                          </w:r>
                          <w:r>
                            <w:rPr>
                              <w:rFonts w:ascii="Century Gothic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be</w:t>
                          </w:r>
                          <w:r>
                            <w:rPr>
                              <w:rFonts w:ascii="Century Gothic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limited</w:t>
                          </w:r>
                          <w:r>
                            <w:rPr>
                              <w:rFonts w:ascii="Century Gothic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by</w:t>
                          </w:r>
                          <w:r>
                            <w:rPr>
                              <w:rFonts w:ascii="Century Gothic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current</w:t>
                          </w:r>
                          <w:r>
                            <w:rPr>
                              <w:rFonts w:ascii="Century Gothic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channel</w:t>
                          </w:r>
                          <w:r>
                            <w:rPr>
                              <w:rFonts w:ascii="Century Gothic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constraints.</w:t>
                          </w:r>
                        </w:p>
                        <w:p w14:paraId="04059DBD" w14:textId="77777777" w:rsidR="00700F7C" w:rsidRDefault="002F10C5">
                          <w:pPr>
                            <w:spacing w:before="57"/>
                            <w:ind w:left="40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position w:val="7"/>
                              <w:sz w:val="13"/>
                            </w:rPr>
                            <w:t>9</w:t>
                          </w:r>
                          <w:r>
                            <w:rPr>
                              <w:rFonts w:ascii="Calibri"/>
                              <w:spacing w:val="12"/>
                              <w:position w:val="7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Roberts</w:t>
                          </w:r>
                          <w:r>
                            <w:rPr>
                              <w:rFonts w:ascii="Century Gothic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entury Gothic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Marston</w:t>
                          </w:r>
                          <w:r>
                            <w:rPr>
                              <w:rFonts w:ascii="Century Gothic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(2011),</w:t>
                          </w:r>
                          <w:r>
                            <w:rPr>
                              <w:rFonts w:ascii="Century Gothic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Hardwick and</w:t>
                          </w:r>
                          <w:r>
                            <w:rPr>
                              <w:rFonts w:ascii="Century Gothic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Maguire</w:t>
                          </w:r>
                          <w:r>
                            <w:rPr>
                              <w:rFonts w:ascii="Century Gothic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(2012),</w:t>
                          </w:r>
                          <w:r>
                            <w:rPr>
                              <w:rFonts w:ascii="Century Gothic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Alluvium</w:t>
                          </w:r>
                          <w:r>
                            <w:rPr>
                              <w:rFonts w:ascii="Century Gothic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(2013)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059B98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116" type="#_x0000_t202" style="position:absolute;margin-left:34pt;margin-top:768.35pt;width:332.7pt;height:27.25pt;z-index:-22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" filled="f" stroked="f">
              <v:textbox inset="0,0,0,0">
                <w:txbxContent>
                  <w:p w14:paraId="04059DBC" w14:textId="77777777" w:rsidR="00700F7C" w:rsidRDefault="002F10C5">
                    <w:pPr>
                      <w:spacing w:line="241" w:lineRule="exact"/>
                      <w:ind w:left="40"/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position w:val="7"/>
                        <w:sz w:val="1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position w:val="7"/>
                        <w:sz w:val="13"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10"/>
                        <w:position w:val="7"/>
                        <w:sz w:val="13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Volumes</w:t>
                    </w:r>
                    <w:r>
                      <w:rPr>
                        <w:rFonts w:ascii="Calibri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Century Gothic"/>
                        <w:spacing w:val="-2"/>
                        <w:sz w:val="18"/>
                      </w:rPr>
                      <w:t>may</w:t>
                    </w:r>
                    <w:r>
                      <w:rPr>
                        <w:rFonts w:ascii="Century Gothic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be</w:t>
                    </w:r>
                    <w:r>
                      <w:rPr>
                        <w:rFonts w:ascii="Century Gothic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limited</w:t>
                    </w:r>
                    <w:r>
                      <w:rPr>
                        <w:rFonts w:ascii="Century Gothic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by</w:t>
                    </w:r>
                    <w:r>
                      <w:rPr>
                        <w:rFonts w:ascii="Century Gothic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current</w:t>
                    </w:r>
                    <w:r>
                      <w:rPr>
                        <w:rFonts w:ascii="Century Gothic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channel</w:t>
                    </w:r>
                    <w:r>
                      <w:rPr>
                        <w:rFonts w:ascii="Century Gothic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constraints.</w:t>
                    </w:r>
                  </w:p>
                  <w:p w14:paraId="04059DBD" w14:textId="77777777" w:rsidR="00700F7C" w:rsidRDefault="002F10C5">
                    <w:pPr>
                      <w:spacing w:before="57"/>
                      <w:ind w:left="40"/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position w:val="7"/>
                        <w:sz w:val="13"/>
                      </w:rPr>
                      <w:t>9</w:t>
                    </w:r>
                    <w:r>
                      <w:rPr>
                        <w:rFonts w:ascii="Calibri"/>
                        <w:spacing w:val="12"/>
                        <w:position w:val="7"/>
                        <w:sz w:val="13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Roberts</w:t>
                    </w:r>
                    <w:r>
                      <w:rPr>
                        <w:rFonts w:ascii="Century Gothic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z w:val="18"/>
                      </w:rPr>
                      <w:t>and</w:t>
                    </w:r>
                    <w:r>
                      <w:rPr>
                        <w:rFonts w:ascii="Century Gothic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Marston</w:t>
                    </w:r>
                    <w:r>
                      <w:rPr>
                        <w:rFonts w:ascii="Century Gothic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(2011),</w:t>
                    </w:r>
                    <w:r>
                      <w:rPr>
                        <w:rFonts w:ascii="Century Gothic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Hardwick and</w:t>
                    </w:r>
                    <w:r>
                      <w:rPr>
                        <w:rFonts w:ascii="Century Gothic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Maguire</w:t>
                    </w:r>
                    <w:r>
                      <w:rPr>
                        <w:rFonts w:ascii="Century Gothic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(2012),</w:t>
                    </w:r>
                    <w:r>
                      <w:rPr>
                        <w:rFonts w:ascii="Century Gothic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Alluvium</w:t>
                    </w:r>
                    <w:r>
                      <w:rPr>
                        <w:rFonts w:ascii="Century Gothic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(2013)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088776" behindDoc="1" locked="0" layoutInCell="1" allowOverlap="1" wp14:anchorId="04059B99" wp14:editId="6FE18241">
              <wp:simplePos x="0" y="0"/>
              <wp:positionH relativeFrom="page">
                <wp:posOffset>7484745</wp:posOffset>
              </wp:positionH>
              <wp:positionV relativeFrom="page">
                <wp:posOffset>10116820</wp:posOffset>
              </wp:positionV>
              <wp:extent cx="153670" cy="152400"/>
              <wp:effectExtent l="0" t="1270" r="635" b="0"/>
              <wp:wrapNone/>
              <wp:docPr id="18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59DBE" w14:textId="77777777" w:rsidR="00700F7C" w:rsidRDefault="002F10C5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059B99" id="Text Box 13" o:spid="_x0000_s1117" type="#_x0000_t202" style="position:absolute;margin-left:589.35pt;margin-top:796.6pt;width:12.1pt;height:12pt;z-index:-227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" filled="f" stroked="f">
              <v:textbox inset="0,0,0,0">
                <w:txbxContent>
                  <w:p w14:paraId="04059DBE" w14:textId="77777777" w:rsidR="00700F7C" w:rsidRDefault="002F10C5">
                    <w:pPr>
                      <w:pStyle w:val="BodyText"/>
                      <w:spacing w:line="22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059B7C" w14:textId="2F53201C" w:rsidR="00700F7C" w:rsidRDefault="002F10C5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088800" behindDoc="1" locked="0" layoutInCell="1" allowOverlap="1" wp14:anchorId="04059B9A" wp14:editId="41A9EF6E">
              <wp:simplePos x="0" y="0"/>
              <wp:positionH relativeFrom="page">
                <wp:posOffset>457200</wp:posOffset>
              </wp:positionH>
              <wp:positionV relativeFrom="page">
                <wp:posOffset>9554210</wp:posOffset>
              </wp:positionV>
              <wp:extent cx="1829435" cy="1270"/>
              <wp:effectExtent l="9525" t="10160" r="8890" b="7620"/>
              <wp:wrapNone/>
              <wp:docPr id="16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29435" cy="1270"/>
                        <a:chOff x="720" y="15046"/>
                        <a:chExt cx="2881" cy="2"/>
                      </a:xfrm>
                    </wpg:grpSpPr>
                    <wps:wsp>
                      <wps:cNvPr id="17" name="Freeform 12"/>
                      <wps:cNvSpPr>
                        <a:spLocks/>
                      </wps:cNvSpPr>
                      <wps:spPr bwMode="auto">
                        <a:xfrm>
                          <a:off x="720" y="15046"/>
                          <a:ext cx="2881" cy="2"/>
                        </a:xfrm>
                        <a:custGeom>
                          <a:avLst/>
                          <a:gdLst>
                            <a:gd name="T0" fmla="+- 0 720 720"/>
                            <a:gd name="T1" fmla="*/ T0 w 2881"/>
                            <a:gd name="T2" fmla="+- 0 3600 720"/>
                            <a:gd name="T3" fmla="*/ T2 w 28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1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60428A" id="Group 11" o:spid="_x0000_s1026" style="position:absolute;margin-left:36pt;margin-top:752.3pt;width:144.05pt;height:.1pt;z-index:-227680;mso-position-horizontal-relative:page;mso-position-vertical-relative:page" coordorigin="720,15046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">
              <v:shape id="Freeform 12" o:spid="_x0000_s1027" style="position:absolute;left:720;top:15046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9bD78A&#10;AADbAAAADwAAAGRycy9kb3ducmV2LnhtbERPTU8CMRC9m/AfmjHhYqArJGoWCgEjgeuuep9sx211&#10;O13aCsu/pyQm3ublfc5yPbhOnChE61nB47QAQdx4bblV8PG+m7yAiAlZY+eZFFwowno1ultiqf2Z&#10;KzrVqRU5hGOJCkxKfSllbAw5jFPfE2fuyweHKcPQSh3wnMNdJ2dF8SQdWs4NBnt6NdT81L9OwWdt&#10;3GDf7MP3vNrP0YStPFKl1Ph+2CxAJBrSv/jPfdB5/jPcfskHyNUV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P1sPvwAAANsAAAAPAAAAAAAAAAAAAAAAAJgCAABkcnMvZG93bnJl&#10;di54bWxQSwUGAAAAAAQABAD1AAAAhAMAAAAA&#10;" path="m,l2880,e" filled="f" strokeweight=".24697mm">
                <v:path arrowok="t" o:connecttype="custom" o:connectlocs="0,0;288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088824" behindDoc="1" locked="0" layoutInCell="1" allowOverlap="1" wp14:anchorId="04059B9B" wp14:editId="429B2623">
              <wp:simplePos x="0" y="0"/>
              <wp:positionH relativeFrom="page">
                <wp:posOffset>444500</wp:posOffset>
              </wp:positionH>
              <wp:positionV relativeFrom="page">
                <wp:posOffset>9758045</wp:posOffset>
              </wp:positionV>
              <wp:extent cx="4253230" cy="346075"/>
              <wp:effectExtent l="0" t="4445" r="0" b="1905"/>
              <wp:wrapNone/>
              <wp:docPr id="1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3230" cy="346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59DBF" w14:textId="77777777" w:rsidR="00700F7C" w:rsidRDefault="002F10C5">
                          <w:pPr>
                            <w:spacing w:line="241" w:lineRule="exact"/>
                            <w:ind w:left="20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position w:val="7"/>
                              <w:sz w:val="13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10"/>
                              <w:position w:val="7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Volumes</w:t>
                          </w:r>
                          <w:r>
                            <w:rPr>
                              <w:rFonts w:ascii="Calibri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2"/>
                              <w:sz w:val="18"/>
                            </w:rPr>
                            <w:t>may</w:t>
                          </w:r>
                          <w:r>
                            <w:rPr>
                              <w:rFonts w:ascii="Century Gothic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be</w:t>
                          </w:r>
                          <w:r>
                            <w:rPr>
                              <w:rFonts w:ascii="Century Gothic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limited</w:t>
                          </w:r>
                          <w:r>
                            <w:rPr>
                              <w:rFonts w:ascii="Century Gothic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by</w:t>
                          </w:r>
                          <w:r>
                            <w:rPr>
                              <w:rFonts w:ascii="Century Gothic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current</w:t>
                          </w:r>
                          <w:r>
                            <w:rPr>
                              <w:rFonts w:ascii="Century Gothic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channel</w:t>
                          </w:r>
                          <w:r>
                            <w:rPr>
                              <w:rFonts w:ascii="Century Gothic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constraints.</w:t>
                          </w:r>
                        </w:p>
                        <w:p w14:paraId="04059DC0" w14:textId="77777777" w:rsidR="00700F7C" w:rsidRDefault="002F10C5">
                          <w:pPr>
                            <w:spacing w:before="57"/>
                            <w:ind w:left="20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position w:val="7"/>
                              <w:sz w:val="13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12"/>
                              <w:position w:val="7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Roberts</w:t>
                          </w:r>
                          <w:r>
                            <w:rPr>
                              <w:rFonts w:ascii="Century Gothic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entury Gothic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Marston</w:t>
                          </w:r>
                          <w:r>
                            <w:rPr>
                              <w:rFonts w:ascii="Century Gothic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(2011),</w:t>
                          </w:r>
                          <w:r>
                            <w:rPr>
                              <w:rFonts w:ascii="Century Gothic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Hardwick</w:t>
                          </w:r>
                          <w:r>
                            <w:rPr>
                              <w:rFonts w:ascii="Century Gothic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entury Gothic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Maguire</w:t>
                          </w:r>
                          <w:r>
                            <w:rPr>
                              <w:rFonts w:ascii="Century Gothic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(2012),</w:t>
                          </w:r>
                          <w:r>
                            <w:rPr>
                              <w:rFonts w:ascii="Century Gothic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Alluvium</w:t>
                          </w:r>
                          <w:r>
                            <w:rPr>
                              <w:rFonts w:ascii="Century Gothic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(2013)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059B9B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18" type="#_x0000_t202" style="position:absolute;margin-left:35pt;margin-top:768.35pt;width:334.9pt;height:27.25pt;z-index:-227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" filled="f" stroked="f">
              <v:textbox inset="0,0,0,0">
                <w:txbxContent>
                  <w:p w14:paraId="04059DBF" w14:textId="77777777" w:rsidR="00700F7C" w:rsidRDefault="002F10C5">
                    <w:pPr>
                      <w:spacing w:line="241" w:lineRule="exact"/>
                      <w:ind w:left="20"/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spacing w:val="-1"/>
                        <w:position w:val="7"/>
                        <w:sz w:val="13"/>
                      </w:rPr>
                      <w:t>10</w:t>
                    </w:r>
                    <w:r>
                      <w:rPr>
                        <w:rFonts w:ascii="Calibri"/>
                        <w:spacing w:val="10"/>
                        <w:position w:val="7"/>
                        <w:sz w:val="13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Volumes</w:t>
                    </w:r>
                    <w:r>
                      <w:rPr>
                        <w:rFonts w:ascii="Calibri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Century Gothic"/>
                        <w:spacing w:val="-2"/>
                        <w:sz w:val="18"/>
                      </w:rPr>
                      <w:t>may</w:t>
                    </w:r>
                    <w:r>
                      <w:rPr>
                        <w:rFonts w:ascii="Century Gothic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be</w:t>
                    </w:r>
                    <w:r>
                      <w:rPr>
                        <w:rFonts w:ascii="Century Gothic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limited</w:t>
                    </w:r>
                    <w:r>
                      <w:rPr>
                        <w:rFonts w:ascii="Century Gothic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by</w:t>
                    </w:r>
                    <w:r>
                      <w:rPr>
                        <w:rFonts w:ascii="Century Gothic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current</w:t>
                    </w:r>
                    <w:r>
                      <w:rPr>
                        <w:rFonts w:ascii="Century Gothic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channel</w:t>
                    </w:r>
                    <w:r>
                      <w:rPr>
                        <w:rFonts w:ascii="Century Gothic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constraints.</w:t>
                    </w:r>
                  </w:p>
                  <w:p w14:paraId="04059DC0" w14:textId="77777777" w:rsidR="00700F7C" w:rsidRDefault="002F10C5">
                    <w:pPr>
                      <w:spacing w:before="57"/>
                      <w:ind w:left="20"/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spacing w:val="-1"/>
                        <w:position w:val="7"/>
                        <w:sz w:val="13"/>
                      </w:rPr>
                      <w:t>10</w:t>
                    </w:r>
                    <w:r>
                      <w:rPr>
                        <w:rFonts w:ascii="Calibri"/>
                        <w:spacing w:val="12"/>
                        <w:position w:val="7"/>
                        <w:sz w:val="13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Roberts</w:t>
                    </w:r>
                    <w:r>
                      <w:rPr>
                        <w:rFonts w:ascii="Century Gothic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z w:val="18"/>
                      </w:rPr>
                      <w:t>and</w:t>
                    </w:r>
                    <w:r>
                      <w:rPr>
                        <w:rFonts w:ascii="Century Gothic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Marston</w:t>
                    </w:r>
                    <w:r>
                      <w:rPr>
                        <w:rFonts w:ascii="Century Gothic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(2011),</w:t>
                    </w:r>
                    <w:r>
                      <w:rPr>
                        <w:rFonts w:ascii="Century Gothic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Hardwick</w:t>
                    </w:r>
                    <w:r>
                      <w:rPr>
                        <w:rFonts w:ascii="Century Gothic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and</w:t>
                    </w:r>
                    <w:r>
                      <w:rPr>
                        <w:rFonts w:ascii="Century Gothic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Maguire</w:t>
                    </w:r>
                    <w:r>
                      <w:rPr>
                        <w:rFonts w:ascii="Century Gothic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(2012),</w:t>
                    </w:r>
                    <w:r>
                      <w:rPr>
                        <w:rFonts w:ascii="Century Gothic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Alluvium</w:t>
                    </w:r>
                    <w:r>
                      <w:rPr>
                        <w:rFonts w:ascii="Century Gothic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(2013)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088848" behindDoc="1" locked="0" layoutInCell="1" allowOverlap="1" wp14:anchorId="04059B9C" wp14:editId="34321F1F">
              <wp:simplePos x="0" y="0"/>
              <wp:positionH relativeFrom="page">
                <wp:posOffset>7484745</wp:posOffset>
              </wp:positionH>
              <wp:positionV relativeFrom="page">
                <wp:posOffset>10116820</wp:posOffset>
              </wp:positionV>
              <wp:extent cx="153670" cy="152400"/>
              <wp:effectExtent l="0" t="1270" r="635" b="0"/>
              <wp:wrapNone/>
              <wp:docPr id="1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59DC1" w14:textId="77777777" w:rsidR="00700F7C" w:rsidRDefault="002F10C5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059B9C" id="Text Box 9" o:spid="_x0000_s1119" type="#_x0000_t202" style="position:absolute;margin-left:589.35pt;margin-top:796.6pt;width:12.1pt;height:12pt;z-index:-22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" filled="f" stroked="f">
              <v:textbox inset="0,0,0,0">
                <w:txbxContent>
                  <w:p w14:paraId="04059DC1" w14:textId="77777777" w:rsidR="00700F7C" w:rsidRDefault="002F10C5">
                    <w:pPr>
                      <w:pStyle w:val="BodyText"/>
                      <w:spacing w:line="22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059B7D" w14:textId="181A7D90" w:rsidR="00700F7C" w:rsidRDefault="002F10C5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088872" behindDoc="1" locked="0" layoutInCell="1" allowOverlap="1" wp14:anchorId="04059B9D" wp14:editId="59B1E13B">
              <wp:simplePos x="0" y="0"/>
              <wp:positionH relativeFrom="page">
                <wp:posOffset>7472045</wp:posOffset>
              </wp:positionH>
              <wp:positionV relativeFrom="page">
                <wp:posOffset>10116820</wp:posOffset>
              </wp:positionV>
              <wp:extent cx="179070" cy="152400"/>
              <wp:effectExtent l="4445" t="1270" r="0" b="0"/>
              <wp:wrapNone/>
              <wp:docPr id="1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59DC2" w14:textId="77777777" w:rsidR="00700F7C" w:rsidRDefault="002F10C5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059B9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120" type="#_x0000_t202" style="position:absolute;margin-left:588.35pt;margin-top:796.6pt;width:14.1pt;height:12pt;z-index:-227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" filled="f" stroked="f">
              <v:textbox inset="0,0,0,0">
                <w:txbxContent>
                  <w:p w14:paraId="04059DC2" w14:textId="77777777" w:rsidR="00700F7C" w:rsidRDefault="002F10C5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059B7E" w14:textId="35231938" w:rsidR="00700F7C" w:rsidRDefault="002F10C5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088896" behindDoc="1" locked="0" layoutInCell="1" allowOverlap="1" wp14:anchorId="04059B9E" wp14:editId="1030A47D">
              <wp:simplePos x="0" y="0"/>
              <wp:positionH relativeFrom="page">
                <wp:posOffset>3458845</wp:posOffset>
              </wp:positionH>
              <wp:positionV relativeFrom="page">
                <wp:posOffset>9947910</wp:posOffset>
              </wp:positionV>
              <wp:extent cx="179070" cy="152400"/>
              <wp:effectExtent l="1270" t="3810" r="635" b="0"/>
              <wp:wrapNone/>
              <wp:docPr id="1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59DC3" w14:textId="77777777" w:rsidR="00700F7C" w:rsidRDefault="002F10C5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059B9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121" type="#_x0000_t202" style="position:absolute;margin-left:272.35pt;margin-top:783.3pt;width:14.1pt;height:12pt;z-index:-2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" filled="f" stroked="f">
              <v:textbox inset="0,0,0,0">
                <w:txbxContent>
                  <w:p w14:paraId="04059DC3" w14:textId="77777777" w:rsidR="00700F7C" w:rsidRDefault="002F10C5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059B7F" w14:textId="2120A591" w:rsidR="00700F7C" w:rsidRDefault="002F10C5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088920" behindDoc="1" locked="0" layoutInCell="1" allowOverlap="1" wp14:anchorId="04059B9F" wp14:editId="6631D762">
              <wp:simplePos x="0" y="0"/>
              <wp:positionH relativeFrom="page">
                <wp:posOffset>3471545</wp:posOffset>
              </wp:positionH>
              <wp:positionV relativeFrom="page">
                <wp:posOffset>9947910</wp:posOffset>
              </wp:positionV>
              <wp:extent cx="153670" cy="152400"/>
              <wp:effectExtent l="4445" t="3810" r="3810" b="0"/>
              <wp:wrapNone/>
              <wp:docPr id="1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59DC4" w14:textId="77777777" w:rsidR="00700F7C" w:rsidRDefault="002F10C5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059B9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122" type="#_x0000_t202" style="position:absolute;margin-left:273.35pt;margin-top:783.3pt;width:12.1pt;height:12pt;z-index:-227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" filled="f" stroked="f">
              <v:textbox inset="0,0,0,0">
                <w:txbxContent>
                  <w:p w14:paraId="04059DC4" w14:textId="77777777" w:rsidR="00700F7C" w:rsidRDefault="002F10C5">
                    <w:pPr>
                      <w:pStyle w:val="BodyText"/>
                      <w:spacing w:line="22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059B80" w14:textId="0518D437" w:rsidR="00700F7C" w:rsidRDefault="002F10C5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088944" behindDoc="1" locked="0" layoutInCell="1" allowOverlap="1" wp14:anchorId="04059BA0" wp14:editId="12E56322">
              <wp:simplePos x="0" y="0"/>
              <wp:positionH relativeFrom="page">
                <wp:posOffset>3458845</wp:posOffset>
              </wp:positionH>
              <wp:positionV relativeFrom="page">
                <wp:posOffset>9947910</wp:posOffset>
              </wp:positionV>
              <wp:extent cx="179070" cy="152400"/>
              <wp:effectExtent l="1270" t="3810" r="635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59DC5" w14:textId="77777777" w:rsidR="00700F7C" w:rsidRDefault="002F10C5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059BA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123" type="#_x0000_t202" style="position:absolute;margin-left:272.35pt;margin-top:783.3pt;width:14.1pt;height:12pt;z-index:-22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" filled="f" stroked="f">
              <v:textbox inset="0,0,0,0">
                <w:txbxContent>
                  <w:p w14:paraId="04059DC5" w14:textId="77777777" w:rsidR="00700F7C" w:rsidRDefault="002F10C5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059B81" w14:textId="3DD8EAAE" w:rsidR="00700F7C" w:rsidRDefault="002F10C5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088968" behindDoc="1" locked="0" layoutInCell="1" allowOverlap="1" wp14:anchorId="04059BA1" wp14:editId="2F0A6BDE">
              <wp:simplePos x="0" y="0"/>
              <wp:positionH relativeFrom="page">
                <wp:posOffset>5268595</wp:posOffset>
              </wp:positionH>
              <wp:positionV relativeFrom="page">
                <wp:posOffset>6816090</wp:posOffset>
              </wp:positionV>
              <wp:extent cx="179070" cy="152400"/>
              <wp:effectExtent l="1270" t="0" r="635" b="381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59DC6" w14:textId="77777777" w:rsidR="00700F7C" w:rsidRDefault="002F10C5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059BA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124" type="#_x0000_t202" style="position:absolute;margin-left:414.85pt;margin-top:536.7pt;width:14.1pt;height:12pt;z-index:-227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" filled="f" stroked="f">
              <v:textbox inset="0,0,0,0">
                <w:txbxContent>
                  <w:p w14:paraId="04059DC6" w14:textId="77777777" w:rsidR="00700F7C" w:rsidRDefault="002F10C5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74C81C" w14:textId="77777777" w:rsidR="002F10C5" w:rsidRDefault="002F10C5">
    <w:pPr>
      <w:pStyle w:val="Footer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059B82" w14:textId="77777777" w:rsidR="00700F7C" w:rsidRDefault="00700F7C">
    <w:pPr>
      <w:spacing w:line="14" w:lineRule="auto"/>
      <w:rPr>
        <w:sz w:val="2"/>
        <w:szCs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059B83" w14:textId="7975C2C3" w:rsidR="00700F7C" w:rsidRDefault="002F10C5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088992" behindDoc="1" locked="0" layoutInCell="1" allowOverlap="1" wp14:anchorId="04059BA2" wp14:editId="3A3E0C97">
              <wp:simplePos x="0" y="0"/>
              <wp:positionH relativeFrom="page">
                <wp:posOffset>3556635</wp:posOffset>
              </wp:positionH>
              <wp:positionV relativeFrom="page">
                <wp:posOffset>10052685</wp:posOffset>
              </wp:positionV>
              <wp:extent cx="179070" cy="152400"/>
              <wp:effectExtent l="3810" t="381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59DC7" w14:textId="77777777" w:rsidR="00700F7C" w:rsidRDefault="002F10C5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059BA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25" type="#_x0000_t202" style="position:absolute;margin-left:280.05pt;margin-top:791.55pt;width:14.1pt;height:12pt;z-index:-2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/+QsAIAALA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" filled="f" stroked="f">
              <v:textbox inset="0,0,0,0">
                <w:txbxContent>
                  <w:p w14:paraId="04059DC7" w14:textId="77777777" w:rsidR="00700F7C" w:rsidRDefault="002F10C5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059B84" w14:textId="7847F7E6" w:rsidR="00700F7C" w:rsidRDefault="002F10C5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089016" behindDoc="1" locked="0" layoutInCell="1" allowOverlap="1" wp14:anchorId="04059BA3" wp14:editId="0A6FA635">
              <wp:simplePos x="0" y="0"/>
              <wp:positionH relativeFrom="page">
                <wp:posOffset>3569335</wp:posOffset>
              </wp:positionH>
              <wp:positionV relativeFrom="page">
                <wp:posOffset>10052685</wp:posOffset>
              </wp:positionV>
              <wp:extent cx="153670" cy="152400"/>
              <wp:effectExtent l="0" t="3810" r="127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59DC8" w14:textId="77777777" w:rsidR="00700F7C" w:rsidRDefault="002F10C5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059BA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26" type="#_x0000_t202" style="position:absolute;margin-left:281.05pt;margin-top:791.55pt;width:12.1pt;height:12pt;z-index:-227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mkvsQIAALA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" filled="f" stroked="f">
              <v:textbox inset="0,0,0,0">
                <w:txbxContent>
                  <w:p w14:paraId="04059DC8" w14:textId="77777777" w:rsidR="00700F7C" w:rsidRDefault="002F10C5">
                    <w:pPr>
                      <w:pStyle w:val="BodyText"/>
                      <w:spacing w:line="22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059B85" w14:textId="24EF35F9" w:rsidR="00700F7C" w:rsidRDefault="002F10C5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089040" behindDoc="1" locked="0" layoutInCell="1" allowOverlap="1" wp14:anchorId="04059BA4" wp14:editId="3F0E5C14">
              <wp:simplePos x="0" y="0"/>
              <wp:positionH relativeFrom="page">
                <wp:posOffset>3556635</wp:posOffset>
              </wp:positionH>
              <wp:positionV relativeFrom="page">
                <wp:posOffset>10052685</wp:posOffset>
              </wp:positionV>
              <wp:extent cx="179070" cy="152400"/>
              <wp:effectExtent l="3810" t="381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59DC9" w14:textId="77777777" w:rsidR="00700F7C" w:rsidRDefault="002F10C5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059BA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27" type="#_x0000_t202" style="position:absolute;margin-left:280.05pt;margin-top:791.55pt;width:14.1pt;height:12pt;z-index:-22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" filled="f" stroked="f">
              <v:textbox inset="0,0,0,0">
                <w:txbxContent>
                  <w:p w14:paraId="04059DC9" w14:textId="77777777" w:rsidR="00700F7C" w:rsidRDefault="002F10C5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059B86" w14:textId="77777777" w:rsidR="00700F7C" w:rsidRDefault="00700F7C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9795F6" w14:textId="77777777" w:rsidR="002F10C5" w:rsidRDefault="002F10C5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059B72" w14:textId="78AF6C61" w:rsidR="00700F7C" w:rsidRDefault="002F10C5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088368" behindDoc="1" locked="0" layoutInCell="1" allowOverlap="1" wp14:anchorId="04059B88" wp14:editId="753E78DB">
              <wp:simplePos x="0" y="0"/>
              <wp:positionH relativeFrom="page">
                <wp:posOffset>3723005</wp:posOffset>
              </wp:positionH>
              <wp:positionV relativeFrom="page">
                <wp:posOffset>10116820</wp:posOffset>
              </wp:positionV>
              <wp:extent cx="114935" cy="152400"/>
              <wp:effectExtent l="0" t="1270" r="635" b="0"/>
              <wp:wrapNone/>
              <wp:docPr id="38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59DAB" w14:textId="77777777" w:rsidR="00700F7C" w:rsidRDefault="002F10C5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059B88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103" type="#_x0000_t202" style="position:absolute;margin-left:293.15pt;margin-top:796.6pt;width:9.05pt;height:12pt;z-index:-22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" filled="f" stroked="f">
              <v:textbox inset="0,0,0,0">
                <w:txbxContent>
                  <w:p w14:paraId="04059DAB" w14:textId="77777777" w:rsidR="00700F7C" w:rsidRDefault="002F10C5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059B73" w14:textId="3E1377BC" w:rsidR="00700F7C" w:rsidRDefault="002F10C5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088392" behindDoc="1" locked="0" layoutInCell="1" allowOverlap="1" wp14:anchorId="04059B89" wp14:editId="197F274D">
              <wp:simplePos x="0" y="0"/>
              <wp:positionH relativeFrom="page">
                <wp:posOffset>3703320</wp:posOffset>
              </wp:positionH>
              <wp:positionV relativeFrom="page">
                <wp:posOffset>10116820</wp:posOffset>
              </wp:positionV>
              <wp:extent cx="153670" cy="152400"/>
              <wp:effectExtent l="0" t="1270" r="635" b="0"/>
              <wp:wrapNone/>
              <wp:docPr id="37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59DAC" w14:textId="77777777" w:rsidR="00700F7C" w:rsidRDefault="002F10C5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059B89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104" type="#_x0000_t202" style="position:absolute;margin-left:291.6pt;margin-top:796.6pt;width:12.1pt;height:12pt;z-index:-228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pg+sQIAALE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" filled="f" stroked="f">
              <v:textbox inset="0,0,0,0">
                <w:txbxContent>
                  <w:p w14:paraId="04059DAC" w14:textId="77777777" w:rsidR="00700F7C" w:rsidRDefault="002F10C5">
                    <w:pPr>
                      <w:pStyle w:val="BodyText"/>
                      <w:spacing w:line="22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059B74" w14:textId="41CBE379" w:rsidR="00700F7C" w:rsidRDefault="002F10C5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088416" behindDoc="1" locked="0" layoutInCell="1" allowOverlap="1" wp14:anchorId="04059B8A" wp14:editId="65C14047">
              <wp:simplePos x="0" y="0"/>
              <wp:positionH relativeFrom="page">
                <wp:posOffset>3690620</wp:posOffset>
              </wp:positionH>
              <wp:positionV relativeFrom="page">
                <wp:posOffset>10116820</wp:posOffset>
              </wp:positionV>
              <wp:extent cx="179070" cy="152400"/>
              <wp:effectExtent l="4445" t="1270" r="0" b="0"/>
              <wp:wrapNone/>
              <wp:docPr id="36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59DAD" w14:textId="77777777" w:rsidR="00700F7C" w:rsidRDefault="002F10C5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059B8A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105" type="#_x0000_t202" style="position:absolute;margin-left:290.6pt;margin-top:796.6pt;width:14.1pt;height:12pt;z-index:-2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" filled="f" stroked="f">
              <v:textbox inset="0,0,0,0">
                <w:txbxContent>
                  <w:p w14:paraId="04059DAD" w14:textId="77777777" w:rsidR="00700F7C" w:rsidRDefault="002F10C5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059B75" w14:textId="7A3998CF" w:rsidR="00700F7C" w:rsidRDefault="002F10C5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088440" behindDoc="1" locked="0" layoutInCell="1" allowOverlap="1" wp14:anchorId="04059B8B" wp14:editId="4649045F">
              <wp:simplePos x="0" y="0"/>
              <wp:positionH relativeFrom="page">
                <wp:posOffset>7484745</wp:posOffset>
              </wp:positionH>
              <wp:positionV relativeFrom="page">
                <wp:posOffset>10116820</wp:posOffset>
              </wp:positionV>
              <wp:extent cx="153670" cy="152400"/>
              <wp:effectExtent l="0" t="1270" r="635" b="0"/>
              <wp:wrapNone/>
              <wp:docPr id="35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59DAE" w14:textId="77777777" w:rsidR="00700F7C" w:rsidRDefault="002F10C5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059B8B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106" type="#_x0000_t202" style="position:absolute;margin-left:589.35pt;margin-top:796.6pt;width:12.1pt;height:12pt;z-index:-228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" filled="f" stroked="f">
              <v:textbox inset="0,0,0,0">
                <w:txbxContent>
                  <w:p w14:paraId="04059DAE" w14:textId="77777777" w:rsidR="00700F7C" w:rsidRDefault="002F10C5">
                    <w:pPr>
                      <w:pStyle w:val="BodyText"/>
                      <w:spacing w:line="22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059B76" w14:textId="6DC1C2FE" w:rsidR="00700F7C" w:rsidRDefault="002F10C5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088464" behindDoc="1" locked="0" layoutInCell="1" allowOverlap="1" wp14:anchorId="04059B8C" wp14:editId="1AEC13D6">
              <wp:simplePos x="0" y="0"/>
              <wp:positionH relativeFrom="page">
                <wp:posOffset>431800</wp:posOffset>
              </wp:positionH>
              <wp:positionV relativeFrom="page">
                <wp:posOffset>9719945</wp:posOffset>
              </wp:positionV>
              <wp:extent cx="4225290" cy="345440"/>
              <wp:effectExtent l="3175" t="4445" r="635" b="2540"/>
              <wp:wrapNone/>
              <wp:docPr id="34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529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59DAF" w14:textId="77777777" w:rsidR="00700F7C" w:rsidRDefault="002F10C5">
                          <w:pPr>
                            <w:spacing w:line="226" w:lineRule="exact"/>
                            <w:ind w:left="40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position w:val="7"/>
                              <w:sz w:val="1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position w:val="7"/>
                              <w:sz w:val="13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13"/>
                              <w:position w:val="7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Volumes</w:t>
                          </w:r>
                          <w:r>
                            <w:rPr>
                              <w:rFonts w:ascii="Century Gothic"/>
                              <w:spacing w:val="-2"/>
                              <w:sz w:val="18"/>
                            </w:rPr>
                            <w:t xml:space="preserve"> may</w:t>
                          </w:r>
                          <w:r>
                            <w:rPr>
                              <w:rFonts w:ascii="Century Gothic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be</w:t>
                          </w:r>
                          <w:r>
                            <w:rPr>
                              <w:rFonts w:ascii="Century Gothic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limited</w:t>
                          </w:r>
                          <w:r>
                            <w:rPr>
                              <w:rFonts w:ascii="Century Gothic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by</w:t>
                          </w:r>
                          <w:r>
                            <w:rPr>
                              <w:rFonts w:ascii="Century Gothic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current</w:t>
                          </w:r>
                          <w:r>
                            <w:rPr>
                              <w:rFonts w:ascii="Century Gothic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channel</w:t>
                          </w:r>
                          <w:r>
                            <w:rPr>
                              <w:rFonts w:ascii="Century Gothic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constraints.</w:t>
                          </w:r>
                        </w:p>
                        <w:p w14:paraId="04059DB0" w14:textId="77777777" w:rsidR="00700F7C" w:rsidRDefault="002F10C5">
                          <w:pPr>
                            <w:spacing w:before="71"/>
                            <w:ind w:left="40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position w:val="7"/>
                              <w:sz w:val="13"/>
                            </w:rPr>
                            <w:t>3</w:t>
                          </w:r>
                          <w:r>
                            <w:rPr>
                              <w:rFonts w:ascii="Calibri"/>
                              <w:spacing w:val="12"/>
                              <w:position w:val="7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Roberts</w:t>
                          </w:r>
                          <w:r>
                            <w:rPr>
                              <w:rFonts w:ascii="Century Gothic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entury Gothic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Marston</w:t>
                          </w:r>
                          <w:r>
                            <w:rPr>
                              <w:rFonts w:ascii="Century Gothic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(2011),</w:t>
                          </w:r>
                          <w:r>
                            <w:rPr>
                              <w:rFonts w:ascii="Century Gothic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Hardwick and</w:t>
                          </w:r>
                          <w:r>
                            <w:rPr>
                              <w:rFonts w:ascii="Century Gothic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Maguire</w:t>
                          </w:r>
                          <w:r>
                            <w:rPr>
                              <w:rFonts w:ascii="Century Gothic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(2012),</w:t>
                          </w:r>
                          <w:r>
                            <w:rPr>
                              <w:rFonts w:ascii="Century Gothic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Alluvium</w:t>
                          </w:r>
                          <w:r>
                            <w:rPr>
                              <w:rFonts w:ascii="Century Gothic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(2013)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059B8C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107" type="#_x0000_t202" style="position:absolute;margin-left:34pt;margin-top:765.35pt;width:332.7pt;height:27.2pt;z-index:-22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" filled="f" stroked="f">
              <v:textbox inset="0,0,0,0">
                <w:txbxContent>
                  <w:p w14:paraId="04059DAF" w14:textId="77777777" w:rsidR="00700F7C" w:rsidRDefault="002F10C5">
                    <w:pPr>
                      <w:spacing w:line="226" w:lineRule="exact"/>
                      <w:ind w:left="40"/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position w:val="7"/>
                        <w:sz w:val="1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position w:val="7"/>
                        <w:sz w:val="13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13"/>
                        <w:position w:val="7"/>
                        <w:sz w:val="13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Volumes</w:t>
                    </w:r>
                    <w:r>
                      <w:rPr>
                        <w:rFonts w:ascii="Century Gothic"/>
                        <w:spacing w:val="-2"/>
                        <w:sz w:val="18"/>
                      </w:rPr>
                      <w:t xml:space="preserve"> may</w:t>
                    </w:r>
                    <w:r>
                      <w:rPr>
                        <w:rFonts w:ascii="Century Gothic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be</w:t>
                    </w:r>
                    <w:r>
                      <w:rPr>
                        <w:rFonts w:ascii="Century Gothic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limited</w:t>
                    </w:r>
                    <w:r>
                      <w:rPr>
                        <w:rFonts w:ascii="Century Gothic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by</w:t>
                    </w:r>
                    <w:r>
                      <w:rPr>
                        <w:rFonts w:ascii="Century Gothic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current</w:t>
                    </w:r>
                    <w:r>
                      <w:rPr>
                        <w:rFonts w:ascii="Century Gothic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channel</w:t>
                    </w:r>
                    <w:r>
                      <w:rPr>
                        <w:rFonts w:ascii="Century Gothic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constraints.</w:t>
                    </w:r>
                  </w:p>
                  <w:p w14:paraId="04059DB0" w14:textId="77777777" w:rsidR="00700F7C" w:rsidRDefault="002F10C5">
                    <w:pPr>
                      <w:spacing w:before="71"/>
                      <w:ind w:left="40"/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position w:val="7"/>
                        <w:sz w:val="13"/>
                      </w:rPr>
                      <w:t>3</w:t>
                    </w:r>
                    <w:r>
                      <w:rPr>
                        <w:rFonts w:ascii="Calibri"/>
                        <w:spacing w:val="12"/>
                        <w:position w:val="7"/>
                        <w:sz w:val="13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Roberts</w:t>
                    </w:r>
                    <w:r>
                      <w:rPr>
                        <w:rFonts w:ascii="Century Gothic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z w:val="18"/>
                      </w:rPr>
                      <w:t>and</w:t>
                    </w:r>
                    <w:r>
                      <w:rPr>
                        <w:rFonts w:ascii="Century Gothic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Marston</w:t>
                    </w:r>
                    <w:r>
                      <w:rPr>
                        <w:rFonts w:ascii="Century Gothic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(2011),</w:t>
                    </w:r>
                    <w:r>
                      <w:rPr>
                        <w:rFonts w:ascii="Century Gothic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Hardwick and</w:t>
                    </w:r>
                    <w:r>
                      <w:rPr>
                        <w:rFonts w:ascii="Century Gothic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Maguire</w:t>
                    </w:r>
                    <w:r>
                      <w:rPr>
                        <w:rFonts w:ascii="Century Gothic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(2012),</w:t>
                    </w:r>
                    <w:r>
                      <w:rPr>
                        <w:rFonts w:ascii="Century Gothic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Alluvium</w:t>
                    </w:r>
                    <w:r>
                      <w:rPr>
                        <w:rFonts w:ascii="Century Gothic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(2013)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088488" behindDoc="1" locked="0" layoutInCell="1" allowOverlap="1" wp14:anchorId="04059B8D" wp14:editId="671C4681">
              <wp:simplePos x="0" y="0"/>
              <wp:positionH relativeFrom="page">
                <wp:posOffset>7484745</wp:posOffset>
              </wp:positionH>
              <wp:positionV relativeFrom="page">
                <wp:posOffset>10116820</wp:posOffset>
              </wp:positionV>
              <wp:extent cx="153670" cy="152400"/>
              <wp:effectExtent l="0" t="1270" r="635" b="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59DB1" w14:textId="77777777" w:rsidR="00700F7C" w:rsidRDefault="002F10C5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059B8D" id="Text Box 28" o:spid="_x0000_s1108" type="#_x0000_t202" style="position:absolute;margin-left:589.35pt;margin-top:796.6pt;width:12.1pt;height:12pt;z-index:-227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bVbsgIAALE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" filled="f" stroked="f">
              <v:textbox inset="0,0,0,0">
                <w:txbxContent>
                  <w:p w14:paraId="04059DB1" w14:textId="77777777" w:rsidR="00700F7C" w:rsidRDefault="002F10C5">
                    <w:pPr>
                      <w:pStyle w:val="BodyText"/>
                      <w:spacing w:line="22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059B77" w14:textId="00BBA52C" w:rsidR="00700F7C" w:rsidRDefault="002F10C5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088512" behindDoc="1" locked="0" layoutInCell="1" allowOverlap="1" wp14:anchorId="04059B8E" wp14:editId="0BE23944">
              <wp:simplePos x="0" y="0"/>
              <wp:positionH relativeFrom="page">
                <wp:posOffset>457200</wp:posOffset>
              </wp:positionH>
              <wp:positionV relativeFrom="page">
                <wp:posOffset>9516110</wp:posOffset>
              </wp:positionV>
              <wp:extent cx="1829435" cy="1270"/>
              <wp:effectExtent l="9525" t="10160" r="8890" b="7620"/>
              <wp:wrapNone/>
              <wp:docPr id="31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29435" cy="1270"/>
                        <a:chOff x="720" y="14986"/>
                        <a:chExt cx="2881" cy="2"/>
                      </a:xfrm>
                    </wpg:grpSpPr>
                    <wps:wsp>
                      <wps:cNvPr id="32" name="Freeform 27"/>
                      <wps:cNvSpPr>
                        <a:spLocks/>
                      </wps:cNvSpPr>
                      <wps:spPr bwMode="auto">
                        <a:xfrm>
                          <a:off x="720" y="14986"/>
                          <a:ext cx="2881" cy="2"/>
                        </a:xfrm>
                        <a:custGeom>
                          <a:avLst/>
                          <a:gdLst>
                            <a:gd name="T0" fmla="+- 0 720 720"/>
                            <a:gd name="T1" fmla="*/ T0 w 2881"/>
                            <a:gd name="T2" fmla="+- 0 3600 720"/>
                            <a:gd name="T3" fmla="*/ T2 w 28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1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8E1459" id="Group 26" o:spid="_x0000_s1026" style="position:absolute;margin-left:36pt;margin-top:749.3pt;width:144.05pt;height:.1pt;z-index:-227968;mso-position-horizontal-relative:page;mso-position-vertical-relative:page" coordorigin="720,14986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">
              <v:shape id="Freeform 27" o:spid="_x0000_s1027" style="position:absolute;left:720;top:14986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2k98IA&#10;AADbAAAADwAAAGRycy9kb3ducmV2LnhtbESPQWsCMRSE7wX/Q3hCL6VmdaGUrVGqtNjrrvb+2Lxu&#10;0m5e1iTV9d83gtDjMDPfMMv16HpxohCtZwXzWQGCuPXacqfgsH9/fAYRE7LG3jMpuFCE9Wpyt8RK&#10;+zPXdGpSJzKEY4UKTEpDJWVsDTmMMz8QZ+/LB4cpy9BJHfCc4a6Xi6J4kg4t5wWDA20NtT/Nr1Pw&#10;2Rg32jf78F3WuxJN2Mgj1UrdT8fXFxCJxvQfvrU/tIJyAdcv+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/aT3wgAAANsAAAAPAAAAAAAAAAAAAAAAAJgCAABkcnMvZG93&#10;bnJldi54bWxQSwUGAAAAAAQABAD1AAAAhwMAAAAA&#10;" path="m,l2880,e" filled="f" strokeweight=".24697mm">
                <v:path arrowok="t" o:connecttype="custom" o:connectlocs="0,0;288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088536" behindDoc="1" locked="0" layoutInCell="1" allowOverlap="1" wp14:anchorId="04059B8F" wp14:editId="7D502248">
              <wp:simplePos x="0" y="0"/>
              <wp:positionH relativeFrom="page">
                <wp:posOffset>431800</wp:posOffset>
              </wp:positionH>
              <wp:positionV relativeFrom="page">
                <wp:posOffset>9719945</wp:posOffset>
              </wp:positionV>
              <wp:extent cx="4225290" cy="345440"/>
              <wp:effectExtent l="3175" t="4445" r="635" b="2540"/>
              <wp:wrapNone/>
              <wp:docPr id="3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529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59DB2" w14:textId="77777777" w:rsidR="00700F7C" w:rsidRDefault="002F10C5">
                          <w:pPr>
                            <w:spacing w:line="226" w:lineRule="exact"/>
                            <w:ind w:left="40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position w:val="7"/>
                              <w:sz w:val="1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position w:val="7"/>
                              <w:sz w:val="13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13"/>
                              <w:position w:val="7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Volumes</w:t>
                          </w:r>
                          <w:r>
                            <w:rPr>
                              <w:rFonts w:ascii="Century Gothic"/>
                              <w:spacing w:val="-2"/>
                              <w:sz w:val="18"/>
                            </w:rPr>
                            <w:t xml:space="preserve"> may</w:t>
                          </w:r>
                          <w:r>
                            <w:rPr>
                              <w:rFonts w:ascii="Century Gothic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be</w:t>
                          </w:r>
                          <w:r>
                            <w:rPr>
                              <w:rFonts w:ascii="Century Gothic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limited</w:t>
                          </w:r>
                          <w:r>
                            <w:rPr>
                              <w:rFonts w:ascii="Century Gothic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by</w:t>
                          </w:r>
                          <w:r>
                            <w:rPr>
                              <w:rFonts w:ascii="Century Gothic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current</w:t>
                          </w:r>
                          <w:r>
                            <w:rPr>
                              <w:rFonts w:ascii="Century Gothic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channel</w:t>
                          </w:r>
                          <w:r>
                            <w:rPr>
                              <w:rFonts w:ascii="Century Gothic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constraints.</w:t>
                          </w:r>
                        </w:p>
                        <w:p w14:paraId="04059DB3" w14:textId="77777777" w:rsidR="00700F7C" w:rsidRDefault="002F10C5">
                          <w:pPr>
                            <w:spacing w:before="71"/>
                            <w:ind w:left="40"/>
                            <w:rPr>
                              <w:rFonts w:ascii="Century Gothic" w:eastAsia="Century Gothic" w:hAnsi="Century Gothic" w:cs="Century Gothi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position w:val="7"/>
                              <w:sz w:val="13"/>
                            </w:rPr>
                            <w:t>4</w:t>
                          </w:r>
                          <w:r>
                            <w:rPr>
                              <w:rFonts w:ascii="Calibri"/>
                              <w:spacing w:val="12"/>
                              <w:position w:val="7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Roberts</w:t>
                          </w:r>
                          <w:r>
                            <w:rPr>
                              <w:rFonts w:ascii="Century Gothic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entury Gothic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Marston</w:t>
                          </w:r>
                          <w:r>
                            <w:rPr>
                              <w:rFonts w:ascii="Century Gothic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(2011),</w:t>
                          </w:r>
                          <w:r>
                            <w:rPr>
                              <w:rFonts w:ascii="Century Gothic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Hardwick and</w:t>
                          </w:r>
                          <w:r>
                            <w:rPr>
                              <w:rFonts w:ascii="Century Gothic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Maguire</w:t>
                          </w:r>
                          <w:r>
                            <w:rPr>
                              <w:rFonts w:ascii="Century Gothic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(2012),</w:t>
                          </w:r>
                          <w:r>
                            <w:rPr>
                              <w:rFonts w:ascii="Century Gothic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Alluvium</w:t>
                          </w:r>
                          <w:r>
                            <w:rPr>
                              <w:rFonts w:ascii="Century Gothic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spacing w:val="-1"/>
                              <w:sz w:val="18"/>
                            </w:rPr>
                            <w:t>(2013)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059B8F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109" type="#_x0000_t202" style="position:absolute;margin-left:34pt;margin-top:765.35pt;width:332.7pt;height:27.2pt;z-index:-227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" filled="f" stroked="f">
              <v:textbox inset="0,0,0,0">
                <w:txbxContent>
                  <w:p w14:paraId="04059DB2" w14:textId="77777777" w:rsidR="00700F7C" w:rsidRDefault="002F10C5">
                    <w:pPr>
                      <w:spacing w:line="226" w:lineRule="exact"/>
                      <w:ind w:left="40"/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position w:val="7"/>
                        <w:sz w:val="1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position w:val="7"/>
                        <w:sz w:val="13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13"/>
                        <w:position w:val="7"/>
                        <w:sz w:val="13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Volumes</w:t>
                    </w:r>
                    <w:r>
                      <w:rPr>
                        <w:rFonts w:ascii="Century Gothic"/>
                        <w:spacing w:val="-2"/>
                        <w:sz w:val="18"/>
                      </w:rPr>
                      <w:t xml:space="preserve"> may</w:t>
                    </w:r>
                    <w:r>
                      <w:rPr>
                        <w:rFonts w:ascii="Century Gothic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be</w:t>
                    </w:r>
                    <w:r>
                      <w:rPr>
                        <w:rFonts w:ascii="Century Gothic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limited</w:t>
                    </w:r>
                    <w:r>
                      <w:rPr>
                        <w:rFonts w:ascii="Century Gothic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by</w:t>
                    </w:r>
                    <w:r>
                      <w:rPr>
                        <w:rFonts w:ascii="Century Gothic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current</w:t>
                    </w:r>
                    <w:r>
                      <w:rPr>
                        <w:rFonts w:ascii="Century Gothic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channel</w:t>
                    </w:r>
                    <w:r>
                      <w:rPr>
                        <w:rFonts w:ascii="Century Gothic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constraints.</w:t>
                    </w:r>
                  </w:p>
                  <w:p w14:paraId="04059DB3" w14:textId="77777777" w:rsidR="00700F7C" w:rsidRDefault="002F10C5">
                    <w:pPr>
                      <w:spacing w:before="71"/>
                      <w:ind w:left="40"/>
                      <w:rPr>
                        <w:rFonts w:ascii="Century Gothic" w:eastAsia="Century Gothic" w:hAnsi="Century Gothic" w:cs="Century Gothic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position w:val="7"/>
                        <w:sz w:val="13"/>
                      </w:rPr>
                      <w:t>4</w:t>
                    </w:r>
                    <w:r>
                      <w:rPr>
                        <w:rFonts w:ascii="Calibri"/>
                        <w:spacing w:val="12"/>
                        <w:position w:val="7"/>
                        <w:sz w:val="13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Roberts</w:t>
                    </w:r>
                    <w:r>
                      <w:rPr>
                        <w:rFonts w:ascii="Century Gothic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z w:val="18"/>
                      </w:rPr>
                      <w:t>and</w:t>
                    </w:r>
                    <w:r>
                      <w:rPr>
                        <w:rFonts w:ascii="Century Gothic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Marston</w:t>
                    </w:r>
                    <w:r>
                      <w:rPr>
                        <w:rFonts w:ascii="Century Gothic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(2011),</w:t>
                    </w:r>
                    <w:r>
                      <w:rPr>
                        <w:rFonts w:ascii="Century Gothic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Hardwick and</w:t>
                    </w:r>
                    <w:r>
                      <w:rPr>
                        <w:rFonts w:ascii="Century Gothic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Maguire</w:t>
                    </w:r>
                    <w:r>
                      <w:rPr>
                        <w:rFonts w:ascii="Century Gothic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(2012),</w:t>
                    </w:r>
                    <w:r>
                      <w:rPr>
                        <w:rFonts w:ascii="Century Gothic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Alluvium</w:t>
                    </w:r>
                    <w:r>
                      <w:rPr>
                        <w:rFonts w:ascii="Century Gothic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spacing w:val="-1"/>
                        <w:sz w:val="18"/>
                      </w:rPr>
                      <w:t>(2013)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088560" behindDoc="1" locked="0" layoutInCell="1" allowOverlap="1" wp14:anchorId="04059B90" wp14:editId="64349E0D">
              <wp:simplePos x="0" y="0"/>
              <wp:positionH relativeFrom="page">
                <wp:posOffset>7484745</wp:posOffset>
              </wp:positionH>
              <wp:positionV relativeFrom="page">
                <wp:posOffset>10116820</wp:posOffset>
              </wp:positionV>
              <wp:extent cx="153670" cy="152400"/>
              <wp:effectExtent l="0" t="1270" r="635" b="0"/>
              <wp:wrapNone/>
              <wp:docPr id="29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59DB4" w14:textId="77777777" w:rsidR="00700F7C" w:rsidRDefault="002F10C5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059B90" id="Text Box 24" o:spid="_x0000_s1110" type="#_x0000_t202" style="position:absolute;margin-left:589.35pt;margin-top:796.6pt;width:12.1pt;height:12pt;z-index:-22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01BsQIAALE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" filled="f" stroked="f">
              <v:textbox inset="0,0,0,0">
                <w:txbxContent>
                  <w:p w14:paraId="04059DB4" w14:textId="77777777" w:rsidR="00700F7C" w:rsidRDefault="002F10C5">
                    <w:pPr>
                      <w:pStyle w:val="BodyText"/>
                      <w:spacing w:line="22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059B87" w14:textId="77777777" w:rsidR="00000000" w:rsidRDefault="002F10C5">
      <w:r>
        <w:separator/>
      </w:r>
    </w:p>
  </w:footnote>
  <w:footnote w:type="continuationSeparator" w:id="0">
    <w:p w14:paraId="04059B89" w14:textId="77777777" w:rsidR="00000000" w:rsidRDefault="002F10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456722" w14:textId="77777777" w:rsidR="002F10C5" w:rsidRDefault="002F10C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160F8E" w14:textId="77777777" w:rsidR="002F10C5" w:rsidRDefault="002F10C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BC52AB" w14:textId="77777777" w:rsidR="002F10C5" w:rsidRDefault="002F10C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7D0A2B"/>
    <w:multiLevelType w:val="multilevel"/>
    <w:tmpl w:val="877635CC"/>
    <w:lvl w:ilvl="0">
      <w:start w:val="2"/>
      <w:numFmt w:val="decimal"/>
      <w:lvlText w:val="%1."/>
      <w:lvlJc w:val="left"/>
      <w:pPr>
        <w:ind w:left="674" w:hanging="567"/>
        <w:jc w:val="left"/>
      </w:pPr>
      <w:rPr>
        <w:rFonts w:ascii="Century Gothic" w:eastAsia="Century Gothic" w:hAnsi="Century Gothic" w:hint="default"/>
        <w:b/>
        <w:bCs/>
        <w:color w:val="5F4879"/>
        <w:spacing w:val="-1"/>
        <w:w w:val="99"/>
        <w:sz w:val="42"/>
        <w:szCs w:val="42"/>
      </w:rPr>
    </w:lvl>
    <w:lvl w:ilvl="1">
      <w:start w:val="1"/>
      <w:numFmt w:val="decimal"/>
      <w:lvlText w:val="%1.%2."/>
      <w:lvlJc w:val="left"/>
      <w:pPr>
        <w:ind w:left="960" w:hanging="853"/>
        <w:jc w:val="right"/>
      </w:pPr>
      <w:rPr>
        <w:rFonts w:ascii="Century Gothic" w:eastAsia="Century Gothic" w:hAnsi="Century Gothic" w:hint="default"/>
        <w:b/>
        <w:bCs/>
        <w:color w:val="5F4879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961" w:hanging="8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61" w:hanging="8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62" w:hanging="8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63" w:hanging="8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3" w:hanging="8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64" w:hanging="8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65" w:hanging="853"/>
      </w:pPr>
      <w:rPr>
        <w:rFonts w:hint="default"/>
      </w:rPr>
    </w:lvl>
  </w:abstractNum>
  <w:abstractNum w:abstractNumId="1" w15:restartNumberingAfterBreak="0">
    <w:nsid w:val="15CD15FA"/>
    <w:multiLevelType w:val="hybridMultilevel"/>
    <w:tmpl w:val="9F028156"/>
    <w:lvl w:ilvl="0" w:tplc="2E3AEF96">
      <w:start w:val="1"/>
      <w:numFmt w:val="bullet"/>
      <w:lvlText w:val=""/>
      <w:lvlJc w:val="left"/>
      <w:pPr>
        <w:ind w:left="477" w:hanging="370"/>
      </w:pPr>
      <w:rPr>
        <w:rFonts w:ascii="Symbol" w:eastAsia="Symbol" w:hAnsi="Symbol" w:hint="default"/>
        <w:w w:val="99"/>
        <w:sz w:val="20"/>
        <w:szCs w:val="20"/>
      </w:rPr>
    </w:lvl>
    <w:lvl w:ilvl="1" w:tplc="F3EC6F60">
      <w:start w:val="1"/>
      <w:numFmt w:val="bullet"/>
      <w:lvlText w:val=""/>
      <w:lvlJc w:val="left"/>
      <w:pPr>
        <w:ind w:left="828" w:hanging="361"/>
      </w:pPr>
      <w:rPr>
        <w:rFonts w:ascii="Symbol" w:eastAsia="Symbol" w:hAnsi="Symbol" w:hint="default"/>
        <w:w w:val="99"/>
        <w:sz w:val="20"/>
        <w:szCs w:val="20"/>
      </w:rPr>
    </w:lvl>
    <w:lvl w:ilvl="2" w:tplc="5838D20E">
      <w:start w:val="1"/>
      <w:numFmt w:val="bullet"/>
      <w:lvlText w:val="o"/>
      <w:lvlJc w:val="left"/>
      <w:pPr>
        <w:ind w:left="1588"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3" w:tplc="E73099D4">
      <w:start w:val="1"/>
      <w:numFmt w:val="bullet"/>
      <w:lvlText w:val="•"/>
      <w:lvlJc w:val="left"/>
      <w:pPr>
        <w:ind w:left="2638" w:hanging="360"/>
      </w:pPr>
      <w:rPr>
        <w:rFonts w:hint="default"/>
      </w:rPr>
    </w:lvl>
    <w:lvl w:ilvl="4" w:tplc="D6D6611C">
      <w:start w:val="1"/>
      <w:numFmt w:val="bullet"/>
      <w:lvlText w:val="•"/>
      <w:lvlJc w:val="left"/>
      <w:pPr>
        <w:ind w:left="3687" w:hanging="360"/>
      </w:pPr>
      <w:rPr>
        <w:rFonts w:hint="default"/>
      </w:rPr>
    </w:lvl>
    <w:lvl w:ilvl="5" w:tplc="E67CDB1C">
      <w:start w:val="1"/>
      <w:numFmt w:val="bullet"/>
      <w:lvlText w:val="•"/>
      <w:lvlJc w:val="left"/>
      <w:pPr>
        <w:ind w:left="4737" w:hanging="360"/>
      </w:pPr>
      <w:rPr>
        <w:rFonts w:hint="default"/>
      </w:rPr>
    </w:lvl>
    <w:lvl w:ilvl="6" w:tplc="5B7E5136">
      <w:start w:val="1"/>
      <w:numFmt w:val="bullet"/>
      <w:lvlText w:val="•"/>
      <w:lvlJc w:val="left"/>
      <w:pPr>
        <w:ind w:left="5787" w:hanging="360"/>
      </w:pPr>
      <w:rPr>
        <w:rFonts w:hint="default"/>
      </w:rPr>
    </w:lvl>
    <w:lvl w:ilvl="7" w:tplc="E83242EE">
      <w:start w:val="1"/>
      <w:numFmt w:val="bullet"/>
      <w:lvlText w:val="•"/>
      <w:lvlJc w:val="left"/>
      <w:pPr>
        <w:ind w:left="6837" w:hanging="360"/>
      </w:pPr>
      <w:rPr>
        <w:rFonts w:hint="default"/>
      </w:rPr>
    </w:lvl>
    <w:lvl w:ilvl="8" w:tplc="313630AE">
      <w:start w:val="1"/>
      <w:numFmt w:val="bullet"/>
      <w:lvlText w:val="•"/>
      <w:lvlJc w:val="left"/>
      <w:pPr>
        <w:ind w:left="7886" w:hanging="360"/>
      </w:pPr>
      <w:rPr>
        <w:rFonts w:hint="default"/>
      </w:rPr>
    </w:lvl>
  </w:abstractNum>
  <w:abstractNum w:abstractNumId="2" w15:restartNumberingAfterBreak="0">
    <w:nsid w:val="230B0632"/>
    <w:multiLevelType w:val="hybridMultilevel"/>
    <w:tmpl w:val="BF9A2F96"/>
    <w:lvl w:ilvl="0" w:tplc="F4700AFE">
      <w:start w:val="1"/>
      <w:numFmt w:val="bullet"/>
      <w:lvlText w:val="-"/>
      <w:lvlJc w:val="left"/>
      <w:pPr>
        <w:ind w:left="845" w:hanging="368"/>
      </w:pPr>
      <w:rPr>
        <w:rFonts w:ascii="Century Gothic" w:eastAsia="Century Gothic" w:hAnsi="Century Gothic" w:hint="default"/>
        <w:w w:val="99"/>
        <w:sz w:val="20"/>
        <w:szCs w:val="20"/>
      </w:rPr>
    </w:lvl>
    <w:lvl w:ilvl="1" w:tplc="0C8244EE">
      <w:start w:val="1"/>
      <w:numFmt w:val="bullet"/>
      <w:lvlText w:val="•"/>
      <w:lvlJc w:val="left"/>
      <w:pPr>
        <w:ind w:left="1789" w:hanging="368"/>
      </w:pPr>
      <w:rPr>
        <w:rFonts w:hint="default"/>
      </w:rPr>
    </w:lvl>
    <w:lvl w:ilvl="2" w:tplc="B1FE0016">
      <w:start w:val="1"/>
      <w:numFmt w:val="bullet"/>
      <w:lvlText w:val="•"/>
      <w:lvlJc w:val="left"/>
      <w:pPr>
        <w:ind w:left="2733" w:hanging="368"/>
      </w:pPr>
      <w:rPr>
        <w:rFonts w:hint="default"/>
      </w:rPr>
    </w:lvl>
    <w:lvl w:ilvl="3" w:tplc="C2C213C4">
      <w:start w:val="1"/>
      <w:numFmt w:val="bullet"/>
      <w:lvlText w:val="•"/>
      <w:lvlJc w:val="left"/>
      <w:pPr>
        <w:ind w:left="3677" w:hanging="368"/>
      </w:pPr>
      <w:rPr>
        <w:rFonts w:hint="default"/>
      </w:rPr>
    </w:lvl>
    <w:lvl w:ilvl="4" w:tplc="C6F6669A">
      <w:start w:val="1"/>
      <w:numFmt w:val="bullet"/>
      <w:lvlText w:val="•"/>
      <w:lvlJc w:val="left"/>
      <w:pPr>
        <w:ind w:left="4621" w:hanging="368"/>
      </w:pPr>
      <w:rPr>
        <w:rFonts w:hint="default"/>
      </w:rPr>
    </w:lvl>
    <w:lvl w:ilvl="5" w:tplc="A2F62A52">
      <w:start w:val="1"/>
      <w:numFmt w:val="bullet"/>
      <w:lvlText w:val="•"/>
      <w:lvlJc w:val="left"/>
      <w:pPr>
        <w:ind w:left="5565" w:hanging="368"/>
      </w:pPr>
      <w:rPr>
        <w:rFonts w:hint="default"/>
      </w:rPr>
    </w:lvl>
    <w:lvl w:ilvl="6" w:tplc="F5A8C788">
      <w:start w:val="1"/>
      <w:numFmt w:val="bullet"/>
      <w:lvlText w:val="•"/>
      <w:lvlJc w:val="left"/>
      <w:pPr>
        <w:ind w:left="6509" w:hanging="368"/>
      </w:pPr>
      <w:rPr>
        <w:rFonts w:hint="default"/>
      </w:rPr>
    </w:lvl>
    <w:lvl w:ilvl="7" w:tplc="6386A174">
      <w:start w:val="1"/>
      <w:numFmt w:val="bullet"/>
      <w:lvlText w:val="•"/>
      <w:lvlJc w:val="left"/>
      <w:pPr>
        <w:ind w:left="7454" w:hanging="368"/>
      </w:pPr>
      <w:rPr>
        <w:rFonts w:hint="default"/>
      </w:rPr>
    </w:lvl>
    <w:lvl w:ilvl="8" w:tplc="584A79FC">
      <w:start w:val="1"/>
      <w:numFmt w:val="bullet"/>
      <w:lvlText w:val="•"/>
      <w:lvlJc w:val="left"/>
      <w:pPr>
        <w:ind w:left="8398" w:hanging="368"/>
      </w:pPr>
      <w:rPr>
        <w:rFonts w:hint="default"/>
      </w:rPr>
    </w:lvl>
  </w:abstractNum>
  <w:abstractNum w:abstractNumId="3" w15:restartNumberingAfterBreak="0">
    <w:nsid w:val="23A52131"/>
    <w:multiLevelType w:val="hybridMultilevel"/>
    <w:tmpl w:val="2DC6582E"/>
    <w:lvl w:ilvl="0" w:tplc="6FB4D5B2">
      <w:start w:val="1"/>
      <w:numFmt w:val="decimal"/>
      <w:lvlText w:val="%1."/>
      <w:lvlJc w:val="left"/>
      <w:pPr>
        <w:ind w:left="471" w:hanging="360"/>
        <w:jc w:val="left"/>
      </w:pPr>
      <w:rPr>
        <w:rFonts w:ascii="Century Gothic" w:eastAsia="Century Gothic" w:hAnsi="Century Gothic" w:hint="default"/>
        <w:spacing w:val="1"/>
        <w:sz w:val="18"/>
        <w:szCs w:val="18"/>
      </w:rPr>
    </w:lvl>
    <w:lvl w:ilvl="1" w:tplc="B9463E66">
      <w:start w:val="1"/>
      <w:numFmt w:val="bullet"/>
      <w:lvlText w:val="•"/>
      <w:lvlJc w:val="left"/>
      <w:pPr>
        <w:ind w:left="1540" w:hanging="360"/>
      </w:pPr>
      <w:rPr>
        <w:rFonts w:hint="default"/>
      </w:rPr>
    </w:lvl>
    <w:lvl w:ilvl="2" w:tplc="340C17D4">
      <w:start w:val="1"/>
      <w:numFmt w:val="bullet"/>
      <w:lvlText w:val="•"/>
      <w:lvlJc w:val="left"/>
      <w:pPr>
        <w:ind w:left="2610" w:hanging="360"/>
      </w:pPr>
      <w:rPr>
        <w:rFonts w:hint="default"/>
      </w:rPr>
    </w:lvl>
    <w:lvl w:ilvl="3" w:tplc="65B8C2A0">
      <w:start w:val="1"/>
      <w:numFmt w:val="bullet"/>
      <w:lvlText w:val="•"/>
      <w:lvlJc w:val="left"/>
      <w:pPr>
        <w:ind w:left="3679" w:hanging="360"/>
      </w:pPr>
      <w:rPr>
        <w:rFonts w:hint="default"/>
      </w:rPr>
    </w:lvl>
    <w:lvl w:ilvl="4" w:tplc="FA04320C">
      <w:start w:val="1"/>
      <w:numFmt w:val="bullet"/>
      <w:lvlText w:val="•"/>
      <w:lvlJc w:val="left"/>
      <w:pPr>
        <w:ind w:left="4749" w:hanging="360"/>
      </w:pPr>
      <w:rPr>
        <w:rFonts w:hint="default"/>
      </w:rPr>
    </w:lvl>
    <w:lvl w:ilvl="5" w:tplc="4AF02D86">
      <w:start w:val="1"/>
      <w:numFmt w:val="bullet"/>
      <w:lvlText w:val="•"/>
      <w:lvlJc w:val="left"/>
      <w:pPr>
        <w:ind w:left="5818" w:hanging="360"/>
      </w:pPr>
      <w:rPr>
        <w:rFonts w:hint="default"/>
      </w:rPr>
    </w:lvl>
    <w:lvl w:ilvl="6" w:tplc="F63E2DB6">
      <w:start w:val="1"/>
      <w:numFmt w:val="bullet"/>
      <w:lvlText w:val="•"/>
      <w:lvlJc w:val="left"/>
      <w:pPr>
        <w:ind w:left="6888" w:hanging="360"/>
      </w:pPr>
      <w:rPr>
        <w:rFonts w:hint="default"/>
      </w:rPr>
    </w:lvl>
    <w:lvl w:ilvl="7" w:tplc="1E58665E">
      <w:start w:val="1"/>
      <w:numFmt w:val="bullet"/>
      <w:lvlText w:val="•"/>
      <w:lvlJc w:val="left"/>
      <w:pPr>
        <w:ind w:left="7957" w:hanging="360"/>
      </w:pPr>
      <w:rPr>
        <w:rFonts w:hint="default"/>
      </w:rPr>
    </w:lvl>
    <w:lvl w:ilvl="8" w:tplc="B6B24A42">
      <w:start w:val="1"/>
      <w:numFmt w:val="bullet"/>
      <w:lvlText w:val="•"/>
      <w:lvlJc w:val="left"/>
      <w:pPr>
        <w:ind w:left="9027" w:hanging="360"/>
      </w:pPr>
      <w:rPr>
        <w:rFonts w:hint="default"/>
      </w:rPr>
    </w:lvl>
  </w:abstractNum>
  <w:abstractNum w:abstractNumId="4" w15:restartNumberingAfterBreak="0">
    <w:nsid w:val="248A68BD"/>
    <w:multiLevelType w:val="hybridMultilevel"/>
    <w:tmpl w:val="ED9C3B04"/>
    <w:lvl w:ilvl="0" w:tplc="5150F87C">
      <w:start w:val="1"/>
      <w:numFmt w:val="bullet"/>
      <w:lvlText w:val="-"/>
      <w:lvlJc w:val="left"/>
      <w:pPr>
        <w:ind w:left="845" w:hanging="368"/>
      </w:pPr>
      <w:rPr>
        <w:rFonts w:ascii="Century Gothic" w:eastAsia="Century Gothic" w:hAnsi="Century Gothic" w:hint="default"/>
        <w:w w:val="99"/>
        <w:sz w:val="20"/>
        <w:szCs w:val="20"/>
      </w:rPr>
    </w:lvl>
    <w:lvl w:ilvl="1" w:tplc="30BAB4E4">
      <w:start w:val="1"/>
      <w:numFmt w:val="bullet"/>
      <w:lvlText w:val="•"/>
      <w:lvlJc w:val="left"/>
      <w:pPr>
        <w:ind w:left="1789" w:hanging="368"/>
      </w:pPr>
      <w:rPr>
        <w:rFonts w:hint="default"/>
      </w:rPr>
    </w:lvl>
    <w:lvl w:ilvl="2" w:tplc="44D87444">
      <w:start w:val="1"/>
      <w:numFmt w:val="bullet"/>
      <w:lvlText w:val="•"/>
      <w:lvlJc w:val="left"/>
      <w:pPr>
        <w:ind w:left="2733" w:hanging="368"/>
      </w:pPr>
      <w:rPr>
        <w:rFonts w:hint="default"/>
      </w:rPr>
    </w:lvl>
    <w:lvl w:ilvl="3" w:tplc="ED44EBAA">
      <w:start w:val="1"/>
      <w:numFmt w:val="bullet"/>
      <w:lvlText w:val="•"/>
      <w:lvlJc w:val="left"/>
      <w:pPr>
        <w:ind w:left="3677" w:hanging="368"/>
      </w:pPr>
      <w:rPr>
        <w:rFonts w:hint="default"/>
      </w:rPr>
    </w:lvl>
    <w:lvl w:ilvl="4" w:tplc="89062FD0">
      <w:start w:val="1"/>
      <w:numFmt w:val="bullet"/>
      <w:lvlText w:val="•"/>
      <w:lvlJc w:val="left"/>
      <w:pPr>
        <w:ind w:left="4621" w:hanging="368"/>
      </w:pPr>
      <w:rPr>
        <w:rFonts w:hint="default"/>
      </w:rPr>
    </w:lvl>
    <w:lvl w:ilvl="5" w:tplc="849A7B5E">
      <w:start w:val="1"/>
      <w:numFmt w:val="bullet"/>
      <w:lvlText w:val="•"/>
      <w:lvlJc w:val="left"/>
      <w:pPr>
        <w:ind w:left="5565" w:hanging="368"/>
      </w:pPr>
      <w:rPr>
        <w:rFonts w:hint="default"/>
      </w:rPr>
    </w:lvl>
    <w:lvl w:ilvl="6" w:tplc="4DF292E0">
      <w:start w:val="1"/>
      <w:numFmt w:val="bullet"/>
      <w:lvlText w:val="•"/>
      <w:lvlJc w:val="left"/>
      <w:pPr>
        <w:ind w:left="6509" w:hanging="368"/>
      </w:pPr>
      <w:rPr>
        <w:rFonts w:hint="default"/>
      </w:rPr>
    </w:lvl>
    <w:lvl w:ilvl="7" w:tplc="1382ACEC">
      <w:start w:val="1"/>
      <w:numFmt w:val="bullet"/>
      <w:lvlText w:val="•"/>
      <w:lvlJc w:val="left"/>
      <w:pPr>
        <w:ind w:left="7454" w:hanging="368"/>
      </w:pPr>
      <w:rPr>
        <w:rFonts w:hint="default"/>
      </w:rPr>
    </w:lvl>
    <w:lvl w:ilvl="8" w:tplc="7C2AD668">
      <w:start w:val="1"/>
      <w:numFmt w:val="bullet"/>
      <w:lvlText w:val="•"/>
      <w:lvlJc w:val="left"/>
      <w:pPr>
        <w:ind w:left="8398" w:hanging="368"/>
      </w:pPr>
      <w:rPr>
        <w:rFonts w:hint="default"/>
      </w:rPr>
    </w:lvl>
  </w:abstractNum>
  <w:abstractNum w:abstractNumId="5" w15:restartNumberingAfterBreak="0">
    <w:nsid w:val="435E1C81"/>
    <w:multiLevelType w:val="multilevel"/>
    <w:tmpl w:val="287C76AE"/>
    <w:lvl w:ilvl="0">
      <w:start w:val="1"/>
      <w:numFmt w:val="decimal"/>
      <w:lvlText w:val="%1."/>
      <w:lvlJc w:val="left"/>
      <w:pPr>
        <w:ind w:left="468" w:hanging="360"/>
        <w:jc w:val="left"/>
      </w:pPr>
      <w:rPr>
        <w:rFonts w:ascii="Calibri" w:eastAsia="Calibri" w:hAnsi="Calibri" w:hint="default"/>
        <w:b/>
        <w:bCs/>
        <w:color w:val="5F4879"/>
        <w:w w:val="99"/>
        <w:sz w:val="42"/>
        <w:szCs w:val="42"/>
      </w:rPr>
    </w:lvl>
    <w:lvl w:ilvl="1">
      <w:start w:val="1"/>
      <w:numFmt w:val="decimal"/>
      <w:lvlText w:val="%1.%2."/>
      <w:lvlJc w:val="left"/>
      <w:pPr>
        <w:ind w:left="960" w:hanging="853"/>
        <w:jc w:val="left"/>
      </w:pPr>
      <w:rPr>
        <w:rFonts w:ascii="Century Gothic" w:eastAsia="Century Gothic" w:hAnsi="Century Gothic" w:hint="default"/>
        <w:b/>
        <w:bCs/>
        <w:color w:val="5F4879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7721" w:hanging="182"/>
      </w:pPr>
      <w:rPr>
        <w:rFonts w:ascii="Arial" w:eastAsia="Arial" w:hAnsi="Arial" w:hint="default"/>
        <w:color w:val="E36C09"/>
        <w:sz w:val="16"/>
        <w:szCs w:val="16"/>
      </w:rPr>
    </w:lvl>
    <w:lvl w:ilvl="3">
      <w:start w:val="1"/>
      <w:numFmt w:val="bullet"/>
      <w:lvlText w:val="•"/>
      <w:lvlJc w:val="left"/>
      <w:pPr>
        <w:ind w:left="8094" w:hanging="1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467" w:hanging="1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840" w:hanging="1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213" w:hanging="1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586" w:hanging="1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60" w:hanging="182"/>
      </w:pPr>
      <w:rPr>
        <w:rFonts w:hint="default"/>
      </w:rPr>
    </w:lvl>
  </w:abstractNum>
  <w:abstractNum w:abstractNumId="6" w15:restartNumberingAfterBreak="0">
    <w:nsid w:val="4ADF0625"/>
    <w:multiLevelType w:val="multilevel"/>
    <w:tmpl w:val="6318FAD8"/>
    <w:lvl w:ilvl="0">
      <w:start w:val="1"/>
      <w:numFmt w:val="decimal"/>
      <w:lvlText w:val="%1."/>
      <w:lvlJc w:val="left"/>
      <w:pPr>
        <w:ind w:left="547" w:hanging="440"/>
        <w:jc w:val="left"/>
      </w:pPr>
      <w:rPr>
        <w:rFonts w:ascii="Century Gothic" w:eastAsia="Century Gothic" w:hAnsi="Century Gothic" w:hint="default"/>
        <w:b/>
        <w:bCs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989" w:hanging="661"/>
        <w:jc w:val="left"/>
      </w:pPr>
      <w:rPr>
        <w:rFonts w:ascii="Century Gothic" w:eastAsia="Century Gothic" w:hAnsi="Century Gothic" w:hint="default"/>
        <w:spacing w:val="-1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1988" w:hanging="6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88" w:hanging="6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88" w:hanging="6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88" w:hanging="6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87" w:hanging="6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87" w:hanging="6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7" w:hanging="661"/>
      </w:pPr>
      <w:rPr>
        <w:rFonts w:hint="default"/>
      </w:rPr>
    </w:lvl>
  </w:abstractNum>
  <w:abstractNum w:abstractNumId="7" w15:restartNumberingAfterBreak="0">
    <w:nsid w:val="63980A54"/>
    <w:multiLevelType w:val="hybridMultilevel"/>
    <w:tmpl w:val="BC30FF68"/>
    <w:lvl w:ilvl="0" w:tplc="C32CEE0C">
      <w:start w:val="1"/>
      <w:numFmt w:val="bullet"/>
      <w:lvlText w:val="o"/>
      <w:lvlJc w:val="left"/>
      <w:pPr>
        <w:ind w:left="1222"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1" w:tplc="FB825AA8">
      <w:start w:val="1"/>
      <w:numFmt w:val="bullet"/>
      <w:lvlText w:val="•"/>
      <w:lvlJc w:val="left"/>
      <w:pPr>
        <w:ind w:left="2126" w:hanging="360"/>
      </w:pPr>
      <w:rPr>
        <w:rFonts w:hint="default"/>
      </w:rPr>
    </w:lvl>
    <w:lvl w:ilvl="2" w:tplc="46520A6E">
      <w:start w:val="1"/>
      <w:numFmt w:val="bullet"/>
      <w:lvlText w:val="•"/>
      <w:lvlJc w:val="left"/>
      <w:pPr>
        <w:ind w:left="3030" w:hanging="360"/>
      </w:pPr>
      <w:rPr>
        <w:rFonts w:hint="default"/>
      </w:rPr>
    </w:lvl>
    <w:lvl w:ilvl="3" w:tplc="5C105464">
      <w:start w:val="1"/>
      <w:numFmt w:val="bullet"/>
      <w:lvlText w:val="•"/>
      <w:lvlJc w:val="left"/>
      <w:pPr>
        <w:ind w:left="3935" w:hanging="360"/>
      </w:pPr>
      <w:rPr>
        <w:rFonts w:hint="default"/>
      </w:rPr>
    </w:lvl>
    <w:lvl w:ilvl="4" w:tplc="1446FFDC">
      <w:start w:val="1"/>
      <w:numFmt w:val="bullet"/>
      <w:lvlText w:val="•"/>
      <w:lvlJc w:val="left"/>
      <w:pPr>
        <w:ind w:left="4839" w:hanging="360"/>
      </w:pPr>
      <w:rPr>
        <w:rFonts w:hint="default"/>
      </w:rPr>
    </w:lvl>
    <w:lvl w:ilvl="5" w:tplc="326E0CD4">
      <w:start w:val="1"/>
      <w:numFmt w:val="bullet"/>
      <w:lvlText w:val="•"/>
      <w:lvlJc w:val="left"/>
      <w:pPr>
        <w:ind w:left="5744" w:hanging="360"/>
      </w:pPr>
      <w:rPr>
        <w:rFonts w:hint="default"/>
      </w:rPr>
    </w:lvl>
    <w:lvl w:ilvl="6" w:tplc="5B74D576">
      <w:start w:val="1"/>
      <w:numFmt w:val="bullet"/>
      <w:lvlText w:val="•"/>
      <w:lvlJc w:val="left"/>
      <w:pPr>
        <w:ind w:left="6648" w:hanging="360"/>
      </w:pPr>
      <w:rPr>
        <w:rFonts w:hint="default"/>
      </w:rPr>
    </w:lvl>
    <w:lvl w:ilvl="7" w:tplc="94449360">
      <w:start w:val="1"/>
      <w:numFmt w:val="bullet"/>
      <w:lvlText w:val="•"/>
      <w:lvlJc w:val="left"/>
      <w:pPr>
        <w:ind w:left="7553" w:hanging="360"/>
      </w:pPr>
      <w:rPr>
        <w:rFonts w:hint="default"/>
      </w:rPr>
    </w:lvl>
    <w:lvl w:ilvl="8" w:tplc="70027782">
      <w:start w:val="1"/>
      <w:numFmt w:val="bullet"/>
      <w:lvlText w:val="•"/>
      <w:lvlJc w:val="left"/>
      <w:pPr>
        <w:ind w:left="8457" w:hanging="360"/>
      </w:pPr>
      <w:rPr>
        <w:rFonts w:hint="default"/>
      </w:rPr>
    </w:lvl>
  </w:abstractNum>
  <w:abstractNum w:abstractNumId="8" w15:restartNumberingAfterBreak="0">
    <w:nsid w:val="68D45CF1"/>
    <w:multiLevelType w:val="hybridMultilevel"/>
    <w:tmpl w:val="8872E2E2"/>
    <w:lvl w:ilvl="0" w:tplc="B3B24202">
      <w:start w:val="1"/>
      <w:numFmt w:val="bullet"/>
      <w:lvlText w:val="•"/>
      <w:lvlJc w:val="left"/>
      <w:pPr>
        <w:ind w:left="3343" w:hanging="192"/>
      </w:pPr>
      <w:rPr>
        <w:rFonts w:ascii="Arial" w:eastAsia="Arial" w:hAnsi="Arial" w:hint="default"/>
        <w:color w:val="548ED4"/>
        <w:sz w:val="16"/>
        <w:szCs w:val="16"/>
      </w:rPr>
    </w:lvl>
    <w:lvl w:ilvl="1" w:tplc="9D1CAC4E">
      <w:start w:val="1"/>
      <w:numFmt w:val="bullet"/>
      <w:lvlText w:val="•"/>
      <w:lvlJc w:val="left"/>
      <w:pPr>
        <w:ind w:left="3701" w:hanging="192"/>
      </w:pPr>
      <w:rPr>
        <w:rFonts w:hint="default"/>
      </w:rPr>
    </w:lvl>
    <w:lvl w:ilvl="2" w:tplc="B69CF5E0">
      <w:start w:val="1"/>
      <w:numFmt w:val="bullet"/>
      <w:lvlText w:val="•"/>
      <w:lvlJc w:val="left"/>
      <w:pPr>
        <w:ind w:left="4058" w:hanging="192"/>
      </w:pPr>
      <w:rPr>
        <w:rFonts w:hint="default"/>
      </w:rPr>
    </w:lvl>
    <w:lvl w:ilvl="3" w:tplc="470AAAAE">
      <w:start w:val="1"/>
      <w:numFmt w:val="bullet"/>
      <w:lvlText w:val="•"/>
      <w:lvlJc w:val="left"/>
      <w:pPr>
        <w:ind w:left="4416" w:hanging="192"/>
      </w:pPr>
      <w:rPr>
        <w:rFonts w:hint="default"/>
      </w:rPr>
    </w:lvl>
    <w:lvl w:ilvl="4" w:tplc="3EC4484C">
      <w:start w:val="1"/>
      <w:numFmt w:val="bullet"/>
      <w:lvlText w:val="•"/>
      <w:lvlJc w:val="left"/>
      <w:pPr>
        <w:ind w:left="4773" w:hanging="192"/>
      </w:pPr>
      <w:rPr>
        <w:rFonts w:hint="default"/>
      </w:rPr>
    </w:lvl>
    <w:lvl w:ilvl="5" w:tplc="00A8AB3A">
      <w:start w:val="1"/>
      <w:numFmt w:val="bullet"/>
      <w:lvlText w:val="•"/>
      <w:lvlJc w:val="left"/>
      <w:pPr>
        <w:ind w:left="5131" w:hanging="192"/>
      </w:pPr>
      <w:rPr>
        <w:rFonts w:hint="default"/>
      </w:rPr>
    </w:lvl>
    <w:lvl w:ilvl="6" w:tplc="548E4408">
      <w:start w:val="1"/>
      <w:numFmt w:val="bullet"/>
      <w:lvlText w:val="•"/>
      <w:lvlJc w:val="left"/>
      <w:pPr>
        <w:ind w:left="5488" w:hanging="192"/>
      </w:pPr>
      <w:rPr>
        <w:rFonts w:hint="default"/>
      </w:rPr>
    </w:lvl>
    <w:lvl w:ilvl="7" w:tplc="3AF8C1B6">
      <w:start w:val="1"/>
      <w:numFmt w:val="bullet"/>
      <w:lvlText w:val="•"/>
      <w:lvlJc w:val="left"/>
      <w:pPr>
        <w:ind w:left="5846" w:hanging="192"/>
      </w:pPr>
      <w:rPr>
        <w:rFonts w:hint="default"/>
      </w:rPr>
    </w:lvl>
    <w:lvl w:ilvl="8" w:tplc="0CD496EC">
      <w:start w:val="1"/>
      <w:numFmt w:val="bullet"/>
      <w:lvlText w:val="•"/>
      <w:lvlJc w:val="left"/>
      <w:pPr>
        <w:ind w:left="6203" w:hanging="192"/>
      </w:pPr>
      <w:rPr>
        <w:rFonts w:hint="default"/>
      </w:rPr>
    </w:lvl>
  </w:abstractNum>
  <w:abstractNum w:abstractNumId="9" w15:restartNumberingAfterBreak="0">
    <w:nsid w:val="7C4F3036"/>
    <w:multiLevelType w:val="hybridMultilevel"/>
    <w:tmpl w:val="8EF86D0A"/>
    <w:lvl w:ilvl="0" w:tplc="965846BC">
      <w:start w:val="1"/>
      <w:numFmt w:val="decimal"/>
      <w:lvlText w:val="%1."/>
      <w:lvlJc w:val="left"/>
      <w:pPr>
        <w:ind w:left="468" w:hanging="360"/>
        <w:jc w:val="left"/>
      </w:pPr>
      <w:rPr>
        <w:rFonts w:ascii="Century Gothic" w:eastAsia="Century Gothic" w:hAnsi="Century Gothic" w:hint="default"/>
        <w:b/>
        <w:bCs/>
        <w:color w:val="5F4879"/>
        <w:spacing w:val="-2"/>
        <w:w w:val="99"/>
        <w:sz w:val="20"/>
        <w:szCs w:val="20"/>
      </w:rPr>
    </w:lvl>
    <w:lvl w:ilvl="1" w:tplc="2A2C5318">
      <w:start w:val="1"/>
      <w:numFmt w:val="bullet"/>
      <w:lvlText w:val="•"/>
      <w:lvlJc w:val="left"/>
      <w:pPr>
        <w:ind w:left="1449" w:hanging="360"/>
      </w:pPr>
      <w:rPr>
        <w:rFonts w:hint="default"/>
      </w:rPr>
    </w:lvl>
    <w:lvl w:ilvl="2" w:tplc="2B022F9A">
      <w:start w:val="1"/>
      <w:numFmt w:val="bullet"/>
      <w:lvlText w:val="•"/>
      <w:lvlJc w:val="left"/>
      <w:pPr>
        <w:ind w:left="2431" w:hanging="360"/>
      </w:pPr>
      <w:rPr>
        <w:rFonts w:hint="default"/>
      </w:rPr>
    </w:lvl>
    <w:lvl w:ilvl="3" w:tplc="81A06BFC">
      <w:start w:val="1"/>
      <w:numFmt w:val="bullet"/>
      <w:lvlText w:val="•"/>
      <w:lvlJc w:val="left"/>
      <w:pPr>
        <w:ind w:left="3413" w:hanging="360"/>
      </w:pPr>
      <w:rPr>
        <w:rFonts w:hint="default"/>
      </w:rPr>
    </w:lvl>
    <w:lvl w:ilvl="4" w:tplc="1B7A7E50">
      <w:start w:val="1"/>
      <w:numFmt w:val="bullet"/>
      <w:lvlText w:val="•"/>
      <w:lvlJc w:val="left"/>
      <w:pPr>
        <w:ind w:left="4395" w:hanging="360"/>
      </w:pPr>
      <w:rPr>
        <w:rFonts w:hint="default"/>
      </w:rPr>
    </w:lvl>
    <w:lvl w:ilvl="5" w:tplc="27203A2C">
      <w:start w:val="1"/>
      <w:numFmt w:val="bullet"/>
      <w:lvlText w:val="•"/>
      <w:lvlJc w:val="left"/>
      <w:pPr>
        <w:ind w:left="5377" w:hanging="360"/>
      </w:pPr>
      <w:rPr>
        <w:rFonts w:hint="default"/>
      </w:rPr>
    </w:lvl>
    <w:lvl w:ilvl="6" w:tplc="F58EE3B6">
      <w:start w:val="1"/>
      <w:numFmt w:val="bullet"/>
      <w:lvlText w:val="•"/>
      <w:lvlJc w:val="left"/>
      <w:pPr>
        <w:ind w:left="6359" w:hanging="360"/>
      </w:pPr>
      <w:rPr>
        <w:rFonts w:hint="default"/>
      </w:rPr>
    </w:lvl>
    <w:lvl w:ilvl="7" w:tplc="442A4E06">
      <w:start w:val="1"/>
      <w:numFmt w:val="bullet"/>
      <w:lvlText w:val="•"/>
      <w:lvlJc w:val="left"/>
      <w:pPr>
        <w:ind w:left="7340" w:hanging="360"/>
      </w:pPr>
      <w:rPr>
        <w:rFonts w:hint="default"/>
      </w:rPr>
    </w:lvl>
    <w:lvl w:ilvl="8" w:tplc="9A3C5F30">
      <w:start w:val="1"/>
      <w:numFmt w:val="bullet"/>
      <w:lvlText w:val="•"/>
      <w:lvlJc w:val="left"/>
      <w:pPr>
        <w:ind w:left="8322" w:hanging="360"/>
      </w:pPr>
      <w:rPr>
        <w:rFonts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9"/>
  </w:num>
  <w:num w:numId="5">
    <w:abstractNumId w:val="3"/>
  </w:num>
  <w:num w:numId="6">
    <w:abstractNumId w:val="0"/>
  </w:num>
  <w:num w:numId="7">
    <w:abstractNumId w:val="8"/>
  </w:num>
  <w:num w:numId="8">
    <w:abstractNumId w:val="5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526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F7C"/>
    <w:rsid w:val="002F10C5"/>
    <w:rsid w:val="00700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26"/>
    <o:shapelayout v:ext="edit">
      <o:idmap v:ext="edit" data="1,3"/>
    </o:shapelayout>
  </w:shapeDefaults>
  <w:decimalSymbol w:val="."/>
  <w:listSeparator w:val=","/>
  <w14:docId w14:val="04058A5A"/>
  <w15:docId w15:val="{2122B836-F27F-407B-BB35-72C7C3433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7"/>
      <w:outlineLvl w:val="0"/>
    </w:pPr>
    <w:rPr>
      <w:rFonts w:ascii="Century Gothic" w:eastAsia="Century Gothic" w:hAnsi="Century Gothic"/>
      <w:b/>
      <w:bCs/>
      <w:sz w:val="42"/>
      <w:szCs w:val="42"/>
    </w:rPr>
  </w:style>
  <w:style w:type="paragraph" w:styleId="Heading2">
    <w:name w:val="heading 2"/>
    <w:basedOn w:val="Normal"/>
    <w:uiPriority w:val="1"/>
    <w:qFormat/>
    <w:pPr>
      <w:ind w:left="960" w:hanging="852"/>
      <w:outlineLvl w:val="1"/>
    </w:pPr>
    <w:rPr>
      <w:rFonts w:ascii="Century Gothic" w:eastAsia="Century Gothic" w:hAnsi="Century Gothic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07"/>
      <w:outlineLvl w:val="2"/>
    </w:pPr>
    <w:rPr>
      <w:rFonts w:ascii="Century Gothic" w:eastAsia="Century Gothic" w:hAnsi="Century Gothic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03"/>
    </w:pPr>
    <w:rPr>
      <w:rFonts w:ascii="Century Gothic" w:eastAsia="Century Gothic" w:hAnsi="Century Gothic"/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03"/>
      <w:ind w:left="107" w:hanging="439"/>
    </w:pPr>
    <w:rPr>
      <w:rFonts w:ascii="Century Gothic" w:eastAsia="Century Gothic" w:hAnsi="Century Gothic"/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100"/>
      <w:ind w:left="989" w:hanging="661"/>
    </w:pPr>
    <w:rPr>
      <w:rFonts w:ascii="Century Gothic" w:eastAsia="Century Gothic" w:hAnsi="Century Gothic"/>
      <w:sz w:val="20"/>
      <w:szCs w:val="20"/>
    </w:rPr>
  </w:style>
  <w:style w:type="paragraph" w:styleId="TOC4">
    <w:name w:val="toc 4"/>
    <w:basedOn w:val="Normal"/>
    <w:uiPriority w:val="1"/>
    <w:qFormat/>
    <w:pPr>
      <w:spacing w:before="1"/>
      <w:ind w:left="547"/>
    </w:pPr>
    <w:rPr>
      <w:rFonts w:ascii="Century Gothic" w:eastAsia="Century Gothic" w:hAnsi="Century Gothic"/>
      <w:b/>
      <w:bCs/>
      <w:sz w:val="24"/>
      <w:szCs w:val="24"/>
    </w:rPr>
  </w:style>
  <w:style w:type="paragraph" w:styleId="TOC5">
    <w:name w:val="toc 5"/>
    <w:basedOn w:val="Normal"/>
    <w:uiPriority w:val="1"/>
    <w:qFormat/>
    <w:pPr>
      <w:ind w:left="989"/>
    </w:pPr>
    <w:rPr>
      <w:rFonts w:ascii="Century Gothic" w:eastAsia="Century Gothic" w:hAnsi="Century Gothic"/>
      <w:sz w:val="20"/>
      <w:szCs w:val="20"/>
    </w:rPr>
  </w:style>
  <w:style w:type="paragraph" w:styleId="BodyText">
    <w:name w:val="Body Text"/>
    <w:basedOn w:val="Normal"/>
    <w:uiPriority w:val="1"/>
    <w:qFormat/>
    <w:pPr>
      <w:ind w:left="107"/>
    </w:pPr>
    <w:rPr>
      <w:rFonts w:ascii="Century Gothic" w:eastAsia="Century Gothic" w:hAnsi="Century Gothic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F10C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10C5"/>
  </w:style>
  <w:style w:type="paragraph" w:styleId="Footer">
    <w:name w:val="footer"/>
    <w:basedOn w:val="Normal"/>
    <w:link w:val="FooterChar"/>
    <w:uiPriority w:val="99"/>
    <w:unhideWhenUsed/>
    <w:rsid w:val="002F10C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10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environment.gov.au/water/cewo/trade/current-trading-actions" TargetMode="External"/><Relationship Id="rId117" Type="http://schemas.openxmlformats.org/officeDocument/2006/relationships/image" Target="media/image83.png"/><Relationship Id="rId21" Type="http://schemas.openxmlformats.org/officeDocument/2006/relationships/footer" Target="footer5.xml"/><Relationship Id="rId42" Type="http://schemas.openxmlformats.org/officeDocument/2006/relationships/image" Target="media/image15.png"/><Relationship Id="rId47" Type="http://schemas.openxmlformats.org/officeDocument/2006/relationships/image" Target="media/image19.png"/><Relationship Id="rId63" Type="http://schemas.openxmlformats.org/officeDocument/2006/relationships/image" Target="media/image30.png"/><Relationship Id="rId68" Type="http://schemas.openxmlformats.org/officeDocument/2006/relationships/image" Target="media/image35.png"/><Relationship Id="rId84" Type="http://schemas.openxmlformats.org/officeDocument/2006/relationships/image" Target="media/image50.png"/><Relationship Id="rId89" Type="http://schemas.openxmlformats.org/officeDocument/2006/relationships/image" Target="media/image55.png"/><Relationship Id="rId112" Type="http://schemas.openxmlformats.org/officeDocument/2006/relationships/image" Target="media/image78.png"/><Relationship Id="rId133" Type="http://schemas.openxmlformats.org/officeDocument/2006/relationships/hyperlink" Target="http://www.mdba.gov.au/what-we-do/basin-plan/development/bp-science/assessing-environmental-water-requirements" TargetMode="External"/><Relationship Id="rId138" Type="http://schemas.openxmlformats.org/officeDocument/2006/relationships/hyperlink" Target="http://www.mdba.gov.au/what-we-do/environmental-water/basin-watering-strategy" TargetMode="External"/><Relationship Id="rId154" Type="http://schemas.openxmlformats.org/officeDocument/2006/relationships/footer" Target="footer21.xml"/><Relationship Id="rId159" Type="http://schemas.openxmlformats.org/officeDocument/2006/relationships/image" Target="media/image88.jpeg"/><Relationship Id="rId16" Type="http://schemas.openxmlformats.org/officeDocument/2006/relationships/hyperlink" Target="mailto:ewater@environment.gov.au" TargetMode="External"/><Relationship Id="rId107" Type="http://schemas.openxmlformats.org/officeDocument/2006/relationships/image" Target="media/image73.png"/><Relationship Id="rId11" Type="http://schemas.openxmlformats.org/officeDocument/2006/relationships/footer" Target="footer1.xml"/><Relationship Id="rId32" Type="http://schemas.openxmlformats.org/officeDocument/2006/relationships/image" Target="media/image5.png"/><Relationship Id="rId37" Type="http://schemas.openxmlformats.org/officeDocument/2006/relationships/image" Target="media/image10.png"/><Relationship Id="rId53" Type="http://schemas.openxmlformats.org/officeDocument/2006/relationships/image" Target="media/image25.png"/><Relationship Id="rId58" Type="http://schemas.openxmlformats.org/officeDocument/2006/relationships/footer" Target="footer11.xml"/><Relationship Id="rId74" Type="http://schemas.openxmlformats.org/officeDocument/2006/relationships/image" Target="media/image41.png"/><Relationship Id="rId79" Type="http://schemas.openxmlformats.org/officeDocument/2006/relationships/image" Target="media/image45.png"/><Relationship Id="rId102" Type="http://schemas.openxmlformats.org/officeDocument/2006/relationships/image" Target="media/image68.png"/><Relationship Id="rId123" Type="http://schemas.openxmlformats.org/officeDocument/2006/relationships/hyperlink" Target="http://www.environment.gov.au/topics/water/commonwealth-environmental-water-office/assessment-framework" TargetMode="External"/><Relationship Id="rId128" Type="http://schemas.openxmlformats.org/officeDocument/2006/relationships/footer" Target="footer16.xml"/><Relationship Id="rId144" Type="http://schemas.openxmlformats.org/officeDocument/2006/relationships/hyperlink" Target="http://www.water.nsw.gov.au/__data/assets/pdf_file/0004/585193/How-water-is-shared-in-the-regulated-murrumbidgee-valley.pdf" TargetMode="External"/><Relationship Id="rId149" Type="http://schemas.openxmlformats.org/officeDocument/2006/relationships/hyperlink" Target="http://www.environment.gov.au/system/files/resources/d3b9eed4-099e-4004-9acc-01584e7f1cb0/files/murumbidgee-ltim-report.pdf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56.png"/><Relationship Id="rId95" Type="http://schemas.openxmlformats.org/officeDocument/2006/relationships/image" Target="media/image61.png"/><Relationship Id="rId160" Type="http://schemas.openxmlformats.org/officeDocument/2006/relationships/hyperlink" Target="mailto:ewater@environment.gov.au" TargetMode="External"/><Relationship Id="rId165" Type="http://schemas.openxmlformats.org/officeDocument/2006/relationships/fontTable" Target="fontTable.xml"/><Relationship Id="rId22" Type="http://schemas.openxmlformats.org/officeDocument/2006/relationships/image" Target="media/image4.png"/><Relationship Id="rId27" Type="http://schemas.openxmlformats.org/officeDocument/2006/relationships/hyperlink" Target="http://www.environment.gov.au/water/cewo/trade/current-trading-actions" TargetMode="External"/><Relationship Id="rId43" Type="http://schemas.openxmlformats.org/officeDocument/2006/relationships/image" Target="media/image16.png"/><Relationship Id="rId48" Type="http://schemas.openxmlformats.org/officeDocument/2006/relationships/image" Target="media/image20.png"/><Relationship Id="rId64" Type="http://schemas.openxmlformats.org/officeDocument/2006/relationships/image" Target="media/image31.png"/><Relationship Id="rId69" Type="http://schemas.openxmlformats.org/officeDocument/2006/relationships/image" Target="media/image36.png"/><Relationship Id="rId113" Type="http://schemas.openxmlformats.org/officeDocument/2006/relationships/image" Target="media/image79.png"/><Relationship Id="rId118" Type="http://schemas.openxmlformats.org/officeDocument/2006/relationships/image" Target="media/image84.png"/><Relationship Id="rId134" Type="http://schemas.openxmlformats.org/officeDocument/2006/relationships/hyperlink" Target="http://www.mdba.gov.au/what-we-do/basin-plan/development/bp-science/assessing-environmental-water-requirements" TargetMode="External"/><Relationship Id="rId139" Type="http://schemas.openxmlformats.org/officeDocument/2006/relationships/hyperlink" Target="http://www.mdba.gov.au/publications/mdba-reports/murrumbidgee-reach-report" TargetMode="External"/><Relationship Id="rId80" Type="http://schemas.openxmlformats.org/officeDocument/2006/relationships/image" Target="media/image46.png"/><Relationship Id="rId85" Type="http://schemas.openxmlformats.org/officeDocument/2006/relationships/image" Target="media/image51.png"/><Relationship Id="rId150" Type="http://schemas.openxmlformats.org/officeDocument/2006/relationships/footer" Target="footer17.xml"/><Relationship Id="rId155" Type="http://schemas.openxmlformats.org/officeDocument/2006/relationships/footer" Target="footer22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33" Type="http://schemas.openxmlformats.org/officeDocument/2006/relationships/image" Target="media/image6.png"/><Relationship Id="rId38" Type="http://schemas.openxmlformats.org/officeDocument/2006/relationships/image" Target="media/image11.png"/><Relationship Id="rId59" Type="http://schemas.openxmlformats.org/officeDocument/2006/relationships/footer" Target="footer12.xml"/><Relationship Id="rId103" Type="http://schemas.openxmlformats.org/officeDocument/2006/relationships/image" Target="media/image69.png"/><Relationship Id="rId108" Type="http://schemas.openxmlformats.org/officeDocument/2006/relationships/image" Target="media/image74.png"/><Relationship Id="rId124" Type="http://schemas.openxmlformats.org/officeDocument/2006/relationships/hyperlink" Target="http://www.environment.gov.au/topics/water/commonwealth-environmental-water-office/assessment-framework" TargetMode="External"/><Relationship Id="rId129" Type="http://schemas.openxmlformats.org/officeDocument/2006/relationships/hyperlink" Target="http://www.environment.gov.au/water/cewo/publications/murrumbidgee-me-plan" TargetMode="External"/><Relationship Id="rId54" Type="http://schemas.openxmlformats.org/officeDocument/2006/relationships/image" Target="media/image26.png"/><Relationship Id="rId70" Type="http://schemas.openxmlformats.org/officeDocument/2006/relationships/image" Target="media/image37.png"/><Relationship Id="rId75" Type="http://schemas.openxmlformats.org/officeDocument/2006/relationships/image" Target="media/image42.png"/><Relationship Id="rId91" Type="http://schemas.openxmlformats.org/officeDocument/2006/relationships/image" Target="media/image57.png"/><Relationship Id="rId96" Type="http://schemas.openxmlformats.org/officeDocument/2006/relationships/image" Target="media/image62.png"/><Relationship Id="rId140" Type="http://schemas.openxmlformats.org/officeDocument/2006/relationships/hyperlink" Target="http://www.mdba.gov.au/sites/default/files/pubs/Basin-environmental-watering-outlook-for-2016-17_1.pdf" TargetMode="External"/><Relationship Id="rId145" Type="http://schemas.openxmlformats.org/officeDocument/2006/relationships/hyperlink" Target="http://www.legislation.nsw.gov.au/viewtop/inforce/subordleg%2B1038%2B2002%2BFIRST%2B0%2BN/" TargetMode="External"/><Relationship Id="rId161" Type="http://schemas.openxmlformats.org/officeDocument/2006/relationships/hyperlink" Target="http://www.environment.gov.au/water/cewo" TargetMode="External"/><Relationship Id="rId16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environment.gov.au/water/cewo/publications" TargetMode="External"/><Relationship Id="rId23" Type="http://schemas.openxmlformats.org/officeDocument/2006/relationships/hyperlink" Target="http://www.environment.gov.au/water/cewo/publications" TargetMode="External"/><Relationship Id="rId28" Type="http://schemas.openxmlformats.org/officeDocument/2006/relationships/hyperlink" Target="http://www.environment.gov.au/water/cewo/publications/water-trading-framework-dec2014" TargetMode="External"/><Relationship Id="rId36" Type="http://schemas.openxmlformats.org/officeDocument/2006/relationships/image" Target="media/image9.png"/><Relationship Id="rId49" Type="http://schemas.openxmlformats.org/officeDocument/2006/relationships/image" Target="media/image21.png"/><Relationship Id="rId57" Type="http://schemas.openxmlformats.org/officeDocument/2006/relationships/footer" Target="footer10.xml"/><Relationship Id="rId106" Type="http://schemas.openxmlformats.org/officeDocument/2006/relationships/image" Target="media/image72.png"/><Relationship Id="rId114" Type="http://schemas.openxmlformats.org/officeDocument/2006/relationships/image" Target="media/image80.png"/><Relationship Id="rId119" Type="http://schemas.openxmlformats.org/officeDocument/2006/relationships/image" Target="media/image85.png"/><Relationship Id="rId127" Type="http://schemas.openxmlformats.org/officeDocument/2006/relationships/hyperlink" Target="http://www.environment.gov.au/water/cewo/trade/trading-framework" TargetMode="External"/><Relationship Id="rId10" Type="http://schemas.openxmlformats.org/officeDocument/2006/relationships/header" Target="header2.xml"/><Relationship Id="rId31" Type="http://schemas.openxmlformats.org/officeDocument/2006/relationships/footer" Target="footer8.xml"/><Relationship Id="rId44" Type="http://schemas.openxmlformats.org/officeDocument/2006/relationships/footer" Target="footer9.xml"/><Relationship Id="rId52" Type="http://schemas.openxmlformats.org/officeDocument/2006/relationships/image" Target="media/image24.png"/><Relationship Id="rId60" Type="http://schemas.openxmlformats.org/officeDocument/2006/relationships/footer" Target="footer13.xml"/><Relationship Id="rId65" Type="http://schemas.openxmlformats.org/officeDocument/2006/relationships/image" Target="media/image32.png"/><Relationship Id="rId73" Type="http://schemas.openxmlformats.org/officeDocument/2006/relationships/image" Target="media/image40.png"/><Relationship Id="rId78" Type="http://schemas.openxmlformats.org/officeDocument/2006/relationships/image" Target="media/image44.png"/><Relationship Id="rId81" Type="http://schemas.openxmlformats.org/officeDocument/2006/relationships/image" Target="media/image47.png"/><Relationship Id="rId86" Type="http://schemas.openxmlformats.org/officeDocument/2006/relationships/image" Target="media/image52.png"/><Relationship Id="rId94" Type="http://schemas.openxmlformats.org/officeDocument/2006/relationships/image" Target="media/image60.png"/><Relationship Id="rId99" Type="http://schemas.openxmlformats.org/officeDocument/2006/relationships/image" Target="media/image65.png"/><Relationship Id="rId101" Type="http://schemas.openxmlformats.org/officeDocument/2006/relationships/image" Target="media/image67.png"/><Relationship Id="rId122" Type="http://schemas.openxmlformats.org/officeDocument/2006/relationships/hyperlink" Target="http://www.environment.gov.au/water/cewo" TargetMode="External"/><Relationship Id="rId130" Type="http://schemas.openxmlformats.org/officeDocument/2006/relationships/hyperlink" Target="http://www.environment.gov.au/system/files/resources/aab98d9b-c25a-427c-b03f-5f05a7775aa8/files/integrated-planning-cew-murrumbidgee-2015-16.pdf" TargetMode="External"/><Relationship Id="rId135" Type="http://schemas.openxmlformats.org/officeDocument/2006/relationships/hyperlink" Target="http://www.mdba.gov.au/what-we-do/basin-plan/development/bp-science/assessing-environmental-water-requirements" TargetMode="External"/><Relationship Id="rId143" Type="http://schemas.openxmlformats.org/officeDocument/2006/relationships/hyperlink" Target="http://www.water.nsw.gov.au/__data/assets/pdf_file/0004/585193/How-water-is-shared-in-the-regulated-murrumbidgee-valley.pdf" TargetMode="External"/><Relationship Id="rId148" Type="http://schemas.openxmlformats.org/officeDocument/2006/relationships/hyperlink" Target="http://www.environment.gov.au/system/files/resources/d3b9eed4-099e-4004-9acc-01584e7f1cb0/files/murumbidgee-ltim-report.pdf" TargetMode="External"/><Relationship Id="rId151" Type="http://schemas.openxmlformats.org/officeDocument/2006/relationships/footer" Target="footer18.xml"/><Relationship Id="rId156" Type="http://schemas.openxmlformats.org/officeDocument/2006/relationships/footer" Target="footer23.xml"/><Relationship Id="rId164" Type="http://schemas.openxmlformats.org/officeDocument/2006/relationships/footer" Target="footer24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3.jpeg"/><Relationship Id="rId39" Type="http://schemas.openxmlformats.org/officeDocument/2006/relationships/image" Target="media/image12.png"/><Relationship Id="rId109" Type="http://schemas.openxmlformats.org/officeDocument/2006/relationships/image" Target="media/image75.png"/><Relationship Id="rId34" Type="http://schemas.openxmlformats.org/officeDocument/2006/relationships/image" Target="media/image7.png"/><Relationship Id="rId50" Type="http://schemas.openxmlformats.org/officeDocument/2006/relationships/image" Target="media/image22.png"/><Relationship Id="rId55" Type="http://schemas.openxmlformats.org/officeDocument/2006/relationships/image" Target="media/image27.png"/><Relationship Id="rId76" Type="http://schemas.openxmlformats.org/officeDocument/2006/relationships/footer" Target="footer15.xml"/><Relationship Id="rId97" Type="http://schemas.openxmlformats.org/officeDocument/2006/relationships/image" Target="media/image63.png"/><Relationship Id="rId104" Type="http://schemas.openxmlformats.org/officeDocument/2006/relationships/image" Target="media/image70.png"/><Relationship Id="rId120" Type="http://schemas.openxmlformats.org/officeDocument/2006/relationships/image" Target="media/image86.png"/><Relationship Id="rId125" Type="http://schemas.openxmlformats.org/officeDocument/2006/relationships/hyperlink" Target="http://www.environment.gov.au/topics/water/commonwealth-environmental-water-office/portfolio-management/carryover" TargetMode="External"/><Relationship Id="rId141" Type="http://schemas.openxmlformats.org/officeDocument/2006/relationships/hyperlink" Target="http://www.mdba.gov.au/sites/default/files/pubs/Basin-environmental-watering-outlook-for-2016-17_1.pdf" TargetMode="External"/><Relationship Id="rId146" Type="http://schemas.openxmlformats.org/officeDocument/2006/relationships/hyperlink" Target="http://www.environment.gov.au/resource/environmental-water-delivery-murrumbidgee-valley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38.png"/><Relationship Id="rId92" Type="http://schemas.openxmlformats.org/officeDocument/2006/relationships/image" Target="media/image58.png"/><Relationship Id="rId162" Type="http://schemas.openxmlformats.org/officeDocument/2006/relationships/image" Target="media/image89.png"/><Relationship Id="rId2" Type="http://schemas.openxmlformats.org/officeDocument/2006/relationships/styles" Target="styles.xml"/><Relationship Id="rId29" Type="http://schemas.openxmlformats.org/officeDocument/2006/relationships/hyperlink" Target="http://www.environment.gov.au/water/cewo/portfolio-mgt/carryover" TargetMode="External"/><Relationship Id="rId24" Type="http://schemas.openxmlformats.org/officeDocument/2006/relationships/footer" Target="footer6.xml"/><Relationship Id="rId40" Type="http://schemas.openxmlformats.org/officeDocument/2006/relationships/image" Target="media/image13.png"/><Relationship Id="rId45" Type="http://schemas.openxmlformats.org/officeDocument/2006/relationships/image" Target="media/image17.png"/><Relationship Id="rId66" Type="http://schemas.openxmlformats.org/officeDocument/2006/relationships/image" Target="media/image33.png"/><Relationship Id="rId87" Type="http://schemas.openxmlformats.org/officeDocument/2006/relationships/image" Target="media/image53.png"/><Relationship Id="rId110" Type="http://schemas.openxmlformats.org/officeDocument/2006/relationships/image" Target="media/image76.png"/><Relationship Id="rId115" Type="http://schemas.openxmlformats.org/officeDocument/2006/relationships/image" Target="media/image81.png"/><Relationship Id="rId131" Type="http://schemas.openxmlformats.org/officeDocument/2006/relationships/hyperlink" Target="http://www.environment.gov.au/system/files/resources/aab98d9b-c25a-427c-b03f-5f05a7775aa8/files/integrated-planning-cew-murrumbidgee-2015-16.pdf" TargetMode="External"/><Relationship Id="rId136" Type="http://schemas.openxmlformats.org/officeDocument/2006/relationships/hyperlink" Target="http://www.mdba.gov.au/what-we-do/basin-plan/development/bp-science/assessing-environmental-water-requirements" TargetMode="External"/><Relationship Id="rId157" Type="http://schemas.openxmlformats.org/officeDocument/2006/relationships/hyperlink" Target="http://www.environment.gov.au/topics/water/commonwealth-environmental-water-office/about-commonwealth-environmental-water/how-much" TargetMode="External"/><Relationship Id="rId61" Type="http://schemas.openxmlformats.org/officeDocument/2006/relationships/footer" Target="footer14.xml"/><Relationship Id="rId82" Type="http://schemas.openxmlformats.org/officeDocument/2006/relationships/image" Target="media/image48.png"/><Relationship Id="rId152" Type="http://schemas.openxmlformats.org/officeDocument/2006/relationships/footer" Target="footer19.xml"/><Relationship Id="rId19" Type="http://schemas.openxmlformats.org/officeDocument/2006/relationships/hyperlink" Target="http://www.environment.gov.au/water/cewo/catchment/murrumbidgee/monitoring" TargetMode="External"/><Relationship Id="rId14" Type="http://schemas.openxmlformats.org/officeDocument/2006/relationships/footer" Target="footer3.xml"/><Relationship Id="rId30" Type="http://schemas.openxmlformats.org/officeDocument/2006/relationships/footer" Target="footer7.xml"/><Relationship Id="rId35" Type="http://schemas.openxmlformats.org/officeDocument/2006/relationships/image" Target="media/image8.png"/><Relationship Id="rId56" Type="http://schemas.openxmlformats.org/officeDocument/2006/relationships/image" Target="media/image28.png"/><Relationship Id="rId77" Type="http://schemas.openxmlformats.org/officeDocument/2006/relationships/image" Target="media/image43.png"/><Relationship Id="rId100" Type="http://schemas.openxmlformats.org/officeDocument/2006/relationships/image" Target="media/image66.png"/><Relationship Id="rId105" Type="http://schemas.openxmlformats.org/officeDocument/2006/relationships/image" Target="media/image71.png"/><Relationship Id="rId126" Type="http://schemas.openxmlformats.org/officeDocument/2006/relationships/hyperlink" Target="http://www.environment.gov.au/topics/water/commonwealth-environmental-water-office/portfolio-management/carryover" TargetMode="External"/><Relationship Id="rId147" Type="http://schemas.openxmlformats.org/officeDocument/2006/relationships/hyperlink" Target="http://www.environment.gov.au/system/files/resources/d3b9eed4-099e-4004-9acc-01584e7f1cb0/files/murumbidgee-ltim-report.pdf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23.png"/><Relationship Id="rId72" Type="http://schemas.openxmlformats.org/officeDocument/2006/relationships/image" Target="media/image39.png"/><Relationship Id="rId93" Type="http://schemas.openxmlformats.org/officeDocument/2006/relationships/image" Target="media/image59.png"/><Relationship Id="rId98" Type="http://schemas.openxmlformats.org/officeDocument/2006/relationships/image" Target="media/image64.png"/><Relationship Id="rId121" Type="http://schemas.openxmlformats.org/officeDocument/2006/relationships/image" Target="media/image87.png"/><Relationship Id="rId142" Type="http://schemas.openxmlformats.org/officeDocument/2006/relationships/hyperlink" Target="http://www.water.nsw.gov.au/__data/assets/pdf_file/0004/585193/How-water-is-shared-in-the-regulated-murrumbidgee-valley.pdf" TargetMode="External"/><Relationship Id="rId163" Type="http://schemas.openxmlformats.org/officeDocument/2006/relationships/image" Target="media/image90.png"/><Relationship Id="rId3" Type="http://schemas.openxmlformats.org/officeDocument/2006/relationships/settings" Target="settings.xml"/><Relationship Id="rId25" Type="http://schemas.openxmlformats.org/officeDocument/2006/relationships/hyperlink" Target="https://research.csiro.au/ewkrwaterbirds/" TargetMode="External"/><Relationship Id="rId46" Type="http://schemas.openxmlformats.org/officeDocument/2006/relationships/image" Target="media/image18.png"/><Relationship Id="rId67" Type="http://schemas.openxmlformats.org/officeDocument/2006/relationships/image" Target="media/image34.png"/><Relationship Id="rId116" Type="http://schemas.openxmlformats.org/officeDocument/2006/relationships/image" Target="media/image82.png"/><Relationship Id="rId137" Type="http://schemas.openxmlformats.org/officeDocument/2006/relationships/hyperlink" Target="http://www.mdba.gov.au/what-we-do/basin-plan/development/bp-science/assessing-environmental-water-requirements" TargetMode="External"/><Relationship Id="rId158" Type="http://schemas.openxmlformats.org/officeDocument/2006/relationships/hyperlink" Target="http://www.environment.gov.au/topics/water/commonwealth-environmental-water-office/about-commonwealth-environmental-water/how-much" TargetMode="External"/><Relationship Id="rId20" Type="http://schemas.openxmlformats.org/officeDocument/2006/relationships/hyperlink" Target="http://www.environment.gov.au/water/cewo/about/water-holdings" TargetMode="External"/><Relationship Id="rId41" Type="http://schemas.openxmlformats.org/officeDocument/2006/relationships/image" Target="media/image14.png"/><Relationship Id="rId62" Type="http://schemas.openxmlformats.org/officeDocument/2006/relationships/image" Target="media/image29.png"/><Relationship Id="rId83" Type="http://schemas.openxmlformats.org/officeDocument/2006/relationships/image" Target="media/image49.png"/><Relationship Id="rId88" Type="http://schemas.openxmlformats.org/officeDocument/2006/relationships/image" Target="media/image54.png"/><Relationship Id="rId111" Type="http://schemas.openxmlformats.org/officeDocument/2006/relationships/image" Target="media/image77.png"/><Relationship Id="rId132" Type="http://schemas.openxmlformats.org/officeDocument/2006/relationships/hyperlink" Target="http://www.mdba.gov.au/what-we-do/basin-plan/development/bp-science/assessing-environmental-water-requirements" TargetMode="External"/><Relationship Id="rId153" Type="http://schemas.openxmlformats.org/officeDocument/2006/relationships/footer" Target="footer2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6556B5C4.dotm</Template>
  <TotalTime>1</TotalTime>
  <Pages>46</Pages>
  <Words>16942</Words>
  <Characters>96571</Characters>
  <Application>Microsoft Office Word</Application>
  <DocSecurity>4</DocSecurity>
  <Lines>804</Lines>
  <Paragraphs>226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Portfolio Management Plan Murrumbidgee River 2017–18</dc:title>
  <dc:creator>Commonwealth Environmental Water Office</dc:creator>
  <cp:lastModifiedBy>Durack, Bec</cp:lastModifiedBy>
  <cp:revision>2</cp:revision>
  <dcterms:created xsi:type="dcterms:W3CDTF">2017-06-30T07:48:00Z</dcterms:created>
  <dcterms:modified xsi:type="dcterms:W3CDTF">2017-06-30T07:48:00Z</dcterms:modified>
</cp:coreProperties>
</file>