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59A2E" w14:textId="682FA7ED" w:rsidR="00F441EC" w:rsidRDefault="00BC0B3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3705A584" wp14:editId="7176733C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73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732" name="Group 721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733" name="Freeform 722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19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735" name="Freeform 720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17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737" name="Freeform 718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66348" id="Group 716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">
                <v:group id="Group 721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22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XUMQA&#10;AADcAAAADwAAAGRycy9kb3ducmV2LnhtbESPQWvCQBSE74L/YXlCb7qrKbakriEIgvSmttDjI/ua&#10;Tc2+DdnVpP313ULB4zAz3zCbYnStuFEfGs8algsFgrjypuFaw9t5P38GESKywdYzafimAMV2Otlg&#10;bvzAR7qdYi0ShEOOGmyMXS5lqCw5DAvfESfv0/cOY5J9LU2PQ4K7Vq6UWkuHDacFix3tLFWX09Vp&#10;8GqtxuHdfmBbBnu0r1+P2eVH64fZWL6AiDTGe/i/fTAanrIM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l1DEAAAA3A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719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20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JRcUA&#10;AADcAAAADwAAAGRycy9kb3ducmV2LnhtbESPQWvCQBSE74X+h+UVvNVNK7USs0orCj1U0Kj3R/aZ&#10;jWbfhuxGY399tyD0OMzMN0w2720tLtT6yrGCl2ECgrhwuuJSwX63ep6A8AFZY+2YFNzIw3z2+JBh&#10;qt2Vt3TJQykihH2KCkwITSqlLwxZ9EPXEEfv6FqLIcq2lLrFa4TbWr4myVharDguGGxoYag4551V&#10;8H3Az8Ot2i5NcVr/dCOvN/60Vmrw1H9MQQTqw3/43v7SCt5Hb/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glF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717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18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yqcUA&#10;AADcAAAADwAAAGRycy9kb3ducmV2LnhtbESPQWvCQBSE74X+h+UVems2VqiSuopKCz1UqLHeH9ln&#10;Npp9G7KrSfrrXaHgcZiZb5jZore1uFDrK8cKRkkKgrhwuuJSwe/u82UKwgdkjbVjUjCQh8X88WGG&#10;mXYdb+mSh1JECPsMFZgQmkxKXxiy6BPXEEfv4FqLIcq2lLrFLsJtLV/T9E1arDguGGxobag45Wer&#10;4HuPq/1QbT9Mcdz8ncde//jjRqnnp375DiJQH+7h//aXVjAZT+B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DKp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7059A2F" w14:textId="77777777" w:rsidR="00F441EC" w:rsidRDefault="00BC0B32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3705A585" wp14:editId="3705A586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9A30" w14:textId="77777777" w:rsidR="00F441EC" w:rsidRDefault="00F441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9A31" w14:textId="77777777" w:rsidR="00F441EC" w:rsidRDefault="00F441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9A32" w14:textId="77777777" w:rsidR="00F441EC" w:rsidRDefault="00F441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9A33" w14:textId="77777777" w:rsidR="00F441EC" w:rsidRDefault="00F441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9A34" w14:textId="77777777" w:rsidR="00F441EC" w:rsidRDefault="00F441EC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7059A35" w14:textId="77777777" w:rsidR="00F441EC" w:rsidRDefault="00BC0B32">
      <w:pPr>
        <w:spacing w:before="54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37059A36" w14:textId="77777777" w:rsidR="00F441EC" w:rsidRDefault="00BC0B32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bookmarkStart w:id="0" w:name="_GoBack"/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37059A37" w14:textId="77777777" w:rsidR="00F441EC" w:rsidRDefault="00BC0B32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4"/>
          <w:sz w:val="58"/>
        </w:rPr>
        <w:t>No</w:t>
      </w:r>
      <w:r>
        <w:rPr>
          <w:rFonts w:ascii="Calibri"/>
          <w:color w:val="005695"/>
          <w:spacing w:val="-5"/>
          <w:sz w:val="58"/>
        </w:rPr>
        <w:t>r</w:t>
      </w:r>
      <w:r>
        <w:rPr>
          <w:rFonts w:ascii="Calibri"/>
          <w:color w:val="005695"/>
          <w:spacing w:val="-4"/>
          <w:sz w:val="58"/>
        </w:rPr>
        <w:t>the</w:t>
      </w:r>
      <w:r>
        <w:rPr>
          <w:rFonts w:ascii="Calibri"/>
          <w:color w:val="005695"/>
          <w:spacing w:val="-5"/>
          <w:sz w:val="58"/>
        </w:rPr>
        <w:t>r</w:t>
      </w:r>
      <w:r>
        <w:rPr>
          <w:rFonts w:ascii="Calibri"/>
          <w:color w:val="005695"/>
          <w:spacing w:val="-4"/>
          <w:sz w:val="58"/>
        </w:rPr>
        <w:t>n</w:t>
      </w:r>
      <w:r>
        <w:rPr>
          <w:rFonts w:ascii="Calibri"/>
          <w:color w:val="005695"/>
          <w:spacing w:val="46"/>
          <w:sz w:val="58"/>
        </w:rPr>
        <w:t xml:space="preserve"> </w:t>
      </w:r>
      <w:r>
        <w:rPr>
          <w:rFonts w:ascii="Calibri"/>
          <w:color w:val="005695"/>
          <w:spacing w:val="-9"/>
          <w:sz w:val="58"/>
        </w:rPr>
        <w:t>Unregula</w:t>
      </w:r>
      <w:r>
        <w:rPr>
          <w:rFonts w:ascii="Calibri"/>
          <w:color w:val="005695"/>
          <w:spacing w:val="-10"/>
          <w:sz w:val="58"/>
        </w:rPr>
        <w:t>t</w:t>
      </w:r>
      <w:r>
        <w:rPr>
          <w:rFonts w:ascii="Calibri"/>
          <w:color w:val="005695"/>
          <w:spacing w:val="-9"/>
          <w:sz w:val="58"/>
        </w:rPr>
        <w:t>ed</w:t>
      </w:r>
      <w:r>
        <w:rPr>
          <w:rFonts w:ascii="Calibri"/>
          <w:color w:val="005695"/>
          <w:spacing w:val="47"/>
          <w:sz w:val="58"/>
        </w:rPr>
        <w:t xml:space="preserve"> 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ive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s</w:t>
      </w:r>
    </w:p>
    <w:p w14:paraId="37059A38" w14:textId="42CFD7B9" w:rsidR="00F441EC" w:rsidRDefault="00BC0B32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3705A587" wp14:editId="617AE5D4">
            <wp:simplePos x="0" y="0"/>
            <wp:positionH relativeFrom="page">
              <wp:posOffset>0</wp:posOffset>
            </wp:positionH>
            <wp:positionV relativeFrom="paragraph">
              <wp:posOffset>1138555</wp:posOffset>
            </wp:positionV>
            <wp:extent cx="7560310" cy="3851910"/>
            <wp:effectExtent l="0" t="0" r="2540" b="0"/>
            <wp:wrapNone/>
            <wp:docPr id="730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bookmarkEnd w:id="0"/>
    <w:p w14:paraId="37059A39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A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B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C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D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E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3F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0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1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2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3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4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5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6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7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8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9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A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B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C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D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E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4F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0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1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2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3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4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5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6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7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8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9" w14:textId="77777777" w:rsidR="00F441EC" w:rsidRDefault="00F441EC">
      <w:pPr>
        <w:spacing w:before="9"/>
        <w:rPr>
          <w:rFonts w:ascii="Calibri" w:eastAsia="Calibri" w:hAnsi="Calibri" w:cs="Calibri"/>
          <w:sz w:val="14"/>
          <w:szCs w:val="14"/>
        </w:rPr>
      </w:pPr>
    </w:p>
    <w:p w14:paraId="37059A5A" w14:textId="7E2A3F4D" w:rsidR="00F441EC" w:rsidRDefault="00BC0B32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3705A588" wp14:editId="2FAC4044">
                <wp:extent cx="191135" cy="191135"/>
                <wp:effectExtent l="3175" t="8890" r="5715" b="0"/>
                <wp:docPr id="72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22" name="Group 7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723" name="Freeform 7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1B4DC9" id="Group 70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">
                <v:group id="Group 707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4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xosQA&#10;AADcAAAADwAAAGRycy9kb3ducmV2LnhtbESPQYvCMBSE78L+h/AWvGm6LehSjeIKouLJunp+NM+2&#10;2LyUJmp3f70RBI/DzHzDTOedqcWNWldZVvA1jEAQ51ZXXCj4PawG3yCcR9ZYWyYFf+RgPvvoTTHV&#10;9s57umW+EAHCLkUFpfdNKqXLSzLohrYhDt7ZtgZ9kG0hdYv3ADe1jKNoJA1WHBZKbGhZUn7JrkbB&#10;5rRe2W0y3mP2c4mS9f8xXu6OSvU/u8UEhKfOv8Ov9kYrGMc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caLEAAAA3AAAAA8AAAAAAAAAAAAAAAAAmAIAAGRycy9k&#10;b3ducmV2LnhtbFBLBQYAAAAABAAEAPUAAACJAwAAAAA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713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p1sQA&#10;AADcAAAADwAAAGRycy9kb3ducmV2LnhtbESPQYvCMBSE7wv+h/AEb2tqFZWuUVQQXTxZdc+P5tkW&#10;m5fSRK376zcLgsdhZr5hZovWVOJOjSstKxj0IxDEmdUl5wpOx83nFITzyBory6TgSQ4W887HDBNt&#10;H3yge+pzESDsElRQeF8nUrqsIIOub2vi4F1sY9AH2eRSN/gIcFPJOIrG0mDJYaHAmtYFZdf0ZhTs&#10;frYb+z2cHDBdXaPh9vccr/dnpXrddvkFwlPr3+FXe6cVTOIR/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6dbEAAAA3AAAAA8AAAAAAAAAAAAAAAAAmAIAAGRycy9k&#10;b3ducmV2LnhtbFBLBQYAAAAABAAEAPUAAACJAwAAAAA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712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MTcQA&#10;AADcAAAADwAAAGRycy9kb3ducmV2LnhtbESPT4vCMBTE7wt+h/AEb2tqxT90jaKC6OLJqnt+NM+2&#10;2LyUJmrdT79ZEDwOM/MbZrZoTSXu1LjSsoJBPwJBnFldcq7gdNx8TkE4j6yxskwKnuRgMe98zDDR&#10;9sEHuqc+FwHCLkEFhfd1IqXLCjLo+rYmDt7FNgZ9kE0udYOPADeVjKNoLA2WHBYKrGldUHZNb0bB&#10;7me7sd/DyQHT1TUabn/P8Xp/VqrXbZdfIDy1/h1+tXdawSQewf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TE3EAAAA3AAAAA8AAAAAAAAAAAAAAAAAmAIAAGRycy9k&#10;b3ducmV2LnhtbFBLBQYAAAAABAAEAPUAAACJAwAAAAA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711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SOsUA&#10;AADcAAAADwAAAGRycy9kb3ducmV2LnhtbESPQWvCQBSE7wX/w/IEb3XTCFpS11AFiaUn09rzI/ua&#10;hGTfhuwaY399VxA8DjPzDbNOR9OKgXpXW1bwMo9AEBdW11wq+P7aP7+CcB5ZY2uZFFzJQbqZPK0x&#10;0fbCRxpyX4oAYZeggsr7LpHSFRUZdHPbEQfv1/YGfZB9KXWPlwA3rYyjaCkN1hwWKuxoV1HR5Gej&#10;4PCT7e3HYnXEfNtEi+zvFO8+T0rNpuP7GwhPo3+E7+2DVrCKl3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NI6xQAAANwAAAAPAAAAAAAAAAAAAAAAAJgCAABkcnMv&#10;ZG93bnJldi54bWxQSwUGAAAAAAQABAD1AAAAigMAAAAA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710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3ocUA&#10;AADcAAAADwAAAGRycy9kb3ducmV2LnhtbESPQWvCQBSE7wX/w/KE3urGBBpJXaUKYkpPSbXnR/Y1&#10;CWbfhuzWpP31XUHocZiZb5j1djKduNLgWssKlosIBHFldcu1gtPH4WkFwnlkjZ1lUvBDDrab2cMa&#10;M21HLuha+loECLsMFTTe95mUrmrIoFvYnjh4X3Yw6IMcaqkHHAPcdDKOomdpsOWw0GBP+4aqS/lt&#10;FOSfx4N9S9ICy90lSo6/53j/flbqcT69voDwNPn/8L2dawVpnML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HehxQAAANwAAAAPAAAAAAAAAAAAAAAAAJgCAABkcnMv&#10;ZG93bnJldi54bWxQSwUGAAAAAAQABAD1AAAAigMAAAAA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709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j08MA&#10;AADcAAAADwAAAGRycy9kb3ducmV2LnhtbERPTWuDQBC9F/oflink1qw1kBTrKmkgmNBTTNPz4E5U&#10;dGfF3RjbX989FHp8vO80n00vJhpda1nByzICQVxZ3XKt4PO8f34F4Tyyxt4yKfgmB3n2+JBiou2d&#10;TzSVvhYhhF2CChrvh0RKVzVk0C3tQBy4qx0N+gDHWuoR7yHc9DKOorU02HJoaHCgXUNVV96MgsNX&#10;sbfH1eaE5XsXrYqfS7z7uCi1eJq3byA8zf5f/Oc+aAWbOKwN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vj08MAAADcAAAADwAAAAAAAAAAAAAAAACYAgAAZHJzL2Rv&#10;d25yZXYueG1sUEsFBgAAAAAEAAQA9QAAAIgDAAAAAA=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708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GSMQA&#10;AADcAAAADwAAAGRycy9kb3ducmV2LnhtbESPT4vCMBTE74LfITzBm6ZW8E/XKCqILnuy6p4fzbMt&#10;Ni+liVr3028WFjwOM/MbZrFqTSUe1LjSsoLRMAJBnFldcq7gfNoNZiCcR9ZYWSYFL3KwWnY7C0y0&#10;ffKRHqnPRYCwS1BB4X2dSOmyggy6oa2Jg3e1jUEfZJNL3eAzwE0l4yiaSIMlh4UCa9oWlN3Su1Fw&#10;+N7v7Od4esR0c4vG+59LvP26KNXvtesPEJ5a/w7/tw9awTSew9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RkjEAAAA3AAAAA8AAAAAAAAAAAAAAAAAmAIAAGRycy9k&#10;b3ducmV2LnhtbFBLBQYAAAAABAAEAPUAAACJAwAAAAA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3705A58A" wp14:editId="5ED7A601">
                <wp:extent cx="191135" cy="191135"/>
                <wp:effectExtent l="6350" t="635" r="2540" b="8255"/>
                <wp:docPr id="69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98" name="Group 6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699" name="Freeform 7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85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715" name="Freeform 689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88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87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86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83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720" name="Freeform 684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4C8A64" id="Group 682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">
                <v:group id="Group 690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05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Q68QA&#10;AADcAAAADwAAAGRycy9kb3ducmV2LnhtbESPQWvCQBSE70L/w/IK3nSjh5CkriJFoTcxBu3xkX0m&#10;wezbkF018dd3C4Ueh5n5hlltBtOKB/WusaxgMY9AEJdWN1wpKE77WQLCeWSNrWVSMJKDzfptssJM&#10;2ycf6ZH7SgQIuwwV1N53mZSurMmgm9uOOHhX2xv0QfaV1D0+A9y0chlFsTTYcFiosaPPmspbfjcK&#10;lsX9sJPf6X4sL2myOJ92rxsXSk3fh+0HCE+D/w//tb+0gjhN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20OvEAAAA3AAAAA8AAAAAAAAAAAAAAAAAmAIAAGRycy9k&#10;b3ducmV2LnhtbFBLBQYAAAAABAAEAPUAAACJAwAAAAA=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704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jbL4A&#10;AADcAAAADwAAAGRycy9kb3ducmV2LnhtbERPyw7BQBTdS/zD5ErsmLLwKENESOwEDZY3nattdO40&#10;nUH5erOQWJ6c93zZmFI8qXaFZQWDfgSCOLW64ExBctr2JiCcR9ZYWiYFb3KwXLRbc4y1ffGBnkef&#10;iRDCLkYFufdVLKVLczLo+rYiDtzN1gZ9gHUmdY2vEG5KOYyikTRYcGjIsaJ1Tun9+DAKhsljv5HX&#10;6fadXqaTwfm0+dw5UarbaVYzEJ4a/xf/3DutYByF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n42y+AAAA3AAAAA8AAAAAAAAAAAAAAAAAmAIAAGRycy9kb3ducmV2&#10;LnhtbFBLBQYAAAAABAAEAPUAAACDAwAAAAA=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703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G98MA&#10;AADcAAAADwAAAGRycy9kb3ducmV2LnhtbESPzarCMBSE94LvEI7gTtO68KcaRUTBnVwt97o8NMe2&#10;2JyUJmr16W8EweUwM98wi1VrKnGnxpWWFcTDCARxZnXJuYL0tBtMQTiPrLGyTAqe5GC17HYWmGj7&#10;4B+6H30uAoRdggoK7+tESpcVZNANbU0cvIttDPogm1zqBh8Bbio5iqKxNFhyWCiwpk1B2fV4MwpG&#10;6e2wlefZ7pn9zabx72n7unKqVL/XrucgPLX+G/6091rBJIrhf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G98MAAADcAAAADwAAAAAAAAAAAAAAAACYAgAAZHJzL2Rv&#10;d25yZXYueG1sUEsFBgAAAAAEAAQA9QAAAIgDAAAAAA=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702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YgMUA&#10;AADcAAAADwAAAGRycy9kb3ducmV2LnhtbESPQWuDQBSE74X+h+UVemtWPbSJzUZCSaC3EiNJjw/3&#10;RUX3rbhrov312UKhx2FmvmHW2WQ6caXBNZYVxIsIBHFpdcOVguK4f1mCcB5ZY2eZFMzkINs8Pqwx&#10;1fbGB7rmvhIBwi5FBbX3fSqlK2sy6Ba2Jw7exQ4GfZBDJfWAtwA3nUyi6FUabDgs1NjTR01lm49G&#10;QVKMXzv5vdrP5Xm1jE/H3U/LhVLPT9P2HYSnyf+H/9qfWsFblMDv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diAxQAAANwAAAAPAAAAAAAAAAAAAAAAAJgCAABkcnMv&#10;ZG93bnJldi54bWxQSwUGAAAAAAQABAD1AAAAigMAAAAA&#10;" path="m92,185r-3,1l93,186r-1,-1xe" fillcolor="#492f92" stroked="f">
                    <v:path arrowok="t" o:connecttype="custom" o:connectlocs="92,185;89,186;93,186;92,185" o:connectangles="0,0,0,0"/>
                  </v:shape>
                  <v:shape id="Freeform 701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9G8UA&#10;AADcAAAADwAAAGRycy9kb3ducmV2LnhtbESPQWvCQBSE7wX/w/IK3uomFlpNXYMUBW+iBu3xkX1N&#10;gtm3IbuJ0V/fFQoeh5n5hlmkg6lFT62rLCuIJxEI4tzqigsF2XHzNgPhPLLG2jIpuJGDdDl6WWCi&#10;7ZX31B98IQKEXYIKSu+bREqXl2TQTWxDHLxf2xr0QbaF1C1eA9zUchpFH9JgxWGhxIa+S8ovh84o&#10;mGbdbi1/5ptbfp7P4tNxfb9wptT4dVh9gfA0+Gf4v73VCj6jd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X0bxQAAANwAAAAPAAAAAAAAAAAAAAAAAJgCAABkcnMv&#10;ZG93bnJldi54bWxQSwUGAAAAAAQABAD1AAAAigMAAAAA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700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lb8UA&#10;AADcAAAADwAAAGRycy9kb3ducmV2LnhtbESPQWvCQBSE7wX/w/IK3uomUlpNXYMUBW+iBu3xkX1N&#10;gtm3IbuJ0V/fFQoeh5n5hlmkg6lFT62rLCuIJxEI4tzqigsF2XHzNgPhPLLG2jIpuJGDdDl6WWCi&#10;7ZX31B98IQKEXYIKSu+bREqXl2TQTWxDHLxf2xr0QbaF1C1eA9zUchpFH9JgxWGhxIa+S8ovh84o&#10;mGbdbi1/5ptbfp7P4tNxfb9wptT4dVh9gfA0+Gf4v73VCj6jd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OVvxQAAANwAAAAPAAAAAAAAAAAAAAAAAJgCAABkcnMv&#10;ZG93bnJldi54bWxQSwUGAAAAAAQABAD1AAAAigMAAAAA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699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A9MUA&#10;AADcAAAADwAAAGRycy9kb3ducmV2LnhtbESPQWvCQBSE7wX/w/IK3uomQltNXYMUBW+iBu3xkX1N&#10;gtm3IbuJ0V/fFQoeh5n5hlmkg6lFT62rLCuIJxEI4tzqigsF2XHzNgPhPLLG2jIpuJGDdDl6WWCi&#10;7ZX31B98IQKEXYIKSu+bREqXl2TQTWxDHLxf2xr0QbaF1C1eA9zUchpFH9JgxWGhxIa+S8ovh84o&#10;mGbdbi1/5ptbfp7P4tNxfb9wptT4dVh9gfA0+Gf4v73VCj6jd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ED0xQAAANwAAAAPAAAAAAAAAAAAAAAAAJgCAABkcnMv&#10;ZG93bnJldi54bWxQSwUGAAAAAAQABAD1AAAAigMAAAAA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698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g8MA&#10;AADcAAAADwAAAGRycy9kb3ducmV2LnhtbESPQYvCMBSE78L+h/AEb5rqQW01iiwK3kQt7h4fzbMt&#10;Ni+liVr99UYQPA4z8w0zX7amEjdqXGlZwXAQgSDOrC45V5AeN/0pCOeRNVaWScGDHCwXP505Jtre&#10;eU+3g89FgLBLUEHhfZ1I6bKCDLqBrYmDd7aNQR9kk0vd4D3ATSVHUTSWBksOCwXW9FtQdjlcjYJR&#10;et2t5X+8eWR/8XR4Oq6fF06V6nXb1QyEp9Z/w5/2ViuYRG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eg8MAAADcAAAADwAAAAAAAAAAAAAAAACYAgAAZHJzL2Rv&#10;d25yZXYueG1sUEsFBgAAAAAEAAQA9QAAAIgDAAAAAA=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697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7GMUA&#10;AADcAAAADwAAAGRycy9kb3ducmV2LnhtbESPQWvCQBSE74X+h+UVvNWNHhpN3UgpCr1JY1CPj+xr&#10;EpJ9G7KrSfz1bqHQ4zAz3zCb7WhacaPe1ZYVLOYRCOLC6ppLBflx/7oC4TyyxtYyKZjIwTZ9ftpg&#10;ou3A33TLfCkChF2CCirvu0RKV1Rk0M1tRxy8H9sb9EH2pdQ9DgFuWrmMojdpsOawUGFHnxUVTXY1&#10;Cpb59bCTl/V+Ks7r1eJ03N0bzpWavYwf7yA8jf4//Nf+0griKIbfM+EI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nsYxQAAANwAAAAPAAAAAAAAAAAAAAAAAJgCAABkcnMv&#10;ZG93bnJldi54bWxQSwUGAAAAAAQABAD1AAAAig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696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var4A&#10;AADcAAAADwAAAGRycy9kb3ducmV2LnhtbERPyw7BQBTdS/zD5ErsmLLwKENESOwEDZY3nattdO40&#10;nUH5erOQWJ6c93zZmFI8qXaFZQWDfgSCOLW64ExBctr2JiCcR9ZYWiYFb3KwXLRbc4y1ffGBnkef&#10;iRDCLkYFufdVLKVLczLo+rYiDtzN1gZ9gHUmdY2vEG5KOYyikTRYcGjIsaJ1Tun9+DAKhsljv5HX&#10;6fadXqaTwfm0+dw5UarbaVYzEJ4a/xf/3DutYByFt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R72q+AAAA3AAAAA8AAAAAAAAAAAAAAAAAmAIAAGRycy9kb3ducmV2&#10;LnhtbFBLBQYAAAAABAAEAPUAAACD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695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1K8cQA&#10;AADcAAAADwAAAGRycy9kb3ducmV2LnhtbESPQYvCMBSE7wv+h/CEva2pHnZtNRURBW+iFvX4aJ5t&#10;afNSmqjVX28WFvY4zMw3zHzRm0bcqXOVZQXjUQSCOLe64kJBdtx8TUE4j6yxsUwKnuRgkQ4+5pho&#10;++A93Q++EAHCLkEFpfdtIqXLSzLoRrYlDt7VdgZ9kF0hdYePADeNnETRtzRYcVgosaVVSXl9uBkF&#10;k+y2W8tLvHnm53g6Ph3Xr5ozpT6H/XIGwlPv/8N/7a1W8BPF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SvHEAAAA3AAAAA8AAAAAAAAAAAAAAAAAmAIAAGRycy9k&#10;b3ducmV2LnhtbFBLBQYAAAAABAAEAPUAAACJAwAAAAA=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694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1scMA&#10;AADcAAAADwAAAGRycy9kb3ducmV2LnhtbERPTWuDQBC9F/oflgn01qzm0CQ2q4SSQG8liaQ9Du5U&#10;RXdW3DVqfn32UOjx8b532WRacaPe1ZYVxMsIBHFhdc2lgvxyfN2AcB5ZY2uZFMzkIEufn3aYaDvy&#10;iW5nX4oQwi5BBZX3XSKlKyoy6Ja2Iw7cr+0N+gD7UuoexxBuWrmKojdpsObQUGFHHxUVzXkwClb5&#10;8HWQP9vjXHxvN/H1crg3nCv1spj27yA8Tf5f/Of+1ArWcZgfzo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1scMAAADcAAAADwAAAAAAAAAAAAAAAACYAgAAZHJzL2Rv&#10;d25yZXYueG1sUEsFBgAAAAAEAAQA9QAAAIgDAAAAAA==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693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QKsUA&#10;AADcAAAADwAAAGRycy9kb3ducmV2LnhtbESPQWvCQBSE74X+h+UVequbeGg1dQ1SEuitqEF7fOw+&#10;k5Ds25BdNfbXu4VCj8PMfMOs8sn24kKjbx0rSGcJCGLtTMu1gmpfvixA+IBssHdMCm7kIV8/Pqww&#10;M+7KW7rsQi0ihH2GCpoQhkxKrxuy6GduII7eyY0WQ5RjLc2I1wi3vZwnyau02HJcaHCgj4Z0tztb&#10;BfPq/FXI72V508flIj3si5+OK6Wen6bNO4hAU/gP/7U/jYK3NI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tAqxQAAANwAAAAPAAAAAAAAAAAAAAAAAJgCAABkcnMv&#10;ZG93bnJldi54bWxQSwUGAAAAAAQABAD1AAAAigMAAAAA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692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OXcUA&#10;AADcAAAADwAAAGRycy9kb3ducmV2LnhtbESPT2vCQBTE7wW/w/KE3uomObQaXaWIgrfSGFqPj+xr&#10;Esy+Ddk1f/rpuwXB4zAzv2E2u9E0oqfO1ZYVxIsIBHFhdc2lgvx8fFmCcB5ZY2OZFEzkYLedPW0w&#10;1XbgT+ozX4oAYZeigsr7NpXSFRUZdAvbEgfvx3YGfZBdKXWHQ4CbRiZR9CoN1hwWKmxpX1FxzW5G&#10;QZLfPg7ysjpOxfdqGX+dD79XzpV6no/vaxCeRv8I39snreAtTu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E5dxQAAANwAAAAPAAAAAAAAAAAAAAAAAJgCAABkcnMv&#10;ZG93bnJldi54bWxQSwUGAAAAAAQABAD1AAAAigMAAAAA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691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rxsUA&#10;AADcAAAADwAAAGRycy9kb3ducmV2LnhtbESPT2vCQBTE7wW/w/KE3uomFlpNXUWKgd6KGrTHR/aZ&#10;BLNvQ3bzx376rlDwOMzMb5jVZjS16Kl1lWUF8SwCQZxbXXGhIDumLwsQziNrrC2Tghs52KwnTytM&#10;tB14T/3BFyJA2CWooPS+SaR0eUkG3cw2xMG72NagD7ItpG5xCHBTy3kUvUmDFYeFEhv6LCm/Hjqj&#10;YJ513zv5s0xv+Xm5iE/H3e+VM6Wep+P2A4Sn0T/C/+0vreA9foX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OvGxQAAANwAAAAPAAAAAAAAAAAAAAAAAJgCAABkcnMv&#10;ZG93bnJldi54bWxQSwUGAAAAAAQABAD1AAAAigMAAAAA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685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89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sVsMA&#10;AADcAAAADwAAAGRycy9kb3ducmV2LnhtbESPzWrDMBCE74G8g9hAb4nsQu3gRgmlUGqa9JC/+2Jt&#10;bVNrZSTVdt++CgR6HGbmG2azm0wnBnK+tawgXSUgiCurW64VXM5vyzUIH5A1dpZJwS952G3nsw0W&#10;2o58pOEUahEh7AtU0ITQF1L6qiGDfmV74uh9WWcwROlqqR2OEW46+ZgkmTTYclxosKfXhqrv049R&#10;sHaj/uD+UBrMadrb7Pr+mXVKPSyml2cQgabwH763S60gT5/gdi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psVsMAAADcAAAADwAAAAAAAAAAAAAAAACYAgAAZHJzL2Rv&#10;d25yZXYueG1sUEsFBgAAAAAEAAQA9QAAAIgDAAAAAA=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688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yIcMA&#10;AADcAAAADwAAAGRycy9kb3ducmV2LnhtbESPS2vDMBCE74X+B7GB3mo5PTjBtWxKoDTkcWge98Xa&#10;2qbWykhK7P77KBDocZiZb5iimkwvruR8Z1nBPElBENdWd9woOB0/X5cgfEDW2FsmBX/koSqfnwrM&#10;tR35m66H0IgIYZ+jgjaEIZfS1y0Z9IkdiKP3Y53BEKVrpHY4Rrjp5VuaZtJgx3GhxYFWLdW/h4tR&#10;sHSj3vCwWxtc0LS12flrn/VKvcymj3cQgabwH36011rBYp7B/Uw8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jyIcMAAADcAAAADwAAAAAAAAAAAAAAAACYAgAAZHJzL2Rv&#10;d25yZXYueG1sUEsFBgAAAAAEAAQA9QAAAIgDAAAAAA==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687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XusMA&#10;AADcAAAADwAAAGRycy9kb3ducmV2LnhtbESPwWrDMBBE74X+g9hCb7WcHOzgRgmhUGKa5hCnvS/W&#10;1jaxVkZSbffvo0Igx2Fm3jDr7Wx6MZLznWUFiyQFQVxb3XGj4Ov8/rIC4QOyxt4yKfgjD9vN48Ma&#10;C20nPtFYhUZECPsCFbQhDIWUvm7JoE/sQBy9H+sMhihdI7XDKcJNL5dpmkmDHceFFgd6a6m+VL9G&#10;wcpN+oOHz9JgTvPBZt/7Y9Yr9fw0715BBJrDPXxrl1pBvsjh/0w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RXusMAAADcAAAADwAAAAAAAAAAAAAAAACYAgAAZHJzL2Rv&#10;d25yZXYueG1sUEsFBgAAAAAEAAQA9QAAAIgDAAAAAA==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686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DyMAA&#10;AADcAAAADwAAAGRycy9kb3ducmV2LnhtbERPz2vCMBS+C/4P4Qm7aeoObemaighjMudBt90fzbMt&#10;Ni8lyWz975eD4PHj+11uJtOLGznfWVawXiUgiGurO24U/Hy/L3MQPiBr7C2Tgjt52FTzWYmFtiOf&#10;6HYOjYgh7AtU0IYwFFL6uiWDfmUH4shdrDMYInSN1A7HGG56+ZokqTTYcWxocaBdS/X1/GcU5G7U&#10;nzx87Q1mNB1s+vtxTHulXhbT9g1EoCk8xQ/3XivI1nFtPBOPgK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vDyMAAAADcAAAADwAAAAAAAAAAAAAAAACYAgAAZHJzL2Rvd25y&#10;ZXYueG1sUEsFBgAAAAAEAAQA9QAAAIUDAAAAAA==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683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84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zsMIA&#10;AADcAAAADwAAAGRycy9kb3ducmV2LnhtbERPTWvCQBC9F/oflil4qxsVNERXkUKLpdpQ66G9Ddkx&#10;Cc3Ohuyo8d+7B6HHx/terHrXqDN1ofZsYDRMQBEX3tZcGjh8vz6noIIgW2w8k4ErBVgtHx8WmFl/&#10;4S8676VUMYRDhgYqkTbTOhQVOQxD3xJH7ug7hxJhV2rb4SWGu0aPk2SqHdYcGyps6aWi4m9/cgY+&#10;fj/5/Ye2dcrr3a7M3ySfpGLM4Klfz0EJ9fIvvrs31sBsHOfHM/EI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TOwwgAAANwAAAAPAAAAAAAAAAAAAAAAAJgCAABkcnMvZG93&#10;bnJldi54bWxQSwUGAAAAAAQABAD1AAAAhwMAAAAA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3705A58C" wp14:editId="41313223">
                <wp:extent cx="191135" cy="190500"/>
                <wp:effectExtent l="8255" t="635" r="635" b="8890"/>
                <wp:docPr id="673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674" name="Group 680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675" name="Freeform 681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8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677" name="Freeform 679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76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679" name="Freeform 677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681" name="Freeform 6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A26EF" id="Group 658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">
                <v:group id="Group 680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81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eRcYA&#10;AADcAAAADwAAAGRycy9kb3ducmV2LnhtbESPQWvCQBSE74L/YXlCL1I3WmoldRNEsBREbBNLr4/s&#10;axLMvg3ZrUn/vSsUPA4z8w2zTgfTiAt1rrasYD6LQBAXVtdcKjjlu8cVCOeRNTaWScEfOUiT8WiN&#10;sbY9f9Il86UIEHYxKqi8b2MpXVGRQTezLXHwfmxn0AfZlVJ32Ae4aeQiipbSYM1hocKWthUV5+zX&#10;KPAf+zI7fmeHp7fpppdfss572ir1MBk2ryA8Df4e/m+/awXLl2e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ZeRcYAAADcAAAADwAAAAAAAAAAAAAAAACYAgAAZHJz&#10;L2Rvd25yZXYueG1sUEsFBgAAAAAEAAQA9QAAAIsDAAAAAA=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678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9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F9sAA&#10;AADcAAAADwAAAGRycy9kb3ducmV2LnhtbESPzQrCMBCE74LvEFbwZlM9qFSjSKEgePIHvS7N2hab&#10;TWmiVp/eCILHYWa+YZbrztTiQa2rLCsYRzEI4tzqigsFp2M2moNwHlljbZkUvMjBetXvLTHR9sl7&#10;ehx8IQKEXYIKSu+bREqXl2TQRbYhDt7VtgZ9kG0hdYvPADe1nMTxVBqsOCyU2FBaUn473I2CXe3T&#10;IjU2Hm/l5TznSXZ7N5lSw0G3WYDw1Pl/+NfeagXT2Qy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4F9sAAAADcAAAADwAAAAAAAAAAAAAAAACYAgAAZHJzL2Rvd25y&#10;ZXYueG1sUEsFBgAAAAAEAAQA9QAAAIUDAAAAAA=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676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7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Y4sUA&#10;AADcAAAADwAAAGRycy9kb3ducmV2LnhtbESPQWvCQBSE74L/YXmCN920Fq3RVYoiCGqgqRdvj+xr&#10;Esy+DdlVU3+9Kwg9DjPzDTNftqYSV2pcaVnB2zACQZxZXXKu4PizGXyCcB5ZY2WZFPyRg+Wi25lj&#10;rO2Nv+ma+lwECLsYFRTe17GULivIoBvamjh4v7Yx6INscqkbvAW4qeR7FI2lwZLDQoE1rQrKzunF&#10;KDilHz45pKPtZLrm/dnskrs7JUr1e+3XDISn1v+HX+2tVjCeTO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jixQAAANwAAAAPAAAAAAAAAAAAAAAAAJgCAABkcnMv&#10;ZG93bnJldi54bWxQSwUGAAAAAAQABAD1AAAAigMAAAAA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659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75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UfMMA&#10;AADcAAAADwAAAGRycy9kb3ducmV2LnhtbESPQYvCMBSE7wv+h/AEb2vaPYhUo4ggePFg3WX19kie&#10;bbF56TbRxn9vFhb2OMzMN8xyHW0rHtT7xrGCfJqBINbONFwp+Dzt3ucgfEA22DomBU/ysF6N3pZY&#10;GDfwkR5lqESCsC9QQR1CV0jpdU0W/dR1xMm7ut5iSLKvpOlxSHDbyo8sm0mLDaeFGjva1qRv5d0q&#10;+M67wyWa/UGXupLx52t3HoZWqck4bhYgAsXwH/5r742C2TyH3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RUfMMAAADcAAAADwAAAAAAAAAAAAAAAACYAgAAZHJzL2Rv&#10;d25yZXYueG1sUEsFBgAAAAAEAAQA9QAAAIgDAAAAAA=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674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KC8MA&#10;AADcAAAADwAAAGRycy9kb3ducmV2LnhtbESPQYvCMBSE7wv+h/AEb2uqB5FqFBEELx62q7h7eyTP&#10;tti81CZr47/fCILHYWa+YZbraBtxp87XjhVMxhkIYu1MzaWC4/fucw7CB2SDjWNS8CAP69XgY4m5&#10;cT1/0b0IpUgQ9jkqqEJocym9rsiiH7uWOHkX11kMSXalNB32CW4bOc2ymbRYc1qosKVtRfpa/FkF&#10;50l7+I1mf9CFLmW8nXY/fd8oNRrGzQJEoBje4Vd7bxTM5lN4nk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KC8MAAADcAAAADwAAAAAAAAAAAAAAAACYAgAAZHJzL2Rv&#10;d25yZXYueG1sUEsFBgAAAAAEAAQA9QAAAIgDAAAAAA==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673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vkMQA&#10;AADcAAAADwAAAGRycy9kb3ducmV2LnhtbESPQWsCMRSE7wX/Q3iCt5pVQWQ1igiCFw9uW1pvj+S5&#10;u7h5WTfRjf/eFAo9DjPzDbPaRNuIB3W+dqxgMs5AEGtnai4VfH7s3xcgfEA22DgmBU/ysFkP3laY&#10;G9fziR5FKEWCsM9RQRVCm0vpdUUW/di1xMm7uM5iSLIrpemwT3DbyGmWzaXFmtNChS3tKtLX4m4V&#10;fE/a4zmaw1EXupTx9rX/6ftGqdEwbpcgAsXwH/5rH4yC+WIG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b5DEAAAA3AAAAA8AAAAAAAAAAAAAAAAAmAIAAGRycy9k&#10;b3ducmV2LnhtbFBLBQYAAAAABAAEAPUAAACJAwAAAAA=&#10;" path="m111,274r2,2l111,274xe" fillcolor="#76ae99" stroked="f">
                    <v:path arrowok="t" o:connecttype="custom" o:connectlocs="111,274;113,276;111,274" o:connectangles="0,0,0"/>
                  </v:shape>
                  <v:shape id="Freeform 672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35MQA&#10;AADcAAAADwAAAGRycy9kb3ducmV2LnhtbESPQWsCMRSE7wX/Q3iCt5pVRGQ1igiCFw9uW1pvj+S5&#10;u7h5WTfRjf/eFAo9DjPzDbPaRNuIB3W+dqxgMs5AEGtnai4VfH7s3xcgfEA22DgmBU/ysFkP3laY&#10;G9fziR5FKEWCsM9RQRVCm0vpdUUW/di1xMm7uM5iSLIrpemwT3DbyGmWzaXFmtNChS3tKtLX4m4V&#10;fE/a4zmaw1EXupTx9rX/6ftGqdEwbpcgAsXwH/5rH4yC+WIG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9+TEAAAA3AAAAA8AAAAAAAAAAAAAAAAAmAIAAGRycy9k&#10;b3ducmV2LnhtbFBLBQYAAAAABAAEAPUAAACJ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671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Sf8QA&#10;AADcAAAADwAAAGRycy9kb3ducmV2LnhtbESPQWsCMRSE7wX/Q3iCt5pVUGQ1igiCFw9uW1pvj+S5&#10;u7h5WTfRjf/eFAo9DjPzDbPaRNuIB3W+dqxgMs5AEGtnai4VfH7s3xcgfEA22DgmBU/ysFkP3laY&#10;G9fziR5FKEWCsM9RQRVCm0vpdUUW/di1xMm7uM5iSLIrpemwT3DbyGmWzaXFmtNChS3tKtLX4m4V&#10;fE/a4zmaw1EXupTx9rX/6ftGqdEwbpcgAsXwH/5rH4yC+WIG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fUn/EAAAA3AAAAA8AAAAAAAAAAAAAAAAAmAIAAGRycy9k&#10;b3ducmV2LnhtbFBLBQYAAAAABAAEAPUAAACJAwAAAAA=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670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MCMQA&#10;AADcAAAADwAAAGRycy9kb3ducmV2LnhtbESPQWvCQBSE70L/w/IKvZmNHoKkriKC4MVDo6K9PXZf&#10;k9Ds25jdmu2/d4VCj8PMfMMs19F24k6Dbx0rmGU5CGLtTMu1gtNxN12A8AHZYOeYFPySh/XqZbLE&#10;0riRP+hehVokCPsSFTQh9KWUXjdk0WeuJ07elxsshiSHWpoBxwS3nZzneSEttpwWGuxp25D+rn6s&#10;gsusP3xGsz/oStcy3s676zh2Sr29xs07iEAx/If/2nujoFgU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zAjEAAAA3AAAAA8AAAAAAAAAAAAAAAAAmAIAAGRycy9k&#10;b3ducmV2LnhtbFBLBQYAAAAABAAEAPUAAACJAwAAAAA=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669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pk8QA&#10;AADcAAAADwAAAGRycy9kb3ducmV2LnhtbESPQWsCMRSE74L/ITzBm2b1oLIapRQELx66Wlpvj+R1&#10;d+nmZd2kbvz3RhB6HGbmG2azi7YRN+p87VjBbJqBINbO1FwqOJ/2kxUIH5ANNo5JwZ087LbDwQZz&#10;43r+oFsRSpEg7HNUUIXQ5lJ6XZFFP3UtcfJ+XGcxJNmV0nTYJ7ht5DzLFtJizWmhwpbeK9K/xZ9V&#10;8DVrj5doDkdd6FLG6+f+u+8bpcaj+LYGESiG//CrfTAKFqslPM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BaZPEAAAA3AAAAA8AAAAAAAAAAAAAAAAAmAIAAGRycy9k&#10;b3ducmV2LnhtbFBLBQYAAAAABAAEAPUAAACJAwAAAAA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668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94cIA&#10;AADcAAAADwAAAGRycy9kb3ducmV2LnhtbERPPWvDMBDdC/kP4gLZGjkdgnEshxAIZMkQt6XtdkgX&#10;28Q6OZZqq/++GgodH++73Efbi4lG3zlWsFlnIIi1Mx03Ct5eT885CB+QDfaOScEPedhXi6cSC+Nm&#10;vtJUh0akEPYFKmhDGAopvW7Jol+7gThxNzdaDAmOjTQjzinc9vIly7bSYsepocWBji3pe/1tFXxs&#10;hstXNOeLrnUj4+P99DnPvVKrZTzsQASK4V/85z4bBds8rU1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v3hwgAAANwAAAAPAAAAAAAAAAAAAAAAAJgCAABkcnMvZG93&#10;bnJldi54bWxQSwUGAAAAAAQABAD1AAAAhwMAAAAA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667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YesQA&#10;AADcAAAADwAAAGRycy9kb3ducmV2LnhtbESPQWsCMRSE7wX/Q3iCt5rVg+hqlFIQvHjoqrTeHsnr&#10;7tLNy7pJ3fjvjSB4HGbmG2a1ibYRV+p87VjBZJyBINbO1FwqOB6273MQPiAbbByTght52KwHbyvM&#10;jev5i65FKEWCsM9RQRVCm0vpdUUW/di1xMn7dZ3FkGRXStNhn+C2kdMsm0mLNaeFClv6rEj/Ff9W&#10;wfek3Z+j2e11oUsZL6ftT983So2G8WMJIlAMr/CzvTMKZvMF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WHrEAAAA3AAAAA8AAAAAAAAAAAAAAAAAmAIAAGRycy9k&#10;b3ducmV2LnhtbFBLBQYAAAAABAAEAPUAAACJAwAAAAA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666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nOsAA&#10;AADcAAAADwAAAGRycy9kb3ducmV2LnhtbERPTYvCMBC9L/gfwgje1lQP4lajiCB48bBV2fU2JGNb&#10;bCa1ydr4781B2OPjfS/X0TbiQZ2vHSuYjDMQxNqZmksFp+Pucw7CB2SDjWNS8CQP69XgY4m5cT1/&#10;06MIpUgh7HNUUIXQ5lJ6XZFFP3YtceKurrMYEuxKaTrsU7ht5DTLZtJizamhwpa2Felb8WcV/Eza&#10;wyWa/UEXupTxft799n2j1GgYNwsQgWL4F7/de6Ng9pXmpz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FnOsAAAADcAAAADwAAAAAAAAAAAAAAAACYAgAAZHJzL2Rvd25y&#10;ZXYueG1sUEsFBgAAAAAEAAQA9QAAAIUDAAAAAA=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665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CocUA&#10;AADcAAAADwAAAGRycy9kb3ducmV2LnhtbESPwWrDMBBE74H8g9hCb4nsHkLqRjahEMglhzotSW6L&#10;tLVNrJVjqbH691Wh0OMwM2+YTRVtL+40+s6xgnyZgSDWznTcKHg/7hZrED4gG+wdk4Jv8lCV89kG&#10;C+MmfqN7HRqRIOwLVNCGMBRSet2SRb90A3HyPt1oMSQ5NtKMOCW47eVTlq2kxY7TQosDvbakr/WX&#10;VXDKh8Mlmv1B17qR8faxO09Tr9TjQ9y+gAgUw3/4r703ClbP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cKhxQAAANwAAAAPAAAAAAAAAAAAAAAAAJgCAABkcnMv&#10;ZG93bnJldi54bWxQSwUGAAAAAAQABAD1AAAAigMAAAAA&#10;" path="m145,126r,xe" fillcolor="#76ae99" stroked="f">
                    <v:path arrowok="t" o:connecttype="custom" o:connectlocs="145,126;145,126" o:connectangles="0,0"/>
                  </v:shape>
                  <v:shape id="Freeform 664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c1sQA&#10;AADcAAAADwAAAGRycy9kb3ducmV2LnhtbESPQWsCMRSE7wX/Q3iCt5rVg7SrUUQQvHhw26LeHslz&#10;d3Hzsm6iG/+9KRR6HGbmG2axirYRD+p87VjBZJyBINbO1Fwq+P7avn+A8AHZYOOYFDzJw2o5eFtg&#10;blzPB3oUoRQJwj5HBVUIbS6l1xVZ9GPXEifv4jqLIcmulKbDPsFtI6dZNpMWa04LFba0qUhfi7tV&#10;cJy0+3M0u70udCnj7Wd76vtGqdEwrucgAsXwH/5r74yC2ecU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XNbEAAAA3AAAAA8AAAAAAAAAAAAAAAAAmAIAAGRycy9k&#10;b3ducmV2LnhtbFBLBQYAAAAABAAEAPUAAACJAwAAAAA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663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5TcUA&#10;AADcAAAADwAAAGRycy9kb3ducmV2LnhtbESPQWvCQBSE70L/w/IKvelGBWmjm1AKghcPTSvW22P3&#10;mQSzb2N2Ndt/3y0Uehxm5htmU0bbiTsNvnWsYD7LQBBrZ1quFXx+bKfPIHxANtg5JgXf5KEsHiYb&#10;zI0b+Z3uVahFgrDPUUETQp9L6XVDFv3M9cTJO7vBYkhyqKUZcExw28lFlq2kxZbTQoM9vTWkL9XN&#10;KjjO+/0pmt1eV7qW8XrYfo1jp9TTY3xdgwgUw3/4r70zClYv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/lNxQAAANwAAAAPAAAAAAAAAAAAAAAAAJgCAABkcnMv&#10;ZG93bnJldi54bWxQSwUGAAAAAAQABAD1AAAAigMAAAAA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662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hOcUA&#10;AADcAAAADwAAAGRycy9kb3ducmV2LnhtbESPQWvCQBSE70L/w/IKvelGEWmjm1AKghcPTSvW22P3&#10;mQSzb2N2Ndt/3y0Uehxm5htmU0bbiTsNvnWsYD7LQBBrZ1quFXx+bKfPIHxANtg5JgXf5KEsHiYb&#10;zI0b+Z3uVahFgrDPUUETQp9L6XVDFv3M9cTJO7vBYkhyqKUZcExw28lFlq2kxZbTQoM9vTWkL9XN&#10;KjjO+/0pmt1eV7qW8XrYfo1jp9TTY3xdgwgUw3/4r70zClYv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mE5xQAAANwAAAAPAAAAAAAAAAAAAAAAAJgCAABkcnMv&#10;ZG93bnJldi54bWxQSwUGAAAAAAQABAD1AAAAigMAAAAA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661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EosUA&#10;AADcAAAADwAAAGRycy9kb3ducmV2LnhtbESPQWvCQBSE70L/w/IKvelGQWmjm1AKghcPTSvW22P3&#10;mQSzb2N2Ndt/3y0Uehxm5htmU0bbiTsNvnWsYD7LQBBrZ1quFXx+bKfPIHxANtg5JgXf5KEsHiYb&#10;zI0b+Z3uVahFgrDPUUETQp9L6XVDFv3M9cTJO7vBYkhyqKUZcExw28lFlq2kxZbTQoM9vTWkL9XN&#10;KjjO+/0pmt1eV7qW8XrYfo1jp9TTY3xdgwgUw3/4r70zClYv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sSixQAAANwAAAAPAAAAAAAAAAAAAAAAAJgCAABkcnMv&#10;ZG93bnJldi54bWxQSwUGAAAAAAQABAD1AAAAigMAAAAA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660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a1cQA&#10;AADcAAAADwAAAGRycy9kb3ducmV2LnhtbESPQWsCMRSE7wX/Q3iCt5q1h6VdjSKC4MWD2xb19kie&#10;u4ubl3WTuvHfm0Khx2FmvmEWq2hbcafeN44VzKYZCGLtTMOVgq/P7es7CB+QDbaOScGDPKyWo5cF&#10;FsYNfKB7GSqRIOwLVFCH0BVSel2TRT91HXHyLq63GJLsK2l6HBLctvIty3JpseG0UGNHm5r0tfyx&#10;Co6zbn+OZrfXpa5kvH1vT8PQKjUZx/UcRKAY/sN/7Z1RkH/k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UWtXEAAAA3AAAAA8AAAAAAAAAAAAAAAAAmAIAAGRycy9k&#10;b3ducmV2LnhtbFBLBQYAAAAABAAEAPUAAACJAwAAAAA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3705A58E" wp14:editId="2D5F0825">
                <wp:extent cx="191135" cy="191135"/>
                <wp:effectExtent l="1905" t="635" r="6985" b="8255"/>
                <wp:docPr id="63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37" name="Group 656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638" name="Freeform 657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54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640" name="Freeform 655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642" name="Freeform 6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24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650" name="Freeform 64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4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4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3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3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3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3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3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3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3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3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3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3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2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2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2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2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22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672" name="Freeform 623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782B1F" id="Group 621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">
                <v:group id="Group 656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57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OYcIA&#10;AADcAAAADwAAAGRycy9kb3ducmV2LnhtbERPTWvCQBC9F/wPywje6qYW05K6igoV8VDRCr0O2WkS&#10;mp0Nu6PG/vruQejx8b5ni9616kIhNp4NPI0zUMSltw1XBk6f74+voKIgW2w9k4EbRVjMBw8zLKy/&#10;8oEuR6lUCuFYoIFapCu0jmVNDuPYd8SJ+/bBoSQYKm0DXlO4a/Uky3LtsOHUUGNH65rKn+PZGfja&#10;nFb71TTkcbLzspGXj5j/no0ZDfvlGyihXv7Fd/fWGsif09p0Jh0B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k5hwgAAANwAAAAPAAAAAAAAAAAAAAAAAJgCAABkcnMvZG93&#10;bnJldi54bWxQSwUGAAAAAAQABAD1AAAAhwMAAAAA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654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55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8w8IA&#10;AADcAAAADwAAAGRycy9kb3ducmV2LnhtbERPy4rCMBTdD/gP4QqzG1NFytAxShVEZ+HCF87y0txp&#10;OjY3pYla/XqzEGZ5OO/JrLO1uFLrK8cKhoMEBHHhdMWlgsN++fEJwgdkjbVjUnAnD7Np722CmXY3&#10;3tJ1F0oRQ9hnqMCE0GRS+sKQRT9wDXHkfl1rMUTYllK3eIvhtpajJEmlxYpjg8GGFoaK8+5iFawK&#10;spvj90+T56YuT4/x/C+Vc6Xe+13+BSJQF/7FL/daK0jH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nzDwgAAANwAAAAPAAAAAAAAAAAAAAAAAJgCAABkcnMvZG93&#10;bnJldi54bWxQSwUGAAAAAAQABAD1AAAAhwMAAAAA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646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53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abMMA&#10;AADcAAAADwAAAGRycy9kb3ducmV2LnhtbESPT4vCMBTE7wt+h/CEva2J4lapRhHZhb36B8Hbo3m2&#10;1ealNGnt7qc3C4LHYWZ+wyzXva1ER40vHWsYjxQI4syZknMNx8P3xxyED8gGK8ek4Zc8rFeDtyWm&#10;xt15R90+5CJC2KeooQihTqX0WUEW/cjVxNG7uMZiiLLJpWnwHuG2khOlEmmx5LhQYE3bgrLbvrUa&#10;Pv9ObfJ1vnbtYaYwP05Vj0Fp/T7sNwsQgfrwCj/bP0ZDMp3A/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abMMAAADcAAAADwAAAAAAAAAAAAAAAACYAgAAZHJzL2Rv&#10;d25yZXYueG1sUEsFBgAAAAAEAAQA9QAAAIgDAAAAAA=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652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/98QA&#10;AADcAAAADwAAAGRycy9kb3ducmV2LnhtbESPQWvCQBSE74L/YXmF3nS3rUaJboKUFnqtSqG3R/aZ&#10;RLNvQ3YT0/76bkHwOMzMN8w2H20jBup87VjD01yBIC6cqbnUcDy8z9YgfEA22DgmDT/kIc+mky2m&#10;xl35k4Z9KEWEsE9RQxVCm0rpi4os+rlriaN3cp3FEGVXStPhNcJtI5+VSqTFmuNChS29VlRc9r3V&#10;sPz96pO37/PQH1YKy+NCjRiU1o8P424DItAY7uFb+8NoSBYv8H8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v/fEAAAA3AAAAA8AAAAAAAAAAAAAAAAAmAIAAGRycy9k&#10;b3ducmV2LnhtbFBLBQYAAAAABAAEAPUAAACJAwAAAAA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651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ng8MA&#10;AADcAAAADwAAAGRycy9kb3ducmV2LnhtbESPQWvCQBSE74X+h+UVequ7lRglukoRBa9VEbw9ss8k&#10;bfZtyG5i6q/vCoLHYWa+YRarwdaip9ZXjjV8jhQI4tyZigsNx8P2YwbCB2SDtWPS8EceVsvXlwVm&#10;xl35m/p9KESEsM9QQxlCk0np85Is+pFriKN3ca3FEGVbSNPiNcJtLcdKpdJixXGhxIbWJeW/+85q&#10;mNxOXbo5//TdYaqwOCZqwKC0fn8bvuYgAg3hGX60d0ZDmiRwPx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4ng8MAAADcAAAADwAAAAAAAAAAAAAAAACYAgAAZHJzL2Rv&#10;d25yZXYueG1sUEsFBgAAAAAEAAQA9QAAAIgDAAAAAA=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650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CGMMA&#10;AADcAAAADwAAAGRycy9kb3ducmV2LnhtbESPQWvCQBSE74L/YXlCb7pr0bSkriLSgtdqEHp7ZF+T&#10;1OzbkN3E6K93C4LHYWa+YVabwdaip9ZXjjXMZwoEce5MxYWG7Pg1fQfhA7LB2jFpuJKHzXo8WmFq&#10;3IW/qT+EQkQI+xQ1lCE0qZQ+L8min7mGOHq/rrUYomwLaVq8RLit5atSibRYcVwosaFdSfn50FkN&#10;y9upSz5//vru+KawyBZqwKC0fpkM2w8QgYbwDD/ae6MhWSzh/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KCGMMAAADcAAAADwAAAAAAAAAAAAAAAACYAgAAZHJzL2Rv&#10;d25yZXYueG1sUEsFBgAAAAAEAAQA9QAAAIgDAAAAAA==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649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cb8MA&#10;AADcAAAADwAAAGRycy9kb3ducmV2LnhtbESPQWvCQBSE74X+h+UVvNXdFo0lukopCl7VIPT2yD6T&#10;tNm3IbuJ0V/vCoLHYWa+YRarwdaip9ZXjjV8jBUI4tyZigsN2WHz/gXCB2SDtWPScCEPq+XrywJT&#10;4868o34fChEh7FPUUIbQpFL6vCSLfuwa4uidXGsxRNkW0rR4jnBby0+lEmmx4rhQYkM/JeX/+85q&#10;mF6PXbL+/eu7w0xhkU3UgEFpPXobvucgAg3hGX60t0ZDMkn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Acb8MAAADcAAAADwAAAAAAAAAAAAAAAACYAgAAZHJzL2Rv&#10;d25yZXYueG1sUEsFBgAAAAAEAAQA9QAAAIgDAAAAAA=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648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59MQA&#10;AADcAAAADwAAAGRycy9kb3ducmV2LnhtbESPzWrDMBCE74G8g9hAbomUkjrBtRxCaaHX/BDIbbG2&#10;tltrZSzZcfr0UaHQ4zAz3zDZbrSNGKjztWMNq6UCQVw4U3Op4Xx6X2xB+IBssHFMGu7kYZdPJxmm&#10;xt34QMMxlCJC2KeooQqhTaX0RUUW/dK1xNH7dJ3FEGVXStPhLcJtI5+USqTFmuNChS29VlR8H3ur&#10;4fnn0idv16+hP20Ulue1GjEoreezcf8CItAY/sN/7Q+jIVlv4P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ufTEAAAA3AAAAA8AAAAAAAAAAAAAAAAAmAIAAGRycy9k&#10;b3ducmV2LnhtbFBLBQYAAAAABAAEAPUAAACJAwAAAAA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647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thsAA&#10;AADcAAAADwAAAGRycy9kb3ducmV2LnhtbERPTYvCMBC9C/6HMII3TVzcKtUoIivsdVUEb0MzttVm&#10;Upq0dvfXbw6Cx8f7Xm97W4mOGl861jCbKhDEmTMl5xrOp8NkCcIHZIOVY9LwSx62m+FgjalxT/6h&#10;7hhyEUPYp6ihCKFOpfRZQRb91NXEkbu5xmKIsMmlafAZw20lP5RKpMWSY0OBNe0Lyh7H1mr4/Lu0&#10;ydf13rWnhcL8PFc9BqX1eNTvViAC9eEtfrm/jYZkHtfG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MthsAAAADcAAAADwAAAAAAAAAAAAAAAACYAgAAZHJzL2Rvd25y&#10;ZXYueG1sUEsFBgAAAAAEAAQA9QAAAIUDAAAAAA==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624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45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8N2sMA&#10;AADcAAAADwAAAGRycy9kb3ducmV2LnhtbERPy2rCQBTdC/2H4Ra6kTppQZE0o5RCS6AqmCpuL5mb&#10;l5k7ITNN0r/vLASXh/NOtpNpxUC9qy0reFlEIIhzq2suFZx+Pp/XIJxH1thaJgV/5GC7eZglGGs7&#10;8pGGzJcihLCLUUHlfRdL6fKKDLqF7YgDV9jeoA+wL6XucQzhppWvUbSSBmsODRV29FFRfs1+jYKv&#10;3T49XK6n72Fsm644zxuM0kapp8fp/Q2Ep8nfxTd3qhWslm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8N2sMAAADcAAAADwAAAAAAAAAAAAAAAACYAgAAZHJzL2Rv&#10;d25yZXYueG1sUEsFBgAAAAAEAAQA9QAAAIgDAAAAAA=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644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oQcYA&#10;AADcAAAADwAAAGRycy9kb3ducmV2LnhtbESPS2vDMBCE74X8B7GBXEoip9BQnMghBFIMfUDzINfF&#10;Wr9irYyl2O6/rwqFHoeZ+YbZbEfTiJ46V1lWsFxEIIgzqysuFJxPh/kLCOeRNTaWScE3Odgmk4cN&#10;xtoO/EX90RciQNjFqKD0vo2ldFlJBt3CtsTBy21n0AfZFVJ3OAS4aeRTFK2kwYrDQokt7UvKbse7&#10;UfD6/pF+Xm/nt35o6ja/PNYYpbVSs+m4W4PwNPr/8F871QpWz0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OoQcYAAADcAAAADwAAAAAAAAAAAAAAAACYAgAAZHJz&#10;L2Rvd25yZXYueG1sUEsFBgAAAAAEAAQA9QAAAIsDAAAAAA=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643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2NsYA&#10;AADcAAAADwAAAGRycy9kb3ducmV2LnhtbESPW2vCQBSE34X+h+UU+iJ1o6BI6iqlUAl4Aa2lr4fs&#10;MRezZ0N2m8R/7wqCj8PMfMMsVr2pREuNKywrGI8iEMSp1QVnCk4/3+9zEM4ja6wsk4IrOVgtXwYL&#10;jLXt+EDt0WciQNjFqCD3vo6ldGlOBt3I1sTBO9vGoA+yyaRusAtwU8lJFM2kwYLDQo41feWUXo7/&#10;RsF6u0v2f5fTpu2qsj7/DkuMklKpt9f+8wOEp94/w492ohXMph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2NsYAAADcAAAADwAAAAAAAAAAAAAAAACYAgAAZHJz&#10;L2Rvd25yZXYueG1sUEsFBgAAAAAEAAQA9QAAAIsDAAAAAA==&#10;" path="m64,171r-1,l65,171r-1,xe" fillcolor="#95a9cb" stroked="f">
                    <v:path arrowok="t" o:connecttype="custom" o:connectlocs="64,282;63,282;65,282;64,282" o:connectangles="0,0,0,0"/>
                  </v:shape>
                  <v:shape id="Freeform 642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TrcYA&#10;AADcAAAADwAAAGRycy9kb3ducmV2LnhtbESPW2vCQBSE3wv+h+UIfSm6saUi0VVEUAK9gFHx9ZA9&#10;5mL2bMhuk/TfdwuFPg4z8w2z2gymFh21rrSsYDaNQBBnVpecKzif9pMFCOeRNdaWScE3OdisRw8r&#10;jLXt+Uhd6nMRIOxiVFB438RSuqwgg25qG+Lg3Wxr0AfZ5lK32Ae4qeVzFM2lwZLDQoEN7QrK7umX&#10;UXB4/0g+r/fzW9fXVXO7PFUYJZVSj+NhuwThafD/4b92ohXMX1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2TrcYAAADcAAAADwAAAAAAAAAAAAAAAACYAgAAZHJz&#10;L2Rvd25yZXYueG1sUEsFBgAAAAAEAAQA9QAAAIsDAAAAAA=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641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2cYA&#10;AADcAAAADwAAAGRycy9kb3ducmV2LnhtbESPW2vCQBSE3wv+h+UIfSm6sbQi0VVEUAK9gFHx9ZA9&#10;5mL2bMhuk/TfdwuFPg4z8w2z2gymFh21rrSsYDaNQBBnVpecKzif9pMFCOeRNdaWScE3OdisRw8r&#10;jLXt+Uhd6nMRIOxiVFB438RSuqwgg25qG+Lg3Wxr0AfZ5lK32Ae4qeVzFM2lwZLDQoEN7QrK7umX&#10;UXB4/0g+r/fzW9fXVXO7PFUYJZVSj+NhuwThafD/4b92ohXMX1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L2cYAAADcAAAADwAAAAAAAAAAAAAAAACYAgAAZHJz&#10;L2Rvd25yZXYueG1sUEsFBgAAAAAEAAQA9QAAAIsDAAAAAA=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640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uQsYA&#10;AADcAAAADwAAAGRycy9kb3ducmV2LnhtbESPW2vCQBSE34X+h+UU+iJ1Y0GR1FVKoRLwAlpLXw/Z&#10;Yy5mz4bsmsR/7wqCj8PMfMPMl72pREuNKywrGI8iEMSp1QVnCo6/P+8zEM4ja6wsk4IrOVguXgZz&#10;jLXteE/twWciQNjFqCD3vo6ldGlOBt3I1sTBO9nGoA+yyaRusAtwU8mPKJpKgwWHhRxr+s4pPR8u&#10;RsFqs012/+fjuu2qsj79DUuMklKpt9f+6xOEp94/w492ohVMJx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iuQsYAAADcAAAADwAAAAAAAAAAAAAAAACYAgAAZHJz&#10;L2Rvd25yZXYueG1sUEsFBgAAAAAEAAQA9QAAAIsDAAAAAA=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639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wNcYA&#10;AADcAAAADwAAAGRycy9kb3ducmV2LnhtbESPW2vCQBSE3wX/w3IKfSl104JBoqsUoSWgFrwUXw/Z&#10;Yy5mz4bsNon/3i0UfBxm5htmsRpMLTpqXWlZwdskAkGcWV1yruB0/HydgXAeWWNtmRTcyMFqOR4t&#10;MNG25z11B5+LAGGXoILC+yaR0mUFGXQT2xAH72Jbgz7INpe6xT7ATS3foyiWBksOCwU2tC4oux5+&#10;jYKv7S79Pl9Pm66vq+by81JhlFZKPT8NH3MQngb/CP+3U60gnsb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owNcYAAADcAAAADwAAAAAAAAAAAAAAAACYAgAAZHJz&#10;L2Rvd25yZXYueG1sUEsFBgAAAAAEAAQA9QAAAIsDAAAAAA==&#10;" path="m80,143r-1,l81,143r-1,xe" fillcolor="#95a9cb" stroked="f">
                    <v:path arrowok="t" o:connecttype="custom" o:connectlocs="80,254;79,254;81,254;80,254" o:connectangles="0,0,0,0"/>
                  </v:shape>
                  <v:shape id="Freeform 638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VrsYA&#10;AADcAAAADwAAAGRycy9kb3ducmV2LnhtbESPW2vCQBSE3wv+h+UIfSm6sVCV6CoiKIFeoFHx9ZA9&#10;5mL2bMhuk/TfdwuFPg4z8w2z3g6mFh21rrSsYDaNQBBnVpecKzifDpMlCOeRNdaWScE3OdhuRg9r&#10;jLXt+ZO61OciQNjFqKDwvomldFlBBt3UNsTBu9nWoA+yzaVusQ9wU8vnKJpLgyWHhQIb2heU3dMv&#10;o+D49p58XO/n166vq+Z2eaowSiqlHsfDbgXC0+D/w3/tRCuYvyz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aVrsYAAADcAAAADwAAAAAAAAAAAAAAAACYAgAAZHJz&#10;L2Rvd25yZXYueG1sUEsFBgAAAAAEAAQA9QAAAIsDAAAAAA==&#10;" path="m88,127r-1,l88,127xe" fillcolor="#95a9cb" stroked="f">
                    <v:path arrowok="t" o:connecttype="custom" o:connectlocs="88,238;87,238;88,238;88,238" o:connectangles="0,0,0,0"/>
                  </v:shape>
                  <v:shape id="Freeform 637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B3MMA&#10;AADcAAAADwAAAGRycy9kb3ducmV2LnhtbERPy2rCQBTdC/2H4Ra6kTppQZE0o5RCS6AqmCpuL5mb&#10;l5k7ITNN0r/vLASXh/NOtpNpxUC9qy0reFlEIIhzq2suFZx+Pp/XIJxH1thaJgV/5GC7eZglGGs7&#10;8pGGzJcihLCLUUHlfRdL6fKKDLqF7YgDV9jeoA+wL6XucQzhppWvUbSSBmsODRV29FFRfs1+jYKv&#10;3T49XK6n72Fsm644zxuM0kapp8fp/Q2Ep8nfxTd3qhWslm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B3MMAAADcAAAADwAAAAAAAAAAAAAAAACYAgAAZHJzL2Rv&#10;d25yZXYueG1sUEsFBgAAAAAEAAQA9QAAAIgDAAAAAA=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636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kR8YA&#10;AADcAAAADwAAAGRycy9kb3ducmV2LnhtbESPW2vCQBSE3wv+h+UIfSm6sVDR6CoiKIFeoFHx9ZA9&#10;5mL2bMhuk/TfdwuFPg4z8w2z3g6mFh21rrSsYDaNQBBnVpecKzifDpMFCOeRNdaWScE3OdhuRg9r&#10;jLXt+ZO61OciQNjFqKDwvomldFlBBt3UNsTBu9nWoA+yzaVusQ9wU8vnKJpLgyWHhQIb2heU3dMv&#10;o+D49p58XO/n166vq+Z2eaowSiqlHsfDbgXC0+D/w3/tRCuYvy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kR8YAAADcAAAADwAAAAAAAAAAAAAAAACYAgAAZHJz&#10;L2Rvd25yZXYueG1sUEsFBgAAAAAEAAQA9QAAAIsDAAAAAA=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635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HZ8MA&#10;AADcAAAADwAAAGRycy9kb3ducmV2LnhtbERPyWrDMBC9F/IPYgK5lFpuDqY4UUIpJBiSFJqFXgdr&#10;vMUaGUu1nb+vDoUeH29fbyfTioF6V1tW8BrFIIhzq2suFVwvu5c3EM4ja2wtk4IHOdhuZk9rTLUd&#10;+YuGsy9FCGGXooLK+y6V0uUVGXSR7YgDV9jeoA+wL6XucQzhppXLOE6kwZpDQ4UdfVSU388/RsH+&#10;eMo+v+/XwzC2TVfcnhuMs0apxXx6X4HwNPl/8Z870wqSJMwP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PHZ8MAAADcAAAADwAAAAAAAAAAAAAAAACYAgAAZHJzL2Rv&#10;d25yZXYueG1sUEsFBgAAAAAEAAQA9QAAAIgDAAAAAA=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634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i/MYA&#10;AADcAAAADwAAAGRycy9kb3ducmV2LnhtbESPW2vCQBSE3wv+h+UIfSm60YdQoquIYAlYC/WCr4fs&#10;MRezZ0N2m8R/3y0UfBxm5htmuR5MLTpqXWlZwWwagSDOrC45V3A+7SbvIJxH1lhbJgUPcrBejV6W&#10;mGjb8zd1R5+LAGGXoILC+yaR0mUFGXRT2xAH72Zbgz7INpe6xT7ATS3nURRLgyWHhQIb2haU3Y8/&#10;RsHH5yH9ut7P+66vq+Z2easwSiulXsfDZgHC0+Cf4f92qhXE8Q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9i/MYAAADcAAAADwAAAAAAAAAAAAAAAACYAgAAZHJz&#10;L2Rvd25yZXYueG1sUEsFBgAAAAAEAAQA9QAAAIsDAAAAAA=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633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8i8YA&#10;AADcAAAADwAAAGRycy9kb3ducmV2LnhtbESPW2vCQBSE3wv+h+UIvhTd1IdQoquIYAloC/WCr4fs&#10;MRezZ0N2TdJ/3y0UfBxm5htmuR5MLTpqXWlZwdssAkGcWV1yruB82k3fQTiPrLG2TAp+yMF6NXpZ&#10;YqJtz9/UHX0uAoRdggoK75tESpcVZNDNbEMcvJttDfog21zqFvsAN7WcR1EsDZYcFgpsaFtQdj8+&#10;jIKPw2f6db2f911fV83t8lphlFZKTcbDZgHC0+Cf4f92qhXE8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38i8YAAADcAAAADwAAAAAAAAAAAAAAAACYAgAAZHJz&#10;L2Rvd25yZXYueG1sUEsFBgAAAAAEAAQA9QAAAIsDAAAAAA=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632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ZEMYA&#10;AADcAAAADwAAAGRycy9kb3ducmV2LnhtbESPW2vCQBSE3wX/w3IKfSl10wpBoqsUoSWgFrwUXw/Z&#10;Yy5mz4bsNon/3i0UfBxm5htmsRpMLTpqXWlZwdskAkGcWV1yruB0/HydgXAeWWNtmRTcyMFqOR4t&#10;MNG25z11B5+LAGGXoILC+yaR0mUFGXQT2xAH72Jbgz7INpe6xT7ATS3foyiWBksOCwU2tC4oux5+&#10;jYKv7S79Pl9Pm66vq+by81JhlFZKPT8NH3MQngb/CP+3U60gjq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FZEMYAAADcAAAADwAAAAAAAAAAAAAAAACYAgAAZHJz&#10;L2Rvd25yZXYueG1sUEsFBgAAAAAEAAQA9QAAAIsDAAAAAA=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631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BZMYA&#10;AADcAAAADwAAAGRycy9kb3ducmV2LnhtbESPW2vCQBSE3wX/w3IKfSl10yJBoqsUoSWgFrwUXw/Z&#10;Yy5mz4bsNon/3i0UfBxm5htmsRpMLTpqXWlZwdskAkGcWV1yruB0/HydgXAeWWNtmRTcyMFqOR4t&#10;MNG25z11B5+LAGGXoILC+yaR0mUFGXQT2xAH72Jbgz7INpe6xT7ATS3foyiWBksOCwU2tC4oux5+&#10;jYKv7S79Pl9Pm66vq+by81JhlFZKPT8NH3MQngb/CP+3U60gjq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BZMYAAADcAAAADwAAAAAAAAAAAAAAAACYAgAAZHJz&#10;L2Rvd25yZXYueG1sUEsFBgAAAAAEAAQA9QAAAIsDAAAAAA=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630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k/8YA&#10;AADcAAAADwAAAGRycy9kb3ducmV2LnhtbESPW2vCQBSE3wX/w3IKfSl104JBoqsUoSWgFrwUXw/Z&#10;Yy5mz4bsNon/3i0UfBxm5htmsRpMLTpqXWlZwdskAkGcWV1yruB0/HydgXAeWWNtmRTcyMFqOR4t&#10;MNG25z11B5+LAGGXoILC+yaR0mUFGXQT2xAH72Jbgz7INpe6xT7ATS3foyiWBksOCwU2tC4oux5+&#10;jYKv7S79Pl9Pm66vq+by81JhlFZKPT8NH3MQngb/CP+3U60gjq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Rk/8YAAADcAAAADwAAAAAAAAAAAAAAAACYAgAAZHJz&#10;L2Rvd25yZXYueG1sUEsFBgAAAAAEAAQA9QAAAIsDAAAAAA=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629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6iMYA&#10;AADcAAAADwAAAGRycy9kb3ducmV2LnhtbESPT2vCQBTE7wW/w/KEXopu6iGU6CaIoARsC7WK10f2&#10;mT9m34bsNkm/fbdQ6HGYmd8wm2wyrRiod7VlBc/LCARxYXXNpYLz537xAsJ5ZI2tZVLwTQ6ydPaw&#10;wUTbkT9oOPlSBAi7BBVU3neJlK6oyKBb2o44eDfbG/RB9qXUPY4Bblq5iqJYGqw5LFTY0a6i4n76&#10;MgoOr2/5+/V+Pg5j23S3y1ODUd4o9TiftmsQnib/H/5r51pBHM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6iMYAAADcAAAADwAAAAAAAAAAAAAAAACYAgAAZHJz&#10;L2Rvd25yZXYueG1sUEsFBgAAAAAEAAQA9QAAAIsDAAAAAA=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628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fE8YA&#10;AADcAAAADwAAAGRycy9kb3ducmV2LnhtbESPT2vCQBTE7wW/w/IKXkrd2EMq0VWKYAm0FowWr4/s&#10;M3/Mvg3ZNUm/fVco9DjMzG+Y1WY0jeipc5VlBfNZBII4t7riQsHpuHtegHAeWWNjmRT8kIPNevKw&#10;wkTbgQ/UZ74QAcIuQQWl920ipctLMuhmtiUO3sV2Bn2QXSF1h0OAm0a+RFEsDVYcFkpsaVtSfs1u&#10;RsH75z79Ol9PH/3Q1O3l+6nGKK2Vmj6Ob0sQnkb/H/5rp1pBHL/C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pfE8YAAADcAAAADwAAAAAAAAAAAAAAAACYAgAAZHJz&#10;L2Rvd25yZXYueG1sUEsFBgAAAAAEAAQA9QAAAIsDAAAAAA=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627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LYcMA&#10;AADcAAAADwAAAGRycy9kb3ducmV2LnhtbERPyWrDMBC9F/IPYgK5lFpuDqY4UUIpJBiSFJqFXgdr&#10;vMUaGUu1nb+vDoUeH29fbyfTioF6V1tW8BrFIIhzq2suFVwvu5c3EM4ja2wtk4IHOdhuZk9rTLUd&#10;+YuGsy9FCGGXooLK+y6V0uUVGXSR7YgDV9jeoA+wL6XucQzhppXLOE6kwZpDQ4UdfVSU388/RsH+&#10;eMo+v+/XwzC2TVfcnhuMs0apxXx6X4HwNPl/8Z870wqSJKwN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XLYcMAAADcAAAADwAAAAAAAAAAAAAAAACYAgAAZHJzL2Rv&#10;d25yZXYueG1sUEsFBgAAAAAEAAQA9QAAAIgDAAAAAA=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626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u+sYA&#10;AADcAAAADwAAAGRycy9kb3ducmV2LnhtbESPT2vCQBTE7wW/w/IKXkrd2EOo0VWKYAm0FowWr4/s&#10;M3/Mvg3ZNUm/fVco9DjMzG+Y1WY0jeipc5VlBfNZBII4t7riQsHpuHt+BeE8ssbGMin4IQeb9eRh&#10;hYm2Ax+oz3whAoRdggpK79tESpeXZNDNbEscvIvtDPogu0LqDocAN418iaJYGqw4LJTY0rak/Jrd&#10;jIL3z336db6ePvqhqdvL91ONUVorNX0c35YgPI3+P/zXTrWCOF7A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lu+sYAAADcAAAADwAAAAAAAAAAAAAAAACYAgAAZHJz&#10;L2Rvd25yZXYueG1sUEsFBgAAAAAEAAQA9QAAAIsDAAAAAA==&#10;" path="m128,50r-2,l128,50xe" fillcolor="#95a9cb" stroked="f">
                    <v:path arrowok="t" o:connecttype="custom" o:connectlocs="128,161;126,161;128,161" o:connectangles="0,0,0"/>
                  </v:shape>
                  <v:shape id="Freeform 625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RusIA&#10;AADcAAAADwAAAGRycy9kb3ducmV2LnhtbERPy2rCQBTdC/7DcAU3Uid1oSU6ihRaAlqhVnF7yVzz&#10;MHMnZMYk/n1nIbg8nPdq05tKtNS4wrKC92kEgji1uuBMwenv6+0DhPPIGivLpOBBDjbr4WCFsbYd&#10;/1J79JkIIexiVJB7X8dSujQng25qa+LAXW1j0AfYZFI32IVwU8lZFM2lwYJDQ441feaU3o53o+B7&#10;/5McLrfTru2qsr6eJyVGSanUeNRvlyA89f4lfroTrWC+CP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lG6wgAAANwAAAAPAAAAAAAAAAAAAAAAAJgCAABkcnMvZG93&#10;bnJldi54bWxQSwUGAAAAAAQABAD1AAAAhwMAAAAA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622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23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+68UA&#10;AADcAAAADwAAAGRycy9kb3ducmV2LnhtbESPQUsDMRSE74L/ITzBm822alvWpqUtCKIn2x56fN28&#10;3SxuXpbktV3/vREEj8PMfMMsVoPv1IViagMbGI8KUMRVsC03Bg7714c5qCTIFrvAZOCbEqyWtzcL&#10;LG248idddtKoDOFUogEn0pdap8qRxzQKPXH26hA9Spax0TbiNcN9pydFMdUeW84LDnvaOqq+dmdv&#10;4Dh+r57r+nTuxc3jfivD49PHxpj7u2H9AkpokP/wX/vNGpjOJvB7Jh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P7rxQAAANwAAAAPAAAAAAAAAAAAAAAAAJgCAABkcnMv&#10;ZG93bnJldi54bWxQSwUGAAAAAAQABAD1AAAAig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3705A590" wp14:editId="27BB8508">
                <wp:extent cx="191135" cy="191135"/>
                <wp:effectExtent l="3810" t="635" r="5080" b="8255"/>
                <wp:docPr id="62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29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630" name="Freeform 6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14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635" name="Freeform 615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A51B62" id="Group 613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">
                <v:group id="Group 616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20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Z38AA&#10;AADcAAAADwAAAGRycy9kb3ducmV2LnhtbERPz2vCMBS+D/wfwhN2m6kKItUoKgq72jl2fTbPppi8&#10;1CbVur9+OQw8fny/l+veWXGnNtSeFYxHGQji0uuaKwWnr8PHHESIyBqtZ1LwpADr1eBtibn2Dz7S&#10;vYiVSCEcclRgYmxyKUNpyGEY+YY4cRffOowJtpXULT5SuLNykmUz6bDm1GCwoZ2h8lp0TsGt25ui&#10;82c6/bjpZDu235vfg1XqfdhvFiAi9fEl/nd/agWzaZqfzq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nZ38AAAADcAAAADwAAAAAAAAAAAAAAAACYAgAAZHJzL2Rvd25y&#10;ZXYueG1sUEsFBgAAAAAEAAQA9QAAAIUDAAAAAA==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619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8RMMA&#10;AADcAAAADwAAAGRycy9kb3ducmV2LnhtbESPQWsCMRSE74X+h/AK3mp2FaRsjaKlQq+uitfn5nWz&#10;mLxsN1ld/fVNQehxmJlvmPlycFZcqAuNZwX5OANBXHndcK1gv9u8voEIEVmj9UwKbhRguXh+mmOh&#10;/ZW3dCljLRKEQ4EKTIxtIWWoDDkMY98SJ+/bdw5jkl0tdYfXBHdWTrJsJh02nBYMtvRhqDqXvVPw&#10;03+asvcn2h/ddLLO7WF131ilRi/D6h1EpCH+hx/tL61gNs3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8RMMAAADcAAAADwAAAAAAAAAAAAAAAACYAgAAZHJzL2Rv&#10;d25yZXYueG1sUEsFBgAAAAAEAAQA9QAAAIgDAAAAAA==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618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iM8MA&#10;AADcAAAADwAAAGRycy9kb3ducmV2LnhtbESPQWsCMRSE74X+h/AK3mrWFaRsjaJSodeuitfn5nWz&#10;mLysm6yu/fVNQehxmJlvmPlycFZcqQuNZwWTcQaCuPK64VrBfrd9fQMRIrJG65kU3CnAcvH8NMdC&#10;+xt/0bWMtUgQDgUqMDG2hZShMuQwjH1LnLxv3zmMSXa11B3eEtxZmWfZTDpsOC0YbGljqDqXvVNw&#10;6T9M2fsT7Y9umq8n9rD62VqlRi/D6h1EpCH+hx/tT61gNs3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fiM8MAAADcAAAADwAAAAAAAAAAAAAAAACYAgAAZHJzL2Rv&#10;d25yZXYueG1sUEsFBgAAAAAEAAQA9QAAAIgDAAAAAA=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617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HqMMA&#10;AADcAAAADwAAAGRycy9kb3ducmV2LnhtbESPQWsCMRSE70L/Q3gFb5rVBSlbo2ip0Gu3itfn5nWz&#10;mLxsN1ld++uNUOhxmJlvmOV6cFZcqAuNZwWzaQaCuPK64VrB/ms3eQERIrJG65kU3CjAevU0WmKh&#10;/ZU/6VLGWiQIhwIVmBjbQspQGXIYpr4lTt637xzGJLta6g6vCe6snGfZQjpsOC0YbOnNUHUue6fg&#10;p383Ze9PtD+6fL6d2cPmd2eVGj8Pm1cQkYb4H/5rf2gFizyH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tHqMMAAADcAAAADwAAAAAAAAAAAAAAAACYAgAAZHJzL2Rv&#10;d25yZXYueG1sUEsFBgAAAAAEAAQA9QAAAIgDAAAAAA==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614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15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ZusYA&#10;AADcAAAADwAAAGRycy9kb3ducmV2LnhtbESP3WrCQBSE74W+w3IKvdNN/YmSugkiCpaCYCz19pA9&#10;TUKzZ0N2a+Lbu4WCl8PMfMOss8E04kqdqy0reJ1EIIgLq2suFXye9+MVCOeRNTaWScGNHGTp02iN&#10;ibY9n+ia+1IECLsEFVTet4mUrqjIoJvYljh437Yz6IPsSqk77APcNHIaRbE0WHNYqLClbUXFT/5r&#10;FMj5MV/sDl/Lo3tfflzabRnboVfq5XnYvIHwNPhH+L990Ari2QL+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EZusYAAADcAAAADwAAAAAAAAAAAAAAAACYAgAAZHJz&#10;L2Rvd25yZXYueG1sUEsFBgAAAAAEAAQA9QAAAIsDAAAAAA==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37059A5B" w14:textId="77777777" w:rsidR="00F441EC" w:rsidRDefault="00F441EC">
      <w:pPr>
        <w:spacing w:line="200" w:lineRule="atLeast"/>
        <w:rPr>
          <w:rFonts w:ascii="Calibri" w:eastAsia="Calibri" w:hAnsi="Calibri" w:cs="Calibri"/>
        </w:rPr>
        <w:sectPr w:rsidR="00F441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37059A5C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D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E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5F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0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1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2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3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4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5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6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7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8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9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A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B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C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D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E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6F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0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1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2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3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4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5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6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7" w14:textId="77777777" w:rsidR="00F441EC" w:rsidRDefault="00F441EC">
      <w:pPr>
        <w:rPr>
          <w:rFonts w:ascii="Calibri" w:eastAsia="Calibri" w:hAnsi="Calibri" w:cs="Calibri"/>
          <w:sz w:val="20"/>
          <w:szCs w:val="20"/>
        </w:rPr>
      </w:pPr>
    </w:p>
    <w:p w14:paraId="37059A78" w14:textId="77777777" w:rsidR="00F441EC" w:rsidRDefault="00F441EC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37059A79" w14:textId="77777777" w:rsidR="00F441EC" w:rsidRDefault="00BC0B32">
      <w:pPr>
        <w:spacing w:before="62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River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T</w:t>
      </w:r>
      <w:r>
        <w:rPr>
          <w:rFonts w:ascii="Times New Roman"/>
          <w:color w:val="808285"/>
          <w:spacing w:val="-4"/>
          <w:sz w:val="18"/>
        </w:rPr>
        <w:t>oorale.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</w:p>
    <w:p w14:paraId="37059A7A" w14:textId="77777777" w:rsidR="00F441EC" w:rsidRDefault="00F441EC">
      <w:pPr>
        <w:spacing w:before="7"/>
        <w:rPr>
          <w:rFonts w:ascii="Times New Roman" w:eastAsia="Times New Roman" w:hAnsi="Times New Roman" w:cs="Times New Roman"/>
        </w:rPr>
      </w:pPr>
    </w:p>
    <w:p w14:paraId="37059A7B" w14:textId="77777777" w:rsidR="00F441EC" w:rsidRDefault="00BC0B32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Monitoring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esearch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T</w:t>
      </w:r>
      <w:r>
        <w:rPr>
          <w:rFonts w:ascii="Times New Roman"/>
          <w:color w:val="808285"/>
          <w:spacing w:val="-4"/>
          <w:sz w:val="18"/>
        </w:rPr>
        <w:t>oorale.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</w:p>
    <w:p w14:paraId="37059A7C" w14:textId="77777777" w:rsidR="00F441EC" w:rsidRDefault="00F441EC">
      <w:pPr>
        <w:spacing w:before="7"/>
        <w:rPr>
          <w:rFonts w:ascii="Times New Roman" w:eastAsia="Times New Roman" w:hAnsi="Times New Roman" w:cs="Times New Roman"/>
        </w:rPr>
      </w:pPr>
    </w:p>
    <w:p w14:paraId="37059A7D" w14:textId="77777777" w:rsidR="00F441EC" w:rsidRDefault="00BC0B32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37059A7E" w14:textId="77777777" w:rsidR="00F441EC" w:rsidRDefault="00F441E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7059A7F" w14:textId="77777777" w:rsidR="00F441EC" w:rsidRDefault="00BC0B32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37059A80" w14:textId="77777777" w:rsidR="00F441EC" w:rsidRDefault="00F441EC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7059A81" w14:textId="73316F65" w:rsidR="00F441EC" w:rsidRDefault="00BC0B3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05A592" wp14:editId="2F15D24C">
                <wp:extent cx="706755" cy="247650"/>
                <wp:effectExtent l="6350" t="635" r="1270" b="0"/>
                <wp:docPr id="59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595" name="Group 611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596" name="Freeform 612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598" name="Freeform 6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4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601" name="Freeform 607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6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1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605" name="Freeform 603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2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99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608" name="Freeform 600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90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610" name="Freeform 59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9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9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9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9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9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9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9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8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619" name="Freeform 589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85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621" name="Freeform 587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8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83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624" name="Freeform 584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80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626" name="Freeform 582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81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A7B3BD" id="Group 579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">
                <v:group id="Group 611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12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0XcEA&#10;AADcAAAADwAAAGRycy9kb3ducmV2LnhtbESPQWsCMRSE7wX/Q3hCbzWrsFJXo4gQ8KotlL09Ns/N&#10;4uZl3URN/31TKPQ4zMw3zGaXXC8eNIbOs4L5rABB3HjTcavg80O/vYMIEdlg75kUfFOA3XbyssHK&#10;+Cef6HGOrcgQDhUqsDEOlZShseQwzPxAnL2LHx3GLMdWmhGfGe56uSiKpXTYcV6wONDBUnM9352C&#10;FZVa10mX7nSrb3r/xUlaVup1mvZrEJFS/A//tY9GQblawu+Zf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B9F3BAAAA3AAAAA8AAAAAAAAAAAAAAAAAmAIAAGRycy9kb3du&#10;cmV2LnhtbFBLBQYAAAAABAAEAPUAAACGAwAAAAA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608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10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wYcAA&#10;AADcAAAADwAAAGRycy9kb3ducmV2LnhtbERPS4vCMBC+C/6HMAveNFFQtGuURRAFT74Oexua2bZs&#10;MynNqNVfvzksePz43st152t1pzZWgS2MRwYUcR5cxYWFy3k7nIOKguywDkwWnhRhver3lpi58OAj&#10;3U9SqBTCMUMLpUiTaR3zkjzGUWiIE/cTWo+SYFto1+IjhftaT4yZaY8Vp4YSG9qUlP+ebt7C4mim&#10;2sziWOS1mxN/X6+Hy9bawUf39QlKqJO3+N+9dxami7Q2nUlH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1wYcAAAADcAAAADwAAAAAAAAAAAAAAAACYAgAAZHJzL2Rvd25y&#10;ZXYueG1sUEsFBgAAAAAEAAQA9QAAAIUDAAAAAA=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609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V+sMA&#10;AADcAAAADwAAAGRycy9kb3ducmV2LnhtbESPQWvCQBSE70L/w/IK3nTXgmKiq0hBKnjS6sHbI/tM&#10;gtm3IfuqaX+9Wyj0OMzMN8xy3ftG3amLdWALk7EBRVwEV3Np4fS5Hc1BRUF22AQmC98UYb16GSwx&#10;d+HBB7ofpVQJwjFHC5VIm2sdi4o8xnFoiZN3DZ1HSbIrtevwkeC+0W/GzLTHmtNChS29V1Tcjl/e&#10;QnYwU21mcSLy8zEnvpzP+9PW2uFrv1mAEurlP/zX3jkL0yyD3zPpCO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HV+sMAAADcAAAADwAAAAAAAAAAAAAAAACYAgAAZHJzL2Rv&#10;d25yZXYueG1sUEsFBgAAAAAEAAQA9QAAAIgDAAAAAA=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604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07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oF8QA&#10;AADcAAAADwAAAGRycy9kb3ducmV2LnhtbESP3WrCQBSE74W+w3IKvdONQoKkrqKCpBcW2rQPcMie&#10;/NDs2SW7mvj2rlDwcpiZb5jNbjK9uNLgO8sKlosEBHFldceNgt+f03wNwgdkjb1lUnAjD7vty2yD&#10;ubYjf9O1DI2IEPY5KmhDcLmUvmrJoF9YRxy92g4GQ5RDI/WAY4SbXq6SJJMGO44LLTo6tlT9lRej&#10;wB+z+uA6V4xFPX59pphezkWq1NvrtH8HEWgKz/B/+0MryJIlPM7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KBf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606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2YMQA&#10;AADcAAAADwAAAGRycy9kb3ducmV2LnhtbESP3WrCQBSE7wXfYTmF3ummQoKkrqKCpBcW2ugDHLIn&#10;PzR7dsmuJn37rlDwcpiZb5jNbjK9uNPgO8sK3pYJCOLK6o4bBdfLabEG4QOyxt4yKfglD7vtfLbB&#10;XNuRv+lehkZECPscFbQhuFxKX7Vk0C+tI45ebQeDIcqhkXrAMcJNL1dJkkmDHceFFh0dW6p+yptR&#10;4I9ZfXCdK8aiHr8+U0xv5yJV6vVl2r+DCDSFZ/i//aEVZMkKH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tmDEAAAA3AAAAA8AAAAAAAAAAAAAAAAAmAIAAGRycy9k&#10;b3ducmV2LnhtbFBLBQYAAAAABAAEAPUAAACJAwAAAAA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605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T+8QA&#10;AADcAAAADwAAAGRycy9kb3ducmV2LnhtbESP3WrCQBSE7wu+w3IE7+pGS4JEV1GhpBct1J8HOGRP&#10;fjB7dsmuJr59t1Do5TAz3zCb3Wg68aDet5YVLOYJCOLS6pZrBdfL++sKhA/IGjvLpOBJHnbbycsG&#10;c20HPtHjHGoRIexzVNCE4HIpfdmQQT+3jjh6le0Nhij7Wuoehwg3nVwmSSYNthwXGnR0bKi8ne9G&#10;gT9m1cG1rhiKavj+SjG9fxapUrPpuF+DCDSG//Bf+0MryJI3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LE/v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601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3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1NVcUA&#10;AADcAAAADwAAAGRycy9kb3ducmV2LnhtbESPT2sCMRTE7wW/Q3hCbzWrULFbo4gievHgH7bt7Zk8&#10;dxc3L+sm6vrtG6HQ4zAzv2HG09ZW4kaNLx0r6PcSEMTamZJzBYf98m0Ewgdkg5VjUvAgD9NJ52WM&#10;qXF33tJtF3IRIexTVFCEUKdSel2QRd9zNXH0Tq6xGKJscmkavEe4reQgSYbSYslxocCa5gXp8+5q&#10;Fdjjx9dm8X1pZa3l6KBn2eons0q9dtvZJ4hAbfgP/7XXRsEweYfn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U1VxQAAANwAAAAPAAAAAAAAAAAAAAAAAJgCAABkcnMv&#10;ZG93bnJldi54bWxQSwUGAAAAAAQABAD1AAAAigMAAAAA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602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TIsYA&#10;AADcAAAADwAAAGRycy9kb3ducmV2LnhtbESPzW7CMBCE75X6DtYi9VYcOEQQMChqhdpLD/woLbfF&#10;XpKo8TqN3RDeHiNV6nE0M99oluvBNqKnzteOFUzGCQhi7UzNpYLDfvM8A+EDssHGMSm4kof16vFh&#10;iZlxF95SvwuliBD2GSqoQmgzKb2uyKIfu5Y4emfXWQxRdqU0HV4i3DZymiSptFhzXKiwpZeK9Pfu&#10;1yqwp/nnx+vXzyBbLWcHnRdvx8Iq9TQa8gWIQEP4D/+1342CNEnh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/TIsYAAADcAAAADwAAAAAAAAAAAAAAAACYAgAAZHJz&#10;L2Rvd25yZXYueG1sUEsFBgAAAAAEAAQA9QAAAIs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599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0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aSsIA&#10;AADcAAAADwAAAGRycy9kb3ducmV2LnhtbERPTWsCMRC9C/6HMEJvNanFRbZGKcVSLYpoe2hvw2a6&#10;WbqZLEnU7b83h4LHx/ueL3vXijOF2HjW8DBWIIgrbxquNXx+vN7PQMSEbLD1TBr+KMJyMRzMsTT+&#10;wgc6H1MtcgjHEjXYlLpSylhZchjHviPO3I8PDlOGoZYm4CWHu1ZOlCqkw4Zzg8WOXixVv8eT0/C9&#10;4+1++hVW0zXax82bfFcHLLS+G/XPTyAS9ekm/nevjYZC5bX5TD4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1pKwgAAANwAAAAPAAAAAAAAAAAAAAAAAJgCAABkcnMvZG93&#10;bnJldi54bWxQSwUGAAAAAAQABAD1AAAAhw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590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98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UsMA&#10;AADcAAAADwAAAGRycy9kb3ducmV2LnhtbERPTWsCMRC9F/wPYQQvRbNKUVmNUopCaZFSFcHbsBk3&#10;i5vJbhJ1+++bQ6HHx/terjtbizv5UDlWMB5lIIgLpysuFRwP2+EcRIjIGmvHpOCHAqxXvacl5to9&#10;+Jvu+1iKFMIhRwUmxiaXMhSGLIaRa4gTd3HeYkzQl1J7fKRwW8tJlk2lxYpTg8GG3gwV1/3NKsjM&#10;7KXdfNLudsTz9fS1+/Dtc6vUoN+9LkBE6uK/+M/9rhVMx2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haUsMAAADcAAAADwAAAAAAAAAAAAAAAACYAgAAZHJzL2Rv&#10;d25yZXYueG1sUEsFBgAAAAAEAAQA9QAAAIgDAAAAAA=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597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/ycYA&#10;AADcAAAADwAAAGRycy9kb3ducmV2LnhtbESPQWsCMRSE7wX/Q3hCL0WzW4qWrVGktFAqIloRents&#10;npvFzctuEnX9902h0OMwM98ws0VvG3EhH2rHCvJxBoK4dLrmSsH+6330DCJEZI2NY1JwowCL+eBu&#10;hoV2V97SZRcrkSAcClRgYmwLKUNpyGIYu5Y4eUfnLcYkfSW1x2uC20Y+ZtlEWqw5LRhs6dVQedqd&#10;rYLMTJ+6txWtz3v8Ph0260/fPXRK3Q/75QuISH38D/+1P7SCSZ7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T/ycYAAADcAAAADwAAAAAAAAAAAAAAAACYAgAAZHJz&#10;L2Rvd25yZXYueG1sUEsFBgAAAAAEAAQA9QAAAIsDAAAAAA==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596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hvscA&#10;AADcAAAADwAAAGRycy9kb3ducmV2LnhtbESP3WoCMRSE74W+QziF3kjNKkXL1igiLZQWEX8o9O6w&#10;Od0sbk52k6jbtzeC4OUwM98w03lna3EiHyrHCoaDDARx4XTFpYL97uP5FUSIyBprx6TgnwLMZw+9&#10;KebanXlDp20sRYJwyFGBibHJpQyFIYth4Bri5P05bzEm6UupPZ4T3NZylGVjabHitGCwoaWh4rA9&#10;WgWZmby079+0Ou7x9/CzXn35tt8q9fTYLd5AROriPXxrf2oF4+EI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GYb7HAAAA3AAAAA8AAAAAAAAAAAAAAAAAmAIAAGRy&#10;cy9kb3ducmV2LnhtbFBLBQYAAAAABAAEAPUAAACMAwAAAAA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595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EJccA&#10;AADcAAAADwAAAGRycy9kb3ducmV2LnhtbESPQWsCMRSE7wX/Q3iCl1KzarFlNUopCtIiopVCb4/N&#10;c7O4edlNom7/fVMo9DjMzDfMfNnZWlzJh8qxgtEwA0FcOF1xqeD4sX54BhEissbaMSn4pgDLRe9u&#10;jrl2N97T9RBLkSAcclRgYmxyKUNhyGIYuoY4eSfnLcYkfSm1x1uC21qOs2wqLVacFgw29GqoOB8u&#10;VkFmnh7b1TttL0f8On/utm++vW+VGvS7lxmISF38D/+1N1rBdDSB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KxCXHAAAA3AAAAA8AAAAAAAAAAAAAAAAAmAIAAGRy&#10;cy9kb3ducmV2LnhtbFBLBQYAAAAABAAEAPUAAACMAwAAAAA=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594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cUccA&#10;AADcAAAADwAAAGRycy9kb3ducmV2LnhtbESP3WoCMRSE74W+QziF3kjNWkTL1iiltFAqIv5Q6N1h&#10;c7pZ3JzsJlHXtzeC4OUwM98w03lna3EkHyrHCoaDDARx4XTFpYLd9uv5FUSIyBprx6TgTAHms4fe&#10;FHPtTrym4yaWIkE45KjAxNjkUobCkMUwcA1x8v6dtxiT9KXUHk8Jbmv5kmVjabHitGCwoQ9DxX5z&#10;sAoyMxm1nwtaHnb4t/9dLX9822+Venrs3t9AROriPXxrf2sF4+EI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jXFHHAAAA3AAAAA8AAAAAAAAAAAAAAAAAmAIAAGRy&#10;cy9kb3ducmV2LnhtbFBLBQYAAAAABAAEAPUAAACMAwAAAAA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593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5yscA&#10;AADcAAAADwAAAGRycy9kb3ducmV2LnhtbESPQWsCMRSE7wX/Q3iCl1KzirVlNUopCtIiopVCb4/N&#10;c7O4edlNom7/fVMo9DjMzDfMfNnZWlzJh8qxgtEwA0FcOF1xqeD4sX54BhEissbaMSn4pgDLRe9u&#10;jrl2N97T9RBLkSAcclRgYmxyKUNhyGIYuoY4eSfnLcYkfSm1x1uC21qOs2wqLVacFgw29GqoOB8u&#10;VkFmnibt6p22lyN+nT932zff3rdKDfrdywxEpC7+h//aG61gOnqE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v+crHAAAA3AAAAA8AAAAAAAAAAAAAAAAAmAIAAGRy&#10;cy9kb3ducmV2LnhtbFBLBQYAAAAABAAEAPUAAACMAwAAAAA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592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nvcYA&#10;AADcAAAADwAAAGRycy9kb3ducmV2LnhtbESPQWsCMRSE74X+h/AKvRTNKmUrq1FKqVBaRKoieHts&#10;XjeLm5fdJOr23xuh0OMwM98ws0VvG3EmH2rHCkbDDARx6XTNlYLddjmYgAgRWWPjmBT8UoDF/P5u&#10;hoV2F/6m8yZWIkE4FKjAxNgWUobSkMUwdC1x8n6ctxiT9JXUHi8Jbhs5zrJcWqw5LRhs6c1Qedyc&#10;rILMvDx371+0Ou3wcNyvV5++e+qUenzoX6cgIvXxP/zX/tAK8lEO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1nvcYAAADcAAAADwAAAAAAAAAAAAAAAACYAgAAZHJz&#10;L2Rvd25yZXYueG1sUEsFBgAAAAAEAAQA9QAAAIsDAAAAAA=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591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CJscA&#10;AADcAAAADwAAAGRycy9kb3ducmV2LnhtbESP3WoCMRSE7wu+QziCN6VmlaJlNYpIC6UixR8KvTts&#10;jpvFzcluEnX79o1Q6OUwM98w82Vna3ElHyrHCkbDDARx4XTFpYLj4e3pBUSIyBprx6TghwIsF72H&#10;Oeba3XhH130sRYJwyFGBibHJpQyFIYth6Bri5J2ctxiT9KXUHm8Jbms5zrKJtFhxWjDY0NpQcd5f&#10;rILMTJ/b1w1tL0f8Pn99bj98+9gqNeh3qxmISF38D/+137WCyWgK9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xwibHAAAA3AAAAA8AAAAAAAAAAAAAAAAAmAIAAGRy&#10;cy9kb3ducmV2LnhtbFBLBQYAAAAABAAEAPUAAACMAwAAAAA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588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89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hLsQA&#10;AADcAAAADwAAAGRycy9kb3ducmV2LnhtbESPzW7CMBCE70i8g7VI3IpDDkADBgEtqCcQP1KvS7xN&#10;otrrKDYQ3r5GqsRxNDPfaGaL1hpxo8ZXjhUMBwkI4tzpigsF59PmbQLCB2SNxjEpeJCHxbzbmWGm&#10;3Z0PdDuGQkQI+wwVlCHUmZQ+L8miH7iaOHo/rrEYomwKqRu8R7g1Mk2SkbRYcVwosaZ1Sfnv8WoV&#10;GMPp5bScfG/Pq5TM53i/+zBSqX6vXU5BBGrDK/zf/tIKRsN3eJ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oS7EAAAA3AAAAA8AAAAAAAAAAAAAAAAAmAIAAGRycy9k&#10;b3ducmV2LnhtbFBLBQYAAAAABAAEAPUAAACJ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585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87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wB8MA&#10;AADcAAAADwAAAGRycy9kb3ducmV2LnhtbESPQWsCMRSE74X+h/AK3mqye5CyNUrVCtJT1f6AR/K6&#10;WXbzsiRRt//eFAo9DjPzDbNcT34QV4qpC6yhmisQxCbYjlsNX+f98wuIlJEtDoFJww8lWK8eH5bY&#10;2HDjI11PuRUFwqlBDS7nsZEyGUce0zyMxMX7DtFjLjK20ka8FbgfZK3UQnrsuCw4HGnryPSni9fw&#10;qT46Uw37jenr8/HdxX4XD0rr2dP09goi05T/w3/tg9WwqCv4PV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wB8MAAADcAAAADwAAAAAAAAAAAAAAAACYAgAAZHJzL2Rv&#10;d25yZXYueG1sUEsFBgAAAAAEAAQA9QAAAIgDAAAAAA=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586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ucMMA&#10;AADcAAAADwAAAGRycy9kb3ducmV2LnhtbESP3WoCMRSE74W+QziF3mniXohsjdIfBemVP32AQ3K6&#10;WXZzsiSprm/fFAQvh5n5hlltRt+LC8XUBtYwnykQxCbYlhsN3+fddAkiZWSLfWDScKMEm/XTZIW1&#10;DVc+0uWUG1EgnGrU4HIeaimTceQxzcJAXLyfED3mImMjbcRrgfteVkotpMeWy4LDgT4cme706zUc&#10;1Fdr5v3u3XTV+bh1sfuMe6X1y/P49goi05gf4Xt7bzUsqgr+z5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LucMMAAADcAAAADwAAAAAAAAAAAAAAAACYAgAAZHJzL2Rv&#10;d25yZXYueG1sUEsFBgAAAAAEAAQA9QAAAIgDAAAAAA=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583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84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JWsUA&#10;AADcAAAADwAAAGRycy9kb3ducmV2LnhtbESP3WoCMRSE7wt9h3AKvdOkVlRWo/SHYm8UXH2Aw+a4&#10;u7o5WZJ03fr0jSD0cpiZb5jFqreN6MiH2rGGl6ECQVw4U3Op4bD/GsxAhIhssHFMGn4pwGr5+LDA&#10;zLgL76jLYykShEOGGqoY20zKUFRkMQxdS5y8o/MWY5K+lMbjJcFtI0dKTaTFmtNChS19VFSc8x+r&#10;4f1ze1qrjs/T62b/6jh3O+XHWj8/9W9zEJH6+B++t7+NhsloDL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QlaxQAAANwAAAAPAAAAAAAAAAAAAAAAAJgCAABkcnMv&#10;ZG93bnJldi54bWxQSwUGAAAAAAQABAD1AAAAigMAAAAA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580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82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Ol8QA&#10;AADcAAAADwAAAGRycy9kb3ducmV2LnhtbESPS4vCQBCE78L+h6EX9qaTlSVKdBQRd/Fx8Alem0yb&#10;xM30hMyo8d87guCxqKqvqOG4MaW4Uu0Kywq+OxEI4tTqgjMFh/1vuw/CeWSNpWVScCcH49FHa4iJ&#10;tjfe0nXnMxEg7BJUkHtfJVK6NCeDrmMr4uCdbG3QB1lnUtd4C3BTym4UxdJgwWEhx4qmOaX/u4tR&#10;sFz01zPc9M64Of7Ef0dzktvVWqmvz2YyAOGp8e/wqz3XCuJuDM8z4QjI0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jpfEAAAA3AAAAA8AAAAAAAAAAAAAAAAAmAIAAGRycy9k&#10;b3ducmV2LnhtbFBLBQYAAAAABAAEAPUAAACJAwAAAAA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581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rDMYA&#10;AADcAAAADwAAAGRycy9kb3ducmV2LnhtbESPT2vCQBTE74LfYXlCb2bTUKJEVynSlv45qFHI9ZF9&#10;JtHs25Ddavrtu0Khx2FmfsMs14NpxZV611hW8BjFIIhLqxuuFBwPr9M5COeRNbaWScEPOVivxqMl&#10;ZtreeE/X3FciQNhlqKD2vsukdGVNBl1kO+LgnWxv0AfZV1L3eAtw08okjlNpsOGwUGNHm5rKS/5t&#10;FHx+zLcvuJudcVc8pW+FOcn911aph8nwvADhafD/4b/2u1aQJjO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srDMYAAADcAAAADwAAAAAAAAAAAAAAAACYAgAAZHJz&#10;L2Rvd25yZXYueG1sUEsFBgAAAAAEAAQA9QAAAIsDAAAAAA=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7059A82" w14:textId="77777777" w:rsidR="00F441EC" w:rsidRDefault="00F441E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059A83" w14:textId="77777777" w:rsidR="00F441EC" w:rsidRDefault="00BC0B32">
      <w:pPr>
        <w:spacing w:before="63" w:line="273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N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orthern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U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nregulated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Rivers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6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37059A84" w14:textId="77777777" w:rsidR="00F441EC" w:rsidRDefault="00F441E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37059A85" w14:textId="77777777" w:rsidR="00F441EC" w:rsidRDefault="00BC0B32">
      <w:pPr>
        <w:spacing w:line="263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N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orthern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U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nregulated</w:t>
      </w:r>
      <w:r>
        <w:rPr>
          <w:rFonts w:ascii="Book Antiqua" w:eastAsia="Book Antiqua" w:hAnsi="Book Antiqua" w:cs="Book Antiqua"/>
          <w:i/>
          <w:color w:val="808285"/>
          <w:spacing w:val="83"/>
          <w:w w:val="8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sz w:val="18"/>
          <w:szCs w:val="18"/>
        </w:rPr>
        <w:t>Rivers</w:t>
      </w:r>
      <w:r>
        <w:rPr>
          <w:rFonts w:ascii="Book Antiqua" w:eastAsia="Book Antiqua" w:hAnsi="Book Antiqua" w:cs="Book Antiqua"/>
          <w:i/>
          <w:color w:val="808285"/>
          <w:spacing w:val="-3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37059A86" w14:textId="77777777" w:rsidR="00F441EC" w:rsidRDefault="00F441EC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37059A87" w14:textId="77777777" w:rsidR="00F441EC" w:rsidRDefault="00BC0B32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37059A88" w14:textId="77777777" w:rsidR="00F441EC" w:rsidRDefault="00F441E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7059A89" w14:textId="77777777" w:rsidR="00F441EC" w:rsidRDefault="00BC0B32">
      <w:pPr>
        <w:spacing w:line="278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37059A8A" w14:textId="77777777" w:rsidR="00F441EC" w:rsidRDefault="00F441E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7059A8B" w14:textId="77777777" w:rsidR="00F441EC" w:rsidRDefault="00BC0B32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37059A8C" w14:textId="77777777" w:rsidR="00F441EC" w:rsidRDefault="00F441EC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F441EC">
          <w:pgSz w:w="11910" w:h="16840"/>
          <w:pgMar w:top="1580" w:right="1680" w:bottom="280" w:left="1080" w:header="720" w:footer="720" w:gutter="0"/>
          <w:cols w:space="720"/>
        </w:sectPr>
      </w:pPr>
    </w:p>
    <w:p w14:paraId="37059A95" w14:textId="77777777" w:rsidR="00F441EC" w:rsidRDefault="00BC0B32" w:rsidP="00BC0B32">
      <w:pPr>
        <w:pStyle w:val="Heading1"/>
        <w:spacing w:before="1"/>
        <w:ind w:left="0" w:right="228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lastRenderedPageBreak/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3"/>
        </w:rPr>
        <w:t xml:space="preserve"> </w:t>
      </w:r>
      <w:r>
        <w:rPr>
          <w:rFonts w:ascii="Calibri"/>
          <w:color w:val="5F4879"/>
        </w:rPr>
        <w:t>planning</w:t>
      </w:r>
    </w:p>
    <w:p w14:paraId="37059A96" w14:textId="77777777" w:rsidR="00F441EC" w:rsidRDefault="00BC0B32">
      <w:pPr>
        <w:pStyle w:val="Heading2"/>
        <w:spacing w:before="243"/>
        <w:ind w:left="107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4"/>
        </w:rPr>
        <w:t xml:space="preserve"> </w:t>
      </w:r>
      <w:r>
        <w:rPr>
          <w:color w:val="5F4879"/>
          <w:spacing w:val="-1"/>
        </w:rPr>
        <w:t>Holder</w:t>
      </w:r>
    </w:p>
    <w:p w14:paraId="37059A97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98" w14:textId="77777777" w:rsidR="00F441EC" w:rsidRDefault="00BC0B32">
      <w:pPr>
        <w:pStyle w:val="BodyText"/>
        <w:ind w:right="225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2007</w:t>
      </w:r>
      <w:r>
        <w:rPr>
          <w:rFonts w:cs="Century Gothic"/>
          <w:i/>
          <w:spacing w:val="1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must</w:t>
      </w:r>
      <w:r>
        <w:rPr>
          <w:rFonts w:cs="Century Gothic"/>
          <w:w w:val="99"/>
        </w:rPr>
        <w:t xml:space="preserve"> </w:t>
      </w:r>
      <w:r>
        <w:rPr>
          <w:rFonts w:cs="Century Gothic"/>
          <w:spacing w:val="5"/>
          <w:w w:val="99"/>
        </w:rPr>
        <w:t xml:space="preserve">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58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7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86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Holder.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4"/>
        </w:rPr>
        <w:t xml:space="preserve"> </w:t>
      </w:r>
      <w:r>
        <w:t>(CEWO).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CEWO</w:t>
      </w:r>
      <w:r>
        <w:rPr>
          <w:spacing w:val="-7"/>
        </w:rPr>
        <w:t xml:space="preserve"> </w:t>
      </w:r>
      <w:r>
        <w:t>employs</w:t>
      </w:r>
      <w:r>
        <w:rPr>
          <w:spacing w:val="-5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</w:t>
      </w:r>
      <w:r>
        <w:rPr>
          <w:spacing w:val="66"/>
          <w:w w:val="99"/>
        </w:rPr>
        <w:t xml:space="preserve"> </w:t>
      </w:r>
      <w:r>
        <w:t>Darling</w:t>
      </w:r>
      <w:r>
        <w:rPr>
          <w:spacing w:val="-14"/>
        </w:rPr>
        <w:t xml:space="preserve"> </w:t>
      </w:r>
      <w:r>
        <w:t>Basin.</w:t>
      </w:r>
    </w:p>
    <w:p w14:paraId="37059A99" w14:textId="77777777" w:rsidR="00F441EC" w:rsidRDefault="00F441E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37059A9A" w14:textId="77777777" w:rsidR="00F441EC" w:rsidRDefault="00BC0B32">
      <w:pPr>
        <w:pStyle w:val="Heading2"/>
        <w:ind w:left="107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</w:rPr>
        <w:t>Commonwealth</w:t>
      </w:r>
      <w:r>
        <w:rPr>
          <w:color w:val="5F4879"/>
          <w:spacing w:val="-2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water</w:t>
      </w:r>
    </w:p>
    <w:p w14:paraId="37059A9B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9C" w14:textId="77777777" w:rsidR="00F441EC" w:rsidRDefault="00BC0B32">
      <w:pPr>
        <w:pStyle w:val="BodyText"/>
        <w:ind w:right="132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6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70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37059A9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9E" w14:textId="77777777" w:rsidR="00F441EC" w:rsidRDefault="00BC0B32">
      <w:pPr>
        <w:pStyle w:val="BodyText"/>
        <w:spacing w:line="245" w:lineRule="exact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37059A9F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line="245" w:lineRule="exact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37059AA0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line="245" w:lineRule="exact"/>
        <w:ind w:hanging="369"/>
        <w:rPr>
          <w:rFonts w:cs="Century Gothic"/>
        </w:rPr>
      </w:pPr>
      <w:r>
        <w:rPr>
          <w:spacing w:val="-1"/>
        </w:rPr>
        <w:t>leaving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carrying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 xml:space="preserve">over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use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next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year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37059AA1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7" w:line="242" w:lineRule="exact"/>
        <w:ind w:right="132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37059AA2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37059AA3" w14:textId="77777777" w:rsidR="00F441EC" w:rsidRDefault="00BC0B32">
      <w:pPr>
        <w:pStyle w:val="Heading2"/>
        <w:ind w:left="107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>Purpose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 xml:space="preserve">of </w:t>
      </w:r>
      <w:r>
        <w:rPr>
          <w:color w:val="5F4879"/>
        </w:rPr>
        <w:t>the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document</w:t>
      </w:r>
    </w:p>
    <w:p w14:paraId="37059AA4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A5" w14:textId="77777777" w:rsidR="00F441EC" w:rsidRDefault="00BC0B32">
      <w:pPr>
        <w:pStyle w:val="BodyText"/>
        <w:ind w:right="132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t>Northern</w:t>
      </w:r>
      <w:r>
        <w:rPr>
          <w:spacing w:val="-9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Rivers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1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24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multi-year</w:t>
      </w:r>
      <w:r>
        <w:rPr>
          <w:spacing w:val="48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planning,</w:t>
      </w:r>
      <w:r>
        <w:rPr>
          <w:spacing w:val="-9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use,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65"/>
          <w:w w:val="99"/>
        </w:rPr>
        <w:t xml:space="preserve"> </w:t>
      </w:r>
      <w:r>
        <w:t>maximising</w:t>
      </w:r>
      <w:r>
        <w:rPr>
          <w:spacing w:val="-19"/>
        </w:rPr>
        <w:t xml:space="preserve"> </w:t>
      </w:r>
      <w:r>
        <w:t>environmental</w:t>
      </w:r>
      <w:r>
        <w:rPr>
          <w:spacing w:val="-17"/>
        </w:rPr>
        <w:t xml:space="preserve"> </w:t>
      </w:r>
      <w:r>
        <w:rPr>
          <w:spacing w:val="-1"/>
        </w:rPr>
        <w:t>outcomes.</w:t>
      </w:r>
    </w:p>
    <w:p w14:paraId="37059AA6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A7" w14:textId="77777777" w:rsidR="00F441EC" w:rsidRDefault="00BC0B32">
      <w:pPr>
        <w:ind w:left="107" w:right="13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support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transparent,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coordinated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adaptive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2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consistent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Basin-wide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7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having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regard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annual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priorities.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6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see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7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5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27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approach’).</w:t>
      </w:r>
    </w:p>
    <w:p w14:paraId="37059AA8" w14:textId="77777777" w:rsidR="00F441EC" w:rsidRDefault="00F441E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37059AA9" w14:textId="77777777" w:rsidR="00F441EC" w:rsidRDefault="00BC0B32">
      <w:pPr>
        <w:pStyle w:val="Heading2"/>
        <w:spacing w:before="55"/>
        <w:ind w:left="107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37059AAA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AB" w14:textId="77777777" w:rsidR="00F441EC" w:rsidRDefault="00BC0B32">
      <w:pPr>
        <w:pStyle w:val="BodyText"/>
        <w:ind w:right="266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partners.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northern</w:t>
      </w:r>
      <w:r>
        <w:rPr>
          <w:spacing w:val="5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rivers,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6"/>
        </w:rPr>
        <w:t xml:space="preserve"> </w:t>
      </w:r>
      <w:r>
        <w:t>Departments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Mines</w:t>
      </w:r>
      <w:r>
        <w:rPr>
          <w:spacing w:val="-6"/>
        </w:rPr>
        <w:t xml:space="preserve"> </w:t>
      </w:r>
      <w:r>
        <w:t>and</w:t>
      </w:r>
      <w:r>
        <w:rPr>
          <w:spacing w:val="84"/>
          <w:w w:val="99"/>
        </w:rPr>
        <w:t xml:space="preserve"> </w:t>
      </w:r>
      <w:r>
        <w:rPr>
          <w:spacing w:val="-1"/>
        </w:rPr>
        <w:t>Agriculture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Fisheries,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Heritage </w:t>
      </w:r>
      <w:r>
        <w:rPr>
          <w:spacing w:val="-1"/>
        </w:rPr>
        <w:t>(NSW</w:t>
      </w:r>
      <w:r>
        <w:rPr>
          <w:spacing w:val="-5"/>
        </w:rPr>
        <w:t xml:space="preserve"> </w:t>
      </w:r>
      <w:r>
        <w:t>OEH),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79"/>
          <w:w w:val="99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Fisheries,</w:t>
      </w:r>
      <w:r>
        <w:rPr>
          <w:spacing w:val="-10"/>
        </w:rPr>
        <w:t xml:space="preserve"> </w:t>
      </w:r>
      <w:r>
        <w:t>Sunwater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WaterNSW.</w:t>
      </w:r>
    </w:p>
    <w:p w14:paraId="37059AAC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AD" w14:textId="77777777" w:rsidR="00F441EC" w:rsidRDefault="00BC0B32">
      <w:pPr>
        <w:pStyle w:val="Heading2"/>
        <w:ind w:left="107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37059AAE" w14:textId="77777777" w:rsidR="00F441EC" w:rsidRDefault="00F441EC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AF" w14:textId="77777777" w:rsidR="00F441EC" w:rsidRDefault="00BC0B32">
      <w:pPr>
        <w:pStyle w:val="BodyText"/>
        <w:ind w:right="228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3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56"/>
          <w:w w:val="99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water.</w:t>
      </w:r>
      <w:r>
        <w:rPr>
          <w:spacing w:val="-13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CEWO</w:t>
      </w:r>
      <w:r>
        <w:rPr>
          <w:spacing w:val="-11"/>
        </w:rPr>
        <w:t xml:space="preserve"> </w:t>
      </w:r>
      <w:r>
        <w:rPr>
          <w:spacing w:val="-1"/>
        </w:rPr>
        <w:t>via:</w:t>
      </w:r>
      <w:r>
        <w:rPr>
          <w:spacing w:val="-14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37059AB0" w14:textId="77777777" w:rsidR="00F441EC" w:rsidRDefault="00F441EC">
      <w:pPr>
        <w:sectPr w:rsidR="00F441EC">
          <w:footerReference w:type="default" r:id="rId17"/>
          <w:pgSz w:w="11910" w:h="16840"/>
          <w:pgMar w:top="800" w:right="620" w:bottom="880" w:left="600" w:header="0" w:footer="686" w:gutter="0"/>
          <w:pgNumType w:start="1"/>
          <w:cols w:space="720"/>
        </w:sectPr>
      </w:pPr>
    </w:p>
    <w:p w14:paraId="37059AB1" w14:textId="77777777" w:rsidR="00F441EC" w:rsidRDefault="00BC0B32">
      <w:pPr>
        <w:pStyle w:val="Heading1"/>
        <w:spacing w:before="1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-2008273829"/>
        <w:docPartObj>
          <w:docPartGallery w:val="Table of Contents"/>
          <w:docPartUnique/>
        </w:docPartObj>
      </w:sdtPr>
      <w:sdtEndPr/>
      <w:sdtContent>
        <w:p w14:paraId="37059AB2" w14:textId="77777777" w:rsidR="00F441EC" w:rsidRDefault="00BC0B32">
          <w:pPr>
            <w:pStyle w:val="TOC1"/>
            <w:tabs>
              <w:tab w:val="left" w:pos="9606"/>
            </w:tabs>
            <w:spacing w:before="246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37059AB3" w14:textId="77777777" w:rsidR="00F441EC" w:rsidRDefault="00BC0B32">
          <w:pPr>
            <w:pStyle w:val="TOC2"/>
            <w:tabs>
              <w:tab w:val="left" w:pos="9606"/>
            </w:tabs>
            <w:spacing w:before="96"/>
            <w:ind w:left="328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5"/>
              </w:rPr>
              <w:t xml:space="preserve"> </w:t>
            </w:r>
            <w:r>
              <w:t>water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37059AB4" w14:textId="77777777" w:rsidR="00F441EC" w:rsidRDefault="00BC0B32">
          <w:pPr>
            <w:pStyle w:val="TOC2"/>
            <w:tabs>
              <w:tab w:val="left" w:pos="9606"/>
            </w:tabs>
            <w:ind w:left="328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37059AB5" w14:textId="77777777" w:rsidR="00F441EC" w:rsidRDefault="00BC0B32">
          <w:pPr>
            <w:pStyle w:val="TOC2"/>
            <w:tabs>
              <w:tab w:val="left" w:pos="9606"/>
            </w:tabs>
            <w:ind w:left="328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1</w:t>
            </w:r>
          </w:hyperlink>
        </w:p>
        <w:p w14:paraId="37059AB6" w14:textId="77777777" w:rsidR="00F441EC" w:rsidRDefault="00BC0B32">
          <w:pPr>
            <w:pStyle w:val="TOC2"/>
            <w:tabs>
              <w:tab w:val="left" w:pos="9606"/>
            </w:tabs>
            <w:spacing w:before="98"/>
            <w:ind w:left="328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1</w:t>
            </w:r>
          </w:hyperlink>
        </w:p>
        <w:p w14:paraId="37059AB7" w14:textId="77777777" w:rsidR="00F441EC" w:rsidRDefault="00BC0B32">
          <w:pPr>
            <w:pStyle w:val="TOC2"/>
            <w:tabs>
              <w:tab w:val="left" w:pos="9606"/>
            </w:tabs>
            <w:ind w:left="328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37059AB8" w14:textId="77777777" w:rsidR="00F441EC" w:rsidRDefault="00BC0B32">
          <w:pPr>
            <w:pStyle w:val="TOC1"/>
            <w:tabs>
              <w:tab w:val="left" w:pos="9606"/>
            </w:tabs>
            <w:spacing w:before="103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37059AB9" w14:textId="77777777" w:rsidR="00F441EC" w:rsidRDefault="00BC0B32">
          <w:pPr>
            <w:pStyle w:val="TOC1"/>
            <w:numPr>
              <w:ilvl w:val="0"/>
              <w:numId w:val="24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7" w:history="1">
            <w:r>
              <w:rPr>
                <w:spacing w:val="-3"/>
              </w:rPr>
              <w:t>Envir</w:t>
            </w:r>
            <w:r>
              <w:rPr>
                <w:spacing w:val="-3"/>
              </w:rPr>
              <w:t>onmental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watering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northern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unregulated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rivers</w:t>
            </w:r>
            <w:r>
              <w:rPr>
                <w:spacing w:val="-3"/>
              </w:rPr>
              <w:tab/>
            </w:r>
            <w:r>
              <w:t>3</w:t>
            </w:r>
          </w:hyperlink>
        </w:p>
        <w:p w14:paraId="37059ABA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  <w:spacing w:before="98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t>northern</w:t>
            </w:r>
            <w:r>
              <w:rPr>
                <w:spacing w:val="-9"/>
              </w:rPr>
              <w:t xml:space="preserve"> </w:t>
            </w:r>
            <w:r>
              <w:t>unregulated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37059ABB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  <w:spacing w:before="101"/>
          </w:pPr>
          <w:hyperlink w:anchor="_bookmark10" w:history="1"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outcomes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northern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unregulated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14:paraId="37059ABC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  <w:spacing w:before="98"/>
          </w:pPr>
          <w:hyperlink w:anchor="_bookmark12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37059ABD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13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7</w:t>
            </w:r>
          </w:hyperlink>
        </w:p>
        <w:p w14:paraId="37059ABE" w14:textId="77777777" w:rsidR="00F441EC" w:rsidRDefault="00BC0B32">
          <w:pPr>
            <w:pStyle w:val="TOC1"/>
            <w:numPr>
              <w:ilvl w:val="0"/>
              <w:numId w:val="24"/>
            </w:numPr>
            <w:tabs>
              <w:tab w:val="left" w:pos="548"/>
              <w:tab w:val="left" w:pos="9606"/>
            </w:tabs>
            <w:spacing w:before="103"/>
            <w:ind w:hanging="439"/>
            <w:rPr>
              <w:b w:val="0"/>
              <w:bCs w:val="0"/>
            </w:rPr>
          </w:pPr>
          <w:hyperlink w:anchor="_bookmark14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8</w:t>
            </w:r>
          </w:hyperlink>
        </w:p>
        <w:p w14:paraId="37059ABF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</w:tabs>
            <w:spacing w:before="98" w:line="245" w:lineRule="exact"/>
            <w:rPr>
              <w:rFonts w:cs="Century Gothic"/>
            </w:rPr>
          </w:pPr>
          <w:hyperlink w:anchor="_bookmark16" w:history="1">
            <w:r>
              <w:rPr>
                <w:spacing w:val="-1"/>
              </w:rPr>
              <w:t>Antecedent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6"/>
              </w:rPr>
              <w:t xml:space="preserve"> </w:t>
            </w:r>
            <w:r>
              <w:t>conditions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demand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t>envir</w:t>
            </w:r>
            <w:r>
              <w:t>onmental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2017</w:t>
            </w:r>
            <w:r>
              <w:rPr>
                <w:rFonts w:cs="Century Gothic"/>
                <w:spacing w:val="1"/>
              </w:rPr>
              <w:t>–</w:t>
            </w:r>
          </w:hyperlink>
        </w:p>
        <w:p w14:paraId="37059AC0" w14:textId="77777777" w:rsidR="00F441EC" w:rsidRDefault="00BC0B32">
          <w:pPr>
            <w:pStyle w:val="TOC4"/>
            <w:tabs>
              <w:tab w:val="left" w:pos="9606"/>
            </w:tabs>
            <w:spacing w:line="245" w:lineRule="exact"/>
          </w:pPr>
          <w:hyperlink w:anchor="_bookmark16" w:history="1">
            <w:r>
              <w:rPr>
                <w:w w:val="95"/>
              </w:rPr>
              <w:t>19</w:t>
            </w:r>
            <w:r>
              <w:rPr>
                <w:w w:val="95"/>
              </w:rPr>
              <w:tab/>
            </w:r>
            <w:r>
              <w:t>10</w:t>
            </w:r>
          </w:hyperlink>
        </w:p>
        <w:p w14:paraId="37059AC1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  <w:spacing w:before="98"/>
          </w:pPr>
          <w:hyperlink w:anchor="_bookmark18" w:history="1">
            <w:r>
              <w:rPr>
                <w:spacing w:val="-1"/>
              </w:rPr>
              <w:t>Feasibility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management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11"/>
              </w:rPr>
              <w:t xml:space="preserve"> </w:t>
            </w:r>
            <w:r>
              <w:t>catchment</w:t>
            </w:r>
            <w:r>
              <w:tab/>
              <w:t>12</w:t>
            </w:r>
          </w:hyperlink>
        </w:p>
        <w:p w14:paraId="37059AC2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20" w:history="1">
            <w:r>
              <w:t>Priority</w:t>
            </w:r>
            <w:r>
              <w:rPr>
                <w:spacing w:val="-17"/>
              </w:rPr>
              <w:t xml:space="preserve"> </w:t>
            </w:r>
            <w:r>
              <w:t>environmental</w:t>
            </w:r>
            <w:r>
              <w:rPr>
                <w:spacing w:val="-15"/>
              </w:rPr>
              <w:t xml:space="preserve"> </w:t>
            </w:r>
            <w:r>
              <w:t>demands</w:t>
            </w:r>
            <w:r>
              <w:tab/>
              <w:t>14</w:t>
            </w:r>
          </w:hyperlink>
        </w:p>
        <w:p w14:paraId="37059AC3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23" w:history="1">
            <w:r>
              <w:rPr>
                <w:spacing w:val="-1"/>
              </w:rPr>
              <w:t>Active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9"/>
              </w:rPr>
              <w:t xml:space="preserve"> </w:t>
            </w:r>
            <w:r>
              <w:t>priorities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20</w:t>
            </w:r>
          </w:hyperlink>
        </w:p>
        <w:p w14:paraId="37059AC4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25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22</w:t>
            </w:r>
          </w:hyperlink>
        </w:p>
        <w:p w14:paraId="37059AC5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26" w:history="1">
            <w:r>
              <w:rPr>
                <w:spacing w:val="-1"/>
              </w:rPr>
              <w:t>Stakeholder</w:t>
            </w:r>
            <w:r>
              <w:rPr>
                <w:spacing w:val="-23"/>
              </w:rPr>
              <w:t xml:space="preserve"> </w:t>
            </w:r>
            <w:r>
              <w:t>Feedback</w:t>
            </w:r>
            <w:r>
              <w:tab/>
              <w:t>22</w:t>
            </w:r>
          </w:hyperlink>
        </w:p>
        <w:p w14:paraId="37059AC6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27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23</w:t>
            </w:r>
          </w:hyperlink>
        </w:p>
        <w:p w14:paraId="37059AC7" w14:textId="77777777" w:rsidR="00F441EC" w:rsidRDefault="00BC0B32">
          <w:pPr>
            <w:pStyle w:val="TOC1"/>
            <w:numPr>
              <w:ilvl w:val="0"/>
              <w:numId w:val="24"/>
            </w:numPr>
            <w:tabs>
              <w:tab w:val="left" w:pos="548"/>
              <w:tab w:val="left" w:pos="9606"/>
            </w:tabs>
            <w:spacing w:before="101"/>
            <w:ind w:hanging="439"/>
            <w:rPr>
              <w:b w:val="0"/>
              <w:bCs w:val="0"/>
            </w:rPr>
          </w:pPr>
          <w:hyperlink w:anchor="_bookmark28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24</w:t>
            </w:r>
          </w:hyperlink>
        </w:p>
        <w:p w14:paraId="37059AC8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  <w:spacing w:before="98"/>
          </w:pPr>
          <w:hyperlink w:anchor="_bookmark29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24</w:t>
            </w:r>
          </w:hyperlink>
        </w:p>
        <w:p w14:paraId="37059AC9" w14:textId="77777777" w:rsidR="00F441EC" w:rsidRDefault="00BC0B32">
          <w:pPr>
            <w:pStyle w:val="TOC2"/>
            <w:numPr>
              <w:ilvl w:val="1"/>
              <w:numId w:val="24"/>
            </w:numPr>
            <w:tabs>
              <w:tab w:val="left" w:pos="990"/>
              <w:tab w:val="left" w:pos="9606"/>
            </w:tabs>
          </w:pPr>
          <w:hyperlink w:anchor="_bookmark30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24</w:t>
            </w:r>
          </w:hyperlink>
        </w:p>
        <w:p w14:paraId="37059ACA" w14:textId="77777777" w:rsidR="00F441EC" w:rsidRDefault="00BC0B32">
          <w:pPr>
            <w:pStyle w:val="TOC1"/>
            <w:tabs>
              <w:tab w:val="left" w:pos="9606"/>
            </w:tabs>
            <w:spacing w:before="101"/>
            <w:rPr>
              <w:b w:val="0"/>
              <w:bCs w:val="0"/>
            </w:rPr>
          </w:pPr>
          <w:hyperlink w:anchor="_bookmark31" w:history="1">
            <w:r>
              <w:rPr>
                <w:w w:val="95"/>
              </w:rPr>
              <w:t>Bibliography</w:t>
            </w:r>
            <w:r>
              <w:rPr>
                <w:w w:val="95"/>
              </w:rPr>
              <w:tab/>
            </w:r>
            <w:r>
              <w:t>25</w:t>
            </w:r>
          </w:hyperlink>
        </w:p>
        <w:p w14:paraId="37059ACB" w14:textId="77777777" w:rsidR="00F441EC" w:rsidRDefault="00BC0B32">
          <w:pPr>
            <w:pStyle w:val="TOC1"/>
            <w:spacing w:before="101" w:line="294" w:lineRule="exact"/>
            <w:rPr>
              <w:b w:val="0"/>
              <w:bCs w:val="0"/>
            </w:rPr>
          </w:pPr>
          <w:hyperlink w:anchor="_bookmark32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Further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detail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"/>
              </w:rPr>
              <w:t>ssets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northern</w:t>
            </w:r>
          </w:hyperlink>
        </w:p>
        <w:p w14:paraId="37059ACC" w14:textId="77777777" w:rsidR="00F441EC" w:rsidRDefault="00BC0B32">
          <w:pPr>
            <w:pStyle w:val="TOC3"/>
            <w:tabs>
              <w:tab w:val="left" w:pos="9606"/>
            </w:tabs>
            <w:spacing w:line="294" w:lineRule="exact"/>
            <w:rPr>
              <w:b w:val="0"/>
              <w:bCs w:val="0"/>
            </w:rPr>
          </w:pPr>
          <w:hyperlink w:anchor="_bookmark32" w:history="1">
            <w:r>
              <w:rPr>
                <w:spacing w:val="-1"/>
              </w:rPr>
              <w:t>unregulated</w:t>
            </w:r>
            <w:r>
              <w:rPr>
                <w:spacing w:val="-7"/>
              </w:rPr>
              <w:t xml:space="preserve"> </w:t>
            </w:r>
            <w:r>
              <w:t>rivers</w:t>
            </w:r>
            <w:r>
              <w:tab/>
              <w:t>28</w:t>
            </w:r>
          </w:hyperlink>
        </w:p>
        <w:p w14:paraId="37059ACD" w14:textId="77777777" w:rsidR="00F441EC" w:rsidRDefault="00BC0B32">
          <w:pPr>
            <w:pStyle w:val="TOC1"/>
            <w:tabs>
              <w:tab w:val="left" w:pos="9606"/>
            </w:tabs>
            <w:spacing w:before="102"/>
            <w:ind w:left="547" w:right="108" w:hanging="440"/>
            <w:rPr>
              <w:b w:val="0"/>
              <w:bCs w:val="0"/>
            </w:rPr>
          </w:pPr>
          <w:hyperlink w:anchor="_bookmark33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t>watering</w:t>
            </w:r>
          </w:hyperlink>
          <w:r>
            <w:rPr>
              <w:spacing w:val="23"/>
              <w:w w:val="99"/>
            </w:rPr>
            <w:t xml:space="preserve"> </w:t>
          </w:r>
          <w:hyperlink w:anchor="_bookmark33" w:history="1">
            <w:r>
              <w:rPr>
                <w:w w:val="95"/>
              </w:rPr>
              <w:t>strategy</w:t>
            </w:r>
            <w:r>
              <w:rPr>
                <w:w w:val="95"/>
              </w:rPr>
              <w:tab/>
            </w:r>
            <w:r>
              <w:t>31</w:t>
            </w:r>
          </w:hyperlink>
        </w:p>
        <w:p w14:paraId="37059ACE" w14:textId="77777777" w:rsidR="00F441EC" w:rsidRDefault="00BC0B32">
          <w:pPr>
            <w:pStyle w:val="TOC1"/>
            <w:tabs>
              <w:tab w:val="left" w:pos="9606"/>
            </w:tabs>
            <w:ind w:left="547" w:right="108" w:hanging="440"/>
            <w:rPr>
              <w:b w:val="0"/>
              <w:bCs w:val="0"/>
            </w:rPr>
          </w:pPr>
          <w:hyperlink w:anchor="_bookmark34" w:history="1">
            <w:r>
              <w:t>Attachment</w:t>
            </w:r>
            <w:r>
              <w:rPr>
                <w:spacing w:val="-5"/>
              </w:rPr>
              <w:t xml:space="preserve"> </w:t>
            </w:r>
            <w:r>
              <w:t>C</w:t>
            </w:r>
            <w:r>
              <w:rPr>
                <w:spacing w:val="-2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3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2"/>
              </w:rPr>
              <w:t xml:space="preserve"> </w:t>
            </w:r>
            <w:r>
              <w:t>tree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consideration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use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3"/>
              </w:rPr>
              <w:t xml:space="preserve"> </w:t>
            </w:r>
            <w:r>
              <w:t>Toorale</w:t>
            </w:r>
            <w:r>
              <w:rPr>
                <w:spacing w:val="-3"/>
              </w:rPr>
              <w:t xml:space="preserve"> </w:t>
            </w:r>
            <w:r>
              <w:t>Warrego</w:t>
            </w:r>
          </w:hyperlink>
          <w:r>
            <w:rPr>
              <w:spacing w:val="26"/>
            </w:rPr>
            <w:t xml:space="preserve"> </w:t>
          </w:r>
          <w:hyperlink w:anchor="_bookmark34" w:history="1">
            <w:r>
              <w:t>Commonwealth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21"/>
              </w:rPr>
              <w:t xml:space="preserve"> </w:t>
            </w:r>
            <w:r>
              <w:t>water</w:t>
            </w:r>
            <w:r>
              <w:tab/>
              <w:t>35</w:t>
            </w:r>
          </w:hyperlink>
        </w:p>
        <w:p w14:paraId="37059ACF" w14:textId="77777777" w:rsidR="00F441EC" w:rsidRDefault="00BC0B32">
          <w:pPr>
            <w:pStyle w:val="TOC1"/>
            <w:tabs>
              <w:tab w:val="left" w:pos="9606"/>
            </w:tabs>
            <w:rPr>
              <w:b w:val="0"/>
              <w:bCs w:val="0"/>
            </w:rPr>
          </w:pPr>
          <w:hyperlink w:anchor="_bookmark35" w:history="1">
            <w:r>
              <w:t>Attachment</w:t>
            </w:r>
            <w:r>
              <w:rPr>
                <w:spacing w:val="-10"/>
              </w:rPr>
              <w:t xml:space="preserve"> </w:t>
            </w:r>
            <w:r>
              <w:t>D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36</w:t>
            </w:r>
          </w:hyperlink>
        </w:p>
        <w:p w14:paraId="37059AD0" w14:textId="77777777" w:rsidR="00F441EC" w:rsidRDefault="00BC0B32">
          <w:pPr>
            <w:pStyle w:val="TOC2"/>
            <w:tabs>
              <w:tab w:val="left" w:pos="9606"/>
            </w:tabs>
            <w:spacing w:before="98"/>
            <w:ind w:left="328" w:firstLine="0"/>
          </w:pPr>
          <w:hyperlink w:anchor="_bookmark36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36</w:t>
            </w:r>
          </w:hyperlink>
        </w:p>
        <w:p w14:paraId="37059AD1" w14:textId="77777777" w:rsidR="00F441EC" w:rsidRDefault="00BC0B32">
          <w:pPr>
            <w:pStyle w:val="TOC2"/>
            <w:tabs>
              <w:tab w:val="left" w:pos="9606"/>
            </w:tabs>
            <w:spacing w:before="98"/>
            <w:ind w:left="328" w:firstLine="0"/>
          </w:pPr>
          <w:hyperlink w:anchor="_bookmark37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36</w:t>
            </w:r>
          </w:hyperlink>
        </w:p>
        <w:p w14:paraId="37059AD2" w14:textId="77777777" w:rsidR="00F441EC" w:rsidRDefault="00BC0B32">
          <w:pPr>
            <w:pStyle w:val="TOC2"/>
            <w:tabs>
              <w:tab w:val="left" w:pos="9606"/>
            </w:tabs>
            <w:ind w:left="328" w:firstLine="0"/>
          </w:pPr>
          <w:hyperlink w:anchor="_bookmark38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36</w:t>
            </w:r>
          </w:hyperlink>
        </w:p>
      </w:sdtContent>
    </w:sdt>
    <w:p w14:paraId="37059AD3" w14:textId="77777777" w:rsidR="00F441EC" w:rsidRDefault="00F441EC">
      <w:pPr>
        <w:sectPr w:rsidR="00F441EC">
          <w:pgSz w:w="11910" w:h="16840"/>
          <w:pgMar w:top="800" w:right="1320" w:bottom="880" w:left="600" w:header="0" w:footer="686" w:gutter="0"/>
          <w:cols w:space="720"/>
        </w:sectPr>
      </w:pPr>
    </w:p>
    <w:p w14:paraId="37059AD4" w14:textId="77777777" w:rsidR="00F441EC" w:rsidRDefault="00BC0B32">
      <w:pPr>
        <w:pStyle w:val="Heading1"/>
        <w:numPr>
          <w:ilvl w:val="0"/>
          <w:numId w:val="23"/>
        </w:numPr>
        <w:tabs>
          <w:tab w:val="left" w:pos="468"/>
        </w:tabs>
        <w:spacing w:before="1"/>
        <w:ind w:right="1101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5F4879"/>
          <w:spacing w:val="-3"/>
        </w:rPr>
        <w:lastRenderedPageBreak/>
        <w:t>Environmental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3"/>
        </w:rPr>
        <w:t>watering</w:t>
      </w:r>
      <w:r>
        <w:rPr>
          <w:rFonts w:ascii="Calibri"/>
          <w:color w:val="5F4879"/>
          <w:spacing w:val="-14"/>
        </w:rPr>
        <w:t xml:space="preserve"> </w:t>
      </w:r>
      <w:r>
        <w:rPr>
          <w:rFonts w:ascii="Calibri"/>
          <w:color w:val="5F4879"/>
          <w:spacing w:val="-2"/>
        </w:rPr>
        <w:t>in</w:t>
      </w:r>
      <w:r>
        <w:rPr>
          <w:rFonts w:ascii="Calibri"/>
          <w:color w:val="5F4879"/>
          <w:spacing w:val="-14"/>
        </w:rPr>
        <w:t xml:space="preserve"> </w:t>
      </w:r>
      <w:r>
        <w:rPr>
          <w:rFonts w:ascii="Calibri"/>
          <w:color w:val="5F4879"/>
          <w:spacing w:val="-2"/>
        </w:rPr>
        <w:t>the</w:t>
      </w:r>
      <w:r>
        <w:rPr>
          <w:rFonts w:ascii="Calibri"/>
          <w:color w:val="5F4879"/>
          <w:spacing w:val="-14"/>
        </w:rPr>
        <w:t xml:space="preserve"> </w:t>
      </w:r>
      <w:r>
        <w:rPr>
          <w:rFonts w:ascii="Calibri"/>
          <w:color w:val="5F4879"/>
          <w:spacing w:val="-3"/>
        </w:rPr>
        <w:t>northern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3"/>
        </w:rPr>
        <w:t>unregulated</w:t>
      </w:r>
      <w:r>
        <w:rPr>
          <w:rFonts w:ascii="Calibri"/>
          <w:color w:val="5F4879"/>
          <w:spacing w:val="63"/>
          <w:w w:val="99"/>
        </w:rPr>
        <w:t xml:space="preserve"> </w:t>
      </w:r>
      <w:r>
        <w:rPr>
          <w:rFonts w:ascii="Calibri"/>
          <w:color w:val="5F4879"/>
          <w:spacing w:val="-3"/>
        </w:rPr>
        <w:t>rivers</w:t>
      </w:r>
    </w:p>
    <w:p w14:paraId="37059AD5" w14:textId="77777777" w:rsidR="00F441EC" w:rsidRDefault="00BC0B32">
      <w:pPr>
        <w:pStyle w:val="Heading2"/>
        <w:numPr>
          <w:ilvl w:val="1"/>
          <w:numId w:val="23"/>
        </w:numPr>
        <w:tabs>
          <w:tab w:val="left" w:pos="961"/>
        </w:tabs>
        <w:spacing w:before="243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northern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unregulated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rivers</w:t>
      </w:r>
    </w:p>
    <w:p w14:paraId="37059AD6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AD7" w14:textId="77777777" w:rsidR="00F441EC" w:rsidRDefault="00BC0B32">
      <w:pPr>
        <w:pStyle w:val="BodyText"/>
        <w:ind w:right="13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Moonie</w:t>
      </w:r>
      <w:r>
        <w:rPr>
          <w:spacing w:val="-9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Condamine-Balonne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11"/>
        </w:rPr>
        <w:t xml:space="preserve"> </w:t>
      </w:r>
      <w:r>
        <w:t>Nebine</w:t>
      </w:r>
      <w:r>
        <w:rPr>
          <w:spacing w:val="-9"/>
        </w:rPr>
        <w:t xml:space="preserve"> </w:t>
      </w:r>
      <w:r>
        <w:t>Creek,</w:t>
      </w:r>
      <w:r>
        <w:rPr>
          <w:spacing w:val="-9"/>
        </w:rPr>
        <w:t xml:space="preserve"> </w:t>
      </w:r>
      <w:r>
        <w:t>Warrego</w:t>
      </w:r>
      <w:r>
        <w:rPr>
          <w:spacing w:val="5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-4"/>
        </w:rPr>
        <w:t xml:space="preserve"> </w:t>
      </w:r>
      <w:r>
        <w:rPr>
          <w:spacing w:val="-1"/>
        </w:rPr>
        <w:t>(</w:t>
      </w:r>
      <w:hyperlink w:anchor="_bookmark9" w:history="1">
        <w:r>
          <w:rPr>
            <w:spacing w:val="-1"/>
          </w:rPr>
          <w:t>Figure</w:t>
        </w:r>
        <w:r>
          <w:rPr>
            <w:spacing w:val="-7"/>
          </w:rPr>
          <w:t xml:space="preserve"> </w:t>
        </w:r>
        <w:r>
          <w:t>1</w:t>
        </w:r>
      </w:hyperlink>
      <w:r>
        <w:t>).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features,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rPr>
          <w:spacing w:val="-1"/>
        </w:rPr>
        <w:t>purposes,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grouped</w:t>
      </w:r>
      <w:r>
        <w:rPr>
          <w:spacing w:val="-6"/>
        </w:rPr>
        <w:t xml:space="preserve"> </w:t>
      </w:r>
      <w:r>
        <w:t>together.</w:t>
      </w:r>
      <w:r>
        <w:rPr>
          <w:spacing w:val="-7"/>
        </w:rPr>
        <w:t xml:space="preserve"> </w:t>
      </w:r>
      <w:r>
        <w:t>Reaches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holds</w:t>
      </w:r>
      <w:r>
        <w:rPr>
          <w:spacing w:val="68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5"/>
        </w:rPr>
        <w:t xml:space="preserve"> </w:t>
      </w:r>
      <w:r>
        <w:rPr>
          <w:spacing w:val="-1"/>
        </w:rPr>
        <w:t>entitlement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unregulated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81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management</w:t>
      </w:r>
      <w:r>
        <w:rPr>
          <w:position w:val="5"/>
          <w:sz w:val="13"/>
        </w:rPr>
        <w:t>1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drain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60</w:t>
      </w:r>
      <w:r>
        <w:rPr>
          <w:spacing w:val="-5"/>
        </w:rPr>
        <w:t xml:space="preserve"> </w:t>
      </w:r>
      <w:r>
        <w:t>per</w:t>
      </w:r>
      <w:r>
        <w:rPr>
          <w:spacing w:val="38"/>
          <w:w w:val="99"/>
        </w:rPr>
        <w:t xml:space="preserve"> </w:t>
      </w:r>
      <w:r>
        <w:t>cent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t>Lakes,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2"/>
        </w:rPr>
        <w:t xml:space="preserve"> </w:t>
      </w:r>
      <w:r>
        <w:rPr>
          <w:spacing w:val="-1"/>
        </w:rPr>
        <w:t>assets,</w:t>
      </w:r>
      <w:r>
        <w:rPr>
          <w:spacing w:val="-10"/>
        </w:rPr>
        <w:t xml:space="preserve"> </w:t>
      </w:r>
      <w:r>
        <w:t>as</w:t>
      </w:r>
      <w:r>
        <w:rPr>
          <w:spacing w:val="125"/>
          <w:w w:val="99"/>
        </w:rPr>
        <w:t xml:space="preserve"> </w:t>
      </w:r>
      <w:r>
        <w:rPr>
          <w:spacing w:val="-1"/>
        </w:rPr>
        <w:t>discussed</w:t>
      </w:r>
      <w:r>
        <w:rPr>
          <w:spacing w:val="-24"/>
        </w:rPr>
        <w:t xml:space="preserve"> </w:t>
      </w:r>
      <w:r>
        <w:rPr>
          <w:spacing w:val="-1"/>
        </w:rPr>
        <w:t>subsequently.</w:t>
      </w:r>
    </w:p>
    <w:p w14:paraId="37059AD8" w14:textId="77777777" w:rsidR="00F441EC" w:rsidRDefault="00BC0B32">
      <w:pPr>
        <w:pStyle w:val="BodyText"/>
        <w:spacing w:before="179"/>
        <w:ind w:right="225"/>
      </w:pPr>
      <w:r>
        <w:rPr>
          <w:spacing w:val="-1"/>
        </w:rPr>
        <w:t>Flow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dominated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occasion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rather</w:t>
      </w:r>
      <w:r>
        <w:rPr>
          <w:spacing w:val="-9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being</w:t>
      </w:r>
      <w:r>
        <w:rPr>
          <w:spacing w:val="-4"/>
        </w:rPr>
        <w:t xml:space="preserve"> </w:t>
      </w:r>
      <w:r>
        <w:rPr>
          <w:spacing w:val="-1"/>
        </w:rPr>
        <w:t>usually</w:t>
      </w:r>
      <w:r>
        <w:rPr>
          <w:spacing w:val="71"/>
          <w:w w:val="99"/>
        </w:rPr>
        <w:t xml:space="preserve"> </w:t>
      </w:r>
      <w:r>
        <w:rPr>
          <w:rFonts w:cs="Century Gothic"/>
          <w:spacing w:val="-1"/>
        </w:rPr>
        <w:t>‘</w:t>
      </w:r>
      <w:r>
        <w:rPr>
          <w:spacing w:val="-1"/>
        </w:rPr>
        <w:t>controlled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rPr>
          <w:rFonts w:cs="Century Gothic"/>
        </w:rPr>
        <w:t>dams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other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infrastructure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occurs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‘regulated’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catchments</w:t>
      </w:r>
      <w:r>
        <w:rPr>
          <w:rFonts w:cs="Century Gothic"/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1"/>
          <w:position w:val="5"/>
          <w:sz w:val="13"/>
          <w:szCs w:val="13"/>
        </w:rPr>
        <w:t>2</w:t>
      </w:r>
      <w:r>
        <w:rPr>
          <w:spacing w:val="-1"/>
        </w:rPr>
        <w:t>.</w:t>
      </w:r>
      <w:r>
        <w:rPr>
          <w:spacing w:val="-7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majority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diversion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1"/>
          <w:w w:val="99"/>
        </w:rPr>
        <w:t xml:space="preserve"> </w:t>
      </w:r>
      <w:r>
        <w:rPr>
          <w:spacing w:val="80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periodic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breaks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overland</w:t>
      </w:r>
      <w:r>
        <w:rPr>
          <w:spacing w:val="40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t>floodplains.</w:t>
      </w:r>
      <w:r>
        <w:rPr>
          <w:spacing w:val="-7"/>
        </w:rPr>
        <w:t xml:space="preserve"> </w:t>
      </w:r>
      <w:r>
        <w:rPr>
          <w:spacing w:val="-1"/>
        </w:rPr>
        <w:t>Large-scale</w:t>
      </w:r>
      <w:r>
        <w:rPr>
          <w:spacing w:val="-8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pumps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divert</w:t>
      </w:r>
      <w:r>
        <w:rPr>
          <w:spacing w:val="54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on-</w:t>
      </w:r>
      <w:r>
        <w:rPr>
          <w:rFonts w:cs="Century Gothic"/>
        </w:rPr>
        <w:t>farm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storages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(‘ring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tanks’)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later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use</w:t>
      </w:r>
      <w:r>
        <w:rPr>
          <w:spacing w:val="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Small-scale</w:t>
      </w:r>
      <w:r>
        <w:rPr>
          <w:spacing w:val="-7"/>
        </w:rPr>
        <w:t xml:space="preserve"> </w:t>
      </w:r>
      <w:r>
        <w:rPr>
          <w:spacing w:val="-1"/>
        </w:rPr>
        <w:t>diversion</w:t>
      </w:r>
      <w:r>
        <w:rPr>
          <w:w w:val="99"/>
        </w:rPr>
        <w:t xml:space="preserve"> </w:t>
      </w:r>
      <w:r>
        <w:rPr>
          <w:spacing w:val="60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cropped</w:t>
      </w:r>
      <w:r>
        <w:rPr>
          <w:spacing w:val="-7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rPr>
          <w:spacing w:val="-1"/>
        </w:rPr>
        <w:t>storages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occurs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4"/>
        </w:rPr>
        <w:t xml:space="preserve"> </w:t>
      </w:r>
      <w:r>
        <w:t>are</w:t>
      </w:r>
      <w:r>
        <w:rPr>
          <w:spacing w:val="76"/>
          <w:w w:val="99"/>
        </w:rPr>
        <w:t xml:space="preserve"> </w:t>
      </w:r>
      <w:r>
        <w:rPr>
          <w:spacing w:val="-1"/>
        </w:rPr>
        <w:t>limited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unreliable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6"/>
        </w:rPr>
        <w:t xml:space="preserve"> </w:t>
      </w:r>
      <w:r>
        <w:rPr>
          <w:spacing w:val="-1"/>
        </w:rPr>
        <w:t>effluent</w:t>
      </w:r>
      <w:r>
        <w:rPr>
          <w:spacing w:val="-5"/>
        </w:rPr>
        <w:t xml:space="preserve"> </w:t>
      </w:r>
      <w:r>
        <w:rPr>
          <w:spacing w:val="-1"/>
        </w:rPr>
        <w:t>channels)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scale</w:t>
      </w:r>
      <w:r>
        <w:rPr>
          <w:spacing w:val="-7"/>
        </w:rPr>
        <w:t xml:space="preserve"> </w:t>
      </w:r>
      <w:r>
        <w:t>irrigation.</w:t>
      </w:r>
    </w:p>
    <w:p w14:paraId="37059AD9" w14:textId="77777777" w:rsidR="00F441EC" w:rsidRDefault="00F441EC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37059ADA" w14:textId="77777777" w:rsidR="00F441EC" w:rsidRDefault="00BC0B32">
      <w:pPr>
        <w:pStyle w:val="BodyText"/>
        <w:ind w:right="250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characterised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rPr>
          <w:spacing w:val="-1"/>
        </w:rPr>
        <w:t>variable</w:t>
      </w:r>
      <w:r>
        <w:rPr>
          <w:spacing w:val="-8"/>
        </w:rPr>
        <w:t xml:space="preserve"> </w:t>
      </w:r>
      <w:r>
        <w:t>rainfall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ephemeral</w:t>
      </w:r>
      <w:r>
        <w:rPr>
          <w:spacing w:val="58"/>
          <w:w w:val="99"/>
        </w:rPr>
        <w:t xml:space="preserve"> </w:t>
      </w:r>
      <w:r>
        <w:rPr>
          <w:spacing w:val="-1"/>
        </w:rPr>
        <w:t>(intermittent)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events</w:t>
      </w:r>
      <w:r>
        <w:rPr>
          <w:spacing w:val="-8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rPr>
          <w:spacing w:val="-1"/>
        </w:rPr>
        <w:t>result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heavy</w:t>
      </w:r>
      <w:r>
        <w:rPr>
          <w:spacing w:val="-7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elevated</w:t>
      </w:r>
      <w:r>
        <w:rPr>
          <w:spacing w:val="-8"/>
        </w:rPr>
        <w:t xml:space="preserve"> </w:t>
      </w:r>
      <w:r>
        <w:t>headwater</w:t>
      </w:r>
      <w:r>
        <w:rPr>
          <w:spacing w:val="83"/>
          <w:w w:val="99"/>
        </w:rPr>
        <w:t xml:space="preserve"> </w:t>
      </w:r>
      <w:r>
        <w:t>areas.</w:t>
      </w:r>
      <w:r>
        <w:rPr>
          <w:spacing w:val="-8"/>
        </w:rPr>
        <w:t xml:space="preserve"> </w:t>
      </w:r>
      <w:r>
        <w:t>Runoff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lowland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rain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falls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t>flat</w:t>
      </w:r>
      <w:r>
        <w:rPr>
          <w:spacing w:val="-6"/>
        </w:rPr>
        <w:t xml:space="preserve"> </w:t>
      </w:r>
      <w:r>
        <w:rPr>
          <w:spacing w:val="-1"/>
        </w:rPr>
        <w:t>floodplains</w:t>
      </w:r>
      <w:r>
        <w:rPr>
          <w:spacing w:val="-5"/>
        </w:rPr>
        <w:t xml:space="preserve"> </w:t>
      </w:r>
      <w:r>
        <w:t>tends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evaporate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seep</w:t>
      </w:r>
      <w:r>
        <w:rPr>
          <w:spacing w:val="-6"/>
        </w:rPr>
        <w:t xml:space="preserve"> </w:t>
      </w:r>
      <w:r>
        <w:rPr>
          <w:spacing w:val="1"/>
        </w:rP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ground</w:t>
      </w:r>
      <w:r>
        <w:rPr>
          <w:spacing w:val="-7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becoming</w:t>
      </w:r>
      <w:r>
        <w:rPr>
          <w:spacing w:val="-7"/>
        </w:rPr>
        <w:t xml:space="preserve"> </w:t>
      </w:r>
      <w:r>
        <w:t>streamflow.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82"/>
          <w:w w:val="99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systems,</w:t>
      </w:r>
      <w:r>
        <w:rPr>
          <w:spacing w:val="-9"/>
        </w:rPr>
        <w:t xml:space="preserve">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extend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70"/>
          <w:w w:val="99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prolonged</w:t>
      </w:r>
      <w:r>
        <w:rPr>
          <w:spacing w:val="-7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conditions.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intermittency</w:t>
      </w:r>
      <w:r>
        <w:rPr>
          <w:spacing w:val="-9"/>
        </w:rPr>
        <w:t xml:space="preserve"> </w:t>
      </w:r>
      <w:r>
        <w:rPr>
          <w:spacing w:val="-1"/>
        </w:rPr>
        <w:t>varies</w:t>
      </w:r>
      <w:r>
        <w:rPr>
          <w:spacing w:val="-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rivers.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64"/>
          <w:w w:val="99"/>
        </w:rPr>
        <w:t xml:space="preserve"> </w:t>
      </w:r>
      <w:r>
        <w:rPr>
          <w:spacing w:val="-1"/>
        </w:rPr>
        <w:t>Balonne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Moonie,</w:t>
      </w:r>
      <w:r>
        <w:rPr>
          <w:spacing w:val="-8"/>
        </w:rPr>
        <w:t xml:space="preserve"> </w:t>
      </w:r>
      <w:r>
        <w:t>Warrego,</w:t>
      </w:r>
      <w:r>
        <w:rPr>
          <w:spacing w:val="-9"/>
        </w:rPr>
        <w:t xml:space="preserve"> </w:t>
      </w:r>
      <w:r>
        <w:t>Nebine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Paroo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rPr>
          <w:spacing w:val="-1"/>
        </w:rPr>
        <w:t>intermittent,</w:t>
      </w:r>
      <w:r>
        <w:rPr>
          <w:spacing w:val="-10"/>
        </w:rPr>
        <w:t xml:space="preserve"> </w:t>
      </w:r>
      <w:r>
        <w:t>experiencing</w:t>
      </w:r>
      <w:r>
        <w:rPr>
          <w:spacing w:val="88"/>
          <w:w w:val="9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4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rPr>
          <w:spacing w:val="-1"/>
        </w:rPr>
        <w:t>basis.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Barwon-Darling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t>flows,</w:t>
      </w:r>
      <w:r>
        <w:rPr>
          <w:spacing w:val="62"/>
          <w:w w:val="99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occasionally</w:t>
      </w:r>
      <w:r>
        <w:rPr>
          <w:spacing w:val="-7"/>
        </w:rPr>
        <w:t xml:space="preserve"> </w:t>
      </w:r>
      <w:r>
        <w:t>intermittent</w:t>
      </w:r>
      <w:r>
        <w:rPr>
          <w:spacing w:val="-5"/>
        </w:rPr>
        <w:t xml:space="preserve"> </w:t>
      </w:r>
      <w:r>
        <w:t>(experiencing</w:t>
      </w:r>
      <w:r>
        <w:rPr>
          <w:spacing w:val="-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time).</w:t>
      </w:r>
    </w:p>
    <w:p w14:paraId="37059ADB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DC" w14:textId="77777777" w:rsidR="00F441EC" w:rsidRDefault="00BC0B32">
      <w:pPr>
        <w:pStyle w:val="BodyText"/>
        <w:ind w:right="27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headwater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slopes</w:t>
      </w:r>
      <w:r>
        <w:rPr>
          <w:spacing w:val="-5"/>
        </w:rPr>
        <w:t xml:space="preserve"> </w:t>
      </w:r>
      <w:r>
        <w:t>zones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49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flat</w:t>
      </w:r>
      <w:r>
        <w:rPr>
          <w:spacing w:val="-6"/>
        </w:rPr>
        <w:t xml:space="preserve"> </w:t>
      </w:r>
      <w:r>
        <w:t>semi-arid</w:t>
      </w:r>
      <w:r>
        <w:rPr>
          <w:spacing w:val="-9"/>
        </w:rPr>
        <w:t xml:space="preserve"> </w:t>
      </w:r>
      <w:r>
        <w:rPr>
          <w:spacing w:val="-1"/>
        </w:rPr>
        <w:t>rangelands.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Mungindi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Menindee</w:t>
      </w:r>
      <w:r>
        <w:rPr>
          <w:spacing w:val="-7"/>
        </w:rPr>
        <w:t xml:space="preserve"> </w:t>
      </w:r>
      <w:r>
        <w:t>flows</w:t>
      </w:r>
      <w:r>
        <w:rPr>
          <w:spacing w:val="68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1,640</w:t>
      </w:r>
      <w:r>
        <w:rPr>
          <w:spacing w:val="-6"/>
        </w:rPr>
        <w:t xml:space="preserve"> </w:t>
      </w:r>
      <w:r>
        <w:t>kilometres</w:t>
      </w:r>
      <w:r>
        <w:rPr>
          <w:spacing w:val="-8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semi-arid</w:t>
      </w:r>
      <w:r>
        <w:rPr>
          <w:spacing w:val="-8"/>
        </w:rPr>
        <w:t xml:space="preserve"> </w:t>
      </w:r>
      <w:r>
        <w:t>lowland.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distributary</w:t>
      </w:r>
      <w:r>
        <w:rPr>
          <w:spacing w:val="-8"/>
        </w:rPr>
        <w:t xml:space="preserve"> </w:t>
      </w:r>
      <w:r>
        <w:t>channels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St</w:t>
      </w:r>
      <w:r>
        <w:rPr>
          <w:spacing w:val="-5"/>
        </w:rPr>
        <w:t xml:space="preserve"> </w:t>
      </w:r>
      <w:r>
        <w:rPr>
          <w:spacing w:val="-1"/>
        </w:rPr>
        <w:t>George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Culgoa,</w:t>
      </w:r>
      <w:r>
        <w:rPr>
          <w:spacing w:val="38"/>
          <w:w w:val="99"/>
        </w:rPr>
        <w:t xml:space="preserve"> </w:t>
      </w:r>
      <w:r>
        <w:rPr>
          <w:spacing w:val="-1"/>
        </w:rPr>
        <w:t>Narran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Bokhara/Ballandool/Birrie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rPr>
          <w:spacing w:val="-1"/>
        </w:rPr>
        <w:t>traverse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similar</w:t>
      </w:r>
      <w:r>
        <w:rPr>
          <w:spacing w:val="-8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111"/>
          <w:w w:val="99"/>
        </w:rPr>
        <w:t xml:space="preserve"> </w:t>
      </w:r>
      <w:r>
        <w:rPr>
          <w:spacing w:val="-1"/>
        </w:rPr>
        <w:t>floodplain.</w:t>
      </w:r>
    </w:p>
    <w:p w14:paraId="37059AD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DE" w14:textId="77777777" w:rsidR="00F441EC" w:rsidRDefault="00BC0B32">
      <w:pPr>
        <w:pStyle w:val="BodyText"/>
        <w:ind w:right="275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flat</w:t>
      </w:r>
      <w:r>
        <w:rPr>
          <w:spacing w:val="-5"/>
        </w:rPr>
        <w:t xml:space="preserve"> </w:t>
      </w:r>
      <w:r>
        <w:t>landscape,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runoff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intermittent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evolution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distinctive</w:t>
      </w:r>
      <w:r>
        <w:rPr>
          <w:spacing w:val="90"/>
          <w:w w:val="99"/>
        </w:rPr>
        <w:t xml:space="preserve"> </w:t>
      </w:r>
      <w:r>
        <w:t>ecology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lowland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reaches.</w:t>
      </w:r>
      <w:r>
        <w:rPr>
          <w:spacing w:val="-4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adapted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variability</w:t>
      </w:r>
      <w:r>
        <w:rPr>
          <w:spacing w:val="-6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rPr>
          <w:rFonts w:cs="Century Gothic"/>
          <w:spacing w:val="-1"/>
        </w:rPr>
        <w:t>‘boom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bust’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cycles.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charact</w:t>
      </w:r>
      <w:r>
        <w:t>erised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episodes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intense</w:t>
      </w:r>
      <w:r>
        <w:rPr>
          <w:spacing w:val="-6"/>
        </w:rPr>
        <w:t xml:space="preserve"> </w:t>
      </w:r>
      <w:r>
        <w:rPr>
          <w:spacing w:val="-1"/>
        </w:rPr>
        <w:t>reproduction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productivity</w:t>
      </w:r>
      <w:r>
        <w:rPr>
          <w:spacing w:val="-8"/>
        </w:rPr>
        <w:t xml:space="preserve"> </w:t>
      </w:r>
      <w:r>
        <w:t>by</w:t>
      </w:r>
      <w:r>
        <w:rPr>
          <w:spacing w:val="87"/>
          <w:w w:val="99"/>
        </w:rPr>
        <w:t xml:space="preserve"> </w:t>
      </w:r>
      <w:r>
        <w:rPr>
          <w:spacing w:val="-1"/>
        </w:rPr>
        <w:t>opportunistic</w:t>
      </w:r>
      <w:r>
        <w:rPr>
          <w:spacing w:val="-6"/>
        </w:rPr>
        <w:t xml:space="preserve"> </w:t>
      </w:r>
      <w:r>
        <w:rPr>
          <w:spacing w:val="-1"/>
        </w:rPr>
        <w:t>plants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animals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rFonts w:cs="Century Gothic"/>
          <w:spacing w:val="-1"/>
        </w:rPr>
        <w:t>(the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‘boom’)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associated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with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periods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flooding,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followed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by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periods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52"/>
          <w:w w:val="99"/>
        </w:rPr>
        <w:t xml:space="preserve"> </w:t>
      </w:r>
      <w:r>
        <w:t>stress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reduced</w:t>
      </w:r>
      <w:r>
        <w:rPr>
          <w:spacing w:val="-7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rFonts w:cs="Century Gothic"/>
        </w:rPr>
        <w:t>‘the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bust’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(Arthington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Balcombe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2011;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Sheldo</w:t>
      </w:r>
      <w:r>
        <w:t>n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2010).</w:t>
      </w:r>
    </w:p>
    <w:p w14:paraId="37059AD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AE9" w14:textId="77777777" w:rsidR="00F441EC" w:rsidRDefault="00F441EC">
      <w:pPr>
        <w:spacing w:before="12"/>
        <w:rPr>
          <w:rFonts w:ascii="Century Gothic" w:eastAsia="Century Gothic" w:hAnsi="Century Gothic" w:cs="Century Gothic"/>
          <w:sz w:val="26"/>
          <w:szCs w:val="26"/>
        </w:rPr>
      </w:pPr>
    </w:p>
    <w:p w14:paraId="37059AEA" w14:textId="0D33B7B9" w:rsidR="00F441EC" w:rsidRDefault="00BC0B32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705A596" wp14:editId="292F0DDE">
                <wp:extent cx="1838325" cy="8890"/>
                <wp:effectExtent l="4445" t="8255" r="5080" b="1905"/>
                <wp:docPr id="59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92" name="Group 57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93" name="Freeform 5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5FF8F5" id="Group 57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HGJNxeDAwAA2wgAAA4AAAAAAAAAAAAAAAAALgIAAGRycy9l&#10;Mm9Eb2MueG1sUEsBAi0AFAAGAAgAAAAhAP7i5JjbAAAAAwEAAA8AAAAAAAAAAAAAAAAA3QUAAGRy&#10;cy9kb3ducmV2LnhtbFBLBQYAAAAABAAEAPMAAADlBgAAAAA=&#10;">
                <v:group id="Group 577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78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LfcMA&#10;AADcAAAADwAAAGRycy9kb3ducmV2LnhtbESPQUsDMRSE70L/Q3gFL9JmdbHotmmpouh1t/b+2Dw3&#10;aTcvaxLb9d8bQehxmJlvmNVmdL04UYjWs4LbeQGCuPXacqfgY/c6ewARE7LG3jMp+KEIm/XkaoWV&#10;9meu6dSkTmQIxwoVmJSGSsrYGnIY534gzt6nDw5TlqGTOuA5w10v74piIR1azgsGB3o21B6bb6dg&#10;3xg32hd7cyjrtxJNeJJfVCt1PR23SxCJxnQJ/7fftYL7xxL+zu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OLfcMAAADcAAAADwAAAAAAAAAAAAAAAACYAgAAZHJzL2Rv&#10;d25yZXYueG1sUEsFBgAAAAAEAAQA9QAAAIgDAAAAAA=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37059AEB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37059AEC" w14:textId="77777777" w:rsidR="00F441EC" w:rsidRDefault="00BC0B32">
      <w:pPr>
        <w:pStyle w:val="BodyText"/>
        <w:spacing w:before="73" w:line="246" w:lineRule="exact"/>
        <w:rPr>
          <w:rFonts w:ascii="Calibri" w:eastAsia="Calibri" w:hAnsi="Calibri" w:cs="Calibri"/>
        </w:rPr>
      </w:pPr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9"/>
          <w:position w:val="7"/>
          <w:sz w:val="13"/>
        </w:rPr>
        <w:t xml:space="preserve"> </w:t>
      </w:r>
      <w:r>
        <w:rPr>
          <w:rFonts w:ascii="Calibri"/>
          <w:spacing w:val="-1"/>
        </w:rPr>
        <w:t>There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1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Portfolio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Border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Rivers,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covering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regulated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entitlements</w:t>
      </w:r>
    </w:p>
    <w:p w14:paraId="37059AED" w14:textId="77777777" w:rsidR="00F441EC" w:rsidRDefault="00BC0B32">
      <w:pPr>
        <w:pStyle w:val="BodyText"/>
        <w:spacing w:line="246" w:lineRule="exact"/>
        <w:rPr>
          <w:rFonts w:ascii="Calibri" w:eastAsia="Calibri" w:hAnsi="Calibri" w:cs="Calibri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pacing w:val="9"/>
          <w:position w:val="7"/>
          <w:sz w:val="13"/>
        </w:rPr>
        <w:t xml:space="preserve"> </w:t>
      </w:r>
      <w:r>
        <w:rPr>
          <w:rFonts w:ascii="Calibri"/>
          <w:spacing w:val="-1"/>
        </w:rPr>
        <w:t>There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1"/>
        </w:rPr>
        <w:t>are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still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dams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water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supply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schemes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(notably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Condamine-Balonne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Border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Rivers).</w:t>
      </w:r>
    </w:p>
    <w:p w14:paraId="37059AEE" w14:textId="77777777" w:rsidR="00F441EC" w:rsidRDefault="00F441EC">
      <w:pPr>
        <w:spacing w:line="246" w:lineRule="exact"/>
        <w:rPr>
          <w:rFonts w:ascii="Calibri" w:eastAsia="Calibri" w:hAnsi="Calibri" w:cs="Calibri"/>
        </w:rPr>
        <w:sectPr w:rsidR="00F441EC">
          <w:pgSz w:w="11910" w:h="16840"/>
          <w:pgMar w:top="800" w:right="640" w:bottom="880" w:left="600" w:header="0" w:footer="686" w:gutter="0"/>
          <w:cols w:space="720"/>
        </w:sectPr>
      </w:pPr>
    </w:p>
    <w:p w14:paraId="37059AEF" w14:textId="77777777" w:rsidR="00F441EC" w:rsidRDefault="00F441EC">
      <w:pPr>
        <w:spacing w:before="5"/>
        <w:rPr>
          <w:rFonts w:ascii="Calibri" w:eastAsia="Calibri" w:hAnsi="Calibri" w:cs="Calibri"/>
          <w:sz w:val="6"/>
          <w:szCs w:val="6"/>
        </w:rPr>
      </w:pPr>
    </w:p>
    <w:p w14:paraId="37059AF0" w14:textId="77777777" w:rsidR="00F441EC" w:rsidRDefault="00BC0B32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 wp14:anchorId="3705A598" wp14:editId="3705A599">
            <wp:extent cx="8427449" cy="586587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449" cy="58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9AF1" w14:textId="77777777" w:rsidR="00F441EC" w:rsidRDefault="00F441EC">
      <w:pPr>
        <w:spacing w:before="4"/>
        <w:rPr>
          <w:rFonts w:ascii="Calibri" w:eastAsia="Calibri" w:hAnsi="Calibri" w:cs="Calibri"/>
          <w:sz w:val="5"/>
          <w:szCs w:val="5"/>
        </w:rPr>
      </w:pPr>
    </w:p>
    <w:p w14:paraId="37059AF2" w14:textId="77777777" w:rsidR="00F441EC" w:rsidRDefault="00BC0B32">
      <w:pPr>
        <w:spacing w:before="62"/>
        <w:ind w:left="103"/>
        <w:rPr>
          <w:rFonts w:ascii="Century Gothic" w:eastAsia="Century Gothic" w:hAnsi="Century Gothic" w:cs="Century Gothic"/>
          <w:sz w:val="20"/>
          <w:szCs w:val="20"/>
        </w:rPr>
      </w:pPr>
      <w:bookmarkStart w:id="10" w:name="_bookmark9"/>
      <w:bookmarkEnd w:id="10"/>
      <w:r>
        <w:rPr>
          <w:rFonts w:ascii="Century Gothic"/>
          <w:b/>
          <w:sz w:val="20"/>
        </w:rPr>
        <w:t>Figure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1: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sz w:val="20"/>
        </w:rPr>
        <w:t>Map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northern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unregulated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rivers.</w:t>
      </w:r>
    </w:p>
    <w:p w14:paraId="37059AF3" w14:textId="77777777" w:rsidR="00F441EC" w:rsidRDefault="00F441EC">
      <w:pPr>
        <w:spacing w:before="2"/>
        <w:rPr>
          <w:rFonts w:ascii="Century Gothic" w:eastAsia="Century Gothic" w:hAnsi="Century Gothic" w:cs="Century Gothic"/>
          <w:sz w:val="28"/>
          <w:szCs w:val="28"/>
        </w:rPr>
      </w:pPr>
    </w:p>
    <w:p w14:paraId="37059AF4" w14:textId="77777777" w:rsidR="00F441EC" w:rsidRDefault="00BC0B32">
      <w:pPr>
        <w:pStyle w:val="BodyText"/>
        <w:spacing w:before="59"/>
        <w:ind w:left="962"/>
        <w:jc w:val="center"/>
        <w:rPr>
          <w:rFonts w:ascii="Calibri" w:eastAsia="Calibri" w:hAnsi="Calibri" w:cs="Calibri"/>
        </w:rPr>
      </w:pPr>
      <w:r>
        <w:rPr>
          <w:rFonts w:ascii="Calibri"/>
        </w:rPr>
        <w:t>4</w:t>
      </w:r>
    </w:p>
    <w:p w14:paraId="37059AF5" w14:textId="77777777" w:rsidR="00F441EC" w:rsidRDefault="00F441EC">
      <w:pPr>
        <w:jc w:val="center"/>
        <w:rPr>
          <w:rFonts w:ascii="Calibri" w:eastAsia="Calibri" w:hAnsi="Calibri" w:cs="Calibri"/>
        </w:rPr>
        <w:sectPr w:rsidR="00F441EC">
          <w:footerReference w:type="default" r:id="rId19"/>
          <w:pgSz w:w="16840" w:h="11910" w:orient="landscape"/>
          <w:pgMar w:top="880" w:right="2160" w:bottom="280" w:left="1200" w:header="0" w:footer="0" w:gutter="0"/>
          <w:cols w:space="720"/>
        </w:sectPr>
      </w:pPr>
    </w:p>
    <w:p w14:paraId="37059AF6" w14:textId="77777777" w:rsidR="00F441EC" w:rsidRDefault="00BC0B32">
      <w:pPr>
        <w:spacing w:before="44"/>
        <w:ind w:left="107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i/>
          <w:spacing w:val="-1"/>
        </w:rPr>
        <w:lastRenderedPageBreak/>
        <w:t>Environmental</w:t>
      </w:r>
      <w:r>
        <w:rPr>
          <w:rFonts w:ascii="Century Gothic"/>
          <w:b/>
          <w:i/>
          <w:spacing w:val="-2"/>
        </w:rPr>
        <w:t xml:space="preserve"> </w:t>
      </w:r>
      <w:r>
        <w:rPr>
          <w:rFonts w:ascii="Century Gothic"/>
          <w:b/>
          <w:i/>
          <w:spacing w:val="-1"/>
        </w:rPr>
        <w:t>assets of</w:t>
      </w:r>
      <w:r>
        <w:rPr>
          <w:rFonts w:ascii="Century Gothic"/>
          <w:b/>
          <w:i/>
          <w:spacing w:val="1"/>
        </w:rPr>
        <w:t xml:space="preserve"> </w:t>
      </w:r>
      <w:r>
        <w:rPr>
          <w:rFonts w:ascii="Century Gothic"/>
          <w:b/>
          <w:i/>
          <w:spacing w:val="-1"/>
        </w:rPr>
        <w:t>the</w:t>
      </w:r>
      <w:r>
        <w:rPr>
          <w:rFonts w:ascii="Century Gothic"/>
          <w:b/>
          <w:i/>
        </w:rPr>
        <w:t xml:space="preserve"> </w:t>
      </w:r>
      <w:r>
        <w:rPr>
          <w:rFonts w:ascii="Century Gothic"/>
          <w:b/>
          <w:i/>
          <w:spacing w:val="-2"/>
        </w:rPr>
        <w:t>northern</w:t>
      </w:r>
      <w:r>
        <w:rPr>
          <w:rFonts w:ascii="Century Gothic"/>
          <w:b/>
          <w:i/>
        </w:rPr>
        <w:t xml:space="preserve"> </w:t>
      </w:r>
      <w:r>
        <w:rPr>
          <w:rFonts w:ascii="Century Gothic"/>
          <w:b/>
          <w:i/>
          <w:spacing w:val="-2"/>
        </w:rPr>
        <w:t xml:space="preserve">unregulated </w:t>
      </w:r>
      <w:r>
        <w:rPr>
          <w:rFonts w:ascii="Century Gothic"/>
          <w:b/>
          <w:i/>
          <w:spacing w:val="-1"/>
        </w:rPr>
        <w:t>rivers</w:t>
      </w:r>
    </w:p>
    <w:p w14:paraId="37059AF7" w14:textId="77777777" w:rsidR="00F441EC" w:rsidRDefault="00F441EC">
      <w:pPr>
        <w:spacing w:before="12"/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37059AF8" w14:textId="77777777" w:rsidR="00F441EC" w:rsidRDefault="00BC0B32">
      <w:pPr>
        <w:pStyle w:val="BodyText"/>
        <w:spacing w:line="239" w:lineRule="auto"/>
        <w:ind w:right="105"/>
        <w:jc w:val="both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international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national</w:t>
      </w:r>
      <w:r>
        <w:rPr>
          <w:spacing w:val="91"/>
          <w:w w:val="99"/>
        </w:rPr>
        <w:t xml:space="preserve"> </w:t>
      </w:r>
      <w:r>
        <w:rPr>
          <w:spacing w:val="-1"/>
        </w:rPr>
        <w:t>significance.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-1"/>
        </w:rPr>
        <w:t>assets</w:t>
      </w:r>
      <w:r>
        <w:rPr>
          <w:spacing w:val="-12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communities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fish,</w:t>
      </w:r>
      <w:r>
        <w:rPr>
          <w:spacing w:val="-14"/>
        </w:rPr>
        <w:t xml:space="preserve"> </w:t>
      </w:r>
      <w:r>
        <w:t>waterbirds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vegetation,</w:t>
      </w:r>
      <w:r>
        <w:rPr>
          <w:spacing w:val="111"/>
          <w:w w:val="9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important</w:t>
      </w:r>
      <w:r>
        <w:rPr>
          <w:spacing w:val="14"/>
        </w:rPr>
        <w:t xml:space="preserve"> </w:t>
      </w:r>
      <w:r>
        <w:rPr>
          <w:spacing w:val="-1"/>
        </w:rPr>
        <w:t>habitats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wetlands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drought</w:t>
      </w:r>
      <w:r>
        <w:rPr>
          <w:spacing w:val="13"/>
        </w:rPr>
        <w:t xml:space="preserve"> </w:t>
      </w:r>
      <w:r>
        <w:t>refuges.</w:t>
      </w:r>
      <w:r>
        <w:rPr>
          <w:spacing w:val="20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t>ecological</w:t>
      </w:r>
      <w:r>
        <w:rPr>
          <w:spacing w:val="12"/>
        </w:rPr>
        <w:t xml:space="preserve"> </w:t>
      </w:r>
      <w:r>
        <w:rPr>
          <w:spacing w:val="-1"/>
        </w:rPr>
        <w:t>populations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habitats</w:t>
      </w:r>
      <w:r>
        <w:rPr>
          <w:spacing w:val="61"/>
          <w:w w:val="99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connected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Barwon-Darling</w:t>
      </w:r>
      <w:r>
        <w:rPr>
          <w:spacing w:val="5"/>
        </w:rPr>
        <w:t xml:space="preserve"> </w:t>
      </w:r>
      <w:r>
        <w:rPr>
          <w:spacing w:val="-1"/>
        </w:rPr>
        <w:t>River,</w:t>
      </w:r>
      <w:r>
        <w:rPr>
          <w:spacing w:val="3"/>
        </w:rPr>
        <w:t xml:space="preserve"> </w:t>
      </w:r>
      <w:r>
        <w:t>providing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critical</w:t>
      </w:r>
      <w:r>
        <w:rPr>
          <w:spacing w:val="9"/>
        </w:rPr>
        <w:t xml:space="preserve"> </w:t>
      </w:r>
      <w:r>
        <w:rPr>
          <w:spacing w:val="-1"/>
        </w:rPr>
        <w:t>drought</w:t>
      </w:r>
      <w:r>
        <w:rPr>
          <w:spacing w:val="8"/>
        </w:rPr>
        <w:t xml:space="preserve"> </w:t>
      </w:r>
      <w:r>
        <w:rPr>
          <w:spacing w:val="-1"/>
        </w:rPr>
        <w:t>refuge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movement</w:t>
      </w:r>
      <w:r>
        <w:rPr>
          <w:spacing w:val="7"/>
        </w:rPr>
        <w:t xml:space="preserve"> </w:t>
      </w:r>
      <w:r>
        <w:rPr>
          <w:spacing w:val="-1"/>
        </w:rPr>
        <w:t>corridor</w:t>
      </w:r>
      <w:r>
        <w:rPr>
          <w:spacing w:val="5"/>
        </w:rPr>
        <w:t xml:space="preserve"> </w:t>
      </w:r>
      <w:r>
        <w:t>for</w:t>
      </w:r>
      <w:r>
        <w:rPr>
          <w:spacing w:val="71"/>
          <w:w w:val="9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waterbirds.</w:t>
      </w:r>
      <w:r>
        <w:rPr>
          <w:spacing w:val="42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below,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37059AF9" w14:textId="77777777" w:rsidR="00F441EC" w:rsidRDefault="00F441EC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37059AFA" w14:textId="77777777" w:rsidR="00F441EC" w:rsidRDefault="00BC0B32">
      <w:pPr>
        <w:pStyle w:val="BodyText"/>
        <w:spacing w:before="62"/>
        <w:ind w:right="190"/>
        <w:rPr>
          <w:rFonts w:cs="Century Gothic"/>
        </w:rPr>
      </w:pPr>
      <w:r>
        <w:rPr>
          <w:rFonts w:cs="Century Gothic"/>
          <w:b/>
          <w:bCs/>
          <w:spacing w:val="-2"/>
        </w:rPr>
        <w:t>Fish</w:t>
      </w:r>
      <w:r>
        <w:rPr>
          <w:rFonts w:cs="Century Gothic"/>
          <w:b/>
          <w:bCs/>
          <w:spacing w:val="-13"/>
        </w:rPr>
        <w:t xml:space="preserve"> </w:t>
      </w:r>
      <w:r>
        <w:rPr>
          <w:rFonts w:cs="Century Gothic"/>
          <w:b/>
          <w:bCs/>
          <w:spacing w:val="-2"/>
        </w:rPr>
        <w:t>species</w:t>
      </w:r>
      <w:r>
        <w:rPr>
          <w:rFonts w:cs="Century Gothic"/>
          <w:b/>
          <w:bCs/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northern</w:t>
      </w:r>
      <w:r>
        <w:rPr>
          <w:spacing w:val="-9"/>
        </w:rPr>
        <w:t xml:space="preserve"> </w:t>
      </w:r>
      <w:r>
        <w:rPr>
          <w:spacing w:val="-2"/>
        </w:rPr>
        <w:t>unregulated</w:t>
      </w:r>
      <w:r>
        <w:rPr>
          <w:spacing w:val="-12"/>
        </w:rPr>
        <w:t xml:space="preserve"> </w:t>
      </w:r>
      <w:r>
        <w:rPr>
          <w:spacing w:val="-2"/>
        </w:rPr>
        <w:t>rivers</w:t>
      </w:r>
      <w:r>
        <w:rPr>
          <w:spacing w:val="-9"/>
        </w:rPr>
        <w:t xml:space="preserve"> </w:t>
      </w:r>
      <w:r>
        <w:rPr>
          <w:spacing w:val="-2"/>
        </w:rPr>
        <w:t>listed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2"/>
        </w:rPr>
        <w:t>threatened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state</w:t>
      </w:r>
      <w:r>
        <w:rPr>
          <w:spacing w:val="-13"/>
        </w:rPr>
        <w:t xml:space="preserve"> </w:t>
      </w:r>
      <w:r>
        <w:rPr>
          <w:spacing w:val="-2"/>
        </w:rPr>
        <w:t>and/or</w:t>
      </w:r>
      <w:r>
        <w:rPr>
          <w:spacing w:val="-10"/>
        </w:rPr>
        <w:t xml:space="preserve"> </w:t>
      </w:r>
      <w:r>
        <w:rPr>
          <w:spacing w:val="-2"/>
        </w:rPr>
        <w:t>Commonwealth</w:t>
      </w:r>
      <w:r>
        <w:rPr>
          <w:spacing w:val="-11"/>
        </w:rPr>
        <w:t xml:space="preserve"> </w:t>
      </w:r>
      <w:r>
        <w:rPr>
          <w:spacing w:val="-2"/>
        </w:rPr>
        <w:t>level</w:t>
      </w:r>
      <w:r>
        <w:rPr>
          <w:spacing w:val="48"/>
          <w:w w:val="99"/>
        </w:rPr>
        <w:t xml:space="preserve"> </w:t>
      </w:r>
      <w:r>
        <w:rPr>
          <w:spacing w:val="-2"/>
        </w:rPr>
        <w:t>include</w:t>
      </w:r>
      <w:r>
        <w:rPr>
          <w:spacing w:val="-12"/>
        </w:rPr>
        <w:t xml:space="preserve"> </w:t>
      </w:r>
      <w:r>
        <w:rPr>
          <w:spacing w:val="-2"/>
        </w:rPr>
        <w:t>Murray</w:t>
      </w:r>
      <w:r>
        <w:rPr>
          <w:spacing w:val="-11"/>
        </w:rPr>
        <w:t xml:space="preserve"> </w:t>
      </w:r>
      <w:r>
        <w:rPr>
          <w:spacing w:val="-1"/>
        </w:rPr>
        <w:t>cod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silver</w:t>
      </w:r>
      <w:r>
        <w:rPr>
          <w:spacing w:val="-12"/>
        </w:rPr>
        <w:t xml:space="preserve"> </w:t>
      </w:r>
      <w:r>
        <w:rPr>
          <w:spacing w:val="-2"/>
        </w:rPr>
        <w:t>perch.</w:t>
      </w:r>
      <w:r>
        <w:rPr>
          <w:spacing w:val="-9"/>
        </w:rPr>
        <w:t xml:space="preserve"> </w:t>
      </w:r>
      <w:r>
        <w:rPr>
          <w:spacing w:val="-2"/>
        </w:rPr>
        <w:t>Additionally,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0"/>
        </w:rPr>
        <w:t xml:space="preserve"> </w:t>
      </w:r>
      <w:r>
        <w:rPr>
          <w:spacing w:val="-2"/>
        </w:rPr>
        <w:t>rivers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important</w:t>
      </w:r>
      <w:r>
        <w:rPr>
          <w:spacing w:val="-10"/>
        </w:rPr>
        <w:t xml:space="preserve"> </w:t>
      </w:r>
      <w:r>
        <w:rPr>
          <w:spacing w:val="-2"/>
        </w:rPr>
        <w:t>remnant</w:t>
      </w:r>
      <w:r>
        <w:rPr>
          <w:spacing w:val="-10"/>
        </w:rPr>
        <w:t xml:space="preserve"> </w:t>
      </w:r>
      <w:r>
        <w:rPr>
          <w:spacing w:val="-2"/>
        </w:rPr>
        <w:t>populations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olive</w:t>
      </w:r>
      <w:r>
        <w:rPr>
          <w:spacing w:val="44"/>
          <w:w w:val="99"/>
        </w:rPr>
        <w:t xml:space="preserve"> </w:t>
      </w:r>
      <w:r>
        <w:rPr>
          <w:spacing w:val="-2"/>
        </w:rPr>
        <w:t>perchlet,</w:t>
      </w:r>
      <w:r>
        <w:rPr>
          <w:spacing w:val="-12"/>
        </w:rPr>
        <w:t xml:space="preserve"> </w:t>
      </w:r>
      <w:r>
        <w:rPr>
          <w:spacing w:val="-2"/>
        </w:rPr>
        <w:t>purple</w:t>
      </w:r>
      <w:r>
        <w:rPr>
          <w:spacing w:val="-8"/>
        </w:rPr>
        <w:t xml:space="preserve"> </w:t>
      </w:r>
      <w:r>
        <w:rPr>
          <w:spacing w:val="-2"/>
        </w:rPr>
        <w:t>spotted</w:t>
      </w:r>
      <w:r>
        <w:rPr>
          <w:spacing w:val="-9"/>
        </w:rPr>
        <w:t xml:space="preserve"> </w:t>
      </w:r>
      <w:r>
        <w:rPr>
          <w:spacing w:val="-2"/>
        </w:rPr>
        <w:t>gudgeon,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eel</w:t>
      </w:r>
      <w:r>
        <w:rPr>
          <w:spacing w:val="-10"/>
        </w:rPr>
        <w:t xml:space="preserve"> </w:t>
      </w:r>
      <w:r>
        <w:rPr>
          <w:spacing w:val="-2"/>
        </w:rPr>
        <w:t>tailed</w:t>
      </w:r>
      <w:r>
        <w:rPr>
          <w:spacing w:val="-9"/>
        </w:rPr>
        <w:t xml:space="preserve"> </w:t>
      </w:r>
      <w:r>
        <w:rPr>
          <w:spacing w:val="-2"/>
        </w:rPr>
        <w:t>catfish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less</w:t>
      </w:r>
      <w:r>
        <w:rPr>
          <w:spacing w:val="-13"/>
        </w:rPr>
        <w:t xml:space="preserve"> </w:t>
      </w:r>
      <w:r>
        <w:rPr>
          <w:spacing w:val="-2"/>
        </w:rPr>
        <w:t>prevalent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rPr>
          <w:spacing w:val="-2"/>
        </w:rPr>
        <w:t>longer</w:t>
      </w:r>
      <w:r>
        <w:rPr>
          <w:spacing w:val="-8"/>
        </w:rPr>
        <w:t xml:space="preserve"> </w:t>
      </w:r>
      <w:r>
        <w:rPr>
          <w:spacing w:val="-2"/>
        </w:rPr>
        <w:t>present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46"/>
          <w:w w:val="99"/>
        </w:rPr>
        <w:t xml:space="preserve"> </w:t>
      </w:r>
      <w:r>
        <w:rPr>
          <w:spacing w:val="-3"/>
        </w:rPr>
        <w:t>southern</w:t>
      </w:r>
      <w:r>
        <w:rPr>
          <w:spacing w:val="-11"/>
        </w:rPr>
        <w:t xml:space="preserve"> </w:t>
      </w:r>
      <w:r>
        <w:rPr>
          <w:spacing w:val="-2"/>
        </w:rPr>
        <w:t>Basin.</w:t>
      </w:r>
      <w:r>
        <w:rPr>
          <w:spacing w:val="-9"/>
        </w:rPr>
        <w:t xml:space="preserve"> </w:t>
      </w: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number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speci</w:t>
      </w:r>
      <w:r>
        <w:rPr>
          <w:rFonts w:cs="Century Gothic"/>
          <w:spacing w:val="-2"/>
        </w:rPr>
        <w:t>es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1"/>
        </w:rPr>
        <w:t>that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2"/>
        </w:rPr>
        <w:t>do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2"/>
        </w:rPr>
        <w:t>not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2"/>
        </w:rPr>
        <w:t>occur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in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2"/>
        </w:rPr>
        <w:t>southern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2"/>
        </w:rPr>
        <w:t>Basin,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including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2"/>
        </w:rPr>
        <w:t>Rendahl’s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and</w:t>
      </w:r>
      <w:r>
        <w:rPr>
          <w:rFonts w:cs="Century Gothic"/>
          <w:spacing w:val="64"/>
          <w:w w:val="99"/>
        </w:rPr>
        <w:t xml:space="preserve"> </w:t>
      </w:r>
      <w:r>
        <w:rPr>
          <w:rFonts w:cs="Century Gothic"/>
          <w:spacing w:val="-2"/>
        </w:rPr>
        <w:t>Hyrtl’s</w:t>
      </w:r>
      <w:r>
        <w:rPr>
          <w:rFonts w:cs="Century Gothic"/>
          <w:spacing w:val="-17"/>
        </w:rPr>
        <w:t xml:space="preserve"> </w:t>
      </w:r>
      <w:r>
        <w:rPr>
          <w:rFonts w:cs="Century Gothic"/>
          <w:spacing w:val="-2"/>
        </w:rPr>
        <w:t>tandan.</w:t>
      </w:r>
    </w:p>
    <w:p w14:paraId="37059AFB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AFC" w14:textId="77777777" w:rsidR="00F441EC" w:rsidRDefault="00BC0B32">
      <w:pPr>
        <w:pStyle w:val="BodyText"/>
        <w:ind w:right="292"/>
      </w:pPr>
      <w:r>
        <w:rPr>
          <w:b/>
          <w:spacing w:val="-1"/>
        </w:rPr>
        <w:t>Waterbird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species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international</w:t>
      </w:r>
      <w:r>
        <w:rPr>
          <w:spacing w:val="-9"/>
        </w:rPr>
        <w:t xml:space="preserve"> </w:t>
      </w:r>
      <w:r>
        <w:rPr>
          <w:spacing w:val="-1"/>
        </w:rPr>
        <w:t>migratory</w:t>
      </w:r>
      <w:r>
        <w:rPr>
          <w:spacing w:val="-10"/>
        </w:rPr>
        <w:t xml:space="preserve"> </w:t>
      </w:r>
      <w:r>
        <w:rPr>
          <w:spacing w:val="-1"/>
        </w:rPr>
        <w:t>species,</w:t>
      </w:r>
      <w:r>
        <w:rPr>
          <w:spacing w:val="-10"/>
        </w:rPr>
        <w:t xml:space="preserve"> </w:t>
      </w:r>
      <w:r>
        <w:rPr>
          <w:spacing w:val="-1"/>
        </w:rPr>
        <w:t>visit</w:t>
      </w:r>
      <w:r>
        <w:rPr>
          <w:spacing w:val="-3"/>
        </w:rPr>
        <w:t xml:space="preserve"> </w:t>
      </w:r>
      <w:r>
        <w:rPr>
          <w:spacing w:val="-1"/>
        </w:rPr>
        <w:t>habitats</w:t>
      </w:r>
      <w:r>
        <w:rPr>
          <w:spacing w:val="-9"/>
        </w:rPr>
        <w:t xml:space="preserve"> </w:t>
      </w:r>
      <w:r>
        <w:rPr>
          <w:spacing w:val="-1"/>
        </w:rPr>
        <w:t>along</w:t>
      </w:r>
      <w:r>
        <w:rPr>
          <w:spacing w:val="-10"/>
        </w:rPr>
        <w:t xml:space="preserve"> </w:t>
      </w:r>
      <w:r>
        <w:t>northern</w:t>
      </w:r>
      <w:r>
        <w:rPr>
          <w:spacing w:val="-9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rivers.</w:t>
      </w:r>
      <w:r>
        <w:rPr>
          <w:spacing w:val="119"/>
          <w:w w:val="9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egret,</w:t>
      </w:r>
      <w:r>
        <w:rPr>
          <w:spacing w:val="-10"/>
        </w:rPr>
        <w:t xml:space="preserve"> </w:t>
      </w:r>
      <w:r>
        <w:t>glossy</w:t>
      </w:r>
      <w:r>
        <w:rPr>
          <w:spacing w:val="-9"/>
        </w:rPr>
        <w:t xml:space="preserve"> </w:t>
      </w:r>
      <w:r>
        <w:t>ibis,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rainbow</w:t>
      </w:r>
      <w:r>
        <w:rPr>
          <w:spacing w:val="-6"/>
        </w:rPr>
        <w:t xml:space="preserve"> </w:t>
      </w:r>
      <w:r>
        <w:t>bee-eater.</w:t>
      </w:r>
      <w:r>
        <w:rPr>
          <w:spacing w:val="-8"/>
        </w:rPr>
        <w:t xml:space="preserve"> </w:t>
      </w:r>
      <w:r>
        <w:rPr>
          <w:spacing w:val="-1"/>
        </w:rPr>
        <w:t>Additionally,</w:t>
      </w:r>
      <w:r>
        <w:rPr>
          <w:spacing w:val="-9"/>
        </w:rPr>
        <w:t xml:space="preserve"> </w:t>
      </w:r>
      <w:r>
        <w:t>nationally</w:t>
      </w:r>
      <w:r>
        <w:rPr>
          <w:spacing w:val="58"/>
          <w:w w:val="99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rPr>
          <w:spacing w:val="-1"/>
        </w:rPr>
        <w:t>painted</w:t>
      </w:r>
      <w:r>
        <w:rPr>
          <w:spacing w:val="-9"/>
        </w:rPr>
        <w:t xml:space="preserve"> </w:t>
      </w:r>
      <w:r>
        <w:rPr>
          <w:spacing w:val="-1"/>
        </w:rPr>
        <w:t>snipe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Australasian</w:t>
      </w:r>
      <w:r>
        <w:rPr>
          <w:spacing w:val="-7"/>
        </w:rPr>
        <w:t xml:space="preserve"> </w:t>
      </w:r>
      <w:r>
        <w:rPr>
          <w:spacing w:val="1"/>
        </w:rPr>
        <w:t>bittern)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listed</w:t>
      </w:r>
      <w:r>
        <w:rPr>
          <w:spacing w:val="-8"/>
        </w:rPr>
        <w:t xml:space="preserve"> </w:t>
      </w:r>
      <w:r>
        <w:t>as</w:t>
      </w:r>
      <w:r>
        <w:rPr>
          <w:spacing w:val="85"/>
          <w:w w:val="9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brolga,</w:t>
      </w:r>
      <w:r>
        <w:rPr>
          <w:spacing w:val="-9"/>
        </w:rPr>
        <w:t xml:space="preserve"> </w:t>
      </w:r>
      <w:r>
        <w:t>freckled</w:t>
      </w:r>
      <w:r>
        <w:rPr>
          <w:spacing w:val="-7"/>
        </w:rPr>
        <w:t xml:space="preserve"> </w:t>
      </w:r>
      <w:r>
        <w:rPr>
          <w:spacing w:val="-1"/>
        </w:rPr>
        <w:t>duck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blue-billed</w:t>
      </w:r>
      <w:r>
        <w:rPr>
          <w:spacing w:val="-7"/>
        </w:rPr>
        <w:t xml:space="preserve"> </w:t>
      </w:r>
      <w:r>
        <w:t>duck)</w:t>
      </w:r>
      <w:r>
        <w:rPr>
          <w:spacing w:val="-8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habitats</w:t>
      </w:r>
      <w:r>
        <w:rPr>
          <w:spacing w:val="-8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rivers.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rPr>
          <w:spacing w:val="-1"/>
        </w:rPr>
        <w:t>habitat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99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rPr>
          <w:spacing w:val="-1"/>
        </w:rPr>
        <w:t>breeding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northern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benefit</w:t>
      </w:r>
      <w:r>
        <w:rPr>
          <w:spacing w:val="-9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115"/>
          <w:w w:val="9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broadly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beyond,</w:t>
      </w:r>
      <w:r>
        <w:rPr>
          <w:spacing w:val="-9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increasing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opportunity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recruitment</w:t>
      </w:r>
      <w:r>
        <w:rPr>
          <w:spacing w:val="8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recovery.</w:t>
      </w:r>
      <w:r>
        <w:rPr>
          <w:spacing w:val="-6"/>
        </w:rPr>
        <w:t xml:space="preserve"> </w:t>
      </w:r>
      <w:r>
        <w:rPr>
          <w:spacing w:val="-1"/>
        </w:rPr>
        <w:t>Additionally,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increasing</w:t>
      </w:r>
      <w:r>
        <w:rPr>
          <w:spacing w:val="-9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connection</w:t>
      </w:r>
      <w:r>
        <w:rPr>
          <w:spacing w:val="-8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106"/>
          <w:w w:val="99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Narran</w:t>
      </w:r>
      <w:r>
        <w:rPr>
          <w:spacing w:val="-6"/>
        </w:rPr>
        <w:t xml:space="preserve"> </w:t>
      </w:r>
      <w:r>
        <w:t>Lakes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85"/>
          <w:w w:val="99"/>
        </w:rPr>
        <w:t xml:space="preserve"> </w:t>
      </w:r>
      <w:r>
        <w:t>nearby</w:t>
      </w:r>
      <w:r>
        <w:rPr>
          <w:spacing w:val="-8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Wetlands.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many</w:t>
      </w:r>
      <w:r>
        <w:rPr>
          <w:spacing w:val="44"/>
          <w:w w:val="9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extends</w:t>
      </w:r>
      <w:r>
        <w:rPr>
          <w:spacing w:val="-8"/>
        </w:rPr>
        <w:t xml:space="preserve"> </w:t>
      </w:r>
      <w:r>
        <w:rPr>
          <w:spacing w:val="-1"/>
        </w:rPr>
        <w:t>further</w:t>
      </w:r>
      <w:r>
        <w:rPr>
          <w:spacing w:val="-8"/>
        </w:rPr>
        <w:t xml:space="preserve"> </w:t>
      </w:r>
      <w:r>
        <w:t>afield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90"/>
          <w:w w:val="99"/>
        </w:rPr>
        <w:t xml:space="preserve"> </w:t>
      </w:r>
      <w:r>
        <w:rPr>
          <w:spacing w:val="-1"/>
        </w:rPr>
        <w:t>Booligal</w:t>
      </w:r>
      <w:r>
        <w:rPr>
          <w:spacing w:val="-10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t>Barmah-Millewa</w:t>
      </w:r>
      <w:r>
        <w:rPr>
          <w:spacing w:val="-10"/>
        </w:rPr>
        <w:t xml:space="preserve"> </w:t>
      </w:r>
      <w:r>
        <w:rPr>
          <w:spacing w:val="-1"/>
        </w:rPr>
        <w:t>Forest,</w:t>
      </w:r>
      <w:r>
        <w:rPr>
          <w:spacing w:val="-10"/>
        </w:rPr>
        <w:t xml:space="preserve"> </w:t>
      </w:r>
      <w:r>
        <w:t>Coorong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Lakes.</w:t>
      </w:r>
    </w:p>
    <w:p w14:paraId="37059AFD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14"/>
          <w:szCs w:val="14"/>
        </w:rPr>
      </w:pPr>
    </w:p>
    <w:p w14:paraId="37059AFE" w14:textId="77777777" w:rsidR="00F441EC" w:rsidRDefault="00BC0B32">
      <w:pPr>
        <w:pStyle w:val="BodyText"/>
        <w:spacing w:line="239" w:lineRule="auto"/>
        <w:ind w:right="105"/>
        <w:jc w:val="both"/>
      </w:pPr>
      <w:r>
        <w:rPr>
          <w:b/>
          <w:spacing w:val="-1"/>
        </w:rPr>
        <w:t>Native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vegetation</w:t>
      </w:r>
      <w:r>
        <w:rPr>
          <w:b/>
          <w:spacing w:val="-13"/>
        </w:rPr>
        <w:t xml:space="preserve"> </w:t>
      </w:r>
      <w:r>
        <w:rPr>
          <w:spacing w:val="-1"/>
        </w:rPr>
        <w:t>along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northern</w:t>
      </w:r>
      <w:r>
        <w:rPr>
          <w:spacing w:val="-12"/>
        </w:rPr>
        <w:t xml:space="preserve"> </w:t>
      </w:r>
      <w:r>
        <w:rPr>
          <w:spacing w:val="-1"/>
        </w:rPr>
        <w:t>unregulated</w:t>
      </w:r>
      <w:r>
        <w:rPr>
          <w:spacing w:val="-13"/>
        </w:rPr>
        <w:t xml:space="preserve"> </w:t>
      </w:r>
      <w:r>
        <w:rPr>
          <w:spacing w:val="-1"/>
        </w:rPr>
        <w:t>rivers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highly</w:t>
      </w:r>
      <w:r>
        <w:rPr>
          <w:spacing w:val="-14"/>
        </w:rPr>
        <w:t xml:space="preserve"> </w:t>
      </w:r>
      <w:r>
        <w:rPr>
          <w:spacing w:val="-1"/>
        </w:rPr>
        <w:t>significant.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t>example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ecological</w:t>
      </w:r>
      <w:r>
        <w:rPr>
          <w:spacing w:val="111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coolibah-black</w:t>
      </w:r>
      <w:r>
        <w:rPr>
          <w:spacing w:val="8"/>
        </w:rPr>
        <w:t xml:space="preserve"> </w:t>
      </w:r>
      <w:r>
        <w:rPr>
          <w:spacing w:val="-1"/>
        </w:rPr>
        <w:t>box</w:t>
      </w:r>
      <w:r>
        <w:rPr>
          <w:spacing w:val="8"/>
        </w:rPr>
        <w:t xml:space="preserve"> </w:t>
      </w:r>
      <w:r>
        <w:t>woodland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Culgoa</w:t>
      </w:r>
      <w:r>
        <w:rPr>
          <w:spacing w:val="10"/>
        </w:rPr>
        <w:t xml:space="preserve"> </w:t>
      </w:r>
      <w:r>
        <w:rPr>
          <w:spacing w:val="-1"/>
        </w:rPr>
        <w:t>River</w:t>
      </w:r>
      <w:r>
        <w:rPr>
          <w:spacing w:val="8"/>
        </w:rPr>
        <w:t xml:space="preserve"> </w:t>
      </w:r>
      <w:r>
        <w:t>floodplain</w:t>
      </w:r>
      <w:r>
        <w:rPr>
          <w:spacing w:val="12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listed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endangered</w:t>
      </w:r>
      <w:r>
        <w:rPr>
          <w:spacing w:val="51"/>
          <w:w w:val="99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t>Commonwealth</w:t>
      </w:r>
      <w:r>
        <w:rPr>
          <w:spacing w:val="30"/>
        </w:rPr>
        <w:t xml:space="preserve"> </w:t>
      </w:r>
      <w:r>
        <w:rPr>
          <w:spacing w:val="-1"/>
        </w:rPr>
        <w:t>legislation.</w:t>
      </w:r>
      <w:r>
        <w:rPr>
          <w:spacing w:val="28"/>
        </w:rPr>
        <w:t xml:space="preserve"> </w:t>
      </w:r>
      <w:r>
        <w:rPr>
          <w:spacing w:val="-2"/>
        </w:rPr>
        <w:t>Important</w:t>
      </w:r>
      <w:r>
        <w:rPr>
          <w:spacing w:val="24"/>
        </w:rPr>
        <w:t xml:space="preserve"> </w:t>
      </w:r>
      <w:r>
        <w:rPr>
          <w:spacing w:val="-2"/>
        </w:rPr>
        <w:t>riparian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6"/>
        </w:rPr>
        <w:t xml:space="preserve"> </w:t>
      </w:r>
      <w:r>
        <w:rPr>
          <w:spacing w:val="-2"/>
        </w:rPr>
        <w:t>floodplain</w:t>
      </w:r>
      <w:r>
        <w:rPr>
          <w:spacing w:val="26"/>
        </w:rPr>
        <w:t xml:space="preserve"> </w:t>
      </w:r>
      <w:r>
        <w:rPr>
          <w:spacing w:val="-2"/>
        </w:rPr>
        <w:t>vegetation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dryland</w:t>
      </w:r>
      <w:r>
        <w:rPr>
          <w:spacing w:val="28"/>
        </w:rPr>
        <w:t xml:space="preserve"> </w:t>
      </w:r>
      <w:r>
        <w:rPr>
          <w:spacing w:val="-2"/>
        </w:rPr>
        <w:t>catchment</w:t>
      </w:r>
      <w:r>
        <w:rPr>
          <w:spacing w:val="65"/>
          <w:w w:val="99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lignum,</w:t>
      </w:r>
      <w:r>
        <w:rPr>
          <w:spacing w:val="-11"/>
        </w:rPr>
        <w:t xml:space="preserve"> </w:t>
      </w:r>
      <w:r>
        <w:rPr>
          <w:spacing w:val="-2"/>
        </w:rPr>
        <w:t>river</w:t>
      </w:r>
      <w:r>
        <w:rPr>
          <w:spacing w:val="-13"/>
        </w:rPr>
        <w:t xml:space="preserve"> </w:t>
      </w:r>
      <w:r>
        <w:rPr>
          <w:spacing w:val="-2"/>
        </w:rPr>
        <w:t>red</w:t>
      </w:r>
      <w:r>
        <w:rPr>
          <w:spacing w:val="-12"/>
        </w:rPr>
        <w:t xml:space="preserve"> </w:t>
      </w:r>
      <w:r>
        <w:rPr>
          <w:spacing w:val="-1"/>
        </w:rPr>
        <w:t>gum,</w:t>
      </w:r>
      <w:r>
        <w:rPr>
          <w:spacing w:val="-12"/>
        </w:rPr>
        <w:t xml:space="preserve"> </w:t>
      </w:r>
      <w:r>
        <w:rPr>
          <w:spacing w:val="-2"/>
        </w:rPr>
        <w:t>river</w:t>
      </w:r>
      <w:r>
        <w:rPr>
          <w:spacing w:val="-12"/>
        </w:rPr>
        <w:t xml:space="preserve"> </w:t>
      </w:r>
      <w:r>
        <w:rPr>
          <w:spacing w:val="-2"/>
        </w:rPr>
        <w:t>cooba</w:t>
      </w:r>
      <w:r>
        <w:rPr>
          <w:spacing w:val="-12"/>
        </w:rPr>
        <w:t xml:space="preserve"> </w:t>
      </w:r>
      <w:r>
        <w:rPr>
          <w:spacing w:val="-2"/>
        </w:rPr>
        <w:t>black</w:t>
      </w:r>
      <w:r>
        <w:rPr>
          <w:spacing w:val="-12"/>
        </w:rPr>
        <w:t xml:space="preserve"> </w:t>
      </w:r>
      <w:r>
        <w:rPr>
          <w:spacing w:val="-2"/>
        </w:rPr>
        <w:t>box,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coolibah.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high</w:t>
      </w:r>
      <w:r>
        <w:rPr>
          <w:spacing w:val="-11"/>
        </w:rPr>
        <w:t xml:space="preserve"> </w:t>
      </w:r>
      <w:r>
        <w:rPr>
          <w:spacing w:val="-2"/>
        </w:rPr>
        <w:t>proportion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remnant</w:t>
      </w:r>
      <w:r>
        <w:rPr>
          <w:spacing w:val="58"/>
          <w:w w:val="99"/>
        </w:rPr>
        <w:t xml:space="preserve"> </w:t>
      </w:r>
      <w:r>
        <w:rPr>
          <w:spacing w:val="-2"/>
        </w:rPr>
        <w:t>vegetation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good</w:t>
      </w:r>
      <w:r>
        <w:rPr>
          <w:spacing w:val="-11"/>
        </w:rPr>
        <w:t xml:space="preserve"> </w:t>
      </w:r>
      <w:r>
        <w:rPr>
          <w:spacing w:val="-2"/>
        </w:rPr>
        <w:t>condition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some</w:t>
      </w:r>
      <w:r>
        <w:rPr>
          <w:spacing w:val="-10"/>
        </w:rPr>
        <w:t xml:space="preserve"> </w:t>
      </w:r>
      <w:r>
        <w:rPr>
          <w:spacing w:val="-2"/>
        </w:rPr>
        <w:t>areas,</w:t>
      </w:r>
      <w:r>
        <w:rPr>
          <w:spacing w:val="-13"/>
        </w:rPr>
        <w:t xml:space="preserve"> </w:t>
      </w:r>
      <w:r>
        <w:rPr>
          <w:spacing w:val="-2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floodplains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Warrego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Culgoa</w:t>
      </w:r>
      <w:r>
        <w:rPr>
          <w:spacing w:val="-11"/>
        </w:rPr>
        <w:t xml:space="preserve"> </w:t>
      </w:r>
      <w:r>
        <w:rPr>
          <w:spacing w:val="-2"/>
        </w:rPr>
        <w:t>rivers.</w:t>
      </w:r>
    </w:p>
    <w:p w14:paraId="37059AFF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37059B00" w14:textId="77777777" w:rsidR="00F441EC" w:rsidRDefault="00BC0B32">
      <w:pPr>
        <w:pStyle w:val="BodyText"/>
        <w:spacing w:line="239" w:lineRule="auto"/>
        <w:ind w:right="105"/>
        <w:jc w:val="both"/>
      </w:pPr>
      <w:r>
        <w:rPr>
          <w:spacing w:val="-1"/>
        </w:rPr>
        <w:t>The</w:t>
      </w:r>
      <w:r>
        <w:rPr>
          <w:spacing w:val="49"/>
        </w:rPr>
        <w:t xml:space="preserve"> </w:t>
      </w:r>
      <w:r>
        <w:t>northern</w:t>
      </w:r>
      <w:r>
        <w:rPr>
          <w:spacing w:val="52"/>
        </w:rPr>
        <w:t xml:space="preserve"> </w:t>
      </w:r>
      <w:r>
        <w:rPr>
          <w:spacing w:val="-1"/>
        </w:rPr>
        <w:t>unregulated</w:t>
      </w:r>
      <w:r>
        <w:rPr>
          <w:spacing w:val="50"/>
        </w:rPr>
        <w:t xml:space="preserve"> </w:t>
      </w:r>
      <w:r>
        <w:rPr>
          <w:spacing w:val="-1"/>
        </w:rPr>
        <w:t>rivers</w:t>
      </w:r>
      <w:r>
        <w:rPr>
          <w:spacing w:val="5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b/>
          <w:spacing w:val="-1"/>
        </w:rPr>
        <w:t>wetlands</w:t>
      </w:r>
      <w:r>
        <w:rPr>
          <w:b/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52"/>
        </w:rPr>
        <w:t xml:space="preserve"> </w:t>
      </w:r>
      <w:r>
        <w:t>internationally</w:t>
      </w:r>
      <w:r>
        <w:rPr>
          <w:spacing w:val="48"/>
        </w:rPr>
        <w:t xml:space="preserve"> </w:t>
      </w:r>
      <w:r>
        <w:rPr>
          <w:spacing w:val="-1"/>
        </w:rPr>
        <w:t>significant</w:t>
      </w:r>
      <w:r>
        <w:rPr>
          <w:spacing w:val="51"/>
        </w:rPr>
        <w:t xml:space="preserve"> </w:t>
      </w:r>
      <w:r>
        <w:t>waterbird</w:t>
      </w:r>
      <w:r>
        <w:rPr>
          <w:spacing w:val="50"/>
        </w:rPr>
        <w:t xml:space="preserve"> </w:t>
      </w:r>
      <w:r>
        <w:t>and</w:t>
      </w:r>
      <w:r>
        <w:rPr>
          <w:spacing w:val="95"/>
          <w:w w:val="99"/>
        </w:rPr>
        <w:t xml:space="preserve"> </w:t>
      </w:r>
      <w:r>
        <w:t>migratory</w:t>
      </w:r>
      <w:r>
        <w:rPr>
          <w:spacing w:val="44"/>
        </w:rPr>
        <w:t xml:space="preserve"> </w:t>
      </w:r>
      <w:r>
        <w:t>bird</w:t>
      </w:r>
      <w:r>
        <w:rPr>
          <w:spacing w:val="46"/>
        </w:rPr>
        <w:t xml:space="preserve"> </w:t>
      </w:r>
      <w:r>
        <w:t>habits,</w:t>
      </w:r>
      <w:r>
        <w:rPr>
          <w:spacing w:val="43"/>
        </w:rPr>
        <w:t xml:space="preserve"> </w:t>
      </w:r>
      <w:r>
        <w:t>primarily</w:t>
      </w:r>
      <w:r>
        <w:rPr>
          <w:spacing w:val="44"/>
        </w:rPr>
        <w:t xml:space="preserve"> </w:t>
      </w:r>
      <w:r>
        <w:rPr>
          <w:spacing w:val="-1"/>
        </w:rPr>
        <w:t>because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t>their</w:t>
      </w:r>
      <w:r>
        <w:rPr>
          <w:spacing w:val="46"/>
        </w:rPr>
        <w:t xml:space="preserve"> </w:t>
      </w:r>
      <w:r>
        <w:t>geomorphology</w:t>
      </w:r>
      <w:r>
        <w:rPr>
          <w:spacing w:val="47"/>
        </w:rPr>
        <w:t xml:space="preserve"> </w:t>
      </w:r>
      <w:r>
        <w:rPr>
          <w:spacing w:val="-1"/>
        </w:rPr>
        <w:t>(e.g.</w:t>
      </w:r>
      <w:r>
        <w:rPr>
          <w:spacing w:val="48"/>
        </w:rPr>
        <w:t xml:space="preserve"> </w:t>
      </w:r>
      <w:r>
        <w:t>standing</w:t>
      </w:r>
      <w:r>
        <w:rPr>
          <w:spacing w:val="46"/>
        </w:rPr>
        <w:t xml:space="preserve"> </w:t>
      </w:r>
      <w:r>
        <w:t>water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46"/>
        </w:rPr>
        <w:t xml:space="preserve"> </w:t>
      </w:r>
      <w:r>
        <w:t>periods)</w:t>
      </w:r>
      <w:r>
        <w:rPr>
          <w:spacing w:val="44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rPr>
          <w:spacing w:val="-1"/>
        </w:rPr>
        <w:t>vegetation.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rPr>
          <w:spacing w:val="3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Narran</w:t>
      </w:r>
      <w:r>
        <w:rPr>
          <w:spacing w:val="5"/>
        </w:rPr>
        <w:t xml:space="preserve"> </w:t>
      </w:r>
      <w:r>
        <w:t>Lakes.</w:t>
      </w:r>
      <w:r>
        <w:rPr>
          <w:spacing w:val="1"/>
        </w:rPr>
        <w:t xml:space="preserve"> </w:t>
      </w:r>
      <w:r>
        <w:t>Parts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lake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listed</w:t>
      </w:r>
      <w:r>
        <w:rPr>
          <w:spacing w:val="3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Ramsar</w:t>
      </w:r>
      <w:r>
        <w:rPr>
          <w:spacing w:val="77"/>
          <w:w w:val="99"/>
        </w:rPr>
        <w:t xml:space="preserve"> </w:t>
      </w:r>
      <w:r>
        <w:rPr>
          <w:spacing w:val="-1"/>
        </w:rPr>
        <w:t>convention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wetlands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international</w:t>
      </w:r>
      <w:r>
        <w:rPr>
          <w:spacing w:val="24"/>
        </w:rPr>
        <w:t xml:space="preserve"> </w:t>
      </w:r>
      <w:r>
        <w:t>importance.</w:t>
      </w:r>
      <w:r>
        <w:rPr>
          <w:spacing w:val="25"/>
        </w:rPr>
        <w:t xml:space="preserve"> </w:t>
      </w:r>
      <w:r>
        <w:rPr>
          <w:spacing w:val="-1"/>
        </w:rPr>
        <w:t>Additionally,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northern</w:t>
      </w:r>
      <w:r>
        <w:rPr>
          <w:spacing w:val="24"/>
        </w:rPr>
        <w:t xml:space="preserve"> </w:t>
      </w:r>
      <w:r>
        <w:rPr>
          <w:spacing w:val="-1"/>
        </w:rPr>
        <w:t>unregulated</w:t>
      </w:r>
      <w:r>
        <w:rPr>
          <w:spacing w:val="23"/>
        </w:rPr>
        <w:t xml:space="preserve"> </w:t>
      </w:r>
      <w:r>
        <w:rPr>
          <w:spacing w:val="-1"/>
        </w:rPr>
        <w:t>rivers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99"/>
          <w:w w:val="99"/>
        </w:rPr>
        <w:t xml:space="preserve"> </w:t>
      </w:r>
      <w:r>
        <w:rPr>
          <w:spacing w:val="-1"/>
        </w:rPr>
        <w:t>nationally</w:t>
      </w:r>
      <w:r>
        <w:rPr>
          <w:spacing w:val="51"/>
        </w:rPr>
        <w:t xml:space="preserve"> </w:t>
      </w:r>
      <w:r>
        <w:rPr>
          <w:spacing w:val="-1"/>
        </w:rPr>
        <w:t>significant</w:t>
      </w:r>
      <w:r>
        <w:rPr>
          <w:spacing w:val="52"/>
        </w:rPr>
        <w:t xml:space="preserve"> </w:t>
      </w:r>
      <w:r>
        <w:t>wetlands,</w:t>
      </w:r>
      <w:r>
        <w:rPr>
          <w:spacing w:val="50"/>
        </w:rPr>
        <w:t xml:space="preserve"> </w:t>
      </w:r>
      <w:r>
        <w:rPr>
          <w:spacing w:val="-1"/>
        </w:rPr>
        <w:t>including</w:t>
      </w:r>
      <w:r>
        <w:rPr>
          <w:spacing w:val="5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Cuttaburra</w:t>
      </w:r>
      <w:r>
        <w:rPr>
          <w:spacing w:val="53"/>
        </w:rPr>
        <w:t xml:space="preserve"> </w:t>
      </w:r>
      <w:r>
        <w:rPr>
          <w:spacing w:val="-1"/>
        </w:rPr>
        <w:t>Basin</w:t>
      </w:r>
      <w:r>
        <w:rPr>
          <w:spacing w:val="52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Warrego</w:t>
      </w:r>
      <w:r>
        <w:rPr>
          <w:spacing w:val="52"/>
        </w:rPr>
        <w:t xml:space="preserve"> </w:t>
      </w:r>
      <w:r>
        <w:rPr>
          <w:spacing w:val="-1"/>
        </w:rPr>
        <w:t>includes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nationally</w:t>
      </w:r>
      <w:r>
        <w:rPr>
          <w:spacing w:val="91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55"/>
        </w:rPr>
        <w:t xml:space="preserve"> </w:t>
      </w:r>
      <w:r>
        <w:rPr>
          <w:spacing w:val="-1"/>
        </w:rPr>
        <w:t>Yantabulla</w:t>
      </w:r>
      <w:r>
        <w:rPr>
          <w:spacing w:val="1"/>
        </w:rPr>
        <w:t xml:space="preserve"> </w:t>
      </w:r>
      <w:r>
        <w:t>Swamp,</w:t>
      </w:r>
      <w:r>
        <w:rPr>
          <w:spacing w:val="5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Talyawalka</w:t>
      </w:r>
      <w:r>
        <w:rPr>
          <w:spacing w:val="54"/>
        </w:rPr>
        <w:t xml:space="preserve"> </w:t>
      </w:r>
      <w:r>
        <w:rPr>
          <w:spacing w:val="-1"/>
        </w:rPr>
        <w:t>Anabranch-Teryaweynya</w:t>
      </w:r>
      <w:r>
        <w:rPr>
          <w:spacing w:val="1"/>
        </w:rPr>
        <w:t xml:space="preserve"> </w:t>
      </w:r>
      <w:r>
        <w:t>Creek,</w:t>
      </w:r>
      <w:r>
        <w:rPr>
          <w:spacing w:val="5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Balonne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108"/>
          <w:w w:val="99"/>
        </w:rPr>
        <w:t xml:space="preserve"> </w:t>
      </w:r>
      <w:r>
        <w:rPr>
          <w:spacing w:val="-1"/>
        </w:rPr>
        <w:t>Floodplain.</w:t>
      </w:r>
    </w:p>
    <w:p w14:paraId="37059B01" w14:textId="77777777" w:rsidR="00F441EC" w:rsidRDefault="00F441E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37059B02" w14:textId="77777777" w:rsidR="00F441EC" w:rsidRDefault="00BC0B32">
      <w:pPr>
        <w:pStyle w:val="BodyText"/>
        <w:ind w:right="190"/>
      </w:pPr>
      <w:r>
        <w:t>In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boom</w:t>
      </w:r>
      <w:r>
        <w:rPr>
          <w:spacing w:val="-11"/>
        </w:rPr>
        <w:t xml:space="preserve"> </w:t>
      </w:r>
      <w:r>
        <w:rPr>
          <w:spacing w:val="-2"/>
        </w:rPr>
        <w:t>periods</w:t>
      </w:r>
      <w:r>
        <w:rPr>
          <w:spacing w:val="-12"/>
        </w:rPr>
        <w:t xml:space="preserve"> </w:t>
      </w:r>
      <w:r>
        <w:rPr>
          <w:spacing w:val="-2"/>
        </w:rPr>
        <w:t>river</w:t>
      </w:r>
      <w:r>
        <w:rPr>
          <w:spacing w:val="-11"/>
        </w:rPr>
        <w:t xml:space="preserve"> </w:t>
      </w:r>
      <w:r>
        <w:rPr>
          <w:spacing w:val="-2"/>
        </w:rPr>
        <w:t>channels</w:t>
      </w:r>
      <w:r>
        <w:rPr>
          <w:spacing w:val="-12"/>
        </w:rPr>
        <w:t xml:space="preserve"> </w:t>
      </w:r>
      <w:r>
        <w:rPr>
          <w:spacing w:val="-2"/>
        </w:rPr>
        <w:t>typically</w:t>
      </w:r>
      <w:r>
        <w:rPr>
          <w:spacing w:val="-10"/>
        </w:rPr>
        <w:t xml:space="preserve"> </w:t>
      </w:r>
      <w:r>
        <w:rPr>
          <w:spacing w:val="-2"/>
        </w:rPr>
        <w:t>dry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series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disconnected</w:t>
      </w:r>
      <w:r>
        <w:rPr>
          <w:spacing w:val="-11"/>
        </w:rPr>
        <w:t xml:space="preserve"> </w:t>
      </w:r>
      <w:r>
        <w:rPr>
          <w:spacing w:val="-2"/>
        </w:rPr>
        <w:t>waterholes,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58"/>
          <w:w w:val="99"/>
        </w:rPr>
        <w:t xml:space="preserve"> </w:t>
      </w:r>
      <w:r>
        <w:rPr>
          <w:b/>
          <w:spacing w:val="-2"/>
        </w:rPr>
        <w:t>drought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refuges</w:t>
      </w:r>
      <w:r>
        <w:rPr>
          <w:b/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reconnected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next</w:t>
      </w:r>
      <w:r>
        <w:rPr>
          <w:spacing w:val="-8"/>
        </w:rPr>
        <w:t xml:space="preserve"> </w:t>
      </w:r>
      <w:r>
        <w:rPr>
          <w:spacing w:val="-3"/>
        </w:rPr>
        <w:t>significant</w:t>
      </w:r>
      <w:r>
        <w:rPr>
          <w:spacing w:val="-10"/>
        </w:rPr>
        <w:t xml:space="preserve"> </w:t>
      </w:r>
      <w:r>
        <w:rPr>
          <w:spacing w:val="-3"/>
        </w:rPr>
        <w:t>flow</w:t>
      </w:r>
      <w:r>
        <w:rPr>
          <w:spacing w:val="-10"/>
        </w:rPr>
        <w:t xml:space="preserve"> </w:t>
      </w:r>
      <w:r>
        <w:rPr>
          <w:spacing w:val="-2"/>
        </w:rPr>
        <w:t>event.</w:t>
      </w:r>
      <w:r>
        <w:rPr>
          <w:spacing w:val="35"/>
        </w:rPr>
        <w:t xml:space="preserve"> </w:t>
      </w:r>
      <w:r>
        <w:t>Semi-permanent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permanent</w:t>
      </w:r>
      <w:r>
        <w:rPr>
          <w:spacing w:val="77"/>
          <w:w w:val="99"/>
        </w:rPr>
        <w:t xml:space="preserve"> </w:t>
      </w:r>
      <w:r>
        <w:t>waterholes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anabranch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49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boom</w:t>
      </w:r>
      <w:r>
        <w:rPr>
          <w:spacing w:val="-7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recolonise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subsequent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91"/>
        </w:rPr>
        <w:t xml:space="preserve"> </w:t>
      </w:r>
      <w:r>
        <w:t>periods.</w:t>
      </w:r>
      <w:r>
        <w:rPr>
          <w:spacing w:val="-9"/>
        </w:rPr>
        <w:t xml:space="preserve"> </w:t>
      </w:r>
      <w:r>
        <w:rPr>
          <w:spacing w:val="-1"/>
        </w:rPr>
        <w:t>Much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riverine</w:t>
      </w:r>
      <w:r>
        <w:rPr>
          <w:spacing w:val="-8"/>
        </w:rPr>
        <w:t xml:space="preserve"> </w:t>
      </w:r>
      <w:r>
        <w:rPr>
          <w:spacing w:val="-1"/>
        </w:rPr>
        <w:t>fauna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fish,</w:t>
      </w:r>
      <w:r>
        <w:rPr>
          <w:spacing w:val="-7"/>
        </w:rPr>
        <w:t xml:space="preserve"> </w:t>
      </w:r>
      <w:r>
        <w:t>turtles,</w:t>
      </w:r>
      <w:r>
        <w:rPr>
          <w:spacing w:val="-10"/>
        </w:rPr>
        <w:t xml:space="preserve"> </w:t>
      </w:r>
      <w:r>
        <w:t>invertebrates)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persistence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refugial</w:t>
      </w:r>
      <w:r>
        <w:rPr>
          <w:spacing w:val="-7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rPr>
          <w:spacing w:val="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frequent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rPr>
          <w:spacing w:val="-1"/>
        </w:rPr>
        <w:t>prolonged</w:t>
      </w:r>
      <w:r>
        <w:rPr>
          <w:spacing w:val="70"/>
          <w:w w:val="9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periods.</w:t>
      </w:r>
    </w:p>
    <w:p w14:paraId="37059B03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B04" w14:textId="77777777" w:rsidR="00F441EC" w:rsidRDefault="00BC0B32">
      <w:pPr>
        <w:pStyle w:val="BodyText"/>
        <w:ind w:right="291"/>
        <w:rPr>
          <w:rFonts w:cs="Century Gothic"/>
        </w:rPr>
      </w:pP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</w:rPr>
        <w:t>Barwon-Darling</w:t>
      </w:r>
      <w:r>
        <w:rPr>
          <w:b/>
          <w:spacing w:val="-7"/>
        </w:rPr>
        <w:t xml:space="preserve"> </w:t>
      </w:r>
      <w:r>
        <w:rPr>
          <w:b/>
        </w:rPr>
        <w:t>river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channel</w:t>
      </w:r>
      <w:r>
        <w:rPr>
          <w:b/>
          <w:spacing w:val="-6"/>
        </w:rPr>
        <w:t xml:space="preserve"> </w:t>
      </w:r>
      <w:r>
        <w:t>connects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rivers,</w:t>
      </w:r>
      <w:r>
        <w:rPr>
          <w:spacing w:val="-10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rPr>
          <w:spacing w:val="-1"/>
        </w:rPr>
        <w:t>providing</w:t>
      </w:r>
      <w:r>
        <w:rPr>
          <w:spacing w:val="70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refuge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movement</w:t>
      </w:r>
      <w:r>
        <w:rPr>
          <w:spacing w:val="-4"/>
        </w:rPr>
        <w:t xml:space="preserve"> </w:t>
      </w:r>
      <w:r>
        <w:t>corridor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waterbirds,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habitats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78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turtles,</w:t>
      </w:r>
      <w:r>
        <w:rPr>
          <w:spacing w:val="-11"/>
        </w:rPr>
        <w:t xml:space="preserve"> </w:t>
      </w:r>
      <w:r>
        <w:rPr>
          <w:spacing w:val="-1"/>
        </w:rPr>
        <w:t>mussels,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shrimp.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longitudinal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particularly</w:t>
      </w:r>
      <w:r>
        <w:rPr>
          <w:spacing w:val="-9"/>
        </w:rPr>
        <w:t xml:space="preserve"> </w:t>
      </w:r>
      <w:r>
        <w:t>important</w:t>
      </w:r>
      <w:r>
        <w:rPr>
          <w:spacing w:val="121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species.</w:t>
      </w:r>
      <w:r>
        <w:rPr>
          <w:spacing w:val="-9"/>
        </w:rPr>
        <w:t xml:space="preserve"> </w:t>
      </w:r>
      <w:r>
        <w:rPr>
          <w:spacing w:val="-1"/>
        </w:rPr>
        <w:t>Diverse</w:t>
      </w:r>
      <w:r>
        <w:rPr>
          <w:spacing w:val="-7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habitats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69"/>
          <w:w w:val="99"/>
        </w:rPr>
        <w:t xml:space="preserve"> </w:t>
      </w:r>
      <w:r>
        <w:t>channels,</w:t>
      </w:r>
      <w:r>
        <w:rPr>
          <w:spacing w:val="-10"/>
        </w:rPr>
        <w:t xml:space="preserve"> </w:t>
      </w:r>
      <w:r>
        <w:t>deep</w:t>
      </w:r>
      <w:r>
        <w:rPr>
          <w:spacing w:val="-7"/>
        </w:rPr>
        <w:t xml:space="preserve"> </w:t>
      </w:r>
      <w:r>
        <w:t>pools,</w:t>
      </w:r>
      <w:r>
        <w:rPr>
          <w:spacing w:val="-9"/>
        </w:rPr>
        <w:t xml:space="preserve"> </w:t>
      </w:r>
      <w:r>
        <w:t>riffles,</w:t>
      </w:r>
      <w:r>
        <w:rPr>
          <w:spacing w:val="-10"/>
        </w:rPr>
        <w:t xml:space="preserve"> </w:t>
      </w:r>
      <w:r>
        <w:t>benches,</w:t>
      </w:r>
      <w:r>
        <w:rPr>
          <w:spacing w:val="-8"/>
        </w:rPr>
        <w:t xml:space="preserve"> </w:t>
      </w:r>
      <w:r>
        <w:t>snags,</w:t>
      </w:r>
      <w:r>
        <w:rPr>
          <w:spacing w:val="-10"/>
        </w:rPr>
        <w:t xml:space="preserve"> </w:t>
      </w:r>
      <w:r>
        <w:t>gravel</w:t>
      </w:r>
      <w:r>
        <w:rPr>
          <w:spacing w:val="-5"/>
        </w:rPr>
        <w:t xml:space="preserve"> </w:t>
      </w:r>
      <w:r>
        <w:t>beds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riparian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a</w:t>
      </w:r>
      <w:r>
        <w:rPr>
          <w:spacing w:val="58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of.</w:t>
      </w:r>
      <w:r>
        <w:rPr>
          <w:spacing w:val="-10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83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bird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staging</w:t>
      </w:r>
      <w:r>
        <w:rPr>
          <w:spacing w:val="-8"/>
        </w:rPr>
        <w:t xml:space="preserve"> </w:t>
      </w:r>
      <w:r>
        <w:rPr>
          <w:spacing w:val="-1"/>
        </w:rPr>
        <w:t>posts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migratory</w:t>
      </w:r>
      <w:r>
        <w:rPr>
          <w:spacing w:val="-9"/>
        </w:rPr>
        <w:t xml:space="preserve"> </w:t>
      </w:r>
      <w:r>
        <w:t>species</w:t>
      </w:r>
      <w:r>
        <w:rPr>
          <w:b/>
        </w:rPr>
        <w:t>.</w:t>
      </w:r>
    </w:p>
    <w:p w14:paraId="37059B05" w14:textId="77777777" w:rsidR="00F441EC" w:rsidRDefault="00F441EC">
      <w:pPr>
        <w:rPr>
          <w:rFonts w:ascii="Century Gothic" w:eastAsia="Century Gothic" w:hAnsi="Century Gothic" w:cs="Century Gothic"/>
        </w:rPr>
        <w:sectPr w:rsidR="00F441EC">
          <w:footerReference w:type="default" r:id="rId20"/>
          <w:pgSz w:w="11910" w:h="16840"/>
          <w:pgMar w:top="760" w:right="600" w:bottom="880" w:left="600" w:header="0" w:footer="686" w:gutter="0"/>
          <w:pgNumType w:start="5"/>
          <w:cols w:space="720"/>
        </w:sectPr>
      </w:pPr>
    </w:p>
    <w:p w14:paraId="37059B06" w14:textId="77777777" w:rsidR="00F441EC" w:rsidRDefault="00BC0B32">
      <w:pPr>
        <w:pStyle w:val="Heading2"/>
        <w:numPr>
          <w:ilvl w:val="1"/>
          <w:numId w:val="23"/>
        </w:numPr>
        <w:tabs>
          <w:tab w:val="left" w:pos="961"/>
        </w:tabs>
        <w:spacing w:before="28"/>
        <w:ind w:hanging="852"/>
        <w:rPr>
          <w:b w:val="0"/>
          <w:bCs w:val="0"/>
        </w:rPr>
      </w:pPr>
      <w:bookmarkStart w:id="11" w:name="_bookmark10"/>
      <w:bookmarkEnd w:id="11"/>
      <w:r>
        <w:rPr>
          <w:color w:val="5F4879"/>
        </w:rPr>
        <w:lastRenderedPageBreak/>
        <w:t>Environmental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northern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unregulated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rivers</w:t>
      </w:r>
    </w:p>
    <w:p w14:paraId="37059B07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B08" w14:textId="77777777" w:rsidR="00F441EC" w:rsidRDefault="00BC0B32">
      <w:pPr>
        <w:pStyle w:val="BodyText"/>
        <w:ind w:right="26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long-term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described</w:t>
      </w:r>
      <w:r>
        <w:rPr>
          <w:spacing w:val="69"/>
          <w:w w:val="99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plan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</w:t>
      </w:r>
      <w:r>
        <w:t>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(the</w:t>
      </w:r>
      <w:r>
        <w:rPr>
          <w:spacing w:val="82"/>
          <w:w w:val="99"/>
        </w:rPr>
        <w:t xml:space="preserve"> </w:t>
      </w:r>
      <w:r>
        <w:t>Strategy).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rPr>
          <w:spacing w:val="-1"/>
        </w:rPr>
        <w:t>quantified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89"/>
          <w:w w:val="99"/>
        </w:rPr>
        <w:t xml:space="preserve"> </w:t>
      </w:r>
      <w:r>
        <w:rPr>
          <w:spacing w:val="-1"/>
        </w:rPr>
        <w:t>catchment</w:t>
      </w:r>
      <w:r>
        <w:rPr>
          <w:rFonts w:cs="Century Gothic"/>
          <w:spacing w:val="-1"/>
        </w:rPr>
        <w:t>—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northern</w:t>
      </w:r>
      <w:r>
        <w:rPr>
          <w:spacing w:val="-10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described</w:t>
      </w:r>
      <w:r>
        <w:rPr>
          <w:spacing w:val="-9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 </w:t>
      </w:r>
      <w:r>
        <w:rPr>
          <w:spacing w:val="-1"/>
          <w:u w:val="single" w:color="000000"/>
        </w:rPr>
        <w:t>Attachment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B</w:t>
      </w:r>
      <w:r>
        <w:t>.</w:t>
      </w:r>
    </w:p>
    <w:p w14:paraId="37059B09" w14:textId="77777777" w:rsidR="00F441EC" w:rsidRDefault="00F441EC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14:paraId="37059B0A" w14:textId="77777777" w:rsidR="00F441EC" w:rsidRDefault="00BC0B32">
      <w:pPr>
        <w:pStyle w:val="BodyText"/>
        <w:spacing w:before="62"/>
        <w:ind w:right="291"/>
      </w:pP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72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catchment,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6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catchment.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CEWO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draw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documentation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rPr>
          <w:spacing w:val="1"/>
        </w:rPr>
        <w:t>management</w:t>
      </w:r>
      <w:r>
        <w:rPr>
          <w:spacing w:val="54"/>
          <w:w w:val="99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rPr>
          <w:spacing w:val="-1"/>
        </w:rPr>
        <w:t>(MDBA).</w:t>
      </w:r>
    </w:p>
    <w:p w14:paraId="37059B0B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37059B0C" w14:textId="77777777" w:rsidR="00F441EC" w:rsidRDefault="00BC0B32">
      <w:pPr>
        <w:pStyle w:val="BodyText"/>
        <w:ind w:right="291"/>
        <w:rPr>
          <w:rFonts w:cs="Century Gothic"/>
        </w:rPr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3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t>programmes,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targeted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46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summarised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1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1</w:t>
        </w:r>
      </w:hyperlink>
      <w:r>
        <w:rPr>
          <w:spacing w:val="-7"/>
        </w:rPr>
        <w:t xml:space="preserve"> </w:t>
      </w:r>
      <w:r>
        <w:t>below.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objectives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water-dependent</w:t>
      </w:r>
      <w:r>
        <w:rPr>
          <w:spacing w:val="72"/>
          <w:w w:val="99"/>
        </w:rPr>
        <w:t xml:space="preserve"> </w:t>
      </w:r>
      <w:r>
        <w:rPr>
          <w:spacing w:val="-1"/>
        </w:rPr>
        <w:t>ecosystems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CEWO’s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commitment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adaptive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management.</w:t>
      </w:r>
    </w:p>
    <w:p w14:paraId="37059B0D" w14:textId="77777777" w:rsidR="00F441EC" w:rsidRDefault="00F441E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37059B0E" w14:textId="04E325D5" w:rsidR="00F441EC" w:rsidRDefault="00BC0B32">
      <w:pPr>
        <w:pStyle w:val="BodyText"/>
        <w:ind w:right="2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1792" behindDoc="1" locked="0" layoutInCell="1" allowOverlap="1" wp14:anchorId="3705A59A" wp14:editId="31A43DC9">
                <wp:simplePos x="0" y="0"/>
                <wp:positionH relativeFrom="page">
                  <wp:posOffset>521335</wp:posOffset>
                </wp:positionH>
                <wp:positionV relativeFrom="paragraph">
                  <wp:posOffset>328930</wp:posOffset>
                </wp:positionV>
                <wp:extent cx="1411605" cy="775970"/>
                <wp:effectExtent l="0" t="0" r="635" b="0"/>
                <wp:wrapNone/>
                <wp:docPr id="58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775970"/>
                          <a:chOff x="821" y="518"/>
                          <a:chExt cx="2223" cy="1222"/>
                        </a:xfrm>
                      </wpg:grpSpPr>
                      <wpg:grpSp>
                        <wpg:cNvPr id="581" name="Group 574"/>
                        <wpg:cNvGrpSpPr>
                          <a:grpSpLocks/>
                        </wpg:cNvGrpSpPr>
                        <wpg:grpSpPr bwMode="auto">
                          <a:xfrm>
                            <a:off x="821" y="518"/>
                            <a:ext cx="2223" cy="281"/>
                            <a:chOff x="821" y="518"/>
                            <a:chExt cx="2223" cy="281"/>
                          </a:xfrm>
                        </wpg:grpSpPr>
                        <wps:wsp>
                          <wps:cNvPr id="582" name="Freeform 575"/>
                          <wps:cNvSpPr>
                            <a:spLocks/>
                          </wps:cNvSpPr>
                          <wps:spPr bwMode="auto">
                            <a:xfrm>
                              <a:off x="821" y="518"/>
                              <a:ext cx="2223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223"/>
                                <a:gd name="T2" fmla="+- 0 799 518"/>
                                <a:gd name="T3" fmla="*/ 799 h 281"/>
                                <a:gd name="T4" fmla="+- 0 3044 821"/>
                                <a:gd name="T5" fmla="*/ T4 w 2223"/>
                                <a:gd name="T6" fmla="+- 0 799 518"/>
                                <a:gd name="T7" fmla="*/ 799 h 281"/>
                                <a:gd name="T8" fmla="+- 0 3044 821"/>
                                <a:gd name="T9" fmla="*/ T8 w 2223"/>
                                <a:gd name="T10" fmla="+- 0 518 518"/>
                                <a:gd name="T11" fmla="*/ 518 h 281"/>
                                <a:gd name="T12" fmla="+- 0 821 821"/>
                                <a:gd name="T13" fmla="*/ T12 w 2223"/>
                                <a:gd name="T14" fmla="+- 0 518 518"/>
                                <a:gd name="T15" fmla="*/ 518 h 281"/>
                                <a:gd name="T16" fmla="+- 0 821 821"/>
                                <a:gd name="T17" fmla="*/ T16 w 2223"/>
                                <a:gd name="T18" fmla="+- 0 799 518"/>
                                <a:gd name="T19" fmla="*/ 79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81">
                                  <a:moveTo>
                                    <a:pt x="0" y="281"/>
                                  </a:moveTo>
                                  <a:lnTo>
                                    <a:pt x="2223" y="281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72"/>
                        <wpg:cNvGrpSpPr>
                          <a:grpSpLocks/>
                        </wpg:cNvGrpSpPr>
                        <wpg:grpSpPr bwMode="auto">
                          <a:xfrm>
                            <a:off x="821" y="799"/>
                            <a:ext cx="2223" cy="219"/>
                            <a:chOff x="821" y="799"/>
                            <a:chExt cx="2223" cy="219"/>
                          </a:xfrm>
                        </wpg:grpSpPr>
                        <wps:wsp>
                          <wps:cNvPr id="584" name="Freeform 573"/>
                          <wps:cNvSpPr>
                            <a:spLocks/>
                          </wps:cNvSpPr>
                          <wps:spPr bwMode="auto">
                            <a:xfrm>
                              <a:off x="821" y="799"/>
                              <a:ext cx="2223" cy="219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223"/>
                                <a:gd name="T2" fmla="+- 0 1017 799"/>
                                <a:gd name="T3" fmla="*/ 1017 h 219"/>
                                <a:gd name="T4" fmla="+- 0 3044 821"/>
                                <a:gd name="T5" fmla="*/ T4 w 2223"/>
                                <a:gd name="T6" fmla="+- 0 1017 799"/>
                                <a:gd name="T7" fmla="*/ 1017 h 219"/>
                                <a:gd name="T8" fmla="+- 0 3044 821"/>
                                <a:gd name="T9" fmla="*/ T8 w 2223"/>
                                <a:gd name="T10" fmla="+- 0 799 799"/>
                                <a:gd name="T11" fmla="*/ 799 h 219"/>
                                <a:gd name="T12" fmla="+- 0 821 821"/>
                                <a:gd name="T13" fmla="*/ T12 w 2223"/>
                                <a:gd name="T14" fmla="+- 0 799 799"/>
                                <a:gd name="T15" fmla="*/ 799 h 219"/>
                                <a:gd name="T16" fmla="+- 0 821 821"/>
                                <a:gd name="T17" fmla="*/ T16 w 2223"/>
                                <a:gd name="T18" fmla="+- 0 1017 799"/>
                                <a:gd name="T19" fmla="*/ 101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19">
                                  <a:moveTo>
                                    <a:pt x="0" y="218"/>
                                  </a:moveTo>
                                  <a:lnTo>
                                    <a:pt x="2223" y="218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70"/>
                        <wpg:cNvGrpSpPr>
                          <a:grpSpLocks/>
                        </wpg:cNvGrpSpPr>
                        <wpg:grpSpPr bwMode="auto">
                          <a:xfrm>
                            <a:off x="821" y="1017"/>
                            <a:ext cx="2223" cy="221"/>
                            <a:chOff x="821" y="1017"/>
                            <a:chExt cx="2223" cy="221"/>
                          </a:xfrm>
                        </wpg:grpSpPr>
                        <wps:wsp>
                          <wps:cNvPr id="586" name="Freeform 571"/>
                          <wps:cNvSpPr>
                            <a:spLocks/>
                          </wps:cNvSpPr>
                          <wps:spPr bwMode="auto">
                            <a:xfrm>
                              <a:off x="821" y="1017"/>
                              <a:ext cx="2223" cy="22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223"/>
                                <a:gd name="T2" fmla="+- 0 1238 1017"/>
                                <a:gd name="T3" fmla="*/ 1238 h 221"/>
                                <a:gd name="T4" fmla="+- 0 3044 821"/>
                                <a:gd name="T5" fmla="*/ T4 w 2223"/>
                                <a:gd name="T6" fmla="+- 0 1238 1017"/>
                                <a:gd name="T7" fmla="*/ 1238 h 221"/>
                                <a:gd name="T8" fmla="+- 0 3044 821"/>
                                <a:gd name="T9" fmla="*/ T8 w 2223"/>
                                <a:gd name="T10" fmla="+- 0 1017 1017"/>
                                <a:gd name="T11" fmla="*/ 1017 h 221"/>
                                <a:gd name="T12" fmla="+- 0 821 821"/>
                                <a:gd name="T13" fmla="*/ T12 w 2223"/>
                                <a:gd name="T14" fmla="+- 0 1017 1017"/>
                                <a:gd name="T15" fmla="*/ 1017 h 221"/>
                                <a:gd name="T16" fmla="+- 0 821 821"/>
                                <a:gd name="T17" fmla="*/ T16 w 2223"/>
                                <a:gd name="T18" fmla="+- 0 1238 1017"/>
                                <a:gd name="T19" fmla="*/ 123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21">
                                  <a:moveTo>
                                    <a:pt x="0" y="221"/>
                                  </a:moveTo>
                                  <a:lnTo>
                                    <a:pt x="2223" y="221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8"/>
                        <wpg:cNvGrpSpPr>
                          <a:grpSpLocks/>
                        </wpg:cNvGrpSpPr>
                        <wpg:grpSpPr bwMode="auto">
                          <a:xfrm>
                            <a:off x="821" y="1238"/>
                            <a:ext cx="2223" cy="221"/>
                            <a:chOff x="821" y="1238"/>
                            <a:chExt cx="2223" cy="221"/>
                          </a:xfrm>
                        </wpg:grpSpPr>
                        <wps:wsp>
                          <wps:cNvPr id="588" name="Freeform 569"/>
                          <wps:cNvSpPr>
                            <a:spLocks/>
                          </wps:cNvSpPr>
                          <wps:spPr bwMode="auto">
                            <a:xfrm>
                              <a:off x="821" y="1238"/>
                              <a:ext cx="2223" cy="22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223"/>
                                <a:gd name="T2" fmla="+- 0 1459 1238"/>
                                <a:gd name="T3" fmla="*/ 1459 h 221"/>
                                <a:gd name="T4" fmla="+- 0 3044 821"/>
                                <a:gd name="T5" fmla="*/ T4 w 2223"/>
                                <a:gd name="T6" fmla="+- 0 1459 1238"/>
                                <a:gd name="T7" fmla="*/ 1459 h 221"/>
                                <a:gd name="T8" fmla="+- 0 3044 821"/>
                                <a:gd name="T9" fmla="*/ T8 w 2223"/>
                                <a:gd name="T10" fmla="+- 0 1238 1238"/>
                                <a:gd name="T11" fmla="*/ 1238 h 221"/>
                                <a:gd name="T12" fmla="+- 0 821 821"/>
                                <a:gd name="T13" fmla="*/ T12 w 2223"/>
                                <a:gd name="T14" fmla="+- 0 1238 1238"/>
                                <a:gd name="T15" fmla="*/ 1238 h 221"/>
                                <a:gd name="T16" fmla="+- 0 821 821"/>
                                <a:gd name="T17" fmla="*/ T16 w 2223"/>
                                <a:gd name="T18" fmla="+- 0 1459 1238"/>
                                <a:gd name="T19" fmla="*/ 14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21">
                                  <a:moveTo>
                                    <a:pt x="0" y="221"/>
                                  </a:moveTo>
                                  <a:lnTo>
                                    <a:pt x="2223" y="221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6"/>
                        <wpg:cNvGrpSpPr>
                          <a:grpSpLocks/>
                        </wpg:cNvGrpSpPr>
                        <wpg:grpSpPr bwMode="auto">
                          <a:xfrm>
                            <a:off x="821" y="1459"/>
                            <a:ext cx="2223" cy="281"/>
                            <a:chOff x="821" y="1459"/>
                            <a:chExt cx="2223" cy="281"/>
                          </a:xfrm>
                        </wpg:grpSpPr>
                        <wps:wsp>
                          <wps:cNvPr id="590" name="Freeform 567"/>
                          <wps:cNvSpPr>
                            <a:spLocks/>
                          </wps:cNvSpPr>
                          <wps:spPr bwMode="auto">
                            <a:xfrm>
                              <a:off x="821" y="1459"/>
                              <a:ext cx="2223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223"/>
                                <a:gd name="T2" fmla="+- 0 1740 1459"/>
                                <a:gd name="T3" fmla="*/ 1740 h 281"/>
                                <a:gd name="T4" fmla="+- 0 3044 821"/>
                                <a:gd name="T5" fmla="*/ T4 w 2223"/>
                                <a:gd name="T6" fmla="+- 0 1740 1459"/>
                                <a:gd name="T7" fmla="*/ 1740 h 281"/>
                                <a:gd name="T8" fmla="+- 0 3044 821"/>
                                <a:gd name="T9" fmla="*/ T8 w 2223"/>
                                <a:gd name="T10" fmla="+- 0 1459 1459"/>
                                <a:gd name="T11" fmla="*/ 1459 h 281"/>
                                <a:gd name="T12" fmla="+- 0 821 821"/>
                                <a:gd name="T13" fmla="*/ T12 w 2223"/>
                                <a:gd name="T14" fmla="+- 0 1459 1459"/>
                                <a:gd name="T15" fmla="*/ 1459 h 281"/>
                                <a:gd name="T16" fmla="+- 0 821 821"/>
                                <a:gd name="T17" fmla="*/ T16 w 2223"/>
                                <a:gd name="T18" fmla="+- 0 1740 1459"/>
                                <a:gd name="T19" fmla="*/ 174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81">
                                  <a:moveTo>
                                    <a:pt x="0" y="281"/>
                                  </a:moveTo>
                                  <a:lnTo>
                                    <a:pt x="2223" y="281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536A1" id="Group 565" o:spid="_x0000_s1026" style="position:absolute;margin-left:41.05pt;margin-top:25.9pt;width:111.15pt;height:61.1pt;z-index:-144688;mso-position-horizontal-relative:page" coordorigin="821,518" coordsize="2223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">
                <v:group id="Group 574" o:spid="_x0000_s1027" style="position:absolute;left:821;top:518;width:2223;height:281" coordorigin="821,518" coordsize="222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75" o:spid="_x0000_s1028" style="position:absolute;left:821;top:518;width:2223;height:281;visibility:visible;mso-wrap-style:square;v-text-anchor:top" coordsize="222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tBsUA&#10;AADcAAAADwAAAGRycy9kb3ducmV2LnhtbESPQWvCQBSE70L/w/IKXqRuVFokukopCAHxoO2hvT12&#10;n0lI9m3Mrkn8964g9DjMzDfMejvYWnTU+tKxgtk0AUGsnSk5V/DzvXtbgvAB2WDtmBTcyMN28zJa&#10;Y2pcz0fqTiEXEcI+RQVFCE0qpdcFWfRT1xBH7+xaiyHKNpemxT7CbS3nSfIhLZYcFwps6KsgXZ2u&#10;VsHxN/nL+tlF7+Wk15dq4brqkCk1fh0+VyACDeE//GxnRsH7cg6P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C0GxQAAANwAAAAPAAAAAAAAAAAAAAAAAJgCAABkcnMv&#10;ZG93bnJldi54bWxQSwUGAAAAAAQABAD1AAAAigMAAAAA&#10;" path="m,281r2223,l2223,,,,,281xe" fillcolor="#b1a0c6" stroked="f">
                    <v:path arrowok="t" o:connecttype="custom" o:connectlocs="0,799;2223,799;2223,518;0,518;0,799" o:connectangles="0,0,0,0,0"/>
                  </v:shape>
                </v:group>
                <v:group id="Group 572" o:spid="_x0000_s1029" style="position:absolute;left:821;top:799;width:2223;height:219" coordorigin="821,799" coordsize="222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73" o:spid="_x0000_s1030" style="position:absolute;left:821;top:799;width:2223;height:219;visibility:visible;mso-wrap-style:square;v-text-anchor:top" coordsize="222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4uMMA&#10;AADcAAAADwAAAGRycy9kb3ducmV2LnhtbESPT4vCMBTE7wv7HcITvMiarv+QapRVEbwVq4c9Pppn&#10;U2xeuk3U+u3NwsIeh5n5DbNcd7YWd2p95VjB5zABQVw4XXGp4Hzaf8xB+ICssXZMCp7kYb16f1ti&#10;qt2Dj3TPQykihH2KCkwITSqlLwxZ9EPXEEfv4lqLIcq2lLrFR4TbWo6SZCYtVhwXDDa0NVRc85tV&#10;gF21+yZymfs5Y54Nss14fDJK9Xvd1wJEoC78h//aB61gOp/A7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74uMMAAADcAAAADwAAAAAAAAAAAAAAAACYAgAAZHJzL2Rv&#10;d25yZXYueG1sUEsFBgAAAAAEAAQA9QAAAIgDAAAAAA==&#10;" path="m,218r2223,l2223,,,,,218xe" fillcolor="#b1a0c6" stroked="f">
                    <v:path arrowok="t" o:connecttype="custom" o:connectlocs="0,1017;2223,1017;2223,799;0,799;0,1017" o:connectangles="0,0,0,0,0"/>
                  </v:shape>
                </v:group>
                <v:group id="Group 570" o:spid="_x0000_s1031" style="position:absolute;left:821;top:1017;width:2223;height:221" coordorigin="821,1017" coordsize="222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71" o:spid="_x0000_s1032" style="position:absolute;left:821;top:1017;width:2223;height:221;visibility:visible;mso-wrap-style:square;v-text-anchor:top" coordsize="222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sQ8QA&#10;AADcAAAADwAAAGRycy9kb3ducmV2LnhtbESPQWvCQBSE70L/w/IKvemmBYOkrlKUQqknjeD1Nfua&#10;3Tb7NmTXmPx7VxA8DjPzDbNcD64RPXXBelbwOstAEFdeW64VHMvP6QJEiMgaG8+kYKQA69XTZImF&#10;9hfeU3+ItUgQDgUqMDG2hZShMuQwzHxLnLxf3zmMSXa11B1eEtw18i3LcunQclow2NLGUPV/ODsF&#10;pd2dv/PT6Oax/Bvt0Wx/+s1WqZfn4eMdRKQhPsL39pdWMF/k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rEPEAAAA3AAAAA8AAAAAAAAAAAAAAAAAmAIAAGRycy9k&#10;b3ducmV2LnhtbFBLBQYAAAAABAAEAPUAAACJAwAAAAA=&#10;" path="m,221r2223,l2223,,,,,221xe" fillcolor="#b1a0c6" stroked="f">
                    <v:path arrowok="t" o:connecttype="custom" o:connectlocs="0,1238;2223,1238;2223,1017;0,1017;0,1238" o:connectangles="0,0,0,0,0"/>
                  </v:shape>
                </v:group>
                <v:group id="Group 568" o:spid="_x0000_s1033" style="position:absolute;left:821;top:1238;width:2223;height:221" coordorigin="821,1238" coordsize="222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69" o:spid="_x0000_s1034" style="position:absolute;left:821;top:1238;width:2223;height:221;visibility:visible;mso-wrap-style:square;v-text-anchor:top" coordsize="222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dqsEA&#10;AADcAAAADwAAAGRycy9kb3ducmV2LnhtbERPz2vCMBS+C/4P4Qm7abqBIp1RhjIY20lb8Pps3ppo&#10;81KaWNv/3hwGO358vze7wTWipy5YzwpeFxkI4spry7WCsvicr0GEiKyx8UwKRgqw204nG8y1f/CR&#10;+lOsRQrhkKMCE2ObSxkqQw7DwrfEifv1ncOYYFdL3eEjhbtGvmXZSjq0nBoMtrQ3VN1Od6egsD/3&#10;79V5dMtYXEdbmsOl3x+UepkNH+8gIg3xX/zn/tIKluu0Np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OnarBAAAA3AAAAA8AAAAAAAAAAAAAAAAAmAIAAGRycy9kb3du&#10;cmV2LnhtbFBLBQYAAAAABAAEAPUAAACGAwAAAAA=&#10;" path="m,221r2223,l2223,,,,,221xe" fillcolor="#b1a0c6" stroked="f">
                    <v:path arrowok="t" o:connecttype="custom" o:connectlocs="0,1459;2223,1459;2223,1238;0,1238;0,1459" o:connectangles="0,0,0,0,0"/>
                  </v:shape>
                </v:group>
                <v:group id="Group 566" o:spid="_x0000_s1035" style="position:absolute;left:821;top:1459;width:2223;height:281" coordorigin="821,1459" coordsize="222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67" o:spid="_x0000_s1036" style="position:absolute;left:821;top:1459;width:2223;height:281;visibility:visible;mso-wrap-style:square;v-text-anchor:top" coordsize="222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AN8MA&#10;AADcAAAADwAAAGRycy9kb3ducmV2LnhtbERPz2vCMBS+C/sfwht4EU11TFw1yhgIBfGg7rDdHsmz&#10;LW1eahPb+t8vB2HHj+/3ZjfYWnTU+tKxgvksAUGsnSk5V/B92U9XIHxANlg7JgUP8rDbvow2mBrX&#10;84m6c8hFDGGfooIihCaV0uuCLPqZa4gjd3WtxRBhm0vTYh/DbS0XSbKUFkuODQU29FWQrs53q+D0&#10;k/xm/fymD3LS61v15rrqmCk1fh0+1yACDeFf/HRnRsH7R5wf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uAN8MAAADcAAAADwAAAAAAAAAAAAAAAACYAgAAZHJzL2Rv&#10;d25yZXYueG1sUEsFBgAAAAAEAAQA9QAAAIgDAAAAAA==&#10;" path="m,281r2223,l2223,,,,,281xe" fillcolor="#b1a0c6" stroked="f">
                    <v:path arrowok="t" o:connecttype="custom" o:connectlocs="0,1740;2223,1740;2223,1459;0,1459;0,1740" o:connectangles="0,0,0,0,0"/>
                  </v:shape>
                </v:group>
                <w10:wrap anchorx="page"/>
              </v:group>
            </w:pict>
          </mc:Fallback>
        </mc:AlternateContent>
      </w:r>
      <w:bookmarkStart w:id="12" w:name="_bookmark11"/>
      <w:bookmarkEnd w:id="12"/>
      <w:r>
        <w:rPr>
          <w:b/>
          <w:spacing w:val="-1"/>
        </w:rPr>
        <w:t>Table</w:t>
      </w:r>
      <w:r>
        <w:rPr>
          <w:b/>
          <w:spacing w:val="-9"/>
        </w:rPr>
        <w:t xml:space="preserve"> </w:t>
      </w:r>
      <w:r>
        <w:rPr>
          <w:b/>
        </w:rPr>
        <w:t>1</w:t>
      </w:r>
      <w:r>
        <w:t>:</w:t>
      </w:r>
      <w:r>
        <w:rPr>
          <w:spacing w:val="-8"/>
        </w:rPr>
        <w:t xml:space="preserve"> </w:t>
      </w:r>
      <w:r>
        <w:t>Summary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northern</w:t>
      </w:r>
      <w:r>
        <w:rPr>
          <w:spacing w:val="64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8"/>
        </w:rPr>
        <w:t xml:space="preserve"> </w:t>
      </w:r>
      <w:r>
        <w:rPr>
          <w:spacing w:val="-1"/>
        </w:rPr>
        <w:t>rivers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3527"/>
        <w:gridCol w:w="2090"/>
        <w:gridCol w:w="2317"/>
      </w:tblGrid>
      <w:tr w:rsidR="00F441EC" w14:paraId="37059B12" w14:textId="77777777">
        <w:trPr>
          <w:trHeight w:hRule="exact" w:val="350"/>
        </w:trPr>
        <w:tc>
          <w:tcPr>
            <w:tcW w:w="24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0F" w14:textId="77777777" w:rsidR="00F441EC" w:rsidRDefault="00BC0B32">
            <w:pPr>
              <w:pStyle w:val="TableParagraph"/>
              <w:spacing w:before="75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BASIN-WIDE</w:t>
            </w:r>
            <w:r>
              <w:rPr>
                <w:rFonts w:ascii="Century Gothic"/>
                <w:b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OUTCOMES</w:t>
            </w:r>
          </w:p>
          <w:p w14:paraId="37059B10" w14:textId="77777777" w:rsidR="00F441EC" w:rsidRDefault="00BC0B32">
            <w:pPr>
              <w:pStyle w:val="TableParagraph"/>
              <w:spacing w:line="239" w:lineRule="auto"/>
              <w:ind w:left="102" w:right="2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(Outcomes</w:t>
            </w:r>
            <w:r>
              <w:rPr>
                <w:rFonts w:ascii="Century Gothic"/>
                <w:b/>
                <w:color w:val="C00000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in</w:t>
            </w:r>
            <w:r>
              <w:rPr>
                <w:rFonts w:ascii="Century Gothic"/>
                <w:b/>
                <w:color w:val="C00000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red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link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 to</w:t>
            </w:r>
            <w:r>
              <w:rPr>
                <w:rFonts w:ascii="Century Gothic"/>
                <w:b/>
                <w:color w:val="C00000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color w:val="C00000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Basin-wide</w:t>
            </w:r>
            <w:r>
              <w:rPr>
                <w:rFonts w:ascii="Century Gothic"/>
                <w:b/>
                <w:color w:val="C00000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color w:val="C00000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color w:val="C00000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8"/>
              </w:rPr>
              <w:t>Strategy)</w:t>
            </w:r>
          </w:p>
        </w:tc>
        <w:tc>
          <w:tcPr>
            <w:tcW w:w="79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1" w14:textId="77777777" w:rsidR="00F441EC" w:rsidRDefault="00BC0B32">
            <w:pPr>
              <w:pStyle w:val="TableParagraph"/>
              <w:spacing w:before="53"/>
              <w:ind w:left="10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EXPECTED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OUTCOMES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NORTHERN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UNREGULATED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</w:tr>
      <w:tr w:rsidR="00F441EC" w14:paraId="37059B17" w14:textId="77777777">
        <w:trPr>
          <w:trHeight w:hRule="exact" w:val="351"/>
        </w:trPr>
        <w:tc>
          <w:tcPr>
            <w:tcW w:w="243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3" w14:textId="77777777" w:rsidR="00F441EC" w:rsidRDefault="00F441EC"/>
        </w:tc>
        <w:tc>
          <w:tcPr>
            <w:tcW w:w="3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B15" w14:textId="77777777" w:rsidR="00F441EC" w:rsidRDefault="00BC0B32">
            <w:pPr>
              <w:pStyle w:val="TableParagraph"/>
              <w:spacing w:before="121"/>
              <w:ind w:left="8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IN-CHANNEL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6" w14:textId="77777777" w:rsidR="00F441EC" w:rsidRDefault="00BC0B32">
            <w:pPr>
              <w:pStyle w:val="TableParagraph"/>
              <w:spacing w:before="56"/>
              <w:ind w:left="12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OFF-CHANNEL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</w:tr>
      <w:tr w:rsidR="00F441EC" w14:paraId="37059B1C" w14:textId="77777777">
        <w:trPr>
          <w:trHeight w:hRule="exact" w:val="573"/>
        </w:trPr>
        <w:tc>
          <w:tcPr>
            <w:tcW w:w="24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8" w14:textId="77777777" w:rsidR="00F441EC" w:rsidRDefault="00F441EC"/>
        </w:tc>
        <w:tc>
          <w:tcPr>
            <w:tcW w:w="3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9" w14:textId="77777777" w:rsidR="00F441EC" w:rsidRDefault="00F441EC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A" w14:textId="77777777" w:rsidR="00F441EC" w:rsidRDefault="00BC0B32">
            <w:pPr>
              <w:pStyle w:val="TableParagraph"/>
              <w:spacing w:before="55"/>
              <w:ind w:left="387" w:right="237" w:hanging="14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Wetlands,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lagoons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billabongs</w:t>
            </w:r>
          </w:p>
        </w:tc>
        <w:tc>
          <w:tcPr>
            <w:tcW w:w="2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9B1B" w14:textId="77777777" w:rsidR="00F441EC" w:rsidRDefault="00BC0B32">
            <w:pPr>
              <w:pStyle w:val="TableParagraph"/>
              <w:spacing w:before="55"/>
              <w:ind w:left="513" w:right="361" w:hanging="1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Anabranches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effluent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creeks</w:t>
            </w:r>
          </w:p>
        </w:tc>
      </w:tr>
      <w:tr w:rsidR="00F441EC" w14:paraId="37059B23" w14:textId="77777777">
        <w:trPr>
          <w:trHeight w:hRule="exact" w:val="1013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1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B1E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1F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VEGETATION</w:t>
            </w:r>
          </w:p>
        </w:tc>
        <w:tc>
          <w:tcPr>
            <w:tcW w:w="3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0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21" w14:textId="77777777" w:rsidR="00F441EC" w:rsidRDefault="00BC0B32">
            <w:pPr>
              <w:pStyle w:val="TableParagraph"/>
              <w:ind w:left="80" w:right="47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</w:p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2" w14:textId="77777777" w:rsidR="00F441EC" w:rsidRDefault="00BC0B32">
            <w:pPr>
              <w:pStyle w:val="TableParagraph"/>
              <w:spacing w:before="53"/>
              <w:ind w:left="80" w:right="2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wetland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sites.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holdings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flows).</w:t>
            </w:r>
          </w:p>
        </w:tc>
      </w:tr>
      <w:tr w:rsidR="00F441EC" w14:paraId="37059B2A" w14:textId="77777777">
        <w:trPr>
          <w:trHeight w:hRule="exact" w:val="1022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B25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26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WATERBIRDS</w:t>
            </w:r>
          </w:p>
        </w:tc>
        <w:tc>
          <w:tcPr>
            <w:tcW w:w="3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9B27" w14:textId="77777777" w:rsidR="00F441EC" w:rsidRDefault="00F441EC"/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8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29" w14:textId="77777777" w:rsidR="00F441EC" w:rsidRDefault="00BC0B32">
            <w:pPr>
              <w:pStyle w:val="TableParagraph"/>
              <w:ind w:left="80" w:right="3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foraging,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roosting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4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waterbirds.</w:t>
            </w:r>
          </w:p>
        </w:tc>
      </w:tr>
      <w:tr w:rsidR="00F441EC" w14:paraId="37059B31" w14:textId="77777777">
        <w:trPr>
          <w:trHeight w:hRule="exact" w:val="1013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B2C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2D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FISH</w:t>
            </w:r>
          </w:p>
        </w:tc>
        <w:tc>
          <w:tcPr>
            <w:tcW w:w="3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E" w14:textId="77777777" w:rsidR="00F441EC" w:rsidRDefault="00BC0B32">
            <w:pPr>
              <w:pStyle w:val="TableParagraph"/>
              <w:spacing w:before="53"/>
              <w:ind w:left="80" w:right="3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different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life</w:t>
            </w:r>
            <w:r>
              <w:rPr>
                <w:rFonts w:ascii="Century Gothic"/>
                <w:spacing w:val="4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stages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(migration,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spawning,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1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refuge)</w:t>
            </w:r>
          </w:p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2F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30" w14:textId="77777777" w:rsidR="00F441EC" w:rsidRDefault="00BC0B32">
            <w:pPr>
              <w:pStyle w:val="TableParagraph"/>
              <w:ind w:left="80" w:righ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variability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4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</w:p>
        </w:tc>
      </w:tr>
      <w:tr w:rsidR="00F441EC" w14:paraId="37059B35" w14:textId="77777777">
        <w:trPr>
          <w:trHeight w:hRule="exact" w:val="586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2" w14:textId="77777777" w:rsidR="00F441EC" w:rsidRDefault="00F441E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33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INVERTEBRATES</w:t>
            </w:r>
          </w:p>
        </w:tc>
        <w:tc>
          <w:tcPr>
            <w:tcW w:w="79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4" w14:textId="77777777" w:rsidR="00F441EC" w:rsidRDefault="00BC0B32">
            <w:pPr>
              <w:pStyle w:val="TableParagraph"/>
              <w:spacing w:before="61"/>
              <w:ind w:left="80" w:right="2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Provide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(e.g.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pools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riffles)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conditions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flows,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freshes,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scouring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flows)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to</w:t>
            </w:r>
            <w:r>
              <w:rPr>
                <w:rFonts w:ascii="Century Gothic"/>
                <w:spacing w:val="5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maintain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/improve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micro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macroinvertebrate</w:t>
            </w:r>
            <w:r>
              <w:rPr>
                <w:rFonts w:ascii="Century Gothic"/>
                <w:spacing w:val="-24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condition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diversity.</w:t>
            </w:r>
          </w:p>
        </w:tc>
      </w:tr>
      <w:tr w:rsidR="00F441EC" w14:paraId="37059B39" w14:textId="77777777">
        <w:trPr>
          <w:trHeight w:hRule="exact" w:val="571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6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37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OTHER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VERTEBRATES</w:t>
            </w:r>
          </w:p>
        </w:tc>
        <w:tc>
          <w:tcPr>
            <w:tcW w:w="79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8" w14:textId="77777777" w:rsidR="00F441EC" w:rsidRDefault="00BC0B32">
            <w:pPr>
              <w:pStyle w:val="TableParagraph"/>
              <w:spacing w:before="53"/>
              <w:ind w:left="80" w:right="4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4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6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fauna </w:t>
            </w:r>
            <w:r>
              <w:rPr>
                <w:rFonts w:ascii="Century Gothic"/>
                <w:spacing w:val="-2"/>
                <w:sz w:val="18"/>
              </w:rPr>
              <w:t>(e.g.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 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rat,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turtles)</w:t>
            </w:r>
          </w:p>
        </w:tc>
      </w:tr>
      <w:tr w:rsidR="00F441EC" w14:paraId="37059B3F" w14:textId="77777777">
        <w:trPr>
          <w:trHeight w:hRule="exact" w:val="792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A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</w:rPr>
            </w:pPr>
          </w:p>
          <w:p w14:paraId="37059B3B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CONNECTIVITY</w:t>
            </w:r>
          </w:p>
        </w:tc>
        <w:tc>
          <w:tcPr>
            <w:tcW w:w="3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C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3D" w14:textId="77777777" w:rsidR="00F441EC" w:rsidRDefault="00BC0B32">
            <w:pPr>
              <w:pStyle w:val="TableParagraph"/>
              <w:ind w:left="80" w:right="3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major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streams</w:t>
            </w:r>
          </w:p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3E" w14:textId="77777777" w:rsidR="00F441EC" w:rsidRDefault="00BC0B32">
            <w:pPr>
              <w:pStyle w:val="TableParagraph"/>
              <w:spacing w:before="53"/>
              <w:ind w:left="80" w:right="2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(anabranches)</w:t>
            </w:r>
            <w:r>
              <w:rPr>
                <w:rFonts w:ascii="Century Gothic"/>
                <w:spacing w:val="4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</w:p>
        </w:tc>
      </w:tr>
      <w:tr w:rsidR="00F441EC" w14:paraId="37059B43" w14:textId="77777777">
        <w:trPr>
          <w:trHeight w:hRule="exact" w:val="571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0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41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PROCESSES</w:t>
            </w:r>
          </w:p>
        </w:tc>
        <w:tc>
          <w:tcPr>
            <w:tcW w:w="79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2" w14:textId="77777777" w:rsidR="00F441EC" w:rsidRDefault="00BC0B32">
            <w:pPr>
              <w:pStyle w:val="TableParagraph"/>
              <w:spacing w:before="53"/>
              <w:ind w:left="80" w:right="9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Support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primary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production,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nutrient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carbon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cycling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biotic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dispersal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76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movement</w:t>
            </w:r>
          </w:p>
        </w:tc>
      </w:tr>
      <w:tr w:rsidR="00F441EC" w14:paraId="37059B49" w14:textId="77777777">
        <w:trPr>
          <w:trHeight w:hRule="exact" w:val="792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4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</w:rPr>
            </w:pPr>
          </w:p>
          <w:p w14:paraId="37059B45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WATER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QUALITY</w:t>
            </w:r>
          </w:p>
        </w:tc>
        <w:tc>
          <w:tcPr>
            <w:tcW w:w="3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6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B47" w14:textId="77777777" w:rsidR="00F441EC" w:rsidRDefault="00BC0B32">
            <w:pPr>
              <w:pStyle w:val="TableParagraph"/>
              <w:ind w:left="80" w:righ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 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</w:t>
            </w:r>
          </w:p>
        </w:tc>
        <w:tc>
          <w:tcPr>
            <w:tcW w:w="44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8" w14:textId="77777777" w:rsidR="00F441EC" w:rsidRDefault="00BC0B32">
            <w:pPr>
              <w:pStyle w:val="TableParagraph"/>
              <w:spacing w:before="53"/>
              <w:ind w:left="80" w:right="2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regimes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cycling</w:t>
            </w:r>
            <w:r>
              <w:rPr>
                <w:rFonts w:ascii="Century Gothic"/>
                <w:spacing w:val="-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benefits</w:t>
            </w:r>
          </w:p>
        </w:tc>
      </w:tr>
      <w:tr w:rsidR="00F441EC" w14:paraId="37059B4C" w14:textId="77777777">
        <w:trPr>
          <w:trHeight w:hRule="exact" w:val="350"/>
        </w:trPr>
        <w:tc>
          <w:tcPr>
            <w:tcW w:w="2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A" w14:textId="77777777" w:rsidR="00F441EC" w:rsidRDefault="00BC0B32">
            <w:pPr>
              <w:pStyle w:val="TableParagraph"/>
              <w:spacing w:before="53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RESILIENCE</w:t>
            </w:r>
          </w:p>
        </w:tc>
        <w:tc>
          <w:tcPr>
            <w:tcW w:w="79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B4B" w14:textId="77777777" w:rsidR="00F441EC" w:rsidRDefault="00BC0B32">
            <w:pPr>
              <w:pStyle w:val="TableParagraph"/>
              <w:spacing w:before="53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fauna</w:t>
            </w:r>
          </w:p>
        </w:tc>
      </w:tr>
    </w:tbl>
    <w:p w14:paraId="37059B4D" w14:textId="77777777" w:rsidR="00F441EC" w:rsidRDefault="00BC0B32">
      <w:pPr>
        <w:spacing w:before="114"/>
        <w:ind w:left="107" w:right="23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Information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from: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CEWO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(2014),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Davie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Mitrovic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2"/>
          <w:sz w:val="18"/>
        </w:rPr>
        <w:t>(2014),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Kingsford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(1999),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McGinness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2"/>
          <w:sz w:val="18"/>
        </w:rPr>
        <w:t xml:space="preserve"> Arthur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(2011),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1"/>
          <w:sz w:val="18"/>
        </w:rPr>
        <w:t>MDBA</w:t>
      </w:r>
      <w:r>
        <w:rPr>
          <w:rFonts w:ascii="Century Gothic"/>
          <w:spacing w:val="10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NSW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 xml:space="preserve">DWE </w:t>
      </w:r>
      <w:r>
        <w:rPr>
          <w:rFonts w:ascii="Century Gothic"/>
          <w:spacing w:val="-1"/>
          <w:sz w:val="18"/>
        </w:rPr>
        <w:t>(2009a,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b),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SKM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2"/>
          <w:sz w:val="18"/>
        </w:rPr>
        <w:t>(2009,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2012),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Thoms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z w:val="18"/>
        </w:rPr>
        <w:t>et</w:t>
      </w:r>
      <w:r>
        <w:rPr>
          <w:rFonts w:ascii="Century Gothic"/>
          <w:spacing w:val="-1"/>
          <w:sz w:val="18"/>
        </w:rPr>
        <w:t xml:space="preserve"> </w:t>
      </w:r>
      <w:r>
        <w:rPr>
          <w:rFonts w:ascii="Century Gothic"/>
          <w:sz w:val="18"/>
        </w:rPr>
        <w:t>al.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2005,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2"/>
          <w:sz w:val="18"/>
        </w:rPr>
        <w:t>Australian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2"/>
          <w:sz w:val="18"/>
        </w:rPr>
        <w:t>Wetlands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2"/>
          <w:sz w:val="18"/>
        </w:rPr>
        <w:t>(2009),</w:t>
      </w:r>
    </w:p>
    <w:p w14:paraId="37059B4E" w14:textId="77777777" w:rsidR="00F441EC" w:rsidRDefault="00F441EC">
      <w:pPr>
        <w:rPr>
          <w:rFonts w:ascii="Century Gothic" w:eastAsia="Century Gothic" w:hAnsi="Century Gothic" w:cs="Century Gothic"/>
          <w:sz w:val="18"/>
          <w:szCs w:val="18"/>
        </w:rPr>
        <w:sectPr w:rsidR="00F441EC">
          <w:pgSz w:w="11910" w:h="16840"/>
          <w:pgMar w:top="780" w:right="600" w:bottom="880" w:left="600" w:header="0" w:footer="686" w:gutter="0"/>
          <w:cols w:space="720"/>
        </w:sectPr>
      </w:pPr>
    </w:p>
    <w:p w14:paraId="37059B4F" w14:textId="77777777" w:rsidR="00F441EC" w:rsidRDefault="00BC0B32">
      <w:pPr>
        <w:pStyle w:val="Heading2"/>
        <w:numPr>
          <w:ilvl w:val="1"/>
          <w:numId w:val="23"/>
        </w:numPr>
        <w:tabs>
          <w:tab w:val="left" w:pos="961"/>
        </w:tabs>
        <w:spacing w:before="28"/>
        <w:ind w:hanging="852"/>
        <w:rPr>
          <w:b w:val="0"/>
          <w:bCs w:val="0"/>
        </w:rPr>
      </w:pPr>
      <w:bookmarkStart w:id="13" w:name="_bookmark12"/>
      <w:bookmarkEnd w:id="13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37059B50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37059B51" w14:textId="77777777" w:rsidR="00F441EC" w:rsidRDefault="00BC0B32">
      <w:pPr>
        <w:pStyle w:val="BodyText"/>
        <w:ind w:right="179"/>
      </w:pPr>
      <w:r>
        <w:rPr>
          <w:spacing w:val="-1"/>
        </w:rPr>
        <w:t>Occasional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rivers.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rivers,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flow</w:t>
      </w:r>
      <w:r>
        <w:rPr>
          <w:spacing w:val="83"/>
          <w:w w:val="99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occur</w:t>
      </w:r>
      <w:r>
        <w:rPr>
          <w:spacing w:val="-6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-5"/>
        </w:rPr>
        <w:t xml:space="preserve"> </w:t>
      </w:r>
      <w:r>
        <w:rPr>
          <w:spacing w:val="-1"/>
        </w:rPr>
        <w:t>seasonal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largely</w:t>
      </w:r>
      <w:r>
        <w:rPr>
          <w:spacing w:val="-8"/>
        </w:rPr>
        <w:t xml:space="preserve"> </w:t>
      </w:r>
      <w:r>
        <w:t>been</w:t>
      </w:r>
      <w:r>
        <w:rPr>
          <w:spacing w:val="54"/>
          <w:w w:val="99"/>
        </w:rPr>
        <w:t xml:space="preserve"> </w:t>
      </w:r>
      <w:r>
        <w:t>preserved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rivers,</w:t>
      </w:r>
      <w:r>
        <w:rPr>
          <w:spacing w:val="-11"/>
        </w:rPr>
        <w:t xml:space="preserve"> </w:t>
      </w:r>
      <w:r>
        <w:t>diversions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changes</w:t>
      </w:r>
      <w:r>
        <w:rPr>
          <w:spacing w:val="38"/>
          <w:w w:val="99"/>
        </w:rPr>
        <w:t xml:space="preserve"> </w:t>
      </w:r>
      <w:r>
        <w:rPr>
          <w:spacing w:val="-1"/>
        </w:rPr>
        <w:t>due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schemes</w:t>
      </w:r>
      <w:r>
        <w:rPr>
          <w:spacing w:val="-5"/>
        </w:rPr>
        <w:t xml:space="preserve"> </w:t>
      </w:r>
      <w:r>
        <w:rPr>
          <w:spacing w:val="-1"/>
        </w:rPr>
        <w:t>(such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Condamine-Balonne)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weirs</w:t>
      </w:r>
      <w:r>
        <w:rPr>
          <w:spacing w:val="-8"/>
        </w:rPr>
        <w:t xml:space="preserve"> </w:t>
      </w:r>
      <w:r>
        <w:t>with</w:t>
      </w:r>
      <w:r>
        <w:rPr>
          <w:spacing w:val="74"/>
          <w:w w:val="99"/>
        </w:rPr>
        <w:t xml:space="preserve"> </w:t>
      </w:r>
      <w:r>
        <w:rPr>
          <w:spacing w:val="-1"/>
        </w:rPr>
        <w:t>diversions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volume,</w:t>
      </w:r>
      <w:r>
        <w:rPr>
          <w:spacing w:val="-9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frequency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2"/>
        </w:rPr>
        <w:t>flows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71"/>
          <w:w w:val="99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rPr>
          <w:spacing w:val="-1"/>
        </w:rPr>
        <w:t>communities,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terminal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areas.</w:t>
      </w:r>
      <w:r>
        <w:rPr>
          <w:spacing w:val="-9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92"/>
          <w:w w:val="99"/>
        </w:rPr>
        <w:t xml:space="preserve"> </w:t>
      </w:r>
      <w:r>
        <w:rPr>
          <w:spacing w:val="-1"/>
        </w:rPr>
        <w:t>reduced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systems.</w:t>
      </w:r>
      <w:r>
        <w:rPr>
          <w:spacing w:val="-8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regimes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maximum</w:t>
      </w:r>
      <w:r>
        <w:rPr>
          <w:spacing w:val="-6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refill</w:t>
      </w:r>
      <w:r>
        <w:rPr>
          <w:spacing w:val="-7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2"/>
        </w:rPr>
        <w:t>re-</w:t>
      </w:r>
      <w:r>
        <w:rPr>
          <w:spacing w:val="34"/>
          <w:w w:val="99"/>
        </w:rPr>
        <w:t xml:space="preserve"> </w:t>
      </w:r>
      <w:r>
        <w:t>establish</w:t>
      </w:r>
      <w:r>
        <w:rPr>
          <w:spacing w:val="-12"/>
        </w:rPr>
        <w:t xml:space="preserve"> </w:t>
      </w:r>
      <w:r>
        <w:rPr>
          <w:spacing w:val="-1"/>
        </w:rPr>
        <w:t>hydrological</w:t>
      </w:r>
      <w:r>
        <w:rPr>
          <w:spacing w:val="-11"/>
        </w:rPr>
        <w:t xml:space="preserve"> </w:t>
      </w:r>
      <w:r>
        <w:rPr>
          <w:spacing w:val="-1"/>
        </w:rPr>
        <w:t>connectivity</w:t>
      </w:r>
      <w:r>
        <w:rPr>
          <w:spacing w:val="-12"/>
        </w:rPr>
        <w:t xml:space="preserve"> </w:t>
      </w:r>
      <w:r>
        <w:rPr>
          <w:spacing w:val="-1"/>
        </w:rP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system.</w:t>
      </w:r>
    </w:p>
    <w:p w14:paraId="37059B52" w14:textId="77777777" w:rsidR="00F441EC" w:rsidRDefault="00F441EC">
      <w:pPr>
        <w:spacing w:before="2"/>
        <w:rPr>
          <w:rFonts w:ascii="Century Gothic" w:eastAsia="Century Gothic" w:hAnsi="Century Gothic" w:cs="Century Gothic"/>
          <w:sz w:val="23"/>
          <w:szCs w:val="23"/>
        </w:rPr>
      </w:pPr>
    </w:p>
    <w:p w14:paraId="37059B53" w14:textId="77777777" w:rsidR="00F441EC" w:rsidRDefault="00BC0B32">
      <w:pPr>
        <w:pStyle w:val="BodyText"/>
        <w:spacing w:line="238" w:lineRule="auto"/>
        <w:ind w:right="291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MDBA</w:t>
      </w:r>
      <w:r>
        <w:rPr>
          <w:spacing w:val="-9"/>
        </w:rPr>
        <w:t xml:space="preserve"> </w:t>
      </w:r>
      <w:r>
        <w:rPr>
          <w:spacing w:val="-1"/>
        </w:rPr>
        <w:t>assessed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streams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2012.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t>MDBA</w:t>
      </w:r>
      <w:r>
        <w:rPr>
          <w:spacing w:val="-15"/>
        </w:rPr>
        <w:t xml:space="preserve"> </w:t>
      </w:r>
      <w:r>
        <w:rPr>
          <w:spacing w:val="-1"/>
        </w:rPr>
        <w:t>re-assessed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Barwon-Darling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Condamine-Balonne</w:t>
      </w:r>
      <w:r>
        <w:rPr>
          <w:spacing w:val="70"/>
          <w:w w:val="99"/>
        </w:rPr>
        <w:t xml:space="preserve"> </w:t>
      </w:r>
      <w:r>
        <w:rPr>
          <w:spacing w:val="-1"/>
        </w:rPr>
        <w:t>systems,</w:t>
      </w:r>
      <w:r>
        <w:rPr>
          <w:spacing w:val="-10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improved</w:t>
      </w:r>
      <w:r>
        <w:rPr>
          <w:spacing w:val="-8"/>
        </w:rPr>
        <w:t xml:space="preserve"> </w:t>
      </w:r>
      <w:r>
        <w:rPr>
          <w:spacing w:val="-1"/>
        </w:rPr>
        <w:t>science</w:t>
      </w:r>
      <w:r>
        <w:rPr>
          <w:spacing w:val="-7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t>(MDBA</w:t>
      </w:r>
      <w:r>
        <w:rPr>
          <w:spacing w:val="-11"/>
        </w:rPr>
        <w:t xml:space="preserve"> </w:t>
      </w:r>
      <w:r>
        <w:t>2016).</w:t>
      </w:r>
    </w:p>
    <w:p w14:paraId="37059B54" w14:textId="77777777" w:rsidR="00F441EC" w:rsidRDefault="00F441EC">
      <w:pPr>
        <w:spacing w:before="2"/>
        <w:rPr>
          <w:rFonts w:ascii="Century Gothic" w:eastAsia="Century Gothic" w:hAnsi="Century Gothic" w:cs="Century Gothic"/>
          <w:sz w:val="23"/>
          <w:szCs w:val="23"/>
        </w:rPr>
      </w:pPr>
    </w:p>
    <w:p w14:paraId="37059B55" w14:textId="77777777" w:rsidR="00F441EC" w:rsidRDefault="00BC0B32">
      <w:pPr>
        <w:pStyle w:val="BodyText"/>
        <w:spacing w:line="239" w:lineRule="auto"/>
        <w:ind w:right="19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CEWO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worked</w:t>
      </w:r>
      <w:r>
        <w:rPr>
          <w:spacing w:val="-7"/>
        </w:rPr>
        <w:t xml:space="preserve"> </w:t>
      </w:r>
      <w:r>
        <w:rPr>
          <w:spacing w:val="-1"/>
        </w:rPr>
        <w:t>closely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8"/>
        </w:rPr>
        <w:t xml:space="preserve"> </w:t>
      </w:r>
      <w:r>
        <w:t>teams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4"/>
          <w:w w:val="99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recovered</w:t>
      </w:r>
      <w:r>
        <w:rPr>
          <w:spacing w:val="42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that</w:t>
      </w:r>
      <w:r>
        <w:rPr>
          <w:spacing w:val="62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requirements.</w:t>
      </w:r>
      <w:r>
        <w:rPr>
          <w:spacing w:val="-10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being</w:t>
      </w:r>
      <w:r>
        <w:rPr>
          <w:spacing w:val="48"/>
          <w:w w:val="99"/>
        </w:rPr>
        <w:t xml:space="preserve"> </w:t>
      </w:r>
      <w:r>
        <w:t>met,</w:t>
      </w:r>
      <w:r>
        <w:rPr>
          <w:spacing w:val="-10"/>
        </w:rPr>
        <w:t xml:space="preserve"> </w:t>
      </w:r>
      <w:r>
        <w:t>short-term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demands,</w:t>
      </w:r>
      <w:r>
        <w:rPr>
          <w:spacing w:val="-10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feasible,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addressed</w:t>
      </w:r>
      <w:r>
        <w:rPr>
          <w:spacing w:val="-7"/>
        </w:rPr>
        <w:t xml:space="preserve"> </w:t>
      </w:r>
      <w:r>
        <w:t>progressively</w:t>
      </w:r>
      <w:r>
        <w:rPr>
          <w:spacing w:val="-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42"/>
          <w:w w:val="9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t>mechanisms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approaches,</w:t>
      </w:r>
      <w:r>
        <w:rPr>
          <w:spacing w:val="-10"/>
        </w:rPr>
        <w:t xml:space="preserve"> </w:t>
      </w:r>
      <w:r>
        <w:rPr>
          <w:spacing w:val="-1"/>
        </w:rPr>
        <w:t>discussed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1"/>
        </w:rPr>
        <w:t>2.</w:t>
      </w:r>
    </w:p>
    <w:p w14:paraId="37059B56" w14:textId="77777777" w:rsidR="00F441EC" w:rsidRDefault="00F441EC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37059B57" w14:textId="77777777" w:rsidR="00F441EC" w:rsidRDefault="00BC0B32">
      <w:pPr>
        <w:pStyle w:val="Heading2"/>
        <w:numPr>
          <w:ilvl w:val="1"/>
          <w:numId w:val="23"/>
        </w:numPr>
        <w:tabs>
          <w:tab w:val="left" w:pos="961"/>
        </w:tabs>
        <w:ind w:hanging="852"/>
        <w:rPr>
          <w:b w:val="0"/>
          <w:bCs w:val="0"/>
        </w:rPr>
      </w:pPr>
      <w:bookmarkStart w:id="14" w:name="_bookmark13"/>
      <w:bookmarkEnd w:id="14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37059B58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B59" w14:textId="77777777" w:rsidR="00F441EC" w:rsidRDefault="00BC0B32">
      <w:pPr>
        <w:pStyle w:val="BodyText"/>
        <w:ind w:right="190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76"/>
          <w:w w:val="99"/>
        </w:rPr>
        <w:t xml:space="preserve"> </w:t>
      </w:r>
      <w:r>
        <w:rPr>
          <w:rFonts w:cs="Century Gothic"/>
        </w:rPr>
        <w:t>collecting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data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such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volumes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delivered,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impact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river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system’s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hydrograph,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area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inundation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64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CEWO</w:t>
      </w:r>
      <w:r>
        <w:rPr>
          <w:spacing w:val="-6"/>
        </w:rPr>
        <w:t xml:space="preserve"> </w:t>
      </w:r>
      <w:r>
        <w:t>monitors</w:t>
      </w:r>
      <w:r>
        <w:rPr>
          <w:spacing w:val="-6"/>
        </w:rPr>
        <w:t xml:space="preserve"> </w:t>
      </w:r>
      <w:r>
        <w:rPr>
          <w:spacing w:val="-1"/>
        </w:rPr>
        <w:t>stream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t>real-time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gauges,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0"/>
          <w:w w:val="99"/>
        </w:rPr>
        <w:t xml:space="preserve"> </w:t>
      </w:r>
      <w:r>
        <w:rPr>
          <w:spacing w:val="-1"/>
        </w:rPr>
        <w:t>quantify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entitlements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enhancing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official</w:t>
      </w:r>
      <w:r>
        <w:rPr>
          <w:spacing w:val="-10"/>
        </w:rPr>
        <w:t xml:space="preserve"> </w:t>
      </w:r>
      <w:r>
        <w:rPr>
          <w:spacing w:val="-1"/>
        </w:rPr>
        <w:t>announcements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harvesting</w:t>
      </w:r>
      <w:r>
        <w:rPr>
          <w:spacing w:val="-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9"/>
        </w:rPr>
        <w:t xml:space="preserve"> </w:t>
      </w:r>
      <w:r>
        <w:rPr>
          <w:spacing w:val="-1"/>
        </w:rPr>
        <w:t>systems</w:t>
      </w:r>
      <w:r>
        <w:rPr>
          <w:spacing w:val="-8"/>
        </w:rPr>
        <w:t xml:space="preserve"> </w:t>
      </w:r>
      <w:r>
        <w:t>(Lower</w:t>
      </w:r>
      <w:r>
        <w:rPr>
          <w:spacing w:val="3"/>
        </w:rPr>
        <w:t xml:space="preserve"> </w:t>
      </w:r>
      <w:r>
        <w:rPr>
          <w:spacing w:val="-1"/>
        </w:rPr>
        <w:t>Balonne,</w:t>
      </w:r>
      <w:r>
        <w:rPr>
          <w:spacing w:val="105"/>
          <w:w w:val="99"/>
        </w:rPr>
        <w:t xml:space="preserve"> </w:t>
      </w:r>
      <w:r>
        <w:rPr>
          <w:spacing w:val="-1"/>
        </w:rPr>
        <w:t>Border</w:t>
      </w:r>
      <w:r>
        <w:rPr>
          <w:spacing w:val="-10"/>
        </w:rPr>
        <w:t xml:space="preserve"> </w:t>
      </w:r>
      <w:r>
        <w:t>Rivers,</w:t>
      </w:r>
      <w:r>
        <w:rPr>
          <w:spacing w:val="-10"/>
        </w:rPr>
        <w:t xml:space="preserve"> </w:t>
      </w:r>
      <w:r>
        <w:t>Warrego)</w:t>
      </w:r>
      <w:r>
        <w:rPr>
          <w:spacing w:val="-1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estimate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t>entitlements</w:t>
      </w:r>
      <w:r>
        <w:rPr>
          <w:spacing w:val="80"/>
          <w:w w:val="99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assumption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71"/>
          <w:w w:val="99"/>
        </w:rPr>
        <w:t xml:space="preserve"> </w:t>
      </w:r>
      <w:r>
        <w:rPr>
          <w:spacing w:val="-1"/>
        </w:rPr>
        <w:t>(when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triggered)</w:t>
      </w:r>
      <w:r>
        <w:rPr>
          <w:spacing w:val="-7"/>
        </w:rPr>
        <w:t xml:space="preserve"> </w:t>
      </w:r>
      <w:r>
        <w:rPr>
          <w:spacing w:val="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allowed</w:t>
      </w:r>
      <w:r>
        <w:rPr>
          <w:spacing w:val="-6"/>
        </w:rPr>
        <w:t xml:space="preserve"> </w:t>
      </w:r>
      <w:r>
        <w:t>limits.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reflects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majority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60"/>
          <w:w w:val="99"/>
        </w:rPr>
        <w:t xml:space="preserve"> </w:t>
      </w:r>
      <w:r>
        <w:t>irrigators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hence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77"/>
          <w:w w:val="99"/>
        </w:rPr>
        <w:t xml:space="preserve"> </w:t>
      </w:r>
      <w:r>
        <w:t>reinstated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systems.</w:t>
      </w:r>
    </w:p>
    <w:p w14:paraId="37059B5A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37059B5B" w14:textId="77777777" w:rsidR="00F441EC" w:rsidRDefault="00BC0B32">
      <w:pPr>
        <w:pStyle w:val="BodyText"/>
        <w:ind w:right="292"/>
      </w:pPr>
      <w:r>
        <w:rPr>
          <w:spacing w:val="-1"/>
        </w:rPr>
        <w:t>Long</w:t>
      </w:r>
      <w:r>
        <w:rPr>
          <w:spacing w:val="-5"/>
        </w:rPr>
        <w:t xml:space="preserve"> </w:t>
      </w:r>
      <w:r>
        <w:rPr>
          <w:spacing w:val="-1"/>
        </w:rPr>
        <w:t>Term</w:t>
      </w:r>
      <w:r>
        <w:rPr>
          <w:spacing w:val="-5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rPr>
          <w:spacing w:val="-1"/>
        </w:rPr>
        <w:t>(LTIM)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Warrego</w:t>
      </w:r>
      <w:r>
        <w:rPr>
          <w:spacing w:val="-7"/>
        </w:rPr>
        <w:t xml:space="preserve"> </w:t>
      </w:r>
      <w:r>
        <w:t>and</w:t>
      </w:r>
      <w:r>
        <w:rPr>
          <w:spacing w:val="74"/>
          <w:w w:val="99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(at</w:t>
      </w:r>
      <w:r>
        <w:rPr>
          <w:spacing w:val="-6"/>
        </w:rPr>
        <w:t xml:space="preserve"> </w:t>
      </w:r>
      <w:r>
        <w:rPr>
          <w:spacing w:val="-1"/>
        </w:rPr>
        <w:t>Toorale).</w:t>
      </w:r>
      <w:r>
        <w:rPr>
          <w:spacing w:val="-7"/>
        </w:rPr>
        <w:t xml:space="preserve"> </w:t>
      </w:r>
      <w:r>
        <w:rPr>
          <w:spacing w:val="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aims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evaluate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79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expected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scale.</w:t>
      </w:r>
      <w:r>
        <w:rPr>
          <w:spacing w:val="-4"/>
        </w:rPr>
        <w:t xml:space="preserve"> </w:t>
      </w:r>
      <w:r>
        <w:rPr>
          <w:spacing w:val="-3"/>
        </w:rPr>
        <w:t xml:space="preserve">At </w:t>
      </w:r>
      <w:r>
        <w:t>Toorale,</w:t>
      </w:r>
      <w:r>
        <w:rPr>
          <w:spacing w:val="61"/>
          <w:w w:val="9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9"/>
        </w:rPr>
        <w:t xml:space="preserve"> </w:t>
      </w:r>
      <w:r>
        <w:rPr>
          <w:spacing w:val="-1"/>
        </w:rPr>
        <w:t>catchment-based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unregulated</w:t>
      </w:r>
      <w:r>
        <w:rPr>
          <w:spacing w:val="-11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rPr>
          <w:spacing w:val="-1"/>
        </w:rPr>
        <w:t>contributions</w:t>
      </w:r>
      <w:r>
        <w:rPr>
          <w:spacing w:val="-10"/>
        </w:rPr>
        <w:t xml:space="preserve"> </w:t>
      </w:r>
      <w:r>
        <w:t>and</w:t>
      </w:r>
      <w:r>
        <w:rPr>
          <w:spacing w:val="105"/>
          <w:w w:val="99"/>
        </w:rPr>
        <w:t xml:space="preserve"> </w:t>
      </w:r>
      <w:r>
        <w:rPr>
          <w:spacing w:val="-1"/>
        </w:rPr>
        <w:t>residual</w:t>
      </w:r>
      <w:r>
        <w:rPr>
          <w:spacing w:val="-7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upstream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regulated</w:t>
      </w:r>
      <w:r>
        <w:rPr>
          <w:spacing w:val="-7"/>
        </w:rPr>
        <w:t xml:space="preserve"> </w:t>
      </w:r>
      <w:r>
        <w:rPr>
          <w:spacing w:val="-1"/>
        </w:rPr>
        <w:t>sources.</w:t>
      </w:r>
      <w:r>
        <w:rPr>
          <w:spacing w:val="4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2015</w:t>
      </w:r>
      <w:r>
        <w:rPr>
          <w:rFonts w:cs="Century Gothic"/>
        </w:rPr>
        <w:t>–</w:t>
      </w:r>
      <w:r>
        <w:t>16</w:t>
      </w:r>
      <w:r>
        <w:rPr>
          <w:spacing w:val="85"/>
          <w:w w:val="99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Warrego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t>LTIM</w:t>
      </w:r>
      <w:r>
        <w:rPr>
          <w:spacing w:val="-4"/>
        </w:rPr>
        <w:t xml:space="preserve"> </w:t>
      </w:r>
      <w:r>
        <w:rPr>
          <w:spacing w:val="-1"/>
        </w:rPr>
        <w:t>selected</w:t>
      </w:r>
      <w:r>
        <w:rPr>
          <w:spacing w:val="-7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14:paraId="37059B5C" w14:textId="77777777" w:rsidR="00F441EC" w:rsidRDefault="00F441EC">
      <w:pPr>
        <w:spacing w:before="1"/>
        <w:rPr>
          <w:rFonts w:ascii="Century Gothic" w:eastAsia="Century Gothic" w:hAnsi="Century Gothic" w:cs="Century Gothic"/>
          <w:sz w:val="17"/>
          <w:szCs w:val="17"/>
        </w:rPr>
      </w:pPr>
    </w:p>
    <w:p w14:paraId="37059B5D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line="242" w:lineRule="exact"/>
        <w:ind w:right="116" w:hanging="369"/>
      </w:pPr>
      <w:r>
        <w:t>Commonwealth</w:t>
      </w:r>
      <w:r>
        <w:rPr>
          <w:spacing w:val="8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upstream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Queensland</w:t>
      </w:r>
      <w:r>
        <w:rPr>
          <w:spacing w:val="9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small</w:t>
      </w:r>
      <w:r>
        <w:rPr>
          <w:spacing w:val="11"/>
        </w:rPr>
        <w:t xml:space="preserve"> </w:t>
      </w:r>
      <w:r>
        <w:rPr>
          <w:spacing w:val="-1"/>
        </w:rPr>
        <w:t>(4%)</w:t>
      </w:r>
      <w:r>
        <w:rPr>
          <w:spacing w:val="7"/>
        </w:rPr>
        <w:t xml:space="preserve"> </w:t>
      </w:r>
      <w:r>
        <w:t>contribution</w:t>
      </w:r>
      <w:r>
        <w:rPr>
          <w:spacing w:val="8"/>
        </w:rPr>
        <w:t xml:space="preserve"> </w:t>
      </w:r>
      <w:r>
        <w:t>to</w:t>
      </w:r>
      <w:r>
        <w:rPr>
          <w:spacing w:val="44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Warrego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Toorale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rPr>
          <w:spacing w:val="-1"/>
        </w:rPr>
        <w:t>16</w:t>
      </w:r>
      <w:r>
        <w:rPr>
          <w:spacing w:val="-7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February/March</w:t>
      </w:r>
      <w:r>
        <w:rPr>
          <w:spacing w:val="-6"/>
        </w:rPr>
        <w:t xml:space="preserve"> </w:t>
      </w:r>
      <w:r>
        <w:rPr>
          <w:spacing w:val="-1"/>
        </w:rPr>
        <w:t>2016.</w:t>
      </w:r>
    </w:p>
    <w:p w14:paraId="37059B5E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106" w:line="242" w:lineRule="exact"/>
        <w:ind w:right="116" w:hanging="369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reconnected</w:t>
      </w:r>
      <w:r>
        <w:rPr>
          <w:spacing w:val="-5"/>
        </w:rPr>
        <w:t xml:space="preserve"> </w:t>
      </w:r>
      <w:r>
        <w:rPr>
          <w:spacing w:val="-1"/>
        </w:rPr>
        <w:t>previously</w:t>
      </w:r>
      <w:r>
        <w:rPr>
          <w:spacing w:val="-5"/>
        </w:rPr>
        <w:t xml:space="preserve"> </w:t>
      </w:r>
      <w:r>
        <w:rPr>
          <w:spacing w:val="-1"/>
        </w:rPr>
        <w:t>isolated</w:t>
      </w:r>
      <w:r>
        <w:rPr>
          <w:spacing w:val="-5"/>
        </w:rPr>
        <w:t xml:space="preserve"> </w:t>
      </w:r>
      <w:r>
        <w:t>waterholes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contributed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invertebrate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6"/>
        </w:rPr>
        <w:t xml:space="preserve"> </w:t>
      </w:r>
      <w:r>
        <w:t>and</w:t>
      </w:r>
      <w:r>
        <w:rPr>
          <w:spacing w:val="93"/>
          <w:w w:val="99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zone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maintained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stable</w:t>
      </w:r>
      <w:r>
        <w:rPr>
          <w:spacing w:val="-8"/>
        </w:rPr>
        <w:t xml:space="preserve"> </w:t>
      </w:r>
      <w:r>
        <w:rPr>
          <w:spacing w:val="-1"/>
        </w:rPr>
        <w:t>habitats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frogs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waterbirds.</w:t>
      </w:r>
    </w:p>
    <w:p w14:paraId="37059B5F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106" w:line="242" w:lineRule="exact"/>
        <w:ind w:right="107" w:hanging="369"/>
      </w:pP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flow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t>stimulated</w:t>
      </w:r>
      <w:r>
        <w:rPr>
          <w:spacing w:val="3"/>
        </w:rPr>
        <w:t xml:space="preserve"> </w:t>
      </w:r>
      <w:r>
        <w:t>breeding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recruitment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several</w:t>
      </w:r>
      <w:r>
        <w:rPr>
          <w:spacing w:val="6"/>
        </w:rPr>
        <w:t xml:space="preserve"> </w:t>
      </w:r>
      <w:r>
        <w:rPr>
          <w:spacing w:val="-1"/>
        </w:rPr>
        <w:t>native</w:t>
      </w:r>
      <w:r>
        <w:rPr>
          <w:spacing w:val="5"/>
        </w:rPr>
        <w:t xml:space="preserve"> </w:t>
      </w:r>
      <w:r>
        <w:rPr>
          <w:spacing w:val="-1"/>
        </w:rPr>
        <w:t>fish</w:t>
      </w:r>
      <w:r>
        <w:rPr>
          <w:spacing w:val="5"/>
        </w:rPr>
        <w:t xml:space="preserve"> </w:t>
      </w:r>
      <w:r>
        <w:rPr>
          <w:spacing w:val="-1"/>
        </w:rPr>
        <w:t>species</w:t>
      </w:r>
      <w:r>
        <w:rPr>
          <w:spacing w:val="5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t>golden</w:t>
      </w:r>
      <w:r>
        <w:rPr>
          <w:spacing w:val="3"/>
        </w:rPr>
        <w:t xml:space="preserve"> </w:t>
      </w:r>
      <w:r>
        <w:t>perch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Hrytl's</w:t>
      </w:r>
      <w:r>
        <w:rPr>
          <w:spacing w:val="-9"/>
        </w:rPr>
        <w:t xml:space="preserve"> </w:t>
      </w:r>
      <w:r>
        <w:rPr>
          <w:spacing w:val="-1"/>
        </w:rPr>
        <w:t>catfish.</w:t>
      </w:r>
    </w:p>
    <w:p w14:paraId="37059B60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106" w:line="242" w:lineRule="exact"/>
        <w:ind w:right="116" w:hanging="369"/>
      </w:pPr>
      <w:r>
        <w:rPr>
          <w:spacing w:val="-1"/>
        </w:rPr>
        <w:t>During</w:t>
      </w:r>
      <w:r>
        <w:rPr>
          <w:spacing w:val="44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</w:t>
      </w:r>
      <w:r>
        <w:rPr>
          <w:spacing w:val="44"/>
        </w:rPr>
        <w:t xml:space="preserve"> </w:t>
      </w:r>
      <w:r>
        <w:rPr>
          <w:spacing w:val="1"/>
        </w:rPr>
        <w:t>no</w:t>
      </w:r>
      <w:r>
        <w:rPr>
          <w:spacing w:val="45"/>
        </w:rPr>
        <w:t xml:space="preserve"> </w:t>
      </w:r>
      <w:r>
        <w:t>Commonwealth</w:t>
      </w:r>
      <w:r>
        <w:rPr>
          <w:spacing w:val="45"/>
        </w:rPr>
        <w:t xml:space="preserve"> </w:t>
      </w:r>
      <w:r>
        <w:rPr>
          <w:spacing w:val="-1"/>
        </w:rPr>
        <w:t>environmental</w:t>
      </w:r>
      <w:r>
        <w:rPr>
          <w:spacing w:val="45"/>
        </w:rPr>
        <w:t xml:space="preserve"> </w:t>
      </w:r>
      <w:r>
        <w:t>water</w:t>
      </w:r>
      <w:r>
        <w:rPr>
          <w:spacing w:val="44"/>
        </w:rPr>
        <w:t xml:space="preserve"> </w:t>
      </w:r>
      <w:r>
        <w:rPr>
          <w:spacing w:val="-1"/>
        </w:rPr>
        <w:t>allocation</w:t>
      </w:r>
      <w:r>
        <w:rPr>
          <w:spacing w:val="44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rPr>
          <w:spacing w:val="-1"/>
        </w:rPr>
        <w:t>available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Toorale</w:t>
      </w:r>
      <w:r>
        <w:rPr>
          <w:spacing w:val="106"/>
          <w:w w:val="99"/>
        </w:rPr>
        <w:t xml:space="preserve"> </w:t>
      </w:r>
      <w:r>
        <w:rPr>
          <w:spacing w:val="-1"/>
        </w:rPr>
        <w:t>licenses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Warrego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flows.</w:t>
      </w:r>
    </w:p>
    <w:p w14:paraId="37059B61" w14:textId="77777777" w:rsidR="00F441EC" w:rsidRDefault="00BC0B32">
      <w:pPr>
        <w:pStyle w:val="BodyText"/>
        <w:spacing w:before="98"/>
        <w:ind w:right="1138"/>
      </w:pPr>
      <w:r>
        <w:rPr>
          <w:spacing w:val="-1"/>
        </w:rPr>
        <w:t>Further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1">
        <w:r>
          <w:rPr>
            <w:color w:val="0000FF"/>
            <w:w w:val="95"/>
            <w:u w:val="single" w:color="0000FF"/>
          </w:rPr>
          <w:t>http://www.environment.gov.au/water/cewo/catchment/northern-unregulated-rivers/monitoring</w:t>
        </w:r>
      </w:hyperlink>
    </w:p>
    <w:p w14:paraId="37059B62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37059B63" w14:textId="77777777" w:rsidR="00F441EC" w:rsidRDefault="00BC0B32">
      <w:pPr>
        <w:pStyle w:val="BodyText"/>
        <w:spacing w:before="62"/>
        <w:ind w:right="291"/>
      </w:pPr>
      <w:r>
        <w:t>Monitoring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observations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rPr>
          <w:spacing w:val="-1"/>
        </w:rPr>
        <w:t>partners.</w:t>
      </w:r>
      <w:r>
        <w:rPr>
          <w:spacing w:val="-11"/>
        </w:rPr>
        <w:t xml:space="preserve"> </w:t>
      </w:r>
      <w:r>
        <w:t>For</w:t>
      </w:r>
      <w:r>
        <w:rPr>
          <w:spacing w:val="71"/>
          <w:w w:val="99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4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collects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Narran</w:t>
      </w:r>
      <w:r>
        <w:rPr>
          <w:spacing w:val="-6"/>
        </w:rPr>
        <w:t xml:space="preserve"> </w:t>
      </w:r>
      <w:r>
        <w:t>Lakes.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from</w:t>
      </w:r>
      <w:r>
        <w:rPr>
          <w:spacing w:val="70"/>
          <w:w w:val="9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adaptive</w:t>
      </w:r>
      <w:r>
        <w:rPr>
          <w:spacing w:val="-8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inform</w:t>
      </w:r>
      <w:r>
        <w:rPr>
          <w:spacing w:val="-12"/>
        </w:rPr>
        <w:t xml:space="preserve"> </w:t>
      </w:r>
      <w:r>
        <w:t>portfolio</w:t>
      </w:r>
      <w:r>
        <w:rPr>
          <w:spacing w:val="-11"/>
        </w:rPr>
        <w:t xml:space="preserve"> </w:t>
      </w:r>
      <w:r>
        <w:t>planning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decision-making.</w:t>
      </w:r>
    </w:p>
    <w:p w14:paraId="37059B64" w14:textId="77777777" w:rsidR="00F441EC" w:rsidRDefault="00F441EC">
      <w:pPr>
        <w:sectPr w:rsidR="00F441EC">
          <w:pgSz w:w="11910" w:h="16840"/>
          <w:pgMar w:top="780" w:right="600" w:bottom="880" w:left="600" w:header="0" w:footer="686" w:gutter="0"/>
          <w:cols w:space="720"/>
        </w:sectPr>
      </w:pPr>
    </w:p>
    <w:p w14:paraId="37059B65" w14:textId="77777777" w:rsidR="00F441EC" w:rsidRDefault="00BC0B32">
      <w:pPr>
        <w:pStyle w:val="Heading1"/>
        <w:tabs>
          <w:tab w:val="left" w:pos="674"/>
        </w:tabs>
        <w:spacing w:before="2"/>
        <w:ind w:right="107"/>
        <w:rPr>
          <w:b w:val="0"/>
          <w:bCs w:val="0"/>
        </w:rPr>
      </w:pPr>
      <w:bookmarkStart w:id="15" w:name="_bookmark14"/>
      <w:bookmarkEnd w:id="15"/>
      <w:r>
        <w:rPr>
          <w:color w:val="5F4879"/>
          <w:spacing w:val="-1"/>
          <w:w w:val="95"/>
        </w:rPr>
        <w:lastRenderedPageBreak/>
        <w:t>2.</w:t>
      </w:r>
      <w:r>
        <w:rPr>
          <w:color w:val="5F4879"/>
          <w:spacing w:val="-1"/>
          <w:w w:val="95"/>
        </w:rPr>
        <w:tab/>
      </w:r>
      <w:r>
        <w:rPr>
          <w:color w:val="5F4879"/>
          <w:spacing w:val="-1"/>
        </w:rPr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37059B66" w14:textId="77777777" w:rsidR="00F441EC" w:rsidRDefault="00BC0B32">
      <w:pPr>
        <w:pStyle w:val="BodyText"/>
        <w:spacing w:before="244"/>
        <w:ind w:right="174"/>
      </w:pPr>
      <w:r>
        <w:t>Dams,</w:t>
      </w:r>
      <w:r>
        <w:rPr>
          <w:spacing w:val="-9"/>
        </w:rPr>
        <w:t xml:space="preserve"> </w:t>
      </w:r>
      <w:r>
        <w:t>weirs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regulate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detrimental</w:t>
      </w:r>
      <w:r>
        <w:rPr>
          <w:spacing w:val="-6"/>
        </w:rPr>
        <w:t xml:space="preserve"> </w:t>
      </w:r>
      <w:r>
        <w:rPr>
          <w:spacing w:val="-1"/>
        </w:rPr>
        <w:t>impact</w:t>
      </w:r>
      <w:r>
        <w:rPr>
          <w:spacing w:val="-5"/>
        </w:rPr>
        <w:t xml:space="preserve"> </w:t>
      </w:r>
      <w:r>
        <w:rPr>
          <w:spacing w:val="-1"/>
        </w:rPr>
        <w:t>impact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t>environment.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timing,</w:t>
      </w:r>
      <w:r>
        <w:rPr>
          <w:spacing w:val="-9"/>
        </w:rPr>
        <w:t xml:space="preserve"> </w:t>
      </w:r>
      <w:r>
        <w:rPr>
          <w:spacing w:val="-1"/>
        </w:rPr>
        <w:t>size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speed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barriers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movement,</w:t>
      </w:r>
      <w:r>
        <w:rPr>
          <w:spacing w:val="-8"/>
        </w:rPr>
        <w:t xml:space="preserve"> </w:t>
      </w:r>
      <w:r>
        <w:t>trap</w:t>
      </w:r>
      <w:r>
        <w:rPr>
          <w:spacing w:val="56"/>
          <w:w w:val="99"/>
        </w:rPr>
        <w:t xml:space="preserve"> </w:t>
      </w:r>
      <w:r>
        <w:t>nutrients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sediment,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cause</w:t>
      </w:r>
      <w:r>
        <w:rPr>
          <w:spacing w:val="-7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cold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pollution.</w:t>
      </w:r>
      <w:r>
        <w:rPr>
          <w:spacing w:val="-10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6"/>
        </w:rPr>
        <w:t xml:space="preserve"> </w:t>
      </w:r>
      <w:r>
        <w:rPr>
          <w:spacing w:val="-1"/>
        </w:rPr>
        <w:t>Basin,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5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regulating</w:t>
      </w:r>
      <w:r>
        <w:rPr>
          <w:spacing w:val="-6"/>
        </w:rPr>
        <w:t xml:space="preserve"> </w:t>
      </w:r>
      <w:r>
        <w:t>structures.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positive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7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limite</w:t>
      </w:r>
      <w:r>
        <w:rPr>
          <w:spacing w:val="-7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discretionary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ordered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82"/>
        </w:rPr>
        <w:t xml:space="preserve"> </w:t>
      </w:r>
      <w:r>
        <w:rPr>
          <w:spacing w:val="-1"/>
        </w:rPr>
        <w:t>storages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particular</w:t>
      </w:r>
      <w:r>
        <w:rPr>
          <w:spacing w:val="-6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environmental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sourced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share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       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event,</w:t>
      </w:r>
      <w:r>
        <w:rPr>
          <w:spacing w:val="-8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t>conditions,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possibly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future,</w:t>
      </w:r>
      <w:r>
        <w:rPr>
          <w:spacing w:val="-10"/>
        </w:rPr>
        <w:t xml:space="preserve"> </w:t>
      </w:r>
      <w:r>
        <w:t>released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private</w:t>
      </w:r>
      <w:r>
        <w:rPr>
          <w:spacing w:val="69"/>
        </w:rPr>
        <w:t xml:space="preserve"> </w:t>
      </w:r>
      <w:r>
        <w:t>storages.</w:t>
      </w:r>
      <w:r>
        <w:rPr>
          <w:spacing w:val="-9"/>
        </w:rPr>
        <w:t xml:space="preserve"> </w:t>
      </w:r>
      <w:r>
        <w:rPr>
          <w:spacing w:val="-1"/>
        </w:rPr>
        <w:t>Carryover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t>balance</w:t>
      </w:r>
      <w:r>
        <w:rPr>
          <w:spacing w:val="-9"/>
        </w:rPr>
        <w:t xml:space="preserve"> </w:t>
      </w: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influence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    </w:t>
      </w:r>
      <w: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systems.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73"/>
          <w:w w:val="99"/>
        </w:rPr>
        <w:t xml:space="preserve"> </w:t>
      </w:r>
      <w:r>
        <w:t>dams,</w:t>
      </w:r>
      <w:r>
        <w:rPr>
          <w:spacing w:val="-9"/>
        </w:rPr>
        <w:t xml:space="preserve"> </w:t>
      </w:r>
      <w:r>
        <w:t>weirs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structures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regulate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1"/>
        </w:rP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particular</w:t>
      </w:r>
      <w:r>
        <w:rPr>
          <w:spacing w:val="-9"/>
        </w:rPr>
        <w:t xml:space="preserve"> </w:t>
      </w:r>
      <w:r>
        <w:rPr>
          <w:spacing w:val="-1"/>
        </w:rPr>
        <w:t>assets.</w:t>
      </w:r>
    </w:p>
    <w:p w14:paraId="37059B67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B68" w14:textId="77777777" w:rsidR="00F441EC" w:rsidRDefault="00BC0B32">
      <w:pPr>
        <w:pStyle w:val="BodyText"/>
        <w:ind w:right="292"/>
      </w:pPr>
      <w:r>
        <w:rPr>
          <w:spacing w:val="-1"/>
        </w:rPr>
        <w:t>Most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by</w:t>
      </w:r>
      <w:r>
        <w:rPr>
          <w:spacing w:val="52"/>
          <w:w w:val="99"/>
        </w:rPr>
        <w:t xml:space="preserve"> </w:t>
      </w:r>
      <w:r>
        <w:t>restoring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formerly</w:t>
      </w:r>
      <w:r>
        <w:rPr>
          <w:spacing w:val="-9"/>
        </w:rPr>
        <w:t xml:space="preserve"> </w:t>
      </w:r>
      <w:r>
        <w:t>extracted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improving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variability.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ongoing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and</w:t>
      </w:r>
      <w:r>
        <w:rPr>
          <w:spacing w:val="56"/>
          <w:w w:val="99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northern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(excluding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Toorale</w:t>
      </w:r>
      <w:r>
        <w:rPr>
          <w:spacing w:val="-8"/>
        </w:rPr>
        <w:t xml:space="preserve"> </w:t>
      </w:r>
      <w:r>
        <w:t>Warrego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entitlements</w:t>
      </w:r>
      <w:r>
        <w:rPr>
          <w:spacing w:val="2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supplementary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holdings)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rPr>
          <w:spacing w:val="-1"/>
        </w:rPr>
        <w:t>approved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90"/>
          <w:w w:val="9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2012.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default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arrangement</w:t>
      </w:r>
      <w:r>
        <w:rPr>
          <w:spacing w:val="-1"/>
        </w:rPr>
        <w:t xml:space="preserve"> for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entitlements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53"/>
          <w:w w:val="99"/>
        </w:rPr>
        <w:t xml:space="preserve"> </w:t>
      </w:r>
      <w:r>
        <w:rPr>
          <w:spacing w:val="-1"/>
        </w:rPr>
        <w:t>preclude</w:t>
      </w:r>
      <w:r>
        <w:rPr>
          <w:spacing w:val="-13"/>
        </w:rPr>
        <w:t xml:space="preserve"> </w:t>
      </w:r>
      <w:r>
        <w:t>alternative</w:t>
      </w:r>
      <w:r>
        <w:rPr>
          <w:spacing w:val="-13"/>
        </w:rPr>
        <w:t xml:space="preserve"> </w:t>
      </w:r>
      <w:r>
        <w:rPr>
          <w:spacing w:val="-1"/>
        </w:rPr>
        <w:t>uses.</w:t>
      </w:r>
    </w:p>
    <w:p w14:paraId="37059B69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B6A" w14:textId="77777777" w:rsidR="00F441EC" w:rsidRDefault="00BC0B32">
      <w:pPr>
        <w:pStyle w:val="BodyText"/>
        <w:ind w:right="216"/>
      </w:pPr>
      <w:r>
        <w:rPr>
          <w:spacing w:val="-1"/>
        </w:rPr>
        <w:t>Event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mechanisms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allow</w:t>
      </w:r>
      <w:r>
        <w:rPr>
          <w:spacing w:val="-6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79"/>
          <w:w w:val="99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t>outcomes.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mechanisms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55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on-farm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store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release</w:t>
      </w:r>
      <w:r>
        <w:rPr>
          <w:spacing w:val="-8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purchase,</w:t>
      </w:r>
      <w:r>
        <w:rPr>
          <w:spacing w:val="-10"/>
        </w:rPr>
        <w:t xml:space="preserve"> </w:t>
      </w:r>
      <w:r>
        <w:t>conditional</w:t>
      </w:r>
      <w:r>
        <w:rPr>
          <w:spacing w:val="-8"/>
        </w:rPr>
        <w:t xml:space="preserve"> </w:t>
      </w:r>
      <w:r>
        <w:rPr>
          <w:spacing w:val="-1"/>
        </w:rPr>
        <w:t>purchase,</w:t>
      </w:r>
      <w:r>
        <w:rPr>
          <w:spacing w:val="-10"/>
        </w:rPr>
        <w:t xml:space="preserve"> </w:t>
      </w:r>
      <w:r>
        <w:t>and</w:t>
      </w:r>
      <w:r>
        <w:rPr>
          <w:spacing w:val="74"/>
          <w:w w:val="99"/>
        </w:rPr>
        <w:t xml:space="preserve"> </w:t>
      </w:r>
      <w:r>
        <w:t>forward</w:t>
      </w:r>
      <w:r>
        <w:rPr>
          <w:spacing w:val="-7"/>
        </w:rPr>
        <w:t xml:space="preserve"> </w:t>
      </w:r>
      <w:r>
        <w:rPr>
          <w:spacing w:val="-1"/>
        </w:rPr>
        <w:t>purchase.</w:t>
      </w:r>
      <w:r>
        <w:rPr>
          <w:spacing w:val="-4"/>
        </w:rPr>
        <w:t xml:space="preserve"> </w:t>
      </w:r>
      <w:r>
        <w:rPr>
          <w:spacing w:val="-1"/>
        </w:rP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rPr>
          <w:spacing w:val="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-6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alter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2"/>
          <w:w w:val="99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rPr>
          <w:spacing w:val="-1"/>
        </w:rPr>
        <w:t>watercourse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off-stream</w:t>
      </w:r>
      <w:r>
        <w:rPr>
          <w:spacing w:val="-6"/>
        </w:rPr>
        <w:t xml:space="preserve"> </w:t>
      </w:r>
      <w:r>
        <w:t>asset.</w:t>
      </w:r>
      <w:r>
        <w:rPr>
          <w:spacing w:val="-8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rPr>
          <w:spacing w:val="-1"/>
        </w:rPr>
        <w:t>irrigation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86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divert,</w:t>
      </w:r>
      <w:r>
        <w:rPr>
          <w:spacing w:val="-9"/>
        </w:rPr>
        <w:t xml:space="preserve"> </w:t>
      </w:r>
      <w:r>
        <w:t>store,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re-direct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increasing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duration</w:t>
      </w:r>
      <w:r>
        <w:rPr>
          <w:w w:val="99"/>
        </w:rPr>
        <w:t xml:space="preserve"> </w:t>
      </w:r>
      <w:r>
        <w:rPr>
          <w:spacing w:val="70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purpose.</w:t>
      </w:r>
    </w:p>
    <w:p w14:paraId="37059B6B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B6C" w14:textId="77777777" w:rsidR="00F441EC" w:rsidRDefault="00BC0B32">
      <w:pPr>
        <w:pStyle w:val="BodyText"/>
        <w:ind w:right="291"/>
      </w:pPr>
      <w:r>
        <w:rPr>
          <w:spacing w:val="-1"/>
        </w:rPr>
        <w:t>Priorities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intentions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were</w:t>
      </w:r>
      <w:r>
        <w:rPr>
          <w:spacing w:val="73"/>
          <w:w w:val="99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rPr>
          <w:spacing w:val="-1"/>
        </w:rPr>
        <w:t>(shown</w:t>
      </w:r>
      <w:r>
        <w:rPr>
          <w:spacing w:val="-8"/>
        </w:rPr>
        <w:t xml:space="preserve"> </w:t>
      </w:r>
      <w:r>
        <w:rPr>
          <w:spacing w:val="-1"/>
        </w:rPr>
        <w:t>schematically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15" w:history="1">
        <w:r>
          <w:rPr>
            <w:spacing w:val="-1"/>
          </w:rPr>
          <w:t>Figure</w:t>
        </w:r>
        <w:r>
          <w:rPr>
            <w:spacing w:val="-7"/>
          </w:rPr>
          <w:t xml:space="preserve"> </w:t>
        </w:r>
        <w:r>
          <w:t>2</w:t>
        </w:r>
      </w:hyperlink>
      <w:r>
        <w:t>):</w:t>
      </w:r>
    </w:p>
    <w:p w14:paraId="37059B6D" w14:textId="77777777" w:rsidR="00F441EC" w:rsidRDefault="00BC0B32">
      <w:pPr>
        <w:pStyle w:val="BodyText"/>
        <w:numPr>
          <w:ilvl w:val="0"/>
          <w:numId w:val="22"/>
        </w:numPr>
        <w:tabs>
          <w:tab w:val="left" w:pos="468"/>
        </w:tabs>
        <w:spacing w:before="179"/>
        <w:ind w:right="340"/>
      </w:pPr>
      <w:r>
        <w:rPr>
          <w:spacing w:val="-1"/>
        </w:rPr>
        <w:t>Antecedent</w:t>
      </w:r>
      <w:r>
        <w:rPr>
          <w:spacing w:val="-6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environmental</w:t>
      </w:r>
      <w:r>
        <w:rPr>
          <w:spacing w:val="56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</w:t>
      </w:r>
      <w:r>
        <w:rPr>
          <w:spacing w:val="-1"/>
        </w:rPr>
        <w:t>rs</w:t>
      </w:r>
      <w:r>
        <w:rPr>
          <w:spacing w:val="-5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4"/>
        </w:rPr>
        <w:t xml:space="preserve"> </w:t>
      </w:r>
      <w:r>
        <w:rPr>
          <w:spacing w:val="-1"/>
        </w:rPr>
        <w:t>(Section</w:t>
      </w:r>
      <w:r>
        <w:rPr>
          <w:spacing w:val="-6"/>
        </w:rPr>
        <w:t xml:space="preserve"> </w:t>
      </w:r>
      <w:hyperlink w:anchor="_bookmark16" w:history="1">
        <w:r>
          <w:rPr>
            <w:spacing w:val="-1"/>
          </w:rPr>
          <w:t>2.1</w:t>
        </w:r>
      </w:hyperlink>
      <w:r>
        <w:rPr>
          <w:spacing w:val="-1"/>
        </w:rPr>
        <w:t>).</w:t>
      </w:r>
    </w:p>
    <w:p w14:paraId="37059B6E" w14:textId="77777777" w:rsidR="00F441EC" w:rsidRDefault="00BC0B32">
      <w:pPr>
        <w:pStyle w:val="BodyText"/>
        <w:numPr>
          <w:ilvl w:val="0"/>
          <w:numId w:val="22"/>
        </w:numPr>
        <w:tabs>
          <w:tab w:val="left" w:pos="468"/>
        </w:tabs>
        <w:spacing w:before="179"/>
        <w:ind w:right="231"/>
      </w:pPr>
      <w:r>
        <w:rPr>
          <w:spacing w:val="-1"/>
        </w:rPr>
        <w:t>Some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feasible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feasible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coming</w:t>
      </w:r>
      <w:r>
        <w:rPr>
          <w:spacing w:val="-6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57"/>
          <w:w w:val="99"/>
        </w:rPr>
        <w:t xml:space="preserve"> </w:t>
      </w:r>
      <w:r>
        <w:rPr>
          <w:spacing w:val="-1"/>
        </w:rPr>
        <w:t>prioritised.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augment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modify</w:t>
      </w:r>
      <w:r>
        <w:rPr>
          <w:spacing w:val="-7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in-stream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now</w:t>
      </w:r>
      <w:r>
        <w:rPr>
          <w:spacing w:val="76"/>
          <w:w w:val="9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future.</w:t>
      </w:r>
    </w:p>
    <w:p w14:paraId="37059B6F" w14:textId="77777777" w:rsidR="00F441EC" w:rsidRDefault="00BC0B32">
      <w:pPr>
        <w:pStyle w:val="BodyText"/>
        <w:numPr>
          <w:ilvl w:val="0"/>
          <w:numId w:val="22"/>
        </w:numPr>
        <w:tabs>
          <w:tab w:val="left" w:pos="468"/>
        </w:tabs>
        <w:spacing w:before="179"/>
        <w:ind w:right="231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t>catchments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generally</w:t>
      </w:r>
      <w:r>
        <w:rPr>
          <w:spacing w:val="-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rPr>
          <w:spacing w:val="-1"/>
        </w:rPr>
        <w:t>(from</w:t>
      </w:r>
      <w:r>
        <w:rPr>
          <w:spacing w:val="-8"/>
        </w:rPr>
        <w:t xml:space="preserve"> </w:t>
      </w:r>
      <w:r>
        <w:t>Step</w:t>
      </w:r>
      <w:r>
        <w:rPr>
          <w:spacing w:val="-7"/>
        </w:rPr>
        <w:t xml:space="preserve"> </w:t>
      </w:r>
      <w:r>
        <w:rPr>
          <w:spacing w:val="-1"/>
        </w:rPr>
        <w:t>1)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feasible</w:t>
      </w:r>
      <w:r>
        <w:rPr>
          <w:spacing w:val="-8"/>
        </w:rPr>
        <w:t xml:space="preserve"> </w:t>
      </w:r>
      <w:r>
        <w:rPr>
          <w:spacing w:val="-1"/>
        </w:rPr>
        <w:t>active</w:t>
      </w:r>
      <w:r>
        <w:rPr>
          <w:spacing w:val="79"/>
          <w:w w:val="9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t>(Step</w:t>
      </w:r>
      <w:r>
        <w:rPr>
          <w:spacing w:val="-6"/>
        </w:rPr>
        <w:t xml:space="preserve"> </w:t>
      </w:r>
      <w:r>
        <w:t>2),</w:t>
      </w:r>
      <w:r>
        <w:rPr>
          <w:spacing w:val="-10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examined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ranked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urgency.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step</w:t>
      </w:r>
      <w:r>
        <w:rPr>
          <w:spacing w:val="50"/>
          <w:w w:val="99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60"/>
          <w:w w:val="99"/>
        </w:rPr>
        <w:t xml:space="preserve"> </w:t>
      </w:r>
      <w:r>
        <w:rPr>
          <w:spacing w:val="-1"/>
        </w:rPr>
        <w:t>comprehensively</w:t>
      </w:r>
      <w:r>
        <w:rPr>
          <w:spacing w:val="-9"/>
        </w:rPr>
        <w:t xml:space="preserve"> </w:t>
      </w:r>
      <w:r>
        <w:t>assessed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indicators</w:t>
      </w:r>
      <w:r>
        <w:rPr>
          <w:spacing w:val="-7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rPr>
          <w:spacing w:val="-1"/>
        </w:rPr>
        <w:t>(</w:t>
      </w:r>
      <w:hyperlink w:anchor="_bookmark21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rPr>
            <w:b/>
          </w:rPr>
          <w:t>4</w:t>
        </w:r>
      </w:hyperlink>
      <w:r>
        <w:rPr>
          <w:b/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5</w:t>
        </w:r>
      </w:hyperlink>
      <w:r>
        <w:t>).</w:t>
      </w:r>
    </w:p>
    <w:p w14:paraId="37059B70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5"/>
          <w:szCs w:val="15"/>
        </w:rPr>
      </w:pPr>
    </w:p>
    <w:p w14:paraId="37059B71" w14:textId="77777777" w:rsidR="00F441EC" w:rsidRDefault="00BC0B32">
      <w:pPr>
        <w:pStyle w:val="BodyText"/>
        <w:numPr>
          <w:ilvl w:val="0"/>
          <w:numId w:val="22"/>
        </w:numPr>
        <w:tabs>
          <w:tab w:val="left" w:pos="468"/>
        </w:tabs>
        <w:spacing w:line="242" w:lineRule="exact"/>
        <w:ind w:right="437"/>
      </w:pPr>
      <w:r>
        <w:t>Urgent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feasible</w:t>
      </w:r>
      <w:r>
        <w:rPr>
          <w:spacing w:val="-9"/>
        </w:rPr>
        <w:t xml:space="preserve"> </w:t>
      </w:r>
      <w:r>
        <w:t>active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options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collated</w:t>
      </w:r>
      <w:r>
        <w:rPr>
          <w:spacing w:val="-11"/>
        </w:rPr>
        <w:t xml:space="preserve"> </w:t>
      </w:r>
      <w:r>
        <w:t>to</w:t>
      </w:r>
      <w:r>
        <w:rPr>
          <w:spacing w:val="49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priorities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rPr>
          <w:spacing w:val="-1"/>
        </w:rPr>
        <w:t>(</w:t>
      </w:r>
      <w:hyperlink w:anchor="_bookmark22" w:history="1">
        <w:r>
          <w:rPr>
            <w:spacing w:val="-1"/>
          </w:rPr>
          <w:t>Table</w:t>
        </w:r>
        <w:r>
          <w:rPr>
            <w:spacing w:val="-16"/>
          </w:rPr>
          <w:t xml:space="preserve"> </w:t>
        </w:r>
        <w:r>
          <w:rPr>
            <w:rFonts w:ascii="Calibri" w:eastAsia="Calibri" w:hAnsi="Calibri" w:cs="Calibri"/>
            <w:spacing w:val="-1"/>
          </w:rPr>
          <w:t>5</w:t>
        </w:r>
      </w:hyperlink>
      <w:r>
        <w:rPr>
          <w:spacing w:val="-1"/>
        </w:rPr>
        <w:t>).</w:t>
      </w:r>
    </w:p>
    <w:p w14:paraId="37059B72" w14:textId="77777777" w:rsidR="00F441EC" w:rsidRDefault="00F441EC">
      <w:pPr>
        <w:spacing w:line="242" w:lineRule="exact"/>
        <w:sectPr w:rsidR="00F441EC">
          <w:pgSz w:w="11910" w:h="16840"/>
          <w:pgMar w:top="800" w:right="600" w:bottom="880" w:left="600" w:header="0" w:footer="686" w:gutter="0"/>
          <w:cols w:space="720"/>
        </w:sectPr>
      </w:pPr>
    </w:p>
    <w:p w14:paraId="37059B73" w14:textId="77777777" w:rsidR="00F441EC" w:rsidRDefault="00BC0B32">
      <w:pPr>
        <w:pStyle w:val="BodyText"/>
        <w:spacing w:before="45"/>
        <w:ind w:left="207"/>
      </w:pPr>
      <w:bookmarkStart w:id="16" w:name="_bookmark15"/>
      <w:bookmarkEnd w:id="16"/>
      <w:r>
        <w:rPr>
          <w:b/>
        </w:rPr>
        <w:lastRenderedPageBreak/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2:</w:t>
      </w:r>
      <w:r>
        <w:rPr>
          <w:b/>
          <w:spacing w:val="-6"/>
        </w:rPr>
        <w:t xml:space="preserve"> </w:t>
      </w:r>
      <w:r>
        <w:rPr>
          <w:spacing w:val="-1"/>
        </w:rPr>
        <w:t>Prioritisation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</w:p>
    <w:p w14:paraId="37059B7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B75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7"/>
          <w:szCs w:val="17"/>
        </w:rPr>
      </w:pPr>
    </w:p>
    <w:p w14:paraId="37059B76" w14:textId="5DAD43F3" w:rsidR="00F441EC" w:rsidRDefault="00BC0B32">
      <w:pPr>
        <w:spacing w:line="200" w:lineRule="atLeast"/>
        <w:ind w:left="1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05A59C" wp14:editId="40F04C56">
                <wp:extent cx="6699250" cy="866775"/>
                <wp:effectExtent l="9525" t="4445" r="0" b="0"/>
                <wp:docPr id="570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866775"/>
                          <a:chOff x="0" y="0"/>
                          <a:chExt cx="10550" cy="1365"/>
                        </a:xfrm>
                      </wpg:grpSpPr>
                      <pic:pic xmlns:pic="http://schemas.openxmlformats.org/drawingml/2006/picture">
                        <pic:nvPicPr>
                          <pic:cNvPr id="57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37"/>
                            <a:ext cx="10531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0508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" name="Group 56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508" cy="1301"/>
                            <a:chOff x="10" y="10"/>
                            <a:chExt cx="10508" cy="1301"/>
                          </a:xfrm>
                        </wpg:grpSpPr>
                        <wps:wsp>
                          <wps:cNvPr id="574" name="Freeform 56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508" cy="130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508"/>
                                <a:gd name="T2" fmla="+- 0 227 10"/>
                                <a:gd name="T3" fmla="*/ 227 h 1301"/>
                                <a:gd name="T4" fmla="+- 0 21 10"/>
                                <a:gd name="T5" fmla="*/ T4 w 10508"/>
                                <a:gd name="T6" fmla="+- 0 160 10"/>
                                <a:gd name="T7" fmla="*/ 160 h 1301"/>
                                <a:gd name="T8" fmla="+- 0 50 10"/>
                                <a:gd name="T9" fmla="*/ T8 w 10508"/>
                                <a:gd name="T10" fmla="+- 0 101 10"/>
                                <a:gd name="T11" fmla="*/ 101 h 1301"/>
                                <a:gd name="T12" fmla="+- 0 95 10"/>
                                <a:gd name="T13" fmla="*/ T12 w 10508"/>
                                <a:gd name="T14" fmla="+- 0 54 10"/>
                                <a:gd name="T15" fmla="*/ 54 h 1301"/>
                                <a:gd name="T16" fmla="+- 0 153 10"/>
                                <a:gd name="T17" fmla="*/ T16 w 10508"/>
                                <a:gd name="T18" fmla="+- 0 23 10"/>
                                <a:gd name="T19" fmla="*/ 23 h 1301"/>
                                <a:gd name="T20" fmla="+- 0 219 10"/>
                                <a:gd name="T21" fmla="*/ T20 w 10508"/>
                                <a:gd name="T22" fmla="+- 0 10 10"/>
                                <a:gd name="T23" fmla="*/ 10 h 1301"/>
                                <a:gd name="T24" fmla="+- 0 10301 10"/>
                                <a:gd name="T25" fmla="*/ T24 w 10508"/>
                                <a:gd name="T26" fmla="+- 0 10 10"/>
                                <a:gd name="T27" fmla="*/ 10 h 1301"/>
                                <a:gd name="T28" fmla="+- 0 10324 10"/>
                                <a:gd name="T29" fmla="*/ T28 w 10508"/>
                                <a:gd name="T30" fmla="+- 0 11 10"/>
                                <a:gd name="T31" fmla="*/ 11 h 1301"/>
                                <a:gd name="T32" fmla="+- 0 10389 10"/>
                                <a:gd name="T33" fmla="*/ T32 w 10508"/>
                                <a:gd name="T34" fmla="+- 0 28 10"/>
                                <a:gd name="T35" fmla="*/ 28 h 1301"/>
                                <a:gd name="T36" fmla="+- 0 10444 10"/>
                                <a:gd name="T37" fmla="*/ T36 w 10508"/>
                                <a:gd name="T38" fmla="+- 0 64 10"/>
                                <a:gd name="T39" fmla="*/ 64 h 1301"/>
                                <a:gd name="T40" fmla="+- 0 10486 10"/>
                                <a:gd name="T41" fmla="*/ T40 w 10508"/>
                                <a:gd name="T42" fmla="+- 0 113 10"/>
                                <a:gd name="T43" fmla="*/ 113 h 1301"/>
                                <a:gd name="T44" fmla="+- 0 10512 10"/>
                                <a:gd name="T45" fmla="*/ T44 w 10508"/>
                                <a:gd name="T46" fmla="+- 0 174 10"/>
                                <a:gd name="T47" fmla="*/ 174 h 1301"/>
                                <a:gd name="T48" fmla="+- 0 10518 10"/>
                                <a:gd name="T49" fmla="*/ T48 w 10508"/>
                                <a:gd name="T50" fmla="+- 0 1094 10"/>
                                <a:gd name="T51" fmla="*/ 1094 h 1301"/>
                                <a:gd name="T52" fmla="+- 0 10517 10"/>
                                <a:gd name="T53" fmla="*/ T52 w 10508"/>
                                <a:gd name="T54" fmla="+- 0 1117 10"/>
                                <a:gd name="T55" fmla="*/ 1117 h 1301"/>
                                <a:gd name="T56" fmla="+- 0 10500 10"/>
                                <a:gd name="T57" fmla="*/ T56 w 10508"/>
                                <a:gd name="T58" fmla="+- 0 1182 10"/>
                                <a:gd name="T59" fmla="*/ 1182 h 1301"/>
                                <a:gd name="T60" fmla="+- 0 10464 10"/>
                                <a:gd name="T61" fmla="*/ T60 w 10508"/>
                                <a:gd name="T62" fmla="+- 0 1237 10"/>
                                <a:gd name="T63" fmla="*/ 1237 h 1301"/>
                                <a:gd name="T64" fmla="+- 0 10415 10"/>
                                <a:gd name="T65" fmla="*/ T64 w 10508"/>
                                <a:gd name="T66" fmla="+- 0 1279 10"/>
                                <a:gd name="T67" fmla="*/ 1279 h 1301"/>
                                <a:gd name="T68" fmla="+- 0 10354 10"/>
                                <a:gd name="T69" fmla="*/ T68 w 10508"/>
                                <a:gd name="T70" fmla="+- 0 1305 10"/>
                                <a:gd name="T71" fmla="*/ 1305 h 1301"/>
                                <a:gd name="T72" fmla="+- 0 227 10"/>
                                <a:gd name="T73" fmla="*/ T72 w 10508"/>
                                <a:gd name="T74" fmla="+- 0 1311 10"/>
                                <a:gd name="T75" fmla="*/ 1311 h 1301"/>
                                <a:gd name="T76" fmla="+- 0 204 10"/>
                                <a:gd name="T77" fmla="*/ T76 w 10508"/>
                                <a:gd name="T78" fmla="+- 0 1310 10"/>
                                <a:gd name="T79" fmla="*/ 1310 h 1301"/>
                                <a:gd name="T80" fmla="+- 0 139 10"/>
                                <a:gd name="T81" fmla="*/ T80 w 10508"/>
                                <a:gd name="T82" fmla="+- 0 1293 10"/>
                                <a:gd name="T83" fmla="*/ 1293 h 1301"/>
                                <a:gd name="T84" fmla="+- 0 84 10"/>
                                <a:gd name="T85" fmla="*/ T84 w 10508"/>
                                <a:gd name="T86" fmla="+- 0 1257 10"/>
                                <a:gd name="T87" fmla="*/ 1257 h 1301"/>
                                <a:gd name="T88" fmla="+- 0 42 10"/>
                                <a:gd name="T89" fmla="*/ T88 w 10508"/>
                                <a:gd name="T90" fmla="+- 0 1208 10"/>
                                <a:gd name="T91" fmla="*/ 1208 h 1301"/>
                                <a:gd name="T92" fmla="+- 0 16 10"/>
                                <a:gd name="T93" fmla="*/ T92 w 10508"/>
                                <a:gd name="T94" fmla="+- 0 1147 10"/>
                                <a:gd name="T95" fmla="*/ 1147 h 1301"/>
                                <a:gd name="T96" fmla="+- 0 10 10"/>
                                <a:gd name="T97" fmla="*/ T96 w 10508"/>
                                <a:gd name="T98" fmla="+- 0 227 10"/>
                                <a:gd name="T99" fmla="*/ 227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508" h="1301">
                                  <a:moveTo>
                                    <a:pt x="0" y="217"/>
                                  </a:moveTo>
                                  <a:lnTo>
                                    <a:pt x="11" y="150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10291" y="0"/>
                                  </a:lnTo>
                                  <a:lnTo>
                                    <a:pt x="10314" y="1"/>
                                  </a:lnTo>
                                  <a:lnTo>
                                    <a:pt x="10379" y="18"/>
                                  </a:lnTo>
                                  <a:lnTo>
                                    <a:pt x="10434" y="54"/>
                                  </a:lnTo>
                                  <a:lnTo>
                                    <a:pt x="10476" y="103"/>
                                  </a:lnTo>
                                  <a:lnTo>
                                    <a:pt x="10502" y="164"/>
                                  </a:lnTo>
                                  <a:lnTo>
                                    <a:pt x="10508" y="1084"/>
                                  </a:lnTo>
                                  <a:lnTo>
                                    <a:pt x="10507" y="1107"/>
                                  </a:lnTo>
                                  <a:lnTo>
                                    <a:pt x="10490" y="1172"/>
                                  </a:lnTo>
                                  <a:lnTo>
                                    <a:pt x="10454" y="1227"/>
                                  </a:lnTo>
                                  <a:lnTo>
                                    <a:pt x="10405" y="1269"/>
                                  </a:lnTo>
                                  <a:lnTo>
                                    <a:pt x="10344" y="1295"/>
                                  </a:lnTo>
                                  <a:lnTo>
                                    <a:pt x="217" y="1301"/>
                                  </a:lnTo>
                                  <a:lnTo>
                                    <a:pt x="194" y="1300"/>
                                  </a:lnTo>
                                  <a:lnTo>
                                    <a:pt x="129" y="1283"/>
                                  </a:lnTo>
                                  <a:lnTo>
                                    <a:pt x="74" y="1247"/>
                                  </a:lnTo>
                                  <a:lnTo>
                                    <a:pt x="32" y="1198"/>
                                  </a:lnTo>
                                  <a:lnTo>
                                    <a:pt x="6" y="113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59"/>
                        <wpg:cNvGrpSpPr>
                          <a:grpSpLocks/>
                        </wpg:cNvGrpSpPr>
                        <wpg:grpSpPr bwMode="auto">
                          <a:xfrm>
                            <a:off x="286" y="527"/>
                            <a:ext cx="10022" cy="630"/>
                            <a:chOff x="286" y="527"/>
                            <a:chExt cx="10022" cy="630"/>
                          </a:xfrm>
                        </wpg:grpSpPr>
                        <wps:wsp>
                          <wps:cNvPr id="576" name="Freeform 560"/>
                          <wps:cNvSpPr>
                            <a:spLocks/>
                          </wps:cNvSpPr>
                          <wps:spPr bwMode="auto">
                            <a:xfrm>
                              <a:off x="286" y="527"/>
                              <a:ext cx="10022" cy="630"/>
                            </a:xfrm>
                            <a:custGeom>
                              <a:avLst/>
                              <a:gdLst>
                                <a:gd name="T0" fmla="+- 0 10203 286"/>
                                <a:gd name="T1" fmla="*/ T0 w 10022"/>
                                <a:gd name="T2" fmla="+- 0 527 527"/>
                                <a:gd name="T3" fmla="*/ 527 h 630"/>
                                <a:gd name="T4" fmla="+- 0 381 286"/>
                                <a:gd name="T5" fmla="*/ T4 w 10022"/>
                                <a:gd name="T6" fmla="+- 0 528 527"/>
                                <a:gd name="T7" fmla="*/ 528 h 630"/>
                                <a:gd name="T8" fmla="+- 0 321 286"/>
                                <a:gd name="T9" fmla="*/ T8 w 10022"/>
                                <a:gd name="T10" fmla="+- 0 554 527"/>
                                <a:gd name="T11" fmla="*/ 554 h 630"/>
                                <a:gd name="T12" fmla="+- 0 288 286"/>
                                <a:gd name="T13" fmla="*/ T12 w 10022"/>
                                <a:gd name="T14" fmla="+- 0 609 527"/>
                                <a:gd name="T15" fmla="*/ 609 h 630"/>
                                <a:gd name="T16" fmla="+- 0 286 286"/>
                                <a:gd name="T17" fmla="*/ T16 w 10022"/>
                                <a:gd name="T18" fmla="+- 0 632 527"/>
                                <a:gd name="T19" fmla="*/ 632 h 630"/>
                                <a:gd name="T20" fmla="+- 0 286 286"/>
                                <a:gd name="T21" fmla="*/ T20 w 10022"/>
                                <a:gd name="T22" fmla="+- 0 1062 527"/>
                                <a:gd name="T23" fmla="*/ 1062 h 630"/>
                                <a:gd name="T24" fmla="+- 0 312 286"/>
                                <a:gd name="T25" fmla="*/ T24 w 10022"/>
                                <a:gd name="T26" fmla="+- 0 1122 527"/>
                                <a:gd name="T27" fmla="*/ 1122 h 630"/>
                                <a:gd name="T28" fmla="+- 0 368 286"/>
                                <a:gd name="T29" fmla="*/ T28 w 10022"/>
                                <a:gd name="T30" fmla="+- 0 1155 527"/>
                                <a:gd name="T31" fmla="*/ 1155 h 630"/>
                                <a:gd name="T32" fmla="+- 0 391 286"/>
                                <a:gd name="T33" fmla="*/ T32 w 10022"/>
                                <a:gd name="T34" fmla="+- 0 1157 527"/>
                                <a:gd name="T35" fmla="*/ 1157 h 630"/>
                                <a:gd name="T36" fmla="+- 0 10213 286"/>
                                <a:gd name="T37" fmla="*/ T36 w 10022"/>
                                <a:gd name="T38" fmla="+- 0 1157 527"/>
                                <a:gd name="T39" fmla="*/ 1157 h 630"/>
                                <a:gd name="T40" fmla="+- 0 10273 286"/>
                                <a:gd name="T41" fmla="*/ T40 w 10022"/>
                                <a:gd name="T42" fmla="+- 0 1131 527"/>
                                <a:gd name="T43" fmla="*/ 1131 h 630"/>
                                <a:gd name="T44" fmla="+- 0 10306 286"/>
                                <a:gd name="T45" fmla="*/ T44 w 10022"/>
                                <a:gd name="T46" fmla="+- 0 1075 527"/>
                                <a:gd name="T47" fmla="*/ 1075 h 630"/>
                                <a:gd name="T48" fmla="+- 0 10308 286"/>
                                <a:gd name="T49" fmla="*/ T48 w 10022"/>
                                <a:gd name="T50" fmla="+- 0 1052 527"/>
                                <a:gd name="T51" fmla="*/ 1052 h 630"/>
                                <a:gd name="T52" fmla="+- 0 10308 286"/>
                                <a:gd name="T53" fmla="*/ T52 w 10022"/>
                                <a:gd name="T54" fmla="+- 0 622 527"/>
                                <a:gd name="T55" fmla="*/ 622 h 630"/>
                                <a:gd name="T56" fmla="+- 0 10282 286"/>
                                <a:gd name="T57" fmla="*/ T56 w 10022"/>
                                <a:gd name="T58" fmla="+- 0 562 527"/>
                                <a:gd name="T59" fmla="*/ 562 h 630"/>
                                <a:gd name="T60" fmla="+- 0 10226 286"/>
                                <a:gd name="T61" fmla="*/ T60 w 10022"/>
                                <a:gd name="T62" fmla="+- 0 530 527"/>
                                <a:gd name="T63" fmla="*/ 530 h 630"/>
                                <a:gd name="T64" fmla="+- 0 10203 286"/>
                                <a:gd name="T65" fmla="*/ T64 w 10022"/>
                                <a:gd name="T66" fmla="+- 0 527 527"/>
                                <a:gd name="T67" fmla="*/ 52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630">
                                  <a:moveTo>
                                    <a:pt x="9917" y="0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26" y="595"/>
                                  </a:lnTo>
                                  <a:lnTo>
                                    <a:pt x="82" y="628"/>
                                  </a:lnTo>
                                  <a:lnTo>
                                    <a:pt x="105" y="630"/>
                                  </a:lnTo>
                                  <a:lnTo>
                                    <a:pt x="9927" y="630"/>
                                  </a:lnTo>
                                  <a:lnTo>
                                    <a:pt x="9987" y="604"/>
                                  </a:lnTo>
                                  <a:lnTo>
                                    <a:pt x="10020" y="548"/>
                                  </a:lnTo>
                                  <a:lnTo>
                                    <a:pt x="10022" y="525"/>
                                  </a:lnTo>
                                  <a:lnTo>
                                    <a:pt x="10022" y="95"/>
                                  </a:lnTo>
                                  <a:lnTo>
                                    <a:pt x="9996" y="35"/>
                                  </a:lnTo>
                                  <a:lnTo>
                                    <a:pt x="9940" y="3"/>
                                  </a:lnTo>
                                  <a:lnTo>
                                    <a:pt x="9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6"/>
                        <wpg:cNvGrpSpPr>
                          <a:grpSpLocks/>
                        </wpg:cNvGrpSpPr>
                        <wpg:grpSpPr bwMode="auto">
                          <a:xfrm>
                            <a:off x="286" y="527"/>
                            <a:ext cx="10022" cy="630"/>
                            <a:chOff x="286" y="527"/>
                            <a:chExt cx="10022" cy="630"/>
                          </a:xfrm>
                        </wpg:grpSpPr>
                        <wps:wsp>
                          <wps:cNvPr id="578" name="Freeform 558"/>
                          <wps:cNvSpPr>
                            <a:spLocks/>
                          </wps:cNvSpPr>
                          <wps:spPr bwMode="auto">
                            <a:xfrm>
                              <a:off x="286" y="527"/>
                              <a:ext cx="10022" cy="630"/>
                            </a:xfrm>
                            <a:custGeom>
                              <a:avLst/>
                              <a:gdLst>
                                <a:gd name="T0" fmla="+- 0 286 286"/>
                                <a:gd name="T1" fmla="*/ T0 w 10022"/>
                                <a:gd name="T2" fmla="+- 0 632 527"/>
                                <a:gd name="T3" fmla="*/ 632 h 630"/>
                                <a:gd name="T4" fmla="+- 0 307 286"/>
                                <a:gd name="T5" fmla="*/ T4 w 10022"/>
                                <a:gd name="T6" fmla="+- 0 570 527"/>
                                <a:gd name="T7" fmla="*/ 570 h 630"/>
                                <a:gd name="T8" fmla="+- 0 359 286"/>
                                <a:gd name="T9" fmla="*/ T8 w 10022"/>
                                <a:gd name="T10" fmla="+- 0 532 527"/>
                                <a:gd name="T11" fmla="*/ 532 h 630"/>
                                <a:gd name="T12" fmla="+- 0 10203 286"/>
                                <a:gd name="T13" fmla="*/ T12 w 10022"/>
                                <a:gd name="T14" fmla="+- 0 527 527"/>
                                <a:gd name="T15" fmla="*/ 527 h 630"/>
                                <a:gd name="T16" fmla="+- 0 10226 286"/>
                                <a:gd name="T17" fmla="*/ T16 w 10022"/>
                                <a:gd name="T18" fmla="+- 0 530 527"/>
                                <a:gd name="T19" fmla="*/ 530 h 630"/>
                                <a:gd name="T20" fmla="+- 0 10282 286"/>
                                <a:gd name="T21" fmla="*/ T20 w 10022"/>
                                <a:gd name="T22" fmla="+- 0 562 527"/>
                                <a:gd name="T23" fmla="*/ 562 h 630"/>
                                <a:gd name="T24" fmla="+- 0 10308 286"/>
                                <a:gd name="T25" fmla="*/ T24 w 10022"/>
                                <a:gd name="T26" fmla="+- 0 622 527"/>
                                <a:gd name="T27" fmla="*/ 622 h 630"/>
                                <a:gd name="T28" fmla="+- 0 10308 286"/>
                                <a:gd name="T29" fmla="*/ T28 w 10022"/>
                                <a:gd name="T30" fmla="+- 0 1052 527"/>
                                <a:gd name="T31" fmla="*/ 1052 h 630"/>
                                <a:gd name="T32" fmla="+- 0 10306 286"/>
                                <a:gd name="T33" fmla="*/ T32 w 10022"/>
                                <a:gd name="T34" fmla="+- 0 1075 527"/>
                                <a:gd name="T35" fmla="*/ 1075 h 630"/>
                                <a:gd name="T36" fmla="+- 0 10273 286"/>
                                <a:gd name="T37" fmla="*/ T36 w 10022"/>
                                <a:gd name="T38" fmla="+- 0 1131 527"/>
                                <a:gd name="T39" fmla="*/ 1131 h 630"/>
                                <a:gd name="T40" fmla="+- 0 10213 286"/>
                                <a:gd name="T41" fmla="*/ T40 w 10022"/>
                                <a:gd name="T42" fmla="+- 0 1157 527"/>
                                <a:gd name="T43" fmla="*/ 1157 h 630"/>
                                <a:gd name="T44" fmla="+- 0 391 286"/>
                                <a:gd name="T45" fmla="*/ T44 w 10022"/>
                                <a:gd name="T46" fmla="+- 0 1157 527"/>
                                <a:gd name="T47" fmla="*/ 1157 h 630"/>
                                <a:gd name="T48" fmla="+- 0 368 286"/>
                                <a:gd name="T49" fmla="*/ T48 w 10022"/>
                                <a:gd name="T50" fmla="+- 0 1155 527"/>
                                <a:gd name="T51" fmla="*/ 1155 h 630"/>
                                <a:gd name="T52" fmla="+- 0 312 286"/>
                                <a:gd name="T53" fmla="*/ T52 w 10022"/>
                                <a:gd name="T54" fmla="+- 0 1122 527"/>
                                <a:gd name="T55" fmla="*/ 1122 h 630"/>
                                <a:gd name="T56" fmla="+- 0 286 286"/>
                                <a:gd name="T57" fmla="*/ T56 w 10022"/>
                                <a:gd name="T58" fmla="+- 0 1062 527"/>
                                <a:gd name="T59" fmla="*/ 1062 h 630"/>
                                <a:gd name="T60" fmla="+- 0 286 286"/>
                                <a:gd name="T61" fmla="*/ T60 w 10022"/>
                                <a:gd name="T62" fmla="+- 0 632 527"/>
                                <a:gd name="T63" fmla="*/ 63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22" h="630">
                                  <a:moveTo>
                                    <a:pt x="0" y="105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9917" y="0"/>
                                  </a:lnTo>
                                  <a:lnTo>
                                    <a:pt x="9940" y="3"/>
                                  </a:lnTo>
                                  <a:lnTo>
                                    <a:pt x="9996" y="35"/>
                                  </a:lnTo>
                                  <a:lnTo>
                                    <a:pt x="10022" y="95"/>
                                  </a:lnTo>
                                  <a:lnTo>
                                    <a:pt x="10022" y="525"/>
                                  </a:lnTo>
                                  <a:lnTo>
                                    <a:pt x="10020" y="548"/>
                                  </a:lnTo>
                                  <a:lnTo>
                                    <a:pt x="9987" y="604"/>
                                  </a:lnTo>
                                  <a:lnTo>
                                    <a:pt x="9927" y="630"/>
                                  </a:lnTo>
                                  <a:lnTo>
                                    <a:pt x="105" y="630"/>
                                  </a:lnTo>
                                  <a:lnTo>
                                    <a:pt x="82" y="628"/>
                                  </a:lnTo>
                                  <a:lnTo>
                                    <a:pt x="26" y="595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50" cy="1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05A5E3" w14:textId="77777777" w:rsidR="00F441EC" w:rsidRDefault="00BC0B32">
                                <w:pPr>
                                  <w:spacing w:before="104"/>
                                  <w:ind w:right="12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STEP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1: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CONDITIONS</w:t>
                                </w:r>
                              </w:p>
                              <w:p w14:paraId="3705A5E4" w14:textId="77777777" w:rsidR="00F441EC" w:rsidRDefault="00F441EC">
                                <w:pPr>
                                  <w:spacing w:before="12"/>
                                  <w:rPr>
                                    <w:rFonts w:ascii="Century Gothic" w:eastAsia="Century Gothic" w:hAnsi="Century Gothic" w:cs="Century Gothic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3705A5E5" w14:textId="77777777" w:rsidR="00F441EC" w:rsidRDefault="00BC0B32">
                                <w:pPr>
                                  <w:spacing w:line="242" w:lineRule="exact"/>
                                  <w:ind w:left="695" w:right="662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general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region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based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antecedent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5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conditions?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05A59C" id="Group 555" o:spid="_x0000_s1026" style="width:527.5pt;height:68.25pt;mso-position-horizontal-relative:char;mso-position-vertical-relative:line" coordsize="10550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4" o:spid="_x0000_s1027" type="#_x0000_t75" style="position:absolute;left:19;top:37;width:10531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+u/vFAAAA3AAAAA8AAABkcnMvZG93bnJldi54bWxEj0trwzAQhO+B/gexhd4S2aVtjBMlhL5I&#10;j3mQXNfWxnJrrYykJs6/rwqFHoeZ+YaZLwfbiTP50DpWkE8yEMS10y03Cva7t3EBIkRkjZ1jUnCl&#10;AMvFzWiOpXYX3tB5GxuRIBxKVGBi7EspQ23IYpi4njh5J+ctxiR9I7XHS4LbTt5n2ZO02HJaMNjT&#10;s6H6a/ttFRTvL9VHYz6Pp8NDvlkVxr+2VaXU3e2wmoGINMT/8F97rRU8TnP4PZOO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/rv7xQAAANwAAAAPAAAAAAAAAAAAAAAA&#10;AJ8CAABkcnMvZG93bnJldi54bWxQSwUGAAAAAAQABAD3AAAAkQMAAAAA&#10;">
                  <v:imagedata r:id="rId24" o:title=""/>
                </v:shape>
                <v:shape id="Picture 563" o:spid="_x0000_s1028" type="#_x0000_t75" style="position:absolute;left:10;top:10;width:10508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awvGAAAA3AAAAA8AAABkcnMvZG93bnJldi54bWxEj09rwkAUxO8Fv8PyhN7qRsHWRlcRRVo8&#10;CP6p4u2RfSbB7NuY3Wj89q5Q8DjM/GaY0aQxhbhS5XLLCrqdCARxYnXOqYLddvExAOE8ssbCMim4&#10;k4PJuPU2wljbG6/puvGpCCXsYlSQeV/GUrokI4OuY0vi4J1sZdAHWaVSV3gL5aaQvSj6lAZzDgsZ&#10;ljTLKDlvaqOgfzyc+mW9nK7/9rVe/djvSz3XSr23m+kQhKfGv8L/9K8O3FcPnmfCEZD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BrC8YAAADcAAAADwAAAAAAAAAAAAAA&#10;AACfAgAAZHJzL2Rvd25yZXYueG1sUEsFBgAAAAAEAAQA9wAAAJIDAAAAAA==&#10;">
                  <v:imagedata r:id="rId25" o:title=""/>
                </v:shape>
                <v:group id="Group 561" o:spid="_x0000_s1029" style="position:absolute;left:10;top:10;width:10508;height:1301" coordorigin="10,10" coordsize="10508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2" o:spid="_x0000_s1030" style="position:absolute;left:10;top:10;width:10508;height:1301;visibility:visible;mso-wrap-style:square;v-text-anchor:top" coordsize="1050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Z38YA&#10;AADcAAAADwAAAGRycy9kb3ducmV2LnhtbESP0WrCQBRE34X+w3ILfSm60VpbUleR0qLoS435gNvs&#10;NQnN3g27a4x/7woFH4eZOcPMl71pREfO15YVjEcJCOLC6ppLBfnhe/gOwgdkjY1lUnAhD8vFw2CO&#10;qbZn3lOXhVJECPsUFVQhtKmUvqjIoB/Zljh6R+sMhihdKbXDc4SbRk6SZCYN1hwXKmzps6LiLzsZ&#10;Be6n2x27yfM4W+f21G+/flcviVPq6bFffYAI1Id7+L+90Qpe36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/Z38YAAADcAAAADwAAAAAAAAAAAAAAAACYAgAAZHJz&#10;L2Rvd25yZXYueG1sUEsFBgAAAAAEAAQA9QAAAIsDAAAAAA==&#10;" path="m,217l11,150,40,91,85,44,143,13,209,,10291,r23,1l10379,18r55,36l10476,103r26,61l10508,1084r-1,23l10490,1172r-36,55l10405,1269r-61,26l217,1301r-23,-1l129,1283,74,1247,32,1198,6,1137,,217xe" filled="f" strokecolor="#4f81bc" strokeweight="1pt">
                    <v:path arrowok="t" o:connecttype="custom" o:connectlocs="0,227;11,160;40,101;85,54;143,23;209,10;10291,10;10314,11;10379,28;10434,64;10476,113;10502,174;10508,1094;10507,1117;10490,1182;10454,1237;10405,1279;10344,1305;217,1311;194,1310;129,1293;74,1257;32,1208;6,1147;0,227" o:connectangles="0,0,0,0,0,0,0,0,0,0,0,0,0,0,0,0,0,0,0,0,0,0,0,0,0"/>
                  </v:shape>
                </v:group>
                <v:group id="Group 559" o:spid="_x0000_s1031" style="position:absolute;left:286;top:527;width:10022;height:630" coordorigin="286,527" coordsize="1002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0" o:spid="_x0000_s1032" style="position:absolute;left:286;top:527;width:10022;height:630;visibility:visible;mso-wrap-style:square;v-text-anchor:top" coordsize="100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25sgA&#10;AADcAAAADwAAAGRycy9kb3ducmV2LnhtbESPT2vCQBTE70K/w/IKXqTZqFQlzSqlIHqS+qeF3h7Z&#10;1yRt9m3Ibkz007tCocdhZn7DpKveVOJMjSstKxhHMQjizOqScwWn4/ppAcJ5ZI2VZVJwIQer5cMg&#10;xUTbjvd0PvhcBAi7BBUU3teJlC4ryKCLbE0cvG/bGPRBNrnUDXYBbio5ieOZNFhyWCiwpreCst9D&#10;axRsqmn3Yedfi8/xddv+jC47+z5tlRo+9q8vIDz1/j/8195qBc/zGdzP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bbmyAAAANwAAAAPAAAAAAAAAAAAAAAAAJgCAABk&#10;cnMvZG93bnJldi54bWxQSwUGAAAAAAQABAD1AAAAjQMAAAAA&#10;" path="m9917,l95,1,35,27,2,82,,105,,535r26,60l82,628r23,2l9927,630r60,-26l10020,548r2,-23l10022,95,9996,35,9940,3,9917,xe" stroked="f">
                    <v:path arrowok="t" o:connecttype="custom" o:connectlocs="9917,527;95,528;35,554;2,609;0,632;0,1062;26,1122;82,1155;105,1157;9927,1157;9987,1131;10020,1075;10022,1052;10022,622;9996,562;9940,530;9917,527" o:connectangles="0,0,0,0,0,0,0,0,0,0,0,0,0,0,0,0,0"/>
                  </v:shape>
                </v:group>
                <v:group id="Group 556" o:spid="_x0000_s1033" style="position:absolute;left:286;top:527;width:10022;height:630" coordorigin="286,527" coordsize="1002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58" o:spid="_x0000_s1034" style="position:absolute;left:286;top:527;width:10022;height:630;visibility:visible;mso-wrap-style:square;v-text-anchor:top" coordsize="100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sr8MA&#10;AADcAAAADwAAAGRycy9kb3ducmV2LnhtbERP3WrCMBS+H+wdwhl4M2bqxCnVtAxZZUrZ8OcBDs2x&#10;KWtOShO1e3tzMdjlx/e/ygfbiiv1vnGsYDJOQBBXTjdcKzgdi5cFCB+QNbaOScEvecizx4cVptrd&#10;eE/XQ6hFDGGfogITQpdK6StDFv3YdcSRO7veYoiwr6Xu8RbDbStfk+RNWmw4NhjsaG2o+jlcrILp&#10;sSuKj/l2djZl+V3uNs9ywC+lRk/D+xJEoCH8i//cn1rBbB7XxjPx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sr8MAAADcAAAADwAAAAAAAAAAAAAAAACYAgAAZHJzL2Rv&#10;d25yZXYueG1sUEsFBgAAAAAEAAQA9QAAAIgDAAAAAA==&#10;" path="m,105l21,43,73,5,9917,r23,3l9996,35r26,60l10022,525r-2,23l9987,604r-60,26l105,630,82,628,26,595,,535,,105xe" filled="f">
                    <v:path arrowok="t" o:connecttype="custom" o:connectlocs="0,632;21,570;73,532;9917,527;9940,530;9996,562;10022,622;10022,1052;10020,1075;9987,1131;9927,1157;105,1157;82,1155;26,1122;0,1062;0,632" o:connectangles="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7" o:spid="_x0000_s1035" type="#_x0000_t202" style="position:absolute;width:1055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  <v:textbox inset="0,0,0,0">
                      <w:txbxContent>
                        <w:p w14:paraId="3705A5E3" w14:textId="77777777" w:rsidR="00F441EC" w:rsidRDefault="00BC0B32">
                          <w:pPr>
                            <w:spacing w:before="104"/>
                            <w:ind w:right="12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STEP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1: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CONDITIONS</w:t>
                          </w:r>
                        </w:p>
                        <w:p w14:paraId="3705A5E4" w14:textId="77777777" w:rsidR="00F441EC" w:rsidRDefault="00F441EC">
                          <w:pPr>
                            <w:spacing w:before="12"/>
                            <w:rPr>
                              <w:rFonts w:ascii="Century Gothic" w:eastAsia="Century Gothic" w:hAnsi="Century Gothic" w:cs="Century Gothic"/>
                              <w:sz w:val="19"/>
                              <w:szCs w:val="19"/>
                            </w:rPr>
                          </w:pPr>
                        </w:p>
                        <w:p w14:paraId="3705A5E5" w14:textId="77777777" w:rsidR="00F441EC" w:rsidRDefault="00BC0B32">
                          <w:pPr>
                            <w:spacing w:line="242" w:lineRule="exact"/>
                            <w:ind w:left="695" w:right="662"/>
                            <w:jc w:val="center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entury Gothic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general</w:t>
                          </w:r>
                          <w:r>
                            <w:rPr>
                              <w:rFonts w:ascii="Century Gothic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region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based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antecedent</w:t>
                          </w:r>
                          <w:r>
                            <w:rPr>
                              <w:rFonts w:ascii="Century Gothic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5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conditions?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059B77" w14:textId="77777777" w:rsidR="00F441EC" w:rsidRDefault="00F441EC">
      <w:pPr>
        <w:spacing w:before="5"/>
        <w:rPr>
          <w:rFonts w:ascii="Century Gothic" w:eastAsia="Century Gothic" w:hAnsi="Century Gothic" w:cs="Century Gothic"/>
          <w:sz w:val="21"/>
          <w:szCs w:val="21"/>
        </w:rPr>
      </w:pPr>
    </w:p>
    <w:p w14:paraId="37059B78" w14:textId="1853FE52" w:rsidR="00F441EC" w:rsidRDefault="00BC0B32">
      <w:pPr>
        <w:pStyle w:val="Heading3"/>
        <w:spacing w:before="59"/>
        <w:ind w:left="759" w:right="886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1912" behindDoc="1" locked="0" layoutInCell="1" allowOverlap="1" wp14:anchorId="3705A59E" wp14:editId="2BFCB261">
                <wp:simplePos x="0" y="0"/>
                <wp:positionH relativeFrom="page">
                  <wp:posOffset>390525</wp:posOffset>
                </wp:positionH>
                <wp:positionV relativeFrom="paragraph">
                  <wp:posOffset>-36830</wp:posOffset>
                </wp:positionV>
                <wp:extent cx="6716395" cy="5521960"/>
                <wp:effectExtent l="9525" t="635" r="0" b="1905"/>
                <wp:wrapNone/>
                <wp:docPr id="525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6395" cy="5521960"/>
                          <a:chOff x="615" y="-58"/>
                          <a:chExt cx="10577" cy="8696"/>
                        </a:xfrm>
                      </wpg:grpSpPr>
                      <pic:pic xmlns:pic="http://schemas.openxmlformats.org/drawingml/2006/picture">
                        <pic:nvPicPr>
                          <pic:cNvPr id="526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6429"/>
                            <a:ext cx="10555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6401"/>
                            <a:ext cx="10532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8" name="Group 549"/>
                        <wpg:cNvGrpSpPr>
                          <a:grpSpLocks/>
                        </wpg:cNvGrpSpPr>
                        <wpg:grpSpPr bwMode="auto">
                          <a:xfrm>
                            <a:off x="625" y="6401"/>
                            <a:ext cx="10532" cy="2183"/>
                            <a:chOff x="625" y="6401"/>
                            <a:chExt cx="10532" cy="2183"/>
                          </a:xfrm>
                        </wpg:grpSpPr>
                        <wps:wsp>
                          <wps:cNvPr id="529" name="Freeform 552"/>
                          <wps:cNvSpPr>
                            <a:spLocks/>
                          </wps:cNvSpPr>
                          <wps:spPr bwMode="auto">
                            <a:xfrm>
                              <a:off x="625" y="6401"/>
                              <a:ext cx="10532" cy="2183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10532"/>
                                <a:gd name="T2" fmla="+- 0 6721 6401"/>
                                <a:gd name="T3" fmla="*/ 6721 h 2183"/>
                                <a:gd name="T4" fmla="+- 0 634 625"/>
                                <a:gd name="T5" fmla="*/ T4 w 10532"/>
                                <a:gd name="T6" fmla="+- 0 6644 6401"/>
                                <a:gd name="T7" fmla="*/ 6644 h 2183"/>
                                <a:gd name="T8" fmla="+- 0 661 625"/>
                                <a:gd name="T9" fmla="*/ T8 w 10532"/>
                                <a:gd name="T10" fmla="+- 0 6574 6401"/>
                                <a:gd name="T11" fmla="*/ 6574 h 2183"/>
                                <a:gd name="T12" fmla="+- 0 702 625"/>
                                <a:gd name="T13" fmla="*/ T12 w 10532"/>
                                <a:gd name="T14" fmla="+- 0 6513 6401"/>
                                <a:gd name="T15" fmla="*/ 6513 h 2183"/>
                                <a:gd name="T16" fmla="+- 0 756 625"/>
                                <a:gd name="T17" fmla="*/ T16 w 10532"/>
                                <a:gd name="T18" fmla="+- 0 6463 6401"/>
                                <a:gd name="T19" fmla="*/ 6463 h 2183"/>
                                <a:gd name="T20" fmla="+- 0 820 625"/>
                                <a:gd name="T21" fmla="*/ T20 w 10532"/>
                                <a:gd name="T22" fmla="+- 0 6426 6401"/>
                                <a:gd name="T23" fmla="*/ 6426 h 2183"/>
                                <a:gd name="T24" fmla="+- 0 893 625"/>
                                <a:gd name="T25" fmla="*/ T24 w 10532"/>
                                <a:gd name="T26" fmla="+- 0 6405 6401"/>
                                <a:gd name="T27" fmla="*/ 6405 h 2183"/>
                                <a:gd name="T28" fmla="+- 0 945 625"/>
                                <a:gd name="T29" fmla="*/ T28 w 10532"/>
                                <a:gd name="T30" fmla="+- 0 6401 6401"/>
                                <a:gd name="T31" fmla="*/ 6401 h 2183"/>
                                <a:gd name="T32" fmla="+- 0 10837 625"/>
                                <a:gd name="T33" fmla="*/ T32 w 10532"/>
                                <a:gd name="T34" fmla="+- 0 6401 6401"/>
                                <a:gd name="T35" fmla="*/ 6401 h 2183"/>
                                <a:gd name="T36" fmla="+- 0 10914 625"/>
                                <a:gd name="T37" fmla="*/ T36 w 10532"/>
                                <a:gd name="T38" fmla="+- 0 6410 6401"/>
                                <a:gd name="T39" fmla="*/ 6410 h 2183"/>
                                <a:gd name="T40" fmla="+- 0 10984 625"/>
                                <a:gd name="T41" fmla="*/ T40 w 10532"/>
                                <a:gd name="T42" fmla="+- 0 6437 6401"/>
                                <a:gd name="T43" fmla="*/ 6437 h 2183"/>
                                <a:gd name="T44" fmla="+- 0 11045 625"/>
                                <a:gd name="T45" fmla="*/ T44 w 10532"/>
                                <a:gd name="T46" fmla="+- 0 6478 6401"/>
                                <a:gd name="T47" fmla="*/ 6478 h 2183"/>
                                <a:gd name="T48" fmla="+- 0 11095 625"/>
                                <a:gd name="T49" fmla="*/ T48 w 10532"/>
                                <a:gd name="T50" fmla="+- 0 6532 6401"/>
                                <a:gd name="T51" fmla="*/ 6532 h 2183"/>
                                <a:gd name="T52" fmla="+- 0 11132 625"/>
                                <a:gd name="T53" fmla="*/ T52 w 10532"/>
                                <a:gd name="T54" fmla="+- 0 6596 6401"/>
                                <a:gd name="T55" fmla="*/ 6596 h 2183"/>
                                <a:gd name="T56" fmla="+- 0 11153 625"/>
                                <a:gd name="T57" fmla="*/ T56 w 10532"/>
                                <a:gd name="T58" fmla="+- 0 6669 6401"/>
                                <a:gd name="T59" fmla="*/ 6669 h 2183"/>
                                <a:gd name="T60" fmla="+- 0 11157 625"/>
                                <a:gd name="T61" fmla="*/ T60 w 10532"/>
                                <a:gd name="T62" fmla="+- 0 6721 6401"/>
                                <a:gd name="T63" fmla="*/ 6721 h 2183"/>
                                <a:gd name="T64" fmla="+- 0 11157 625"/>
                                <a:gd name="T65" fmla="*/ T64 w 10532"/>
                                <a:gd name="T66" fmla="+- 0 8264 6401"/>
                                <a:gd name="T67" fmla="*/ 8264 h 2183"/>
                                <a:gd name="T68" fmla="+- 0 11148 625"/>
                                <a:gd name="T69" fmla="*/ T68 w 10532"/>
                                <a:gd name="T70" fmla="+- 0 8341 6401"/>
                                <a:gd name="T71" fmla="*/ 8341 h 2183"/>
                                <a:gd name="T72" fmla="+- 0 11121 625"/>
                                <a:gd name="T73" fmla="*/ T72 w 10532"/>
                                <a:gd name="T74" fmla="+- 0 8411 6401"/>
                                <a:gd name="T75" fmla="*/ 8411 h 2183"/>
                                <a:gd name="T76" fmla="+- 0 11080 625"/>
                                <a:gd name="T77" fmla="*/ T76 w 10532"/>
                                <a:gd name="T78" fmla="+- 0 8472 6401"/>
                                <a:gd name="T79" fmla="*/ 8472 h 2183"/>
                                <a:gd name="T80" fmla="+- 0 11026 625"/>
                                <a:gd name="T81" fmla="*/ T80 w 10532"/>
                                <a:gd name="T82" fmla="+- 0 8522 6401"/>
                                <a:gd name="T83" fmla="*/ 8522 h 2183"/>
                                <a:gd name="T84" fmla="+- 0 10962 625"/>
                                <a:gd name="T85" fmla="*/ T84 w 10532"/>
                                <a:gd name="T86" fmla="+- 0 8559 6401"/>
                                <a:gd name="T87" fmla="*/ 8559 h 2183"/>
                                <a:gd name="T88" fmla="+- 0 10889 625"/>
                                <a:gd name="T89" fmla="*/ T88 w 10532"/>
                                <a:gd name="T90" fmla="+- 0 8580 6401"/>
                                <a:gd name="T91" fmla="*/ 8580 h 2183"/>
                                <a:gd name="T92" fmla="+- 0 10837 625"/>
                                <a:gd name="T93" fmla="*/ T92 w 10532"/>
                                <a:gd name="T94" fmla="+- 0 8584 6401"/>
                                <a:gd name="T95" fmla="*/ 8584 h 2183"/>
                                <a:gd name="T96" fmla="+- 0 945 625"/>
                                <a:gd name="T97" fmla="*/ T96 w 10532"/>
                                <a:gd name="T98" fmla="+- 0 8584 6401"/>
                                <a:gd name="T99" fmla="*/ 8584 h 2183"/>
                                <a:gd name="T100" fmla="+- 0 868 625"/>
                                <a:gd name="T101" fmla="*/ T100 w 10532"/>
                                <a:gd name="T102" fmla="+- 0 8575 6401"/>
                                <a:gd name="T103" fmla="*/ 8575 h 2183"/>
                                <a:gd name="T104" fmla="+- 0 798 625"/>
                                <a:gd name="T105" fmla="*/ T104 w 10532"/>
                                <a:gd name="T106" fmla="+- 0 8548 6401"/>
                                <a:gd name="T107" fmla="*/ 8548 h 2183"/>
                                <a:gd name="T108" fmla="+- 0 737 625"/>
                                <a:gd name="T109" fmla="*/ T108 w 10532"/>
                                <a:gd name="T110" fmla="+- 0 8507 6401"/>
                                <a:gd name="T111" fmla="*/ 8507 h 2183"/>
                                <a:gd name="T112" fmla="+- 0 687 625"/>
                                <a:gd name="T113" fmla="*/ T112 w 10532"/>
                                <a:gd name="T114" fmla="+- 0 8453 6401"/>
                                <a:gd name="T115" fmla="*/ 8453 h 2183"/>
                                <a:gd name="T116" fmla="+- 0 650 625"/>
                                <a:gd name="T117" fmla="*/ T116 w 10532"/>
                                <a:gd name="T118" fmla="+- 0 8388 6401"/>
                                <a:gd name="T119" fmla="*/ 8388 h 2183"/>
                                <a:gd name="T120" fmla="+- 0 629 625"/>
                                <a:gd name="T121" fmla="*/ T120 w 10532"/>
                                <a:gd name="T122" fmla="+- 0 8316 6401"/>
                                <a:gd name="T123" fmla="*/ 8316 h 2183"/>
                                <a:gd name="T124" fmla="+- 0 625 625"/>
                                <a:gd name="T125" fmla="*/ T124 w 10532"/>
                                <a:gd name="T126" fmla="+- 0 8264 6401"/>
                                <a:gd name="T127" fmla="*/ 8264 h 2183"/>
                                <a:gd name="T128" fmla="+- 0 625 625"/>
                                <a:gd name="T129" fmla="*/ T128 w 10532"/>
                                <a:gd name="T130" fmla="+- 0 6721 6401"/>
                                <a:gd name="T131" fmla="*/ 6721 h 2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532" h="2183">
                                  <a:moveTo>
                                    <a:pt x="0" y="320"/>
                                  </a:moveTo>
                                  <a:lnTo>
                                    <a:pt x="9" y="243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77" y="112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10212" y="0"/>
                                  </a:lnTo>
                                  <a:lnTo>
                                    <a:pt x="10289" y="9"/>
                                  </a:lnTo>
                                  <a:lnTo>
                                    <a:pt x="10359" y="36"/>
                                  </a:lnTo>
                                  <a:lnTo>
                                    <a:pt x="10420" y="77"/>
                                  </a:lnTo>
                                  <a:lnTo>
                                    <a:pt x="10470" y="131"/>
                                  </a:lnTo>
                                  <a:lnTo>
                                    <a:pt x="10507" y="195"/>
                                  </a:lnTo>
                                  <a:lnTo>
                                    <a:pt x="10528" y="268"/>
                                  </a:lnTo>
                                  <a:lnTo>
                                    <a:pt x="10532" y="320"/>
                                  </a:lnTo>
                                  <a:lnTo>
                                    <a:pt x="10532" y="1863"/>
                                  </a:lnTo>
                                  <a:lnTo>
                                    <a:pt x="10523" y="1940"/>
                                  </a:lnTo>
                                  <a:lnTo>
                                    <a:pt x="10496" y="2010"/>
                                  </a:lnTo>
                                  <a:lnTo>
                                    <a:pt x="10455" y="2071"/>
                                  </a:lnTo>
                                  <a:lnTo>
                                    <a:pt x="10401" y="2121"/>
                                  </a:lnTo>
                                  <a:lnTo>
                                    <a:pt x="10337" y="2158"/>
                                  </a:lnTo>
                                  <a:lnTo>
                                    <a:pt x="10264" y="2179"/>
                                  </a:lnTo>
                                  <a:lnTo>
                                    <a:pt x="10212" y="2183"/>
                                  </a:lnTo>
                                  <a:lnTo>
                                    <a:pt x="320" y="2183"/>
                                  </a:lnTo>
                                  <a:lnTo>
                                    <a:pt x="243" y="2174"/>
                                  </a:lnTo>
                                  <a:lnTo>
                                    <a:pt x="173" y="2147"/>
                                  </a:lnTo>
                                  <a:lnTo>
                                    <a:pt x="112" y="2106"/>
                                  </a:lnTo>
                                  <a:lnTo>
                                    <a:pt x="62" y="2052"/>
                                  </a:lnTo>
                                  <a:lnTo>
                                    <a:pt x="25" y="1987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0" y="1863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1007"/>
                              <a:ext cx="10558" cy="5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1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" y="981"/>
                              <a:ext cx="10532" cy="5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2" name="Group 547"/>
                        <wpg:cNvGrpSpPr>
                          <a:grpSpLocks/>
                        </wpg:cNvGrpSpPr>
                        <wpg:grpSpPr bwMode="auto">
                          <a:xfrm>
                            <a:off x="626" y="981"/>
                            <a:ext cx="10532" cy="5334"/>
                            <a:chOff x="626" y="981"/>
                            <a:chExt cx="10532" cy="5334"/>
                          </a:xfrm>
                        </wpg:grpSpPr>
                        <wps:wsp>
                          <wps:cNvPr id="533" name="Freeform 548"/>
                          <wps:cNvSpPr>
                            <a:spLocks/>
                          </wps:cNvSpPr>
                          <wps:spPr bwMode="auto">
                            <a:xfrm>
                              <a:off x="626" y="981"/>
                              <a:ext cx="10532" cy="5334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10532"/>
                                <a:gd name="T2" fmla="+- 0 1226 981"/>
                                <a:gd name="T3" fmla="*/ 1226 h 5334"/>
                                <a:gd name="T4" fmla="+- 0 635 626"/>
                                <a:gd name="T5" fmla="*/ T4 w 10532"/>
                                <a:gd name="T6" fmla="+- 0 1159 981"/>
                                <a:gd name="T7" fmla="*/ 1159 h 5334"/>
                                <a:gd name="T8" fmla="+- 0 662 626"/>
                                <a:gd name="T9" fmla="*/ T8 w 10532"/>
                                <a:gd name="T10" fmla="+- 0 1099 981"/>
                                <a:gd name="T11" fmla="*/ 1099 h 5334"/>
                                <a:gd name="T12" fmla="+- 0 703 626"/>
                                <a:gd name="T13" fmla="*/ T12 w 10532"/>
                                <a:gd name="T14" fmla="+- 0 1048 981"/>
                                <a:gd name="T15" fmla="*/ 1048 h 5334"/>
                                <a:gd name="T16" fmla="+- 0 756 626"/>
                                <a:gd name="T17" fmla="*/ T16 w 10532"/>
                                <a:gd name="T18" fmla="+- 0 1010 981"/>
                                <a:gd name="T19" fmla="*/ 1010 h 5334"/>
                                <a:gd name="T20" fmla="+- 0 818 626"/>
                                <a:gd name="T21" fmla="*/ T20 w 10532"/>
                                <a:gd name="T22" fmla="+- 0 987 981"/>
                                <a:gd name="T23" fmla="*/ 987 h 5334"/>
                                <a:gd name="T24" fmla="+- 0 10912 626"/>
                                <a:gd name="T25" fmla="*/ T24 w 10532"/>
                                <a:gd name="T26" fmla="+- 0 981 981"/>
                                <a:gd name="T27" fmla="*/ 981 h 5334"/>
                                <a:gd name="T28" fmla="+- 0 10936 626"/>
                                <a:gd name="T29" fmla="*/ T28 w 10532"/>
                                <a:gd name="T30" fmla="+- 0 982 981"/>
                                <a:gd name="T31" fmla="*/ 982 h 5334"/>
                                <a:gd name="T32" fmla="+- 0 11001 626"/>
                                <a:gd name="T33" fmla="*/ T32 w 10532"/>
                                <a:gd name="T34" fmla="+- 0 997 981"/>
                                <a:gd name="T35" fmla="*/ 997 h 5334"/>
                                <a:gd name="T36" fmla="+- 0 11058 626"/>
                                <a:gd name="T37" fmla="*/ T36 w 10532"/>
                                <a:gd name="T38" fmla="+- 0 1029 981"/>
                                <a:gd name="T39" fmla="*/ 1029 h 5334"/>
                                <a:gd name="T40" fmla="+- 0 11105 626"/>
                                <a:gd name="T41" fmla="*/ T40 w 10532"/>
                                <a:gd name="T42" fmla="+- 0 1074 981"/>
                                <a:gd name="T43" fmla="*/ 1074 h 5334"/>
                                <a:gd name="T44" fmla="+- 0 11138 626"/>
                                <a:gd name="T45" fmla="*/ T44 w 10532"/>
                                <a:gd name="T46" fmla="+- 0 1130 981"/>
                                <a:gd name="T47" fmla="*/ 1130 h 5334"/>
                                <a:gd name="T48" fmla="+- 0 11156 626"/>
                                <a:gd name="T49" fmla="*/ T48 w 10532"/>
                                <a:gd name="T50" fmla="+- 0 1195 981"/>
                                <a:gd name="T51" fmla="*/ 1195 h 5334"/>
                                <a:gd name="T52" fmla="+- 0 11158 626"/>
                                <a:gd name="T53" fmla="*/ T52 w 10532"/>
                                <a:gd name="T54" fmla="+- 0 6069 981"/>
                                <a:gd name="T55" fmla="*/ 6069 h 5334"/>
                                <a:gd name="T56" fmla="+- 0 11157 626"/>
                                <a:gd name="T57" fmla="*/ T56 w 10532"/>
                                <a:gd name="T58" fmla="+- 0 6092 981"/>
                                <a:gd name="T59" fmla="*/ 6092 h 5334"/>
                                <a:gd name="T60" fmla="+- 0 11142 626"/>
                                <a:gd name="T61" fmla="*/ T60 w 10532"/>
                                <a:gd name="T62" fmla="+- 0 6158 981"/>
                                <a:gd name="T63" fmla="*/ 6158 h 5334"/>
                                <a:gd name="T64" fmla="+- 0 11110 626"/>
                                <a:gd name="T65" fmla="*/ T64 w 10532"/>
                                <a:gd name="T66" fmla="+- 0 6215 981"/>
                                <a:gd name="T67" fmla="*/ 6215 h 5334"/>
                                <a:gd name="T68" fmla="+- 0 11065 626"/>
                                <a:gd name="T69" fmla="*/ T68 w 10532"/>
                                <a:gd name="T70" fmla="+- 0 6262 981"/>
                                <a:gd name="T71" fmla="*/ 6262 h 5334"/>
                                <a:gd name="T72" fmla="+- 0 11009 626"/>
                                <a:gd name="T73" fmla="*/ T72 w 10532"/>
                                <a:gd name="T74" fmla="+- 0 6295 981"/>
                                <a:gd name="T75" fmla="*/ 6295 h 5334"/>
                                <a:gd name="T76" fmla="+- 0 10944 626"/>
                                <a:gd name="T77" fmla="*/ T76 w 10532"/>
                                <a:gd name="T78" fmla="+- 0 6313 981"/>
                                <a:gd name="T79" fmla="*/ 6313 h 5334"/>
                                <a:gd name="T80" fmla="+- 0 872 626"/>
                                <a:gd name="T81" fmla="*/ T80 w 10532"/>
                                <a:gd name="T82" fmla="+- 0 6315 981"/>
                                <a:gd name="T83" fmla="*/ 6315 h 5334"/>
                                <a:gd name="T84" fmla="+- 0 849 626"/>
                                <a:gd name="T85" fmla="*/ T84 w 10532"/>
                                <a:gd name="T86" fmla="+- 0 6314 981"/>
                                <a:gd name="T87" fmla="*/ 6314 h 5334"/>
                                <a:gd name="T88" fmla="+- 0 783 626"/>
                                <a:gd name="T89" fmla="*/ T88 w 10532"/>
                                <a:gd name="T90" fmla="+- 0 6298 981"/>
                                <a:gd name="T91" fmla="*/ 6298 h 5334"/>
                                <a:gd name="T92" fmla="+- 0 726 626"/>
                                <a:gd name="T93" fmla="*/ T92 w 10532"/>
                                <a:gd name="T94" fmla="+- 0 6267 981"/>
                                <a:gd name="T95" fmla="*/ 6267 h 5334"/>
                                <a:gd name="T96" fmla="+- 0 679 626"/>
                                <a:gd name="T97" fmla="*/ T96 w 10532"/>
                                <a:gd name="T98" fmla="+- 0 6222 981"/>
                                <a:gd name="T99" fmla="*/ 6222 h 5334"/>
                                <a:gd name="T100" fmla="+- 0 646 626"/>
                                <a:gd name="T101" fmla="*/ T100 w 10532"/>
                                <a:gd name="T102" fmla="+- 0 6165 981"/>
                                <a:gd name="T103" fmla="*/ 6165 h 5334"/>
                                <a:gd name="T104" fmla="+- 0 628 626"/>
                                <a:gd name="T105" fmla="*/ T104 w 10532"/>
                                <a:gd name="T106" fmla="+- 0 6101 981"/>
                                <a:gd name="T107" fmla="*/ 6101 h 5334"/>
                                <a:gd name="T108" fmla="+- 0 626 626"/>
                                <a:gd name="T109" fmla="*/ T108 w 10532"/>
                                <a:gd name="T110" fmla="+- 0 1226 981"/>
                                <a:gd name="T111" fmla="*/ 1226 h 5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532" h="5334">
                                  <a:moveTo>
                                    <a:pt x="0" y="245"/>
                                  </a:moveTo>
                                  <a:lnTo>
                                    <a:pt x="9" y="178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10286" y="0"/>
                                  </a:lnTo>
                                  <a:lnTo>
                                    <a:pt x="10310" y="1"/>
                                  </a:lnTo>
                                  <a:lnTo>
                                    <a:pt x="10375" y="16"/>
                                  </a:lnTo>
                                  <a:lnTo>
                                    <a:pt x="10432" y="48"/>
                                  </a:lnTo>
                                  <a:lnTo>
                                    <a:pt x="10479" y="93"/>
                                  </a:lnTo>
                                  <a:lnTo>
                                    <a:pt x="10512" y="149"/>
                                  </a:lnTo>
                                  <a:lnTo>
                                    <a:pt x="10530" y="214"/>
                                  </a:lnTo>
                                  <a:lnTo>
                                    <a:pt x="10532" y="5088"/>
                                  </a:lnTo>
                                  <a:lnTo>
                                    <a:pt x="10531" y="5111"/>
                                  </a:lnTo>
                                  <a:lnTo>
                                    <a:pt x="10516" y="5177"/>
                                  </a:lnTo>
                                  <a:lnTo>
                                    <a:pt x="10484" y="5234"/>
                                  </a:lnTo>
                                  <a:lnTo>
                                    <a:pt x="10439" y="5281"/>
                                  </a:lnTo>
                                  <a:lnTo>
                                    <a:pt x="10383" y="5314"/>
                                  </a:lnTo>
                                  <a:lnTo>
                                    <a:pt x="10318" y="5332"/>
                                  </a:lnTo>
                                  <a:lnTo>
                                    <a:pt x="246" y="5334"/>
                                  </a:lnTo>
                                  <a:lnTo>
                                    <a:pt x="223" y="5333"/>
                                  </a:lnTo>
                                  <a:lnTo>
                                    <a:pt x="157" y="5317"/>
                                  </a:lnTo>
                                  <a:lnTo>
                                    <a:pt x="100" y="5286"/>
                                  </a:lnTo>
                                  <a:lnTo>
                                    <a:pt x="53" y="5241"/>
                                  </a:lnTo>
                                  <a:lnTo>
                                    <a:pt x="20" y="5184"/>
                                  </a:lnTo>
                                  <a:lnTo>
                                    <a:pt x="2" y="512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5"/>
                        <wpg:cNvGrpSpPr>
                          <a:grpSpLocks/>
                        </wpg:cNvGrpSpPr>
                        <wpg:grpSpPr bwMode="auto">
                          <a:xfrm>
                            <a:off x="901" y="3149"/>
                            <a:ext cx="10022" cy="710"/>
                            <a:chOff x="901" y="3149"/>
                            <a:chExt cx="10022" cy="710"/>
                          </a:xfrm>
                        </wpg:grpSpPr>
                        <wps:wsp>
                          <wps:cNvPr id="535" name="Freeform 546"/>
                          <wps:cNvSpPr>
                            <a:spLocks/>
                          </wps:cNvSpPr>
                          <wps:spPr bwMode="auto">
                            <a:xfrm>
                              <a:off x="901" y="3149"/>
                              <a:ext cx="10022" cy="710"/>
                            </a:xfrm>
                            <a:custGeom>
                              <a:avLst/>
                              <a:gdLst>
                                <a:gd name="T0" fmla="+- 0 10805 901"/>
                                <a:gd name="T1" fmla="*/ T0 w 10022"/>
                                <a:gd name="T2" fmla="+- 0 3149 3149"/>
                                <a:gd name="T3" fmla="*/ 3149 h 710"/>
                                <a:gd name="T4" fmla="+- 0 1011 901"/>
                                <a:gd name="T5" fmla="*/ T4 w 10022"/>
                                <a:gd name="T6" fmla="+- 0 3149 3149"/>
                                <a:gd name="T7" fmla="*/ 3149 h 710"/>
                                <a:gd name="T8" fmla="+- 0 949 901"/>
                                <a:gd name="T9" fmla="*/ T8 w 10022"/>
                                <a:gd name="T10" fmla="+- 0 3172 3149"/>
                                <a:gd name="T11" fmla="*/ 3172 h 710"/>
                                <a:gd name="T12" fmla="+- 0 910 901"/>
                                <a:gd name="T13" fmla="*/ T12 w 10022"/>
                                <a:gd name="T14" fmla="+- 0 3223 3149"/>
                                <a:gd name="T15" fmla="*/ 3223 h 710"/>
                                <a:gd name="T16" fmla="+- 0 901 901"/>
                                <a:gd name="T17" fmla="*/ T16 w 10022"/>
                                <a:gd name="T18" fmla="+- 0 3267 3149"/>
                                <a:gd name="T19" fmla="*/ 3267 h 710"/>
                                <a:gd name="T20" fmla="+- 0 901 901"/>
                                <a:gd name="T21" fmla="*/ T20 w 10022"/>
                                <a:gd name="T22" fmla="+- 0 3749 3149"/>
                                <a:gd name="T23" fmla="*/ 3749 h 710"/>
                                <a:gd name="T24" fmla="+- 0 924 901"/>
                                <a:gd name="T25" fmla="*/ T24 w 10022"/>
                                <a:gd name="T26" fmla="+- 0 3811 3149"/>
                                <a:gd name="T27" fmla="*/ 3811 h 710"/>
                                <a:gd name="T28" fmla="+- 0 975 901"/>
                                <a:gd name="T29" fmla="*/ T28 w 10022"/>
                                <a:gd name="T30" fmla="+- 0 3850 3149"/>
                                <a:gd name="T31" fmla="*/ 3850 h 710"/>
                                <a:gd name="T32" fmla="+- 0 1019 901"/>
                                <a:gd name="T33" fmla="*/ T32 w 10022"/>
                                <a:gd name="T34" fmla="+- 0 3859 3149"/>
                                <a:gd name="T35" fmla="*/ 3859 h 710"/>
                                <a:gd name="T36" fmla="+- 0 10813 901"/>
                                <a:gd name="T37" fmla="*/ T36 w 10022"/>
                                <a:gd name="T38" fmla="+- 0 3858 3149"/>
                                <a:gd name="T39" fmla="*/ 3858 h 710"/>
                                <a:gd name="T40" fmla="+- 0 10875 901"/>
                                <a:gd name="T41" fmla="*/ T40 w 10022"/>
                                <a:gd name="T42" fmla="+- 0 3836 3149"/>
                                <a:gd name="T43" fmla="*/ 3836 h 710"/>
                                <a:gd name="T44" fmla="+- 0 10914 901"/>
                                <a:gd name="T45" fmla="*/ T44 w 10022"/>
                                <a:gd name="T46" fmla="+- 0 3785 3149"/>
                                <a:gd name="T47" fmla="*/ 3785 h 710"/>
                                <a:gd name="T48" fmla="+- 0 10923 901"/>
                                <a:gd name="T49" fmla="*/ T48 w 10022"/>
                                <a:gd name="T50" fmla="+- 0 3740 3149"/>
                                <a:gd name="T51" fmla="*/ 3740 h 710"/>
                                <a:gd name="T52" fmla="+- 0 10923 901"/>
                                <a:gd name="T53" fmla="*/ T52 w 10022"/>
                                <a:gd name="T54" fmla="+- 0 3258 3149"/>
                                <a:gd name="T55" fmla="*/ 3258 h 710"/>
                                <a:gd name="T56" fmla="+- 0 10900 901"/>
                                <a:gd name="T57" fmla="*/ T56 w 10022"/>
                                <a:gd name="T58" fmla="+- 0 3197 3149"/>
                                <a:gd name="T59" fmla="*/ 3197 h 710"/>
                                <a:gd name="T60" fmla="+- 0 10849 901"/>
                                <a:gd name="T61" fmla="*/ T60 w 10022"/>
                                <a:gd name="T62" fmla="+- 0 3157 3149"/>
                                <a:gd name="T63" fmla="*/ 3157 h 710"/>
                                <a:gd name="T64" fmla="+- 0 10805 901"/>
                                <a:gd name="T65" fmla="*/ T64 w 10022"/>
                                <a:gd name="T66" fmla="+- 0 3149 3149"/>
                                <a:gd name="T67" fmla="*/ 3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710">
                                  <a:moveTo>
                                    <a:pt x="9904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23" y="662"/>
                                  </a:lnTo>
                                  <a:lnTo>
                                    <a:pt x="74" y="701"/>
                                  </a:lnTo>
                                  <a:lnTo>
                                    <a:pt x="118" y="710"/>
                                  </a:lnTo>
                                  <a:lnTo>
                                    <a:pt x="9912" y="709"/>
                                  </a:lnTo>
                                  <a:lnTo>
                                    <a:pt x="9974" y="687"/>
                                  </a:lnTo>
                                  <a:lnTo>
                                    <a:pt x="10013" y="636"/>
                                  </a:lnTo>
                                  <a:lnTo>
                                    <a:pt x="10022" y="591"/>
                                  </a:lnTo>
                                  <a:lnTo>
                                    <a:pt x="10022" y="109"/>
                                  </a:lnTo>
                                  <a:lnTo>
                                    <a:pt x="9999" y="48"/>
                                  </a:lnTo>
                                  <a:lnTo>
                                    <a:pt x="9948" y="8"/>
                                  </a:lnTo>
                                  <a:lnTo>
                                    <a:pt x="99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3"/>
                        <wpg:cNvGrpSpPr>
                          <a:grpSpLocks/>
                        </wpg:cNvGrpSpPr>
                        <wpg:grpSpPr bwMode="auto">
                          <a:xfrm>
                            <a:off x="901" y="3149"/>
                            <a:ext cx="10022" cy="710"/>
                            <a:chOff x="901" y="3149"/>
                            <a:chExt cx="10022" cy="710"/>
                          </a:xfrm>
                        </wpg:grpSpPr>
                        <wps:wsp>
                          <wps:cNvPr id="537" name="Freeform 544"/>
                          <wps:cNvSpPr>
                            <a:spLocks/>
                          </wps:cNvSpPr>
                          <wps:spPr bwMode="auto">
                            <a:xfrm>
                              <a:off x="901" y="3149"/>
                              <a:ext cx="10022" cy="71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3267 3149"/>
                                <a:gd name="T3" fmla="*/ 3267 h 710"/>
                                <a:gd name="T4" fmla="+- 0 920 901"/>
                                <a:gd name="T5" fmla="*/ T4 w 10022"/>
                                <a:gd name="T6" fmla="+- 0 3203 3149"/>
                                <a:gd name="T7" fmla="*/ 3203 h 710"/>
                                <a:gd name="T8" fmla="+- 0 968 901"/>
                                <a:gd name="T9" fmla="*/ T8 w 10022"/>
                                <a:gd name="T10" fmla="+- 0 3160 3149"/>
                                <a:gd name="T11" fmla="*/ 3160 h 710"/>
                                <a:gd name="T12" fmla="+- 0 10805 901"/>
                                <a:gd name="T13" fmla="*/ T12 w 10022"/>
                                <a:gd name="T14" fmla="+- 0 3149 3149"/>
                                <a:gd name="T15" fmla="*/ 3149 h 710"/>
                                <a:gd name="T16" fmla="+- 0 10827 901"/>
                                <a:gd name="T17" fmla="*/ T16 w 10022"/>
                                <a:gd name="T18" fmla="+- 0 3151 3149"/>
                                <a:gd name="T19" fmla="*/ 3151 h 710"/>
                                <a:gd name="T20" fmla="+- 0 10885 901"/>
                                <a:gd name="T21" fmla="*/ T20 w 10022"/>
                                <a:gd name="T22" fmla="+- 0 3180 3149"/>
                                <a:gd name="T23" fmla="*/ 3180 h 710"/>
                                <a:gd name="T24" fmla="+- 0 10919 901"/>
                                <a:gd name="T25" fmla="*/ T24 w 10022"/>
                                <a:gd name="T26" fmla="+- 0 3236 3149"/>
                                <a:gd name="T27" fmla="*/ 3236 h 710"/>
                                <a:gd name="T28" fmla="+- 0 10923 901"/>
                                <a:gd name="T29" fmla="*/ T28 w 10022"/>
                                <a:gd name="T30" fmla="+- 0 3740 3149"/>
                                <a:gd name="T31" fmla="*/ 3740 h 710"/>
                                <a:gd name="T32" fmla="+- 0 10921 901"/>
                                <a:gd name="T33" fmla="*/ T32 w 10022"/>
                                <a:gd name="T34" fmla="+- 0 3763 3149"/>
                                <a:gd name="T35" fmla="*/ 3763 h 710"/>
                                <a:gd name="T36" fmla="+- 0 10891 901"/>
                                <a:gd name="T37" fmla="*/ T36 w 10022"/>
                                <a:gd name="T38" fmla="+- 0 3821 3149"/>
                                <a:gd name="T39" fmla="*/ 3821 h 710"/>
                                <a:gd name="T40" fmla="+- 0 10835 901"/>
                                <a:gd name="T41" fmla="*/ T40 w 10022"/>
                                <a:gd name="T42" fmla="+- 0 3855 3149"/>
                                <a:gd name="T43" fmla="*/ 3855 h 710"/>
                                <a:gd name="T44" fmla="+- 0 1019 901"/>
                                <a:gd name="T45" fmla="*/ T44 w 10022"/>
                                <a:gd name="T46" fmla="+- 0 3859 3149"/>
                                <a:gd name="T47" fmla="*/ 3859 h 710"/>
                                <a:gd name="T48" fmla="+- 0 996 901"/>
                                <a:gd name="T49" fmla="*/ T48 w 10022"/>
                                <a:gd name="T50" fmla="+- 0 3856 3149"/>
                                <a:gd name="T51" fmla="*/ 3856 h 710"/>
                                <a:gd name="T52" fmla="+- 0 938 901"/>
                                <a:gd name="T53" fmla="*/ T52 w 10022"/>
                                <a:gd name="T54" fmla="+- 0 3827 3149"/>
                                <a:gd name="T55" fmla="*/ 3827 h 710"/>
                                <a:gd name="T56" fmla="+- 0 905 901"/>
                                <a:gd name="T57" fmla="*/ T56 w 10022"/>
                                <a:gd name="T58" fmla="+- 0 3771 3149"/>
                                <a:gd name="T59" fmla="*/ 3771 h 710"/>
                                <a:gd name="T60" fmla="+- 0 901 901"/>
                                <a:gd name="T61" fmla="*/ T60 w 10022"/>
                                <a:gd name="T62" fmla="+- 0 3267 3149"/>
                                <a:gd name="T63" fmla="*/ 326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22" h="710">
                                  <a:moveTo>
                                    <a:pt x="0" y="118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9904" y="0"/>
                                  </a:lnTo>
                                  <a:lnTo>
                                    <a:pt x="9926" y="2"/>
                                  </a:lnTo>
                                  <a:lnTo>
                                    <a:pt x="9984" y="31"/>
                                  </a:lnTo>
                                  <a:lnTo>
                                    <a:pt x="10018" y="87"/>
                                  </a:lnTo>
                                  <a:lnTo>
                                    <a:pt x="10022" y="591"/>
                                  </a:lnTo>
                                  <a:lnTo>
                                    <a:pt x="10020" y="614"/>
                                  </a:lnTo>
                                  <a:lnTo>
                                    <a:pt x="9990" y="672"/>
                                  </a:lnTo>
                                  <a:lnTo>
                                    <a:pt x="9934" y="706"/>
                                  </a:lnTo>
                                  <a:lnTo>
                                    <a:pt x="118" y="710"/>
                                  </a:lnTo>
                                  <a:lnTo>
                                    <a:pt x="95" y="707"/>
                                  </a:lnTo>
                                  <a:lnTo>
                                    <a:pt x="37" y="678"/>
                                  </a:lnTo>
                                  <a:lnTo>
                                    <a:pt x="4" y="622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41"/>
                        <wpg:cNvGrpSpPr>
                          <a:grpSpLocks/>
                        </wpg:cNvGrpSpPr>
                        <wpg:grpSpPr bwMode="auto">
                          <a:xfrm>
                            <a:off x="901" y="3980"/>
                            <a:ext cx="10022" cy="1010"/>
                            <a:chOff x="901" y="3980"/>
                            <a:chExt cx="10022" cy="1010"/>
                          </a:xfrm>
                        </wpg:grpSpPr>
                        <wps:wsp>
                          <wps:cNvPr id="539" name="Freeform 542"/>
                          <wps:cNvSpPr>
                            <a:spLocks/>
                          </wps:cNvSpPr>
                          <wps:spPr bwMode="auto">
                            <a:xfrm>
                              <a:off x="901" y="3980"/>
                              <a:ext cx="10022" cy="1010"/>
                            </a:xfrm>
                            <a:custGeom>
                              <a:avLst/>
                              <a:gdLst>
                                <a:gd name="T0" fmla="+- 0 10755 901"/>
                                <a:gd name="T1" fmla="*/ T0 w 10022"/>
                                <a:gd name="T2" fmla="+- 0 3980 3980"/>
                                <a:gd name="T3" fmla="*/ 3980 h 1010"/>
                                <a:gd name="T4" fmla="+- 0 1048 901"/>
                                <a:gd name="T5" fmla="*/ T4 w 10022"/>
                                <a:gd name="T6" fmla="+- 0 3981 3980"/>
                                <a:gd name="T7" fmla="*/ 3981 h 1010"/>
                                <a:gd name="T8" fmla="+- 0 986 901"/>
                                <a:gd name="T9" fmla="*/ T8 w 10022"/>
                                <a:gd name="T10" fmla="+- 0 4002 3980"/>
                                <a:gd name="T11" fmla="*/ 4002 h 1010"/>
                                <a:gd name="T12" fmla="+- 0 937 901"/>
                                <a:gd name="T13" fmla="*/ T12 w 10022"/>
                                <a:gd name="T14" fmla="+- 0 4044 3980"/>
                                <a:gd name="T15" fmla="*/ 4044 h 1010"/>
                                <a:gd name="T16" fmla="+- 0 907 901"/>
                                <a:gd name="T17" fmla="*/ T16 w 10022"/>
                                <a:gd name="T18" fmla="+- 0 4103 3980"/>
                                <a:gd name="T19" fmla="*/ 4103 h 1010"/>
                                <a:gd name="T20" fmla="+- 0 901 901"/>
                                <a:gd name="T21" fmla="*/ T20 w 10022"/>
                                <a:gd name="T22" fmla="+- 0 4148 3980"/>
                                <a:gd name="T23" fmla="*/ 4148 h 1010"/>
                                <a:gd name="T24" fmla="+- 0 902 901"/>
                                <a:gd name="T25" fmla="*/ T24 w 10022"/>
                                <a:gd name="T26" fmla="+- 0 4842 3980"/>
                                <a:gd name="T27" fmla="*/ 4842 h 1010"/>
                                <a:gd name="T28" fmla="+- 0 923 901"/>
                                <a:gd name="T29" fmla="*/ T28 w 10022"/>
                                <a:gd name="T30" fmla="+- 0 4905 3980"/>
                                <a:gd name="T31" fmla="*/ 4905 h 1010"/>
                                <a:gd name="T32" fmla="+- 0 966 901"/>
                                <a:gd name="T33" fmla="*/ T32 w 10022"/>
                                <a:gd name="T34" fmla="+- 0 4954 3980"/>
                                <a:gd name="T35" fmla="*/ 4954 h 1010"/>
                                <a:gd name="T36" fmla="+- 0 1024 901"/>
                                <a:gd name="T37" fmla="*/ T36 w 10022"/>
                                <a:gd name="T38" fmla="+- 0 4984 3980"/>
                                <a:gd name="T39" fmla="*/ 4984 h 1010"/>
                                <a:gd name="T40" fmla="+- 0 1069 901"/>
                                <a:gd name="T41" fmla="*/ T40 w 10022"/>
                                <a:gd name="T42" fmla="+- 0 4990 3980"/>
                                <a:gd name="T43" fmla="*/ 4990 h 1010"/>
                                <a:gd name="T44" fmla="+- 0 10775 901"/>
                                <a:gd name="T45" fmla="*/ T44 w 10022"/>
                                <a:gd name="T46" fmla="+- 0 4988 3980"/>
                                <a:gd name="T47" fmla="*/ 4988 h 1010"/>
                                <a:gd name="T48" fmla="+- 0 10838 901"/>
                                <a:gd name="T49" fmla="*/ T48 w 10022"/>
                                <a:gd name="T50" fmla="+- 0 4967 3980"/>
                                <a:gd name="T51" fmla="*/ 4967 h 1010"/>
                                <a:gd name="T52" fmla="+- 0 10887 901"/>
                                <a:gd name="T53" fmla="*/ T52 w 10022"/>
                                <a:gd name="T54" fmla="+- 0 4925 3980"/>
                                <a:gd name="T55" fmla="*/ 4925 h 1010"/>
                                <a:gd name="T56" fmla="+- 0 10917 901"/>
                                <a:gd name="T57" fmla="*/ T56 w 10022"/>
                                <a:gd name="T58" fmla="+- 0 4867 3980"/>
                                <a:gd name="T59" fmla="*/ 4867 h 1010"/>
                                <a:gd name="T60" fmla="+- 0 10923 901"/>
                                <a:gd name="T61" fmla="*/ T60 w 10022"/>
                                <a:gd name="T62" fmla="+- 0 4821 3980"/>
                                <a:gd name="T63" fmla="*/ 4821 h 1010"/>
                                <a:gd name="T64" fmla="+- 0 10922 901"/>
                                <a:gd name="T65" fmla="*/ T64 w 10022"/>
                                <a:gd name="T66" fmla="+- 0 4127 3980"/>
                                <a:gd name="T67" fmla="*/ 4127 h 1010"/>
                                <a:gd name="T68" fmla="+- 0 10901 901"/>
                                <a:gd name="T69" fmla="*/ T68 w 10022"/>
                                <a:gd name="T70" fmla="+- 0 4064 3980"/>
                                <a:gd name="T71" fmla="*/ 4064 h 1010"/>
                                <a:gd name="T72" fmla="+- 0 10858 901"/>
                                <a:gd name="T73" fmla="*/ T72 w 10022"/>
                                <a:gd name="T74" fmla="+- 0 4015 3980"/>
                                <a:gd name="T75" fmla="*/ 4015 h 1010"/>
                                <a:gd name="T76" fmla="+- 0 10800 901"/>
                                <a:gd name="T77" fmla="*/ T76 w 10022"/>
                                <a:gd name="T78" fmla="+- 0 3986 3980"/>
                                <a:gd name="T79" fmla="*/ 3986 h 1010"/>
                                <a:gd name="T80" fmla="+- 0 10755 901"/>
                                <a:gd name="T81" fmla="*/ T80 w 10022"/>
                                <a:gd name="T82" fmla="+- 0 3980 3980"/>
                                <a:gd name="T83" fmla="*/ 3980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22" h="1010">
                                  <a:moveTo>
                                    <a:pt x="9854" y="0"/>
                                  </a:moveTo>
                                  <a:lnTo>
                                    <a:pt x="147" y="1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862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65" y="974"/>
                                  </a:lnTo>
                                  <a:lnTo>
                                    <a:pt x="123" y="1004"/>
                                  </a:lnTo>
                                  <a:lnTo>
                                    <a:pt x="168" y="1010"/>
                                  </a:lnTo>
                                  <a:lnTo>
                                    <a:pt x="9874" y="1008"/>
                                  </a:lnTo>
                                  <a:lnTo>
                                    <a:pt x="9937" y="987"/>
                                  </a:lnTo>
                                  <a:lnTo>
                                    <a:pt x="9986" y="945"/>
                                  </a:lnTo>
                                  <a:lnTo>
                                    <a:pt x="10016" y="887"/>
                                  </a:lnTo>
                                  <a:lnTo>
                                    <a:pt x="10022" y="841"/>
                                  </a:lnTo>
                                  <a:lnTo>
                                    <a:pt x="10021" y="147"/>
                                  </a:lnTo>
                                  <a:lnTo>
                                    <a:pt x="10000" y="84"/>
                                  </a:lnTo>
                                  <a:lnTo>
                                    <a:pt x="9957" y="35"/>
                                  </a:lnTo>
                                  <a:lnTo>
                                    <a:pt x="9899" y="6"/>
                                  </a:lnTo>
                                  <a:lnTo>
                                    <a:pt x="9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9"/>
                        <wpg:cNvGrpSpPr>
                          <a:grpSpLocks/>
                        </wpg:cNvGrpSpPr>
                        <wpg:grpSpPr bwMode="auto">
                          <a:xfrm>
                            <a:off x="901" y="3980"/>
                            <a:ext cx="10022" cy="1010"/>
                            <a:chOff x="901" y="3980"/>
                            <a:chExt cx="10022" cy="1010"/>
                          </a:xfrm>
                        </wpg:grpSpPr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901" y="3980"/>
                              <a:ext cx="10022" cy="101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4148 3980"/>
                                <a:gd name="T3" fmla="*/ 4148 h 1010"/>
                                <a:gd name="T4" fmla="+- 0 914 901"/>
                                <a:gd name="T5" fmla="*/ T4 w 10022"/>
                                <a:gd name="T6" fmla="+- 0 4082 3980"/>
                                <a:gd name="T7" fmla="*/ 4082 h 1010"/>
                                <a:gd name="T8" fmla="+- 0 951 901"/>
                                <a:gd name="T9" fmla="*/ T8 w 10022"/>
                                <a:gd name="T10" fmla="+- 0 4028 3980"/>
                                <a:gd name="T11" fmla="*/ 4028 h 1010"/>
                                <a:gd name="T12" fmla="+- 0 1005 901"/>
                                <a:gd name="T13" fmla="*/ T12 w 10022"/>
                                <a:gd name="T14" fmla="+- 0 3992 3980"/>
                                <a:gd name="T15" fmla="*/ 3992 h 1010"/>
                                <a:gd name="T16" fmla="+- 0 10755 901"/>
                                <a:gd name="T17" fmla="*/ T16 w 10022"/>
                                <a:gd name="T18" fmla="+- 0 3980 3980"/>
                                <a:gd name="T19" fmla="*/ 3980 h 1010"/>
                                <a:gd name="T20" fmla="+- 0 10778 901"/>
                                <a:gd name="T21" fmla="*/ T20 w 10022"/>
                                <a:gd name="T22" fmla="+- 0 3981 3980"/>
                                <a:gd name="T23" fmla="*/ 3981 h 1010"/>
                                <a:gd name="T24" fmla="+- 0 10840 901"/>
                                <a:gd name="T25" fmla="*/ T24 w 10022"/>
                                <a:gd name="T26" fmla="+- 0 4003 3980"/>
                                <a:gd name="T27" fmla="*/ 4003 h 1010"/>
                                <a:gd name="T28" fmla="+- 0 10889 901"/>
                                <a:gd name="T29" fmla="*/ T28 w 10022"/>
                                <a:gd name="T30" fmla="+- 0 4046 3980"/>
                                <a:gd name="T31" fmla="*/ 4046 h 1010"/>
                                <a:gd name="T32" fmla="+- 0 10917 901"/>
                                <a:gd name="T33" fmla="*/ T32 w 10022"/>
                                <a:gd name="T34" fmla="+- 0 4105 3980"/>
                                <a:gd name="T35" fmla="*/ 4105 h 1010"/>
                                <a:gd name="T36" fmla="+- 0 10923 901"/>
                                <a:gd name="T37" fmla="*/ T36 w 10022"/>
                                <a:gd name="T38" fmla="+- 0 4821 3980"/>
                                <a:gd name="T39" fmla="*/ 4821 h 1010"/>
                                <a:gd name="T40" fmla="+- 0 10921 901"/>
                                <a:gd name="T41" fmla="*/ T40 w 10022"/>
                                <a:gd name="T42" fmla="+- 0 4844 3980"/>
                                <a:gd name="T43" fmla="*/ 4844 h 1010"/>
                                <a:gd name="T44" fmla="+- 0 10900 901"/>
                                <a:gd name="T45" fmla="*/ T44 w 10022"/>
                                <a:gd name="T46" fmla="+- 0 4907 3980"/>
                                <a:gd name="T47" fmla="*/ 4907 h 1010"/>
                                <a:gd name="T48" fmla="+- 0 10857 901"/>
                                <a:gd name="T49" fmla="*/ T48 w 10022"/>
                                <a:gd name="T50" fmla="+- 0 4955 3980"/>
                                <a:gd name="T51" fmla="*/ 4955 h 1010"/>
                                <a:gd name="T52" fmla="+- 0 10798 901"/>
                                <a:gd name="T53" fmla="*/ T52 w 10022"/>
                                <a:gd name="T54" fmla="+- 0 4984 3980"/>
                                <a:gd name="T55" fmla="*/ 4984 h 1010"/>
                                <a:gd name="T56" fmla="+- 0 1069 901"/>
                                <a:gd name="T57" fmla="*/ T56 w 10022"/>
                                <a:gd name="T58" fmla="+- 0 4990 3980"/>
                                <a:gd name="T59" fmla="*/ 4990 h 1010"/>
                                <a:gd name="T60" fmla="+- 0 1046 901"/>
                                <a:gd name="T61" fmla="*/ T60 w 10022"/>
                                <a:gd name="T62" fmla="+- 0 4988 3980"/>
                                <a:gd name="T63" fmla="*/ 4988 h 1010"/>
                                <a:gd name="T64" fmla="+- 0 984 901"/>
                                <a:gd name="T65" fmla="*/ T64 w 10022"/>
                                <a:gd name="T66" fmla="+- 0 4966 3980"/>
                                <a:gd name="T67" fmla="*/ 4966 h 1010"/>
                                <a:gd name="T68" fmla="+- 0 935 901"/>
                                <a:gd name="T69" fmla="*/ T68 w 10022"/>
                                <a:gd name="T70" fmla="+- 0 4923 3980"/>
                                <a:gd name="T71" fmla="*/ 4923 h 1010"/>
                                <a:gd name="T72" fmla="+- 0 907 901"/>
                                <a:gd name="T73" fmla="*/ T72 w 10022"/>
                                <a:gd name="T74" fmla="+- 0 4864 3980"/>
                                <a:gd name="T75" fmla="*/ 4864 h 1010"/>
                                <a:gd name="T76" fmla="+- 0 901 901"/>
                                <a:gd name="T77" fmla="*/ T76 w 10022"/>
                                <a:gd name="T78" fmla="+- 0 4148 3980"/>
                                <a:gd name="T79" fmla="*/ 4148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22" h="1010">
                                  <a:moveTo>
                                    <a:pt x="0" y="168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9854" y="0"/>
                                  </a:lnTo>
                                  <a:lnTo>
                                    <a:pt x="9877" y="1"/>
                                  </a:lnTo>
                                  <a:lnTo>
                                    <a:pt x="9939" y="23"/>
                                  </a:lnTo>
                                  <a:lnTo>
                                    <a:pt x="9988" y="66"/>
                                  </a:lnTo>
                                  <a:lnTo>
                                    <a:pt x="10016" y="125"/>
                                  </a:lnTo>
                                  <a:lnTo>
                                    <a:pt x="10022" y="841"/>
                                  </a:lnTo>
                                  <a:lnTo>
                                    <a:pt x="10020" y="864"/>
                                  </a:lnTo>
                                  <a:lnTo>
                                    <a:pt x="9999" y="927"/>
                                  </a:lnTo>
                                  <a:lnTo>
                                    <a:pt x="9956" y="975"/>
                                  </a:lnTo>
                                  <a:lnTo>
                                    <a:pt x="9897" y="1004"/>
                                  </a:lnTo>
                                  <a:lnTo>
                                    <a:pt x="168" y="1010"/>
                                  </a:lnTo>
                                  <a:lnTo>
                                    <a:pt x="145" y="1008"/>
                                  </a:lnTo>
                                  <a:lnTo>
                                    <a:pt x="83" y="986"/>
                                  </a:lnTo>
                                  <a:lnTo>
                                    <a:pt x="34" y="943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7"/>
                        <wpg:cNvGrpSpPr>
                          <a:grpSpLocks/>
                        </wpg:cNvGrpSpPr>
                        <wpg:grpSpPr bwMode="auto">
                          <a:xfrm>
                            <a:off x="904" y="5183"/>
                            <a:ext cx="10022" cy="800"/>
                            <a:chOff x="904" y="5183"/>
                            <a:chExt cx="10022" cy="800"/>
                          </a:xfrm>
                        </wpg:grpSpPr>
                        <wps:wsp>
                          <wps:cNvPr id="543" name="Freeform 538"/>
                          <wps:cNvSpPr>
                            <a:spLocks/>
                          </wps:cNvSpPr>
                          <wps:spPr bwMode="auto">
                            <a:xfrm>
                              <a:off x="904" y="5183"/>
                              <a:ext cx="10022" cy="800"/>
                            </a:xfrm>
                            <a:custGeom>
                              <a:avLst/>
                              <a:gdLst>
                                <a:gd name="T0" fmla="+- 0 10793 904"/>
                                <a:gd name="T1" fmla="*/ T0 w 10022"/>
                                <a:gd name="T2" fmla="+- 0 5183 5183"/>
                                <a:gd name="T3" fmla="*/ 5183 h 800"/>
                                <a:gd name="T4" fmla="+- 0 1027 904"/>
                                <a:gd name="T5" fmla="*/ T4 w 10022"/>
                                <a:gd name="T6" fmla="+- 0 5183 5183"/>
                                <a:gd name="T7" fmla="*/ 5183 h 800"/>
                                <a:gd name="T8" fmla="+- 0 965 904"/>
                                <a:gd name="T9" fmla="*/ T8 w 10022"/>
                                <a:gd name="T10" fmla="+- 0 5204 5183"/>
                                <a:gd name="T11" fmla="*/ 5204 h 800"/>
                                <a:gd name="T12" fmla="+- 0 921 904"/>
                                <a:gd name="T13" fmla="*/ T12 w 10022"/>
                                <a:gd name="T14" fmla="+- 0 5251 5183"/>
                                <a:gd name="T15" fmla="*/ 5251 h 800"/>
                                <a:gd name="T16" fmla="+- 0 904 904"/>
                                <a:gd name="T17" fmla="*/ T16 w 10022"/>
                                <a:gd name="T18" fmla="+- 0 5316 5183"/>
                                <a:gd name="T19" fmla="*/ 5316 h 800"/>
                                <a:gd name="T20" fmla="+- 0 904 904"/>
                                <a:gd name="T21" fmla="*/ T20 w 10022"/>
                                <a:gd name="T22" fmla="+- 0 5859 5183"/>
                                <a:gd name="T23" fmla="*/ 5859 h 800"/>
                                <a:gd name="T24" fmla="+- 0 925 904"/>
                                <a:gd name="T25" fmla="*/ T24 w 10022"/>
                                <a:gd name="T26" fmla="+- 0 5922 5183"/>
                                <a:gd name="T27" fmla="*/ 5922 h 800"/>
                                <a:gd name="T28" fmla="+- 0 973 904"/>
                                <a:gd name="T29" fmla="*/ T28 w 10022"/>
                                <a:gd name="T30" fmla="+- 0 5966 5183"/>
                                <a:gd name="T31" fmla="*/ 5966 h 800"/>
                                <a:gd name="T32" fmla="+- 0 1037 904"/>
                                <a:gd name="T33" fmla="*/ T32 w 10022"/>
                                <a:gd name="T34" fmla="+- 0 5983 5183"/>
                                <a:gd name="T35" fmla="*/ 5983 h 800"/>
                                <a:gd name="T36" fmla="+- 0 10803 904"/>
                                <a:gd name="T37" fmla="*/ T36 w 10022"/>
                                <a:gd name="T38" fmla="+- 0 5982 5183"/>
                                <a:gd name="T39" fmla="*/ 5982 h 800"/>
                                <a:gd name="T40" fmla="+- 0 10865 904"/>
                                <a:gd name="T41" fmla="*/ T40 w 10022"/>
                                <a:gd name="T42" fmla="+- 0 5961 5183"/>
                                <a:gd name="T43" fmla="*/ 5961 h 800"/>
                                <a:gd name="T44" fmla="+- 0 10909 904"/>
                                <a:gd name="T45" fmla="*/ T44 w 10022"/>
                                <a:gd name="T46" fmla="+- 0 5914 5183"/>
                                <a:gd name="T47" fmla="*/ 5914 h 800"/>
                                <a:gd name="T48" fmla="+- 0 10926 904"/>
                                <a:gd name="T49" fmla="*/ T48 w 10022"/>
                                <a:gd name="T50" fmla="+- 0 5849 5183"/>
                                <a:gd name="T51" fmla="*/ 5849 h 800"/>
                                <a:gd name="T52" fmla="+- 0 10926 904"/>
                                <a:gd name="T53" fmla="*/ T52 w 10022"/>
                                <a:gd name="T54" fmla="+- 0 5306 5183"/>
                                <a:gd name="T55" fmla="*/ 5306 h 800"/>
                                <a:gd name="T56" fmla="+- 0 10905 904"/>
                                <a:gd name="T57" fmla="*/ T56 w 10022"/>
                                <a:gd name="T58" fmla="+- 0 5243 5183"/>
                                <a:gd name="T59" fmla="*/ 5243 h 800"/>
                                <a:gd name="T60" fmla="+- 0 10857 904"/>
                                <a:gd name="T61" fmla="*/ T60 w 10022"/>
                                <a:gd name="T62" fmla="+- 0 5199 5183"/>
                                <a:gd name="T63" fmla="*/ 5199 h 800"/>
                                <a:gd name="T64" fmla="+- 0 10793 904"/>
                                <a:gd name="T65" fmla="*/ T64 w 10022"/>
                                <a:gd name="T66" fmla="+- 0 5183 5183"/>
                                <a:gd name="T67" fmla="*/ 518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800">
                                  <a:moveTo>
                                    <a:pt x="9889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1" y="739"/>
                                  </a:lnTo>
                                  <a:lnTo>
                                    <a:pt x="69" y="783"/>
                                  </a:lnTo>
                                  <a:lnTo>
                                    <a:pt x="133" y="800"/>
                                  </a:lnTo>
                                  <a:lnTo>
                                    <a:pt x="9899" y="799"/>
                                  </a:lnTo>
                                  <a:lnTo>
                                    <a:pt x="9961" y="778"/>
                                  </a:lnTo>
                                  <a:lnTo>
                                    <a:pt x="10005" y="731"/>
                                  </a:lnTo>
                                  <a:lnTo>
                                    <a:pt x="10022" y="666"/>
                                  </a:lnTo>
                                  <a:lnTo>
                                    <a:pt x="10022" y="123"/>
                                  </a:lnTo>
                                  <a:lnTo>
                                    <a:pt x="10001" y="60"/>
                                  </a:lnTo>
                                  <a:lnTo>
                                    <a:pt x="9953" y="16"/>
                                  </a:lnTo>
                                  <a:lnTo>
                                    <a:pt x="9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3"/>
                        <wpg:cNvGrpSpPr>
                          <a:grpSpLocks/>
                        </wpg:cNvGrpSpPr>
                        <wpg:grpSpPr bwMode="auto">
                          <a:xfrm>
                            <a:off x="904" y="5183"/>
                            <a:ext cx="10022" cy="800"/>
                            <a:chOff x="904" y="5183"/>
                            <a:chExt cx="10022" cy="800"/>
                          </a:xfrm>
                        </wpg:grpSpPr>
                        <wps:wsp>
                          <wps:cNvPr id="545" name="Freeform 536"/>
                          <wps:cNvSpPr>
                            <a:spLocks/>
                          </wps:cNvSpPr>
                          <wps:spPr bwMode="auto">
                            <a:xfrm>
                              <a:off x="904" y="5183"/>
                              <a:ext cx="10022" cy="800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T0 w 10022"/>
                                <a:gd name="T2" fmla="+- 0 5316 5183"/>
                                <a:gd name="T3" fmla="*/ 5316 h 800"/>
                                <a:gd name="T4" fmla="+- 0 921 904"/>
                                <a:gd name="T5" fmla="*/ T4 w 10022"/>
                                <a:gd name="T6" fmla="+- 0 5251 5183"/>
                                <a:gd name="T7" fmla="*/ 5251 h 800"/>
                                <a:gd name="T8" fmla="+- 0 965 904"/>
                                <a:gd name="T9" fmla="*/ T8 w 10022"/>
                                <a:gd name="T10" fmla="+- 0 5204 5183"/>
                                <a:gd name="T11" fmla="*/ 5204 h 800"/>
                                <a:gd name="T12" fmla="+- 0 1027 904"/>
                                <a:gd name="T13" fmla="*/ T12 w 10022"/>
                                <a:gd name="T14" fmla="+- 0 5183 5183"/>
                                <a:gd name="T15" fmla="*/ 5183 h 800"/>
                                <a:gd name="T16" fmla="+- 0 10793 904"/>
                                <a:gd name="T17" fmla="*/ T16 w 10022"/>
                                <a:gd name="T18" fmla="+- 0 5183 5183"/>
                                <a:gd name="T19" fmla="*/ 5183 h 800"/>
                                <a:gd name="T20" fmla="+- 0 10816 904"/>
                                <a:gd name="T21" fmla="*/ T20 w 10022"/>
                                <a:gd name="T22" fmla="+- 0 5185 5183"/>
                                <a:gd name="T23" fmla="*/ 5185 h 800"/>
                                <a:gd name="T24" fmla="+- 0 10875 904"/>
                                <a:gd name="T25" fmla="*/ T24 w 10022"/>
                                <a:gd name="T26" fmla="+- 0 5211 5183"/>
                                <a:gd name="T27" fmla="*/ 5211 h 800"/>
                                <a:gd name="T28" fmla="+- 0 10915 904"/>
                                <a:gd name="T29" fmla="*/ T28 w 10022"/>
                                <a:gd name="T30" fmla="+- 0 5263 5183"/>
                                <a:gd name="T31" fmla="*/ 5263 h 800"/>
                                <a:gd name="T32" fmla="+- 0 10926 904"/>
                                <a:gd name="T33" fmla="*/ T32 w 10022"/>
                                <a:gd name="T34" fmla="+- 0 5849 5183"/>
                                <a:gd name="T35" fmla="*/ 5849 h 800"/>
                                <a:gd name="T36" fmla="+- 0 10924 904"/>
                                <a:gd name="T37" fmla="*/ T36 w 10022"/>
                                <a:gd name="T38" fmla="+- 0 5872 5183"/>
                                <a:gd name="T39" fmla="*/ 5872 h 800"/>
                                <a:gd name="T40" fmla="+- 0 10897 904"/>
                                <a:gd name="T41" fmla="*/ T40 w 10022"/>
                                <a:gd name="T42" fmla="+- 0 5932 5183"/>
                                <a:gd name="T43" fmla="*/ 5932 h 800"/>
                                <a:gd name="T44" fmla="+- 0 10846 904"/>
                                <a:gd name="T45" fmla="*/ T44 w 10022"/>
                                <a:gd name="T46" fmla="+- 0 5972 5183"/>
                                <a:gd name="T47" fmla="*/ 5972 h 800"/>
                                <a:gd name="T48" fmla="+- 0 1037 904"/>
                                <a:gd name="T49" fmla="*/ T48 w 10022"/>
                                <a:gd name="T50" fmla="+- 0 5983 5183"/>
                                <a:gd name="T51" fmla="*/ 5983 h 800"/>
                                <a:gd name="T52" fmla="+- 0 1014 904"/>
                                <a:gd name="T53" fmla="*/ T52 w 10022"/>
                                <a:gd name="T54" fmla="+- 0 5981 5183"/>
                                <a:gd name="T55" fmla="*/ 5981 h 800"/>
                                <a:gd name="T56" fmla="+- 0 955 904"/>
                                <a:gd name="T57" fmla="*/ T56 w 10022"/>
                                <a:gd name="T58" fmla="+- 0 5954 5183"/>
                                <a:gd name="T59" fmla="*/ 5954 h 800"/>
                                <a:gd name="T60" fmla="+- 0 915 904"/>
                                <a:gd name="T61" fmla="*/ T60 w 10022"/>
                                <a:gd name="T62" fmla="+- 0 5903 5183"/>
                                <a:gd name="T63" fmla="*/ 5903 h 800"/>
                                <a:gd name="T64" fmla="+- 0 904 904"/>
                                <a:gd name="T65" fmla="*/ T64 w 10022"/>
                                <a:gd name="T66" fmla="+- 0 5316 5183"/>
                                <a:gd name="T67" fmla="*/ 5316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800">
                                  <a:moveTo>
                                    <a:pt x="0" y="133"/>
                                  </a:moveTo>
                                  <a:lnTo>
                                    <a:pt x="17" y="6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9889" y="0"/>
                                  </a:lnTo>
                                  <a:lnTo>
                                    <a:pt x="9912" y="2"/>
                                  </a:lnTo>
                                  <a:lnTo>
                                    <a:pt x="9971" y="28"/>
                                  </a:lnTo>
                                  <a:lnTo>
                                    <a:pt x="10011" y="80"/>
                                  </a:lnTo>
                                  <a:lnTo>
                                    <a:pt x="10022" y="666"/>
                                  </a:lnTo>
                                  <a:lnTo>
                                    <a:pt x="10020" y="689"/>
                                  </a:lnTo>
                                  <a:lnTo>
                                    <a:pt x="9993" y="749"/>
                                  </a:lnTo>
                                  <a:lnTo>
                                    <a:pt x="9942" y="789"/>
                                  </a:lnTo>
                                  <a:lnTo>
                                    <a:pt x="133" y="800"/>
                                  </a:lnTo>
                                  <a:lnTo>
                                    <a:pt x="110" y="798"/>
                                  </a:lnTo>
                                  <a:lnTo>
                                    <a:pt x="51" y="771"/>
                                  </a:lnTo>
                                  <a:lnTo>
                                    <a:pt x="11" y="720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6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-20"/>
                              <a:ext cx="10555" cy="2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" y="-48"/>
                              <a:ext cx="10532" cy="2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8" name="Group 531"/>
                        <wpg:cNvGrpSpPr>
                          <a:grpSpLocks/>
                        </wpg:cNvGrpSpPr>
                        <wpg:grpSpPr bwMode="auto">
                          <a:xfrm>
                            <a:off x="625" y="-48"/>
                            <a:ext cx="10532" cy="2108"/>
                            <a:chOff x="625" y="-48"/>
                            <a:chExt cx="10532" cy="2108"/>
                          </a:xfrm>
                        </wpg:grpSpPr>
                        <wps:wsp>
                          <wps:cNvPr id="549" name="Freeform 532"/>
                          <wps:cNvSpPr>
                            <a:spLocks/>
                          </wps:cNvSpPr>
                          <wps:spPr bwMode="auto">
                            <a:xfrm>
                              <a:off x="625" y="-48"/>
                              <a:ext cx="10532" cy="2108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10532"/>
                                <a:gd name="T2" fmla="+- 0 303 -48"/>
                                <a:gd name="T3" fmla="*/ 303 h 2108"/>
                                <a:gd name="T4" fmla="+- 0 635 625"/>
                                <a:gd name="T5" fmla="*/ T4 w 10532"/>
                                <a:gd name="T6" fmla="+- 0 219 -48"/>
                                <a:gd name="T7" fmla="*/ 219 h 2108"/>
                                <a:gd name="T8" fmla="+- 0 664 625"/>
                                <a:gd name="T9" fmla="*/ T8 w 10532"/>
                                <a:gd name="T10" fmla="+- 0 142 -48"/>
                                <a:gd name="T11" fmla="*/ 142 h 2108"/>
                                <a:gd name="T12" fmla="+- 0 710 625"/>
                                <a:gd name="T13" fmla="*/ T12 w 10532"/>
                                <a:gd name="T14" fmla="+- 0 74 -48"/>
                                <a:gd name="T15" fmla="*/ 74 h 2108"/>
                                <a:gd name="T16" fmla="+- 0 769 625"/>
                                <a:gd name="T17" fmla="*/ T16 w 10532"/>
                                <a:gd name="T18" fmla="+- 0 19 -48"/>
                                <a:gd name="T19" fmla="*/ 19 h 2108"/>
                                <a:gd name="T20" fmla="+- 0 840 625"/>
                                <a:gd name="T21" fmla="*/ T20 w 10532"/>
                                <a:gd name="T22" fmla="+- 0 -21 -48"/>
                                <a:gd name="T23" fmla="*/ -21 h 2108"/>
                                <a:gd name="T24" fmla="+- 0 919 625"/>
                                <a:gd name="T25" fmla="*/ T24 w 10532"/>
                                <a:gd name="T26" fmla="+- 0 -44 -48"/>
                                <a:gd name="T27" fmla="*/ -44 h 2108"/>
                                <a:gd name="T28" fmla="+- 0 976 625"/>
                                <a:gd name="T29" fmla="*/ T28 w 10532"/>
                                <a:gd name="T30" fmla="+- 0 -48 -48"/>
                                <a:gd name="T31" fmla="*/ -48 h 2108"/>
                                <a:gd name="T32" fmla="+- 0 10806 625"/>
                                <a:gd name="T33" fmla="*/ T32 w 10532"/>
                                <a:gd name="T34" fmla="+- 0 -48 -48"/>
                                <a:gd name="T35" fmla="*/ -48 h 2108"/>
                                <a:gd name="T36" fmla="+- 0 10890 625"/>
                                <a:gd name="T37" fmla="*/ T36 w 10532"/>
                                <a:gd name="T38" fmla="+- 0 -38 -48"/>
                                <a:gd name="T39" fmla="*/ -38 h 2108"/>
                                <a:gd name="T40" fmla="+- 0 10967 625"/>
                                <a:gd name="T41" fmla="*/ T40 w 10532"/>
                                <a:gd name="T42" fmla="+- 0 -9 -48"/>
                                <a:gd name="T43" fmla="*/ -9 h 2108"/>
                                <a:gd name="T44" fmla="+- 0 11034 625"/>
                                <a:gd name="T45" fmla="*/ T44 w 10532"/>
                                <a:gd name="T46" fmla="+- 0 36 -48"/>
                                <a:gd name="T47" fmla="*/ 36 h 2108"/>
                                <a:gd name="T48" fmla="+- 0 11089 625"/>
                                <a:gd name="T49" fmla="*/ T48 w 10532"/>
                                <a:gd name="T50" fmla="+- 0 96 -48"/>
                                <a:gd name="T51" fmla="*/ 96 h 2108"/>
                                <a:gd name="T52" fmla="+- 0 11129 625"/>
                                <a:gd name="T53" fmla="*/ T52 w 10532"/>
                                <a:gd name="T54" fmla="+- 0 166 -48"/>
                                <a:gd name="T55" fmla="*/ 166 h 2108"/>
                                <a:gd name="T56" fmla="+- 0 11152 625"/>
                                <a:gd name="T57" fmla="*/ T56 w 10532"/>
                                <a:gd name="T58" fmla="+- 0 246 -48"/>
                                <a:gd name="T59" fmla="*/ 246 h 2108"/>
                                <a:gd name="T60" fmla="+- 0 11157 625"/>
                                <a:gd name="T61" fmla="*/ T60 w 10532"/>
                                <a:gd name="T62" fmla="+- 0 303 -48"/>
                                <a:gd name="T63" fmla="*/ 303 h 2108"/>
                                <a:gd name="T64" fmla="+- 0 11157 625"/>
                                <a:gd name="T65" fmla="*/ T64 w 10532"/>
                                <a:gd name="T66" fmla="+- 0 1708 -48"/>
                                <a:gd name="T67" fmla="*/ 1708 h 2108"/>
                                <a:gd name="T68" fmla="+- 0 11147 625"/>
                                <a:gd name="T69" fmla="*/ T68 w 10532"/>
                                <a:gd name="T70" fmla="+- 0 1793 -48"/>
                                <a:gd name="T71" fmla="*/ 1793 h 2108"/>
                                <a:gd name="T72" fmla="+- 0 11118 625"/>
                                <a:gd name="T73" fmla="*/ T72 w 10532"/>
                                <a:gd name="T74" fmla="+- 0 1870 -48"/>
                                <a:gd name="T75" fmla="*/ 1870 h 2108"/>
                                <a:gd name="T76" fmla="+- 0 11072 625"/>
                                <a:gd name="T77" fmla="*/ T76 w 10532"/>
                                <a:gd name="T78" fmla="+- 0 1937 -48"/>
                                <a:gd name="T79" fmla="*/ 1937 h 2108"/>
                                <a:gd name="T80" fmla="+- 0 11013 625"/>
                                <a:gd name="T81" fmla="*/ T80 w 10532"/>
                                <a:gd name="T82" fmla="+- 0 1992 -48"/>
                                <a:gd name="T83" fmla="*/ 1992 h 2108"/>
                                <a:gd name="T84" fmla="+- 0 10942 625"/>
                                <a:gd name="T85" fmla="*/ T84 w 10532"/>
                                <a:gd name="T86" fmla="+- 0 2032 -48"/>
                                <a:gd name="T87" fmla="*/ 2032 h 2108"/>
                                <a:gd name="T88" fmla="+- 0 10863 625"/>
                                <a:gd name="T89" fmla="*/ T88 w 10532"/>
                                <a:gd name="T90" fmla="+- 0 2055 -48"/>
                                <a:gd name="T91" fmla="*/ 2055 h 2108"/>
                                <a:gd name="T92" fmla="+- 0 10806 625"/>
                                <a:gd name="T93" fmla="*/ T92 w 10532"/>
                                <a:gd name="T94" fmla="+- 0 2060 -48"/>
                                <a:gd name="T95" fmla="*/ 2060 h 2108"/>
                                <a:gd name="T96" fmla="+- 0 976 625"/>
                                <a:gd name="T97" fmla="*/ T96 w 10532"/>
                                <a:gd name="T98" fmla="+- 0 2060 -48"/>
                                <a:gd name="T99" fmla="*/ 2060 h 2108"/>
                                <a:gd name="T100" fmla="+- 0 892 625"/>
                                <a:gd name="T101" fmla="*/ T100 w 10532"/>
                                <a:gd name="T102" fmla="+- 0 2049 -48"/>
                                <a:gd name="T103" fmla="*/ 2049 h 2108"/>
                                <a:gd name="T104" fmla="+- 0 815 625"/>
                                <a:gd name="T105" fmla="*/ T104 w 10532"/>
                                <a:gd name="T106" fmla="+- 0 2020 -48"/>
                                <a:gd name="T107" fmla="*/ 2020 h 2108"/>
                                <a:gd name="T108" fmla="+- 0 748 625"/>
                                <a:gd name="T109" fmla="*/ T108 w 10532"/>
                                <a:gd name="T110" fmla="+- 0 1975 -48"/>
                                <a:gd name="T111" fmla="*/ 1975 h 2108"/>
                                <a:gd name="T112" fmla="+- 0 693 625"/>
                                <a:gd name="T113" fmla="*/ T112 w 10532"/>
                                <a:gd name="T114" fmla="+- 0 1916 -48"/>
                                <a:gd name="T115" fmla="*/ 1916 h 2108"/>
                                <a:gd name="T116" fmla="+- 0 653 625"/>
                                <a:gd name="T117" fmla="*/ T116 w 10532"/>
                                <a:gd name="T118" fmla="+- 0 1845 -48"/>
                                <a:gd name="T119" fmla="*/ 1845 h 2108"/>
                                <a:gd name="T120" fmla="+- 0 630 625"/>
                                <a:gd name="T121" fmla="*/ T120 w 10532"/>
                                <a:gd name="T122" fmla="+- 0 1765 -48"/>
                                <a:gd name="T123" fmla="*/ 1765 h 2108"/>
                                <a:gd name="T124" fmla="+- 0 625 625"/>
                                <a:gd name="T125" fmla="*/ T124 w 10532"/>
                                <a:gd name="T126" fmla="+- 0 1708 -48"/>
                                <a:gd name="T127" fmla="*/ 1708 h 2108"/>
                                <a:gd name="T128" fmla="+- 0 625 625"/>
                                <a:gd name="T129" fmla="*/ T128 w 10532"/>
                                <a:gd name="T130" fmla="+- 0 303 -48"/>
                                <a:gd name="T131" fmla="*/ 303 h 2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532" h="2108">
                                  <a:moveTo>
                                    <a:pt x="0" y="351"/>
                                  </a:moveTo>
                                  <a:lnTo>
                                    <a:pt x="10" y="267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10181" y="0"/>
                                  </a:lnTo>
                                  <a:lnTo>
                                    <a:pt x="10265" y="10"/>
                                  </a:lnTo>
                                  <a:lnTo>
                                    <a:pt x="10342" y="39"/>
                                  </a:lnTo>
                                  <a:lnTo>
                                    <a:pt x="10409" y="84"/>
                                  </a:lnTo>
                                  <a:lnTo>
                                    <a:pt x="10464" y="144"/>
                                  </a:lnTo>
                                  <a:lnTo>
                                    <a:pt x="10504" y="214"/>
                                  </a:lnTo>
                                  <a:lnTo>
                                    <a:pt x="10527" y="294"/>
                                  </a:lnTo>
                                  <a:lnTo>
                                    <a:pt x="10532" y="351"/>
                                  </a:lnTo>
                                  <a:lnTo>
                                    <a:pt x="10532" y="1756"/>
                                  </a:lnTo>
                                  <a:lnTo>
                                    <a:pt x="10522" y="1841"/>
                                  </a:lnTo>
                                  <a:lnTo>
                                    <a:pt x="10493" y="1918"/>
                                  </a:lnTo>
                                  <a:lnTo>
                                    <a:pt x="10447" y="1985"/>
                                  </a:lnTo>
                                  <a:lnTo>
                                    <a:pt x="10388" y="2040"/>
                                  </a:lnTo>
                                  <a:lnTo>
                                    <a:pt x="10317" y="2080"/>
                                  </a:lnTo>
                                  <a:lnTo>
                                    <a:pt x="10238" y="2103"/>
                                  </a:lnTo>
                                  <a:lnTo>
                                    <a:pt x="10181" y="2108"/>
                                  </a:lnTo>
                                  <a:lnTo>
                                    <a:pt x="351" y="2108"/>
                                  </a:lnTo>
                                  <a:lnTo>
                                    <a:pt x="267" y="2097"/>
                                  </a:lnTo>
                                  <a:lnTo>
                                    <a:pt x="190" y="2068"/>
                                  </a:lnTo>
                                  <a:lnTo>
                                    <a:pt x="123" y="2023"/>
                                  </a:lnTo>
                                  <a:lnTo>
                                    <a:pt x="68" y="1964"/>
                                  </a:lnTo>
                                  <a:lnTo>
                                    <a:pt x="28" y="1893"/>
                                  </a:lnTo>
                                  <a:lnTo>
                                    <a:pt x="5" y="1813"/>
                                  </a:lnTo>
                                  <a:lnTo>
                                    <a:pt x="0" y="1756"/>
                                  </a:lnTo>
                                  <a:lnTo>
                                    <a:pt x="0" y="3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9"/>
                        <wpg:cNvGrpSpPr>
                          <a:grpSpLocks/>
                        </wpg:cNvGrpSpPr>
                        <wpg:grpSpPr bwMode="auto">
                          <a:xfrm>
                            <a:off x="901" y="565"/>
                            <a:ext cx="10022" cy="640"/>
                            <a:chOff x="901" y="565"/>
                            <a:chExt cx="10022" cy="640"/>
                          </a:xfrm>
                        </wpg:grpSpPr>
                        <wps:wsp>
                          <wps:cNvPr id="551" name="Freeform 530"/>
                          <wps:cNvSpPr>
                            <a:spLocks/>
                          </wps:cNvSpPr>
                          <wps:spPr bwMode="auto">
                            <a:xfrm>
                              <a:off x="901" y="565"/>
                              <a:ext cx="10022" cy="640"/>
                            </a:xfrm>
                            <a:custGeom>
                              <a:avLst/>
                              <a:gdLst>
                                <a:gd name="T0" fmla="+- 0 10816 901"/>
                                <a:gd name="T1" fmla="*/ T0 w 10022"/>
                                <a:gd name="T2" fmla="+- 0 565 565"/>
                                <a:gd name="T3" fmla="*/ 565 h 640"/>
                                <a:gd name="T4" fmla="+- 0 995 901"/>
                                <a:gd name="T5" fmla="*/ T4 w 10022"/>
                                <a:gd name="T6" fmla="+- 0 565 565"/>
                                <a:gd name="T7" fmla="*/ 565 h 640"/>
                                <a:gd name="T8" fmla="+- 0 936 901"/>
                                <a:gd name="T9" fmla="*/ T8 w 10022"/>
                                <a:gd name="T10" fmla="+- 0 593 565"/>
                                <a:gd name="T11" fmla="*/ 593 h 640"/>
                                <a:gd name="T12" fmla="+- 0 903 901"/>
                                <a:gd name="T13" fmla="*/ T12 w 10022"/>
                                <a:gd name="T14" fmla="+- 0 649 565"/>
                                <a:gd name="T15" fmla="*/ 649 h 640"/>
                                <a:gd name="T16" fmla="+- 0 901 901"/>
                                <a:gd name="T17" fmla="*/ T16 w 10022"/>
                                <a:gd name="T18" fmla="+- 0 671 565"/>
                                <a:gd name="T19" fmla="*/ 671 h 640"/>
                                <a:gd name="T20" fmla="+- 0 902 901"/>
                                <a:gd name="T21" fmla="*/ T20 w 10022"/>
                                <a:gd name="T22" fmla="+- 0 1111 565"/>
                                <a:gd name="T23" fmla="*/ 1111 h 640"/>
                                <a:gd name="T24" fmla="+- 0 929 901"/>
                                <a:gd name="T25" fmla="*/ T24 w 10022"/>
                                <a:gd name="T26" fmla="+- 0 1170 565"/>
                                <a:gd name="T27" fmla="*/ 1170 h 640"/>
                                <a:gd name="T28" fmla="+- 0 985 901"/>
                                <a:gd name="T29" fmla="*/ T28 w 10022"/>
                                <a:gd name="T30" fmla="+- 0 1202 565"/>
                                <a:gd name="T31" fmla="*/ 1202 h 640"/>
                                <a:gd name="T32" fmla="+- 0 1008 901"/>
                                <a:gd name="T33" fmla="*/ T32 w 10022"/>
                                <a:gd name="T34" fmla="+- 0 1205 565"/>
                                <a:gd name="T35" fmla="*/ 1205 h 640"/>
                                <a:gd name="T36" fmla="+- 0 10829 901"/>
                                <a:gd name="T37" fmla="*/ T36 w 10022"/>
                                <a:gd name="T38" fmla="+- 0 1204 565"/>
                                <a:gd name="T39" fmla="*/ 1204 h 640"/>
                                <a:gd name="T40" fmla="+- 0 10888 901"/>
                                <a:gd name="T41" fmla="*/ T40 w 10022"/>
                                <a:gd name="T42" fmla="+- 0 1177 565"/>
                                <a:gd name="T43" fmla="*/ 1177 h 640"/>
                                <a:gd name="T44" fmla="+- 0 10921 901"/>
                                <a:gd name="T45" fmla="*/ T44 w 10022"/>
                                <a:gd name="T46" fmla="+- 0 1121 565"/>
                                <a:gd name="T47" fmla="*/ 1121 h 640"/>
                                <a:gd name="T48" fmla="+- 0 10923 901"/>
                                <a:gd name="T49" fmla="*/ T48 w 10022"/>
                                <a:gd name="T50" fmla="+- 0 1098 565"/>
                                <a:gd name="T51" fmla="*/ 1098 h 640"/>
                                <a:gd name="T52" fmla="+- 0 10922 901"/>
                                <a:gd name="T53" fmla="*/ T52 w 10022"/>
                                <a:gd name="T54" fmla="+- 0 659 565"/>
                                <a:gd name="T55" fmla="*/ 659 h 640"/>
                                <a:gd name="T56" fmla="+- 0 10895 901"/>
                                <a:gd name="T57" fmla="*/ T56 w 10022"/>
                                <a:gd name="T58" fmla="+- 0 599 565"/>
                                <a:gd name="T59" fmla="*/ 599 h 640"/>
                                <a:gd name="T60" fmla="+- 0 10839 901"/>
                                <a:gd name="T61" fmla="*/ T60 w 10022"/>
                                <a:gd name="T62" fmla="+- 0 567 565"/>
                                <a:gd name="T63" fmla="*/ 567 h 640"/>
                                <a:gd name="T64" fmla="+- 0 10816 901"/>
                                <a:gd name="T65" fmla="*/ T64 w 10022"/>
                                <a:gd name="T66" fmla="+- 0 565 565"/>
                                <a:gd name="T67" fmla="*/ 565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640">
                                  <a:moveTo>
                                    <a:pt x="9915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28" y="605"/>
                                  </a:lnTo>
                                  <a:lnTo>
                                    <a:pt x="84" y="637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9928" y="639"/>
                                  </a:lnTo>
                                  <a:lnTo>
                                    <a:pt x="9987" y="612"/>
                                  </a:lnTo>
                                  <a:lnTo>
                                    <a:pt x="10020" y="556"/>
                                  </a:lnTo>
                                  <a:lnTo>
                                    <a:pt x="10022" y="533"/>
                                  </a:lnTo>
                                  <a:lnTo>
                                    <a:pt x="10021" y="94"/>
                                  </a:lnTo>
                                  <a:lnTo>
                                    <a:pt x="9994" y="34"/>
                                  </a:lnTo>
                                  <a:lnTo>
                                    <a:pt x="9938" y="2"/>
                                  </a:lnTo>
                                  <a:lnTo>
                                    <a:pt x="9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7"/>
                        <wpg:cNvGrpSpPr>
                          <a:grpSpLocks/>
                        </wpg:cNvGrpSpPr>
                        <wpg:grpSpPr bwMode="auto">
                          <a:xfrm>
                            <a:off x="901" y="565"/>
                            <a:ext cx="10022" cy="640"/>
                            <a:chOff x="901" y="565"/>
                            <a:chExt cx="10022" cy="640"/>
                          </a:xfrm>
                        </wpg:grpSpPr>
                        <wps:wsp>
                          <wps:cNvPr id="553" name="Freeform 528"/>
                          <wps:cNvSpPr>
                            <a:spLocks/>
                          </wps:cNvSpPr>
                          <wps:spPr bwMode="auto">
                            <a:xfrm>
                              <a:off x="901" y="565"/>
                              <a:ext cx="10022" cy="64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671 565"/>
                                <a:gd name="T3" fmla="*/ 671 h 640"/>
                                <a:gd name="T4" fmla="+- 0 921 901"/>
                                <a:gd name="T5" fmla="*/ T4 w 10022"/>
                                <a:gd name="T6" fmla="+- 0 609 565"/>
                                <a:gd name="T7" fmla="*/ 609 h 640"/>
                                <a:gd name="T8" fmla="+- 0 973 901"/>
                                <a:gd name="T9" fmla="*/ T8 w 10022"/>
                                <a:gd name="T10" fmla="+- 0 570 565"/>
                                <a:gd name="T11" fmla="*/ 570 h 640"/>
                                <a:gd name="T12" fmla="+- 0 10816 901"/>
                                <a:gd name="T13" fmla="*/ T12 w 10022"/>
                                <a:gd name="T14" fmla="+- 0 565 565"/>
                                <a:gd name="T15" fmla="*/ 565 h 640"/>
                                <a:gd name="T16" fmla="+- 0 10839 901"/>
                                <a:gd name="T17" fmla="*/ T16 w 10022"/>
                                <a:gd name="T18" fmla="+- 0 567 565"/>
                                <a:gd name="T19" fmla="*/ 567 h 640"/>
                                <a:gd name="T20" fmla="+- 0 10895 901"/>
                                <a:gd name="T21" fmla="*/ T20 w 10022"/>
                                <a:gd name="T22" fmla="+- 0 599 565"/>
                                <a:gd name="T23" fmla="*/ 599 h 640"/>
                                <a:gd name="T24" fmla="+- 0 10922 901"/>
                                <a:gd name="T25" fmla="*/ T24 w 10022"/>
                                <a:gd name="T26" fmla="+- 0 659 565"/>
                                <a:gd name="T27" fmla="*/ 659 h 640"/>
                                <a:gd name="T28" fmla="+- 0 10923 901"/>
                                <a:gd name="T29" fmla="*/ T28 w 10022"/>
                                <a:gd name="T30" fmla="+- 0 1098 565"/>
                                <a:gd name="T31" fmla="*/ 1098 h 640"/>
                                <a:gd name="T32" fmla="+- 0 10921 901"/>
                                <a:gd name="T33" fmla="*/ T32 w 10022"/>
                                <a:gd name="T34" fmla="+- 0 1121 565"/>
                                <a:gd name="T35" fmla="*/ 1121 h 640"/>
                                <a:gd name="T36" fmla="+- 0 10888 901"/>
                                <a:gd name="T37" fmla="*/ T36 w 10022"/>
                                <a:gd name="T38" fmla="+- 0 1177 565"/>
                                <a:gd name="T39" fmla="*/ 1177 h 640"/>
                                <a:gd name="T40" fmla="+- 0 10829 901"/>
                                <a:gd name="T41" fmla="*/ T40 w 10022"/>
                                <a:gd name="T42" fmla="+- 0 1204 565"/>
                                <a:gd name="T43" fmla="*/ 1204 h 640"/>
                                <a:gd name="T44" fmla="+- 0 1008 901"/>
                                <a:gd name="T45" fmla="*/ T44 w 10022"/>
                                <a:gd name="T46" fmla="+- 0 1205 565"/>
                                <a:gd name="T47" fmla="*/ 1205 h 640"/>
                                <a:gd name="T48" fmla="+- 0 985 901"/>
                                <a:gd name="T49" fmla="*/ T48 w 10022"/>
                                <a:gd name="T50" fmla="+- 0 1202 565"/>
                                <a:gd name="T51" fmla="*/ 1202 h 640"/>
                                <a:gd name="T52" fmla="+- 0 929 901"/>
                                <a:gd name="T53" fmla="*/ T52 w 10022"/>
                                <a:gd name="T54" fmla="+- 0 1170 565"/>
                                <a:gd name="T55" fmla="*/ 1170 h 640"/>
                                <a:gd name="T56" fmla="+- 0 902 901"/>
                                <a:gd name="T57" fmla="*/ T56 w 10022"/>
                                <a:gd name="T58" fmla="+- 0 1111 565"/>
                                <a:gd name="T59" fmla="*/ 1111 h 640"/>
                                <a:gd name="T60" fmla="+- 0 901 901"/>
                                <a:gd name="T61" fmla="*/ T60 w 10022"/>
                                <a:gd name="T62" fmla="+- 0 671 565"/>
                                <a:gd name="T63" fmla="*/ 671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22" h="640">
                                  <a:moveTo>
                                    <a:pt x="0" y="106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9915" y="0"/>
                                  </a:lnTo>
                                  <a:lnTo>
                                    <a:pt x="9938" y="2"/>
                                  </a:lnTo>
                                  <a:lnTo>
                                    <a:pt x="9994" y="34"/>
                                  </a:lnTo>
                                  <a:lnTo>
                                    <a:pt x="10021" y="94"/>
                                  </a:lnTo>
                                  <a:lnTo>
                                    <a:pt x="10022" y="533"/>
                                  </a:lnTo>
                                  <a:lnTo>
                                    <a:pt x="10020" y="556"/>
                                  </a:lnTo>
                                  <a:lnTo>
                                    <a:pt x="9987" y="612"/>
                                  </a:lnTo>
                                  <a:lnTo>
                                    <a:pt x="9928" y="639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84" y="637"/>
                                  </a:lnTo>
                                  <a:lnTo>
                                    <a:pt x="28" y="605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5"/>
                        <wpg:cNvGrpSpPr>
                          <a:grpSpLocks/>
                        </wpg:cNvGrpSpPr>
                        <wpg:grpSpPr bwMode="auto">
                          <a:xfrm>
                            <a:off x="901" y="1283"/>
                            <a:ext cx="10022" cy="625"/>
                            <a:chOff x="901" y="1283"/>
                            <a:chExt cx="10022" cy="625"/>
                          </a:xfrm>
                        </wpg:grpSpPr>
                        <wps:wsp>
                          <wps:cNvPr id="555" name="Freeform 526"/>
                          <wps:cNvSpPr>
                            <a:spLocks/>
                          </wps:cNvSpPr>
                          <wps:spPr bwMode="auto">
                            <a:xfrm>
                              <a:off x="901" y="1283"/>
                              <a:ext cx="10022" cy="625"/>
                            </a:xfrm>
                            <a:custGeom>
                              <a:avLst/>
                              <a:gdLst>
                                <a:gd name="T0" fmla="+- 0 10819 901"/>
                                <a:gd name="T1" fmla="*/ T0 w 10022"/>
                                <a:gd name="T2" fmla="+- 0 1283 1283"/>
                                <a:gd name="T3" fmla="*/ 1283 h 625"/>
                                <a:gd name="T4" fmla="+- 0 997 901"/>
                                <a:gd name="T5" fmla="*/ T4 w 10022"/>
                                <a:gd name="T6" fmla="+- 0 1283 1283"/>
                                <a:gd name="T7" fmla="*/ 1283 h 625"/>
                                <a:gd name="T8" fmla="+- 0 937 901"/>
                                <a:gd name="T9" fmla="*/ T8 w 10022"/>
                                <a:gd name="T10" fmla="+- 0 1308 1283"/>
                                <a:gd name="T11" fmla="*/ 1308 h 625"/>
                                <a:gd name="T12" fmla="+- 0 903 901"/>
                                <a:gd name="T13" fmla="*/ T12 w 10022"/>
                                <a:gd name="T14" fmla="+- 0 1364 1283"/>
                                <a:gd name="T15" fmla="*/ 1364 h 625"/>
                                <a:gd name="T16" fmla="+- 0 901 901"/>
                                <a:gd name="T17" fmla="*/ T16 w 10022"/>
                                <a:gd name="T18" fmla="+- 0 1387 1283"/>
                                <a:gd name="T19" fmla="*/ 1387 h 625"/>
                                <a:gd name="T20" fmla="+- 0 901 901"/>
                                <a:gd name="T21" fmla="*/ T20 w 10022"/>
                                <a:gd name="T22" fmla="+- 0 1812 1283"/>
                                <a:gd name="T23" fmla="*/ 1812 h 625"/>
                                <a:gd name="T24" fmla="+- 0 927 901"/>
                                <a:gd name="T25" fmla="*/ T24 w 10022"/>
                                <a:gd name="T26" fmla="+- 0 1872 1283"/>
                                <a:gd name="T27" fmla="*/ 1872 h 625"/>
                                <a:gd name="T28" fmla="+- 0 982 901"/>
                                <a:gd name="T29" fmla="*/ T28 w 10022"/>
                                <a:gd name="T30" fmla="+- 0 1905 1283"/>
                                <a:gd name="T31" fmla="*/ 1905 h 625"/>
                                <a:gd name="T32" fmla="+- 0 1005 901"/>
                                <a:gd name="T33" fmla="*/ T32 w 10022"/>
                                <a:gd name="T34" fmla="+- 0 1908 1283"/>
                                <a:gd name="T35" fmla="*/ 1908 h 625"/>
                                <a:gd name="T36" fmla="+- 0 10827 901"/>
                                <a:gd name="T37" fmla="*/ T36 w 10022"/>
                                <a:gd name="T38" fmla="+- 0 1907 1283"/>
                                <a:gd name="T39" fmla="*/ 1907 h 625"/>
                                <a:gd name="T40" fmla="+- 0 10887 901"/>
                                <a:gd name="T41" fmla="*/ T40 w 10022"/>
                                <a:gd name="T42" fmla="+- 0 1882 1283"/>
                                <a:gd name="T43" fmla="*/ 1882 h 625"/>
                                <a:gd name="T44" fmla="+- 0 10921 901"/>
                                <a:gd name="T45" fmla="*/ T44 w 10022"/>
                                <a:gd name="T46" fmla="+- 0 1826 1283"/>
                                <a:gd name="T47" fmla="*/ 1826 h 625"/>
                                <a:gd name="T48" fmla="+- 0 10923 901"/>
                                <a:gd name="T49" fmla="*/ T48 w 10022"/>
                                <a:gd name="T50" fmla="+- 0 1804 1283"/>
                                <a:gd name="T51" fmla="*/ 1804 h 625"/>
                                <a:gd name="T52" fmla="+- 0 10923 901"/>
                                <a:gd name="T53" fmla="*/ T52 w 10022"/>
                                <a:gd name="T54" fmla="+- 0 1378 1283"/>
                                <a:gd name="T55" fmla="*/ 1378 h 625"/>
                                <a:gd name="T56" fmla="+- 0 10897 901"/>
                                <a:gd name="T57" fmla="*/ T56 w 10022"/>
                                <a:gd name="T58" fmla="+- 0 1318 1283"/>
                                <a:gd name="T59" fmla="*/ 1318 h 625"/>
                                <a:gd name="T60" fmla="+- 0 10842 901"/>
                                <a:gd name="T61" fmla="*/ T60 w 10022"/>
                                <a:gd name="T62" fmla="+- 0 1285 1283"/>
                                <a:gd name="T63" fmla="*/ 1285 h 625"/>
                                <a:gd name="T64" fmla="+- 0 10819 901"/>
                                <a:gd name="T65" fmla="*/ T64 w 10022"/>
                                <a:gd name="T66" fmla="+- 0 1283 1283"/>
                                <a:gd name="T67" fmla="*/ 128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22" h="625">
                                  <a:moveTo>
                                    <a:pt x="991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26" y="589"/>
                                  </a:lnTo>
                                  <a:lnTo>
                                    <a:pt x="81" y="622"/>
                                  </a:lnTo>
                                  <a:lnTo>
                                    <a:pt x="104" y="625"/>
                                  </a:lnTo>
                                  <a:lnTo>
                                    <a:pt x="9926" y="624"/>
                                  </a:lnTo>
                                  <a:lnTo>
                                    <a:pt x="9986" y="599"/>
                                  </a:lnTo>
                                  <a:lnTo>
                                    <a:pt x="10020" y="543"/>
                                  </a:lnTo>
                                  <a:lnTo>
                                    <a:pt x="10022" y="521"/>
                                  </a:lnTo>
                                  <a:lnTo>
                                    <a:pt x="10022" y="95"/>
                                  </a:lnTo>
                                  <a:lnTo>
                                    <a:pt x="9996" y="35"/>
                                  </a:lnTo>
                                  <a:lnTo>
                                    <a:pt x="9941" y="2"/>
                                  </a:lnTo>
                                  <a:lnTo>
                                    <a:pt x="9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3"/>
                        <wpg:cNvGrpSpPr>
                          <a:grpSpLocks/>
                        </wpg:cNvGrpSpPr>
                        <wpg:grpSpPr bwMode="auto">
                          <a:xfrm>
                            <a:off x="901" y="1283"/>
                            <a:ext cx="10022" cy="625"/>
                            <a:chOff x="901" y="1283"/>
                            <a:chExt cx="10022" cy="625"/>
                          </a:xfrm>
                        </wpg:grpSpPr>
                        <wps:wsp>
                          <wps:cNvPr id="557" name="Freeform 524"/>
                          <wps:cNvSpPr>
                            <a:spLocks/>
                          </wps:cNvSpPr>
                          <wps:spPr bwMode="auto">
                            <a:xfrm>
                              <a:off x="901" y="1283"/>
                              <a:ext cx="10022" cy="625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1387 1283"/>
                                <a:gd name="T3" fmla="*/ 1387 h 625"/>
                                <a:gd name="T4" fmla="+- 0 922 901"/>
                                <a:gd name="T5" fmla="*/ T4 w 10022"/>
                                <a:gd name="T6" fmla="+- 0 1324 1283"/>
                                <a:gd name="T7" fmla="*/ 1324 h 625"/>
                                <a:gd name="T8" fmla="+- 0 974 901"/>
                                <a:gd name="T9" fmla="*/ T8 w 10022"/>
                                <a:gd name="T10" fmla="+- 0 1287 1283"/>
                                <a:gd name="T11" fmla="*/ 1287 h 625"/>
                                <a:gd name="T12" fmla="+- 0 10819 901"/>
                                <a:gd name="T13" fmla="*/ T12 w 10022"/>
                                <a:gd name="T14" fmla="+- 0 1283 1283"/>
                                <a:gd name="T15" fmla="*/ 1283 h 625"/>
                                <a:gd name="T16" fmla="+- 0 10842 901"/>
                                <a:gd name="T17" fmla="*/ T16 w 10022"/>
                                <a:gd name="T18" fmla="+- 0 1285 1283"/>
                                <a:gd name="T19" fmla="*/ 1285 h 625"/>
                                <a:gd name="T20" fmla="+- 0 10897 901"/>
                                <a:gd name="T21" fmla="*/ T20 w 10022"/>
                                <a:gd name="T22" fmla="+- 0 1318 1283"/>
                                <a:gd name="T23" fmla="*/ 1318 h 625"/>
                                <a:gd name="T24" fmla="+- 0 10923 901"/>
                                <a:gd name="T25" fmla="*/ T24 w 10022"/>
                                <a:gd name="T26" fmla="+- 0 1378 1283"/>
                                <a:gd name="T27" fmla="*/ 1378 h 625"/>
                                <a:gd name="T28" fmla="+- 0 10923 901"/>
                                <a:gd name="T29" fmla="*/ T28 w 10022"/>
                                <a:gd name="T30" fmla="+- 0 1804 1283"/>
                                <a:gd name="T31" fmla="*/ 1804 h 625"/>
                                <a:gd name="T32" fmla="+- 0 10921 901"/>
                                <a:gd name="T33" fmla="*/ T32 w 10022"/>
                                <a:gd name="T34" fmla="+- 0 1826 1283"/>
                                <a:gd name="T35" fmla="*/ 1826 h 625"/>
                                <a:gd name="T36" fmla="+- 0 10887 901"/>
                                <a:gd name="T37" fmla="*/ T36 w 10022"/>
                                <a:gd name="T38" fmla="+- 0 1882 1283"/>
                                <a:gd name="T39" fmla="*/ 1882 h 625"/>
                                <a:gd name="T40" fmla="+- 0 10827 901"/>
                                <a:gd name="T41" fmla="*/ T40 w 10022"/>
                                <a:gd name="T42" fmla="+- 0 1907 1283"/>
                                <a:gd name="T43" fmla="*/ 1907 h 625"/>
                                <a:gd name="T44" fmla="+- 0 1005 901"/>
                                <a:gd name="T45" fmla="*/ T44 w 10022"/>
                                <a:gd name="T46" fmla="+- 0 1908 1283"/>
                                <a:gd name="T47" fmla="*/ 1908 h 625"/>
                                <a:gd name="T48" fmla="+- 0 982 901"/>
                                <a:gd name="T49" fmla="*/ T48 w 10022"/>
                                <a:gd name="T50" fmla="+- 0 1905 1283"/>
                                <a:gd name="T51" fmla="*/ 1905 h 625"/>
                                <a:gd name="T52" fmla="+- 0 927 901"/>
                                <a:gd name="T53" fmla="*/ T52 w 10022"/>
                                <a:gd name="T54" fmla="+- 0 1872 1283"/>
                                <a:gd name="T55" fmla="*/ 1872 h 625"/>
                                <a:gd name="T56" fmla="+- 0 901 901"/>
                                <a:gd name="T57" fmla="*/ T56 w 10022"/>
                                <a:gd name="T58" fmla="+- 0 1812 1283"/>
                                <a:gd name="T59" fmla="*/ 1812 h 625"/>
                                <a:gd name="T60" fmla="+- 0 901 901"/>
                                <a:gd name="T61" fmla="*/ T60 w 10022"/>
                                <a:gd name="T62" fmla="+- 0 1387 1283"/>
                                <a:gd name="T63" fmla="*/ 138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22" h="625">
                                  <a:moveTo>
                                    <a:pt x="0" y="104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918" y="0"/>
                                  </a:lnTo>
                                  <a:lnTo>
                                    <a:pt x="9941" y="2"/>
                                  </a:lnTo>
                                  <a:lnTo>
                                    <a:pt x="9996" y="35"/>
                                  </a:lnTo>
                                  <a:lnTo>
                                    <a:pt x="10022" y="95"/>
                                  </a:lnTo>
                                  <a:lnTo>
                                    <a:pt x="10022" y="521"/>
                                  </a:lnTo>
                                  <a:lnTo>
                                    <a:pt x="10020" y="543"/>
                                  </a:lnTo>
                                  <a:lnTo>
                                    <a:pt x="9986" y="599"/>
                                  </a:lnTo>
                                  <a:lnTo>
                                    <a:pt x="9926" y="624"/>
                                  </a:lnTo>
                                  <a:lnTo>
                                    <a:pt x="104" y="625"/>
                                  </a:lnTo>
                                  <a:lnTo>
                                    <a:pt x="81" y="622"/>
                                  </a:lnTo>
                                  <a:lnTo>
                                    <a:pt x="26" y="589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1"/>
                        <wpg:cNvGrpSpPr>
                          <a:grpSpLocks/>
                        </wpg:cNvGrpSpPr>
                        <wpg:grpSpPr bwMode="auto">
                          <a:xfrm>
                            <a:off x="901" y="2575"/>
                            <a:ext cx="10022" cy="470"/>
                            <a:chOff x="901" y="2575"/>
                            <a:chExt cx="10022" cy="470"/>
                          </a:xfrm>
                        </wpg:grpSpPr>
                        <wps:wsp>
                          <wps:cNvPr id="559" name="Freeform 522"/>
                          <wps:cNvSpPr>
                            <a:spLocks/>
                          </wps:cNvSpPr>
                          <wps:spPr bwMode="auto">
                            <a:xfrm>
                              <a:off x="901" y="2575"/>
                              <a:ext cx="10022" cy="470"/>
                            </a:xfrm>
                            <a:custGeom>
                              <a:avLst/>
                              <a:gdLst>
                                <a:gd name="T0" fmla="+- 0 10845 901"/>
                                <a:gd name="T1" fmla="*/ T0 w 10022"/>
                                <a:gd name="T2" fmla="+- 0 2575 2575"/>
                                <a:gd name="T3" fmla="*/ 2575 h 470"/>
                                <a:gd name="T4" fmla="+- 0 967 901"/>
                                <a:gd name="T5" fmla="*/ T4 w 10022"/>
                                <a:gd name="T6" fmla="+- 0 2576 2575"/>
                                <a:gd name="T7" fmla="*/ 2576 h 470"/>
                                <a:gd name="T8" fmla="+- 0 913 901"/>
                                <a:gd name="T9" fmla="*/ T8 w 10022"/>
                                <a:gd name="T10" fmla="+- 0 2611 2575"/>
                                <a:gd name="T11" fmla="*/ 2611 h 470"/>
                                <a:gd name="T12" fmla="+- 0 901 901"/>
                                <a:gd name="T13" fmla="*/ T12 w 10022"/>
                                <a:gd name="T14" fmla="+- 0 2653 2575"/>
                                <a:gd name="T15" fmla="*/ 2653 h 470"/>
                                <a:gd name="T16" fmla="+- 0 902 901"/>
                                <a:gd name="T17" fmla="*/ T16 w 10022"/>
                                <a:gd name="T18" fmla="+- 0 2979 2575"/>
                                <a:gd name="T19" fmla="*/ 2979 h 470"/>
                                <a:gd name="T20" fmla="+- 0 937 901"/>
                                <a:gd name="T21" fmla="*/ T20 w 10022"/>
                                <a:gd name="T22" fmla="+- 0 3032 2575"/>
                                <a:gd name="T23" fmla="*/ 3032 h 470"/>
                                <a:gd name="T24" fmla="+- 0 979 901"/>
                                <a:gd name="T25" fmla="*/ T24 w 10022"/>
                                <a:gd name="T26" fmla="+- 0 3045 2575"/>
                                <a:gd name="T27" fmla="*/ 3045 h 470"/>
                                <a:gd name="T28" fmla="+- 0 10857 901"/>
                                <a:gd name="T29" fmla="*/ T28 w 10022"/>
                                <a:gd name="T30" fmla="+- 0 3044 2575"/>
                                <a:gd name="T31" fmla="*/ 3044 h 470"/>
                                <a:gd name="T32" fmla="+- 0 10911 901"/>
                                <a:gd name="T33" fmla="*/ T32 w 10022"/>
                                <a:gd name="T34" fmla="+- 0 3009 2575"/>
                                <a:gd name="T35" fmla="*/ 3009 h 470"/>
                                <a:gd name="T36" fmla="+- 0 10923 901"/>
                                <a:gd name="T37" fmla="*/ T36 w 10022"/>
                                <a:gd name="T38" fmla="+- 0 2966 2575"/>
                                <a:gd name="T39" fmla="*/ 2966 h 470"/>
                                <a:gd name="T40" fmla="+- 0 10922 901"/>
                                <a:gd name="T41" fmla="*/ T40 w 10022"/>
                                <a:gd name="T42" fmla="+- 0 2641 2575"/>
                                <a:gd name="T43" fmla="*/ 2641 h 470"/>
                                <a:gd name="T44" fmla="+- 0 10887 901"/>
                                <a:gd name="T45" fmla="*/ T44 w 10022"/>
                                <a:gd name="T46" fmla="+- 0 2587 2575"/>
                                <a:gd name="T47" fmla="*/ 2587 h 470"/>
                                <a:gd name="T48" fmla="+- 0 10845 901"/>
                                <a:gd name="T49" fmla="*/ T48 w 10022"/>
                                <a:gd name="T50" fmla="+- 0 2575 2575"/>
                                <a:gd name="T51" fmla="*/ 257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22" h="470">
                                  <a:moveTo>
                                    <a:pt x="9944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36" y="457"/>
                                  </a:lnTo>
                                  <a:lnTo>
                                    <a:pt x="78" y="470"/>
                                  </a:lnTo>
                                  <a:lnTo>
                                    <a:pt x="9956" y="469"/>
                                  </a:lnTo>
                                  <a:lnTo>
                                    <a:pt x="10010" y="434"/>
                                  </a:lnTo>
                                  <a:lnTo>
                                    <a:pt x="10022" y="391"/>
                                  </a:lnTo>
                                  <a:lnTo>
                                    <a:pt x="10021" y="66"/>
                                  </a:lnTo>
                                  <a:lnTo>
                                    <a:pt x="9986" y="12"/>
                                  </a:lnTo>
                                  <a:lnTo>
                                    <a:pt x="9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19"/>
                        <wpg:cNvGrpSpPr>
                          <a:grpSpLocks/>
                        </wpg:cNvGrpSpPr>
                        <wpg:grpSpPr bwMode="auto">
                          <a:xfrm>
                            <a:off x="901" y="2575"/>
                            <a:ext cx="10022" cy="470"/>
                            <a:chOff x="901" y="2575"/>
                            <a:chExt cx="10022" cy="470"/>
                          </a:xfrm>
                        </wpg:grpSpPr>
                        <wps:wsp>
                          <wps:cNvPr id="561" name="Freeform 520"/>
                          <wps:cNvSpPr>
                            <a:spLocks/>
                          </wps:cNvSpPr>
                          <wps:spPr bwMode="auto">
                            <a:xfrm>
                              <a:off x="901" y="2575"/>
                              <a:ext cx="10022" cy="47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2653 2575"/>
                                <a:gd name="T3" fmla="*/ 2653 h 470"/>
                                <a:gd name="T4" fmla="+- 0 928 901"/>
                                <a:gd name="T5" fmla="*/ T4 w 10022"/>
                                <a:gd name="T6" fmla="+- 0 2594 2575"/>
                                <a:gd name="T7" fmla="*/ 2594 h 470"/>
                                <a:gd name="T8" fmla="+- 0 10845 901"/>
                                <a:gd name="T9" fmla="*/ T8 w 10022"/>
                                <a:gd name="T10" fmla="+- 0 2575 2575"/>
                                <a:gd name="T11" fmla="*/ 2575 h 470"/>
                                <a:gd name="T12" fmla="+- 0 10867 901"/>
                                <a:gd name="T13" fmla="*/ T12 w 10022"/>
                                <a:gd name="T14" fmla="+- 0 2578 2575"/>
                                <a:gd name="T15" fmla="*/ 2578 h 470"/>
                                <a:gd name="T16" fmla="+- 0 10915 901"/>
                                <a:gd name="T17" fmla="*/ T16 w 10022"/>
                                <a:gd name="T18" fmla="+- 0 2619 2575"/>
                                <a:gd name="T19" fmla="*/ 2619 h 470"/>
                                <a:gd name="T20" fmla="+- 0 10923 901"/>
                                <a:gd name="T21" fmla="*/ T20 w 10022"/>
                                <a:gd name="T22" fmla="+- 0 2966 2575"/>
                                <a:gd name="T23" fmla="*/ 2966 h 470"/>
                                <a:gd name="T24" fmla="+- 0 10920 901"/>
                                <a:gd name="T25" fmla="*/ T24 w 10022"/>
                                <a:gd name="T26" fmla="+- 0 2989 2575"/>
                                <a:gd name="T27" fmla="*/ 2989 h 470"/>
                                <a:gd name="T28" fmla="+- 0 10878 901"/>
                                <a:gd name="T29" fmla="*/ T28 w 10022"/>
                                <a:gd name="T30" fmla="+- 0 3037 2575"/>
                                <a:gd name="T31" fmla="*/ 3037 h 470"/>
                                <a:gd name="T32" fmla="+- 0 979 901"/>
                                <a:gd name="T33" fmla="*/ T32 w 10022"/>
                                <a:gd name="T34" fmla="+- 0 3045 2575"/>
                                <a:gd name="T35" fmla="*/ 3045 h 470"/>
                                <a:gd name="T36" fmla="+- 0 957 901"/>
                                <a:gd name="T37" fmla="*/ T36 w 10022"/>
                                <a:gd name="T38" fmla="+- 0 3041 2575"/>
                                <a:gd name="T39" fmla="*/ 3041 h 470"/>
                                <a:gd name="T40" fmla="+- 0 909 901"/>
                                <a:gd name="T41" fmla="*/ T40 w 10022"/>
                                <a:gd name="T42" fmla="+- 0 3000 2575"/>
                                <a:gd name="T43" fmla="*/ 3000 h 470"/>
                                <a:gd name="T44" fmla="+- 0 901 901"/>
                                <a:gd name="T45" fmla="*/ T44 w 10022"/>
                                <a:gd name="T46" fmla="+- 0 2653 2575"/>
                                <a:gd name="T47" fmla="*/ 265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22" h="470">
                                  <a:moveTo>
                                    <a:pt x="0" y="78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9944" y="0"/>
                                  </a:lnTo>
                                  <a:lnTo>
                                    <a:pt x="9966" y="3"/>
                                  </a:lnTo>
                                  <a:lnTo>
                                    <a:pt x="10014" y="44"/>
                                  </a:lnTo>
                                  <a:lnTo>
                                    <a:pt x="10022" y="391"/>
                                  </a:lnTo>
                                  <a:lnTo>
                                    <a:pt x="10019" y="414"/>
                                  </a:lnTo>
                                  <a:lnTo>
                                    <a:pt x="9977" y="462"/>
                                  </a:lnTo>
                                  <a:lnTo>
                                    <a:pt x="78" y="470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8" y="425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17"/>
                        <wpg:cNvGrpSpPr>
                          <a:grpSpLocks/>
                        </wpg:cNvGrpSpPr>
                        <wpg:grpSpPr bwMode="auto">
                          <a:xfrm>
                            <a:off x="901" y="6976"/>
                            <a:ext cx="10022" cy="743"/>
                            <a:chOff x="901" y="6976"/>
                            <a:chExt cx="10022" cy="743"/>
                          </a:xfrm>
                        </wpg:grpSpPr>
                        <wps:wsp>
                          <wps:cNvPr id="563" name="Freeform 518"/>
                          <wps:cNvSpPr>
                            <a:spLocks/>
                          </wps:cNvSpPr>
                          <wps:spPr bwMode="auto">
                            <a:xfrm>
                              <a:off x="901" y="6976"/>
                              <a:ext cx="10022" cy="743"/>
                            </a:xfrm>
                            <a:custGeom>
                              <a:avLst/>
                              <a:gdLst>
                                <a:gd name="T0" fmla="+- 0 10716 901"/>
                                <a:gd name="T1" fmla="*/ T0 w 10022"/>
                                <a:gd name="T2" fmla="+- 0 6976 6976"/>
                                <a:gd name="T3" fmla="*/ 6976 h 743"/>
                                <a:gd name="T4" fmla="+- 0 1093 901"/>
                                <a:gd name="T5" fmla="*/ T4 w 10022"/>
                                <a:gd name="T6" fmla="+- 0 6976 6976"/>
                                <a:gd name="T7" fmla="*/ 6976 h 743"/>
                                <a:gd name="T8" fmla="+- 0 1028 901"/>
                                <a:gd name="T9" fmla="*/ T8 w 10022"/>
                                <a:gd name="T10" fmla="+- 0 6992 6976"/>
                                <a:gd name="T11" fmla="*/ 6992 h 743"/>
                                <a:gd name="T12" fmla="+- 0 973 901"/>
                                <a:gd name="T13" fmla="*/ T12 w 10022"/>
                                <a:gd name="T14" fmla="+- 0 7026 6976"/>
                                <a:gd name="T15" fmla="*/ 7026 h 743"/>
                                <a:gd name="T16" fmla="+- 0 931 901"/>
                                <a:gd name="T17" fmla="*/ T16 w 10022"/>
                                <a:gd name="T18" fmla="+- 0 7076 6976"/>
                                <a:gd name="T19" fmla="*/ 7076 h 743"/>
                                <a:gd name="T20" fmla="+- 0 906 901"/>
                                <a:gd name="T21" fmla="*/ T20 w 10022"/>
                                <a:gd name="T22" fmla="+- 0 7137 6976"/>
                                <a:gd name="T23" fmla="*/ 7137 h 743"/>
                                <a:gd name="T24" fmla="+- 0 901 901"/>
                                <a:gd name="T25" fmla="*/ T24 w 10022"/>
                                <a:gd name="T26" fmla="+- 0 7182 6976"/>
                                <a:gd name="T27" fmla="*/ 7182 h 743"/>
                                <a:gd name="T28" fmla="+- 0 901 901"/>
                                <a:gd name="T29" fmla="*/ T28 w 10022"/>
                                <a:gd name="T30" fmla="+- 0 7526 6976"/>
                                <a:gd name="T31" fmla="*/ 7526 h 743"/>
                                <a:gd name="T32" fmla="+- 0 917 901"/>
                                <a:gd name="T33" fmla="*/ T32 w 10022"/>
                                <a:gd name="T34" fmla="+- 0 7592 6976"/>
                                <a:gd name="T35" fmla="*/ 7592 h 743"/>
                                <a:gd name="T36" fmla="+- 0 951 901"/>
                                <a:gd name="T37" fmla="*/ T36 w 10022"/>
                                <a:gd name="T38" fmla="+- 0 7647 6976"/>
                                <a:gd name="T39" fmla="*/ 7647 h 743"/>
                                <a:gd name="T40" fmla="+- 0 1001 901"/>
                                <a:gd name="T41" fmla="*/ T40 w 10022"/>
                                <a:gd name="T42" fmla="+- 0 7689 6976"/>
                                <a:gd name="T43" fmla="*/ 7689 h 743"/>
                                <a:gd name="T44" fmla="+- 0 1062 901"/>
                                <a:gd name="T45" fmla="*/ T44 w 10022"/>
                                <a:gd name="T46" fmla="+- 0 7714 6976"/>
                                <a:gd name="T47" fmla="*/ 7714 h 743"/>
                                <a:gd name="T48" fmla="+- 0 1108 901"/>
                                <a:gd name="T49" fmla="*/ T48 w 10022"/>
                                <a:gd name="T50" fmla="+- 0 7719 6976"/>
                                <a:gd name="T51" fmla="*/ 7719 h 743"/>
                                <a:gd name="T52" fmla="+- 0 10731 901"/>
                                <a:gd name="T53" fmla="*/ T52 w 10022"/>
                                <a:gd name="T54" fmla="+- 0 7718 6976"/>
                                <a:gd name="T55" fmla="*/ 7718 h 743"/>
                                <a:gd name="T56" fmla="+- 0 10796 901"/>
                                <a:gd name="T57" fmla="*/ T56 w 10022"/>
                                <a:gd name="T58" fmla="+- 0 7703 6976"/>
                                <a:gd name="T59" fmla="*/ 7703 h 743"/>
                                <a:gd name="T60" fmla="+- 0 10851 901"/>
                                <a:gd name="T61" fmla="*/ T60 w 10022"/>
                                <a:gd name="T62" fmla="+- 0 7668 6976"/>
                                <a:gd name="T63" fmla="*/ 7668 h 743"/>
                                <a:gd name="T64" fmla="+- 0 10893 901"/>
                                <a:gd name="T65" fmla="*/ T64 w 10022"/>
                                <a:gd name="T66" fmla="+- 0 7619 6976"/>
                                <a:gd name="T67" fmla="*/ 7619 h 743"/>
                                <a:gd name="T68" fmla="+- 0 10918 901"/>
                                <a:gd name="T69" fmla="*/ T68 w 10022"/>
                                <a:gd name="T70" fmla="+- 0 7557 6976"/>
                                <a:gd name="T71" fmla="*/ 7557 h 743"/>
                                <a:gd name="T72" fmla="+- 0 10923 901"/>
                                <a:gd name="T73" fmla="*/ T72 w 10022"/>
                                <a:gd name="T74" fmla="+- 0 7512 6976"/>
                                <a:gd name="T75" fmla="*/ 7512 h 743"/>
                                <a:gd name="T76" fmla="+- 0 10923 901"/>
                                <a:gd name="T77" fmla="*/ T76 w 10022"/>
                                <a:gd name="T78" fmla="+- 0 7168 6976"/>
                                <a:gd name="T79" fmla="*/ 7168 h 743"/>
                                <a:gd name="T80" fmla="+- 0 10907 901"/>
                                <a:gd name="T81" fmla="*/ T80 w 10022"/>
                                <a:gd name="T82" fmla="+- 0 7103 6976"/>
                                <a:gd name="T83" fmla="*/ 7103 h 743"/>
                                <a:gd name="T84" fmla="+- 0 10873 901"/>
                                <a:gd name="T85" fmla="*/ T84 w 10022"/>
                                <a:gd name="T86" fmla="+- 0 7047 6976"/>
                                <a:gd name="T87" fmla="*/ 7047 h 743"/>
                                <a:gd name="T88" fmla="+- 0 10823 901"/>
                                <a:gd name="T89" fmla="*/ T88 w 10022"/>
                                <a:gd name="T90" fmla="+- 0 7005 6976"/>
                                <a:gd name="T91" fmla="*/ 7005 h 743"/>
                                <a:gd name="T92" fmla="+- 0 10762 901"/>
                                <a:gd name="T93" fmla="*/ T92 w 10022"/>
                                <a:gd name="T94" fmla="+- 0 6981 6976"/>
                                <a:gd name="T95" fmla="*/ 6981 h 743"/>
                                <a:gd name="T96" fmla="+- 0 10716 901"/>
                                <a:gd name="T97" fmla="*/ T96 w 10022"/>
                                <a:gd name="T98" fmla="+- 0 6976 6976"/>
                                <a:gd name="T99" fmla="*/ 6976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022" h="743">
                                  <a:moveTo>
                                    <a:pt x="9815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6" y="616"/>
                                  </a:lnTo>
                                  <a:lnTo>
                                    <a:pt x="50" y="671"/>
                                  </a:lnTo>
                                  <a:lnTo>
                                    <a:pt x="100" y="713"/>
                                  </a:lnTo>
                                  <a:lnTo>
                                    <a:pt x="161" y="738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9830" y="742"/>
                                  </a:lnTo>
                                  <a:lnTo>
                                    <a:pt x="9895" y="727"/>
                                  </a:lnTo>
                                  <a:lnTo>
                                    <a:pt x="9950" y="692"/>
                                  </a:lnTo>
                                  <a:lnTo>
                                    <a:pt x="9992" y="643"/>
                                  </a:lnTo>
                                  <a:lnTo>
                                    <a:pt x="10017" y="581"/>
                                  </a:lnTo>
                                  <a:lnTo>
                                    <a:pt x="10022" y="536"/>
                                  </a:lnTo>
                                  <a:lnTo>
                                    <a:pt x="10022" y="192"/>
                                  </a:lnTo>
                                  <a:lnTo>
                                    <a:pt x="10006" y="127"/>
                                  </a:lnTo>
                                  <a:lnTo>
                                    <a:pt x="9972" y="71"/>
                                  </a:lnTo>
                                  <a:lnTo>
                                    <a:pt x="9922" y="29"/>
                                  </a:lnTo>
                                  <a:lnTo>
                                    <a:pt x="9861" y="5"/>
                                  </a:lnTo>
                                  <a:lnTo>
                                    <a:pt x="98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15"/>
                        <wpg:cNvGrpSpPr>
                          <a:grpSpLocks/>
                        </wpg:cNvGrpSpPr>
                        <wpg:grpSpPr bwMode="auto">
                          <a:xfrm>
                            <a:off x="901" y="6976"/>
                            <a:ext cx="10022" cy="743"/>
                            <a:chOff x="901" y="6976"/>
                            <a:chExt cx="10022" cy="743"/>
                          </a:xfrm>
                        </wpg:grpSpPr>
                        <wps:wsp>
                          <wps:cNvPr id="565" name="Freeform 516"/>
                          <wps:cNvSpPr>
                            <a:spLocks/>
                          </wps:cNvSpPr>
                          <wps:spPr bwMode="auto">
                            <a:xfrm>
                              <a:off x="901" y="6976"/>
                              <a:ext cx="10022" cy="743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T0 w 10022"/>
                                <a:gd name="T2" fmla="+- 0 7182 6976"/>
                                <a:gd name="T3" fmla="*/ 7182 h 743"/>
                                <a:gd name="T4" fmla="+- 0 912 901"/>
                                <a:gd name="T5" fmla="*/ T4 w 10022"/>
                                <a:gd name="T6" fmla="+- 0 7115 6976"/>
                                <a:gd name="T7" fmla="*/ 7115 h 743"/>
                                <a:gd name="T8" fmla="+- 0 943 901"/>
                                <a:gd name="T9" fmla="*/ T8 w 10022"/>
                                <a:gd name="T10" fmla="+- 0 7058 6976"/>
                                <a:gd name="T11" fmla="*/ 7058 h 743"/>
                                <a:gd name="T12" fmla="+- 0 990 901"/>
                                <a:gd name="T13" fmla="*/ T12 w 10022"/>
                                <a:gd name="T14" fmla="+- 0 7013 6976"/>
                                <a:gd name="T15" fmla="*/ 7013 h 743"/>
                                <a:gd name="T16" fmla="+- 0 1049 901"/>
                                <a:gd name="T17" fmla="*/ T16 w 10022"/>
                                <a:gd name="T18" fmla="+- 0 6984 6976"/>
                                <a:gd name="T19" fmla="*/ 6984 h 743"/>
                                <a:gd name="T20" fmla="+- 0 10716 901"/>
                                <a:gd name="T21" fmla="*/ T20 w 10022"/>
                                <a:gd name="T22" fmla="+- 0 6976 6976"/>
                                <a:gd name="T23" fmla="*/ 6976 h 743"/>
                                <a:gd name="T24" fmla="+- 0 10739 901"/>
                                <a:gd name="T25" fmla="*/ T24 w 10022"/>
                                <a:gd name="T26" fmla="+- 0 6977 6976"/>
                                <a:gd name="T27" fmla="*/ 6977 h 743"/>
                                <a:gd name="T28" fmla="+- 0 10804 901"/>
                                <a:gd name="T29" fmla="*/ T28 w 10022"/>
                                <a:gd name="T30" fmla="+- 0 6995 6976"/>
                                <a:gd name="T31" fmla="*/ 6995 h 743"/>
                                <a:gd name="T32" fmla="+- 0 10858 901"/>
                                <a:gd name="T33" fmla="*/ T32 w 10022"/>
                                <a:gd name="T34" fmla="+- 0 7032 6976"/>
                                <a:gd name="T35" fmla="*/ 7032 h 743"/>
                                <a:gd name="T36" fmla="+- 0 10898 901"/>
                                <a:gd name="T37" fmla="*/ T36 w 10022"/>
                                <a:gd name="T38" fmla="+- 0 7083 6976"/>
                                <a:gd name="T39" fmla="*/ 7083 h 743"/>
                                <a:gd name="T40" fmla="+- 0 10920 901"/>
                                <a:gd name="T41" fmla="*/ T40 w 10022"/>
                                <a:gd name="T42" fmla="+- 0 7145 6976"/>
                                <a:gd name="T43" fmla="*/ 7145 h 743"/>
                                <a:gd name="T44" fmla="+- 0 10923 901"/>
                                <a:gd name="T45" fmla="*/ T44 w 10022"/>
                                <a:gd name="T46" fmla="+- 0 7512 6976"/>
                                <a:gd name="T47" fmla="*/ 7512 h 743"/>
                                <a:gd name="T48" fmla="+- 0 10922 901"/>
                                <a:gd name="T49" fmla="*/ T48 w 10022"/>
                                <a:gd name="T50" fmla="+- 0 7535 6976"/>
                                <a:gd name="T51" fmla="*/ 7535 h 743"/>
                                <a:gd name="T52" fmla="+- 0 10904 901"/>
                                <a:gd name="T53" fmla="*/ T52 w 10022"/>
                                <a:gd name="T54" fmla="+- 0 7599 6976"/>
                                <a:gd name="T55" fmla="*/ 7599 h 743"/>
                                <a:gd name="T56" fmla="+- 0 10867 901"/>
                                <a:gd name="T57" fmla="*/ T56 w 10022"/>
                                <a:gd name="T58" fmla="+- 0 7653 6976"/>
                                <a:gd name="T59" fmla="*/ 7653 h 743"/>
                                <a:gd name="T60" fmla="+- 0 10816 901"/>
                                <a:gd name="T61" fmla="*/ T60 w 10022"/>
                                <a:gd name="T62" fmla="+- 0 7693 6976"/>
                                <a:gd name="T63" fmla="*/ 7693 h 743"/>
                                <a:gd name="T64" fmla="+- 0 10753 901"/>
                                <a:gd name="T65" fmla="*/ T64 w 10022"/>
                                <a:gd name="T66" fmla="+- 0 7716 6976"/>
                                <a:gd name="T67" fmla="*/ 7716 h 743"/>
                                <a:gd name="T68" fmla="+- 0 1108 901"/>
                                <a:gd name="T69" fmla="*/ T68 w 10022"/>
                                <a:gd name="T70" fmla="+- 0 7719 6976"/>
                                <a:gd name="T71" fmla="*/ 7719 h 743"/>
                                <a:gd name="T72" fmla="+- 0 1085 901"/>
                                <a:gd name="T73" fmla="*/ T72 w 10022"/>
                                <a:gd name="T74" fmla="+- 0 7718 6976"/>
                                <a:gd name="T75" fmla="*/ 7718 h 743"/>
                                <a:gd name="T76" fmla="+- 0 1020 901"/>
                                <a:gd name="T77" fmla="*/ T76 w 10022"/>
                                <a:gd name="T78" fmla="+- 0 7699 6976"/>
                                <a:gd name="T79" fmla="*/ 7699 h 743"/>
                                <a:gd name="T80" fmla="+- 0 966 901"/>
                                <a:gd name="T81" fmla="*/ T80 w 10022"/>
                                <a:gd name="T82" fmla="+- 0 7663 6976"/>
                                <a:gd name="T83" fmla="*/ 7663 h 743"/>
                                <a:gd name="T84" fmla="+- 0 927 901"/>
                                <a:gd name="T85" fmla="*/ T84 w 10022"/>
                                <a:gd name="T86" fmla="+- 0 7612 6976"/>
                                <a:gd name="T87" fmla="*/ 7612 h 743"/>
                                <a:gd name="T88" fmla="+- 0 904 901"/>
                                <a:gd name="T89" fmla="*/ T88 w 10022"/>
                                <a:gd name="T90" fmla="+- 0 7549 6976"/>
                                <a:gd name="T91" fmla="*/ 7549 h 743"/>
                                <a:gd name="T92" fmla="+- 0 901 901"/>
                                <a:gd name="T93" fmla="*/ T92 w 10022"/>
                                <a:gd name="T94" fmla="+- 0 7182 6976"/>
                                <a:gd name="T95" fmla="*/ 7182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022" h="743">
                                  <a:moveTo>
                                    <a:pt x="0" y="206"/>
                                  </a:moveTo>
                                  <a:lnTo>
                                    <a:pt x="11" y="139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9815" y="0"/>
                                  </a:lnTo>
                                  <a:lnTo>
                                    <a:pt x="9838" y="1"/>
                                  </a:lnTo>
                                  <a:lnTo>
                                    <a:pt x="9903" y="19"/>
                                  </a:lnTo>
                                  <a:lnTo>
                                    <a:pt x="9957" y="56"/>
                                  </a:lnTo>
                                  <a:lnTo>
                                    <a:pt x="9997" y="107"/>
                                  </a:lnTo>
                                  <a:lnTo>
                                    <a:pt x="10019" y="169"/>
                                  </a:lnTo>
                                  <a:lnTo>
                                    <a:pt x="10022" y="536"/>
                                  </a:lnTo>
                                  <a:lnTo>
                                    <a:pt x="10021" y="559"/>
                                  </a:lnTo>
                                  <a:lnTo>
                                    <a:pt x="10003" y="623"/>
                                  </a:lnTo>
                                  <a:lnTo>
                                    <a:pt x="9966" y="677"/>
                                  </a:lnTo>
                                  <a:lnTo>
                                    <a:pt x="9915" y="717"/>
                                  </a:lnTo>
                                  <a:lnTo>
                                    <a:pt x="9852" y="740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184" y="742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65" y="687"/>
                                  </a:lnTo>
                                  <a:lnTo>
                                    <a:pt x="26" y="636"/>
                                  </a:lnTo>
                                  <a:lnTo>
                                    <a:pt x="3" y="573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13"/>
                        <wpg:cNvGrpSpPr>
                          <a:grpSpLocks/>
                        </wpg:cNvGrpSpPr>
                        <wpg:grpSpPr bwMode="auto">
                          <a:xfrm>
                            <a:off x="904" y="7782"/>
                            <a:ext cx="10022" cy="743"/>
                            <a:chOff x="904" y="7782"/>
                            <a:chExt cx="10022" cy="743"/>
                          </a:xfrm>
                        </wpg:grpSpPr>
                        <wps:wsp>
                          <wps:cNvPr id="567" name="Freeform 514"/>
                          <wps:cNvSpPr>
                            <a:spLocks/>
                          </wps:cNvSpPr>
                          <wps:spPr bwMode="auto">
                            <a:xfrm>
                              <a:off x="904" y="7782"/>
                              <a:ext cx="10022" cy="743"/>
                            </a:xfrm>
                            <a:custGeom>
                              <a:avLst/>
                              <a:gdLst>
                                <a:gd name="T0" fmla="+- 0 10719 904"/>
                                <a:gd name="T1" fmla="*/ T0 w 10022"/>
                                <a:gd name="T2" fmla="+- 0 7782 7782"/>
                                <a:gd name="T3" fmla="*/ 7782 h 743"/>
                                <a:gd name="T4" fmla="+- 0 1096 904"/>
                                <a:gd name="T5" fmla="*/ T4 w 10022"/>
                                <a:gd name="T6" fmla="+- 0 7782 7782"/>
                                <a:gd name="T7" fmla="*/ 7782 h 743"/>
                                <a:gd name="T8" fmla="+- 0 1031 904"/>
                                <a:gd name="T9" fmla="*/ T8 w 10022"/>
                                <a:gd name="T10" fmla="+- 0 7798 7782"/>
                                <a:gd name="T11" fmla="*/ 7798 h 743"/>
                                <a:gd name="T12" fmla="+- 0 976 904"/>
                                <a:gd name="T13" fmla="*/ T12 w 10022"/>
                                <a:gd name="T14" fmla="+- 0 7832 7782"/>
                                <a:gd name="T15" fmla="*/ 7832 h 743"/>
                                <a:gd name="T16" fmla="+- 0 934 904"/>
                                <a:gd name="T17" fmla="*/ T16 w 10022"/>
                                <a:gd name="T18" fmla="+- 0 7882 7782"/>
                                <a:gd name="T19" fmla="*/ 7882 h 743"/>
                                <a:gd name="T20" fmla="+- 0 909 904"/>
                                <a:gd name="T21" fmla="*/ T20 w 10022"/>
                                <a:gd name="T22" fmla="+- 0 7943 7782"/>
                                <a:gd name="T23" fmla="*/ 7943 h 743"/>
                                <a:gd name="T24" fmla="+- 0 904 904"/>
                                <a:gd name="T25" fmla="*/ T24 w 10022"/>
                                <a:gd name="T26" fmla="+- 0 7988 7782"/>
                                <a:gd name="T27" fmla="*/ 7988 h 743"/>
                                <a:gd name="T28" fmla="+- 0 904 904"/>
                                <a:gd name="T29" fmla="*/ T28 w 10022"/>
                                <a:gd name="T30" fmla="+- 0 8332 7782"/>
                                <a:gd name="T31" fmla="*/ 8332 h 743"/>
                                <a:gd name="T32" fmla="+- 0 920 904"/>
                                <a:gd name="T33" fmla="*/ T32 w 10022"/>
                                <a:gd name="T34" fmla="+- 0 8398 7782"/>
                                <a:gd name="T35" fmla="*/ 8398 h 743"/>
                                <a:gd name="T36" fmla="+- 0 954 904"/>
                                <a:gd name="T37" fmla="*/ T36 w 10022"/>
                                <a:gd name="T38" fmla="+- 0 8453 7782"/>
                                <a:gd name="T39" fmla="*/ 8453 h 743"/>
                                <a:gd name="T40" fmla="+- 0 1004 904"/>
                                <a:gd name="T41" fmla="*/ T40 w 10022"/>
                                <a:gd name="T42" fmla="+- 0 8495 7782"/>
                                <a:gd name="T43" fmla="*/ 8495 h 743"/>
                                <a:gd name="T44" fmla="+- 0 1065 904"/>
                                <a:gd name="T45" fmla="*/ T44 w 10022"/>
                                <a:gd name="T46" fmla="+- 0 8520 7782"/>
                                <a:gd name="T47" fmla="*/ 8520 h 743"/>
                                <a:gd name="T48" fmla="+- 0 1111 904"/>
                                <a:gd name="T49" fmla="*/ T48 w 10022"/>
                                <a:gd name="T50" fmla="+- 0 8525 7782"/>
                                <a:gd name="T51" fmla="*/ 8525 h 743"/>
                                <a:gd name="T52" fmla="+- 0 10734 904"/>
                                <a:gd name="T53" fmla="*/ T52 w 10022"/>
                                <a:gd name="T54" fmla="+- 0 8524 7782"/>
                                <a:gd name="T55" fmla="*/ 8524 h 743"/>
                                <a:gd name="T56" fmla="+- 0 10799 904"/>
                                <a:gd name="T57" fmla="*/ T56 w 10022"/>
                                <a:gd name="T58" fmla="+- 0 8509 7782"/>
                                <a:gd name="T59" fmla="*/ 8509 h 743"/>
                                <a:gd name="T60" fmla="+- 0 10854 904"/>
                                <a:gd name="T61" fmla="*/ T60 w 10022"/>
                                <a:gd name="T62" fmla="+- 0 8474 7782"/>
                                <a:gd name="T63" fmla="*/ 8474 h 743"/>
                                <a:gd name="T64" fmla="+- 0 10896 904"/>
                                <a:gd name="T65" fmla="*/ T64 w 10022"/>
                                <a:gd name="T66" fmla="+- 0 8425 7782"/>
                                <a:gd name="T67" fmla="*/ 8425 h 743"/>
                                <a:gd name="T68" fmla="+- 0 10921 904"/>
                                <a:gd name="T69" fmla="*/ T68 w 10022"/>
                                <a:gd name="T70" fmla="+- 0 8364 7782"/>
                                <a:gd name="T71" fmla="*/ 8364 h 743"/>
                                <a:gd name="T72" fmla="+- 0 10926 904"/>
                                <a:gd name="T73" fmla="*/ T72 w 10022"/>
                                <a:gd name="T74" fmla="+- 0 8318 7782"/>
                                <a:gd name="T75" fmla="*/ 8318 h 743"/>
                                <a:gd name="T76" fmla="+- 0 10926 904"/>
                                <a:gd name="T77" fmla="*/ T76 w 10022"/>
                                <a:gd name="T78" fmla="+- 0 7974 7782"/>
                                <a:gd name="T79" fmla="*/ 7974 h 743"/>
                                <a:gd name="T80" fmla="+- 0 10910 904"/>
                                <a:gd name="T81" fmla="*/ T80 w 10022"/>
                                <a:gd name="T82" fmla="+- 0 7909 7782"/>
                                <a:gd name="T83" fmla="*/ 7909 h 743"/>
                                <a:gd name="T84" fmla="+- 0 10876 904"/>
                                <a:gd name="T85" fmla="*/ T84 w 10022"/>
                                <a:gd name="T86" fmla="+- 0 7853 7782"/>
                                <a:gd name="T87" fmla="*/ 7853 h 743"/>
                                <a:gd name="T88" fmla="+- 0 10826 904"/>
                                <a:gd name="T89" fmla="*/ T88 w 10022"/>
                                <a:gd name="T90" fmla="+- 0 7811 7782"/>
                                <a:gd name="T91" fmla="*/ 7811 h 743"/>
                                <a:gd name="T92" fmla="+- 0 10765 904"/>
                                <a:gd name="T93" fmla="*/ T92 w 10022"/>
                                <a:gd name="T94" fmla="+- 0 7787 7782"/>
                                <a:gd name="T95" fmla="*/ 7787 h 743"/>
                                <a:gd name="T96" fmla="+- 0 10719 904"/>
                                <a:gd name="T97" fmla="*/ T96 w 10022"/>
                                <a:gd name="T98" fmla="+- 0 7782 7782"/>
                                <a:gd name="T99" fmla="*/ 7782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022" h="743">
                                  <a:moveTo>
                                    <a:pt x="9815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6" y="616"/>
                                  </a:lnTo>
                                  <a:lnTo>
                                    <a:pt x="50" y="671"/>
                                  </a:lnTo>
                                  <a:lnTo>
                                    <a:pt x="100" y="713"/>
                                  </a:lnTo>
                                  <a:lnTo>
                                    <a:pt x="161" y="738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9830" y="742"/>
                                  </a:lnTo>
                                  <a:lnTo>
                                    <a:pt x="9895" y="727"/>
                                  </a:lnTo>
                                  <a:lnTo>
                                    <a:pt x="9950" y="692"/>
                                  </a:lnTo>
                                  <a:lnTo>
                                    <a:pt x="9992" y="643"/>
                                  </a:lnTo>
                                  <a:lnTo>
                                    <a:pt x="10017" y="582"/>
                                  </a:lnTo>
                                  <a:lnTo>
                                    <a:pt x="10022" y="536"/>
                                  </a:lnTo>
                                  <a:lnTo>
                                    <a:pt x="10022" y="192"/>
                                  </a:lnTo>
                                  <a:lnTo>
                                    <a:pt x="10006" y="127"/>
                                  </a:lnTo>
                                  <a:lnTo>
                                    <a:pt x="9972" y="71"/>
                                  </a:lnTo>
                                  <a:lnTo>
                                    <a:pt x="9922" y="29"/>
                                  </a:lnTo>
                                  <a:lnTo>
                                    <a:pt x="9861" y="5"/>
                                  </a:lnTo>
                                  <a:lnTo>
                                    <a:pt x="98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1"/>
                        <wpg:cNvGrpSpPr>
                          <a:grpSpLocks/>
                        </wpg:cNvGrpSpPr>
                        <wpg:grpSpPr bwMode="auto">
                          <a:xfrm>
                            <a:off x="904" y="7782"/>
                            <a:ext cx="10022" cy="743"/>
                            <a:chOff x="904" y="7782"/>
                            <a:chExt cx="10022" cy="743"/>
                          </a:xfrm>
                        </wpg:grpSpPr>
                        <wps:wsp>
                          <wps:cNvPr id="569" name="Freeform 512"/>
                          <wps:cNvSpPr>
                            <a:spLocks/>
                          </wps:cNvSpPr>
                          <wps:spPr bwMode="auto">
                            <a:xfrm>
                              <a:off x="904" y="7782"/>
                              <a:ext cx="10022" cy="743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T0 w 10022"/>
                                <a:gd name="T2" fmla="+- 0 7988 7782"/>
                                <a:gd name="T3" fmla="*/ 7988 h 743"/>
                                <a:gd name="T4" fmla="+- 0 915 904"/>
                                <a:gd name="T5" fmla="*/ T4 w 10022"/>
                                <a:gd name="T6" fmla="+- 0 7921 7782"/>
                                <a:gd name="T7" fmla="*/ 7921 h 743"/>
                                <a:gd name="T8" fmla="+- 0 946 904"/>
                                <a:gd name="T9" fmla="*/ T8 w 10022"/>
                                <a:gd name="T10" fmla="+- 0 7864 7782"/>
                                <a:gd name="T11" fmla="*/ 7864 h 743"/>
                                <a:gd name="T12" fmla="+- 0 993 904"/>
                                <a:gd name="T13" fmla="*/ T12 w 10022"/>
                                <a:gd name="T14" fmla="+- 0 7819 7782"/>
                                <a:gd name="T15" fmla="*/ 7819 h 743"/>
                                <a:gd name="T16" fmla="+- 0 1052 904"/>
                                <a:gd name="T17" fmla="*/ T16 w 10022"/>
                                <a:gd name="T18" fmla="+- 0 7790 7782"/>
                                <a:gd name="T19" fmla="*/ 7790 h 743"/>
                                <a:gd name="T20" fmla="+- 0 10719 904"/>
                                <a:gd name="T21" fmla="*/ T20 w 10022"/>
                                <a:gd name="T22" fmla="+- 0 7782 7782"/>
                                <a:gd name="T23" fmla="*/ 7782 h 743"/>
                                <a:gd name="T24" fmla="+- 0 10742 904"/>
                                <a:gd name="T25" fmla="*/ T24 w 10022"/>
                                <a:gd name="T26" fmla="+- 0 7783 7782"/>
                                <a:gd name="T27" fmla="*/ 7783 h 743"/>
                                <a:gd name="T28" fmla="+- 0 10807 904"/>
                                <a:gd name="T29" fmla="*/ T28 w 10022"/>
                                <a:gd name="T30" fmla="+- 0 7801 7782"/>
                                <a:gd name="T31" fmla="*/ 7801 h 743"/>
                                <a:gd name="T32" fmla="+- 0 10861 904"/>
                                <a:gd name="T33" fmla="*/ T32 w 10022"/>
                                <a:gd name="T34" fmla="+- 0 7837 7782"/>
                                <a:gd name="T35" fmla="*/ 7837 h 743"/>
                                <a:gd name="T36" fmla="+- 0 10900 904"/>
                                <a:gd name="T37" fmla="*/ T36 w 10022"/>
                                <a:gd name="T38" fmla="+- 0 7889 7782"/>
                                <a:gd name="T39" fmla="*/ 7889 h 743"/>
                                <a:gd name="T40" fmla="+- 0 10923 904"/>
                                <a:gd name="T41" fmla="*/ T40 w 10022"/>
                                <a:gd name="T42" fmla="+- 0 7951 7782"/>
                                <a:gd name="T43" fmla="*/ 7951 h 743"/>
                                <a:gd name="T44" fmla="+- 0 10926 904"/>
                                <a:gd name="T45" fmla="*/ T44 w 10022"/>
                                <a:gd name="T46" fmla="+- 0 8318 7782"/>
                                <a:gd name="T47" fmla="*/ 8318 h 743"/>
                                <a:gd name="T48" fmla="+- 0 10925 904"/>
                                <a:gd name="T49" fmla="*/ T48 w 10022"/>
                                <a:gd name="T50" fmla="+- 0 8341 7782"/>
                                <a:gd name="T51" fmla="*/ 8341 h 743"/>
                                <a:gd name="T52" fmla="+- 0 10907 904"/>
                                <a:gd name="T53" fmla="*/ T52 w 10022"/>
                                <a:gd name="T54" fmla="+- 0 8405 7782"/>
                                <a:gd name="T55" fmla="*/ 8405 h 743"/>
                                <a:gd name="T56" fmla="+- 0 10870 904"/>
                                <a:gd name="T57" fmla="*/ T56 w 10022"/>
                                <a:gd name="T58" fmla="+- 0 8459 7782"/>
                                <a:gd name="T59" fmla="*/ 8459 h 743"/>
                                <a:gd name="T60" fmla="+- 0 10819 904"/>
                                <a:gd name="T61" fmla="*/ T60 w 10022"/>
                                <a:gd name="T62" fmla="+- 0 8499 7782"/>
                                <a:gd name="T63" fmla="*/ 8499 h 743"/>
                                <a:gd name="T64" fmla="+- 0 10756 904"/>
                                <a:gd name="T65" fmla="*/ T64 w 10022"/>
                                <a:gd name="T66" fmla="+- 0 8521 7782"/>
                                <a:gd name="T67" fmla="*/ 8521 h 743"/>
                                <a:gd name="T68" fmla="+- 0 1111 904"/>
                                <a:gd name="T69" fmla="*/ T68 w 10022"/>
                                <a:gd name="T70" fmla="+- 0 8525 7782"/>
                                <a:gd name="T71" fmla="*/ 8525 h 743"/>
                                <a:gd name="T72" fmla="+- 0 1088 904"/>
                                <a:gd name="T73" fmla="*/ T72 w 10022"/>
                                <a:gd name="T74" fmla="+- 0 8523 7782"/>
                                <a:gd name="T75" fmla="*/ 8523 h 743"/>
                                <a:gd name="T76" fmla="+- 0 1023 904"/>
                                <a:gd name="T77" fmla="*/ T76 w 10022"/>
                                <a:gd name="T78" fmla="+- 0 8505 7782"/>
                                <a:gd name="T79" fmla="*/ 8505 h 743"/>
                                <a:gd name="T80" fmla="+- 0 969 904"/>
                                <a:gd name="T81" fmla="*/ T80 w 10022"/>
                                <a:gd name="T82" fmla="+- 0 8469 7782"/>
                                <a:gd name="T83" fmla="*/ 8469 h 743"/>
                                <a:gd name="T84" fmla="+- 0 929 904"/>
                                <a:gd name="T85" fmla="*/ T84 w 10022"/>
                                <a:gd name="T86" fmla="+- 0 8417 7782"/>
                                <a:gd name="T87" fmla="*/ 8417 h 743"/>
                                <a:gd name="T88" fmla="+- 0 907 904"/>
                                <a:gd name="T89" fmla="*/ T88 w 10022"/>
                                <a:gd name="T90" fmla="+- 0 8355 7782"/>
                                <a:gd name="T91" fmla="*/ 8355 h 743"/>
                                <a:gd name="T92" fmla="+- 0 904 904"/>
                                <a:gd name="T93" fmla="*/ T92 w 10022"/>
                                <a:gd name="T94" fmla="+- 0 7988 7782"/>
                                <a:gd name="T95" fmla="*/ 7988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022" h="743">
                                  <a:moveTo>
                                    <a:pt x="0" y="206"/>
                                  </a:moveTo>
                                  <a:lnTo>
                                    <a:pt x="11" y="139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9815" y="0"/>
                                  </a:lnTo>
                                  <a:lnTo>
                                    <a:pt x="9838" y="1"/>
                                  </a:lnTo>
                                  <a:lnTo>
                                    <a:pt x="9903" y="19"/>
                                  </a:lnTo>
                                  <a:lnTo>
                                    <a:pt x="9957" y="55"/>
                                  </a:lnTo>
                                  <a:lnTo>
                                    <a:pt x="9996" y="107"/>
                                  </a:lnTo>
                                  <a:lnTo>
                                    <a:pt x="10019" y="169"/>
                                  </a:lnTo>
                                  <a:lnTo>
                                    <a:pt x="10022" y="536"/>
                                  </a:lnTo>
                                  <a:lnTo>
                                    <a:pt x="10021" y="559"/>
                                  </a:lnTo>
                                  <a:lnTo>
                                    <a:pt x="10003" y="623"/>
                                  </a:lnTo>
                                  <a:lnTo>
                                    <a:pt x="9966" y="677"/>
                                  </a:lnTo>
                                  <a:lnTo>
                                    <a:pt x="9915" y="717"/>
                                  </a:lnTo>
                                  <a:lnTo>
                                    <a:pt x="9852" y="739"/>
                                  </a:lnTo>
                                  <a:lnTo>
                                    <a:pt x="207" y="743"/>
                                  </a:lnTo>
                                  <a:lnTo>
                                    <a:pt x="184" y="741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65" y="687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3" y="573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49C54" id="Group 510" o:spid="_x0000_s1026" style="position:absolute;margin-left:30.75pt;margin-top:-2.9pt;width:528.85pt;height:434.8pt;z-index:-144568;mso-position-horizontal-relative:page" coordorigin="615,-58" coordsize="10577,8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">
                <v:shape id="Picture 554" o:spid="_x0000_s1027" type="#_x0000_t75" style="position:absolute;left:634;top:6429;width:10555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Jt3BAAAA3AAAAA8AAABkcnMvZG93bnJldi54bWxEj82qwjAUhPcXfIdwBHfX1IJaq1FEUFxd&#10;8AfXh+aYFpuT0kStb28uCC6HmfmGWaw6W4sHtb5yrGA0TEAQF05XbBScT9vfDIQPyBprx6TgRR5W&#10;y97PAnPtnnygxzEYESHsc1RQhtDkUvqiJIt+6Bri6F1dazFE2RqpW3xGuK1lmiQTabHiuFBiQ5uS&#10;itvxbhVMs7/iMh6dpPG3fZbNcGfcLlVq0O/WcxCBuvANf9p7rWCcTuD/TDwC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uJt3BAAAA3AAAAA8AAAAAAAAAAAAAAAAAnwIA&#10;AGRycy9kb3ducmV2LnhtbFBLBQYAAAAABAAEAPcAAACNAwAAAAA=&#10;">
                  <v:imagedata r:id="rId32" o:title=""/>
                </v:shape>
                <v:shape id="Picture 553" o:spid="_x0000_s1028" type="#_x0000_t75" style="position:absolute;left:625;top:6401;width:10532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85fFAAAA3AAAAA8AAABkcnMvZG93bnJldi54bWxEj0FrwkAUhO9C/8PyBC9FN1qskroJJUXa&#10;S5GqeH5kn0lq9u02u2r677tCweMwM98wq7w3rbhQ5xvLCqaTBARxaXXDlYL9bj1egvABWWNrmRT8&#10;koc8exisMNX2yl902YZKRAj7FBXUIbhUSl/WZNBPrCOO3tF2BkOUXSV1h9cIN62cJcmzNNhwXKjR&#10;UVFTedqejYL3FjePx+/CHZ6MeSumP1R9urNSo2H/+gIiUB/u4f/2h1Ywny3gdiYe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vOXxQAAANwAAAAPAAAAAAAAAAAAAAAA&#10;AJ8CAABkcnMvZG93bnJldi54bWxQSwUGAAAAAAQABAD3AAAAkQMAAAAA&#10;">
                  <v:imagedata r:id="rId33" o:title=""/>
                </v:shape>
                <v:group id="Group 549" o:spid="_x0000_s1029" style="position:absolute;left:625;top:6401;width:10532;height:2183" coordorigin="625,6401" coordsize="10532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52" o:spid="_x0000_s1030" style="position:absolute;left:625;top:6401;width:10532;height:2183;visibility:visible;mso-wrap-style:square;v-text-anchor:top" coordsize="10532,2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tDMUA&#10;AADcAAAADwAAAGRycy9kb3ducmV2LnhtbESPW2vCQBSE34X+h+UU+qabCN6iqxRLoSAiXkAfD9nT&#10;bGj2bMhuk/jv3ULBx2FmvmFWm95WoqXGl44VpKMEBHHudMmFgsv5czgH4QOyxsoxKbiTh836ZbDC&#10;TLuOj9SeQiEihH2GCkwIdSalzw1Z9CNXE0fv2zUWQ5RNIXWDXYTbSo6TZCotlhwXDNa0NZT/nH6t&#10;guskvbcHTD92885u630wM7z1Sr299u9LEIH68Az/t7+0gsl4AX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+0MxQAAANwAAAAPAAAAAAAAAAAAAAAAAJgCAABkcnMv&#10;ZG93bnJldi54bWxQSwUGAAAAAAQABAD1AAAAigMAAAAA&#10;" path="m,320l9,243,36,173,77,112,131,62,195,25,268,4,320,r9892,l10289,9r70,27l10420,77r50,54l10507,195r21,73l10532,320r,1543l10523,1940r-27,70l10455,2071r-54,50l10337,2158r-73,21l10212,2183r-9892,l243,2174r-70,-27l112,2106,62,2052,25,1987,4,1915,,1863,,320xe" filled="f" strokecolor="#8063a1" strokeweight="1pt">
                    <v:path arrowok="t" o:connecttype="custom" o:connectlocs="0,6721;9,6644;36,6574;77,6513;131,6463;195,6426;268,6405;320,6401;10212,6401;10289,6410;10359,6437;10420,6478;10470,6532;10507,6596;10528,6669;10532,6721;10532,8264;10523,8341;10496,8411;10455,8472;10401,8522;10337,8559;10264,8580;10212,8584;320,8584;243,8575;173,8548;112,8507;62,8453;25,8388;4,8316;0,8264;0,6721" o:connectangles="0,0,0,0,0,0,0,0,0,0,0,0,0,0,0,0,0,0,0,0,0,0,0,0,0,0,0,0,0,0,0,0,0"/>
                  </v:shape>
                  <v:shape id="Picture 551" o:spid="_x0000_s1031" type="#_x0000_t75" style="position:absolute;left:634;top:1007;width:10558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qpjAAAAA3AAAAA8AAABkcnMvZG93bnJldi54bWxET8uKwjAU3Qv+Q7iCO019DUNtlGFAKLOz&#10;+gHX5toUm5vapFrn681iYJaH8872g23EgzpfO1awmCcgiEuna64UnE+H2ScIH5A1No5JwYs87Hfj&#10;UYapdk8+0qMIlYgh7FNUYEJoUyl9aciin7uWOHJX11kMEXaV1B0+Y7ht5DJJPqTFmmODwZa+DZW3&#10;orcKfi6X651Xee+W+e/B3IvkqNc3paaT4WsLItAQ/sV/7lwr2Kzi/HgmHgG5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GqmMAAAADcAAAADwAAAAAAAAAAAAAAAACfAgAA&#10;ZHJzL2Rvd25yZXYueG1sUEsFBgAAAAAEAAQA9wAAAIwDAAAAAA==&#10;">
                    <v:imagedata r:id="rId34" o:title=""/>
                  </v:shape>
                  <v:shape id="Picture 550" o:spid="_x0000_s1032" type="#_x0000_t75" style="position:absolute;left:626;top:981;width:1053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VDQjFAAAA3AAAAA8AAABkcnMvZG93bnJldi54bWxEj0FrwkAUhO9C/8PyCr3VjRVbiW6CFGLt&#10;qZjU+zP7moRm34bsGqO/3i0UPA4z8w2zTkfTioF611hWMJtGIIhLqxuuFHwX2fMShPPIGlvLpOBC&#10;DtLkYbLGWNsz72nIfSUChF2MCmrvu1hKV9Zk0E1tRxy8H9sb9EH2ldQ9ngPctPIlil6lwYbDQo0d&#10;vddU/uYno2BXcTa4bbb5LE6Xw+Ljrfjyx6tST4/jZgXC0+jv4f/2TitYzGfwdyYcAZ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1Q0IxQAAANwAAAAPAAAAAAAAAAAAAAAA&#10;AJ8CAABkcnMvZG93bnJldi54bWxQSwUGAAAAAAQABAD3AAAAkQMAAAAA&#10;">
                    <v:imagedata r:id="rId35" o:title=""/>
                  </v:shape>
                </v:group>
                <v:group id="Group 547" o:spid="_x0000_s1033" style="position:absolute;left:626;top:981;width:10532;height:5334" coordorigin="626,981" coordsize="10532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48" o:spid="_x0000_s1034" style="position:absolute;left:626;top:981;width:10532;height:5334;visibility:visible;mso-wrap-style:square;v-text-anchor:top" coordsize="10532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S2sQA&#10;AADcAAAADwAAAGRycy9kb3ducmV2LnhtbESPT2sCMRTE7wW/Q3iCt5pVaZHVKCL4h15K1cveHslz&#10;d3HzsiZRt9++KQgeh5n5DTNfdrYRd/KhdqxgNMxAEGtnai4VnI6b9ymIEJENNo5JwS8FWC56b3PM&#10;jXvwD90PsRQJwiFHBVWMbS5l0BVZDEPXEifv7LzFmKQvpfH4SHDbyHGWfUqLNaeFCltaV6Qvh5tV&#10;cN2tp5e2O+qi+L6hzr62vii3Sg363WoGIlIXX+Fne28UfEwm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0trEAAAA3AAAAA8AAAAAAAAAAAAAAAAAmAIAAGRycy9k&#10;b3ducmV2LnhtbFBLBQYAAAAABAAEAPUAAACJAwAAAAA=&#10;" path="m,245l9,178,36,118,77,67,130,29,192,6,10286,r24,1l10375,16r57,32l10479,93r33,56l10530,214r2,4874l10531,5111r-15,66l10484,5234r-45,47l10383,5314r-65,18l246,5334r-23,-1l157,5317r-57,-31l53,5241,20,5184,2,5120,,245xe" filled="f" strokecolor="#f79546" strokeweight="1pt">
                    <v:path arrowok="t" o:connecttype="custom" o:connectlocs="0,1226;9,1159;36,1099;77,1048;130,1010;192,987;10286,981;10310,982;10375,997;10432,1029;10479,1074;10512,1130;10530,1195;10532,6069;10531,6092;10516,6158;10484,6215;10439,6262;10383,6295;10318,6313;246,6315;223,6314;157,6298;100,6267;53,6222;20,6165;2,6101;0,1226" o:connectangles="0,0,0,0,0,0,0,0,0,0,0,0,0,0,0,0,0,0,0,0,0,0,0,0,0,0,0,0"/>
                  </v:shape>
                </v:group>
                <v:group id="Group 545" o:spid="_x0000_s1035" style="position:absolute;left:901;top:3149;width:10022;height:710" coordorigin="901,3149" coordsize="1002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6" o:spid="_x0000_s1036" style="position:absolute;left:901;top:3149;width:10022;height:710;visibility:visible;mso-wrap-style:square;v-text-anchor:top" coordsize="1002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1+8IA&#10;AADcAAAADwAAAGRycy9kb3ducmV2LnhtbERPy2rCQBTdC/7DcAV3daJBkegoKiilreBr4fKauSbB&#10;zJ2YmWr6951CweXhvKfzxpTiQbUrLCvo9yIQxKnVBWcKTsf12xiE88gaS8uk4IcczGft1hQTbZ+8&#10;p8fBZyKEsEtQQe59lUjp0pwMup6tiAN3tbVBH2CdSV3jM4SbUg6iaCQNFhwacqxolVN6O3wbBbfz&#10;dbVxy3gk4/Tz48vdd5dt2KO6nWYxAeGp8S/xv/tdKxjGQ/g7E4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rX7wgAAANwAAAAPAAAAAAAAAAAAAAAAAJgCAABkcnMvZG93&#10;bnJldi54bWxQSwUGAAAAAAQABAD1AAAAhwMAAAAA&#10;" path="m9904,l110,,48,23,9,74,,118,,600r23,62l74,701r44,9l9912,709r62,-22l10013,636r9,-45l10022,109,9999,48,9948,8,9904,xe" stroked="f">
                    <v:path arrowok="t" o:connecttype="custom" o:connectlocs="9904,3149;110,3149;48,3172;9,3223;0,3267;0,3749;23,3811;74,3850;118,3859;9912,3858;9974,3836;10013,3785;10022,3740;10022,3258;9999,3197;9948,3157;9904,3149" o:connectangles="0,0,0,0,0,0,0,0,0,0,0,0,0,0,0,0,0"/>
                  </v:shape>
                </v:group>
                <v:group id="Group 543" o:spid="_x0000_s1037" style="position:absolute;left:901;top:3149;width:10022;height:710" coordorigin="901,3149" coordsize="1002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4" o:spid="_x0000_s1038" style="position:absolute;left:901;top:3149;width:10022;height:710;visibility:visible;mso-wrap-style:square;v-text-anchor:top" coordsize="1002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W1MUA&#10;AADcAAAADwAAAGRycy9kb3ducmV2LnhtbESPT2vCQBTE7wW/w/KE3urGhLYaXUXEQnsqVRG8PbLP&#10;TTD7NmQ3f/rtu4VCj8PM/IZZb0dbi55aXzlWMJ8lIIgLpys2Cs6nt6cFCB+QNdaOScE3edhuJg9r&#10;zLUb+Iv6YzAiQtjnqKAMocml9EVJFv3MNcTRu7nWYoiyNVK3OES4rWWaJC/SYsVxocSG9iUV92Nn&#10;FXB1//xIb0127Y3rlnqxuxzORqnH6bhbgQg0hv/wX/tdK3jOX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JbUxQAAANwAAAAPAAAAAAAAAAAAAAAAAJgCAABkcnMv&#10;ZG93bnJldi54bWxQSwUGAAAAAAQABAD1AAAAigMAAAAA&#10;" path="m,118l19,54,67,11,9904,r22,2l9984,31r34,56l10022,591r-2,23l9990,672r-56,34l118,710,95,707,37,678,4,622,,118xe" filled="f">
                    <v:path arrowok="t" o:connecttype="custom" o:connectlocs="0,3267;19,3203;67,3160;9904,3149;9926,3151;9984,3180;10018,3236;10022,3740;10020,3763;9990,3821;9934,3855;118,3859;95,3856;37,3827;4,3771;0,3267" o:connectangles="0,0,0,0,0,0,0,0,0,0,0,0,0,0,0,0"/>
                  </v:shape>
                </v:group>
                <v:group id="Group 541" o:spid="_x0000_s1039" style="position:absolute;left:901;top:3980;width:10022;height:1010" coordorigin="901,3980" coordsize="10022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42" o:spid="_x0000_s1040" style="position:absolute;left:901;top:3980;width:10022;height:1010;visibility:visible;mso-wrap-style:square;v-text-anchor:top" coordsize="10022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+UsIA&#10;AADcAAAADwAAAGRycy9kb3ducmV2LnhtbESPzYvCMBTE74L/Q3iCN01V/KpGEcFlr35cvD2aZxts&#10;XkoT2+7+9ZsFweMwM79htvvOlqKh2hvHCibjBARx5rThXMHtehqtQPiArLF0TAp+yMN+1+9tMdWu&#10;5TM1l5CLCGGfooIihCqV0mcFWfRjVxFH7+FqiyHKOpe6xjbCbSmnSbKQFg3HhQIrOhaUPS8vq2B5&#10;b16yxYduzZXC/Hf2ZarnVKnhoDtsQATqwif8bn9rBfPZGv7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35SwgAAANwAAAAPAAAAAAAAAAAAAAAAAJgCAABkcnMvZG93&#10;bnJldi54bWxQSwUGAAAAAAQABAD1AAAAhwMAAAAA&#10;" path="m9854,l147,1,85,22,36,64,6,123,,168,1,862r21,63l65,974r58,30l168,1010r9706,-2l9937,987r49,-42l10016,887r6,-46l10021,147r-21,-63l9957,35,9899,6,9854,xe" stroked="f">
                    <v:path arrowok="t" o:connecttype="custom" o:connectlocs="9854,3980;147,3981;85,4002;36,4044;6,4103;0,4148;1,4842;22,4905;65,4954;123,4984;168,4990;9874,4988;9937,4967;9986,4925;10016,4867;10022,4821;10021,4127;10000,4064;9957,4015;9899,3986;9854,3980" o:connectangles="0,0,0,0,0,0,0,0,0,0,0,0,0,0,0,0,0,0,0,0,0"/>
                  </v:shape>
                </v:group>
                <v:group id="Group 539" o:spid="_x0000_s1041" style="position:absolute;left:901;top:3980;width:10022;height:1010" coordorigin="901,3980" coordsize="10022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40" o:spid="_x0000_s1042" style="position:absolute;left:901;top:3980;width:10022;height:1010;visibility:visible;mso-wrap-style:square;v-text-anchor:top" coordsize="10022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4gMQA&#10;AADcAAAADwAAAGRycy9kb3ducmV2LnhtbESPQWvCQBSE7wX/w/IEb3WToKLRVUQUhJ4aK+jtkX0m&#10;wezbmF1N+u+7hUKPw8x8w6w2vanFi1pXWVYQjyMQxLnVFRcKvk6H9zkI55E11pZJwTc52KwHbytM&#10;te34k16ZL0SAsEtRQel9k0rp8pIMurFtiIN3s61BH2RbSN1iF+CmlkkUzaTBisNCiQ3tSsrv2dMo&#10;WLh9h48+On8knMXHWXI9XcxUqdGw3y5BeOr9f/ivfdQKppMY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6uIDEAAAA3AAAAA8AAAAAAAAAAAAAAAAAmAIAAGRycy9k&#10;b3ducmV2LnhtbFBLBQYAAAAABAAEAPUAAACJAwAAAAA=&#10;" path="m,168l13,102,50,48,104,12,9854,r23,1l9939,23r49,43l10016,125r6,716l10020,864r-21,63l9956,975r-59,29l168,1010r-23,-2l83,986,34,943,6,884,,168xe" filled="f">
                    <v:path arrowok="t" o:connecttype="custom" o:connectlocs="0,4148;13,4082;50,4028;104,3992;9854,3980;9877,3981;9939,4003;9988,4046;10016,4105;10022,4821;10020,4844;9999,4907;9956,4955;9897,4984;168,4990;145,4988;83,4966;34,4923;6,4864;0,4148" o:connectangles="0,0,0,0,0,0,0,0,0,0,0,0,0,0,0,0,0,0,0,0"/>
                  </v:shape>
                </v:group>
                <v:group id="Group 537" o:spid="_x0000_s1043" style="position:absolute;left:904;top:5183;width:10022;height:800" coordorigin="904,5183" coordsize="1002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8" o:spid="_x0000_s1044" style="position:absolute;left:904;top:5183;width:10022;height:800;visibility:visible;mso-wrap-style:square;v-text-anchor:top" coordsize="1002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95sUA&#10;AADcAAAADwAAAGRycy9kb3ducmV2LnhtbESPQWsCMRSE7wX/Q3hCbzVbq0vZGkVEwV4EbaHX183r&#10;ZtnkZdlE3fXXN4WCx2FmvmEWq95ZcaEu1J4VPE8yEMSl1zVXCj4/dk+vIEJE1mg9k4KBAqyWo4cF&#10;Ftpf+UiXU6xEgnAoUIGJsS2kDKUhh2HiW+Lk/fjOYUyyq6Tu8JrgzsppluXSYc1pwWBLG0Nlczo7&#10;BRS+7Pvh22AztOvt7HawzZDvlHoc9+s3EJH6eA//t/dawXz2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r3mxQAAANwAAAAPAAAAAAAAAAAAAAAAAJgCAABkcnMv&#10;ZG93bnJldi54bWxQSwUGAAAAAAQABAD1AAAAigMAAAAA&#10;" path="m9889,l123,,61,21,17,68,,133,,676r21,63l69,783r64,17l9899,799r62,-21l10005,731r17,-65l10022,123r-21,-63l9953,16,9889,xe" stroked="f">
                    <v:path arrowok="t" o:connecttype="custom" o:connectlocs="9889,5183;123,5183;61,5204;17,5251;0,5316;0,5859;21,5922;69,5966;133,5983;9899,5982;9961,5961;10005,5914;10022,5849;10022,5306;10001,5243;9953,5199;9889,5183" o:connectangles="0,0,0,0,0,0,0,0,0,0,0,0,0,0,0,0,0"/>
                  </v:shape>
                </v:group>
                <v:group id="Group 533" o:spid="_x0000_s1045" style="position:absolute;left:904;top:5183;width:10022;height:800" coordorigin="904,5183" coordsize="1002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36" o:spid="_x0000_s1046" style="position:absolute;left:904;top:5183;width:10022;height:800;visibility:visible;mso-wrap-style:square;v-text-anchor:top" coordsize="1002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7TsQA&#10;AADcAAAADwAAAGRycy9kb3ducmV2LnhtbESPUWvCQBCE3wv+h2MLvtVLixGJnlIrAYsPwegPWHNr&#10;EprbC7nTxH/fEwQfh9n5Zme5HkwjbtS52rKCz0kEgriwuuZSwemYfsxBOI+ssbFMCu7kYL0avS0x&#10;0bbnA91yX4oAYZeggsr7NpHSFRUZdBPbEgfvYjuDPsiulLrDPsBNI7+iaCYN1hwaKmzpp6LiL7+a&#10;8EY2z7OtoePvrN1f9WbanDlPlRq/D98LEJ4G/zp+pndaQTyN4TEmE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O07EAAAA3AAAAA8AAAAAAAAAAAAAAAAAmAIAAGRycy9k&#10;b3ducmV2LnhtbFBLBQYAAAAABAAEAPUAAACJAwAAAAA=&#10;" path="m,133l17,68,61,21,123,,9889,r23,2l9971,28r40,52l10022,666r-2,23l9993,749r-51,40l133,800r-23,-2l51,771,11,720,,133xe" filled="f">
                    <v:path arrowok="t" o:connecttype="custom" o:connectlocs="0,5316;17,5251;61,5204;123,5183;9889,5183;9912,5185;9971,5211;10011,5263;10022,5849;10020,5872;9993,5932;9942,5972;133,5983;110,5981;51,5954;11,5903;0,5316" o:connectangles="0,0,0,0,0,0,0,0,0,0,0,0,0,0,0,0,0"/>
                  </v:shape>
                  <v:shape id="Picture 535" o:spid="_x0000_s1047" type="#_x0000_t75" style="position:absolute;left:634;top:-20;width:10555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39f7EAAAA3AAAAA8AAABkcnMvZG93bnJldi54bWxEj81qwzAQhO+FvIPYQG+NnJI/HMshLS30&#10;mKZJzou1sU2slSOpseunrwKFHoeZ+YbJNr1pxI2cry0rmE4SEMSF1TWXCg5f708rED4ga2wsk4If&#10;8rDJRw8Zptp2/Em3fShFhLBPUUEVQptK6YuKDPqJbYmjd7bOYIjSlVI77CLcNPI5SRbSYM1xocKW&#10;XisqLvtvo2A1N8fjyc3827VcnrqX3aB5GJR6HPfbNYhAffgP/7U/tIL5bAH3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39f7EAAAA3AAAAA8AAAAAAAAAAAAAAAAA&#10;nwIAAGRycy9kb3ducmV2LnhtbFBLBQYAAAAABAAEAPcAAACQAwAAAAA=&#10;">
                    <v:imagedata r:id="rId36" o:title=""/>
                  </v:shape>
                  <v:shape id="Picture 534" o:spid="_x0000_s1048" type="#_x0000_t75" style="position:absolute;left:625;top:-48;width:10532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aYLHAAAA3AAAAA8AAABkcnMvZG93bnJldi54bWxEj91qwkAUhO+FvsNyCr0pdVN/qqauIkVB&#10;WhBMi9eH7DEJZs+G7CZGn94VCl4OM/MNM192phQt1a6wrOC9H4EgTq0uOFPw97t5m4JwHlljaZkU&#10;XMjBcvHUm2Os7Zn31CY+EwHCLkYFufdVLKVLczLo+rYiDt7R1gZ9kHUmdY3nADelHETRhzRYcFjI&#10;saKvnNJT0hgFdjbavw53341cH05tc93+XBMzUerluVt9gvDU+Uf4v73VCsajCdzP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OaYLHAAAA3AAAAA8AAAAAAAAAAAAA&#10;AAAAnwIAAGRycy9kb3ducmV2LnhtbFBLBQYAAAAABAAEAPcAAACTAwAAAAA=&#10;">
                    <v:imagedata r:id="rId37" o:title=""/>
                  </v:shape>
                </v:group>
                <v:group id="Group 531" o:spid="_x0000_s1049" style="position:absolute;left:625;top:-48;width:10532;height:2108" coordorigin="625,-48" coordsize="1053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2" o:spid="_x0000_s1050" style="position:absolute;left:625;top:-48;width:10532;height:2108;visibility:visible;mso-wrap-style:square;v-text-anchor:top" coordsize="10532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Hb8QA&#10;AADcAAAADwAAAGRycy9kb3ducmV2LnhtbESPQWvCQBSE70L/w/KE3nRjqaLRVUqhbaiXNopeH9ln&#10;Esy+TXdXjf++Kwgeh5n5hlmsOtOIMzlfW1YwGiYgiAuray4VbDcfgykIH5A1NpZJwZU8rJZPvQWm&#10;2l74l855KEWEsE9RQRVCm0rpi4oM+qFtiaN3sM5giNKVUju8RLhp5EuSTKTBmuNChS29V1Qc85NR&#10;wFn2yeuv/c94QtfdiTffLi/+lHrud29zEIG68Ajf25lWMH6dwe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R2/EAAAA3AAAAA8AAAAAAAAAAAAAAAAAmAIAAGRycy9k&#10;b3ducmV2LnhtbFBLBQYAAAAABAAEAPUAAACJAwAAAAA=&#10;" path="m,351l10,267,39,190,85,122,144,67,215,27,294,4,351,r9830,l10265,10r77,29l10409,84r55,60l10504,214r23,80l10532,351r,1405l10522,1841r-29,77l10447,1985r-59,55l10317,2080r-79,23l10181,2108r-9830,l267,2097r-77,-29l123,2023,68,1964,28,1893,5,1813,,1756,,351xe" filled="f" strokecolor="#c0504d" strokeweight="1pt">
                    <v:path arrowok="t" o:connecttype="custom" o:connectlocs="0,303;10,219;39,142;85,74;144,19;215,-21;294,-44;351,-48;10181,-48;10265,-38;10342,-9;10409,36;10464,96;10504,166;10527,246;10532,303;10532,1708;10522,1793;10493,1870;10447,1937;10388,1992;10317,2032;10238,2055;10181,2060;351,2060;267,2049;190,2020;123,1975;68,1916;28,1845;5,1765;0,1708;0,303" o:connectangles="0,0,0,0,0,0,0,0,0,0,0,0,0,0,0,0,0,0,0,0,0,0,0,0,0,0,0,0,0,0,0,0,0"/>
                  </v:shape>
                </v:group>
                <v:group id="Group 529" o:spid="_x0000_s1051" style="position:absolute;left:901;top:565;width:10022;height:640" coordorigin="901,565" coordsize="10022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0" o:spid="_x0000_s1052" style="position:absolute;left:901;top:565;width:10022;height:640;visibility:visible;mso-wrap-style:square;v-text-anchor:top" coordsize="1002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/kcUA&#10;AADcAAAADwAAAGRycy9kb3ducmV2LnhtbESPQWsCMRSE7wX/Q3iF3tzsChZZjSLFgsdqbWlvz81z&#10;s7h52Sapu/77RhB6HGbmG2axGmwrLuRD41hBkeUgiCunG64VHN5fxzMQISJrbB2TgisFWC1HDwss&#10;tet5R5d9rEWCcChRgYmxK6UMlSGLIXMdcfJOzluMSfpaao99gttWTvL8WVpsOC0Y7OjFUHXe/1oF&#10;m0/55WfHt5/q2n1MzLY/fu8Kr9TT47Ceg4g0xP/wvb3VCqbTAm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n+RxQAAANwAAAAPAAAAAAAAAAAAAAAAAJgCAABkcnMv&#10;ZG93bnJldi54bWxQSwUGAAAAAAQABAD1AAAAigMAAAAA&#10;" path="m9915,l94,,35,28,2,84,,106,1,546r27,59l84,637r23,3l9928,639r59,-27l10020,556r2,-23l10021,94,9994,34,9938,2,9915,xe" stroked="f">
                    <v:path arrowok="t" o:connecttype="custom" o:connectlocs="9915,565;94,565;35,593;2,649;0,671;1,1111;28,1170;84,1202;107,1205;9928,1204;9987,1177;10020,1121;10022,1098;10021,659;9994,599;9938,567;9915,565" o:connectangles="0,0,0,0,0,0,0,0,0,0,0,0,0,0,0,0,0"/>
                  </v:shape>
                </v:group>
                <v:group id="Group 527" o:spid="_x0000_s1053" style="position:absolute;left:901;top:565;width:10022;height:640" coordorigin="901,565" coordsize="10022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28" o:spid="_x0000_s1054" style="position:absolute;left:901;top:565;width:10022;height:640;visibility:visible;mso-wrap-style:square;v-text-anchor:top" coordsize="1002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3hsUA&#10;AADcAAAADwAAAGRycy9kb3ducmV2LnhtbESPT2vCQBTE70K/w/IK3nRTJSWkrmJbIrY9NRbPj+wz&#10;CWbfhuzmj9++Wyh4HGbmN8xmN5lGDNS52rKCp2UEgriwuuZSwc8pWyQgnEfW2FgmBTdysNs+zDaY&#10;ajvyNw25L0WAsEtRQeV9m0rpiooMuqVtiYN3sZ1BH2RXSt3hGOCmkasoepYGaw4LFbb0VlFxzXuj&#10;wCRT//FVnN/Pp9Uhufp1lrx+ZkrNH6f9CwhPk7+H/9tHrSCO1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PeGxQAAANwAAAAPAAAAAAAAAAAAAAAAAJgCAABkcnMv&#10;ZG93bnJldi54bWxQSwUGAAAAAAQABAD1AAAAigMAAAAA&#10;" path="m,106l20,44,72,5,9915,r23,2l9994,34r27,60l10022,533r-2,23l9987,612r-59,27l107,640,84,637,28,605,1,546,,106xe" filled="f">
                    <v:path arrowok="t" o:connecttype="custom" o:connectlocs="0,671;20,609;72,570;9915,565;9938,567;9994,599;10021,659;10022,1098;10020,1121;9987,1177;9928,1204;107,1205;84,1202;28,1170;1,1111;0,671" o:connectangles="0,0,0,0,0,0,0,0,0,0,0,0,0,0,0,0"/>
                  </v:shape>
                </v:group>
                <v:group id="Group 525" o:spid="_x0000_s1055" style="position:absolute;left:901;top:1283;width:10022;height:625" coordorigin="901,1283" coordsize="1002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26" o:spid="_x0000_s1056" style="position:absolute;left:901;top:1283;width:10022;height:625;visibility:visible;mso-wrap-style:square;v-text-anchor:top" coordsize="1002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EZMQA&#10;AADcAAAADwAAAGRycy9kb3ducmV2LnhtbESPQUvDQBSE70L/w/IKXqTdKMSa2G0pouBJNLH3R/aZ&#10;hGbfLtlnE/31riB4HGbmG2a7n92gzjTG3rOB63UGirjxtufWwHv9tLoDFQXZ4uCZDHxRhP1ucbHF&#10;0vqJ3+hcSasShGOJBjqRUGodm44cxrUPxMn78KNDSXJstR1xSnA36Jssu9UOe04LHQZ66Kg5VZ/O&#10;wFVdPMokIZ9effFdVMfNSx02xlwu58M9KKFZ/sN/7WdrIM9z+D2Tjo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BGTEAAAA3AAAAA8AAAAAAAAAAAAAAAAAmAIAAGRycy9k&#10;b3ducmV2LnhtbFBLBQYAAAAABAAEAPUAAACJAwAAAAA=&#10;" path="m9918,l96,,36,25,2,81,,104,,529r26,60l81,622r23,3l9926,624r60,-25l10020,543r2,-22l10022,95,9996,35,9941,2,9918,xe" stroked="f">
                    <v:path arrowok="t" o:connecttype="custom" o:connectlocs="9918,1283;96,1283;36,1308;2,1364;0,1387;0,1812;26,1872;81,1905;104,1908;9926,1907;9986,1882;10020,1826;10022,1804;10022,1378;9996,1318;9941,1285;9918,1283" o:connectangles="0,0,0,0,0,0,0,0,0,0,0,0,0,0,0,0,0"/>
                  </v:shape>
                </v:group>
                <v:group id="Group 523" o:spid="_x0000_s1057" style="position:absolute;left:901;top:1283;width:10022;height:625" coordorigin="901,1283" coordsize="1002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24" o:spid="_x0000_s1058" style="position:absolute;left:901;top:1283;width:10022;height:625;visibility:visible;mso-wrap-style:square;v-text-anchor:top" coordsize="1002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UIcYA&#10;AADcAAAADwAAAGRycy9kb3ducmV2LnhtbESPT2sCMRTE70K/Q3iFXoomFraVrVFqqehFpf6h9PbY&#10;vO4u3bwsSdT125tCweMwM79hxtPONuJEPtSONQwHCgRx4UzNpYb9bt4fgQgR2WDjmDRcKMB0ctcb&#10;Y27cmT/ptI2lSBAOOWqoYmxzKUNRkcUwcC1x8n6ctxiT9KU0Hs8Jbhv5pNSztFhzWqiwpfeKit/t&#10;0WoYzTK/po/vL/SHzcIbr5aPK6X1w3339goiUhdv4f/20mjIshf4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+UIcYAAADcAAAADwAAAAAAAAAAAAAAAACYAgAAZHJz&#10;L2Rvd25yZXYueG1sUEsFBgAAAAAEAAQA9QAAAIsDAAAAAA==&#10;" path="m,104l21,41,73,4,9918,r23,2l9996,35r26,60l10022,521r-2,22l9986,599r-60,25l104,625,81,622,26,589,,529,,104xe" filled="f">
                    <v:path arrowok="t" o:connecttype="custom" o:connectlocs="0,1387;21,1324;73,1287;9918,1283;9941,1285;9996,1318;10022,1378;10022,1804;10020,1826;9986,1882;9926,1907;104,1908;81,1905;26,1872;0,1812;0,1387" o:connectangles="0,0,0,0,0,0,0,0,0,0,0,0,0,0,0,0"/>
                  </v:shape>
                </v:group>
                <v:group id="Group 521" o:spid="_x0000_s1059" style="position:absolute;left:901;top:2575;width:10022;height:470" coordorigin="901,2575" coordsize="1002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22" o:spid="_x0000_s1060" style="position:absolute;left:901;top:2575;width:10022;height:470;visibility:visible;mso-wrap-style:square;v-text-anchor:top" coordsize="1002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OK8MA&#10;AADcAAAADwAAAGRycy9kb3ducmV2LnhtbESPQYvCMBSE74L/ITxhb5ruQkWrUYogLiJo68JeH82z&#10;Ldu8lCar9d8bQfA4zMw3zHLdm0ZcqXO1ZQWfkwgEcWF1zaWCn/N2PAPhPLLGxjIpuJOD9Wo4WGKi&#10;7Y0zuua+FAHCLkEFlfdtIqUrKjLoJrYlDt7FdgZ9kF0pdYe3ADeN/IqiqTRYc1iosKVNRcVf/m8U&#10;HIr+uDO7PP+tZ6cmRR9n+zRW6mPUpwsQnnr/Dr/a31pBHM/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OOK8MAAADcAAAADwAAAAAAAAAAAAAAAACYAgAAZHJzL2Rv&#10;d25yZXYueG1sUEsFBgAAAAAEAAQA9QAAAIgDAAAAAA==&#10;" path="m9944,l66,1,12,36,,78,1,404r35,53l78,470r9878,-1l10010,434r12,-43l10021,66,9986,12,9944,xe" stroked="f">
                    <v:path arrowok="t" o:connecttype="custom" o:connectlocs="9944,2575;66,2576;12,2611;0,2653;1,2979;36,3032;78,3045;9956,3044;10010,3009;10022,2966;10021,2641;9986,2587;9944,2575" o:connectangles="0,0,0,0,0,0,0,0,0,0,0,0,0"/>
                  </v:shape>
                </v:group>
                <v:group id="Group 519" o:spid="_x0000_s1061" style="position:absolute;left:901;top:2575;width:10022;height:470" coordorigin="901,2575" coordsize="1002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20" o:spid="_x0000_s1062" style="position:absolute;left:901;top:2575;width:10022;height:470;visibility:visible;mso-wrap-style:square;v-text-anchor:top" coordsize="1002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s2sQA&#10;AADcAAAADwAAAGRycy9kb3ducmV2LnhtbESPQYvCMBSE74L/ITxhb5q6qyLVKOIi6EGouoc9Pppn&#10;U2xeShO1+us3C4LHYWa+YebL1lbiRo0vHSsYDhIQxLnTJRcKfk6b/hSED8gaK8ek4EEelotuZ46p&#10;dnc+0O0YChEh7FNUYEKoUyl9bsiiH7iaOHpn11gMUTaF1A3eI9xW8jNJJtJiyXHBYE1rQ/nleLUK&#10;9s9Ltg9uesq+RkZvdtn1+/dBSn302tUMRKA2vMOv9lYrGE+G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bNrEAAAA3AAAAA8AAAAAAAAAAAAAAAAAmAIAAGRycy9k&#10;b3ducmV2LnhtbFBLBQYAAAAABAAEAPUAAACJAwAAAAA=&#10;" path="m,78l27,19,9944,r22,3l10014,44r8,347l10019,414r-42,48l78,470,56,466,8,425,,78xe" filled="f">
                    <v:path arrowok="t" o:connecttype="custom" o:connectlocs="0,2653;27,2594;9944,2575;9966,2578;10014,2619;10022,2966;10019,2989;9977,3037;78,3045;56,3041;8,3000;0,2653" o:connectangles="0,0,0,0,0,0,0,0,0,0,0,0"/>
                  </v:shape>
                </v:group>
                <v:group id="Group 517" o:spid="_x0000_s1063" style="position:absolute;left:901;top:6976;width:10022;height:743" coordorigin="901,6976" coordsize="1002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18" o:spid="_x0000_s1064" style="position:absolute;left:901;top:6976;width:10022;height:743;visibility:visible;mso-wrap-style:square;v-text-anchor:top" coordsize="1002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rd8QA&#10;AADcAAAADwAAAGRycy9kb3ducmV2LnhtbESPT4vCMBTE7wv7HcJb8LamKlqppmURFkQQ/Hfx9mye&#10;bXebl9JErd/eCILHYWZ+w8yzztTiSq2rLCsY9CMQxLnVFRcKDvvf7ykI55E11pZJwZ0cZOnnxxwT&#10;bW+8pevOFyJA2CWooPS+SaR0eUkGXd82xME729agD7ItpG7xFuCmlsMomkiDFYeFEhtalJT/7y5G&#10;wXFgN4toeCzqv8Npu3JrHceVV6r31f3MQHjq/Dv8ai+1gvFkBM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D63fEAAAA3AAAAA8AAAAAAAAAAAAAAAAAmAIAAGRycy9k&#10;b3ducmV2LnhtbFBLBQYAAAAABAAEAPUAAACJAwAAAAA=&#10;" path="m9815,l192,,127,16,72,50,30,100,5,161,,206,,550r16,66l50,671r50,42l161,738r46,5l9830,742r65,-15l9950,692r42,-49l10017,581r5,-45l10022,192r-16,-65l9972,71,9922,29,9861,5,9815,xe" stroked="f">
                    <v:path arrowok="t" o:connecttype="custom" o:connectlocs="9815,6976;192,6976;127,6992;72,7026;30,7076;5,7137;0,7182;0,7526;16,7592;50,7647;100,7689;161,7714;207,7719;9830,7718;9895,7703;9950,7668;9992,7619;10017,7557;10022,7512;10022,7168;10006,7103;9972,7047;9922,7005;9861,6981;9815,6976" o:connectangles="0,0,0,0,0,0,0,0,0,0,0,0,0,0,0,0,0,0,0,0,0,0,0,0,0"/>
                  </v:shape>
                </v:group>
                <v:group id="Group 515" o:spid="_x0000_s1065" style="position:absolute;left:901;top:6976;width:10022;height:743" coordorigin="901,6976" coordsize="1002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16" o:spid="_x0000_s1066" style="position:absolute;left:901;top:6976;width:10022;height:743;visibility:visible;mso-wrap-style:square;v-text-anchor:top" coordsize="1002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8rMUA&#10;AADcAAAADwAAAGRycy9kb3ducmV2LnhtbESPX0sDMRDE3wW/Q9hC32yuwhU9m5YqCgXxoX/A1/Wy&#10;vTt62RzJ9hq/vREEH4eZ+Q2zXCfXq5FC7DwbmM8KUMS1tx03Bo6Ht7sHUFGQLfaeycA3RVivbm+W&#10;WFl/5R2Ne2lUhnCs0EArMlRax7olh3HmB+LsnXxwKFmGRtuA1wx3vb4vioV22HFeaHGgl5bq8/7i&#10;DCTyn0cpi49dCs+XRxm/DqfXd2Omk7R5AiWU5D/8195aA+WihN8z+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3ysxQAAANwAAAAPAAAAAAAAAAAAAAAAAJgCAABkcnMv&#10;ZG93bnJldi54bWxQSwUGAAAAAAQABAD1AAAAigMAAAAA&#10;" path="m,206l11,139,42,82,89,37,148,8,9815,r23,1l9903,19r54,37l9997,107r22,62l10022,536r-1,23l10003,623r-37,54l9915,717r-63,23l207,743r-23,-1l119,723,65,687,26,636,3,573,,206xe" filled="f">
                    <v:path arrowok="t" o:connecttype="custom" o:connectlocs="0,7182;11,7115;42,7058;89,7013;148,6984;9815,6976;9838,6977;9903,6995;9957,7032;9997,7083;10019,7145;10022,7512;10021,7535;10003,7599;9966,7653;9915,7693;9852,7716;207,7719;184,7718;119,7699;65,7663;26,7612;3,7549;0,7182" o:connectangles="0,0,0,0,0,0,0,0,0,0,0,0,0,0,0,0,0,0,0,0,0,0,0,0"/>
                  </v:shape>
                </v:group>
                <v:group id="Group 513" o:spid="_x0000_s1067" style="position:absolute;left:904;top:7782;width:10022;height:743" coordorigin="904,7782" coordsize="1002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4" o:spid="_x0000_s1068" style="position:absolute;left:904;top:7782;width:10022;height:743;visibility:visible;mso-wrap-style:square;v-text-anchor:top" coordsize="1002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dMUA&#10;AADcAAAADwAAAGRycy9kb3ducmV2LnhtbESPQWuDQBSE74X8h+UVequrQjWYbKQIgVAo1CSX3F7c&#10;F7V134q7Sey/7xYKPQ4z8w2zLmcziBtNrresIIliEMSN1T23Co6H7fMShPPIGgfLpOCbHJSbxcMa&#10;C23vXNNt71sRIOwKVNB5PxZSuqYjgy6yI3HwLnYy6IOcWqknvAe4GWQax5k02HNY6HCkqqPma381&#10;Ck6J/aji9NQOn8dz/ebedZ73Xqmnx/l1BcLT7P/Df+2dVvCS5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O10xQAAANwAAAAPAAAAAAAAAAAAAAAAAJgCAABkcnMv&#10;ZG93bnJldi54bWxQSwUGAAAAAAQABAD1AAAAigMAAAAA&#10;" path="m9815,l192,,127,16,72,50,30,100,5,161,,206,,550r16,66l50,671r50,42l161,738r46,5l9830,742r65,-15l9950,692r42,-49l10017,582r5,-46l10022,192r-16,-65l9972,71,9922,29,9861,5,9815,xe" stroked="f">
                    <v:path arrowok="t" o:connecttype="custom" o:connectlocs="9815,7782;192,7782;127,7798;72,7832;30,7882;5,7943;0,7988;0,8332;16,8398;50,8453;100,8495;161,8520;207,8525;9830,8524;9895,8509;9950,8474;9992,8425;10017,8364;10022,8318;10022,7974;10006,7909;9972,7853;9922,7811;9861,7787;9815,7782" o:connectangles="0,0,0,0,0,0,0,0,0,0,0,0,0,0,0,0,0,0,0,0,0,0,0,0,0"/>
                  </v:shape>
                </v:group>
                <v:group id="Group 511" o:spid="_x0000_s1069" style="position:absolute;left:904;top:7782;width:10022;height:743" coordorigin="904,7782" coordsize="1002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12" o:spid="_x0000_s1070" style="position:absolute;left:904;top:7782;width:10022;height:743;visibility:visible;mso-wrap-style:square;v-text-anchor:top" coordsize="1002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2qcUA&#10;AADcAAAADwAAAGRycy9kb3ducmV2LnhtbESPzWrDMBCE74W+g9hAbo2cQkLjRglpaSFQesgP5Lq1&#10;NraJtTLSxlHfvioUehxm5htmuU6uUwOF2Ho2MJ0UoIgrb1uuDRwP7w9PoKIgW+w8k4FvirBe3d8t&#10;sbT+xjsa9lKrDOFYooFGpC+1jlVDDuPE98TZO/vgULIMtbYBbxnuOv1YFHPtsOW80GBPrw1Vl/3V&#10;GUjkT0eZFZ+7FF6uCxm+Due3D2PGo7R5BiWU5D/8195aA7P5A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napxQAAANwAAAAPAAAAAAAAAAAAAAAAAJgCAABkcnMv&#10;ZG93bnJldi54bWxQSwUGAAAAAAQABAD1AAAAigMAAAAA&#10;" path="m,206l11,139,42,82,89,37,148,8,9815,r23,1l9903,19r54,36l9996,107r23,62l10022,536r-1,23l10003,623r-37,54l9915,717r-63,22l207,743r-23,-2l119,723,65,687,25,635,3,573,,206xe" filled="f">
                    <v:path arrowok="t" o:connecttype="custom" o:connectlocs="0,7988;11,7921;42,7864;89,7819;148,7790;9815,7782;9838,7783;9903,7801;9957,7837;9996,7889;10019,7951;10022,8318;10021,8341;10003,8405;9966,8459;9915,8499;9852,8521;207,8525;184,8523;119,8505;65,8469;25,8417;3,8355;0,798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</w:rPr>
        <w:t>STEP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FEASIBILITY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EVENT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MECHANISMS</w:t>
      </w:r>
    </w:p>
    <w:p w14:paraId="37059B79" w14:textId="77777777" w:rsidR="00F441EC" w:rsidRDefault="00BC0B32">
      <w:pPr>
        <w:ind w:left="5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Environmental</w:t>
      </w:r>
      <w:r>
        <w:rPr>
          <w:rFonts w:ascii="Calibri"/>
          <w:b/>
          <w:spacing w:val="-18"/>
          <w:sz w:val="20"/>
        </w:rPr>
        <w:t xml:space="preserve"> </w:t>
      </w:r>
      <w:r>
        <w:rPr>
          <w:rFonts w:ascii="Calibri"/>
          <w:b/>
          <w:sz w:val="20"/>
        </w:rPr>
        <w:t>need</w:t>
      </w:r>
    </w:p>
    <w:p w14:paraId="37059B7A" w14:textId="77777777" w:rsidR="00F441EC" w:rsidRDefault="00BC0B32">
      <w:pPr>
        <w:pStyle w:val="BodyText"/>
        <w:spacing w:before="84" w:line="242" w:lineRule="exact"/>
        <w:ind w:left="823" w:right="886"/>
        <w:jc w:val="center"/>
      </w:pP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rPr>
          <w:spacing w:val="-1"/>
        </w:rPr>
        <w:t>(such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indicators)</w:t>
      </w:r>
      <w:r>
        <w:rPr>
          <w:spacing w:val="-9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t>these</w:t>
      </w:r>
      <w:r>
        <w:rPr>
          <w:spacing w:val="58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catchment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rPr>
          <w:spacing w:val="-1"/>
        </w:rPr>
        <w:t>assets?</w:t>
      </w:r>
    </w:p>
    <w:p w14:paraId="37059B7B" w14:textId="77777777" w:rsidR="00F441EC" w:rsidRDefault="00F441EC">
      <w:pPr>
        <w:spacing w:before="2"/>
        <w:rPr>
          <w:rFonts w:ascii="Century Gothic" w:eastAsia="Century Gothic" w:hAnsi="Century Gothic" w:cs="Century Gothic"/>
          <w:sz w:val="13"/>
          <w:szCs w:val="13"/>
        </w:rPr>
      </w:pPr>
    </w:p>
    <w:p w14:paraId="37059B7C" w14:textId="77777777" w:rsidR="00F441EC" w:rsidRDefault="00BC0B32">
      <w:pPr>
        <w:pStyle w:val="BodyText"/>
        <w:spacing w:before="62" w:line="242" w:lineRule="auto"/>
        <w:ind w:left="3381" w:right="697" w:hanging="2754"/>
      </w:pPr>
      <w:r>
        <w:rPr>
          <w:spacing w:val="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short-fall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shortfall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meeting</w:t>
      </w:r>
      <w:r>
        <w:rPr>
          <w:spacing w:val="-5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indicators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9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use?</w:t>
      </w:r>
    </w:p>
    <w:p w14:paraId="37059B7D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27"/>
          <w:szCs w:val="27"/>
        </w:rPr>
      </w:pPr>
    </w:p>
    <w:p w14:paraId="37059B7E" w14:textId="77777777" w:rsidR="00F441EC" w:rsidRDefault="00BC0B32">
      <w:pPr>
        <w:pStyle w:val="Heading3"/>
        <w:spacing w:before="59"/>
        <w:ind w:left="565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t>Operational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feasibility</w:t>
      </w:r>
    </w:p>
    <w:p w14:paraId="37059B7F" w14:textId="77777777" w:rsidR="00F441EC" w:rsidRDefault="00F441EC">
      <w:pPr>
        <w:spacing w:before="12"/>
        <w:rPr>
          <w:rFonts w:ascii="Calibri" w:eastAsia="Calibri" w:hAnsi="Calibri" w:cs="Calibri"/>
          <w:b/>
          <w:bCs/>
          <w:sz w:val="10"/>
          <w:szCs w:val="10"/>
        </w:rPr>
      </w:pPr>
    </w:p>
    <w:p w14:paraId="37059B80" w14:textId="77777777" w:rsidR="00F441EC" w:rsidRDefault="00BC0B32">
      <w:pPr>
        <w:pStyle w:val="BodyText"/>
        <w:spacing w:before="62"/>
        <w:ind w:left="1091"/>
      </w:pPr>
      <w:r>
        <w:rPr>
          <w:spacing w:val="-1"/>
        </w:rPr>
        <w:t>Have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mechanisms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system?</w:t>
      </w:r>
    </w:p>
    <w:p w14:paraId="37059B81" w14:textId="77777777" w:rsidR="00F441EC" w:rsidRDefault="00F441EC">
      <w:pPr>
        <w:spacing w:before="11"/>
        <w:rPr>
          <w:rFonts w:ascii="Century Gothic" w:eastAsia="Century Gothic" w:hAnsi="Century Gothic" w:cs="Century Gothic"/>
        </w:rPr>
      </w:pPr>
    </w:p>
    <w:p w14:paraId="37059B82" w14:textId="77777777" w:rsidR="00F441EC" w:rsidRDefault="00BC0B32">
      <w:pPr>
        <w:pStyle w:val="BodyText"/>
        <w:spacing w:before="62"/>
        <w:ind w:left="2385" w:right="125" w:hanging="1753"/>
      </w:pPr>
      <w:r>
        <w:rPr>
          <w:spacing w:val="-1"/>
        </w:rPr>
        <w:t>Could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options</w:t>
      </w:r>
      <w:r>
        <w:rPr>
          <w:spacing w:val="-8"/>
        </w:rPr>
        <w:t xml:space="preserve"> </w:t>
      </w:r>
      <w:r>
        <w:rPr>
          <w:spacing w:val="-1"/>
        </w:rPr>
        <w:t>significantly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likelihood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rPr>
          <w:spacing w:val="-1"/>
        </w:rPr>
        <w:t>demand(s)</w:t>
      </w:r>
      <w:r>
        <w:rPr>
          <w:spacing w:val="85"/>
          <w:w w:val="99"/>
        </w:rPr>
        <w:t xml:space="preserve"> </w:t>
      </w:r>
      <w:r>
        <w:t>compared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doing</w:t>
      </w:r>
      <w:r>
        <w:rPr>
          <w:spacing w:val="-8"/>
        </w:rPr>
        <w:t xml:space="preserve"> </w:t>
      </w:r>
      <w:r>
        <w:t>nothing</w:t>
      </w:r>
      <w:r>
        <w:rPr>
          <w:spacing w:val="-8"/>
        </w:rPr>
        <w:t xml:space="preserve"> </w:t>
      </w:r>
      <w:r>
        <w:rPr>
          <w:spacing w:val="-1"/>
        </w:rPr>
        <w:t>scenario?</w:t>
      </w:r>
    </w:p>
    <w:p w14:paraId="37059B83" w14:textId="77777777" w:rsidR="00F441EC" w:rsidRDefault="00F441EC">
      <w:pPr>
        <w:spacing w:before="1"/>
        <w:rPr>
          <w:rFonts w:ascii="Century Gothic" w:eastAsia="Century Gothic" w:hAnsi="Century Gothic" w:cs="Century Gothic"/>
          <w:sz w:val="24"/>
          <w:szCs w:val="24"/>
        </w:rPr>
      </w:pPr>
    </w:p>
    <w:p w14:paraId="37059B84" w14:textId="77777777" w:rsidR="00F441EC" w:rsidRDefault="00BC0B32">
      <w:pPr>
        <w:pStyle w:val="BodyText"/>
        <w:spacing w:before="62" w:line="245" w:lineRule="exact"/>
        <w:ind w:left="2562" w:right="2627"/>
        <w:jc w:val="center"/>
      </w:pPr>
      <w:r>
        <w:rPr>
          <w:spacing w:val="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active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option(s)</w:t>
      </w:r>
      <w:r>
        <w:rPr>
          <w:spacing w:val="-9"/>
        </w:rPr>
        <w:t xml:space="preserve"> </w:t>
      </w:r>
      <w:r>
        <w:rPr>
          <w:spacing w:val="-1"/>
        </w:rPr>
        <w:t>operationally</w:t>
      </w:r>
      <w:r>
        <w:rPr>
          <w:spacing w:val="-9"/>
        </w:rPr>
        <w:t xml:space="preserve"> </w:t>
      </w:r>
      <w:r>
        <w:rPr>
          <w:spacing w:val="-1"/>
        </w:rPr>
        <w:t>feasible?</w:t>
      </w:r>
    </w:p>
    <w:p w14:paraId="37059B85" w14:textId="77777777" w:rsidR="00F441EC" w:rsidRDefault="00BC0B32">
      <w:pPr>
        <w:pStyle w:val="BodyText"/>
        <w:spacing w:before="7" w:line="242" w:lineRule="exact"/>
        <w:ind w:left="823" w:right="886"/>
        <w:jc w:val="center"/>
      </w:pPr>
      <w:r>
        <w:rPr>
          <w:spacing w:val="-1"/>
        </w:rPr>
        <w:t>(feasible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coordinate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flows;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84"/>
          <w:w w:val="99"/>
        </w:rPr>
        <w:t xml:space="preserve"> </w:t>
      </w:r>
      <w:r>
        <w:t>arrangement</w:t>
      </w:r>
      <w:r>
        <w:rPr>
          <w:spacing w:val="-7"/>
        </w:rPr>
        <w:t xml:space="preserve"> </w:t>
      </w:r>
      <w:r>
        <w:t>known;</w:t>
      </w:r>
      <w:r>
        <w:rPr>
          <w:spacing w:val="-9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flows;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managed)</w:t>
      </w:r>
    </w:p>
    <w:p w14:paraId="37059B8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B87" w14:textId="77777777" w:rsidR="00F441EC" w:rsidRDefault="00F441E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37059B88" w14:textId="77777777" w:rsidR="00F441EC" w:rsidRDefault="00BC0B32">
      <w:pPr>
        <w:pStyle w:val="BodyText"/>
        <w:spacing w:line="242" w:lineRule="exact"/>
        <w:ind w:left="1686" w:right="125" w:hanging="454"/>
      </w:pPr>
      <w:r>
        <w:rPr>
          <w:spacing w:val="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undertake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transactions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64"/>
          <w:w w:val="99"/>
        </w:rPr>
        <w:t xml:space="preserve"> </w:t>
      </w:r>
      <w:r>
        <w:rPr>
          <w:spacing w:val="-1"/>
        </w:rPr>
        <w:t>infrastructure,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timeframe?</w:t>
      </w:r>
    </w:p>
    <w:p w14:paraId="37059B8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B8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B8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B8C" w14:textId="77777777" w:rsidR="00F441EC" w:rsidRDefault="00F441EC">
      <w:pPr>
        <w:spacing w:before="1"/>
        <w:rPr>
          <w:rFonts w:ascii="Century Gothic" w:eastAsia="Century Gothic" w:hAnsi="Century Gothic" w:cs="Century Gothic"/>
          <w:sz w:val="16"/>
          <w:szCs w:val="16"/>
        </w:rPr>
      </w:pPr>
    </w:p>
    <w:p w14:paraId="37059B8D" w14:textId="77777777" w:rsidR="00F441EC" w:rsidRDefault="00BC0B32">
      <w:pPr>
        <w:pStyle w:val="Heading3"/>
        <w:ind w:left="2562" w:right="262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STEP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3: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ESTABLISHING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PRIORITY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ENVIRONMENTAL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DEMANDS</w:t>
      </w:r>
    </w:p>
    <w:p w14:paraId="37059B8E" w14:textId="77777777" w:rsidR="00F441EC" w:rsidRDefault="00BC0B32">
      <w:pPr>
        <w:pStyle w:val="BodyText"/>
        <w:spacing w:before="153" w:line="242" w:lineRule="exact"/>
        <w:ind w:left="823" w:right="883"/>
        <w:jc w:val="center"/>
      </w:pPr>
      <w:r>
        <w:t>Which</w:t>
      </w:r>
      <w:r>
        <w:rPr>
          <w:spacing w:val="-8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assets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feasible</w:t>
      </w:r>
      <w:r>
        <w:rPr>
          <w:spacing w:val="-8"/>
        </w:rPr>
        <w:t xml:space="preserve"> </w:t>
      </w:r>
      <w:r>
        <w:t>active</w:t>
      </w:r>
      <w:r>
        <w:rPr>
          <w:spacing w:val="38"/>
          <w:w w:val="99"/>
        </w:rPr>
        <w:t xml:space="preserve"> </w:t>
      </w:r>
      <w:r>
        <w:t>management</w:t>
      </w:r>
      <w:r>
        <w:rPr>
          <w:spacing w:val="-21"/>
        </w:rPr>
        <w:t xml:space="preserve"> </w:t>
      </w:r>
      <w:r>
        <w:t>options?</w:t>
      </w:r>
    </w:p>
    <w:p w14:paraId="37059B8F" w14:textId="77777777" w:rsidR="00F441EC" w:rsidRDefault="00F441EC">
      <w:pPr>
        <w:spacing w:before="8"/>
        <w:rPr>
          <w:rFonts w:ascii="Century Gothic" w:eastAsia="Century Gothic" w:hAnsi="Century Gothic" w:cs="Century Gothic"/>
          <w:sz w:val="20"/>
          <w:szCs w:val="20"/>
        </w:rPr>
      </w:pPr>
    </w:p>
    <w:p w14:paraId="37059B90" w14:textId="77777777" w:rsidR="00F441EC" w:rsidRDefault="00BC0B32">
      <w:pPr>
        <w:pStyle w:val="BodyText"/>
        <w:spacing w:before="62" w:line="245" w:lineRule="exact"/>
        <w:ind w:left="823" w:right="883"/>
        <w:jc w:val="center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relative</w:t>
      </w:r>
      <w:r>
        <w:rPr>
          <w:spacing w:val="-7"/>
        </w:rPr>
        <w:t xml:space="preserve"> </w:t>
      </w:r>
      <w:r>
        <w:t>urgency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demand?</w:t>
      </w:r>
    </w:p>
    <w:p w14:paraId="37059B91" w14:textId="77777777" w:rsidR="00F441EC" w:rsidRDefault="00BC0B32">
      <w:pPr>
        <w:pStyle w:val="BodyText"/>
        <w:spacing w:line="245" w:lineRule="exact"/>
        <w:ind w:left="823" w:right="880"/>
        <w:jc w:val="center"/>
      </w:pPr>
      <w:r>
        <w:rPr>
          <w:spacing w:val="-1"/>
        </w:rPr>
        <w:t>(Environmental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t>examined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detail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ranked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urgency)</w:t>
      </w:r>
    </w:p>
    <w:p w14:paraId="37059B92" w14:textId="77777777" w:rsidR="00F441EC" w:rsidRDefault="00F441EC">
      <w:pPr>
        <w:spacing w:before="7"/>
        <w:rPr>
          <w:rFonts w:ascii="Century Gothic" w:eastAsia="Century Gothic" w:hAnsi="Century Gothic" w:cs="Century Gothic"/>
          <w:sz w:val="27"/>
          <w:szCs w:val="27"/>
        </w:rPr>
      </w:pPr>
    </w:p>
    <w:p w14:paraId="37059B93" w14:textId="45C90E67" w:rsidR="00F441EC" w:rsidRDefault="00BC0B32">
      <w:pPr>
        <w:spacing w:line="200" w:lineRule="atLeast"/>
        <w:ind w:left="20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05A59F" wp14:editId="519B16DD">
                <wp:extent cx="6714490" cy="1050290"/>
                <wp:effectExtent l="7620" t="12700" r="2540" b="3810"/>
                <wp:docPr id="51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1050290"/>
                          <a:chOff x="0" y="0"/>
                          <a:chExt cx="10574" cy="1654"/>
                        </a:xfrm>
                      </wpg:grpSpPr>
                      <pic:pic xmlns:pic="http://schemas.openxmlformats.org/drawingml/2006/picture">
                        <pic:nvPicPr>
                          <pic:cNvPr id="51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8"/>
                            <a:ext cx="10555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0532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8" name="Group 50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532" cy="1591"/>
                            <a:chOff x="10" y="10"/>
                            <a:chExt cx="10532" cy="1591"/>
                          </a:xfrm>
                        </wpg:grpSpPr>
                        <wps:wsp>
                          <wps:cNvPr id="519" name="Freeform 50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532" cy="159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532"/>
                                <a:gd name="T2" fmla="+- 0 243 10"/>
                                <a:gd name="T3" fmla="*/ 243 h 1591"/>
                                <a:gd name="T4" fmla="+- 0 20 10"/>
                                <a:gd name="T5" fmla="*/ T4 w 10532"/>
                                <a:gd name="T6" fmla="+- 0 176 10"/>
                                <a:gd name="T7" fmla="*/ 176 h 1591"/>
                                <a:gd name="T8" fmla="+- 0 48 10"/>
                                <a:gd name="T9" fmla="*/ T8 w 10532"/>
                                <a:gd name="T10" fmla="+- 0 116 10"/>
                                <a:gd name="T11" fmla="*/ 116 h 1591"/>
                                <a:gd name="T12" fmla="+- 0 90 10"/>
                                <a:gd name="T13" fmla="*/ T12 w 10532"/>
                                <a:gd name="T14" fmla="+- 0 67 10"/>
                                <a:gd name="T15" fmla="*/ 67 h 1591"/>
                                <a:gd name="T16" fmla="+- 0 145 10"/>
                                <a:gd name="T17" fmla="*/ T16 w 10532"/>
                                <a:gd name="T18" fmla="+- 0 32 10"/>
                                <a:gd name="T19" fmla="*/ 32 h 1591"/>
                                <a:gd name="T20" fmla="+- 0 209 10"/>
                                <a:gd name="T21" fmla="*/ T20 w 10532"/>
                                <a:gd name="T22" fmla="+- 0 12 10"/>
                                <a:gd name="T23" fmla="*/ 12 h 1591"/>
                                <a:gd name="T24" fmla="+- 0 10309 10"/>
                                <a:gd name="T25" fmla="*/ T24 w 10532"/>
                                <a:gd name="T26" fmla="+- 0 10 10"/>
                                <a:gd name="T27" fmla="*/ 10 h 1591"/>
                                <a:gd name="T28" fmla="+- 0 10332 10"/>
                                <a:gd name="T29" fmla="*/ T28 w 10532"/>
                                <a:gd name="T30" fmla="+- 0 11 10"/>
                                <a:gd name="T31" fmla="*/ 11 h 1591"/>
                                <a:gd name="T32" fmla="+- 0 10397 10"/>
                                <a:gd name="T33" fmla="*/ T32 w 10532"/>
                                <a:gd name="T34" fmla="+- 0 27 10"/>
                                <a:gd name="T35" fmla="*/ 27 h 1591"/>
                                <a:gd name="T36" fmla="+- 0 10454 10"/>
                                <a:gd name="T37" fmla="*/ T36 w 10532"/>
                                <a:gd name="T38" fmla="+- 0 60 10"/>
                                <a:gd name="T39" fmla="*/ 60 h 1591"/>
                                <a:gd name="T40" fmla="+- 0 10498 10"/>
                                <a:gd name="T41" fmla="*/ T40 w 10532"/>
                                <a:gd name="T42" fmla="+- 0 107 10"/>
                                <a:gd name="T43" fmla="*/ 107 h 1591"/>
                                <a:gd name="T44" fmla="+- 0 10529 10"/>
                                <a:gd name="T45" fmla="*/ T44 w 10532"/>
                                <a:gd name="T46" fmla="+- 0 166 10"/>
                                <a:gd name="T47" fmla="*/ 166 h 1591"/>
                                <a:gd name="T48" fmla="+- 0 10542 10"/>
                                <a:gd name="T49" fmla="*/ T48 w 10532"/>
                                <a:gd name="T50" fmla="+- 0 232 10"/>
                                <a:gd name="T51" fmla="*/ 232 h 1591"/>
                                <a:gd name="T52" fmla="+- 0 10542 10"/>
                                <a:gd name="T53" fmla="*/ T52 w 10532"/>
                                <a:gd name="T54" fmla="+- 0 1368 10"/>
                                <a:gd name="T55" fmla="*/ 1368 h 1591"/>
                                <a:gd name="T56" fmla="+- 0 10541 10"/>
                                <a:gd name="T57" fmla="*/ T56 w 10532"/>
                                <a:gd name="T58" fmla="+- 0 1391 10"/>
                                <a:gd name="T59" fmla="*/ 1391 h 1591"/>
                                <a:gd name="T60" fmla="+- 0 10525 10"/>
                                <a:gd name="T61" fmla="*/ T60 w 10532"/>
                                <a:gd name="T62" fmla="+- 0 1456 10"/>
                                <a:gd name="T63" fmla="*/ 1456 h 1591"/>
                                <a:gd name="T64" fmla="+- 0 10492 10"/>
                                <a:gd name="T65" fmla="*/ T64 w 10532"/>
                                <a:gd name="T66" fmla="+- 0 1513 10"/>
                                <a:gd name="T67" fmla="*/ 1513 h 1591"/>
                                <a:gd name="T68" fmla="+- 0 10445 10"/>
                                <a:gd name="T69" fmla="*/ T68 w 10532"/>
                                <a:gd name="T70" fmla="+- 0 1557 10"/>
                                <a:gd name="T71" fmla="*/ 1557 h 1591"/>
                                <a:gd name="T72" fmla="+- 0 10386 10"/>
                                <a:gd name="T73" fmla="*/ T72 w 10532"/>
                                <a:gd name="T74" fmla="+- 0 1588 10"/>
                                <a:gd name="T75" fmla="*/ 1588 h 1591"/>
                                <a:gd name="T76" fmla="+- 0 10320 10"/>
                                <a:gd name="T77" fmla="*/ T76 w 10532"/>
                                <a:gd name="T78" fmla="+- 0 1601 10"/>
                                <a:gd name="T79" fmla="*/ 1601 h 1591"/>
                                <a:gd name="T80" fmla="+- 0 243 10"/>
                                <a:gd name="T81" fmla="*/ T80 w 10532"/>
                                <a:gd name="T82" fmla="+- 0 1601 10"/>
                                <a:gd name="T83" fmla="*/ 1601 h 1591"/>
                                <a:gd name="T84" fmla="+- 0 220 10"/>
                                <a:gd name="T85" fmla="*/ T84 w 10532"/>
                                <a:gd name="T86" fmla="+- 0 1600 10"/>
                                <a:gd name="T87" fmla="*/ 1600 h 1591"/>
                                <a:gd name="T88" fmla="+- 0 155 10"/>
                                <a:gd name="T89" fmla="*/ T88 w 10532"/>
                                <a:gd name="T90" fmla="+- 0 1584 10"/>
                                <a:gd name="T91" fmla="*/ 1584 h 1591"/>
                                <a:gd name="T92" fmla="+- 0 98 10"/>
                                <a:gd name="T93" fmla="*/ T92 w 10532"/>
                                <a:gd name="T94" fmla="+- 0 1551 10"/>
                                <a:gd name="T95" fmla="*/ 1551 h 1591"/>
                                <a:gd name="T96" fmla="+- 0 54 10"/>
                                <a:gd name="T97" fmla="*/ T96 w 10532"/>
                                <a:gd name="T98" fmla="+- 0 1504 10"/>
                                <a:gd name="T99" fmla="*/ 1504 h 1591"/>
                                <a:gd name="T100" fmla="+- 0 23 10"/>
                                <a:gd name="T101" fmla="*/ T100 w 10532"/>
                                <a:gd name="T102" fmla="+- 0 1446 10"/>
                                <a:gd name="T103" fmla="*/ 1446 h 1591"/>
                                <a:gd name="T104" fmla="+- 0 10 10"/>
                                <a:gd name="T105" fmla="*/ T104 w 10532"/>
                                <a:gd name="T106" fmla="+- 0 1379 10"/>
                                <a:gd name="T107" fmla="*/ 1379 h 1591"/>
                                <a:gd name="T108" fmla="+- 0 10 10"/>
                                <a:gd name="T109" fmla="*/ T108 w 10532"/>
                                <a:gd name="T110" fmla="+- 0 243 10"/>
                                <a:gd name="T111" fmla="*/ 243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532" h="1591">
                                  <a:moveTo>
                                    <a:pt x="0" y="233"/>
                                  </a:moveTo>
                                  <a:lnTo>
                                    <a:pt x="10" y="16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0299" y="0"/>
                                  </a:lnTo>
                                  <a:lnTo>
                                    <a:pt x="10322" y="1"/>
                                  </a:lnTo>
                                  <a:lnTo>
                                    <a:pt x="10387" y="17"/>
                                  </a:lnTo>
                                  <a:lnTo>
                                    <a:pt x="10444" y="50"/>
                                  </a:lnTo>
                                  <a:lnTo>
                                    <a:pt x="10488" y="97"/>
                                  </a:lnTo>
                                  <a:lnTo>
                                    <a:pt x="10519" y="156"/>
                                  </a:lnTo>
                                  <a:lnTo>
                                    <a:pt x="10532" y="222"/>
                                  </a:lnTo>
                                  <a:lnTo>
                                    <a:pt x="10532" y="1358"/>
                                  </a:lnTo>
                                  <a:lnTo>
                                    <a:pt x="10531" y="1381"/>
                                  </a:lnTo>
                                  <a:lnTo>
                                    <a:pt x="10515" y="1446"/>
                                  </a:lnTo>
                                  <a:lnTo>
                                    <a:pt x="10482" y="1503"/>
                                  </a:lnTo>
                                  <a:lnTo>
                                    <a:pt x="10435" y="1547"/>
                                  </a:lnTo>
                                  <a:lnTo>
                                    <a:pt x="10376" y="1578"/>
                                  </a:lnTo>
                                  <a:lnTo>
                                    <a:pt x="10310" y="1591"/>
                                  </a:lnTo>
                                  <a:lnTo>
                                    <a:pt x="233" y="1591"/>
                                  </a:lnTo>
                                  <a:lnTo>
                                    <a:pt x="210" y="1590"/>
                                  </a:lnTo>
                                  <a:lnTo>
                                    <a:pt x="145" y="1574"/>
                                  </a:lnTo>
                                  <a:lnTo>
                                    <a:pt x="88" y="1541"/>
                                  </a:lnTo>
                                  <a:lnTo>
                                    <a:pt x="44" y="1494"/>
                                  </a:lnTo>
                                  <a:lnTo>
                                    <a:pt x="13" y="1436"/>
                                  </a:lnTo>
                                  <a:lnTo>
                                    <a:pt x="0" y="1369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4"/>
                        <wpg:cNvGrpSpPr>
                          <a:grpSpLocks/>
                        </wpg:cNvGrpSpPr>
                        <wpg:grpSpPr bwMode="auto">
                          <a:xfrm>
                            <a:off x="249" y="491"/>
                            <a:ext cx="10022" cy="1035"/>
                            <a:chOff x="249" y="491"/>
                            <a:chExt cx="10022" cy="1035"/>
                          </a:xfrm>
                        </wpg:grpSpPr>
                        <wps:wsp>
                          <wps:cNvPr id="521" name="Freeform 505"/>
                          <wps:cNvSpPr>
                            <a:spLocks/>
                          </wps:cNvSpPr>
                          <wps:spPr bwMode="auto">
                            <a:xfrm>
                              <a:off x="249" y="491"/>
                              <a:ext cx="10022" cy="1035"/>
                            </a:xfrm>
                            <a:custGeom>
                              <a:avLst/>
                              <a:gdLst>
                                <a:gd name="T0" fmla="+- 0 9983 249"/>
                                <a:gd name="T1" fmla="*/ T0 w 10022"/>
                                <a:gd name="T2" fmla="+- 0 491 491"/>
                                <a:gd name="T3" fmla="*/ 491 h 1035"/>
                                <a:gd name="T4" fmla="+- 0 537 249"/>
                                <a:gd name="T5" fmla="*/ T4 w 10022"/>
                                <a:gd name="T6" fmla="+- 0 491 491"/>
                                <a:gd name="T7" fmla="*/ 491 h 1035"/>
                                <a:gd name="T8" fmla="+- 0 513 249"/>
                                <a:gd name="T9" fmla="*/ T8 w 10022"/>
                                <a:gd name="T10" fmla="+- 0 492 491"/>
                                <a:gd name="T11" fmla="*/ 492 h 1035"/>
                                <a:gd name="T12" fmla="+- 0 446 249"/>
                                <a:gd name="T13" fmla="*/ T12 w 10022"/>
                                <a:gd name="T14" fmla="+- 0 506 491"/>
                                <a:gd name="T15" fmla="*/ 506 h 1035"/>
                                <a:gd name="T16" fmla="+- 0 385 249"/>
                                <a:gd name="T17" fmla="*/ T16 w 10022"/>
                                <a:gd name="T18" fmla="+- 0 534 491"/>
                                <a:gd name="T19" fmla="*/ 534 h 1035"/>
                                <a:gd name="T20" fmla="+- 0 333 249"/>
                                <a:gd name="T21" fmla="*/ T20 w 10022"/>
                                <a:gd name="T22" fmla="+- 0 575 491"/>
                                <a:gd name="T23" fmla="*/ 575 h 1035"/>
                                <a:gd name="T24" fmla="+- 0 292 249"/>
                                <a:gd name="T25" fmla="*/ T24 w 10022"/>
                                <a:gd name="T26" fmla="+- 0 627 491"/>
                                <a:gd name="T27" fmla="*/ 627 h 1035"/>
                                <a:gd name="T28" fmla="+- 0 264 249"/>
                                <a:gd name="T29" fmla="*/ T28 w 10022"/>
                                <a:gd name="T30" fmla="+- 0 688 491"/>
                                <a:gd name="T31" fmla="*/ 688 h 1035"/>
                                <a:gd name="T32" fmla="+- 0 250 249"/>
                                <a:gd name="T33" fmla="*/ T32 w 10022"/>
                                <a:gd name="T34" fmla="+- 0 756 491"/>
                                <a:gd name="T35" fmla="*/ 756 h 1035"/>
                                <a:gd name="T36" fmla="+- 0 249 249"/>
                                <a:gd name="T37" fmla="*/ T36 w 10022"/>
                                <a:gd name="T38" fmla="+- 0 779 491"/>
                                <a:gd name="T39" fmla="*/ 779 h 1035"/>
                                <a:gd name="T40" fmla="+- 0 249 249"/>
                                <a:gd name="T41" fmla="*/ T40 w 10022"/>
                                <a:gd name="T42" fmla="+- 0 1238 491"/>
                                <a:gd name="T43" fmla="*/ 1238 h 1035"/>
                                <a:gd name="T44" fmla="+- 0 257 249"/>
                                <a:gd name="T45" fmla="*/ T44 w 10022"/>
                                <a:gd name="T46" fmla="+- 0 1307 491"/>
                                <a:gd name="T47" fmla="*/ 1307 h 1035"/>
                                <a:gd name="T48" fmla="+- 0 281 249"/>
                                <a:gd name="T49" fmla="*/ T48 w 10022"/>
                                <a:gd name="T50" fmla="+- 0 1370 491"/>
                                <a:gd name="T51" fmla="*/ 1370 h 1035"/>
                                <a:gd name="T52" fmla="+- 0 318 249"/>
                                <a:gd name="T53" fmla="*/ T52 w 10022"/>
                                <a:gd name="T54" fmla="+- 0 1426 491"/>
                                <a:gd name="T55" fmla="*/ 1426 h 1035"/>
                                <a:gd name="T56" fmla="+- 0 367 249"/>
                                <a:gd name="T57" fmla="*/ T56 w 10022"/>
                                <a:gd name="T58" fmla="+- 0 1471 491"/>
                                <a:gd name="T59" fmla="*/ 1471 h 1035"/>
                                <a:gd name="T60" fmla="+- 0 425 249"/>
                                <a:gd name="T61" fmla="*/ T60 w 10022"/>
                                <a:gd name="T62" fmla="+- 0 1504 491"/>
                                <a:gd name="T63" fmla="*/ 1504 h 1035"/>
                                <a:gd name="T64" fmla="+- 0 490 249"/>
                                <a:gd name="T65" fmla="*/ T64 w 10022"/>
                                <a:gd name="T66" fmla="+- 0 1522 491"/>
                                <a:gd name="T67" fmla="*/ 1522 h 1035"/>
                                <a:gd name="T68" fmla="+- 0 537 249"/>
                                <a:gd name="T69" fmla="*/ T68 w 10022"/>
                                <a:gd name="T70" fmla="+- 0 1526 491"/>
                                <a:gd name="T71" fmla="*/ 1526 h 1035"/>
                                <a:gd name="T72" fmla="+- 0 9983 249"/>
                                <a:gd name="T73" fmla="*/ T72 w 10022"/>
                                <a:gd name="T74" fmla="+- 0 1526 491"/>
                                <a:gd name="T75" fmla="*/ 1526 h 1035"/>
                                <a:gd name="T76" fmla="+- 0 10052 249"/>
                                <a:gd name="T77" fmla="*/ T76 w 10022"/>
                                <a:gd name="T78" fmla="+- 0 1518 491"/>
                                <a:gd name="T79" fmla="*/ 1518 h 1035"/>
                                <a:gd name="T80" fmla="+- 0 10115 249"/>
                                <a:gd name="T81" fmla="*/ T80 w 10022"/>
                                <a:gd name="T82" fmla="+- 0 1494 491"/>
                                <a:gd name="T83" fmla="*/ 1494 h 1035"/>
                                <a:gd name="T84" fmla="+- 0 10170 249"/>
                                <a:gd name="T85" fmla="*/ T84 w 10022"/>
                                <a:gd name="T86" fmla="+- 0 1457 491"/>
                                <a:gd name="T87" fmla="*/ 1457 h 1035"/>
                                <a:gd name="T88" fmla="+- 0 10215 249"/>
                                <a:gd name="T89" fmla="*/ T88 w 10022"/>
                                <a:gd name="T90" fmla="+- 0 1408 491"/>
                                <a:gd name="T91" fmla="*/ 1408 h 1035"/>
                                <a:gd name="T92" fmla="+- 0 10248 249"/>
                                <a:gd name="T93" fmla="*/ T92 w 10022"/>
                                <a:gd name="T94" fmla="+- 0 1350 491"/>
                                <a:gd name="T95" fmla="*/ 1350 h 1035"/>
                                <a:gd name="T96" fmla="+- 0 10267 249"/>
                                <a:gd name="T97" fmla="*/ T96 w 10022"/>
                                <a:gd name="T98" fmla="+- 0 1285 491"/>
                                <a:gd name="T99" fmla="*/ 1285 h 1035"/>
                                <a:gd name="T100" fmla="+- 0 10271 249"/>
                                <a:gd name="T101" fmla="*/ T100 w 10022"/>
                                <a:gd name="T102" fmla="+- 0 1238 491"/>
                                <a:gd name="T103" fmla="*/ 1238 h 1035"/>
                                <a:gd name="T104" fmla="+- 0 10271 249"/>
                                <a:gd name="T105" fmla="*/ T104 w 10022"/>
                                <a:gd name="T106" fmla="+- 0 779 491"/>
                                <a:gd name="T107" fmla="*/ 779 h 1035"/>
                                <a:gd name="T108" fmla="+- 0 10263 249"/>
                                <a:gd name="T109" fmla="*/ T108 w 10022"/>
                                <a:gd name="T110" fmla="+- 0 710 491"/>
                                <a:gd name="T111" fmla="*/ 710 h 1035"/>
                                <a:gd name="T112" fmla="+- 0 10239 249"/>
                                <a:gd name="T113" fmla="*/ T112 w 10022"/>
                                <a:gd name="T114" fmla="+- 0 647 491"/>
                                <a:gd name="T115" fmla="*/ 647 h 1035"/>
                                <a:gd name="T116" fmla="+- 0 10202 249"/>
                                <a:gd name="T117" fmla="*/ T116 w 10022"/>
                                <a:gd name="T118" fmla="+- 0 592 491"/>
                                <a:gd name="T119" fmla="*/ 592 h 1035"/>
                                <a:gd name="T120" fmla="+- 0 10153 249"/>
                                <a:gd name="T121" fmla="*/ T120 w 10022"/>
                                <a:gd name="T122" fmla="+- 0 547 491"/>
                                <a:gd name="T123" fmla="*/ 547 h 1035"/>
                                <a:gd name="T124" fmla="+- 0 10095 249"/>
                                <a:gd name="T125" fmla="*/ T124 w 10022"/>
                                <a:gd name="T126" fmla="+- 0 514 491"/>
                                <a:gd name="T127" fmla="*/ 514 h 1035"/>
                                <a:gd name="T128" fmla="+- 0 10030 249"/>
                                <a:gd name="T129" fmla="*/ T128 w 10022"/>
                                <a:gd name="T130" fmla="+- 0 495 491"/>
                                <a:gd name="T131" fmla="*/ 495 h 1035"/>
                                <a:gd name="T132" fmla="+- 0 9983 249"/>
                                <a:gd name="T133" fmla="*/ T132 w 10022"/>
                                <a:gd name="T134" fmla="+- 0 491 491"/>
                                <a:gd name="T135" fmla="*/ 491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022" h="1035">
                                  <a:moveTo>
                                    <a:pt x="9734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8" y="816"/>
                                  </a:lnTo>
                                  <a:lnTo>
                                    <a:pt x="32" y="879"/>
                                  </a:lnTo>
                                  <a:lnTo>
                                    <a:pt x="69" y="935"/>
                                  </a:lnTo>
                                  <a:lnTo>
                                    <a:pt x="118" y="980"/>
                                  </a:lnTo>
                                  <a:lnTo>
                                    <a:pt x="176" y="1013"/>
                                  </a:lnTo>
                                  <a:lnTo>
                                    <a:pt x="241" y="1031"/>
                                  </a:lnTo>
                                  <a:lnTo>
                                    <a:pt x="288" y="1035"/>
                                  </a:lnTo>
                                  <a:lnTo>
                                    <a:pt x="9734" y="1035"/>
                                  </a:lnTo>
                                  <a:lnTo>
                                    <a:pt x="9803" y="1027"/>
                                  </a:lnTo>
                                  <a:lnTo>
                                    <a:pt x="9866" y="1003"/>
                                  </a:lnTo>
                                  <a:lnTo>
                                    <a:pt x="9921" y="966"/>
                                  </a:lnTo>
                                  <a:lnTo>
                                    <a:pt x="9966" y="917"/>
                                  </a:lnTo>
                                  <a:lnTo>
                                    <a:pt x="9999" y="859"/>
                                  </a:lnTo>
                                  <a:lnTo>
                                    <a:pt x="10018" y="794"/>
                                  </a:lnTo>
                                  <a:lnTo>
                                    <a:pt x="10022" y="747"/>
                                  </a:lnTo>
                                  <a:lnTo>
                                    <a:pt x="10022" y="288"/>
                                  </a:lnTo>
                                  <a:lnTo>
                                    <a:pt x="10014" y="219"/>
                                  </a:lnTo>
                                  <a:lnTo>
                                    <a:pt x="9990" y="156"/>
                                  </a:lnTo>
                                  <a:lnTo>
                                    <a:pt x="9953" y="101"/>
                                  </a:lnTo>
                                  <a:lnTo>
                                    <a:pt x="9904" y="56"/>
                                  </a:lnTo>
                                  <a:lnTo>
                                    <a:pt x="9846" y="23"/>
                                  </a:lnTo>
                                  <a:lnTo>
                                    <a:pt x="9781" y="4"/>
                                  </a:lnTo>
                                  <a:lnTo>
                                    <a:pt x="9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1"/>
                        <wpg:cNvGrpSpPr>
                          <a:grpSpLocks/>
                        </wpg:cNvGrpSpPr>
                        <wpg:grpSpPr bwMode="auto">
                          <a:xfrm>
                            <a:off x="249" y="491"/>
                            <a:ext cx="10022" cy="1035"/>
                            <a:chOff x="249" y="491"/>
                            <a:chExt cx="10022" cy="1035"/>
                          </a:xfrm>
                        </wpg:grpSpPr>
                        <wps:wsp>
                          <wps:cNvPr id="523" name="Freeform 503"/>
                          <wps:cNvSpPr>
                            <a:spLocks/>
                          </wps:cNvSpPr>
                          <wps:spPr bwMode="auto">
                            <a:xfrm>
                              <a:off x="249" y="491"/>
                              <a:ext cx="10022" cy="1035"/>
                            </a:xfrm>
                            <a:custGeom>
                              <a:avLst/>
                              <a:gdLst>
                                <a:gd name="T0" fmla="+- 0 249 249"/>
                                <a:gd name="T1" fmla="*/ T0 w 10022"/>
                                <a:gd name="T2" fmla="+- 0 779 491"/>
                                <a:gd name="T3" fmla="*/ 779 h 1035"/>
                                <a:gd name="T4" fmla="+- 0 257 249"/>
                                <a:gd name="T5" fmla="*/ T4 w 10022"/>
                                <a:gd name="T6" fmla="+- 0 710 491"/>
                                <a:gd name="T7" fmla="*/ 710 h 1035"/>
                                <a:gd name="T8" fmla="+- 0 281 249"/>
                                <a:gd name="T9" fmla="*/ T8 w 10022"/>
                                <a:gd name="T10" fmla="+- 0 647 491"/>
                                <a:gd name="T11" fmla="*/ 647 h 1035"/>
                                <a:gd name="T12" fmla="+- 0 318 249"/>
                                <a:gd name="T13" fmla="*/ T12 w 10022"/>
                                <a:gd name="T14" fmla="+- 0 592 491"/>
                                <a:gd name="T15" fmla="*/ 592 h 1035"/>
                                <a:gd name="T16" fmla="+- 0 367 249"/>
                                <a:gd name="T17" fmla="*/ T16 w 10022"/>
                                <a:gd name="T18" fmla="+- 0 547 491"/>
                                <a:gd name="T19" fmla="*/ 547 h 1035"/>
                                <a:gd name="T20" fmla="+- 0 425 249"/>
                                <a:gd name="T21" fmla="*/ T20 w 10022"/>
                                <a:gd name="T22" fmla="+- 0 514 491"/>
                                <a:gd name="T23" fmla="*/ 514 h 1035"/>
                                <a:gd name="T24" fmla="+- 0 490 249"/>
                                <a:gd name="T25" fmla="*/ T24 w 10022"/>
                                <a:gd name="T26" fmla="+- 0 495 491"/>
                                <a:gd name="T27" fmla="*/ 495 h 1035"/>
                                <a:gd name="T28" fmla="+- 0 537 249"/>
                                <a:gd name="T29" fmla="*/ T28 w 10022"/>
                                <a:gd name="T30" fmla="+- 0 491 491"/>
                                <a:gd name="T31" fmla="*/ 491 h 1035"/>
                                <a:gd name="T32" fmla="+- 0 9983 249"/>
                                <a:gd name="T33" fmla="*/ T32 w 10022"/>
                                <a:gd name="T34" fmla="+- 0 491 491"/>
                                <a:gd name="T35" fmla="*/ 491 h 1035"/>
                                <a:gd name="T36" fmla="+- 0 10052 249"/>
                                <a:gd name="T37" fmla="*/ T36 w 10022"/>
                                <a:gd name="T38" fmla="+- 0 500 491"/>
                                <a:gd name="T39" fmla="*/ 500 h 1035"/>
                                <a:gd name="T40" fmla="+- 0 10115 249"/>
                                <a:gd name="T41" fmla="*/ T40 w 10022"/>
                                <a:gd name="T42" fmla="+- 0 523 491"/>
                                <a:gd name="T43" fmla="*/ 523 h 1035"/>
                                <a:gd name="T44" fmla="+- 0 10170 249"/>
                                <a:gd name="T45" fmla="*/ T44 w 10022"/>
                                <a:gd name="T46" fmla="+- 0 560 491"/>
                                <a:gd name="T47" fmla="*/ 560 h 1035"/>
                                <a:gd name="T48" fmla="+- 0 10215 249"/>
                                <a:gd name="T49" fmla="*/ T48 w 10022"/>
                                <a:gd name="T50" fmla="+- 0 609 491"/>
                                <a:gd name="T51" fmla="*/ 609 h 1035"/>
                                <a:gd name="T52" fmla="+- 0 10248 249"/>
                                <a:gd name="T53" fmla="*/ T52 w 10022"/>
                                <a:gd name="T54" fmla="+- 0 667 491"/>
                                <a:gd name="T55" fmla="*/ 667 h 1035"/>
                                <a:gd name="T56" fmla="+- 0 10267 249"/>
                                <a:gd name="T57" fmla="*/ T56 w 10022"/>
                                <a:gd name="T58" fmla="+- 0 732 491"/>
                                <a:gd name="T59" fmla="*/ 732 h 1035"/>
                                <a:gd name="T60" fmla="+- 0 10271 249"/>
                                <a:gd name="T61" fmla="*/ T60 w 10022"/>
                                <a:gd name="T62" fmla="+- 0 779 491"/>
                                <a:gd name="T63" fmla="*/ 779 h 1035"/>
                                <a:gd name="T64" fmla="+- 0 10271 249"/>
                                <a:gd name="T65" fmla="*/ T64 w 10022"/>
                                <a:gd name="T66" fmla="+- 0 1238 491"/>
                                <a:gd name="T67" fmla="*/ 1238 h 1035"/>
                                <a:gd name="T68" fmla="+- 0 10263 249"/>
                                <a:gd name="T69" fmla="*/ T68 w 10022"/>
                                <a:gd name="T70" fmla="+- 0 1307 491"/>
                                <a:gd name="T71" fmla="*/ 1307 h 1035"/>
                                <a:gd name="T72" fmla="+- 0 10239 249"/>
                                <a:gd name="T73" fmla="*/ T72 w 10022"/>
                                <a:gd name="T74" fmla="+- 0 1370 491"/>
                                <a:gd name="T75" fmla="*/ 1370 h 1035"/>
                                <a:gd name="T76" fmla="+- 0 10202 249"/>
                                <a:gd name="T77" fmla="*/ T76 w 10022"/>
                                <a:gd name="T78" fmla="+- 0 1426 491"/>
                                <a:gd name="T79" fmla="*/ 1426 h 1035"/>
                                <a:gd name="T80" fmla="+- 0 10153 249"/>
                                <a:gd name="T81" fmla="*/ T80 w 10022"/>
                                <a:gd name="T82" fmla="+- 0 1471 491"/>
                                <a:gd name="T83" fmla="*/ 1471 h 1035"/>
                                <a:gd name="T84" fmla="+- 0 10095 249"/>
                                <a:gd name="T85" fmla="*/ T84 w 10022"/>
                                <a:gd name="T86" fmla="+- 0 1504 491"/>
                                <a:gd name="T87" fmla="*/ 1504 h 1035"/>
                                <a:gd name="T88" fmla="+- 0 10030 249"/>
                                <a:gd name="T89" fmla="*/ T88 w 10022"/>
                                <a:gd name="T90" fmla="+- 0 1522 491"/>
                                <a:gd name="T91" fmla="*/ 1522 h 1035"/>
                                <a:gd name="T92" fmla="+- 0 9983 249"/>
                                <a:gd name="T93" fmla="*/ T92 w 10022"/>
                                <a:gd name="T94" fmla="+- 0 1526 491"/>
                                <a:gd name="T95" fmla="*/ 1526 h 1035"/>
                                <a:gd name="T96" fmla="+- 0 537 249"/>
                                <a:gd name="T97" fmla="*/ T96 w 10022"/>
                                <a:gd name="T98" fmla="+- 0 1526 491"/>
                                <a:gd name="T99" fmla="*/ 1526 h 1035"/>
                                <a:gd name="T100" fmla="+- 0 468 249"/>
                                <a:gd name="T101" fmla="*/ T100 w 10022"/>
                                <a:gd name="T102" fmla="+- 0 1518 491"/>
                                <a:gd name="T103" fmla="*/ 1518 h 1035"/>
                                <a:gd name="T104" fmla="+- 0 405 249"/>
                                <a:gd name="T105" fmla="*/ T104 w 10022"/>
                                <a:gd name="T106" fmla="+- 0 1494 491"/>
                                <a:gd name="T107" fmla="*/ 1494 h 1035"/>
                                <a:gd name="T108" fmla="+- 0 350 249"/>
                                <a:gd name="T109" fmla="*/ T108 w 10022"/>
                                <a:gd name="T110" fmla="+- 0 1457 491"/>
                                <a:gd name="T111" fmla="*/ 1457 h 1035"/>
                                <a:gd name="T112" fmla="+- 0 305 249"/>
                                <a:gd name="T113" fmla="*/ T112 w 10022"/>
                                <a:gd name="T114" fmla="+- 0 1408 491"/>
                                <a:gd name="T115" fmla="*/ 1408 h 1035"/>
                                <a:gd name="T116" fmla="+- 0 272 249"/>
                                <a:gd name="T117" fmla="*/ T116 w 10022"/>
                                <a:gd name="T118" fmla="+- 0 1350 491"/>
                                <a:gd name="T119" fmla="*/ 1350 h 1035"/>
                                <a:gd name="T120" fmla="+- 0 253 249"/>
                                <a:gd name="T121" fmla="*/ T120 w 10022"/>
                                <a:gd name="T122" fmla="+- 0 1285 491"/>
                                <a:gd name="T123" fmla="*/ 1285 h 1035"/>
                                <a:gd name="T124" fmla="+- 0 249 249"/>
                                <a:gd name="T125" fmla="*/ T124 w 10022"/>
                                <a:gd name="T126" fmla="+- 0 1238 491"/>
                                <a:gd name="T127" fmla="*/ 1238 h 1035"/>
                                <a:gd name="T128" fmla="+- 0 249 249"/>
                                <a:gd name="T129" fmla="*/ T128 w 10022"/>
                                <a:gd name="T130" fmla="+- 0 779 491"/>
                                <a:gd name="T131" fmla="*/ 779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022" h="1035">
                                  <a:moveTo>
                                    <a:pt x="0" y="288"/>
                                  </a:moveTo>
                                  <a:lnTo>
                                    <a:pt x="8" y="219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9734" y="0"/>
                                  </a:lnTo>
                                  <a:lnTo>
                                    <a:pt x="9803" y="9"/>
                                  </a:lnTo>
                                  <a:lnTo>
                                    <a:pt x="9866" y="32"/>
                                  </a:lnTo>
                                  <a:lnTo>
                                    <a:pt x="9921" y="69"/>
                                  </a:lnTo>
                                  <a:lnTo>
                                    <a:pt x="9966" y="118"/>
                                  </a:lnTo>
                                  <a:lnTo>
                                    <a:pt x="9999" y="176"/>
                                  </a:lnTo>
                                  <a:lnTo>
                                    <a:pt x="10018" y="241"/>
                                  </a:lnTo>
                                  <a:lnTo>
                                    <a:pt x="10022" y="288"/>
                                  </a:lnTo>
                                  <a:lnTo>
                                    <a:pt x="10022" y="747"/>
                                  </a:lnTo>
                                  <a:lnTo>
                                    <a:pt x="10014" y="816"/>
                                  </a:lnTo>
                                  <a:lnTo>
                                    <a:pt x="9990" y="879"/>
                                  </a:lnTo>
                                  <a:lnTo>
                                    <a:pt x="9953" y="935"/>
                                  </a:lnTo>
                                  <a:lnTo>
                                    <a:pt x="9904" y="980"/>
                                  </a:lnTo>
                                  <a:lnTo>
                                    <a:pt x="9846" y="1013"/>
                                  </a:lnTo>
                                  <a:lnTo>
                                    <a:pt x="9781" y="1031"/>
                                  </a:lnTo>
                                  <a:lnTo>
                                    <a:pt x="9734" y="1035"/>
                                  </a:lnTo>
                                  <a:lnTo>
                                    <a:pt x="288" y="1035"/>
                                  </a:lnTo>
                                  <a:lnTo>
                                    <a:pt x="219" y="1027"/>
                                  </a:lnTo>
                                  <a:lnTo>
                                    <a:pt x="156" y="1003"/>
                                  </a:lnTo>
                                  <a:lnTo>
                                    <a:pt x="101" y="966"/>
                                  </a:lnTo>
                                  <a:lnTo>
                                    <a:pt x="56" y="917"/>
                                  </a:lnTo>
                                  <a:lnTo>
                                    <a:pt x="23" y="859"/>
                                  </a:lnTo>
                                  <a:lnTo>
                                    <a:pt x="4" y="794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74" cy="1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05A5E6" w14:textId="77777777" w:rsidR="00F441EC" w:rsidRDefault="00F441EC">
                                <w:pPr>
                                  <w:spacing w:before="11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705A5E7" w14:textId="77777777" w:rsidR="00F441EC" w:rsidRDefault="00BC0B32">
                                <w:pPr>
                                  <w:ind w:left="4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STEP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4: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IDENTIFYING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REGIONAL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PRIORITIES</w:t>
                                </w:r>
                              </w:p>
                              <w:p w14:paraId="3705A5E8" w14:textId="77777777" w:rsidR="00F441EC" w:rsidRDefault="00F441E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3705A5E9" w14:textId="77777777" w:rsidR="00F441EC" w:rsidRDefault="00BC0B32">
                                <w:pPr>
                                  <w:ind w:left="964" w:right="1014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Considering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regional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nature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many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ecological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communities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importance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7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connectivity,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active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options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across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region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7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20"/>
                                  </w:rPr>
                                  <w:t>development?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05A59F" id="Group 500" o:spid="_x0000_s1036" style="width:528.7pt;height:82.7pt;mso-position-horizontal-relative:char;mso-position-vertical-relative:line" coordsize="10574,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">
                <v:shape id="Picture 509" o:spid="_x0000_s1037" type="#_x0000_t75" style="position:absolute;left:18;top:38;width:1055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2RfDAAAA3AAAAA8AAABkcnMvZG93bnJldi54bWxEj0FrAjEUhO+F/ofwhN5q1oKLrkaxLYWC&#10;J23F62Pzsll287IkqW7/vSkUPA4z8w2z3o6uFxcKsfWsYDYtQBDXXrfcKPj++nhegIgJWWPvmRT8&#10;UoTt5vFhjZX2Vz7Q5ZgakSEcK1RgUxoqKWNtyWGc+oE4e8YHhynL0Egd8JrhrpcvRVFKhy3nBYsD&#10;vVmqu+OPU7B4NcbLvXk/l0vTuXAaWtvNlXqajLsViERjuof/259awXxWwt+ZfAT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PZF8MAAADcAAAADwAAAAAAAAAAAAAAAACf&#10;AgAAZHJzL2Rvd25yZXYueG1sUEsFBgAAAAAEAAQA9wAAAI8DAAAAAA==&#10;">
                  <v:imagedata r:id="rId40" o:title=""/>
                </v:shape>
                <v:shape id="Picture 508" o:spid="_x0000_s1038" type="#_x0000_t75" style="position:absolute;left:10;top:10;width:10532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m3LGAAAA3AAAAA8AAABkcnMvZG93bnJldi54bWxEj19Lw0AQxN8Fv8OxQt/spYWqxF6LCoVS&#10;LfRPEB+X3DYJ5vbC3baNfnpPKPRxmJnfMNN571p1ohAbzwZGwwwUceltw5WBYr+4fwIVBdli65kM&#10;/FCE+ez2Zoq59Wfe0mknlUoQjjkaqEW6XOtY1uQwDn1HnLyDDw4lyVBpG/Cc4K7V4yx70A4bTgs1&#10;dvRWU/m9OzoDh9dPu9wU+/i7+gqbtXuXQj7Wxgzu+pdnUEK9XMOX9tIamIwe4f9MOgJ6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WbcsYAAADcAAAADwAAAAAAAAAAAAAA&#10;AACfAgAAZHJzL2Rvd25yZXYueG1sUEsFBgAAAAAEAAQA9wAAAJIDAAAAAA==&#10;">
                  <v:imagedata r:id="rId41" o:title=""/>
                </v:shape>
                <v:group id="Group 506" o:spid="_x0000_s1039" style="position:absolute;left:10;top:10;width:10532;height:1591" coordorigin="10,10" coordsize="10532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7" o:spid="_x0000_s1040" style="position:absolute;left:10;top:10;width:10532;height:1591;visibility:visible;mso-wrap-style:square;v-text-anchor:top" coordsize="10532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l2sQA&#10;AADcAAAADwAAAGRycy9kb3ducmV2LnhtbESP3WrCQBSE74W+w3IKvdONQkWjq0hEsFe10Qc4ZE+z&#10;odmzIbv5qU/fFYReDjPzDbPdj7YWPbW+cqxgPktAEBdOV1wquF1P0xUIH5A11o5JwS952O9eJltM&#10;tRv4i/o8lCJC2KeowITQpFL6wpBFP3MNcfS+XWsxRNmWUrc4RLit5SJJltJixXHBYEOZoeIn76yC&#10;Y5INn8XQ9Vl+b7q7uR1WH9VFqbfX8bABEWgM/+Fn+6wVvM/X8Dg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JdrEAAAA3AAAAA8AAAAAAAAAAAAAAAAAmAIAAGRycy9k&#10;b3ducmV2LnhtbFBLBQYAAAAABAAEAPUAAACJAwAAAAA=&#10;" path="m,233l10,166,38,106,80,57,135,22,199,2,10299,r23,1l10387,17r57,33l10488,97r31,59l10532,222r,1136l10531,1381r-16,65l10482,1503r-47,44l10376,1578r-66,13l233,1591r-23,-1l145,1574,88,1541,44,1494,13,1436,,1369,,233xe" filled="f" strokecolor="#92d050" strokeweight="1pt">
                    <v:path arrowok="t" o:connecttype="custom" o:connectlocs="0,243;10,176;38,116;80,67;135,32;199,12;10299,10;10322,11;10387,27;10444,60;10488,107;10519,166;10532,232;10532,1368;10531,1391;10515,1456;10482,1513;10435,1557;10376,1588;10310,1601;233,1601;210,1600;145,1584;88,1551;44,1504;13,1446;0,1379;0,243" o:connectangles="0,0,0,0,0,0,0,0,0,0,0,0,0,0,0,0,0,0,0,0,0,0,0,0,0,0,0,0"/>
                  </v:shape>
                </v:group>
                <v:group id="Group 504" o:spid="_x0000_s1041" style="position:absolute;left:249;top:491;width:10022;height:1035" coordorigin="249,491" coordsize="1002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5" o:spid="_x0000_s1042" style="position:absolute;left:249;top:491;width:10022;height:1035;visibility:visible;mso-wrap-style:square;v-text-anchor:top" coordsize="1002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Hz8MA&#10;AADcAAAADwAAAGRycy9kb3ducmV2LnhtbESPX2vCMBTF34V9h3AHe9NUN6dUo4xCZXtUB77eNtem&#10;2NyUJmvrt18GAx8P58+Ps92PthE9db52rGA+S0AQl07XXCn4PufTNQgfkDU2jknBnTzsd0+TLaba&#10;DXyk/hQqEUfYp6jAhNCmUvrSkEU/cy1x9K6usxii7CqpOxziuG3kIknepcWaI8FgS5mh8nb6sZHb&#10;vpp7NuSH5Zv5umRFv8qLQ6HUy/P4sQERaAyP8H/7UytYLub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AHz8MAAADcAAAADwAAAAAAAAAAAAAAAACYAgAAZHJzL2Rv&#10;d25yZXYueG1sUEsFBgAAAAAEAAQA9QAAAIgDAAAAAA==&#10;" path="m9734,l288,,264,1,197,15,136,43,84,84,43,136,15,197,1,265,,288,,747r8,69l32,879r37,56l118,980r58,33l241,1031r47,4l9734,1035r69,-8l9866,1003r55,-37l9966,917r33,-58l10018,794r4,-47l10022,288r-8,-69l9990,156r-37,-55l9904,56,9846,23,9781,4,9734,xe" stroked="f">
                    <v:path arrowok="t" o:connecttype="custom" o:connectlocs="9734,491;288,491;264,492;197,506;136,534;84,575;43,627;15,688;1,756;0,779;0,1238;8,1307;32,1370;69,1426;118,1471;176,1504;241,1522;288,1526;9734,1526;9803,1518;9866,1494;9921,1457;9966,1408;9999,1350;10018,1285;10022,1238;10022,779;10014,710;9990,647;9953,592;9904,547;9846,514;9781,495;9734,491" o:connectangles="0,0,0,0,0,0,0,0,0,0,0,0,0,0,0,0,0,0,0,0,0,0,0,0,0,0,0,0,0,0,0,0,0,0"/>
                  </v:shape>
                </v:group>
                <v:group id="Group 501" o:spid="_x0000_s1043" style="position:absolute;left:249;top:491;width:10022;height:1035" coordorigin="249,491" coordsize="1002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3" o:spid="_x0000_s1044" style="position:absolute;left:249;top:491;width:10022;height:1035;visibility:visible;mso-wrap-style:square;v-text-anchor:top" coordsize="1002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c8QA&#10;AADcAAAADwAAAGRycy9kb3ducmV2LnhtbESPT4vCMBTE74LfITzBi6ypiiJdoywFwWP9A17fNm+b&#10;7jYvpclq9dMbQfA4zMxvmNWms7W4UOsrxwom4wQEceF0xaWC03H7sQThA7LG2jEpuJGHzbrfW2Gq&#10;3ZX3dDmEUkQI+xQVmBCaVEpfGLLox64hjt6Pay2GKNtS6havEW5rOU2ShbRYcVww2FBmqPg7/FsF&#10;+0U+uXv7u/te5tnobGZJnhUnpYaD7usTRKAuvMOv9k4rmE9n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HnPEAAAA3AAAAA8AAAAAAAAAAAAAAAAAmAIAAGRycy9k&#10;b3ducmV2LnhtbFBLBQYAAAAABAAEAPUAAACJAwAAAAA=&#10;" path="m,288l8,219,32,156,69,101,118,56,176,23,241,4,288,,9734,r69,9l9866,32r55,37l9966,118r33,58l10018,241r4,47l10022,747r-8,69l9990,879r-37,56l9904,980r-58,33l9781,1031r-47,4l288,1035r-69,-8l156,1003,101,966,56,917,23,859,4,794,,747,,288xe" filled="f">
                    <v:path arrowok="t" o:connecttype="custom" o:connectlocs="0,779;8,710;32,647;69,592;118,547;176,514;241,495;288,491;9734,491;9803,500;9866,523;9921,560;9966,609;9999,667;10018,732;10022,779;10022,1238;10014,1307;9990,1370;9953,1426;9904,1471;9846,1504;9781,1522;9734,1526;288,1526;219,1518;156,1494;101,1457;56,1408;23,1350;4,1285;0,1238;0,779" o:connectangles="0,0,0,0,0,0,0,0,0,0,0,0,0,0,0,0,0,0,0,0,0,0,0,0,0,0,0,0,0,0,0,0,0"/>
                  </v:shape>
                  <v:shape id="Text Box 502" o:spid="_x0000_s1045" type="#_x0000_t202" style="position:absolute;width:10574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  <v:textbox inset="0,0,0,0">
                      <w:txbxContent>
                        <w:p w14:paraId="3705A5E6" w14:textId="77777777" w:rsidR="00F441EC" w:rsidRDefault="00F441EC">
                          <w:pPr>
                            <w:spacing w:before="11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</w:p>
                        <w:p w14:paraId="3705A5E7" w14:textId="77777777" w:rsidR="00F441EC" w:rsidRDefault="00BC0B32">
                          <w:pPr>
                            <w:ind w:left="4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STEP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4: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IDENTIFYING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REGIONAL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PRIORITIES</w:t>
                          </w:r>
                        </w:p>
                        <w:p w14:paraId="3705A5E8" w14:textId="77777777" w:rsidR="00F441EC" w:rsidRDefault="00F441EC">
                          <w:pPr>
                            <w:rPr>
                              <w:rFonts w:ascii="Century Gothic" w:eastAsia="Century Gothic" w:hAnsi="Century Gothic" w:cs="Century Gothic"/>
                              <w:sz w:val="15"/>
                              <w:szCs w:val="15"/>
                            </w:rPr>
                          </w:pPr>
                        </w:p>
                        <w:p w14:paraId="3705A5E9" w14:textId="77777777" w:rsidR="00F441EC" w:rsidRDefault="00BC0B32">
                          <w:pPr>
                            <w:ind w:left="964" w:right="1014"/>
                            <w:jc w:val="center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Considering</w:t>
                          </w:r>
                          <w:r>
                            <w:rPr>
                              <w:rFonts w:ascii="Century Gothic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regional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nature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many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ecological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communities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importance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7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connectivity,</w:t>
                          </w:r>
                          <w:r>
                            <w:rPr>
                              <w:rFonts w:ascii="Century Gothic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entury Gothic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active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Century Gothic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options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across</w:t>
                          </w:r>
                          <w:r>
                            <w:rPr>
                              <w:rFonts w:ascii="Century Gothic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region</w:t>
                          </w:r>
                          <w:r>
                            <w:rPr>
                              <w:rFonts w:ascii="Century Gothi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7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20"/>
                            </w:rPr>
                            <w:t>development?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059B94" w14:textId="77777777" w:rsidR="00F441EC" w:rsidRDefault="00F441EC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F441EC">
          <w:pgSz w:w="11910" w:h="16840"/>
          <w:pgMar w:top="760" w:right="520" w:bottom="880" w:left="500" w:header="0" w:footer="686" w:gutter="0"/>
          <w:cols w:space="720"/>
        </w:sectPr>
      </w:pPr>
    </w:p>
    <w:p w14:paraId="37059B95" w14:textId="77777777" w:rsidR="00F441EC" w:rsidRDefault="00BC0B32">
      <w:pPr>
        <w:numPr>
          <w:ilvl w:val="1"/>
          <w:numId w:val="21"/>
        </w:numPr>
        <w:tabs>
          <w:tab w:val="left" w:pos="961"/>
        </w:tabs>
        <w:spacing w:before="28"/>
        <w:ind w:right="511" w:hanging="852"/>
        <w:rPr>
          <w:rFonts w:ascii="Century Gothic" w:eastAsia="Century Gothic" w:hAnsi="Century Gothic" w:cs="Century Gothic"/>
          <w:sz w:val="24"/>
          <w:szCs w:val="24"/>
        </w:rPr>
      </w:pPr>
      <w:bookmarkStart w:id="17" w:name="_bookmark16"/>
      <w:bookmarkEnd w:id="17"/>
      <w:r>
        <w:rPr>
          <w:rFonts w:ascii="Century Gothic" w:eastAsia="Century Gothic" w:hAnsi="Century Gothic" w:cs="Century Gothic"/>
          <w:b/>
          <w:bCs/>
          <w:color w:val="5F4879"/>
          <w:sz w:val="24"/>
          <w:szCs w:val="24"/>
        </w:rPr>
        <w:lastRenderedPageBreak/>
        <w:t>Antecedent</w:t>
      </w:r>
      <w:r>
        <w:rPr>
          <w:rFonts w:ascii="Century Gothic" w:eastAsia="Century Gothic" w:hAnsi="Century Gothic" w:cs="Century Gothic"/>
          <w:b/>
          <w:bCs/>
          <w:color w:val="5F4879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and</w:t>
      </w:r>
      <w:r>
        <w:rPr>
          <w:rFonts w:ascii="Century Gothic" w:eastAsia="Century Gothic" w:hAnsi="Century Gothic" w:cs="Century Gothic"/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current</w:t>
      </w:r>
      <w:r>
        <w:rPr>
          <w:rFonts w:ascii="Century Gothic" w:eastAsia="Century Gothic" w:hAnsi="Century Gothic" w:cs="Century Gothic"/>
          <w:b/>
          <w:bCs/>
          <w:color w:val="5F4879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conditions</w:t>
      </w:r>
      <w:r>
        <w:rPr>
          <w:rFonts w:ascii="Century Gothic" w:eastAsia="Century Gothic" w:hAnsi="Century Gothic" w:cs="Century Gothic"/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and</w:t>
      </w:r>
      <w:r>
        <w:rPr>
          <w:rFonts w:ascii="Century Gothic" w:eastAsia="Century Gothic" w:hAnsi="Century Gothic" w:cs="Century Gothic"/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z w:val="24"/>
          <w:szCs w:val="24"/>
        </w:rPr>
        <w:t>the</w:t>
      </w:r>
      <w:r>
        <w:rPr>
          <w:rFonts w:ascii="Century Gothic" w:eastAsia="Century Gothic" w:hAnsi="Century Gothic" w:cs="Century Gothic"/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demand</w:t>
      </w:r>
      <w:r>
        <w:rPr>
          <w:rFonts w:ascii="Century Gothic" w:eastAsia="Century Gothic" w:hAnsi="Century Gothic" w:cs="Century Gothic"/>
          <w:b/>
          <w:bCs/>
          <w:color w:val="5F4879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z w:val="24"/>
          <w:szCs w:val="24"/>
        </w:rPr>
        <w:t>for</w:t>
      </w:r>
      <w:r>
        <w:rPr>
          <w:rFonts w:ascii="Century Gothic" w:eastAsia="Century Gothic" w:hAnsi="Century Gothic" w:cs="Century Gothic"/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environmental</w:t>
      </w:r>
      <w:r>
        <w:rPr>
          <w:rFonts w:ascii="Century Gothic" w:eastAsia="Century Gothic" w:hAnsi="Century Gothic" w:cs="Century Gothic"/>
          <w:b/>
          <w:bCs/>
          <w:color w:val="5F4879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z w:val="24"/>
          <w:szCs w:val="24"/>
        </w:rPr>
        <w:t>water</w:t>
      </w:r>
      <w:r>
        <w:rPr>
          <w:rFonts w:ascii="Century Gothic" w:eastAsia="Century Gothic" w:hAnsi="Century Gothic" w:cs="Century Gothic"/>
          <w:b/>
          <w:bCs/>
          <w:color w:val="5F4879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z w:val="24"/>
          <w:szCs w:val="24"/>
        </w:rPr>
        <w:t>in</w:t>
      </w:r>
      <w:r>
        <w:rPr>
          <w:rFonts w:ascii="Century Gothic" w:eastAsia="Century Gothic" w:hAnsi="Century Gothic" w:cs="Century Gothic"/>
          <w:b/>
          <w:bCs/>
          <w:color w:val="5F4879"/>
          <w:spacing w:val="27"/>
          <w:w w:val="9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F4879"/>
          <w:spacing w:val="-1"/>
          <w:sz w:val="24"/>
          <w:szCs w:val="24"/>
        </w:rPr>
        <w:t>2017–19</w:t>
      </w:r>
    </w:p>
    <w:p w14:paraId="37059B96" w14:textId="77777777" w:rsidR="00F441EC" w:rsidRDefault="00F441EC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B97" w14:textId="77777777" w:rsidR="00F441EC" w:rsidRDefault="00BC0B32">
      <w:pPr>
        <w:pStyle w:val="BodyText"/>
        <w:ind w:right="25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4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characterised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stream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51"/>
          <w:w w:val="99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rivers.</w:t>
      </w:r>
      <w:r>
        <w:rPr>
          <w:spacing w:val="43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periods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broken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70"/>
          <w:w w:val="99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occurred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spring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catchments.</w:t>
      </w:r>
      <w:r>
        <w:rPr>
          <w:spacing w:val="-8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had</w:t>
      </w:r>
      <w:r>
        <w:rPr>
          <w:spacing w:val="68"/>
          <w:w w:val="99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six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(2011</w:t>
      </w:r>
      <w:r>
        <w:rPr>
          <w:rFonts w:cs="Century Gothic"/>
        </w:rPr>
        <w:t>–</w:t>
      </w:r>
      <w:r>
        <w:t>12)</w:t>
      </w:r>
      <w:r>
        <w:rPr>
          <w:spacing w:val="-8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t>stream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uniformly</w:t>
      </w:r>
      <w:r>
        <w:rPr>
          <w:spacing w:val="-9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(</w:t>
      </w:r>
      <w:hyperlink w:anchor="_bookmark17" w:history="1">
        <w:r>
          <w:t>Table</w:t>
        </w:r>
        <w:r>
          <w:rPr>
            <w:spacing w:val="-6"/>
          </w:rPr>
          <w:t xml:space="preserve"> </w:t>
        </w:r>
        <w:r>
          <w:t>2</w:t>
        </w:r>
      </w:hyperlink>
      <w:r>
        <w:t>),</w:t>
      </w:r>
      <w:r>
        <w:rPr>
          <w:spacing w:val="-9"/>
        </w:rPr>
        <w:t xml:space="preserve"> </w:t>
      </w:r>
      <w:r>
        <w:t>with</w:t>
      </w:r>
      <w:r>
        <w:rPr>
          <w:spacing w:val="62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exception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Condamine-Balonne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Moonie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2012</w:t>
      </w:r>
      <w:r>
        <w:rPr>
          <w:rFonts w:cs="Century Gothic"/>
        </w:rPr>
        <w:t>–</w:t>
      </w:r>
      <w:r>
        <w:t>13.</w:t>
      </w:r>
      <w:r>
        <w:rPr>
          <w:spacing w:val="56"/>
          <w:w w:val="99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t>average</w:t>
      </w:r>
      <w:r>
        <w:rPr>
          <w:spacing w:val="-8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night-time</w:t>
      </w:r>
      <w:r>
        <w:rPr>
          <w:spacing w:val="-8"/>
        </w:rPr>
        <w:t xml:space="preserve"> </w:t>
      </w:r>
      <w:r>
        <w:t>temperatures</w:t>
      </w:r>
      <w:r>
        <w:rPr>
          <w:spacing w:val="-8"/>
        </w:rPr>
        <w:t xml:space="preserve"> </w:t>
      </w:r>
      <w:r>
        <w:t>combined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8"/>
        </w:rPr>
        <w:t xml:space="preserve"> </w:t>
      </w:r>
      <w:r>
        <w:t>rainfall</w:t>
      </w:r>
      <w:r>
        <w:rPr>
          <w:spacing w:val="-2"/>
        </w:rPr>
        <w:t xml:space="preserve"> </w:t>
      </w:r>
      <w:r>
        <w:rPr>
          <w:spacing w:val="-1"/>
        </w:rP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60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recede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flows.</w:t>
      </w:r>
      <w:r>
        <w:rPr>
          <w:spacing w:val="4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autumn</w:t>
      </w:r>
      <w:r>
        <w:rPr>
          <w:spacing w:val="-6"/>
        </w:rPr>
        <w:t xml:space="preserve"> </w:t>
      </w:r>
      <w:r>
        <w:rPr>
          <w:spacing w:val="1"/>
        </w:rPr>
        <w:t>2017,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patterns</w:t>
      </w:r>
      <w:r>
        <w:rPr>
          <w:spacing w:val="68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dominated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conditions.</w:t>
      </w:r>
    </w:p>
    <w:p w14:paraId="37059B98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B99" w14:textId="77777777" w:rsidR="00F441EC" w:rsidRDefault="00BC0B32">
      <w:pPr>
        <w:pStyle w:val="BodyText"/>
        <w:ind w:right="250"/>
      </w:pP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ecological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prolonged</w:t>
      </w:r>
      <w:r>
        <w:rPr>
          <w:spacing w:val="58"/>
          <w:w w:val="99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t>flow.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Condamine-</w:t>
      </w:r>
      <w:r>
        <w:rPr>
          <w:spacing w:val="68"/>
          <w:w w:val="99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t>indicates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despite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t>flows:</w:t>
      </w:r>
    </w:p>
    <w:p w14:paraId="37059B9A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14"/>
          <w:szCs w:val="14"/>
        </w:rPr>
      </w:pPr>
    </w:p>
    <w:p w14:paraId="37059B9B" w14:textId="77777777" w:rsidR="00F441EC" w:rsidRDefault="00BC0B32">
      <w:pPr>
        <w:pStyle w:val="BodyText"/>
        <w:numPr>
          <w:ilvl w:val="0"/>
          <w:numId w:val="25"/>
        </w:numPr>
        <w:tabs>
          <w:tab w:val="left" w:pos="466"/>
        </w:tabs>
        <w:ind w:left="465" w:right="131"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fill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Clear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rPr>
          <w:spacing w:val="-1"/>
        </w:rPr>
        <w:t>Lakes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Narran</w:t>
      </w:r>
      <w:r>
        <w:rPr>
          <w:spacing w:val="-5"/>
        </w:rPr>
        <w:t xml:space="preserve"> </w:t>
      </w:r>
      <w:r>
        <w:rPr>
          <w:spacing w:val="-1"/>
        </w:rPr>
        <w:t>Lakes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inundate</w:t>
      </w:r>
      <w:r>
        <w:rPr>
          <w:spacing w:val="88"/>
          <w:w w:val="99"/>
        </w:rPr>
        <w:t xml:space="preserve"> </w:t>
      </w:r>
      <w:r>
        <w:rPr>
          <w:spacing w:val="-1"/>
        </w:rPr>
        <w:t>surrounding</w:t>
      </w:r>
      <w:r>
        <w:rPr>
          <w:spacing w:val="-8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lignum.</w:t>
      </w:r>
      <w:r>
        <w:rPr>
          <w:spacing w:val="39"/>
        </w:rPr>
        <w:t xml:space="preserve"> </w:t>
      </w:r>
      <w:r>
        <w:t>However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lignum</w:t>
      </w:r>
      <w:r>
        <w:rPr>
          <w:spacing w:val="-5"/>
        </w:rPr>
        <w:t xml:space="preserve"> </w:t>
      </w:r>
      <w:r>
        <w:rPr>
          <w:spacing w:val="-1"/>
        </w:rPr>
        <w:t>shrubland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waterbird</w:t>
      </w:r>
      <w:r>
        <w:rPr>
          <w:spacing w:val="80"/>
          <w:w w:val="99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foraging</w:t>
      </w:r>
      <w:r>
        <w:rPr>
          <w:spacing w:val="-7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Ramsar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inundated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-5"/>
        </w:rPr>
        <w:t xml:space="preserve"> </w:t>
      </w:r>
      <w:r>
        <w:rPr>
          <w:spacing w:val="-2"/>
        </w:rPr>
        <w:t>April</w:t>
      </w:r>
      <w:r>
        <w:rPr>
          <w:spacing w:val="-4"/>
        </w:rPr>
        <w:t xml:space="preserve"> </w:t>
      </w:r>
      <w:r>
        <w:rPr>
          <w:spacing w:val="-1"/>
        </w:rPr>
        <w:t>2013</w:t>
      </w:r>
      <w:r>
        <w:rPr>
          <w:spacing w:val="72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stress.</w:t>
      </w:r>
    </w:p>
    <w:p w14:paraId="37059B9C" w14:textId="77777777" w:rsidR="00F441EC" w:rsidRDefault="00BC0B32">
      <w:pPr>
        <w:pStyle w:val="BodyText"/>
        <w:numPr>
          <w:ilvl w:val="0"/>
          <w:numId w:val="25"/>
        </w:numPr>
        <w:tabs>
          <w:tab w:val="left" w:pos="466"/>
        </w:tabs>
        <w:spacing w:before="119"/>
        <w:ind w:left="465" w:right="234" w:hanging="357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last</w:t>
      </w:r>
      <w:r>
        <w:rPr>
          <w:spacing w:val="-6"/>
        </w:rPr>
        <w:t xml:space="preserve"> </w:t>
      </w:r>
      <w:r>
        <w:t>large-scale</w:t>
      </w:r>
      <w:r>
        <w:rPr>
          <w:spacing w:val="-8"/>
        </w:rPr>
        <w:t xml:space="preserve"> </w:t>
      </w:r>
      <w:r>
        <w:rPr>
          <w:spacing w:val="-1"/>
        </w:rP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observed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rPr>
          <w:spacing w:val="-1"/>
        </w:rPr>
        <w:t>2012,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Narran</w:t>
      </w:r>
      <w:r>
        <w:rPr>
          <w:spacing w:val="-4"/>
        </w:rPr>
        <w:t xml:space="preserve"> </w:t>
      </w:r>
      <w:r>
        <w:t>Lakes.</w:t>
      </w:r>
    </w:p>
    <w:p w14:paraId="37059B9D" w14:textId="77777777" w:rsidR="00F441EC" w:rsidRDefault="00BC0B32">
      <w:pPr>
        <w:pStyle w:val="BodyText"/>
        <w:numPr>
          <w:ilvl w:val="0"/>
          <w:numId w:val="25"/>
        </w:numPr>
        <w:tabs>
          <w:tab w:val="left" w:pos="466"/>
        </w:tabs>
        <w:spacing w:before="122"/>
        <w:ind w:left="465" w:right="278" w:hanging="357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Birrie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Bokhara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inner</w:t>
      </w:r>
      <w:r>
        <w:rPr>
          <w:spacing w:val="-8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-7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t>system,</w:t>
      </w:r>
      <w:r>
        <w:rPr>
          <w:spacing w:val="-9"/>
        </w:rPr>
        <w:t xml:space="preserve"> </w:t>
      </w:r>
      <w:r>
        <w:t>experienced</w:t>
      </w:r>
      <w:r>
        <w:rPr>
          <w:spacing w:val="-5"/>
        </w:rPr>
        <w:t xml:space="preserve"> </w:t>
      </w:r>
      <w:r>
        <w:t>only</w:t>
      </w:r>
      <w:r>
        <w:rPr>
          <w:spacing w:val="71"/>
          <w:w w:val="99"/>
        </w:rPr>
        <w:t xml:space="preserve"> </w:t>
      </w:r>
      <w:r>
        <w:rPr>
          <w:spacing w:val="-1"/>
        </w:rPr>
        <w:t>short</w:t>
      </w:r>
      <w:r>
        <w:rPr>
          <w:spacing w:val="-4"/>
        </w:rPr>
        <w:t xml:space="preserve"> </w:t>
      </w:r>
      <w:r>
        <w:rPr>
          <w:spacing w:val="-1"/>
        </w:rPr>
        <w:t>periods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3"/>
        </w:rPr>
        <w:t xml:space="preserve"> </w:t>
      </w:r>
      <w:r>
        <w:rPr>
          <w:spacing w:val="-1"/>
        </w:rPr>
        <w:t>years.</w:t>
      </w:r>
    </w:p>
    <w:p w14:paraId="37059B9E" w14:textId="77777777" w:rsidR="00F441EC" w:rsidRDefault="00BC0B32">
      <w:pPr>
        <w:pStyle w:val="BodyText"/>
        <w:numPr>
          <w:ilvl w:val="0"/>
          <w:numId w:val="25"/>
        </w:numPr>
        <w:tabs>
          <w:tab w:val="left" w:pos="466"/>
        </w:tabs>
        <w:spacing w:before="119"/>
        <w:ind w:left="465" w:right="556" w:hanging="357"/>
        <w:jc w:val="both"/>
      </w:pP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6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Culgoa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floodplain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Queensland-NSW</w:t>
      </w:r>
      <w:r>
        <w:rPr>
          <w:spacing w:val="-7"/>
        </w:rPr>
        <w:t xml:space="preserve"> </w:t>
      </w:r>
      <w:r>
        <w:t>border,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t>coolibah-</w:t>
      </w:r>
      <w:r>
        <w:rPr>
          <w:spacing w:val="-7"/>
        </w:rPr>
        <w:t xml:space="preserve"> </w:t>
      </w:r>
      <w:r>
        <w:rPr>
          <w:spacing w:val="-1"/>
        </w:rPr>
        <w:t>blackbox</w:t>
      </w:r>
      <w:r>
        <w:rPr>
          <w:spacing w:val="-9"/>
        </w:rPr>
        <w:t xml:space="preserve"> </w:t>
      </w:r>
      <w:r>
        <w:t>ecological</w:t>
      </w:r>
      <w:r>
        <w:rPr>
          <w:spacing w:val="60"/>
          <w:w w:val="99"/>
        </w:rPr>
        <w:t xml:space="preserve"> </w:t>
      </w:r>
      <w:r>
        <w:rPr>
          <w:spacing w:val="-1"/>
        </w:rPr>
        <w:t>community,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inundated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flows.</w:t>
      </w:r>
    </w:p>
    <w:p w14:paraId="37059B9F" w14:textId="77777777" w:rsidR="00F441EC" w:rsidRDefault="00BC0B32">
      <w:pPr>
        <w:pStyle w:val="BodyText"/>
        <w:numPr>
          <w:ilvl w:val="0"/>
          <w:numId w:val="25"/>
        </w:numPr>
        <w:tabs>
          <w:tab w:val="left" w:pos="466"/>
        </w:tabs>
        <w:spacing w:before="122"/>
        <w:ind w:left="465" w:right="100" w:hanging="357"/>
      </w:pP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severe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prolonged</w:t>
      </w:r>
      <w:r>
        <w:rPr>
          <w:spacing w:val="-6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spell.</w:t>
      </w:r>
      <w:r>
        <w:rPr>
          <w:spacing w:val="68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rPr>
          <w:spacing w:val="-1"/>
        </w:rPr>
        <w:t>(Wilcannia)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was</w:t>
      </w:r>
      <w:r>
        <w:rPr>
          <w:spacing w:val="68"/>
          <w:w w:val="99"/>
        </w:rPr>
        <w:t xml:space="preserve"> </w:t>
      </w:r>
      <w:r>
        <w:rPr>
          <w:spacing w:val="-1"/>
        </w:rPr>
        <w:t>significantly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3-year</w:t>
      </w:r>
      <w:r>
        <w:rPr>
          <w:spacing w:val="-6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(45</w:t>
      </w:r>
      <w:r>
        <w:rPr>
          <w:spacing w:val="-6"/>
        </w:rPr>
        <w:t xml:space="preserve"> </w:t>
      </w:r>
      <w:r>
        <w:rPr>
          <w:spacing w:val="-1"/>
        </w:rPr>
        <w:t>years),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per</w:t>
      </w:r>
      <w:r>
        <w:rPr>
          <w:spacing w:val="68"/>
          <w:w w:val="99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last</w:t>
      </w:r>
      <w:r>
        <w:rPr>
          <w:spacing w:val="-4"/>
        </w:rPr>
        <w:t xml:space="preserve"> </w:t>
      </w:r>
      <w:r>
        <w:rPr>
          <w:spacing w:val="-1"/>
        </w:rPr>
        <w:t>45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14:paraId="37059BA0" w14:textId="77777777" w:rsidR="00F441EC" w:rsidRDefault="00BC0B32">
      <w:pPr>
        <w:pStyle w:val="BodyText"/>
        <w:spacing w:before="119"/>
        <w:ind w:right="96"/>
      </w:pP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2007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spacing w:val="-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summarised</w:t>
      </w:r>
      <w:r>
        <w:rPr>
          <w:spacing w:val="78"/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rPr>
          <w:spacing w:val="-1"/>
        </w:rPr>
        <w:t>1.</w:t>
      </w:r>
    </w:p>
    <w:p w14:paraId="37059BA1" w14:textId="77777777" w:rsidR="00F441EC" w:rsidRDefault="00F441EC">
      <w:pPr>
        <w:sectPr w:rsidR="00F441EC">
          <w:footerReference w:type="default" r:id="rId42"/>
          <w:pgSz w:w="11910" w:h="16840"/>
          <w:pgMar w:top="780" w:right="640" w:bottom="880" w:left="600" w:header="0" w:footer="686" w:gutter="0"/>
          <w:cols w:space="720"/>
        </w:sectPr>
      </w:pPr>
    </w:p>
    <w:p w14:paraId="37059BA2" w14:textId="77777777" w:rsidR="00F441EC" w:rsidRDefault="00BC0B32">
      <w:pPr>
        <w:pStyle w:val="BodyText"/>
        <w:spacing w:before="47"/>
      </w:pPr>
      <w:bookmarkStart w:id="18" w:name="_bookmark17"/>
      <w:bookmarkEnd w:id="18"/>
      <w:r>
        <w:rPr>
          <w:b/>
          <w:spacing w:val="-1"/>
        </w:rPr>
        <w:lastRenderedPageBreak/>
        <w:t>Table</w:t>
      </w:r>
      <w:r>
        <w:rPr>
          <w:b/>
          <w:spacing w:val="-6"/>
        </w:rPr>
        <w:t xml:space="preserve"> </w:t>
      </w:r>
      <w:r>
        <w:rPr>
          <w:b/>
        </w:rPr>
        <w:t>2:</w:t>
      </w:r>
      <w:r>
        <w:rPr>
          <w:b/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rPr>
          <w:spacing w:val="-1"/>
        </w:rPr>
        <w:t>2007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1"/>
        </w:rPr>
        <w:t>2017</w:t>
      </w:r>
      <w:r>
        <w:rPr>
          <w:spacing w:val="-3"/>
        </w:rPr>
        <w:t xml:space="preserve"> </w:t>
      </w:r>
      <w:r>
        <w:rPr>
          <w:spacing w:val="-1"/>
        </w:rPr>
        <w:t>(updated</w:t>
      </w:r>
      <w:r>
        <w:rPr>
          <w:spacing w:val="-6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</w:t>
      </w:r>
      <w:r>
        <w:rPr>
          <w:spacing w:val="-1"/>
        </w:rPr>
        <w:t>April)</w:t>
      </w:r>
    </w:p>
    <w:p w14:paraId="37059BA3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037"/>
        <w:gridCol w:w="818"/>
        <w:gridCol w:w="848"/>
        <w:gridCol w:w="847"/>
        <w:gridCol w:w="850"/>
        <w:gridCol w:w="843"/>
        <w:gridCol w:w="850"/>
        <w:gridCol w:w="852"/>
        <w:gridCol w:w="848"/>
        <w:gridCol w:w="850"/>
        <w:gridCol w:w="838"/>
      </w:tblGrid>
      <w:tr w:rsidR="00F441EC" w14:paraId="37059BA9" w14:textId="77777777">
        <w:trPr>
          <w:trHeight w:hRule="exact" w:val="346"/>
        </w:trPr>
        <w:tc>
          <w:tcPr>
            <w:tcW w:w="9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CCC0D9"/>
          </w:tcPr>
          <w:p w14:paraId="37059BA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BA5" w14:textId="77777777" w:rsidR="00F441EC" w:rsidRDefault="00BC0B32">
            <w:pPr>
              <w:pStyle w:val="TableParagraph"/>
              <w:ind w:left="4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Catchment</w:t>
            </w:r>
          </w:p>
        </w:tc>
        <w:tc>
          <w:tcPr>
            <w:tcW w:w="1037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  <w:shd w:val="clear" w:color="auto" w:fill="CCC0D9"/>
          </w:tcPr>
          <w:p w14:paraId="37059BA6" w14:textId="77777777" w:rsidR="00F441EC" w:rsidRDefault="00BC0B32">
            <w:pPr>
              <w:pStyle w:val="TableParagraph"/>
              <w:spacing w:before="56"/>
              <w:ind w:left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Gauge</w:t>
            </w:r>
          </w:p>
          <w:p w14:paraId="37059BA7" w14:textId="77777777" w:rsidR="00F441EC" w:rsidRDefault="00BC0B32">
            <w:pPr>
              <w:pStyle w:val="TableParagraph"/>
              <w:spacing w:before="61"/>
              <w:ind w:left="131" w:right="12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(period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records)</w:t>
            </w:r>
          </w:p>
        </w:tc>
        <w:tc>
          <w:tcPr>
            <w:tcW w:w="8442" w:type="dxa"/>
            <w:gridSpan w:val="10"/>
            <w:tcBorders>
              <w:top w:val="single" w:sz="13" w:space="0" w:color="000000"/>
              <w:left w:val="single" w:sz="12" w:space="0" w:color="000000"/>
              <w:bottom w:val="single" w:sz="13" w:space="0" w:color="CCC0D9"/>
              <w:right w:val="single" w:sz="12" w:space="0" w:color="000000"/>
            </w:tcBorders>
            <w:shd w:val="clear" w:color="auto" w:fill="CCC0D9"/>
          </w:tcPr>
          <w:p w14:paraId="37059BA8" w14:textId="77777777" w:rsidR="00F441EC" w:rsidRDefault="00BC0B32">
            <w:pPr>
              <w:pStyle w:val="TableParagraph"/>
              <w:spacing w:before="56"/>
              <w:ind w:left="3"/>
              <w:jc w:val="center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Recent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annual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streamflow</w:t>
            </w:r>
            <w:r>
              <w:rPr>
                <w:rFonts w:ascii="Century Gothic"/>
                <w:b/>
                <w:spacing w:val="-2"/>
                <w:position w:val="4"/>
                <w:sz w:val="10"/>
              </w:rPr>
              <w:t>1</w:t>
            </w:r>
          </w:p>
        </w:tc>
      </w:tr>
      <w:tr w:rsidR="00F441EC" w14:paraId="37059BB6" w14:textId="77777777">
        <w:trPr>
          <w:trHeight w:hRule="exact" w:val="451"/>
        </w:trPr>
        <w:tc>
          <w:tcPr>
            <w:tcW w:w="996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AA" w14:textId="77777777" w:rsidR="00F441EC" w:rsidRDefault="00F441EC"/>
        </w:tc>
        <w:tc>
          <w:tcPr>
            <w:tcW w:w="1037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CCC0D9"/>
          </w:tcPr>
          <w:p w14:paraId="37059BAB" w14:textId="77777777" w:rsidR="00F441EC" w:rsidRDefault="00F441EC"/>
        </w:tc>
        <w:tc>
          <w:tcPr>
            <w:tcW w:w="818" w:type="dxa"/>
            <w:tcBorders>
              <w:top w:val="single" w:sz="13" w:space="0" w:color="CCC0D9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AC" w14:textId="77777777" w:rsidR="00F441EC" w:rsidRDefault="00BC0B32">
            <w:pPr>
              <w:pStyle w:val="TableParagraph"/>
              <w:spacing w:before="111"/>
              <w:ind w:left="8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2007–08</w:t>
            </w:r>
          </w:p>
        </w:tc>
        <w:tc>
          <w:tcPr>
            <w:tcW w:w="848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AD" w14:textId="77777777" w:rsidR="00F441EC" w:rsidRDefault="00BC0B32">
            <w:pPr>
              <w:pStyle w:val="TableParagraph"/>
              <w:spacing w:before="111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2008–09</w:t>
            </w:r>
          </w:p>
        </w:tc>
        <w:tc>
          <w:tcPr>
            <w:tcW w:w="847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AE" w14:textId="77777777" w:rsidR="00F441EC" w:rsidRDefault="00BC0B32">
            <w:pPr>
              <w:pStyle w:val="TableParagraph"/>
              <w:spacing w:before="111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2009–10</w:t>
            </w:r>
          </w:p>
        </w:tc>
        <w:tc>
          <w:tcPr>
            <w:tcW w:w="850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AF" w14:textId="77777777" w:rsidR="00F441EC" w:rsidRDefault="00BC0B32">
            <w:pPr>
              <w:pStyle w:val="TableParagraph"/>
              <w:spacing w:before="111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2010–11</w:t>
            </w:r>
          </w:p>
        </w:tc>
        <w:tc>
          <w:tcPr>
            <w:tcW w:w="843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B0" w14:textId="77777777" w:rsidR="00F441EC" w:rsidRDefault="00BC0B32">
            <w:pPr>
              <w:pStyle w:val="TableParagraph"/>
              <w:spacing w:before="111"/>
              <w:ind w:left="10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2011–12</w:t>
            </w:r>
          </w:p>
        </w:tc>
        <w:tc>
          <w:tcPr>
            <w:tcW w:w="850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B1" w14:textId="77777777" w:rsidR="00F441EC" w:rsidRDefault="00BC0B32">
            <w:pPr>
              <w:pStyle w:val="TableParagraph"/>
              <w:spacing w:before="111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2012–13</w:t>
            </w:r>
          </w:p>
        </w:tc>
        <w:tc>
          <w:tcPr>
            <w:tcW w:w="852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B2" w14:textId="77777777" w:rsidR="00F441EC" w:rsidRDefault="00BC0B32">
            <w:pPr>
              <w:pStyle w:val="TableParagraph"/>
              <w:spacing w:before="111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2013–14</w:t>
            </w:r>
          </w:p>
        </w:tc>
        <w:tc>
          <w:tcPr>
            <w:tcW w:w="848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B3" w14:textId="77777777" w:rsidR="00F441EC" w:rsidRDefault="00BC0B32">
            <w:pPr>
              <w:pStyle w:val="TableParagraph"/>
              <w:spacing w:before="111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850" w:type="dxa"/>
            <w:tcBorders>
              <w:top w:val="single" w:sz="13" w:space="0" w:color="CCC0D9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CC0D9"/>
          </w:tcPr>
          <w:p w14:paraId="37059BB4" w14:textId="77777777" w:rsidR="00F441EC" w:rsidRDefault="00BC0B32">
            <w:pPr>
              <w:pStyle w:val="TableParagraph"/>
              <w:spacing w:before="111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38" w:type="dxa"/>
            <w:tcBorders>
              <w:top w:val="single" w:sz="13" w:space="0" w:color="CCC0D9"/>
              <w:left w:val="single" w:sz="5" w:space="0" w:color="000000"/>
              <w:bottom w:val="single" w:sz="13" w:space="0" w:color="D5E2BB"/>
              <w:right w:val="single" w:sz="12" w:space="0" w:color="000000"/>
            </w:tcBorders>
            <w:shd w:val="clear" w:color="auto" w:fill="CCC0D9"/>
          </w:tcPr>
          <w:p w14:paraId="37059BB5" w14:textId="77777777" w:rsidR="00F441EC" w:rsidRDefault="00BC0B32">
            <w:pPr>
              <w:pStyle w:val="TableParagraph"/>
              <w:spacing w:before="111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</w:tr>
      <w:tr w:rsidR="00F441EC" w14:paraId="37059BDA" w14:textId="77777777">
        <w:trPr>
          <w:trHeight w:hRule="exact" w:val="1122"/>
        </w:trPr>
        <w:tc>
          <w:tcPr>
            <w:tcW w:w="9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BB7" w14:textId="77777777" w:rsidR="00F441EC" w:rsidRDefault="00BC0B32">
            <w:pPr>
              <w:pStyle w:val="TableParagraph"/>
              <w:spacing w:before="39"/>
              <w:ind w:left="42" w:right="42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Border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Rivers</w:t>
            </w:r>
          </w:p>
          <w:p w14:paraId="37059BB8" w14:textId="77777777" w:rsidR="00F441EC" w:rsidRDefault="00BC0B32">
            <w:pPr>
              <w:pStyle w:val="ListParagraph"/>
              <w:numPr>
                <w:ilvl w:val="0"/>
                <w:numId w:val="20"/>
              </w:numPr>
              <w:tabs>
                <w:tab w:val="left" w:pos="155"/>
              </w:tabs>
              <w:spacing w:before="41"/>
              <w:ind w:right="123" w:firstLine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Upper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nd)</w:t>
            </w:r>
          </w:p>
          <w:p w14:paraId="37059BB9" w14:textId="77777777" w:rsidR="00F441EC" w:rsidRDefault="00BC0B32">
            <w:pPr>
              <w:pStyle w:val="ListParagraph"/>
              <w:numPr>
                <w:ilvl w:val="0"/>
                <w:numId w:val="20"/>
              </w:numPr>
              <w:tabs>
                <w:tab w:val="left" w:pos="155"/>
              </w:tabs>
              <w:spacing w:before="92"/>
              <w:ind w:left="15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9BBA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BB" w14:textId="77777777" w:rsidR="00F441EC" w:rsidRDefault="00BC0B32">
            <w:pPr>
              <w:pStyle w:val="TableParagraph"/>
              <w:ind w:left="23" w:right="5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Severn</w:t>
            </w:r>
            <w:r>
              <w:rPr>
                <w:rFonts w:ascii="Century Gothic"/>
                <w:i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River</w:t>
            </w:r>
            <w:r>
              <w:rPr>
                <w:rFonts w:ascii="Century Gothic"/>
                <w:i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i/>
                <w:sz w:val="16"/>
              </w:rPr>
              <w:t>at</w:t>
            </w:r>
            <w:r>
              <w:rPr>
                <w:rFonts w:ascii="Century Gothic"/>
                <w:i/>
                <w:spacing w:val="-1"/>
                <w:sz w:val="16"/>
              </w:rPr>
              <w:t xml:space="preserve"> Farnbro</w:t>
            </w:r>
          </w:p>
          <w:p w14:paraId="37059BBC" w14:textId="77777777" w:rsidR="00F441EC" w:rsidRDefault="00BC0B32">
            <w:pPr>
              <w:pStyle w:val="TableParagraph"/>
              <w:spacing w:before="39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(from 1962)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14:paraId="37059BB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BE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BF" w14:textId="77777777" w:rsidR="00F441EC" w:rsidRDefault="00BC0B32">
            <w:pPr>
              <w:pStyle w:val="TableParagraph"/>
              <w:ind w:left="2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BC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C1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C2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BC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C4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BC5" w14:textId="77777777" w:rsidR="00F441EC" w:rsidRDefault="00BC0B32">
            <w:pPr>
              <w:pStyle w:val="TableParagraph"/>
              <w:ind w:left="263" w:right="236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BC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C7" w14:textId="77777777" w:rsidR="00F441EC" w:rsidRDefault="00BC0B32">
            <w:pPr>
              <w:pStyle w:val="TableParagraph"/>
              <w:ind w:left="133" w:right="1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BC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C9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CA" w14:textId="77777777" w:rsidR="00F441EC" w:rsidRDefault="00BC0B32">
            <w:pPr>
              <w:pStyle w:val="TableParagraph"/>
              <w:ind w:left="26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BC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CC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CD" w14:textId="77777777" w:rsidR="00F441EC" w:rsidRDefault="00BC0B32">
            <w:pPr>
              <w:pStyle w:val="TableParagraph"/>
              <w:ind w:left="2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BC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CF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BD0" w14:textId="77777777" w:rsidR="00F441EC" w:rsidRDefault="00BC0B32">
            <w:pPr>
              <w:pStyle w:val="TableParagraph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BD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D2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D3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BD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D5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D6" w14:textId="77777777" w:rsidR="00F441EC" w:rsidRDefault="00BC0B32">
            <w:pPr>
              <w:pStyle w:val="TableParagraph"/>
              <w:ind w:left="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-2"/>
                <w:sz w:val="16"/>
              </w:rPr>
              <w:t xml:space="preserve"> Low</w:t>
            </w:r>
          </w:p>
        </w:tc>
        <w:tc>
          <w:tcPr>
            <w:tcW w:w="838" w:type="dxa"/>
            <w:tcBorders>
              <w:top w:val="single" w:sz="13" w:space="0" w:color="D5E2BB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5E2BB"/>
          </w:tcPr>
          <w:p w14:paraId="37059BD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D8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BD9" w14:textId="77777777" w:rsidR="00F441EC" w:rsidRDefault="00BC0B32">
            <w:pPr>
              <w:pStyle w:val="TableParagraph"/>
              <w:ind w:left="2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441EC" w14:paraId="37059BF9" w14:textId="77777777">
        <w:trPr>
          <w:trHeight w:hRule="exact" w:val="1081"/>
        </w:trPr>
        <w:tc>
          <w:tcPr>
            <w:tcW w:w="996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BDB" w14:textId="77777777" w:rsidR="00F441EC" w:rsidRDefault="00F441EC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BDC" w14:textId="77777777" w:rsidR="00F441EC" w:rsidRDefault="00BC0B32">
            <w:pPr>
              <w:pStyle w:val="TableParagraph"/>
              <w:spacing w:before="39"/>
              <w:ind w:left="23" w:right="2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Macintyre</w:t>
            </w:r>
            <w:r>
              <w:rPr>
                <w:rFonts w:ascii="Century Gothic"/>
                <w:i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River</w:t>
            </w:r>
            <w:r>
              <w:rPr>
                <w:rFonts w:ascii="Century Gothic"/>
                <w:i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i/>
                <w:sz w:val="16"/>
              </w:rPr>
              <w:t>at</w:t>
            </w:r>
            <w:r>
              <w:rPr>
                <w:rFonts w:ascii="Century Gothic"/>
                <w:i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Goondiwind</w:t>
            </w:r>
            <w:r>
              <w:rPr>
                <w:rFonts w:ascii="Century Gothic"/>
                <w:i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i/>
                <w:sz w:val="16"/>
              </w:rPr>
              <w:t>i</w:t>
            </w:r>
          </w:p>
          <w:p w14:paraId="37059BDD" w14:textId="77777777" w:rsidR="00F441EC" w:rsidRDefault="00BC0B32">
            <w:pPr>
              <w:pStyle w:val="TableParagraph"/>
              <w:spacing w:line="194" w:lineRule="exact"/>
              <w:ind w:left="6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(from 1972)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BD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DF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E0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BE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E2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E3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BE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E5" w14:textId="77777777" w:rsidR="00F441EC" w:rsidRDefault="00BC0B32">
            <w:pPr>
              <w:pStyle w:val="TableParagraph"/>
              <w:spacing w:before="136"/>
              <w:ind w:left="263" w:right="236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BE6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E7" w14:textId="77777777" w:rsidR="00F441EC" w:rsidRDefault="00BC0B32">
            <w:pPr>
              <w:pStyle w:val="TableParagraph"/>
              <w:ind w:left="133" w:right="1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BE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E9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EA" w14:textId="77777777" w:rsidR="00F441EC" w:rsidRDefault="00BC0B32">
            <w:pPr>
              <w:pStyle w:val="TableParagraph"/>
              <w:ind w:left="23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BE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EC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ED" w14:textId="77777777" w:rsidR="00F441EC" w:rsidRDefault="00BC0B32">
            <w:pPr>
              <w:pStyle w:val="TableParagraph"/>
              <w:ind w:left="2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BE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EF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F0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BF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F2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F3" w14:textId="77777777" w:rsidR="00F441EC" w:rsidRDefault="00BC0B32">
            <w:pPr>
              <w:pStyle w:val="TableParagraph"/>
              <w:ind w:left="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-2"/>
                <w:sz w:val="16"/>
              </w:rPr>
              <w:t xml:space="preserve"> 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BF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F5" w14:textId="77777777" w:rsidR="00F441EC" w:rsidRDefault="00BC0B32">
            <w:pPr>
              <w:pStyle w:val="TableParagraph"/>
              <w:spacing w:before="136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5E2BB"/>
          </w:tcPr>
          <w:p w14:paraId="37059BF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BF7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F8" w14:textId="77777777" w:rsidR="00F441EC" w:rsidRDefault="00BC0B32">
            <w:pPr>
              <w:pStyle w:val="TableParagraph"/>
              <w:ind w:left="2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441EC" w14:paraId="37059C0C" w14:textId="77777777">
        <w:trPr>
          <w:trHeight w:hRule="exact" w:val="699"/>
        </w:trPr>
        <w:tc>
          <w:tcPr>
            <w:tcW w:w="99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BFA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FB" w14:textId="77777777" w:rsidR="00F441EC" w:rsidRDefault="00BC0B32">
            <w:pPr>
              <w:pStyle w:val="TableParagraph"/>
              <w:ind w:left="4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Moonie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BFC" w14:textId="77777777" w:rsidR="00F441EC" w:rsidRDefault="00BC0B32">
            <w:pPr>
              <w:pStyle w:val="TableParagraph"/>
              <w:spacing w:before="135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Nindigully</w:t>
            </w:r>
            <w:r>
              <w:rPr>
                <w:rFonts w:ascii="Century Gothic"/>
                <w:i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1969)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 w14:paraId="37059BFD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BFE" w14:textId="77777777" w:rsidR="00F441EC" w:rsidRDefault="00BC0B32">
            <w:pPr>
              <w:pStyle w:val="TableParagraph"/>
              <w:ind w:left="2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BFF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00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01" w14:textId="77777777" w:rsidR="00F441EC" w:rsidRDefault="00BC0B32">
            <w:pPr>
              <w:pStyle w:val="TableParagraph"/>
              <w:spacing w:before="135"/>
              <w:ind w:left="246" w:right="236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02" w14:textId="77777777" w:rsidR="00F441EC" w:rsidRDefault="00BC0B32">
            <w:pPr>
              <w:pStyle w:val="TableParagraph"/>
              <w:spacing w:before="37"/>
              <w:ind w:left="133" w:right="1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03" w14:textId="77777777" w:rsidR="00F441EC" w:rsidRDefault="00BC0B32">
            <w:pPr>
              <w:pStyle w:val="TableParagraph"/>
              <w:spacing w:before="135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 w14:paraId="37059C04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05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06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07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08" w14:textId="77777777" w:rsidR="00F441EC" w:rsidRDefault="00BC0B32">
            <w:pPr>
              <w:pStyle w:val="TableParagraph"/>
              <w:spacing w:before="135"/>
              <w:ind w:left="263" w:right="237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09" w14:textId="77777777" w:rsidR="00F441EC" w:rsidRDefault="00BC0B32">
            <w:pPr>
              <w:pStyle w:val="TableParagraph"/>
              <w:spacing w:before="135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5E2BB"/>
          </w:tcPr>
          <w:p w14:paraId="37059C0A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0B" w14:textId="77777777" w:rsidR="00F441EC" w:rsidRDefault="00BC0B32">
            <w:pPr>
              <w:pStyle w:val="TableParagraph"/>
              <w:ind w:left="2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</w:tr>
      <w:tr w:rsidR="00F441EC" w14:paraId="37059C1F" w14:textId="77777777">
        <w:trPr>
          <w:trHeight w:hRule="exact" w:val="698"/>
        </w:trPr>
        <w:tc>
          <w:tcPr>
            <w:tcW w:w="99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C0D" w14:textId="77777777" w:rsidR="00F441EC" w:rsidRDefault="00BC0B32">
            <w:pPr>
              <w:pStyle w:val="TableParagraph"/>
              <w:spacing w:before="135"/>
              <w:ind w:left="42" w:right="29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Balon</w:t>
            </w:r>
            <w:r>
              <w:rPr>
                <w:rFonts w:ascii="Century Gothic"/>
                <w:b/>
                <w:spacing w:val="-1"/>
                <w:sz w:val="16"/>
              </w:rPr>
              <w:t>ne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C0E" w14:textId="77777777" w:rsidR="00F441EC" w:rsidRDefault="00BC0B32">
            <w:pPr>
              <w:pStyle w:val="TableParagraph"/>
              <w:spacing w:before="135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 xml:space="preserve">St </w:t>
            </w:r>
            <w:r>
              <w:rPr>
                <w:rFonts w:ascii="Century Gothic"/>
                <w:i/>
                <w:sz w:val="16"/>
              </w:rPr>
              <w:t>George</w:t>
            </w:r>
            <w:r>
              <w:rPr>
                <w:rFonts w:ascii="Century Gothic"/>
                <w:i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1971)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C0F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0" w14:textId="77777777" w:rsidR="00F441EC" w:rsidRDefault="00BC0B32">
            <w:pPr>
              <w:pStyle w:val="TableParagraph"/>
              <w:ind w:left="2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11" w14:textId="77777777" w:rsidR="00F441EC" w:rsidRDefault="00BC0B32">
            <w:pPr>
              <w:pStyle w:val="TableParagraph"/>
              <w:spacing w:before="135"/>
              <w:ind w:left="262" w:right="237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12" w14:textId="77777777" w:rsidR="00F441EC" w:rsidRDefault="00BC0B32">
            <w:pPr>
              <w:pStyle w:val="TableParagraph"/>
              <w:spacing w:before="135"/>
              <w:ind w:left="246" w:right="236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13" w14:textId="77777777" w:rsidR="00F441EC" w:rsidRDefault="00BC0B32">
            <w:pPr>
              <w:pStyle w:val="TableParagraph"/>
              <w:spacing w:before="37"/>
              <w:ind w:left="133" w:right="1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14" w14:textId="77777777" w:rsidR="00F441EC" w:rsidRDefault="00BC0B32">
            <w:pPr>
              <w:pStyle w:val="TableParagraph"/>
              <w:spacing w:before="135"/>
              <w:ind w:left="248" w:right="234" w:hanging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 w14:paraId="37059C15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6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17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8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19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A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1B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C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AD3B4"/>
          </w:tcPr>
          <w:p w14:paraId="37059C1D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1E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36" w14:textId="77777777">
        <w:trPr>
          <w:trHeight w:hRule="exact" w:val="756"/>
        </w:trPr>
        <w:tc>
          <w:tcPr>
            <w:tcW w:w="99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C20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37059C21" w14:textId="77777777" w:rsidR="00F441EC" w:rsidRDefault="00BC0B32">
            <w:pPr>
              <w:pStyle w:val="TableParagraph"/>
              <w:spacing w:line="264" w:lineRule="auto"/>
              <w:ind w:left="42" w:right="364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Nebine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Cre</w:t>
            </w:r>
            <w:r>
              <w:rPr>
                <w:rFonts w:ascii="Century Gothic"/>
                <w:b/>
                <w:spacing w:val="-1"/>
                <w:sz w:val="16"/>
              </w:rPr>
              <w:t>ek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2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C22" w14:textId="77777777" w:rsidR="00F441EC" w:rsidRDefault="00BC0B32">
            <w:pPr>
              <w:pStyle w:val="TableParagraph"/>
              <w:spacing w:before="37" w:line="264" w:lineRule="auto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Roseleigh</w:t>
            </w:r>
            <w:r>
              <w:rPr>
                <w:rFonts w:ascii="Century Gothic"/>
                <w:i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Crossing</w:t>
            </w:r>
            <w:r>
              <w:rPr>
                <w:rFonts w:ascii="Century Gothic"/>
                <w:i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2007)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23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24" w14:textId="77777777" w:rsidR="00F441EC" w:rsidRDefault="00BC0B32">
            <w:pPr>
              <w:pStyle w:val="TableParagraph"/>
              <w:ind w:left="219" w:right="22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C25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26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27" w14:textId="77777777" w:rsidR="00F441EC" w:rsidRDefault="00BC0B32">
            <w:pPr>
              <w:pStyle w:val="TableParagraph"/>
              <w:spacing w:before="68"/>
              <w:ind w:left="133" w:right="12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2007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AD3B4"/>
          </w:tcPr>
          <w:p w14:paraId="37059C28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29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 w14:paraId="37059C2A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2B" w14:textId="77777777" w:rsidR="00F441EC" w:rsidRDefault="00BC0B32">
            <w:pPr>
              <w:pStyle w:val="TableParagraph"/>
              <w:ind w:left="24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2C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2D" w14:textId="77777777" w:rsidR="00F441EC" w:rsidRDefault="00BC0B32">
            <w:pPr>
              <w:pStyle w:val="TableParagraph"/>
              <w:ind w:left="262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2E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2F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30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31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 w14:paraId="37059C32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33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AD3B4"/>
          </w:tcPr>
          <w:p w14:paraId="37059C34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C35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57" w14:textId="77777777">
        <w:trPr>
          <w:trHeight w:hRule="exact" w:val="925"/>
        </w:trPr>
        <w:tc>
          <w:tcPr>
            <w:tcW w:w="9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C37" w14:textId="77777777" w:rsidR="00F441EC" w:rsidRDefault="00BC0B32">
            <w:pPr>
              <w:pStyle w:val="TableParagraph"/>
              <w:spacing w:before="39"/>
              <w:ind w:left="4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Warrego</w:t>
            </w:r>
          </w:p>
          <w:p w14:paraId="37059C38" w14:textId="77777777" w:rsidR="00F441EC" w:rsidRDefault="00BC0B32">
            <w:pPr>
              <w:pStyle w:val="ListParagraph"/>
              <w:numPr>
                <w:ilvl w:val="0"/>
                <w:numId w:val="19"/>
              </w:numPr>
              <w:tabs>
                <w:tab w:val="left" w:pos="155"/>
              </w:tabs>
              <w:spacing w:before="39"/>
              <w:ind w:right="123" w:firstLine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Upp</w:t>
            </w:r>
            <w:r>
              <w:rPr>
                <w:rFonts w:ascii="Century Gothic"/>
                <w:b/>
                <w:spacing w:val="-1"/>
                <w:sz w:val="16"/>
              </w:rPr>
              <w:t>er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nd)</w:t>
            </w:r>
          </w:p>
          <w:p w14:paraId="37059C39" w14:textId="77777777" w:rsidR="00F441EC" w:rsidRDefault="00BC0B32">
            <w:pPr>
              <w:pStyle w:val="ListParagraph"/>
              <w:numPr>
                <w:ilvl w:val="0"/>
                <w:numId w:val="19"/>
              </w:numPr>
              <w:tabs>
                <w:tab w:val="left" w:pos="155"/>
              </w:tabs>
              <w:spacing w:before="92"/>
              <w:ind w:right="123" w:firstLine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Mid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nd)</w:t>
            </w:r>
          </w:p>
          <w:p w14:paraId="37059C3A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37059C3B" w14:textId="77777777" w:rsidR="00F441EC" w:rsidRDefault="00BC0B32">
            <w:pPr>
              <w:pStyle w:val="ListParagraph"/>
              <w:numPr>
                <w:ilvl w:val="0"/>
                <w:numId w:val="19"/>
              </w:numPr>
              <w:tabs>
                <w:tab w:val="left" w:pos="155"/>
              </w:tabs>
              <w:ind w:right="361" w:firstLine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(NSW)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9C3C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3D" w14:textId="77777777" w:rsidR="00F441EC" w:rsidRDefault="00BC0B32">
            <w:pPr>
              <w:pStyle w:val="TableParagraph"/>
              <w:spacing w:line="287" w:lineRule="auto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Augathella</w:t>
            </w:r>
            <w:r>
              <w:rPr>
                <w:rFonts w:ascii="Century Gothic"/>
                <w:i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1967)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3E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3F" w14:textId="77777777" w:rsidR="00F441EC" w:rsidRDefault="00BC0B32">
            <w:pPr>
              <w:pStyle w:val="TableParagraph"/>
              <w:ind w:left="219" w:right="22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4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41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42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14:paraId="37059C4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44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45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4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47" w14:textId="77777777" w:rsidR="00F441EC" w:rsidRDefault="00BC0B32">
            <w:pPr>
              <w:pStyle w:val="TableParagraph"/>
              <w:ind w:left="133" w:right="1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48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49" w14:textId="77777777" w:rsidR="00F441EC" w:rsidRDefault="00BC0B32">
            <w:pPr>
              <w:pStyle w:val="TableParagraph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4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4B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4C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4D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4E" w14:textId="77777777" w:rsidR="00F441EC" w:rsidRDefault="00BC0B32">
            <w:pPr>
              <w:pStyle w:val="TableParagraph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4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50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51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52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53" w14:textId="77777777" w:rsidR="00F441EC" w:rsidRDefault="00BC0B32">
            <w:pPr>
              <w:pStyle w:val="TableParagraph"/>
              <w:ind w:left="152" w:right="14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Lowest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AD3B4"/>
          </w:tcPr>
          <w:p w14:paraId="37059C5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55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56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68" w14:textId="77777777">
        <w:trPr>
          <w:trHeight w:hRule="exact" w:val="680"/>
        </w:trPr>
        <w:tc>
          <w:tcPr>
            <w:tcW w:w="996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C58" w14:textId="77777777" w:rsidR="00F441EC" w:rsidRDefault="00F441EC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9C59" w14:textId="77777777" w:rsidR="00F441EC" w:rsidRDefault="00BC0B32">
            <w:pPr>
              <w:pStyle w:val="TableParagraph"/>
              <w:spacing w:before="119" w:line="287" w:lineRule="auto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Wyandra</w:t>
            </w:r>
            <w:r>
              <w:rPr>
                <w:rFonts w:ascii="Century Gothic"/>
                <w:i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1966)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5A" w14:textId="77777777" w:rsidR="00F441EC" w:rsidRDefault="00BC0B32">
            <w:pPr>
              <w:pStyle w:val="TableParagraph"/>
              <w:spacing w:before="138"/>
              <w:ind w:left="219" w:right="22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5B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5C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5D" w14:textId="77777777" w:rsidR="00F441EC" w:rsidRDefault="00BC0B32">
            <w:pPr>
              <w:pStyle w:val="TableParagraph"/>
              <w:spacing w:before="138"/>
              <w:ind w:left="246" w:right="236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5E" w14:textId="77777777" w:rsidR="00F441EC" w:rsidRDefault="00BC0B32">
            <w:pPr>
              <w:pStyle w:val="TableParagraph"/>
              <w:spacing w:before="138"/>
              <w:ind w:left="246" w:right="239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5F" w14:textId="77777777" w:rsidR="00F441EC" w:rsidRDefault="00BC0B32">
            <w:pPr>
              <w:pStyle w:val="TableParagraph"/>
              <w:spacing w:before="138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60" w14:textId="77777777" w:rsidR="00F441EC" w:rsidRDefault="00BC0B32">
            <w:pPr>
              <w:pStyle w:val="TableParagraph"/>
              <w:spacing w:before="39"/>
              <w:ind w:left="152" w:right="14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Lowest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61" w14:textId="77777777" w:rsidR="00F441EC" w:rsidRDefault="00BC0B32">
            <w:pPr>
              <w:pStyle w:val="TableParagraph"/>
              <w:spacing w:before="138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62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63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64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65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AD3B4"/>
          </w:tcPr>
          <w:p w14:paraId="37059C66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C67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80" w14:textId="77777777">
        <w:trPr>
          <w:trHeight w:hRule="exact" w:val="728"/>
        </w:trPr>
        <w:tc>
          <w:tcPr>
            <w:tcW w:w="996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C69" w14:textId="77777777" w:rsidR="00F441EC" w:rsidRDefault="00F441EC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C6A" w14:textId="77777777" w:rsidR="00F441EC" w:rsidRDefault="00BC0B32">
            <w:pPr>
              <w:pStyle w:val="TableParagraph"/>
              <w:spacing w:before="39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Ford’s</w:t>
            </w:r>
            <w:r>
              <w:rPr>
                <w:rFonts w:ascii="Century Gothic" w:eastAsia="Century Gothic" w:hAnsi="Century Gothic" w:cs="Century Gothic"/>
                <w:i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Bridge</w:t>
            </w:r>
          </w:p>
          <w:p w14:paraId="37059C6B" w14:textId="77777777" w:rsidR="00F441EC" w:rsidRDefault="00BC0B32">
            <w:pPr>
              <w:pStyle w:val="TableParagraph"/>
              <w:spacing w:before="41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(from 1972)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6C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6D" w14:textId="77777777" w:rsidR="00F441EC" w:rsidRDefault="00BC0B32">
            <w:pPr>
              <w:pStyle w:val="TableParagraph"/>
              <w:ind w:left="219" w:right="22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6E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6F" w14:textId="77777777" w:rsidR="00F441EC" w:rsidRDefault="00BC0B32">
            <w:pPr>
              <w:pStyle w:val="TableParagraph"/>
              <w:ind w:left="262" w:right="237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70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1" w14:textId="77777777" w:rsidR="00F441EC" w:rsidRDefault="00BC0B32">
            <w:pPr>
              <w:pStyle w:val="TableParagraph"/>
              <w:ind w:left="246" w:right="236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72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3" w14:textId="77777777" w:rsidR="00F441EC" w:rsidRDefault="00BC0B32">
            <w:pPr>
              <w:pStyle w:val="TableParagraph"/>
              <w:ind w:left="246" w:right="239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2D59B"/>
          </w:tcPr>
          <w:p w14:paraId="37059C74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5" w14:textId="77777777" w:rsidR="00F441EC" w:rsidRDefault="00BC0B32">
            <w:pPr>
              <w:pStyle w:val="TableParagraph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7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7" w14:textId="77777777" w:rsidR="00F441EC" w:rsidRDefault="00BC0B32">
            <w:pPr>
              <w:pStyle w:val="TableParagraph"/>
              <w:ind w:left="262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78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9" w14:textId="77777777" w:rsidR="00F441EC" w:rsidRDefault="00BC0B32">
            <w:pPr>
              <w:pStyle w:val="TableParagraph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DBDB"/>
          </w:tcPr>
          <w:p w14:paraId="37059C7A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7B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4B8B7"/>
          </w:tcPr>
          <w:p w14:paraId="37059C7C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7D" w14:textId="77777777" w:rsidR="00F441EC" w:rsidRDefault="00BC0B32">
            <w:pPr>
              <w:pStyle w:val="TableParagraph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AD3B4"/>
          </w:tcPr>
          <w:p w14:paraId="37059C7E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7F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9B" w14:textId="77777777">
        <w:trPr>
          <w:trHeight w:hRule="exact" w:val="728"/>
        </w:trPr>
        <w:tc>
          <w:tcPr>
            <w:tcW w:w="9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C81" w14:textId="77777777" w:rsidR="00F441EC" w:rsidRDefault="00BC0B32">
            <w:pPr>
              <w:pStyle w:val="TableParagraph"/>
              <w:spacing w:before="37"/>
              <w:ind w:left="42" w:right="28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Barwon-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Darling</w:t>
            </w:r>
          </w:p>
          <w:p w14:paraId="37059C82" w14:textId="77777777" w:rsidR="00F441EC" w:rsidRDefault="00BC0B32">
            <w:pPr>
              <w:pStyle w:val="ListParagraph"/>
              <w:numPr>
                <w:ilvl w:val="0"/>
                <w:numId w:val="18"/>
              </w:numPr>
              <w:tabs>
                <w:tab w:val="left" w:pos="155"/>
              </w:tabs>
              <w:spacing w:before="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Upper</w:t>
            </w:r>
          </w:p>
          <w:p w14:paraId="37059C83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37059C84" w14:textId="77777777" w:rsidR="00F441EC" w:rsidRDefault="00BC0B32">
            <w:pPr>
              <w:pStyle w:val="ListParagraph"/>
              <w:numPr>
                <w:ilvl w:val="0"/>
                <w:numId w:val="18"/>
              </w:numPr>
              <w:tabs>
                <w:tab w:val="left" w:pos="155"/>
              </w:tabs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Mid</w:t>
            </w:r>
          </w:p>
          <w:p w14:paraId="37059C8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86" w14:textId="77777777" w:rsidR="00F441EC" w:rsidRDefault="00BC0B32">
            <w:pPr>
              <w:pStyle w:val="ListParagraph"/>
              <w:numPr>
                <w:ilvl w:val="0"/>
                <w:numId w:val="18"/>
              </w:numPr>
              <w:tabs>
                <w:tab w:val="left" w:pos="155"/>
              </w:tabs>
              <w:spacing w:before="1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</w:t>
            </w:r>
          </w:p>
        </w:tc>
        <w:tc>
          <w:tcPr>
            <w:tcW w:w="103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9C87" w14:textId="77777777" w:rsidR="00F441EC" w:rsidRDefault="00BC0B32">
            <w:pPr>
              <w:pStyle w:val="TableParagraph"/>
              <w:spacing w:before="135" w:line="287" w:lineRule="auto"/>
              <w:ind w:left="23" w:right="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Collarenebri</w:t>
            </w:r>
            <w:r>
              <w:rPr>
                <w:rFonts w:ascii="Century Gothic"/>
                <w:i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1980)</w:t>
            </w:r>
          </w:p>
        </w:tc>
        <w:tc>
          <w:tcPr>
            <w:tcW w:w="81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88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89" w14:textId="77777777" w:rsidR="00F441EC" w:rsidRDefault="00BC0B32">
            <w:pPr>
              <w:pStyle w:val="TableParagraph"/>
              <w:ind w:left="2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8A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8B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8C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8D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8E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8F" w14:textId="77777777" w:rsidR="00F441EC" w:rsidRDefault="00BC0B32">
            <w:pPr>
              <w:pStyle w:val="TableParagraph"/>
              <w:ind w:left="246" w:right="239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90" w14:textId="77777777" w:rsidR="00F441EC" w:rsidRDefault="00BC0B32">
            <w:pPr>
              <w:pStyle w:val="TableParagraph"/>
              <w:spacing w:before="59"/>
              <w:ind w:left="131" w:right="12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Highest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on </w:t>
            </w:r>
            <w:r>
              <w:rPr>
                <w:rFonts w:ascii="Century Gothic"/>
                <w:spacing w:val="-1"/>
                <w:sz w:val="16"/>
              </w:rPr>
              <w:t>record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14:paraId="37059C91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92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93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94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95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96" w14:textId="77777777" w:rsidR="00F441EC" w:rsidRDefault="00BC0B32">
            <w:pPr>
              <w:pStyle w:val="TableParagraph"/>
              <w:ind w:left="2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97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98" w14:textId="77777777" w:rsidR="00F441EC" w:rsidRDefault="00BC0B32">
            <w:pPr>
              <w:pStyle w:val="TableParagraph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AD3B4"/>
          </w:tcPr>
          <w:p w14:paraId="37059C99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9C9A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AD" w14:textId="77777777">
        <w:trPr>
          <w:trHeight w:hRule="exact" w:val="521"/>
        </w:trPr>
        <w:tc>
          <w:tcPr>
            <w:tcW w:w="996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C9C" w14:textId="77777777" w:rsidR="00F441EC" w:rsidRDefault="00F441EC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9C9D" w14:textId="77777777" w:rsidR="00F441EC" w:rsidRDefault="00BC0B32">
            <w:pPr>
              <w:pStyle w:val="TableParagraph"/>
              <w:spacing w:before="39" w:line="287" w:lineRule="auto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Bourke</w:t>
            </w:r>
            <w:r>
              <w:rPr>
                <w:rFonts w:ascii="Century Gothic"/>
                <w:i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1972)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9E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9F" w14:textId="77777777" w:rsidR="00F441EC" w:rsidRDefault="00BC0B32">
            <w:pPr>
              <w:pStyle w:val="TableParagraph"/>
              <w:ind w:left="2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A0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A1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A2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A3" w14:textId="77777777" w:rsidR="00F441EC" w:rsidRDefault="00BC0B32">
            <w:pPr>
              <w:pStyle w:val="TableParagraph"/>
              <w:ind w:left="23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A4" w14:textId="77777777" w:rsidR="00F441EC" w:rsidRDefault="00BC0B32">
            <w:pPr>
              <w:pStyle w:val="TableParagraph"/>
              <w:spacing w:before="59"/>
              <w:ind w:left="246" w:right="239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A5" w14:textId="77777777" w:rsidR="00F441EC" w:rsidRDefault="00BC0B32">
            <w:pPr>
              <w:pStyle w:val="TableParagraph"/>
              <w:spacing w:before="59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14:paraId="37059CA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A7" w14:textId="77777777" w:rsidR="00F441EC" w:rsidRDefault="00BC0B32">
            <w:pPr>
              <w:pStyle w:val="TableParagraph"/>
              <w:ind w:left="2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A8" w14:textId="77777777" w:rsidR="00F441EC" w:rsidRDefault="00BC0B32">
            <w:pPr>
              <w:pStyle w:val="TableParagraph"/>
              <w:spacing w:before="59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A9" w14:textId="77777777" w:rsidR="00F441EC" w:rsidRDefault="00BC0B32">
            <w:pPr>
              <w:pStyle w:val="TableParagraph"/>
              <w:spacing w:before="59"/>
              <w:ind w:left="263" w:right="237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AA" w14:textId="77777777" w:rsidR="00F441EC" w:rsidRDefault="00BC0B32">
            <w:pPr>
              <w:pStyle w:val="TableParagraph"/>
              <w:spacing w:before="59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AD3B4"/>
          </w:tcPr>
          <w:p w14:paraId="37059CAB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AC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  <w:tr w:rsidR="00F441EC" w14:paraId="37059CBF" w14:textId="77777777">
        <w:trPr>
          <w:trHeight w:hRule="exact" w:val="533"/>
        </w:trPr>
        <w:tc>
          <w:tcPr>
            <w:tcW w:w="996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9CAE" w14:textId="77777777" w:rsidR="00F441EC" w:rsidRDefault="00F441EC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9CAF" w14:textId="77777777" w:rsidR="00F441EC" w:rsidRDefault="00BC0B32">
            <w:pPr>
              <w:pStyle w:val="TableParagraph"/>
              <w:spacing w:before="42" w:line="287" w:lineRule="auto"/>
              <w:ind w:left="23" w:right="1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Wilcannia</w:t>
            </w:r>
            <w:r>
              <w:rPr>
                <w:rFonts w:ascii="Century Gothic"/>
                <w:i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(from 1972)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FAD3B4"/>
          </w:tcPr>
          <w:p w14:paraId="37059CB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B1" w14:textId="77777777" w:rsidR="00F441EC" w:rsidRDefault="00BC0B32">
            <w:pPr>
              <w:pStyle w:val="TableParagraph"/>
              <w:ind w:left="2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1DBDB"/>
          </w:tcPr>
          <w:p w14:paraId="37059CB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B3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AF0DD"/>
          </w:tcPr>
          <w:p w14:paraId="37059CB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B5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2D59B"/>
          </w:tcPr>
          <w:p w14:paraId="37059CB6" w14:textId="77777777" w:rsidR="00F441EC" w:rsidRDefault="00BC0B32">
            <w:pPr>
              <w:pStyle w:val="TableParagraph"/>
              <w:spacing w:before="61"/>
              <w:ind w:left="246" w:right="239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2D59B"/>
          </w:tcPr>
          <w:p w14:paraId="37059CB7" w14:textId="77777777" w:rsidR="00F441EC" w:rsidRDefault="00BC0B32">
            <w:pPr>
              <w:pStyle w:val="TableParagraph"/>
              <w:spacing w:before="61"/>
              <w:ind w:left="243" w:right="234" w:hanging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AD3B4"/>
          </w:tcPr>
          <w:p w14:paraId="37059CB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B9" w14:textId="77777777" w:rsidR="00F441EC" w:rsidRDefault="00BC0B32">
            <w:pPr>
              <w:pStyle w:val="TableParagraph"/>
              <w:ind w:left="2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4B8B7"/>
          </w:tcPr>
          <w:p w14:paraId="37059CBA" w14:textId="77777777" w:rsidR="00F441EC" w:rsidRDefault="00BC0B32">
            <w:pPr>
              <w:pStyle w:val="TableParagraph"/>
              <w:spacing w:before="61"/>
              <w:ind w:left="263" w:right="241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4B8B7"/>
          </w:tcPr>
          <w:p w14:paraId="37059CBB" w14:textId="77777777" w:rsidR="00F441EC" w:rsidRDefault="00BC0B32">
            <w:pPr>
              <w:pStyle w:val="TableParagraph"/>
              <w:spacing w:before="61"/>
              <w:ind w:left="263" w:right="237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4B8B7"/>
          </w:tcPr>
          <w:p w14:paraId="37059CBC" w14:textId="77777777" w:rsidR="00F441EC" w:rsidRDefault="00BC0B32">
            <w:pPr>
              <w:pStyle w:val="TableParagraph"/>
              <w:spacing w:before="61"/>
              <w:ind w:left="263" w:right="239" w:hanging="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FAD3B4"/>
          </w:tcPr>
          <w:p w14:paraId="37059CB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CBE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Mod</w:t>
            </w:r>
          </w:p>
        </w:tc>
      </w:tr>
    </w:tbl>
    <w:p w14:paraId="37059CC0" w14:textId="77777777" w:rsidR="00F441EC" w:rsidRDefault="00BC0B32">
      <w:pPr>
        <w:spacing w:before="119"/>
        <w:ind w:left="10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Notes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t</w:t>
      </w:r>
      <w:hyperlink w:anchor="_bookmark17" w:history="1">
        <w:r>
          <w:rPr>
            <w:rFonts w:ascii="Century Gothic"/>
            <w:spacing w:val="-1"/>
            <w:sz w:val="16"/>
          </w:rPr>
          <w:t>o</w:t>
        </w:r>
        <w:r>
          <w:rPr>
            <w:rFonts w:ascii="Century Gothic"/>
            <w:sz w:val="16"/>
          </w:rPr>
          <w:t xml:space="preserve"> </w:t>
        </w:r>
        <w:r>
          <w:rPr>
            <w:rFonts w:ascii="Century Gothic"/>
            <w:spacing w:val="-1"/>
            <w:sz w:val="16"/>
          </w:rPr>
          <w:t>Table</w:t>
        </w:r>
        <w:r>
          <w:rPr>
            <w:rFonts w:ascii="Century Gothic"/>
            <w:sz w:val="16"/>
          </w:rPr>
          <w:t xml:space="preserve"> </w:t>
        </w:r>
        <w:r>
          <w:rPr>
            <w:rFonts w:ascii="Century Gothic"/>
            <w:spacing w:val="-1"/>
            <w:sz w:val="16"/>
          </w:rPr>
          <w:t>2:</w:t>
        </w:r>
      </w:hyperlink>
    </w:p>
    <w:p w14:paraId="37059CC1" w14:textId="2984A2D4" w:rsidR="00F441EC" w:rsidRDefault="00BC0B32">
      <w:pPr>
        <w:spacing w:before="70"/>
        <w:ind w:left="335"/>
        <w:rPr>
          <w:rFonts w:ascii="Century Gothic" w:eastAsia="Century Gothic" w:hAnsi="Century Gothic" w:cs="Century Gothic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1936" behindDoc="1" locked="0" layoutInCell="1" allowOverlap="1" wp14:anchorId="3705A5A1" wp14:editId="051C4B62">
                <wp:simplePos x="0" y="0"/>
                <wp:positionH relativeFrom="page">
                  <wp:posOffset>7403465</wp:posOffset>
                </wp:positionH>
                <wp:positionV relativeFrom="paragraph">
                  <wp:posOffset>203200</wp:posOffset>
                </wp:positionV>
                <wp:extent cx="1270" cy="201295"/>
                <wp:effectExtent l="12065" t="10160" r="5715" b="7620"/>
                <wp:wrapNone/>
                <wp:docPr id="51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1295"/>
                          <a:chOff x="11659" y="320"/>
                          <a:chExt cx="2" cy="317"/>
                        </a:xfrm>
                      </wpg:grpSpPr>
                      <wps:wsp>
                        <wps:cNvPr id="514" name="Freeform 499"/>
                        <wps:cNvSpPr>
                          <a:spLocks/>
                        </wps:cNvSpPr>
                        <wps:spPr bwMode="auto">
                          <a:xfrm>
                            <a:off x="11659" y="320"/>
                            <a:ext cx="2" cy="317"/>
                          </a:xfrm>
                          <a:custGeom>
                            <a:avLst/>
                            <a:gdLst>
                              <a:gd name="T0" fmla="+- 0 320 320"/>
                              <a:gd name="T1" fmla="*/ 320 h 317"/>
                              <a:gd name="T2" fmla="+- 0 637 320"/>
                              <a:gd name="T3" fmla="*/ 637 h 3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989F0" id="Group 498" o:spid="_x0000_s1026" style="position:absolute;margin-left:582.95pt;margin-top:16pt;width:.1pt;height:15.85pt;z-index:-144544;mso-position-horizontal-relative:page" coordorigin="11659,320" coordsize="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">
                <v:shape id="Freeform 499" o:spid="_x0000_s1027" style="position:absolute;left:11659;top:320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/oMQA&#10;AADcAAAADwAAAGRycy9kb3ducmV2LnhtbESPT2sCMRTE7wW/Q3hCbzVZqa2sRlFBKtLLrr14e2ze&#10;/sHNy7JJdfvtG0HwOMzMb5jlerCtuFLvG8cakokCQVw403Cl4ee0f5uD8AHZYOuYNPyRh/Vq9LLE&#10;1LgbZ3TNQyUihH2KGuoQulRKX9Rk0U9cRxy90vUWQ5R9JU2Ptwi3rZwq9SEtNhwXauxoV1NxyX+t&#10;hs8vtW8yV9L2+9iek112OQ2l0vp1PGwWIAIN4Rl+tA9Gwyx5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/6DEAAAA3AAAAA8AAAAAAAAAAAAAAAAAmAIAAGRycy9k&#10;b3ducmV2LnhtbFBLBQYAAAAABAAEAPUAAACJAwAAAAA=&#10;" path="m,l,317e" filled="f" strokeweight=".20464mm">
                  <v:path arrowok="t" o:connecttype="custom" o:connectlocs="0,320;0,637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position w:val="4"/>
          <w:sz w:val="11"/>
        </w:rPr>
        <w:t>1</w:t>
      </w:r>
      <w:r>
        <w:rPr>
          <w:rFonts w:ascii="Century Gothic"/>
          <w:spacing w:val="18"/>
          <w:position w:val="4"/>
          <w:sz w:val="11"/>
        </w:rPr>
        <w:t xml:space="preserve"> </w:t>
      </w:r>
      <w:r>
        <w:rPr>
          <w:rFonts w:ascii="Century Gothic"/>
          <w:spacing w:val="-2"/>
          <w:sz w:val="16"/>
        </w:rPr>
        <w:t>Annual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catchment streamflow </w:t>
      </w:r>
      <w:r>
        <w:rPr>
          <w:rFonts w:ascii="Century Gothic"/>
          <w:sz w:val="16"/>
        </w:rPr>
        <w:t>was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defined </w:t>
      </w:r>
      <w:r>
        <w:rPr>
          <w:rFonts w:ascii="Century Gothic"/>
          <w:sz w:val="16"/>
        </w:rPr>
        <w:t>at</w:t>
      </w:r>
      <w:r>
        <w:rPr>
          <w:rFonts w:ascii="Century Gothic"/>
          <w:spacing w:val="-1"/>
          <w:sz w:val="16"/>
        </w:rPr>
        <w:t xml:space="preserve"> key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locations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as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follows:</w:t>
      </w:r>
    </w:p>
    <w:p w14:paraId="37059CC2" w14:textId="77777777" w:rsidR="00F441EC" w:rsidRDefault="00F441EC">
      <w:pPr>
        <w:rPr>
          <w:rFonts w:ascii="Century Gothic" w:eastAsia="Century Gothic" w:hAnsi="Century Gothic" w:cs="Century Gothic"/>
          <w:sz w:val="4"/>
          <w:szCs w:val="4"/>
        </w:rPr>
      </w:pPr>
    </w:p>
    <w:tbl>
      <w:tblPr>
        <w:tblW w:w="0" w:type="auto"/>
        <w:tblInd w:w="4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6"/>
        <w:gridCol w:w="3543"/>
        <w:gridCol w:w="3545"/>
      </w:tblGrid>
      <w:tr w:rsidR="00F441EC" w14:paraId="37059CC6" w14:textId="77777777">
        <w:trPr>
          <w:trHeight w:hRule="exact" w:val="32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B8B7"/>
          </w:tcPr>
          <w:p w14:paraId="37059CC3" w14:textId="77777777" w:rsidR="00F441EC" w:rsidRDefault="00BC0B32">
            <w:pPr>
              <w:pStyle w:val="TableParagraph"/>
              <w:spacing w:before="59"/>
              <w:ind w:left="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Very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low:</w:t>
            </w:r>
            <w:r>
              <w:rPr>
                <w:rFonts w:ascii="Century Gothic"/>
                <w:spacing w:val="-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to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17.5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per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cent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rank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37059CC4" w14:textId="77777777" w:rsidR="00F441EC" w:rsidRDefault="00BC0B32">
            <w:pPr>
              <w:pStyle w:val="TableParagraph"/>
              <w:spacing w:before="59"/>
              <w:ind w:left="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Low:</w:t>
            </w:r>
            <w:r>
              <w:rPr>
                <w:rFonts w:ascii="Century Gothic" w:eastAsia="Century Gothic" w:hAnsi="Century Gothic" w:cs="Century Gothic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17.5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–</w:t>
            </w:r>
            <w:r>
              <w:rPr>
                <w:rFonts w:ascii="Century Gothic" w:eastAsia="Century Gothic" w:hAnsi="Century Gothic" w:cs="Century Gothic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37.5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per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cent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rank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AD3B4"/>
          </w:tcPr>
          <w:p w14:paraId="37059CC5" w14:textId="77777777" w:rsidR="00F441EC" w:rsidRDefault="00BC0B32">
            <w:pPr>
              <w:pStyle w:val="TableParagraph"/>
              <w:spacing w:before="59"/>
              <w:ind w:left="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Moderate: 37.5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–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62.5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per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cent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rank</w:t>
            </w:r>
          </w:p>
        </w:tc>
      </w:tr>
      <w:tr w:rsidR="00F441EC" w14:paraId="37059CCA" w14:textId="77777777">
        <w:trPr>
          <w:trHeight w:hRule="exact" w:val="32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 w14:paraId="37059CC7" w14:textId="77777777" w:rsidR="00F441EC" w:rsidRDefault="00BC0B32">
            <w:pPr>
              <w:pStyle w:val="TableParagraph"/>
              <w:spacing w:before="59"/>
              <w:ind w:left="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High:</w:t>
            </w:r>
            <w:r>
              <w:rPr>
                <w:rFonts w:ascii="Century Gothic" w:eastAsia="Century Gothic" w:hAnsi="Century Gothic" w:cs="Century Gothic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62.5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–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82.5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per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cent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rank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14:paraId="37059CC8" w14:textId="77777777" w:rsidR="00F441EC" w:rsidRDefault="00BC0B32">
            <w:pPr>
              <w:pStyle w:val="TableParagraph"/>
              <w:spacing w:before="59"/>
              <w:ind w:left="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Very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high: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greater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than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82.5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per</w:t>
            </w:r>
            <w:r>
              <w:rPr>
                <w:rFonts w:ascii="Century Gothic"/>
                <w:spacing w:val="-7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cent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rank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37059CC9" w14:textId="77777777" w:rsidR="00F441EC" w:rsidRDefault="00F441EC"/>
        </w:tc>
      </w:tr>
    </w:tbl>
    <w:p w14:paraId="37059CCB" w14:textId="77777777" w:rsidR="00F441EC" w:rsidRDefault="00BC0B32">
      <w:pPr>
        <w:spacing w:line="239" w:lineRule="auto"/>
        <w:ind w:left="335" w:right="717"/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rank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10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per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cent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means that </w:t>
      </w:r>
      <w:r>
        <w:rPr>
          <w:rFonts w:ascii="Century Gothic" w:eastAsia="Century Gothic" w:hAnsi="Century Gothic" w:cs="Century Gothic"/>
          <w:sz w:val="16"/>
          <w:szCs w:val="16"/>
        </w:rPr>
        <w:t>10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per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cent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years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observed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record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have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lower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flows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than occurred </w:t>
      </w:r>
      <w:r>
        <w:rPr>
          <w:rFonts w:ascii="Century Gothic" w:eastAsia="Century Gothic" w:hAnsi="Century Gothic" w:cs="Century Gothic"/>
          <w:sz w:val="16"/>
          <w:szCs w:val="16"/>
        </w:rPr>
        <w:t>in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that year,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with</w:t>
      </w:r>
      <w:r>
        <w:rPr>
          <w:rFonts w:ascii="Century Gothic" w:eastAsia="Century Gothic" w:hAnsi="Century Gothic" w:cs="Century Gothic"/>
          <w:spacing w:val="7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90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per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cent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years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having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higher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flows,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Data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is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sourced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from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NSW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Department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Primary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Industries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–Water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(NSW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gauge sites)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7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Queensland Department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Natural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Resources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and Mines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(Queensland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gauge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sites).</w:t>
      </w:r>
    </w:p>
    <w:p w14:paraId="37059CCC" w14:textId="77777777" w:rsidR="00F441EC" w:rsidRDefault="00BC0B32">
      <w:pPr>
        <w:spacing w:before="70"/>
        <w:ind w:left="335"/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position w:val="4"/>
          <w:sz w:val="11"/>
        </w:rPr>
        <w:t>2</w:t>
      </w:r>
      <w:r>
        <w:rPr>
          <w:rFonts w:ascii="Century Gothic"/>
          <w:spacing w:val="15"/>
          <w:position w:val="4"/>
          <w:sz w:val="11"/>
        </w:rPr>
        <w:t xml:space="preserve"> </w:t>
      </w:r>
      <w:r>
        <w:rPr>
          <w:rFonts w:ascii="Century Gothic"/>
          <w:spacing w:val="-1"/>
          <w:sz w:val="16"/>
        </w:rPr>
        <w:t>Indicative only.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Gauged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data </w:t>
      </w:r>
      <w:r>
        <w:rPr>
          <w:rFonts w:ascii="Century Gothic"/>
          <w:sz w:val="16"/>
        </w:rPr>
        <w:t>is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insufficient to accurately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classify</w:t>
      </w:r>
      <w:r>
        <w:rPr>
          <w:rFonts w:ascii="Century Gothic"/>
          <w:spacing w:val="-2"/>
          <w:sz w:val="16"/>
        </w:rPr>
        <w:t xml:space="preserve"> annual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streamflow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-1"/>
          <w:sz w:val="16"/>
        </w:rPr>
        <w:t xml:space="preserve"> the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Nebine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Creek catchment.</w:t>
      </w:r>
    </w:p>
    <w:p w14:paraId="37059CCD" w14:textId="77777777" w:rsidR="00F441EC" w:rsidRDefault="00F441EC">
      <w:pPr>
        <w:jc w:val="both"/>
        <w:rPr>
          <w:rFonts w:ascii="Century Gothic" w:eastAsia="Century Gothic" w:hAnsi="Century Gothic" w:cs="Century Gothic"/>
          <w:sz w:val="16"/>
          <w:szCs w:val="16"/>
        </w:rPr>
        <w:sectPr w:rsidR="00F441EC">
          <w:footerReference w:type="default" r:id="rId43"/>
          <w:pgSz w:w="11910" w:h="16840"/>
          <w:pgMar w:top="760" w:right="140" w:bottom="880" w:left="600" w:header="0" w:footer="686" w:gutter="0"/>
          <w:pgNumType w:start="11"/>
          <w:cols w:space="720"/>
        </w:sectPr>
      </w:pPr>
    </w:p>
    <w:p w14:paraId="37059CCE" w14:textId="77777777" w:rsidR="00F441EC" w:rsidRDefault="00BC0B32">
      <w:pPr>
        <w:pStyle w:val="Heading2"/>
        <w:numPr>
          <w:ilvl w:val="1"/>
          <w:numId w:val="21"/>
        </w:numPr>
        <w:tabs>
          <w:tab w:val="left" w:pos="961"/>
        </w:tabs>
        <w:spacing w:before="28"/>
        <w:ind w:hanging="852"/>
        <w:rPr>
          <w:b w:val="0"/>
          <w:bCs w:val="0"/>
        </w:rPr>
      </w:pPr>
      <w:bookmarkStart w:id="19" w:name="_bookmark18"/>
      <w:bookmarkEnd w:id="19"/>
      <w:r>
        <w:rPr>
          <w:color w:val="5F4879"/>
        </w:rPr>
        <w:lastRenderedPageBreak/>
        <w:t>Feasibility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active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management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by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</w:p>
    <w:p w14:paraId="37059CCF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CD0" w14:textId="77777777" w:rsidR="00F441EC" w:rsidRDefault="00BC0B32">
      <w:pPr>
        <w:pStyle w:val="BodyText"/>
        <w:ind w:right="228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Act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(allocations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rPr>
          <w:spacing w:val="-1"/>
        </w:rPr>
        <w:t>entitlements)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sales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occur.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1"/>
        </w:rPr>
        <w:t xml:space="preserve"> 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2017-18.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t>northern</w:t>
      </w:r>
      <w:r>
        <w:rPr>
          <w:spacing w:val="86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catchments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strategy,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</w:t>
      </w:r>
      <w:r>
        <w:rPr>
          <w:spacing w:val="97"/>
          <w:w w:val="99"/>
        </w:rPr>
        <w:t xml:space="preserve"> </w:t>
      </w:r>
      <w:r>
        <w:rPr>
          <w:spacing w:val="-1"/>
        </w:rPr>
        <w:t>alternative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contracts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licence</w:t>
      </w:r>
      <w:r>
        <w:rPr>
          <w:spacing w:val="-7"/>
        </w:rPr>
        <w:t xml:space="preserve"> </w:t>
      </w:r>
      <w:r>
        <w:rPr>
          <w:spacing w:val="-1"/>
        </w:rPr>
        <w:t>holders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72"/>
          <w:w w:val="99"/>
        </w:rPr>
        <w:t xml:space="preserve"> </w:t>
      </w:r>
      <w:r>
        <w:rPr>
          <w:spacing w:val="-1"/>
        </w:rPr>
        <w:t>mechanism.</w:t>
      </w:r>
    </w:p>
    <w:p w14:paraId="37059CD1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CD2" w14:textId="77777777" w:rsidR="00F441EC" w:rsidRDefault="00BC0B32">
      <w:pPr>
        <w:pStyle w:val="BodyText"/>
        <w:ind w:right="22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CEWO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mechanisms</w:t>
      </w:r>
      <w:r>
        <w:rPr>
          <w:spacing w:val="-6"/>
        </w:rPr>
        <w:t xml:space="preserve"> </w:t>
      </w:r>
      <w:r>
        <w:rPr>
          <w:spacing w:val="2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focused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Narran</w:t>
      </w:r>
      <w:r>
        <w:rPr>
          <w:spacing w:val="-5"/>
        </w:rPr>
        <w:t xml:space="preserve"> </w:t>
      </w:r>
      <w:r>
        <w:t>Lakes.</w:t>
      </w:r>
      <w:r>
        <w:rPr>
          <w:spacing w:val="88"/>
          <w:w w:val="99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extended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catchments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due</w:t>
      </w:r>
      <w:r>
        <w:rPr>
          <w:spacing w:val="-7"/>
        </w:rPr>
        <w:t xml:space="preserve"> </w:t>
      </w:r>
      <w:r>
        <w:t>course.</w:t>
      </w:r>
    </w:p>
    <w:p w14:paraId="37059CD3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7059CD4" w14:textId="77777777" w:rsidR="00F441EC" w:rsidRDefault="00BC0B32">
      <w:pPr>
        <w:pStyle w:val="BodyText"/>
        <w:ind w:right="228"/>
      </w:pPr>
      <w:r>
        <w:rPr>
          <w:spacing w:val="-1"/>
        </w:rPr>
        <w:t>Feasibility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catchments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assessed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19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rPr>
            <w:spacing w:val="1"/>
          </w:rPr>
          <w:t>3,</w:t>
        </w:r>
      </w:hyperlink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t>criteria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readiness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conclusions</w:t>
      </w:r>
      <w:r>
        <w:rPr>
          <w:spacing w:val="-7"/>
        </w:rPr>
        <w:t xml:space="preserve"> </w:t>
      </w:r>
      <w:r>
        <w:t>include:</w:t>
      </w:r>
    </w:p>
    <w:p w14:paraId="37059CD5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CD6" w14:textId="77777777" w:rsidR="00F441EC" w:rsidRDefault="00BC0B32">
      <w:pPr>
        <w:pStyle w:val="BodyText"/>
        <w:numPr>
          <w:ilvl w:val="0"/>
          <w:numId w:val="25"/>
        </w:numPr>
        <w:tabs>
          <w:tab w:val="left" w:pos="468"/>
        </w:tabs>
        <w:ind w:left="468" w:right="275" w:hanging="360"/>
      </w:pPr>
      <w:r>
        <w:rPr>
          <w:spacing w:val="-1"/>
        </w:rPr>
        <w:t>Any</w:t>
      </w:r>
      <w:r>
        <w:rPr>
          <w:spacing w:val="-8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mechanisms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46"/>
          <w:w w:val="99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Balonne.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t>diligence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regulatory</w:t>
      </w:r>
      <w:r>
        <w:rPr>
          <w:spacing w:val="-8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t>compliance</w:t>
      </w:r>
      <w:r>
        <w:rPr>
          <w:spacing w:val="-10"/>
        </w:rPr>
        <w:t xml:space="preserve"> </w:t>
      </w:r>
      <w:r>
        <w:t>regime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implementation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measures.</w:t>
      </w:r>
    </w:p>
    <w:p w14:paraId="37059CD7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7059CD8" w14:textId="77777777" w:rsidR="00F441EC" w:rsidRDefault="00BC0B32">
      <w:pPr>
        <w:pStyle w:val="BodyText"/>
        <w:numPr>
          <w:ilvl w:val="0"/>
          <w:numId w:val="25"/>
        </w:numPr>
        <w:tabs>
          <w:tab w:val="left" w:pos="468"/>
        </w:tabs>
        <w:ind w:left="468" w:right="132" w:hanging="360"/>
      </w:pPr>
      <w:r>
        <w:rPr>
          <w:spacing w:val="-1"/>
        </w:rPr>
        <w:t>Active</w:t>
      </w:r>
      <w:r>
        <w:rPr>
          <w:spacing w:val="-9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unregulated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holding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Warrego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Toorale</w:t>
      </w:r>
      <w:r>
        <w:rPr>
          <w:spacing w:val="-8"/>
        </w:rPr>
        <w:t xml:space="preserve"> </w:t>
      </w:r>
      <w:r>
        <w:t>will</w:t>
      </w:r>
      <w:r>
        <w:rPr>
          <w:spacing w:val="62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t>5-year</w:t>
      </w:r>
      <w:r>
        <w:rPr>
          <w:spacing w:val="-8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utilisation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entitlements,</w:t>
      </w:r>
      <w:r>
        <w:rPr>
          <w:spacing w:val="-10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December</w:t>
      </w:r>
      <w:r>
        <w:rPr>
          <w:spacing w:val="-9"/>
        </w:rPr>
        <w:t xml:space="preserve"> </w:t>
      </w:r>
      <w:r>
        <w:rPr>
          <w:spacing w:val="-1"/>
        </w:rPr>
        <w:t>2013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1"/>
          <w:u w:val="single" w:color="000000"/>
        </w:rPr>
        <w:t>Attachment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C</w:t>
      </w:r>
      <w:r>
        <w:t>).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68"/>
          <w:w w:val="99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1"/>
        </w:rPr>
        <w:t>license</w:t>
      </w:r>
      <w:r>
        <w:rPr>
          <w:spacing w:val="-6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directed</w:t>
      </w:r>
      <w:r>
        <w:rPr>
          <w:spacing w:val="-6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 xml:space="preserve">enhance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37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Warrego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Warrego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rPr>
          <w:spacing w:val="-1"/>
        </w:rPr>
        <w:t>Floodplain,</w:t>
      </w:r>
      <w:r>
        <w:rPr>
          <w:spacing w:val="42"/>
          <w:w w:val="99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relative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flow.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strategy</w:t>
      </w:r>
      <w:r>
        <w:rPr>
          <w:spacing w:val="5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helps</w:t>
      </w:r>
      <w:r>
        <w:rPr>
          <w:spacing w:val="-7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carried</w:t>
      </w:r>
      <w:r>
        <w:rPr>
          <w:spacing w:val="62"/>
          <w:w w:val="99"/>
        </w:rPr>
        <w:t xml:space="preserve"> </w:t>
      </w:r>
      <w:r>
        <w:t>over.</w:t>
      </w:r>
      <w:r>
        <w:rPr>
          <w:spacing w:val="-9"/>
        </w:rPr>
        <w:t xml:space="preserve"> </w:t>
      </w:r>
      <w:r>
        <w:rPr>
          <w:spacing w:val="-1"/>
        </w:rPr>
        <w:t>Factors</w:t>
      </w:r>
      <w:r>
        <w:rPr>
          <w:spacing w:val="-9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antecedent</w:t>
      </w:r>
      <w:r>
        <w:rPr>
          <w:spacing w:val="-7"/>
        </w:rPr>
        <w:t xml:space="preserve"> </w:t>
      </w:r>
      <w:r>
        <w:rPr>
          <w:spacing w:val="-1"/>
        </w:rPr>
        <w:t>flows,</w:t>
      </w:r>
      <w:r>
        <w:rPr>
          <w:spacing w:val="-11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conditions,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size</w:t>
      </w:r>
      <w:r>
        <w:rPr>
          <w:spacing w:val="56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duration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implications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rPr>
          <w:spacing w:val="1"/>
        </w:rPr>
        <w:t>years.</w:t>
      </w:r>
    </w:p>
    <w:p w14:paraId="37059CD9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CDA" w14:textId="77777777" w:rsidR="00F441EC" w:rsidRDefault="00BC0B32">
      <w:pPr>
        <w:pStyle w:val="BodyText"/>
        <w:numPr>
          <w:ilvl w:val="0"/>
          <w:numId w:val="25"/>
        </w:numPr>
        <w:tabs>
          <w:tab w:val="left" w:pos="468"/>
        </w:tabs>
        <w:ind w:left="468" w:right="275" w:hanging="360"/>
      </w:pPr>
      <w:r>
        <w:rPr>
          <w:spacing w:val="-1"/>
        </w:rPr>
        <w:t>Active</w:t>
      </w:r>
      <w:r>
        <w:rPr>
          <w:spacing w:val="-10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Barwon</w:t>
      </w:r>
      <w:r>
        <w:rPr>
          <w:rFonts w:cs="Century Gothic"/>
        </w:rPr>
        <w:t>–</w:t>
      </w:r>
      <w:r>
        <w:t>Darling</w:t>
      </w:r>
      <w:r>
        <w:rPr>
          <w:spacing w:val="-9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potential.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39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5"/>
        </w:rPr>
        <w:t xml:space="preserve"> </w:t>
      </w:r>
      <w:r>
        <w:rPr>
          <w:spacing w:val="-1"/>
        </w:rPr>
        <w:t>(tributaries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entitlement</w:t>
      </w:r>
      <w:r>
        <w:rPr>
          <w:spacing w:val="-5"/>
        </w:rPr>
        <w:t xml:space="preserve"> </w:t>
      </w:r>
      <w:r>
        <w:t>types)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75"/>
          <w:w w:val="99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9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coor</w:t>
      </w:r>
      <w:r>
        <w:rPr>
          <w:spacing w:val="-1"/>
        </w:rPr>
        <w:t>dination,</w:t>
      </w:r>
      <w:r>
        <w:rPr>
          <w:spacing w:val="-10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measurement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4"/>
          <w:w w:val="99"/>
        </w:rPr>
        <w:t xml:space="preserve"> </w:t>
      </w:r>
      <w:r>
        <w:t>actively</w:t>
      </w:r>
      <w:r>
        <w:rPr>
          <w:spacing w:val="-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self-contained</w:t>
      </w:r>
      <w:r>
        <w:rPr>
          <w:spacing w:val="-8"/>
        </w:rPr>
        <w:t xml:space="preserve"> </w:t>
      </w:r>
      <w:r>
        <w:rPr>
          <w:spacing w:val="-1"/>
        </w:rPr>
        <w:t>locations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Narran</w:t>
      </w:r>
      <w:r>
        <w:rPr>
          <w:spacing w:val="-7"/>
        </w:rPr>
        <w:t xml:space="preserve"> </w:t>
      </w:r>
      <w:r>
        <w:rPr>
          <w:spacing w:val="-1"/>
        </w:rPr>
        <w:t>River.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56"/>
          <w:w w:val="9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scoping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18,</w:t>
      </w:r>
      <w:r>
        <w:rPr>
          <w:spacing w:val="-9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by</w:t>
      </w:r>
      <w:r>
        <w:rPr>
          <w:spacing w:val="29"/>
          <w:w w:val="9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Balonne.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t>diligence,</w:t>
      </w:r>
      <w:r>
        <w:rPr>
          <w:spacing w:val="-7"/>
        </w:rPr>
        <w:t xml:space="preserve"> </w:t>
      </w:r>
      <w: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consideration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regulatory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compliance</w:t>
      </w:r>
      <w:r>
        <w:rPr>
          <w:spacing w:val="-9"/>
        </w:rPr>
        <w:t xml:space="preserve"> </w:t>
      </w:r>
      <w:r>
        <w:t>frameworks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place.</w:t>
      </w:r>
    </w:p>
    <w:p w14:paraId="37059CDB" w14:textId="77777777" w:rsidR="00F441EC" w:rsidRDefault="00F441EC">
      <w:pPr>
        <w:sectPr w:rsidR="00F441EC">
          <w:pgSz w:w="11910" w:h="16840"/>
          <w:pgMar w:top="780" w:right="620" w:bottom="880" w:left="600" w:header="0" w:footer="686" w:gutter="0"/>
          <w:cols w:space="720"/>
        </w:sectPr>
      </w:pPr>
    </w:p>
    <w:p w14:paraId="37059CDC" w14:textId="5B272EBA" w:rsidR="00F441EC" w:rsidRDefault="00BC0B32">
      <w:pPr>
        <w:pStyle w:val="BodyText"/>
        <w:spacing w:before="44"/>
        <w:ind w:left="112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1960" behindDoc="1" locked="0" layoutInCell="1" allowOverlap="1" wp14:anchorId="3705A5A2" wp14:editId="2F9751BB">
                <wp:simplePos x="0" y="0"/>
                <wp:positionH relativeFrom="page">
                  <wp:posOffset>2798445</wp:posOffset>
                </wp:positionH>
                <wp:positionV relativeFrom="paragraph">
                  <wp:posOffset>481965</wp:posOffset>
                </wp:positionV>
                <wp:extent cx="725805" cy="622300"/>
                <wp:effectExtent l="0" t="0" r="0" b="635"/>
                <wp:wrapNone/>
                <wp:docPr id="50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622300"/>
                          <a:chOff x="4407" y="759"/>
                          <a:chExt cx="1143" cy="980"/>
                        </a:xfrm>
                      </wpg:grpSpPr>
                      <wpg:grpSp>
                        <wpg:cNvPr id="503" name="Group 496"/>
                        <wpg:cNvGrpSpPr>
                          <a:grpSpLocks/>
                        </wpg:cNvGrpSpPr>
                        <wpg:grpSpPr bwMode="auto">
                          <a:xfrm>
                            <a:off x="4407" y="759"/>
                            <a:ext cx="1143" cy="231"/>
                            <a:chOff x="4407" y="759"/>
                            <a:chExt cx="1143" cy="231"/>
                          </a:xfrm>
                        </wpg:grpSpPr>
                        <wps:wsp>
                          <wps:cNvPr id="504" name="Freeform 497"/>
                          <wps:cNvSpPr>
                            <a:spLocks/>
                          </wps:cNvSpPr>
                          <wps:spPr bwMode="auto">
                            <a:xfrm>
                              <a:off x="4407" y="759"/>
                              <a:ext cx="1143" cy="231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1143"/>
                                <a:gd name="T2" fmla="+- 0 990 759"/>
                                <a:gd name="T3" fmla="*/ 990 h 231"/>
                                <a:gd name="T4" fmla="+- 0 5550 4407"/>
                                <a:gd name="T5" fmla="*/ T4 w 1143"/>
                                <a:gd name="T6" fmla="+- 0 990 759"/>
                                <a:gd name="T7" fmla="*/ 990 h 231"/>
                                <a:gd name="T8" fmla="+- 0 5550 4407"/>
                                <a:gd name="T9" fmla="*/ T8 w 1143"/>
                                <a:gd name="T10" fmla="+- 0 759 759"/>
                                <a:gd name="T11" fmla="*/ 759 h 231"/>
                                <a:gd name="T12" fmla="+- 0 4407 4407"/>
                                <a:gd name="T13" fmla="*/ T12 w 1143"/>
                                <a:gd name="T14" fmla="+- 0 759 759"/>
                                <a:gd name="T15" fmla="*/ 759 h 231"/>
                                <a:gd name="T16" fmla="+- 0 4407 4407"/>
                                <a:gd name="T17" fmla="*/ T16 w 1143"/>
                                <a:gd name="T18" fmla="+- 0 990 759"/>
                                <a:gd name="T19" fmla="*/ 99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231">
                                  <a:moveTo>
                                    <a:pt x="0" y="231"/>
                                  </a:moveTo>
                                  <a:lnTo>
                                    <a:pt x="1143" y="231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4"/>
                        <wpg:cNvGrpSpPr>
                          <a:grpSpLocks/>
                        </wpg:cNvGrpSpPr>
                        <wpg:grpSpPr bwMode="auto">
                          <a:xfrm>
                            <a:off x="4407" y="990"/>
                            <a:ext cx="1143" cy="173"/>
                            <a:chOff x="4407" y="990"/>
                            <a:chExt cx="1143" cy="173"/>
                          </a:xfrm>
                        </wpg:grpSpPr>
                        <wps:wsp>
                          <wps:cNvPr id="506" name="Freeform 495"/>
                          <wps:cNvSpPr>
                            <a:spLocks/>
                          </wps:cNvSpPr>
                          <wps:spPr bwMode="auto">
                            <a:xfrm>
                              <a:off x="4407" y="990"/>
                              <a:ext cx="1143" cy="173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1143"/>
                                <a:gd name="T2" fmla="+- 0 1162 990"/>
                                <a:gd name="T3" fmla="*/ 1162 h 173"/>
                                <a:gd name="T4" fmla="+- 0 5550 4407"/>
                                <a:gd name="T5" fmla="*/ T4 w 1143"/>
                                <a:gd name="T6" fmla="+- 0 1162 990"/>
                                <a:gd name="T7" fmla="*/ 1162 h 173"/>
                                <a:gd name="T8" fmla="+- 0 5550 4407"/>
                                <a:gd name="T9" fmla="*/ T8 w 1143"/>
                                <a:gd name="T10" fmla="+- 0 990 990"/>
                                <a:gd name="T11" fmla="*/ 990 h 173"/>
                                <a:gd name="T12" fmla="+- 0 4407 4407"/>
                                <a:gd name="T13" fmla="*/ T12 w 1143"/>
                                <a:gd name="T14" fmla="+- 0 990 990"/>
                                <a:gd name="T15" fmla="*/ 990 h 173"/>
                                <a:gd name="T16" fmla="+- 0 4407 4407"/>
                                <a:gd name="T17" fmla="*/ T16 w 1143"/>
                                <a:gd name="T18" fmla="+- 0 1162 990"/>
                                <a:gd name="T19" fmla="*/ 116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173">
                                  <a:moveTo>
                                    <a:pt x="0" y="172"/>
                                  </a:moveTo>
                                  <a:lnTo>
                                    <a:pt x="1143" y="172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2"/>
                        <wpg:cNvGrpSpPr>
                          <a:grpSpLocks/>
                        </wpg:cNvGrpSpPr>
                        <wpg:grpSpPr bwMode="auto">
                          <a:xfrm>
                            <a:off x="4407" y="1162"/>
                            <a:ext cx="1143" cy="171"/>
                            <a:chOff x="4407" y="1162"/>
                            <a:chExt cx="1143" cy="171"/>
                          </a:xfrm>
                        </wpg:grpSpPr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4407" y="1162"/>
                              <a:ext cx="1143" cy="171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1143"/>
                                <a:gd name="T2" fmla="+- 0 1333 1162"/>
                                <a:gd name="T3" fmla="*/ 1333 h 171"/>
                                <a:gd name="T4" fmla="+- 0 5550 4407"/>
                                <a:gd name="T5" fmla="*/ T4 w 1143"/>
                                <a:gd name="T6" fmla="+- 0 1333 1162"/>
                                <a:gd name="T7" fmla="*/ 1333 h 171"/>
                                <a:gd name="T8" fmla="+- 0 5550 4407"/>
                                <a:gd name="T9" fmla="*/ T8 w 1143"/>
                                <a:gd name="T10" fmla="+- 0 1162 1162"/>
                                <a:gd name="T11" fmla="*/ 1162 h 171"/>
                                <a:gd name="T12" fmla="+- 0 4407 4407"/>
                                <a:gd name="T13" fmla="*/ T12 w 1143"/>
                                <a:gd name="T14" fmla="+- 0 1162 1162"/>
                                <a:gd name="T15" fmla="*/ 1162 h 171"/>
                                <a:gd name="T16" fmla="+- 0 4407 4407"/>
                                <a:gd name="T17" fmla="*/ T16 w 1143"/>
                                <a:gd name="T18" fmla="+- 0 1333 1162"/>
                                <a:gd name="T19" fmla="*/ 133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171">
                                  <a:moveTo>
                                    <a:pt x="0" y="171"/>
                                  </a:moveTo>
                                  <a:lnTo>
                                    <a:pt x="1143" y="171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0"/>
                        <wpg:cNvGrpSpPr>
                          <a:grpSpLocks/>
                        </wpg:cNvGrpSpPr>
                        <wpg:grpSpPr bwMode="auto">
                          <a:xfrm>
                            <a:off x="4407" y="1333"/>
                            <a:ext cx="1143" cy="173"/>
                            <a:chOff x="4407" y="1333"/>
                            <a:chExt cx="1143" cy="173"/>
                          </a:xfrm>
                        </wpg:grpSpPr>
                        <wps:wsp>
                          <wps:cNvPr id="510" name="Freeform 491"/>
                          <wps:cNvSpPr>
                            <a:spLocks/>
                          </wps:cNvSpPr>
                          <wps:spPr bwMode="auto">
                            <a:xfrm>
                              <a:off x="4407" y="1333"/>
                              <a:ext cx="1143" cy="173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1143"/>
                                <a:gd name="T2" fmla="+- 0 1506 1333"/>
                                <a:gd name="T3" fmla="*/ 1506 h 173"/>
                                <a:gd name="T4" fmla="+- 0 5550 4407"/>
                                <a:gd name="T5" fmla="*/ T4 w 1143"/>
                                <a:gd name="T6" fmla="+- 0 1506 1333"/>
                                <a:gd name="T7" fmla="*/ 1506 h 173"/>
                                <a:gd name="T8" fmla="+- 0 5550 4407"/>
                                <a:gd name="T9" fmla="*/ T8 w 1143"/>
                                <a:gd name="T10" fmla="+- 0 1333 1333"/>
                                <a:gd name="T11" fmla="*/ 1333 h 173"/>
                                <a:gd name="T12" fmla="+- 0 4407 4407"/>
                                <a:gd name="T13" fmla="*/ T12 w 1143"/>
                                <a:gd name="T14" fmla="+- 0 1333 1333"/>
                                <a:gd name="T15" fmla="*/ 1333 h 173"/>
                                <a:gd name="T16" fmla="+- 0 4407 4407"/>
                                <a:gd name="T17" fmla="*/ T16 w 1143"/>
                                <a:gd name="T18" fmla="+- 0 1506 1333"/>
                                <a:gd name="T19" fmla="*/ 150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173">
                                  <a:moveTo>
                                    <a:pt x="0" y="173"/>
                                  </a:moveTo>
                                  <a:lnTo>
                                    <a:pt x="1143" y="173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8"/>
                        <wpg:cNvGrpSpPr>
                          <a:grpSpLocks/>
                        </wpg:cNvGrpSpPr>
                        <wpg:grpSpPr bwMode="auto">
                          <a:xfrm>
                            <a:off x="4407" y="1506"/>
                            <a:ext cx="1143" cy="233"/>
                            <a:chOff x="4407" y="1506"/>
                            <a:chExt cx="1143" cy="233"/>
                          </a:xfrm>
                        </wpg:grpSpPr>
                        <wps:wsp>
                          <wps:cNvPr id="512" name="Freeform 489"/>
                          <wps:cNvSpPr>
                            <a:spLocks/>
                          </wps:cNvSpPr>
                          <wps:spPr bwMode="auto">
                            <a:xfrm>
                              <a:off x="4407" y="1506"/>
                              <a:ext cx="1143" cy="233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1143"/>
                                <a:gd name="T2" fmla="+- 0 1738 1506"/>
                                <a:gd name="T3" fmla="*/ 1738 h 233"/>
                                <a:gd name="T4" fmla="+- 0 5550 4407"/>
                                <a:gd name="T5" fmla="*/ T4 w 1143"/>
                                <a:gd name="T6" fmla="+- 0 1738 1506"/>
                                <a:gd name="T7" fmla="*/ 1738 h 233"/>
                                <a:gd name="T8" fmla="+- 0 5550 4407"/>
                                <a:gd name="T9" fmla="*/ T8 w 1143"/>
                                <a:gd name="T10" fmla="+- 0 1506 1506"/>
                                <a:gd name="T11" fmla="*/ 1506 h 233"/>
                                <a:gd name="T12" fmla="+- 0 4407 4407"/>
                                <a:gd name="T13" fmla="*/ T12 w 1143"/>
                                <a:gd name="T14" fmla="+- 0 1506 1506"/>
                                <a:gd name="T15" fmla="*/ 1506 h 233"/>
                                <a:gd name="T16" fmla="+- 0 4407 4407"/>
                                <a:gd name="T17" fmla="*/ T16 w 1143"/>
                                <a:gd name="T18" fmla="+- 0 1738 1506"/>
                                <a:gd name="T19" fmla="*/ 173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233">
                                  <a:moveTo>
                                    <a:pt x="0" y="232"/>
                                  </a:moveTo>
                                  <a:lnTo>
                                    <a:pt x="1143" y="232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B86BB" id="Group 487" o:spid="_x0000_s1026" style="position:absolute;margin-left:220.35pt;margin-top:37.95pt;width:57.15pt;height:49pt;z-index:-144520;mso-position-horizontal-relative:page" coordorigin="4407,759" coordsize="1143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">
                <v:group id="Group 496" o:spid="_x0000_s1027" style="position:absolute;left:4407;top:759;width:1143;height:231" coordorigin="4407,759" coordsize="1143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7" o:spid="_x0000_s1028" style="position:absolute;left:4407;top:759;width:1143;height:231;visibility:visible;mso-wrap-style:square;v-text-anchor:top" coordsize="114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BNMUA&#10;AADcAAAADwAAAGRycy9kb3ducmV2LnhtbESPQWvCQBSE74L/YXlCL1J3FS0lukqrVDyqKaXHZ/aZ&#10;BLNvQ3Y16b/vCoLHYWa+YRarzlbiRo0vHWsYjxQI4syZknMN3+nX6zsIH5ANVo5Jwx95WC37vQUm&#10;xrV8oNsx5CJC2CeooQihTqT0WUEW/cjVxNE7u8ZiiLLJpWmwjXBbyYlSb9JiyXGhwJrWBWWX49Vq&#10;SKd56Ydp9qnazXYzvv5uq9P+R+uXQfcxBxGoC8/wo70zGmZq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YE0xQAAANwAAAAPAAAAAAAAAAAAAAAAAJgCAABkcnMv&#10;ZG93bnJldi54bWxQSwUGAAAAAAQABAD1AAAAigMAAAAA&#10;" path="m,231r1143,l1143,,,,,231xe" fillcolor="#b1a0c6" stroked="f">
                    <v:path arrowok="t" o:connecttype="custom" o:connectlocs="0,990;1143,990;1143,759;0,759;0,990" o:connectangles="0,0,0,0,0"/>
                  </v:shape>
                </v:group>
                <v:group id="Group 494" o:spid="_x0000_s1029" style="position:absolute;left:4407;top:990;width:1143;height:173" coordorigin="4407,990" coordsize="1143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5" o:spid="_x0000_s1030" style="position:absolute;left:4407;top:990;width:1143;height:173;visibility:visible;mso-wrap-style:square;v-text-anchor:top" coordsize="114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pqsUA&#10;AADcAAAADwAAAGRycy9kb3ducmV2LnhtbESPQWuDQBSE74X+h+UVcgl1TSCh2KwiQkAIhNYWen24&#10;r2p134q7iebfdwOFHoeZ+YY5ZIsZxJUm11lWsIliEMS11R03Cj4/js8vIJxH1jhYJgU3cpCljw8H&#10;TLSd+Z2ulW9EgLBLUEHr/ZhI6eqWDLrIjsTB+7aTQR/k1Eg94RzgZpDbON5Lgx2HhRZHKlqq++pi&#10;FORfl6XiU/5jS5f381uxPtXrs1KrpyV/BeFp8f/hv3apFeziPdzP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WmqxQAAANwAAAAPAAAAAAAAAAAAAAAAAJgCAABkcnMv&#10;ZG93bnJldi54bWxQSwUGAAAAAAQABAD1AAAAigMAAAAA&#10;" path="m,172r1143,l1143,,,,,172xe" fillcolor="#b1a0c6" stroked="f">
                    <v:path arrowok="t" o:connecttype="custom" o:connectlocs="0,1162;1143,1162;1143,990;0,990;0,1162" o:connectangles="0,0,0,0,0"/>
                  </v:shape>
                </v:group>
                <v:group id="Group 492" o:spid="_x0000_s1031" style="position:absolute;left:4407;top:1162;width:1143;height:171" coordorigin="4407,1162" coordsize="1143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3" o:spid="_x0000_s1032" style="position:absolute;left:4407;top:1162;width:1143;height:171;visibility:visible;mso-wrap-style:square;v-text-anchor:top" coordsize="114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lYsEA&#10;AADcAAAADwAAAGRycy9kb3ducmV2LnhtbERPz2vCMBS+C/sfwht401TROjqjzA3Bm6i77PZo3tqy&#10;5KVLYq3+9eYgePz4fi/XvTWiIx8axwom4wwEcel0w5WC79N29AYiRGSNxjEpuFKA9eplsMRCuwsf&#10;qDvGSqQQDgUqqGNsCylDWZPFMHYtceJ+nbcYE/SV1B4vKdwaOc2yXFpsODXU2NJnTeXf8WwVdPm/&#10;9vt8u/la/ExMaW6zYM4zpYav/cc7iEh9fIof7p1WMM/S2nQ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/5WLBAAAA3AAAAA8AAAAAAAAAAAAAAAAAmAIAAGRycy9kb3du&#10;cmV2LnhtbFBLBQYAAAAABAAEAPUAAACGAwAAAAA=&#10;" path="m,171r1143,l1143,,,,,171xe" fillcolor="#b1a0c6" stroked="f">
                    <v:path arrowok="t" o:connecttype="custom" o:connectlocs="0,1333;1143,1333;1143,1162;0,1162;0,1333" o:connectangles="0,0,0,0,0"/>
                  </v:shape>
                </v:group>
                <v:group id="Group 490" o:spid="_x0000_s1033" style="position:absolute;left:4407;top:1333;width:1143;height:173" coordorigin="4407,1333" coordsize="1143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1" o:spid="_x0000_s1034" style="position:absolute;left:4407;top:1333;width:1143;height:173;visibility:visible;mso-wrap-style:square;v-text-anchor:top" coordsize="114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CmMIA&#10;AADcAAAADwAAAGRycy9kb3ducmV2LnhtbERPTWvCQBC9F/oflil4kWYTwSJpVglCISBIjUKvQ3aa&#10;pGZnQ3Zj4r/vHgSPj/ed7WbTiRsNrrWsIIliEMSV1S3XCi7nr/cNCOeRNXaWScGdHOy2ry8ZptpO&#10;fKJb6WsRQtilqKDxvk+ldFVDBl1ke+LA/drBoA9wqKUecArhppOrOP6QBlsODQ32tG+oupajUZD/&#10;jHPJh/zPFi6/Tt/75aFaHpVavM35JwhPs3+KH+5CK1gnYX44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cKYwgAAANwAAAAPAAAAAAAAAAAAAAAAAJgCAABkcnMvZG93&#10;bnJldi54bWxQSwUGAAAAAAQABAD1AAAAhwMAAAAA&#10;" path="m,173r1143,l1143,,,,,173xe" fillcolor="#b1a0c6" stroked="f">
                    <v:path arrowok="t" o:connecttype="custom" o:connectlocs="0,1506;1143,1506;1143,1333;0,1333;0,1506" o:connectangles="0,0,0,0,0"/>
                  </v:shape>
                </v:group>
                <v:group id="Group 488" o:spid="_x0000_s1035" style="position:absolute;left:4407;top:1506;width:1143;height:233" coordorigin="4407,1506" coordsize="114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9" o:spid="_x0000_s1036" style="position:absolute;left:4407;top:1506;width:1143;height:233;visibility:visible;mso-wrap-style:square;v-text-anchor:top" coordsize="114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7D8YA&#10;AADcAAAADwAAAGRycy9kb3ducmV2LnhtbESP3WrCQBSE7wt9h+UUelN0E6H+RDdBCoXSglL1AQ7Z&#10;YxLNno27W0379K4g9HKYmW+YRdGbVpzJ+caygnSYgCAurW64UrDbvg+mIHxA1thaJgW/5KHIHx8W&#10;mGl74W86b0IlIoR9hgrqELpMSl/WZNAPbUccvb11BkOUrpLa4SXCTStHSTKWBhuOCzV29FZTedz8&#10;GAWr1cvXaf3n0pnrWG/Lz0l/SCZKPT/1yzmIQH34D9/bH1rBazqC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/7D8YAAADcAAAADwAAAAAAAAAAAAAAAACYAgAAZHJz&#10;L2Rvd25yZXYueG1sUEsFBgAAAAAEAAQA9QAAAIsDAAAAAA==&#10;" path="m,232r1143,l1143,,,,,232xe" fillcolor="#b1a0c6" stroked="f">
                    <v:path arrowok="t" o:connecttype="custom" o:connectlocs="0,1738;1143,1738;1143,1506;0,1506;0,17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1984" behindDoc="1" locked="0" layoutInCell="1" allowOverlap="1" wp14:anchorId="3705A5A3" wp14:editId="14B2C0B4">
                <wp:simplePos x="0" y="0"/>
                <wp:positionH relativeFrom="page">
                  <wp:posOffset>4130675</wp:posOffset>
                </wp:positionH>
                <wp:positionV relativeFrom="paragraph">
                  <wp:posOffset>537210</wp:posOffset>
                </wp:positionV>
                <wp:extent cx="571500" cy="512445"/>
                <wp:effectExtent l="0" t="3810" r="3175" b="0"/>
                <wp:wrapNone/>
                <wp:docPr id="49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12445"/>
                          <a:chOff x="6505" y="846"/>
                          <a:chExt cx="900" cy="807"/>
                        </a:xfrm>
                      </wpg:grpSpPr>
                      <wpg:grpSp>
                        <wpg:cNvPr id="494" name="Group 485"/>
                        <wpg:cNvGrpSpPr>
                          <a:grpSpLocks/>
                        </wpg:cNvGrpSpPr>
                        <wpg:grpSpPr bwMode="auto">
                          <a:xfrm>
                            <a:off x="6505" y="846"/>
                            <a:ext cx="900" cy="231"/>
                            <a:chOff x="6505" y="846"/>
                            <a:chExt cx="900" cy="231"/>
                          </a:xfrm>
                        </wpg:grpSpPr>
                        <wps:wsp>
                          <wps:cNvPr id="495" name="Freeform 486"/>
                          <wps:cNvSpPr>
                            <a:spLocks/>
                          </wps:cNvSpPr>
                          <wps:spPr bwMode="auto">
                            <a:xfrm>
                              <a:off x="6505" y="846"/>
                              <a:ext cx="900" cy="231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900"/>
                                <a:gd name="T2" fmla="+- 0 1076 846"/>
                                <a:gd name="T3" fmla="*/ 1076 h 231"/>
                                <a:gd name="T4" fmla="+- 0 7405 6505"/>
                                <a:gd name="T5" fmla="*/ T4 w 900"/>
                                <a:gd name="T6" fmla="+- 0 1076 846"/>
                                <a:gd name="T7" fmla="*/ 1076 h 231"/>
                                <a:gd name="T8" fmla="+- 0 7405 6505"/>
                                <a:gd name="T9" fmla="*/ T8 w 900"/>
                                <a:gd name="T10" fmla="+- 0 846 846"/>
                                <a:gd name="T11" fmla="*/ 846 h 231"/>
                                <a:gd name="T12" fmla="+- 0 6505 6505"/>
                                <a:gd name="T13" fmla="*/ T12 w 900"/>
                                <a:gd name="T14" fmla="+- 0 846 846"/>
                                <a:gd name="T15" fmla="*/ 846 h 231"/>
                                <a:gd name="T16" fmla="+- 0 6505 6505"/>
                                <a:gd name="T17" fmla="*/ T16 w 900"/>
                                <a:gd name="T18" fmla="+- 0 1076 846"/>
                                <a:gd name="T19" fmla="*/ 107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231">
                                  <a:moveTo>
                                    <a:pt x="0" y="230"/>
                                  </a:moveTo>
                                  <a:lnTo>
                                    <a:pt x="900" y="23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3"/>
                        <wpg:cNvGrpSpPr>
                          <a:grpSpLocks/>
                        </wpg:cNvGrpSpPr>
                        <wpg:grpSpPr bwMode="auto">
                          <a:xfrm>
                            <a:off x="6505" y="1076"/>
                            <a:ext cx="900" cy="173"/>
                            <a:chOff x="6505" y="1076"/>
                            <a:chExt cx="900" cy="173"/>
                          </a:xfrm>
                        </wpg:grpSpPr>
                        <wps:wsp>
                          <wps:cNvPr id="497" name="Freeform 484"/>
                          <wps:cNvSpPr>
                            <a:spLocks/>
                          </wps:cNvSpPr>
                          <wps:spPr bwMode="auto">
                            <a:xfrm>
                              <a:off x="6505" y="1076"/>
                              <a:ext cx="900" cy="173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900"/>
                                <a:gd name="T2" fmla="+- 0 1249 1076"/>
                                <a:gd name="T3" fmla="*/ 1249 h 173"/>
                                <a:gd name="T4" fmla="+- 0 7405 6505"/>
                                <a:gd name="T5" fmla="*/ T4 w 900"/>
                                <a:gd name="T6" fmla="+- 0 1249 1076"/>
                                <a:gd name="T7" fmla="*/ 1249 h 173"/>
                                <a:gd name="T8" fmla="+- 0 7405 6505"/>
                                <a:gd name="T9" fmla="*/ T8 w 900"/>
                                <a:gd name="T10" fmla="+- 0 1076 1076"/>
                                <a:gd name="T11" fmla="*/ 1076 h 173"/>
                                <a:gd name="T12" fmla="+- 0 6505 6505"/>
                                <a:gd name="T13" fmla="*/ T12 w 900"/>
                                <a:gd name="T14" fmla="+- 0 1076 1076"/>
                                <a:gd name="T15" fmla="*/ 1076 h 173"/>
                                <a:gd name="T16" fmla="+- 0 6505 6505"/>
                                <a:gd name="T17" fmla="*/ T16 w 900"/>
                                <a:gd name="T18" fmla="+- 0 1249 1076"/>
                                <a:gd name="T19" fmla="*/ 124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73">
                                  <a:moveTo>
                                    <a:pt x="0" y="173"/>
                                  </a:moveTo>
                                  <a:lnTo>
                                    <a:pt x="900" y="173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1"/>
                        <wpg:cNvGrpSpPr>
                          <a:grpSpLocks/>
                        </wpg:cNvGrpSpPr>
                        <wpg:grpSpPr bwMode="auto">
                          <a:xfrm>
                            <a:off x="6505" y="1249"/>
                            <a:ext cx="900" cy="171"/>
                            <a:chOff x="6505" y="1249"/>
                            <a:chExt cx="900" cy="171"/>
                          </a:xfrm>
                        </wpg:grpSpPr>
                        <wps:wsp>
                          <wps:cNvPr id="499" name="Freeform 482"/>
                          <wps:cNvSpPr>
                            <a:spLocks/>
                          </wps:cNvSpPr>
                          <wps:spPr bwMode="auto">
                            <a:xfrm>
                              <a:off x="6505" y="1249"/>
                              <a:ext cx="900" cy="171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900"/>
                                <a:gd name="T2" fmla="+- 0 1419 1249"/>
                                <a:gd name="T3" fmla="*/ 1419 h 171"/>
                                <a:gd name="T4" fmla="+- 0 7405 6505"/>
                                <a:gd name="T5" fmla="*/ T4 w 900"/>
                                <a:gd name="T6" fmla="+- 0 1419 1249"/>
                                <a:gd name="T7" fmla="*/ 1419 h 171"/>
                                <a:gd name="T8" fmla="+- 0 7405 6505"/>
                                <a:gd name="T9" fmla="*/ T8 w 900"/>
                                <a:gd name="T10" fmla="+- 0 1249 1249"/>
                                <a:gd name="T11" fmla="*/ 1249 h 171"/>
                                <a:gd name="T12" fmla="+- 0 6505 6505"/>
                                <a:gd name="T13" fmla="*/ T12 w 900"/>
                                <a:gd name="T14" fmla="+- 0 1249 1249"/>
                                <a:gd name="T15" fmla="*/ 1249 h 171"/>
                                <a:gd name="T16" fmla="+- 0 6505 6505"/>
                                <a:gd name="T17" fmla="*/ T16 w 900"/>
                                <a:gd name="T18" fmla="+- 0 1419 1249"/>
                                <a:gd name="T19" fmla="*/ 141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71">
                                  <a:moveTo>
                                    <a:pt x="0" y="170"/>
                                  </a:moveTo>
                                  <a:lnTo>
                                    <a:pt x="900" y="17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9"/>
                        <wpg:cNvGrpSpPr>
                          <a:grpSpLocks/>
                        </wpg:cNvGrpSpPr>
                        <wpg:grpSpPr bwMode="auto">
                          <a:xfrm>
                            <a:off x="6505" y="1419"/>
                            <a:ext cx="900" cy="233"/>
                            <a:chOff x="6505" y="1419"/>
                            <a:chExt cx="900" cy="233"/>
                          </a:xfrm>
                        </wpg:grpSpPr>
                        <wps:wsp>
                          <wps:cNvPr id="501" name="Freeform 480"/>
                          <wps:cNvSpPr>
                            <a:spLocks/>
                          </wps:cNvSpPr>
                          <wps:spPr bwMode="auto">
                            <a:xfrm>
                              <a:off x="6505" y="1419"/>
                              <a:ext cx="900" cy="233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900"/>
                                <a:gd name="T2" fmla="+- 0 1652 1419"/>
                                <a:gd name="T3" fmla="*/ 1652 h 233"/>
                                <a:gd name="T4" fmla="+- 0 7405 6505"/>
                                <a:gd name="T5" fmla="*/ T4 w 900"/>
                                <a:gd name="T6" fmla="+- 0 1652 1419"/>
                                <a:gd name="T7" fmla="*/ 1652 h 233"/>
                                <a:gd name="T8" fmla="+- 0 7405 6505"/>
                                <a:gd name="T9" fmla="*/ T8 w 900"/>
                                <a:gd name="T10" fmla="+- 0 1419 1419"/>
                                <a:gd name="T11" fmla="*/ 1419 h 233"/>
                                <a:gd name="T12" fmla="+- 0 6505 6505"/>
                                <a:gd name="T13" fmla="*/ T12 w 900"/>
                                <a:gd name="T14" fmla="+- 0 1419 1419"/>
                                <a:gd name="T15" fmla="*/ 1419 h 233"/>
                                <a:gd name="T16" fmla="+- 0 6505 6505"/>
                                <a:gd name="T17" fmla="*/ T16 w 900"/>
                                <a:gd name="T18" fmla="+- 0 1652 1419"/>
                                <a:gd name="T19" fmla="*/ 165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233">
                                  <a:moveTo>
                                    <a:pt x="0" y="233"/>
                                  </a:moveTo>
                                  <a:lnTo>
                                    <a:pt x="900" y="233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DBA3C" id="Group 478" o:spid="_x0000_s1026" style="position:absolute;margin-left:325.25pt;margin-top:42.3pt;width:45pt;height:40.35pt;z-index:-144496;mso-position-horizontal-relative:page" coordorigin="6505,846" coordsize="90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">
                <v:group id="Group 485" o:spid="_x0000_s1027" style="position:absolute;left:6505;top:846;width:900;height:231" coordorigin="6505,846" coordsize="900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6" o:spid="_x0000_s1028" style="position:absolute;left:6505;top:846;width:900;height:231;visibility:visible;mso-wrap-style:square;v-text-anchor:top" coordsize="90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S9MYA&#10;AADcAAAADwAAAGRycy9kb3ducmV2LnhtbESPzWrDMBCE74W8g9hCb4mcpg2tGyU0gUIPhZKfB9hY&#10;a9nEWjmSYjt9+qoQ6HGYmW+YxWqwjejIh9qxgukkA0FcOF2zUXDYf4xfQISIrLFxTAquFGC1HN0t&#10;MNeu5y11u2hEgnDIUUEVY5tLGYqKLIaJa4mTVzpvMSbpjdQe+wS3jXzMsrm0WHNaqLClTUXFaXex&#10;CqIp0Xz1s2s57X/Ox+z72J3WXqmH++H9DUSkIf6Hb+1PreDp9Rn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9S9MYAAADcAAAADwAAAAAAAAAAAAAAAACYAgAAZHJz&#10;L2Rvd25yZXYueG1sUEsFBgAAAAAEAAQA9QAAAIsDAAAAAA==&#10;" path="m,230r900,l900,,,,,230xe" fillcolor="#b1a0c6" stroked="f">
                    <v:path arrowok="t" o:connecttype="custom" o:connectlocs="0,1076;900,1076;900,846;0,846;0,1076" o:connectangles="0,0,0,0,0"/>
                  </v:shape>
                </v:group>
                <v:group id="Group 483" o:spid="_x0000_s1029" style="position:absolute;left:6505;top:1076;width:900;height:173" coordorigin="6505,1076" coordsize="90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4" o:spid="_x0000_s1030" style="position:absolute;left:6505;top:1076;width:900;height:173;visibility:visible;mso-wrap-style:square;v-text-anchor:top" coordsize="9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VAMcA&#10;AADcAAAADwAAAGRycy9kb3ducmV2LnhtbESPQWvCQBSE74X+h+UVequblmo1uhGxFFQQ1Ailt0f2&#10;mYRk38bsqqm/3i0IPQ4z8w0zmXamFmdqXWlZwWsvAkGcWV1yrmCffr0MQTiPrLG2TAp+ycE0eXyY&#10;YKzthbd03vlcBAi7GBUU3jexlC4ryKDr2YY4eAfbGvRBtrnULV4C3NTyLYoG0mDJYaHAhuYFZdXu&#10;ZBTky/U6Ta/HzWzV7743n2VjBtWPUs9P3WwMwlPn/8P39kIreB99wN+Zc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U1QDHAAAA3AAAAA8AAAAAAAAAAAAAAAAAmAIAAGRy&#10;cy9kb3ducmV2LnhtbFBLBQYAAAAABAAEAPUAAACMAwAAAAA=&#10;" path="m,173r900,l900,,,,,173xe" fillcolor="#b1a0c6" stroked="f">
                    <v:path arrowok="t" o:connecttype="custom" o:connectlocs="0,1249;900,1249;900,1076;0,1076;0,1249" o:connectangles="0,0,0,0,0"/>
                  </v:shape>
                </v:group>
                <v:group id="Group 481" o:spid="_x0000_s1031" style="position:absolute;left:6505;top:1249;width:900;height:171" coordorigin="6505,1249" coordsize="90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2" o:spid="_x0000_s1032" style="position:absolute;left:6505;top:1249;width:900;height:171;visibility:visible;mso-wrap-style:square;v-text-anchor:top" coordsize="90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M9cUA&#10;AADcAAAADwAAAGRycy9kb3ducmV2LnhtbESPQWsCMRSE7wX/Q3hCbzXbWkRXo7QFoevNrd6fm+dm&#10;7eZlSaK77a9vCoUeh5n5hlltBtuKG/nQOFbwOMlAEFdON1wrOHxsH+YgQkTW2DomBV8UYLMe3a0w&#10;167nPd3KWIsE4ZCjAhNjl0sZKkMWw8R1xMk7O28xJulrqT32CW5b+ZRlM2mx4bRgsKM3Q9VnebUK&#10;irK/1K/TU/V99QdT7IrZfndEpe7Hw8sSRKQh/of/2u9awfNi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4z1xQAAANwAAAAPAAAAAAAAAAAAAAAAAJgCAABkcnMv&#10;ZG93bnJldi54bWxQSwUGAAAAAAQABAD1AAAAigMAAAAA&#10;" path="m,170r900,l900,,,,,170xe" fillcolor="#b1a0c6" stroked="f">
                    <v:path arrowok="t" o:connecttype="custom" o:connectlocs="0,1419;900,1419;900,1249;0,1249;0,1419" o:connectangles="0,0,0,0,0"/>
                  </v:shape>
                </v:group>
                <v:group id="Group 479" o:spid="_x0000_s1033" style="position:absolute;left:6505;top:1419;width:900;height:233" coordorigin="6505,1419" coordsize="900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0" o:spid="_x0000_s1034" style="position:absolute;left:6505;top:1419;width:900;height:233;visibility:visible;mso-wrap-style:square;v-text-anchor:top" coordsize="90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hscUA&#10;AADcAAAADwAAAGRycy9kb3ducmV2LnhtbESPQWvCQBSE70L/w/IKvekmpS0SXcW2BHPwUvWgt0f2&#10;mQ1m36bZrYn99W6h4HGYmW+Y+XKwjbhQ52vHCtJJAoK4dLrmSsF+l4+nIHxA1tg4JgVX8rBcPIzm&#10;mGnX8xddtqESEcI+QwUmhDaT0peGLPqJa4mjd3KdxRBlV0ndYR/htpHPSfImLdYcFwy29GGoPG9/&#10;rIJ6fd5wXhzal+/j+4FK+Wmc/lXq6XFYzUAEGsI9/N8utILXJ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OGxxQAAANwAAAAPAAAAAAAAAAAAAAAAAJgCAABkcnMv&#10;ZG93bnJldi54bWxQSwUGAAAAAAQABAD1AAAAigMAAAAA&#10;" path="m,233r900,l900,,,,,233xe" fillcolor="#b1a0c6" stroked="f">
                    <v:path arrowok="t" o:connecttype="custom" o:connectlocs="0,1652;900,1652;900,1419;0,1419;0,16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008" behindDoc="1" locked="0" layoutInCell="1" allowOverlap="1" wp14:anchorId="3705A5A4" wp14:editId="4F0F8A3D">
                <wp:simplePos x="0" y="0"/>
                <wp:positionH relativeFrom="page">
                  <wp:posOffset>5448935</wp:posOffset>
                </wp:positionH>
                <wp:positionV relativeFrom="page">
                  <wp:posOffset>3512185</wp:posOffset>
                </wp:positionV>
                <wp:extent cx="573405" cy="364490"/>
                <wp:effectExtent l="635" t="0" r="0" b="0"/>
                <wp:wrapNone/>
                <wp:docPr id="48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364490"/>
                          <a:chOff x="8581" y="5531"/>
                          <a:chExt cx="903" cy="574"/>
                        </a:xfrm>
                      </wpg:grpSpPr>
                      <wpg:grpSp>
                        <wpg:cNvPr id="489" name="Group 476"/>
                        <wpg:cNvGrpSpPr>
                          <a:grpSpLocks/>
                        </wpg:cNvGrpSpPr>
                        <wpg:grpSpPr bwMode="auto">
                          <a:xfrm>
                            <a:off x="8581" y="5531"/>
                            <a:ext cx="903" cy="317"/>
                            <a:chOff x="8581" y="5531"/>
                            <a:chExt cx="903" cy="317"/>
                          </a:xfrm>
                        </wpg:grpSpPr>
                        <wps:wsp>
                          <wps:cNvPr id="490" name="Freeform 477"/>
                          <wps:cNvSpPr>
                            <a:spLocks/>
                          </wps:cNvSpPr>
                          <wps:spPr bwMode="auto">
                            <a:xfrm>
                              <a:off x="8581" y="5531"/>
                              <a:ext cx="903" cy="317"/>
                            </a:xfrm>
                            <a:custGeom>
                              <a:avLst/>
                              <a:gdLst>
                                <a:gd name="T0" fmla="+- 0 8581 8581"/>
                                <a:gd name="T1" fmla="*/ T0 w 903"/>
                                <a:gd name="T2" fmla="+- 0 5848 5531"/>
                                <a:gd name="T3" fmla="*/ 5848 h 317"/>
                                <a:gd name="T4" fmla="+- 0 9484 8581"/>
                                <a:gd name="T5" fmla="*/ T4 w 903"/>
                                <a:gd name="T6" fmla="+- 0 5848 5531"/>
                                <a:gd name="T7" fmla="*/ 5848 h 317"/>
                                <a:gd name="T8" fmla="+- 0 9484 8581"/>
                                <a:gd name="T9" fmla="*/ T8 w 903"/>
                                <a:gd name="T10" fmla="+- 0 5531 5531"/>
                                <a:gd name="T11" fmla="*/ 5531 h 317"/>
                                <a:gd name="T12" fmla="+- 0 8581 8581"/>
                                <a:gd name="T13" fmla="*/ T12 w 903"/>
                                <a:gd name="T14" fmla="+- 0 5531 5531"/>
                                <a:gd name="T15" fmla="*/ 5531 h 317"/>
                                <a:gd name="T16" fmla="+- 0 8581 8581"/>
                                <a:gd name="T17" fmla="*/ T16 w 903"/>
                                <a:gd name="T18" fmla="+- 0 5848 5531"/>
                                <a:gd name="T19" fmla="*/ 5848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317">
                                  <a:moveTo>
                                    <a:pt x="0" y="317"/>
                                  </a:moveTo>
                                  <a:lnTo>
                                    <a:pt x="903" y="317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74"/>
                        <wpg:cNvGrpSpPr>
                          <a:grpSpLocks/>
                        </wpg:cNvGrpSpPr>
                        <wpg:grpSpPr bwMode="auto">
                          <a:xfrm>
                            <a:off x="8581" y="5848"/>
                            <a:ext cx="903" cy="257"/>
                            <a:chOff x="8581" y="5848"/>
                            <a:chExt cx="903" cy="257"/>
                          </a:xfrm>
                        </wpg:grpSpPr>
                        <wps:wsp>
                          <wps:cNvPr id="492" name="Freeform 475"/>
                          <wps:cNvSpPr>
                            <a:spLocks/>
                          </wps:cNvSpPr>
                          <wps:spPr bwMode="auto">
                            <a:xfrm>
                              <a:off x="8581" y="5848"/>
                              <a:ext cx="903" cy="257"/>
                            </a:xfrm>
                            <a:custGeom>
                              <a:avLst/>
                              <a:gdLst>
                                <a:gd name="T0" fmla="+- 0 8581 8581"/>
                                <a:gd name="T1" fmla="*/ T0 w 903"/>
                                <a:gd name="T2" fmla="+- 0 6105 5848"/>
                                <a:gd name="T3" fmla="*/ 6105 h 257"/>
                                <a:gd name="T4" fmla="+- 0 9484 8581"/>
                                <a:gd name="T5" fmla="*/ T4 w 903"/>
                                <a:gd name="T6" fmla="+- 0 6105 5848"/>
                                <a:gd name="T7" fmla="*/ 6105 h 257"/>
                                <a:gd name="T8" fmla="+- 0 9484 8581"/>
                                <a:gd name="T9" fmla="*/ T8 w 903"/>
                                <a:gd name="T10" fmla="+- 0 5848 5848"/>
                                <a:gd name="T11" fmla="*/ 5848 h 257"/>
                                <a:gd name="T12" fmla="+- 0 8581 8581"/>
                                <a:gd name="T13" fmla="*/ T12 w 903"/>
                                <a:gd name="T14" fmla="+- 0 5848 5848"/>
                                <a:gd name="T15" fmla="*/ 5848 h 257"/>
                                <a:gd name="T16" fmla="+- 0 8581 8581"/>
                                <a:gd name="T17" fmla="*/ T16 w 903"/>
                                <a:gd name="T18" fmla="+- 0 6105 5848"/>
                                <a:gd name="T19" fmla="*/ 610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257">
                                  <a:moveTo>
                                    <a:pt x="0" y="257"/>
                                  </a:moveTo>
                                  <a:lnTo>
                                    <a:pt x="903" y="257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B1584" id="Group 473" o:spid="_x0000_s1026" style="position:absolute;margin-left:429.05pt;margin-top:276.55pt;width:45.15pt;height:28.7pt;z-index:-144472;mso-position-horizontal-relative:page;mso-position-vertical-relative:page" coordorigin="8581,5531" coordsize="903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">
                <v:group id="Group 476" o:spid="_x0000_s1027" style="position:absolute;left:8581;top:5531;width:903;height:317" coordorigin="8581,5531" coordsize="903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7" o:spid="_x0000_s1028" style="position:absolute;left:8581;top:5531;width:903;height:317;visibility:visible;mso-wrap-style:square;v-text-anchor:top" coordsize="9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OC8AA&#10;AADcAAAADwAAAGRycy9kb3ducmV2LnhtbERPTWvCQBC9F/wPywje6kYR0dRVikQQpIipvQ/ZaRKa&#10;nY3ZVeO/7xwEj4/3vdr0rlE36kLt2cBknIAiLrytuTRw/t69L0CFiGyx8UwGHhRgsx68rTC1/s4n&#10;uuWxVBLCIUUDVYxtqnUoKnIYxr4lFu7Xdw6jwK7UtsO7hLtGT5Nkrh3WLA0VtrStqPjLr87A7LC7&#10;HPPjvM2y2Tn7+lletjxFY0bD/vMDVKQ+vsRP996Kbynz5Ywc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2OC8AAAADcAAAADwAAAAAAAAAAAAAAAACYAgAAZHJzL2Rvd25y&#10;ZXYueG1sUEsFBgAAAAAEAAQA9QAAAIUDAAAAAA==&#10;" path="m,317r903,l903,,,,,317xe" fillcolor="#f1f1f1" stroked="f">
                    <v:path arrowok="t" o:connecttype="custom" o:connectlocs="0,5848;903,5848;903,5531;0,5531;0,5848" o:connectangles="0,0,0,0,0"/>
                  </v:shape>
                </v:group>
                <v:group id="Group 474" o:spid="_x0000_s1029" style="position:absolute;left:8581;top:5848;width:903;height:257" coordorigin="8581,5848" coordsize="90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5" o:spid="_x0000_s1030" style="position:absolute;left:8581;top:5848;width:903;height:257;visibility:visible;mso-wrap-style:square;v-text-anchor:top" coordsize="9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i/8UA&#10;AADcAAAADwAAAGRycy9kb3ducmV2LnhtbESPQWvCQBSE7wX/w/KE3nSjFLFpNiLSVEtPpu39mX3N&#10;RrNvQ3bV+O+7BaHHYWa+YbLVYFtxod43jhXMpgkI4srphmsFX5/FZAnCB2SNrWNScCMPq3z0kGGq&#10;3ZX3dClDLSKEfYoKTAhdKqWvDFn0U9cRR+/H9RZDlH0tdY/XCLetnCfJQlpsOC4Y7GhjqDqVZ6tA&#10;JkWx+FgX3+b1uNzMDm/8fmi2Sj2Oh/ULiEBD+A/f2zut4Ol5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SL/xQAAANwAAAAPAAAAAAAAAAAAAAAAAJgCAABkcnMv&#10;ZG93bnJldi54bWxQSwUGAAAAAAQABAD1AAAAigMAAAAA&#10;" path="m,257r903,l903,,,,,257xe" fillcolor="#f1f1f1" stroked="f">
                    <v:path arrowok="t" o:connecttype="custom" o:connectlocs="0,6105;903,6105;903,5848;0,5848;0,6105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0" w:name="_bookmark19"/>
      <w:bookmarkEnd w:id="20"/>
      <w:r>
        <w:rPr>
          <w:b/>
          <w:spacing w:val="-1"/>
        </w:rPr>
        <w:t>Table</w:t>
      </w:r>
      <w:r>
        <w:rPr>
          <w:b/>
          <w:spacing w:val="-9"/>
        </w:rPr>
        <w:t xml:space="preserve"> </w:t>
      </w:r>
      <w:r>
        <w:rPr>
          <w:b/>
        </w:rPr>
        <w:t>3:</w:t>
      </w:r>
      <w:r>
        <w:rPr>
          <w:b/>
          <w:spacing w:val="-9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active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northern</w:t>
      </w:r>
      <w:r>
        <w:rPr>
          <w:spacing w:val="-8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catchments</w:t>
      </w:r>
    </w:p>
    <w:p w14:paraId="37059CDD" w14:textId="77777777" w:rsidR="00F441EC" w:rsidRDefault="00F441EC">
      <w:pPr>
        <w:spacing w:before="8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073"/>
        <w:gridCol w:w="852"/>
        <w:gridCol w:w="1198"/>
        <w:gridCol w:w="900"/>
        <w:gridCol w:w="958"/>
        <w:gridCol w:w="1088"/>
        <w:gridCol w:w="1018"/>
        <w:gridCol w:w="2977"/>
        <w:gridCol w:w="2696"/>
        <w:gridCol w:w="852"/>
      </w:tblGrid>
      <w:tr w:rsidR="00F441EC" w14:paraId="37059CEC" w14:textId="77777777">
        <w:trPr>
          <w:trHeight w:hRule="exact" w:val="333"/>
        </w:trPr>
        <w:tc>
          <w:tcPr>
            <w:tcW w:w="130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1A0C6"/>
          </w:tcPr>
          <w:p w14:paraId="37059CD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D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E0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E1" w14:textId="77777777" w:rsidR="00F441EC" w:rsidRDefault="00BC0B32">
            <w:pPr>
              <w:pStyle w:val="TableParagraph"/>
              <w:ind w:left="1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Catchment</w:t>
            </w:r>
          </w:p>
        </w:tc>
        <w:tc>
          <w:tcPr>
            <w:tcW w:w="3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E2" w14:textId="77777777" w:rsidR="00F441EC" w:rsidRDefault="00BC0B32">
            <w:pPr>
              <w:pStyle w:val="TableParagraph"/>
              <w:spacing w:before="56"/>
              <w:ind w:left="77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need</w:t>
            </w:r>
          </w:p>
        </w:tc>
        <w:tc>
          <w:tcPr>
            <w:tcW w:w="3963" w:type="dxa"/>
            <w:gridSpan w:val="4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E3" w14:textId="77777777" w:rsidR="00F441EC" w:rsidRDefault="00BC0B32">
            <w:pPr>
              <w:pStyle w:val="TableParagraph"/>
              <w:spacing w:before="5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Feasibility</w:t>
            </w:r>
          </w:p>
        </w:tc>
        <w:tc>
          <w:tcPr>
            <w:tcW w:w="2977" w:type="dxa"/>
            <w:tcBorders>
              <w:top w:val="single" w:sz="13" w:space="0" w:color="000000"/>
              <w:left w:val="single" w:sz="12" w:space="0" w:color="000000"/>
              <w:bottom w:val="nil"/>
              <w:right w:val="single" w:sz="3" w:space="0" w:color="000000"/>
            </w:tcBorders>
            <w:shd w:val="clear" w:color="auto" w:fill="B1A0C6"/>
          </w:tcPr>
          <w:p w14:paraId="37059CE4" w14:textId="77777777" w:rsidR="00F441EC" w:rsidRDefault="00F441EC"/>
        </w:tc>
        <w:tc>
          <w:tcPr>
            <w:tcW w:w="2696" w:type="dxa"/>
            <w:vMerge w:val="restart"/>
            <w:tcBorders>
              <w:top w:val="single" w:sz="13" w:space="0" w:color="000000"/>
              <w:left w:val="single" w:sz="3" w:space="0" w:color="000000"/>
              <w:right w:val="single" w:sz="3" w:space="0" w:color="000000"/>
            </w:tcBorders>
            <w:shd w:val="clear" w:color="auto" w:fill="B1A0C6"/>
          </w:tcPr>
          <w:p w14:paraId="37059CE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E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E7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CE8" w14:textId="77777777" w:rsidR="00F441EC" w:rsidRDefault="00BC0B32">
            <w:pPr>
              <w:pStyle w:val="TableParagraph"/>
              <w:ind w:left="5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Key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issues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E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CEA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CEB" w14:textId="77777777" w:rsidR="00F441EC" w:rsidRDefault="00BC0B32">
            <w:pPr>
              <w:pStyle w:val="TableParagraph"/>
              <w:ind w:left="27" w:right="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Priority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for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2017–18</w:t>
            </w:r>
          </w:p>
        </w:tc>
      </w:tr>
      <w:tr w:rsidR="00F441EC" w14:paraId="37059CFD" w14:textId="77777777">
        <w:trPr>
          <w:trHeight w:hRule="exact" w:val="715"/>
        </w:trPr>
        <w:tc>
          <w:tcPr>
            <w:tcW w:w="1306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B1A0C6"/>
          </w:tcPr>
          <w:p w14:paraId="37059CED" w14:textId="77777777" w:rsidR="00F441EC" w:rsidRDefault="00F441EC"/>
        </w:tc>
        <w:tc>
          <w:tcPr>
            <w:tcW w:w="1073" w:type="dxa"/>
            <w:vMerge w:val="restart"/>
            <w:tcBorders>
              <w:top w:val="single" w:sz="3" w:space="0" w:color="000000"/>
              <w:left w:val="single" w:sz="12" w:space="0" w:color="000000"/>
              <w:right w:val="single" w:sz="3" w:space="0" w:color="000000"/>
            </w:tcBorders>
            <w:shd w:val="clear" w:color="auto" w:fill="B1A0C6"/>
          </w:tcPr>
          <w:p w14:paraId="37059CEE" w14:textId="77777777" w:rsidR="00F441EC" w:rsidRDefault="00BC0B32">
            <w:pPr>
              <w:pStyle w:val="TableParagraph"/>
              <w:spacing w:before="59"/>
              <w:ind w:left="32" w:right="45" w:firstLine="5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spacing w:val="-1"/>
                <w:sz w:val="14"/>
              </w:rPr>
              <w:t>Specific</w:t>
            </w:r>
            <w:r>
              <w:rPr>
                <w:rFonts w:ascii="Century Gothic"/>
                <w:b/>
                <w:spacing w:val="26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w w:val="95"/>
                <w:sz w:val="14"/>
              </w:rPr>
              <w:t>environmental</w:t>
            </w:r>
            <w:r>
              <w:rPr>
                <w:rFonts w:ascii="Century Gothic"/>
                <w:b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demands</w:t>
            </w:r>
            <w:r>
              <w:rPr>
                <w:rFonts w:ascii="Century Gothic"/>
                <w:b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for</w:t>
            </w:r>
            <w:r>
              <w:rPr>
                <w:rFonts w:ascii="Century Gothic"/>
                <w:b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catchment</w:t>
            </w:r>
            <w:r>
              <w:rPr>
                <w:rFonts w:ascii="Century Gothic"/>
                <w:b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or</w:t>
            </w:r>
            <w:r>
              <w:rPr>
                <w:rFonts w:ascii="Century Gothic"/>
                <w:b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target</w:t>
            </w:r>
            <w:r>
              <w:rPr>
                <w:rFonts w:ascii="Century Gothic"/>
                <w:b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asset?</w:t>
            </w:r>
          </w:p>
        </w:tc>
        <w:tc>
          <w:tcPr>
            <w:tcW w:w="8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1A0C6"/>
          </w:tcPr>
          <w:p w14:paraId="37059CEF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37059CF0" w14:textId="77777777" w:rsidR="00F441EC" w:rsidRDefault="00BC0B32">
            <w:pPr>
              <w:pStyle w:val="TableParagraph"/>
              <w:ind w:left="75" w:right="75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w w:val="95"/>
                <w:sz w:val="14"/>
              </w:rPr>
              <w:t>Long-term</w:t>
            </w:r>
            <w:r>
              <w:rPr>
                <w:rFonts w:ascii="Century Gothic"/>
                <w:b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shortfall</w:t>
            </w:r>
            <w:r>
              <w:rPr>
                <w:rFonts w:ascii="Century Gothic"/>
                <w:b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in</w:t>
            </w:r>
            <w:r>
              <w:rPr>
                <w:rFonts w:ascii="Century Gothic"/>
                <w:b/>
                <w:spacing w:val="27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meeting</w:t>
            </w:r>
            <w:r>
              <w:rPr>
                <w:rFonts w:ascii="Century Gothic"/>
                <w:b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demand</w:t>
            </w:r>
          </w:p>
        </w:tc>
        <w:tc>
          <w:tcPr>
            <w:tcW w:w="11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F1" w14:textId="77777777" w:rsidR="00F441EC" w:rsidRDefault="00BC0B32">
            <w:pPr>
              <w:pStyle w:val="TableParagraph"/>
              <w:spacing w:before="59"/>
              <w:ind w:left="106" w:right="96" w:firstLine="3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spacing w:val="-1"/>
                <w:sz w:val="14"/>
              </w:rPr>
              <w:t>Active</w:t>
            </w:r>
            <w:r>
              <w:rPr>
                <w:rFonts w:ascii="Century Gothic"/>
                <w:b/>
                <w:spacing w:val="24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management</w:t>
            </w:r>
            <w:r>
              <w:rPr>
                <w:rFonts w:ascii="Century Gothic"/>
                <w:b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contributes</w:t>
            </w:r>
            <w:r>
              <w:rPr>
                <w:rFonts w:ascii="Century Gothic"/>
                <w:b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to</w:t>
            </w:r>
            <w:r>
              <w:rPr>
                <w:rFonts w:ascii="Century Gothic"/>
                <w:b/>
                <w:spacing w:val="22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w w:val="95"/>
                <w:sz w:val="14"/>
              </w:rPr>
              <w:t>environmental</w:t>
            </w:r>
            <w:r>
              <w:rPr>
                <w:rFonts w:ascii="Century Gothic"/>
                <w:b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requirement</w:t>
            </w:r>
          </w:p>
        </w:tc>
        <w:tc>
          <w:tcPr>
            <w:tcW w:w="900" w:type="dxa"/>
            <w:vMerge w:val="restart"/>
            <w:tcBorders>
              <w:top w:val="single" w:sz="3" w:space="0" w:color="000000"/>
              <w:left w:val="single" w:sz="12" w:space="0" w:color="000000"/>
              <w:right w:val="single" w:sz="3" w:space="0" w:color="000000"/>
            </w:tcBorders>
            <w:shd w:val="clear" w:color="auto" w:fill="B1A0C6"/>
          </w:tcPr>
          <w:p w14:paraId="37059CF2" w14:textId="77777777" w:rsidR="00F441EC" w:rsidRDefault="00BC0B32">
            <w:pPr>
              <w:pStyle w:val="TableParagraph"/>
              <w:spacing w:before="59"/>
              <w:ind w:left="59" w:right="66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w w:val="95"/>
                <w:sz w:val="14"/>
              </w:rPr>
              <w:t>Established</w:t>
            </w:r>
            <w:r>
              <w:rPr>
                <w:rFonts w:ascii="Century Gothic"/>
                <w:b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market</w:t>
            </w:r>
            <w:r>
              <w:rPr>
                <w:rFonts w:ascii="Century Gothic"/>
                <w:b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or</w:t>
            </w:r>
            <w:r>
              <w:rPr>
                <w:rFonts w:ascii="Century Gothic"/>
                <w:b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willing</w:t>
            </w:r>
            <w:r>
              <w:rPr>
                <w:rFonts w:ascii="Century Gothic"/>
                <w:b/>
                <w:spacing w:val="26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4"/>
              </w:rPr>
              <w:t>buyers</w:t>
            </w:r>
            <w:r>
              <w:rPr>
                <w:rFonts w:ascii="Century Gothic"/>
                <w:b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&amp;</w:t>
            </w:r>
            <w:r>
              <w:rPr>
                <w:rFonts w:ascii="Century Gothic"/>
                <w:b/>
                <w:spacing w:val="25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sellers?</w:t>
            </w:r>
          </w:p>
        </w:tc>
        <w:tc>
          <w:tcPr>
            <w:tcW w:w="9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1A0C6"/>
          </w:tcPr>
          <w:p w14:paraId="37059CF3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37059CF4" w14:textId="77777777" w:rsidR="00F441EC" w:rsidRDefault="00BC0B32">
            <w:pPr>
              <w:pStyle w:val="TableParagraph"/>
              <w:ind w:left="186" w:right="185" w:firstLine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spacing w:val="-1"/>
                <w:sz w:val="14"/>
              </w:rPr>
              <w:t>Flexible</w:t>
            </w:r>
            <w:r>
              <w:rPr>
                <w:rFonts w:ascii="Century Gothic"/>
                <w:b/>
                <w:spacing w:val="27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14"/>
              </w:rPr>
              <w:t>statutory</w:t>
            </w:r>
            <w:r>
              <w:rPr>
                <w:rFonts w:ascii="Century Gothic"/>
                <w:b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trading</w:t>
            </w:r>
            <w:r>
              <w:rPr>
                <w:rFonts w:ascii="Century Gothic"/>
                <w:b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options</w:t>
            </w:r>
          </w:p>
        </w:tc>
        <w:tc>
          <w:tcPr>
            <w:tcW w:w="10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1A0C6"/>
          </w:tcPr>
          <w:p w14:paraId="37059CF5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CF6" w14:textId="77777777" w:rsidR="00F441EC" w:rsidRDefault="00BC0B32">
            <w:pPr>
              <w:pStyle w:val="TableParagraph"/>
              <w:ind w:left="118" w:right="116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b/>
                <w:spacing w:val="-1"/>
                <w:sz w:val="14"/>
              </w:rPr>
              <w:t>CEWO</w:t>
            </w:r>
            <w:r>
              <w:rPr>
                <w:rFonts w:ascii="Century Gothic"/>
                <w:b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water</w:t>
            </w:r>
            <w:r>
              <w:rPr>
                <w:rFonts w:ascii="Century Gothic"/>
                <w:b/>
                <w:spacing w:val="23"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trading</w:t>
            </w:r>
            <w:r>
              <w:rPr>
                <w:rFonts w:ascii="Century Gothic"/>
                <w:b/>
                <w:w w:val="99"/>
                <w:sz w:val="14"/>
              </w:rPr>
              <w:t xml:space="preserve"> </w:t>
            </w:r>
            <w:r>
              <w:rPr>
                <w:rFonts w:ascii="Century Gothic"/>
                <w:b/>
                <w:sz w:val="14"/>
              </w:rPr>
              <w:t>framework</w:t>
            </w:r>
          </w:p>
        </w:tc>
        <w:tc>
          <w:tcPr>
            <w:tcW w:w="10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F7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CF8" w14:textId="77777777" w:rsidR="00F441EC" w:rsidRDefault="00BC0B32">
            <w:pPr>
              <w:pStyle w:val="TableParagraph"/>
              <w:ind w:left="44" w:right="29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w w:val="95"/>
                <w:sz w:val="14"/>
                <w:szCs w:val="14"/>
              </w:rPr>
              <w:t>Operationally</w:t>
            </w:r>
            <w:r>
              <w:rPr>
                <w:rFonts w:ascii="Century Gothic" w:eastAsia="Century Gothic" w:hAnsi="Century Gothic" w:cs="Century Gothic"/>
                <w:b/>
                <w:bCs/>
                <w:spacing w:val="24"/>
                <w:w w:val="99"/>
                <w:sz w:val="14"/>
                <w:szCs w:val="1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  <w:t>feasible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4"/>
                <w:szCs w:val="14"/>
              </w:rPr>
              <w:t>2017–18</w:t>
            </w:r>
          </w:p>
        </w:tc>
        <w:tc>
          <w:tcPr>
            <w:tcW w:w="2977" w:type="dxa"/>
            <w:tcBorders>
              <w:top w:val="nil"/>
              <w:left w:val="single" w:sz="12" w:space="0" w:color="000000"/>
              <w:bottom w:val="nil"/>
              <w:right w:val="single" w:sz="3" w:space="0" w:color="000000"/>
            </w:tcBorders>
            <w:shd w:val="clear" w:color="auto" w:fill="B1A0C6"/>
          </w:tcPr>
          <w:p w14:paraId="37059CF9" w14:textId="77777777" w:rsidR="00F441EC" w:rsidRDefault="00BC0B32">
            <w:pPr>
              <w:pStyle w:val="TableParagraph"/>
              <w:spacing w:before="7"/>
              <w:ind w:left="1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Possible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actions</w:t>
            </w:r>
          </w:p>
          <w:p w14:paraId="37059CFA" w14:textId="77777777" w:rsidR="00F441EC" w:rsidRDefault="00BC0B32">
            <w:pPr>
              <w:pStyle w:val="TableParagraph"/>
              <w:spacing w:before="58"/>
              <w:ind w:left="13" w:right="2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[italicised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 xml:space="preserve">actions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 xml:space="preserve">are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proposed</w:t>
            </w:r>
            <w:r>
              <w:rPr>
                <w:rFonts w:ascii="Century Gothic" w:eastAsia="Century Gothic" w:hAnsi="Century Gothic" w:cs="Century Gothic"/>
                <w:i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focus</w:t>
            </w:r>
            <w:r>
              <w:rPr>
                <w:rFonts w:ascii="Century Gothic" w:eastAsia="Century Gothic" w:hAnsi="Century Gothic" w:cs="Century Gothic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of</w:t>
            </w:r>
            <w:r>
              <w:rPr>
                <w:rFonts w:ascii="Century Gothic" w:eastAsia="Century Gothic" w:hAnsi="Century Gothic" w:cs="Century Gothic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>development</w:t>
            </w:r>
            <w:r>
              <w:rPr>
                <w:rFonts w:ascii="Century Gothic" w:eastAsia="Century Gothic" w:hAnsi="Century Gothic" w:cs="Century Gothic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i/>
                <w:spacing w:val="-1"/>
                <w:sz w:val="16"/>
                <w:szCs w:val="16"/>
              </w:rPr>
              <w:t xml:space="preserve"> 2017–18]</w:t>
            </w:r>
          </w:p>
        </w:tc>
        <w:tc>
          <w:tcPr>
            <w:tcW w:w="26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B1A0C6"/>
          </w:tcPr>
          <w:p w14:paraId="37059CFB" w14:textId="77777777" w:rsidR="00F441EC" w:rsidRDefault="00F441EC"/>
        </w:tc>
        <w:tc>
          <w:tcPr>
            <w:tcW w:w="852" w:type="dxa"/>
            <w:vMerge/>
            <w:tcBorders>
              <w:left w:val="single" w:sz="3" w:space="0" w:color="000000"/>
              <w:right w:val="single" w:sz="12" w:space="0" w:color="000000"/>
            </w:tcBorders>
            <w:shd w:val="clear" w:color="auto" w:fill="B1A0C6"/>
          </w:tcPr>
          <w:p w14:paraId="37059CFC" w14:textId="77777777" w:rsidR="00F441EC" w:rsidRDefault="00F441EC"/>
        </w:tc>
      </w:tr>
      <w:tr w:rsidR="00F441EC" w14:paraId="37059D09" w14:textId="77777777">
        <w:trPr>
          <w:trHeight w:hRule="exact" w:val="282"/>
        </w:trPr>
        <w:tc>
          <w:tcPr>
            <w:tcW w:w="130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1A0C6"/>
          </w:tcPr>
          <w:p w14:paraId="37059CFE" w14:textId="77777777" w:rsidR="00F441EC" w:rsidRDefault="00F441EC"/>
        </w:tc>
        <w:tc>
          <w:tcPr>
            <w:tcW w:w="1073" w:type="dxa"/>
            <w:vMerge/>
            <w:tcBorders>
              <w:left w:val="single" w:sz="12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CFF" w14:textId="77777777" w:rsidR="00F441EC" w:rsidRDefault="00F441EC"/>
        </w:tc>
        <w:tc>
          <w:tcPr>
            <w:tcW w:w="852" w:type="dxa"/>
            <w:vMerge/>
            <w:tcBorders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0" w14:textId="77777777" w:rsidR="00F441EC" w:rsidRDefault="00F441EC"/>
        </w:tc>
        <w:tc>
          <w:tcPr>
            <w:tcW w:w="1198" w:type="dxa"/>
            <w:vMerge/>
            <w:tcBorders>
              <w:left w:val="single" w:sz="3" w:space="0" w:color="000000"/>
              <w:bottom w:val="single" w:sz="13" w:space="0" w:color="000000"/>
              <w:right w:val="single" w:sz="12" w:space="0" w:color="000000"/>
            </w:tcBorders>
            <w:shd w:val="clear" w:color="auto" w:fill="B1A0C6"/>
          </w:tcPr>
          <w:p w14:paraId="37059D01" w14:textId="77777777" w:rsidR="00F441EC" w:rsidRDefault="00F441EC"/>
        </w:tc>
        <w:tc>
          <w:tcPr>
            <w:tcW w:w="900" w:type="dxa"/>
            <w:vMerge/>
            <w:tcBorders>
              <w:left w:val="single" w:sz="12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2" w14:textId="77777777" w:rsidR="00F441EC" w:rsidRDefault="00F441EC"/>
        </w:tc>
        <w:tc>
          <w:tcPr>
            <w:tcW w:w="958" w:type="dxa"/>
            <w:vMerge/>
            <w:tcBorders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3" w14:textId="77777777" w:rsidR="00F441EC" w:rsidRDefault="00F441EC"/>
        </w:tc>
        <w:tc>
          <w:tcPr>
            <w:tcW w:w="1088" w:type="dxa"/>
            <w:vMerge/>
            <w:tcBorders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4" w14:textId="77777777" w:rsidR="00F441EC" w:rsidRDefault="00F441EC"/>
        </w:tc>
        <w:tc>
          <w:tcPr>
            <w:tcW w:w="1018" w:type="dxa"/>
            <w:vMerge/>
            <w:tcBorders>
              <w:left w:val="single" w:sz="3" w:space="0" w:color="000000"/>
              <w:bottom w:val="single" w:sz="13" w:space="0" w:color="000000"/>
              <w:right w:val="single" w:sz="12" w:space="0" w:color="000000"/>
            </w:tcBorders>
            <w:shd w:val="clear" w:color="auto" w:fill="B1A0C6"/>
          </w:tcPr>
          <w:p w14:paraId="37059D05" w14:textId="77777777" w:rsidR="00F441EC" w:rsidRDefault="00F441EC"/>
        </w:tc>
        <w:tc>
          <w:tcPr>
            <w:tcW w:w="2977" w:type="dxa"/>
            <w:tcBorders>
              <w:top w:val="nil"/>
              <w:left w:val="single" w:sz="12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6" w14:textId="77777777" w:rsidR="00F441EC" w:rsidRDefault="00F441EC"/>
        </w:tc>
        <w:tc>
          <w:tcPr>
            <w:tcW w:w="2696" w:type="dxa"/>
            <w:vMerge/>
            <w:tcBorders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B1A0C6"/>
          </w:tcPr>
          <w:p w14:paraId="37059D07" w14:textId="77777777" w:rsidR="00F441EC" w:rsidRDefault="00F441EC"/>
        </w:tc>
        <w:tc>
          <w:tcPr>
            <w:tcW w:w="852" w:type="dxa"/>
            <w:vMerge/>
            <w:tcBorders>
              <w:left w:val="single" w:sz="3" w:space="0" w:color="000000"/>
              <w:bottom w:val="single" w:sz="13" w:space="0" w:color="000000"/>
              <w:right w:val="single" w:sz="12" w:space="0" w:color="000000"/>
            </w:tcBorders>
            <w:shd w:val="clear" w:color="auto" w:fill="B1A0C6"/>
          </w:tcPr>
          <w:p w14:paraId="37059D08" w14:textId="77777777" w:rsidR="00F441EC" w:rsidRDefault="00F441EC"/>
        </w:tc>
      </w:tr>
      <w:tr w:rsidR="00F441EC" w14:paraId="37059D22" w14:textId="77777777">
        <w:trPr>
          <w:trHeight w:hRule="exact" w:val="1591"/>
        </w:trPr>
        <w:tc>
          <w:tcPr>
            <w:tcW w:w="1306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</w:tcPr>
          <w:p w14:paraId="37059D0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0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0C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D0D" w14:textId="77777777" w:rsidR="00F441EC" w:rsidRDefault="00BC0B32">
            <w:pPr>
              <w:pStyle w:val="TableParagraph"/>
              <w:ind w:left="71" w:right="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 Balonne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(Queensland)</w:t>
            </w:r>
          </w:p>
        </w:tc>
        <w:tc>
          <w:tcPr>
            <w:tcW w:w="1073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0E" w14:textId="77777777" w:rsidR="00F441EC" w:rsidRDefault="00BC0B32">
            <w:pPr>
              <w:pStyle w:val="TableParagraph"/>
              <w:spacing w:before="116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0F" w14:textId="77777777" w:rsidR="00F441EC" w:rsidRDefault="00BC0B32">
            <w:pPr>
              <w:pStyle w:val="TableParagraph"/>
              <w:spacing w:before="1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10" w14:textId="77777777" w:rsidR="00F441EC" w:rsidRDefault="00BC0B32">
            <w:pPr>
              <w:pStyle w:val="TableParagraph"/>
              <w:spacing w:before="116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00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11" w14:textId="77777777" w:rsidR="00F441EC" w:rsidRDefault="00BC0B32">
            <w:pPr>
              <w:pStyle w:val="TableParagraph"/>
              <w:spacing w:before="116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5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12" w14:textId="77777777" w:rsidR="00F441EC" w:rsidRDefault="00BC0B32">
            <w:pPr>
              <w:pStyle w:val="TableParagraph"/>
              <w:spacing w:before="116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  <w:p w14:paraId="37059D13" w14:textId="77777777" w:rsidR="00F441EC" w:rsidRDefault="00BC0B32">
            <w:pPr>
              <w:pStyle w:val="TableParagraph"/>
              <w:spacing w:before="61"/>
              <w:ind w:left="164" w:right="163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But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trade</w:t>
            </w:r>
            <w:r>
              <w:rPr>
                <w:rFonts w:ascii="Century Gothic"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possible</w:t>
            </w:r>
            <w:r>
              <w:rPr>
                <w:rFonts w:ascii="Century Gothic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outside</w:t>
            </w:r>
            <w:r>
              <w:rPr>
                <w:rFonts w:ascii="Century Gothic"/>
                <w:spacing w:val="25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statutory</w:t>
            </w:r>
            <w:r>
              <w:rPr>
                <w:rFonts w:ascii="Century Gothic"/>
                <w:spacing w:val="25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</w:p>
        </w:tc>
        <w:tc>
          <w:tcPr>
            <w:tcW w:w="108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14" w14:textId="77777777" w:rsidR="00F441EC" w:rsidRDefault="00BC0B32">
            <w:pPr>
              <w:pStyle w:val="TableParagraph"/>
              <w:spacing w:before="116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  <w:p w14:paraId="37059D15" w14:textId="77777777" w:rsidR="00F441EC" w:rsidRDefault="00BC0B32">
            <w:pPr>
              <w:pStyle w:val="TableParagraph"/>
              <w:spacing w:before="61"/>
              <w:ind w:left="78" w:right="75" w:firstLine="2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Under</w:t>
            </w:r>
            <w:r>
              <w:rPr>
                <w:rFonts w:ascii="Century Gothic"/>
                <w:spacing w:val="24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4"/>
              </w:rPr>
              <w:t>development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16" w14:textId="77777777" w:rsidR="00F441EC" w:rsidRDefault="00BC0B32">
            <w:pPr>
              <w:pStyle w:val="TableParagraph"/>
              <w:spacing w:before="116"/>
              <w:ind w:left="1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2977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17" w14:textId="77777777" w:rsidR="00F441EC" w:rsidRDefault="00BC0B32">
            <w:pPr>
              <w:pStyle w:val="ListParagraph"/>
              <w:numPr>
                <w:ilvl w:val="0"/>
                <w:numId w:val="17"/>
              </w:numPr>
              <w:tabs>
                <w:tab w:val="left" w:pos="242"/>
              </w:tabs>
              <w:spacing w:before="43" w:line="170" w:lineRule="exact"/>
              <w:ind w:right="125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z w:val="14"/>
              </w:rPr>
              <w:t>Waterhole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filling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flow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in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Lower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Balonne</w:t>
            </w:r>
            <w:r>
              <w:rPr>
                <w:rFonts w:ascii="Century Gothic"/>
                <w:i/>
                <w:spacing w:val="27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distributary</w:t>
            </w:r>
            <w:r>
              <w:rPr>
                <w:rFonts w:ascii="Century Gothic"/>
                <w:i/>
                <w:spacing w:val="-1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channels</w:t>
            </w:r>
          </w:p>
          <w:p w14:paraId="37059D18" w14:textId="77777777" w:rsidR="00F441EC" w:rsidRDefault="00BC0B32">
            <w:pPr>
              <w:pStyle w:val="ListParagraph"/>
              <w:numPr>
                <w:ilvl w:val="0"/>
                <w:numId w:val="17"/>
              </w:numPr>
              <w:tabs>
                <w:tab w:val="left" w:pos="242"/>
              </w:tabs>
              <w:spacing w:before="36"/>
              <w:ind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pacing w:val="-1"/>
                <w:sz w:val="14"/>
              </w:rPr>
              <w:t>Narran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Lakes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25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GL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inflow</w:t>
            </w:r>
          </w:p>
          <w:p w14:paraId="37059D19" w14:textId="77777777" w:rsidR="00F441EC" w:rsidRDefault="00BC0B32">
            <w:pPr>
              <w:pStyle w:val="ListParagraph"/>
              <w:numPr>
                <w:ilvl w:val="0"/>
                <w:numId w:val="17"/>
              </w:numPr>
              <w:tabs>
                <w:tab w:val="left" w:pos="242"/>
              </w:tabs>
              <w:spacing w:before="35"/>
              <w:ind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pacing w:val="-1"/>
                <w:sz w:val="14"/>
              </w:rPr>
              <w:t>Narran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Lakes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50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GL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inflow</w:t>
            </w:r>
          </w:p>
          <w:p w14:paraId="37059D1A" w14:textId="77777777" w:rsidR="00F441EC" w:rsidRDefault="00BC0B32">
            <w:pPr>
              <w:pStyle w:val="ListParagraph"/>
              <w:numPr>
                <w:ilvl w:val="0"/>
                <w:numId w:val="17"/>
              </w:numPr>
              <w:tabs>
                <w:tab w:val="left" w:pos="242"/>
              </w:tabs>
              <w:spacing w:before="38" w:line="170" w:lineRule="exact"/>
              <w:ind w:right="251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pacing w:val="-1"/>
                <w:sz w:val="14"/>
              </w:rPr>
              <w:t>Support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waterbird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breeding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event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in</w:t>
            </w:r>
            <w:r>
              <w:rPr>
                <w:rFonts w:ascii="Century Gothic"/>
                <w:i/>
                <w:spacing w:val="39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Narran</w:t>
            </w:r>
            <w:r>
              <w:rPr>
                <w:rFonts w:ascii="Century Gothic"/>
                <w:i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Lakes</w:t>
            </w:r>
          </w:p>
          <w:p w14:paraId="37059D1B" w14:textId="77777777" w:rsidR="00F441EC" w:rsidRDefault="00BC0B32">
            <w:pPr>
              <w:pStyle w:val="ListParagraph"/>
              <w:numPr>
                <w:ilvl w:val="0"/>
                <w:numId w:val="17"/>
              </w:numPr>
              <w:tabs>
                <w:tab w:val="left" w:pos="242"/>
              </w:tabs>
              <w:spacing w:before="20" w:line="172" w:lineRule="exact"/>
              <w:ind w:right="171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Enhance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medium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large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fresh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in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the</w:t>
            </w:r>
            <w:r>
              <w:rPr>
                <w:rFonts w:ascii="Century Gothic"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Culgoa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River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for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fish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migration</w:t>
            </w:r>
          </w:p>
        </w:tc>
        <w:tc>
          <w:tcPr>
            <w:tcW w:w="2696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1C" w14:textId="77777777" w:rsidR="00F441EC" w:rsidRDefault="00BC0B32">
            <w:pPr>
              <w:pStyle w:val="ListParagraph"/>
              <w:numPr>
                <w:ilvl w:val="0"/>
                <w:numId w:val="16"/>
              </w:numPr>
              <w:tabs>
                <w:tab w:val="left" w:pos="167"/>
              </w:tabs>
              <w:spacing w:before="19" w:line="235" w:lineRule="auto"/>
              <w:ind w:right="39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Measurement</w:t>
            </w:r>
            <w:r>
              <w:rPr>
                <w:rFonts w:ascii="Century Gothic"/>
                <w:spacing w:val="-12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compliance</w:t>
            </w:r>
            <w:r>
              <w:rPr>
                <w:rFonts w:ascii="Century Gothic"/>
                <w:spacing w:val="42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measures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ensure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additional</w:t>
            </w:r>
            <w:r>
              <w:rPr>
                <w:rFonts w:ascii="Century Gothic"/>
                <w:spacing w:val="39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purchased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achieved</w:t>
            </w:r>
          </w:p>
          <w:p w14:paraId="37059D1D" w14:textId="77777777" w:rsidR="00F441EC" w:rsidRDefault="00BC0B32">
            <w:pPr>
              <w:pStyle w:val="ListParagraph"/>
              <w:numPr>
                <w:ilvl w:val="0"/>
                <w:numId w:val="16"/>
              </w:numPr>
              <w:tabs>
                <w:tab w:val="left" w:pos="167"/>
              </w:tabs>
              <w:spacing w:before="23" w:line="235" w:lineRule="auto"/>
              <w:ind w:right="9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Risk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of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diversion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additional</w:t>
            </w:r>
            <w:r>
              <w:rPr>
                <w:rFonts w:ascii="Century Gothic"/>
                <w:spacing w:val="37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purchased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substitution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45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planned</w:t>
            </w:r>
            <w:r>
              <w:rPr>
                <w:rFonts w:ascii="Century Gothic"/>
                <w:spacing w:val="-10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environmental</w:t>
            </w:r>
            <w:r>
              <w:rPr>
                <w:rFonts w:ascii="Century Gothic"/>
                <w:spacing w:val="-10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water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1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1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20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D21" w14:textId="77777777" w:rsidR="00F441EC" w:rsidRDefault="00BC0B32">
            <w:pPr>
              <w:pStyle w:val="TableParagraph"/>
              <w:ind w:left="1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</w:tr>
      <w:tr w:rsidR="00F441EC" w14:paraId="37059D37" w14:textId="77777777">
        <w:trPr>
          <w:trHeight w:hRule="exact" w:val="1517"/>
        </w:trPr>
        <w:tc>
          <w:tcPr>
            <w:tcW w:w="1306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2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2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25" w14:textId="77777777" w:rsidR="00F441EC" w:rsidRDefault="00F441E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D26" w14:textId="77777777" w:rsidR="00F441EC" w:rsidRDefault="00BC0B32">
            <w:pPr>
              <w:pStyle w:val="TableParagraph"/>
              <w:ind w:left="71" w:right="1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Warrego</w:t>
            </w:r>
            <w:r>
              <w:rPr>
                <w:rFonts w:ascii="Century Gothic"/>
                <w:b/>
                <w:sz w:val="16"/>
              </w:rPr>
              <w:t xml:space="preserve"> NSW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(Toorale)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7" w14:textId="77777777" w:rsidR="00F441EC" w:rsidRDefault="00BC0B32">
            <w:pPr>
              <w:pStyle w:val="TableParagraph"/>
              <w:spacing w:before="119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8" w14:textId="77777777" w:rsidR="00F441EC" w:rsidRDefault="00BC0B32">
            <w:pPr>
              <w:pStyle w:val="TableParagraph"/>
              <w:spacing w:before="11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1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29" w14:textId="77777777" w:rsidR="00F441EC" w:rsidRDefault="00BC0B32">
            <w:pPr>
              <w:pStyle w:val="TableParagraph"/>
              <w:spacing w:before="119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A" w14:textId="77777777" w:rsidR="00F441EC" w:rsidRDefault="00BC0B32">
            <w:pPr>
              <w:pStyle w:val="TableParagraph"/>
              <w:spacing w:before="119"/>
              <w:ind w:left="2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B" w14:textId="77777777" w:rsidR="00F441EC" w:rsidRDefault="00BC0B32">
            <w:pPr>
              <w:pStyle w:val="TableParagraph"/>
              <w:spacing w:before="119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C" w14:textId="77777777" w:rsidR="00F441EC" w:rsidRDefault="00BC0B32">
            <w:pPr>
              <w:pStyle w:val="TableParagraph"/>
              <w:spacing w:before="119"/>
              <w:ind w:lef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2D" w14:textId="77777777" w:rsidR="00F441EC" w:rsidRDefault="00BC0B32">
            <w:pPr>
              <w:pStyle w:val="TableParagraph"/>
              <w:spacing w:before="119"/>
              <w:ind w:left="1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2E" w14:textId="77777777" w:rsidR="00F441EC" w:rsidRDefault="00BC0B32">
            <w:pPr>
              <w:pStyle w:val="TableParagraph"/>
              <w:spacing w:before="59"/>
              <w:ind w:left="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 xml:space="preserve">-  </w:t>
            </w:r>
            <w:r>
              <w:rPr>
                <w:rFonts w:ascii="Century Gothic"/>
                <w:spacing w:val="-1"/>
                <w:sz w:val="14"/>
              </w:rPr>
              <w:t>Enhance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 to:</w:t>
            </w:r>
          </w:p>
          <w:p w14:paraId="37059D2F" w14:textId="77777777" w:rsidR="00F441EC" w:rsidRDefault="00BC0B32">
            <w:pPr>
              <w:pStyle w:val="TableParagraph"/>
              <w:spacing w:before="11"/>
              <w:ind w:left="241" w:right="2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pacing w:val="-1"/>
                <w:sz w:val="14"/>
              </w:rPr>
              <w:t>The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Warrego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 xml:space="preserve">and </w:t>
            </w:r>
            <w:r>
              <w:rPr>
                <w:rFonts w:ascii="Century Gothic"/>
                <w:i/>
                <w:sz w:val="14"/>
              </w:rPr>
              <w:t>Darling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rivers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to</w:t>
            </w:r>
            <w:r>
              <w:rPr>
                <w:rFonts w:ascii="Century Gothic"/>
                <w:i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improve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low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or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small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fresh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flows</w:t>
            </w:r>
            <w:r>
              <w:rPr>
                <w:rFonts w:ascii="Century Gothic"/>
                <w:i/>
                <w:spacing w:val="-1"/>
                <w:sz w:val="14"/>
              </w:rPr>
              <w:t xml:space="preserve"> and</w:t>
            </w:r>
            <w:r>
              <w:rPr>
                <w:rFonts w:ascii="Century Gothic"/>
                <w:i/>
                <w:spacing w:val="30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provide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opportunities</w:t>
            </w:r>
            <w:r>
              <w:rPr>
                <w:rFonts w:ascii="Century Gothic"/>
                <w:i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for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native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fish</w:t>
            </w:r>
            <w:r>
              <w:rPr>
                <w:rFonts w:ascii="Century Gothic"/>
                <w:i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(movement,</w:t>
            </w:r>
            <w:r>
              <w:rPr>
                <w:rFonts w:ascii="Century Gothic"/>
                <w:i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spawning,</w:t>
            </w:r>
            <w:r>
              <w:rPr>
                <w:rFonts w:ascii="Century Gothic"/>
                <w:i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recruitment)</w:t>
            </w:r>
            <w:r>
              <w:rPr>
                <w:rFonts w:ascii="Century Gothic"/>
                <w:i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OR</w:t>
            </w:r>
          </w:p>
          <w:p w14:paraId="37059D30" w14:textId="77777777" w:rsidR="00F441EC" w:rsidRDefault="00BC0B32">
            <w:pPr>
              <w:pStyle w:val="TableParagraph"/>
              <w:spacing w:before="18"/>
              <w:ind w:left="241" w:right="9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z w:val="14"/>
              </w:rPr>
              <w:t>Toorale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Western</w:t>
            </w:r>
            <w:r>
              <w:rPr>
                <w:rFonts w:ascii="Century Gothic"/>
                <w:i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floodplain</w:t>
            </w:r>
            <w:r>
              <w:rPr>
                <w:rFonts w:ascii="Century Gothic"/>
                <w:i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for</w:t>
            </w:r>
            <w:r>
              <w:rPr>
                <w:rFonts w:ascii="Century Gothic"/>
                <w:i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wetland</w:t>
            </w:r>
            <w:r>
              <w:rPr>
                <w:rFonts w:ascii="Century Gothic"/>
                <w:i/>
                <w:spacing w:val="30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vegetation</w:t>
            </w:r>
            <w:r>
              <w:rPr>
                <w:rFonts w:ascii="Century Gothic"/>
                <w:i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and</w:t>
            </w:r>
            <w:r>
              <w:rPr>
                <w:rFonts w:ascii="Century Gothic"/>
                <w:i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waterbird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habitat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31" w14:textId="77777777" w:rsidR="00F441EC" w:rsidRDefault="00BC0B32">
            <w:pPr>
              <w:pStyle w:val="ListParagraph"/>
              <w:numPr>
                <w:ilvl w:val="0"/>
                <w:numId w:val="15"/>
              </w:numPr>
              <w:tabs>
                <w:tab w:val="left" w:pos="167"/>
              </w:tabs>
              <w:spacing w:before="24" w:line="170" w:lineRule="exact"/>
              <w:ind w:right="25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Measurement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accounting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38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managed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overall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</w:t>
            </w:r>
          </w:p>
          <w:p w14:paraId="37059D32" w14:textId="77777777" w:rsidR="00F441EC" w:rsidRDefault="00BC0B32">
            <w:pPr>
              <w:pStyle w:val="ListParagraph"/>
              <w:numPr>
                <w:ilvl w:val="0"/>
                <w:numId w:val="15"/>
              </w:numPr>
              <w:tabs>
                <w:tab w:val="left" w:pos="167"/>
              </w:tabs>
              <w:spacing w:before="20" w:line="235" w:lineRule="auto"/>
              <w:ind w:right="19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Timely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access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infrastructure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in</w:t>
            </w:r>
            <w:r>
              <w:rPr>
                <w:rFonts w:ascii="Century Gothic"/>
                <w:spacing w:val="25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conditions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and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due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to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remote</w:t>
            </w:r>
            <w:r>
              <w:rPr>
                <w:rFonts w:ascii="Century Gothic"/>
                <w:spacing w:val="23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location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3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5" w14:textId="77777777" w:rsidR="00F441EC" w:rsidRDefault="00F441E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9D36" w14:textId="77777777" w:rsidR="00F441EC" w:rsidRDefault="00BC0B32">
            <w:pPr>
              <w:pStyle w:val="TableParagraph"/>
              <w:ind w:left="1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</w:tr>
      <w:tr w:rsidR="00F441EC" w14:paraId="37059D54" w14:textId="77777777">
        <w:trPr>
          <w:trHeight w:hRule="exact" w:val="2185"/>
        </w:trPr>
        <w:tc>
          <w:tcPr>
            <w:tcW w:w="1306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3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3C" w14:textId="77777777" w:rsidR="00F441EC" w:rsidRDefault="00BC0B32">
            <w:pPr>
              <w:pStyle w:val="TableParagraph"/>
              <w:spacing w:before="109"/>
              <w:ind w:left="71" w:right="1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Barwon-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Darling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(NSW)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3D" w14:textId="77777777" w:rsidR="00F441EC" w:rsidRDefault="00BC0B32">
            <w:pPr>
              <w:pStyle w:val="TableParagraph"/>
              <w:spacing w:before="59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3E" w14:textId="77777777" w:rsidR="00F441EC" w:rsidRDefault="00BC0B32">
            <w:pPr>
              <w:pStyle w:val="TableParagraph"/>
              <w:spacing w:before="5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1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3F" w14:textId="77777777" w:rsidR="00F441EC" w:rsidRDefault="00BC0B32">
            <w:pPr>
              <w:pStyle w:val="TableParagraph"/>
              <w:spacing w:before="59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40" w14:textId="77777777" w:rsidR="00F441EC" w:rsidRDefault="00BC0B32">
            <w:pPr>
              <w:pStyle w:val="TableParagraph"/>
              <w:spacing w:before="59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41" w14:textId="77777777" w:rsidR="00F441EC" w:rsidRDefault="00BC0B32">
            <w:pPr>
              <w:pStyle w:val="TableParagraph"/>
              <w:spacing w:before="5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42" w14:textId="77777777" w:rsidR="00F441EC" w:rsidRDefault="00BC0B32">
            <w:pPr>
              <w:pStyle w:val="TableParagraph"/>
              <w:spacing w:before="59"/>
              <w:ind w:lef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43" w14:textId="77777777" w:rsidR="00F441EC" w:rsidRDefault="00BC0B32">
            <w:pPr>
              <w:pStyle w:val="TableParagraph"/>
              <w:spacing w:before="59" w:line="314" w:lineRule="auto"/>
              <w:ind w:left="111" w:right="93" w:firstLine="5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POSSIBLE</w:t>
            </w:r>
            <w:r>
              <w:rPr>
                <w:rFonts w:ascii="Century Gothic" w:eastAsia="Century Gothic" w:hAnsi="Century Gothic" w:cs="Century Gothic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2017–18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44" w14:textId="77777777" w:rsidR="00F441EC" w:rsidRDefault="00BC0B32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before="22" w:line="172" w:lineRule="exact"/>
              <w:ind w:right="112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i/>
                <w:sz w:val="14"/>
              </w:rPr>
              <w:t>Dry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spell</w:t>
            </w:r>
            <w:r>
              <w:rPr>
                <w:rFonts w:ascii="Century Gothic"/>
                <w:i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breaking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low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flow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to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maintain</w:t>
            </w:r>
            <w:r>
              <w:rPr>
                <w:rFonts w:ascii="Century Gothic"/>
                <w:i/>
                <w:spacing w:val="30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basic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aquatic</w:t>
            </w:r>
            <w:r>
              <w:rPr>
                <w:rFonts w:ascii="Century Gothic"/>
                <w:i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habitat</w:t>
            </w:r>
            <w:r>
              <w:rPr>
                <w:rFonts w:ascii="Century Gothic"/>
                <w:i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&amp;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water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quality</w:t>
            </w:r>
          </w:p>
          <w:p w14:paraId="37059D45" w14:textId="77777777" w:rsidR="00F441EC" w:rsidRDefault="00BC0B32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before="21" w:line="170" w:lineRule="exact"/>
              <w:ind w:right="160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Small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fresh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connectivity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for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most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35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</w:p>
          <w:p w14:paraId="37059D46" w14:textId="77777777" w:rsidR="00F441EC" w:rsidRDefault="00BC0B32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before="20" w:line="172" w:lineRule="exact"/>
              <w:ind w:right="336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Small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fresh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at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Louth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for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wide</w:t>
            </w:r>
            <w:r>
              <w:rPr>
                <w:rFonts w:ascii="Century Gothic"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connectivity</w:t>
            </w:r>
          </w:p>
          <w:p w14:paraId="37059D47" w14:textId="77777777" w:rsidR="00F441EC" w:rsidRDefault="00BC0B32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before="16"/>
              <w:ind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Larger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fresh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at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Bourke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fish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migration</w:t>
            </w:r>
          </w:p>
          <w:p w14:paraId="37059D48" w14:textId="77777777" w:rsidR="00F441EC" w:rsidRDefault="00BC0B32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before="14" w:line="172" w:lineRule="exact"/>
              <w:ind w:right="271" w:hanging="1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Water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off-stream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23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waterbird,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vegetation</w:t>
            </w:r>
            <w:r>
              <w:rPr>
                <w:rFonts w:ascii="Century Gothic"/>
                <w:spacing w:val="-10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potential</w:t>
            </w:r>
            <w:r>
              <w:rPr>
                <w:rFonts w:ascii="Century Gothic"/>
                <w:spacing w:val="31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cultural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benefits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49" w14:textId="77777777" w:rsidR="00F441EC" w:rsidRDefault="00BC0B32">
            <w:pPr>
              <w:pStyle w:val="ListParagraph"/>
              <w:numPr>
                <w:ilvl w:val="0"/>
                <w:numId w:val="13"/>
              </w:numPr>
              <w:tabs>
                <w:tab w:val="left" w:pos="167"/>
              </w:tabs>
              <w:spacing w:before="22" w:line="172" w:lineRule="exact"/>
              <w:ind w:right="62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Protection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of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any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additional</w:t>
            </w:r>
            <w:r>
              <w:rPr>
                <w:rFonts w:ascii="Century Gothic"/>
                <w:spacing w:val="33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purchased</w:t>
            </w:r>
            <w:r>
              <w:rPr>
                <w:rFonts w:ascii="Century Gothic"/>
                <w:spacing w:val="2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in-stream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flows</w:t>
            </w:r>
          </w:p>
          <w:p w14:paraId="37059D4A" w14:textId="77777777" w:rsidR="00F441EC" w:rsidRDefault="00BC0B32">
            <w:pPr>
              <w:pStyle w:val="ListParagraph"/>
              <w:numPr>
                <w:ilvl w:val="0"/>
                <w:numId w:val="13"/>
              </w:numPr>
              <w:tabs>
                <w:tab w:val="left" w:pos="167"/>
              </w:tabs>
              <w:spacing w:before="19" w:line="235" w:lineRule="auto"/>
              <w:ind w:right="36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Risk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of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substitution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additional</w:t>
            </w:r>
            <w:r>
              <w:rPr>
                <w:rFonts w:ascii="Century Gothic"/>
                <w:spacing w:val="41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purchased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volumes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for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planned</w:t>
            </w:r>
            <w:r>
              <w:rPr>
                <w:rFonts w:ascii="Century Gothic"/>
                <w:spacing w:val="37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environmental</w:t>
            </w:r>
            <w:r>
              <w:rPr>
                <w:rFonts w:ascii="Century Gothic"/>
                <w:spacing w:val="-1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water</w:t>
            </w:r>
          </w:p>
          <w:p w14:paraId="37059D4B" w14:textId="77777777" w:rsidR="00F441EC" w:rsidRDefault="00BC0B32">
            <w:pPr>
              <w:pStyle w:val="ListParagraph"/>
              <w:numPr>
                <w:ilvl w:val="0"/>
                <w:numId w:val="13"/>
              </w:numPr>
              <w:tabs>
                <w:tab w:val="left" w:pos="167"/>
              </w:tabs>
              <w:spacing w:before="23" w:line="235" w:lineRule="auto"/>
              <w:ind w:right="30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Requires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investigation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target</w:t>
            </w:r>
            <w:r>
              <w:rPr>
                <w:rFonts w:ascii="Century Gothic"/>
                <w:spacing w:val="39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water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products,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locations,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timing</w:t>
            </w:r>
            <w:r>
              <w:rPr>
                <w:rFonts w:ascii="Century Gothic"/>
                <w:spacing w:val="27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and</w:t>
            </w:r>
            <w:r>
              <w:rPr>
                <w:rFonts w:ascii="Century Gothic"/>
                <w:spacing w:val="-10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hydrological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outcomes</w:t>
            </w:r>
          </w:p>
          <w:p w14:paraId="37059D4C" w14:textId="77777777" w:rsidR="00F441EC" w:rsidRDefault="00BC0B32">
            <w:pPr>
              <w:pStyle w:val="ListParagraph"/>
              <w:numPr>
                <w:ilvl w:val="0"/>
                <w:numId w:val="13"/>
              </w:numPr>
              <w:tabs>
                <w:tab w:val="left" w:pos="167"/>
              </w:tabs>
              <w:spacing w:before="25" w:line="170" w:lineRule="exact"/>
              <w:ind w:right="20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Requires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development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event</w:t>
            </w:r>
            <w:r>
              <w:rPr>
                <w:rFonts w:ascii="Century Gothic"/>
                <w:spacing w:val="33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based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mechanisms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and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contracts</w:t>
            </w:r>
          </w:p>
          <w:p w14:paraId="37059D4D" w14:textId="77777777" w:rsidR="00F441EC" w:rsidRDefault="00BC0B32">
            <w:pPr>
              <w:pStyle w:val="ListParagraph"/>
              <w:numPr>
                <w:ilvl w:val="0"/>
                <w:numId w:val="13"/>
              </w:numPr>
              <w:tabs>
                <w:tab w:val="left" w:pos="167"/>
              </w:tabs>
              <w:spacing w:before="20" w:line="172" w:lineRule="exact"/>
              <w:ind w:right="35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Coordination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managed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</w:t>
            </w:r>
            <w:r>
              <w:rPr>
                <w:rFonts w:ascii="Century Gothic"/>
                <w:spacing w:val="30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over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long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distances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4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4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5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5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52" w14:textId="77777777" w:rsidR="00F441EC" w:rsidRDefault="00F441E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53" w14:textId="77777777" w:rsidR="00F441EC" w:rsidRDefault="00BC0B32">
            <w:pPr>
              <w:pStyle w:val="TableParagraph"/>
              <w:ind w:left="1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</w:tr>
      <w:tr w:rsidR="00F441EC" w14:paraId="37059D68" w14:textId="77777777">
        <w:trPr>
          <w:trHeight w:hRule="exact" w:val="1081"/>
        </w:trPr>
        <w:tc>
          <w:tcPr>
            <w:tcW w:w="1306" w:type="dxa"/>
            <w:tcBorders>
              <w:top w:val="single" w:sz="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D5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56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D57" w14:textId="77777777" w:rsidR="00F441EC" w:rsidRDefault="00BC0B32">
            <w:pPr>
              <w:pStyle w:val="TableParagraph"/>
              <w:ind w:left="7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Border Rivers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12" w:space="0" w:color="000000"/>
              <w:bottom w:val="single" w:sz="13" w:space="0" w:color="000000"/>
              <w:right w:val="single" w:sz="3" w:space="0" w:color="000000"/>
            </w:tcBorders>
          </w:tcPr>
          <w:p w14:paraId="37059D58" w14:textId="77777777" w:rsidR="00F441EC" w:rsidRDefault="00BC0B32">
            <w:pPr>
              <w:pStyle w:val="TableParagraph"/>
              <w:spacing w:before="61"/>
              <w:ind w:right="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  <w:p w14:paraId="37059D59" w14:textId="77777777" w:rsidR="00F441EC" w:rsidRDefault="00BC0B32">
            <w:pPr>
              <w:pStyle w:val="TableParagraph"/>
              <w:spacing w:before="59"/>
              <w:ind w:left="215" w:right="230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some</w:t>
            </w:r>
            <w:r>
              <w:rPr>
                <w:rFonts w:ascii="Century Gothic"/>
                <w:spacing w:val="23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assets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14:paraId="37059D5A" w14:textId="77777777" w:rsidR="00F441EC" w:rsidRDefault="00F441EC"/>
        </w:tc>
        <w:tc>
          <w:tcPr>
            <w:tcW w:w="1198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14:paraId="37059D5B" w14:textId="77777777" w:rsidR="00F441EC" w:rsidRDefault="00BC0B32">
            <w:pPr>
              <w:pStyle w:val="TableParagraph"/>
              <w:spacing w:before="61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12" w:space="0" w:color="000000"/>
              <w:bottom w:val="single" w:sz="13" w:space="0" w:color="000000"/>
              <w:right w:val="single" w:sz="3" w:space="0" w:color="000000"/>
            </w:tcBorders>
          </w:tcPr>
          <w:p w14:paraId="37059D5C" w14:textId="77777777" w:rsidR="00F441EC" w:rsidRDefault="00BC0B32">
            <w:pPr>
              <w:pStyle w:val="TableParagraph"/>
              <w:spacing w:before="61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14:paraId="37059D5D" w14:textId="77777777" w:rsidR="00F441EC" w:rsidRDefault="00BC0B32">
            <w:pPr>
              <w:pStyle w:val="TableParagraph"/>
              <w:spacing w:before="61"/>
              <w:ind w:lef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14:paraId="37059D5E" w14:textId="77777777" w:rsidR="00F441EC" w:rsidRDefault="00BC0B32">
            <w:pPr>
              <w:pStyle w:val="TableParagraph"/>
              <w:spacing w:before="6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YES</w:t>
            </w:r>
          </w:p>
          <w:p w14:paraId="37059D5F" w14:textId="77777777" w:rsidR="00F441EC" w:rsidRDefault="00BC0B32">
            <w:pPr>
              <w:pStyle w:val="TableParagraph"/>
              <w:spacing w:before="59"/>
              <w:ind w:left="92" w:right="95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Specialised</w:t>
            </w:r>
            <w:r>
              <w:rPr>
                <w:rFonts w:ascii="Century Gothic"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  <w:r>
              <w:rPr>
                <w:rFonts w:ascii="Century Gothic"/>
                <w:spacing w:val="22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unlikely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be</w:t>
            </w:r>
            <w:r>
              <w:rPr>
                <w:rFonts w:ascii="Century Gothic"/>
                <w:spacing w:val="26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required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14:paraId="37059D60" w14:textId="77777777" w:rsidR="00F441EC" w:rsidRDefault="00BC0B32">
            <w:pPr>
              <w:pStyle w:val="TableParagraph"/>
              <w:spacing w:before="61" w:line="311" w:lineRule="auto"/>
              <w:ind w:left="111" w:right="93" w:firstLine="5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UNLIKELY</w:t>
            </w:r>
            <w:r>
              <w:rPr>
                <w:rFonts w:ascii="Century Gothic" w:eastAsia="Century Gothic" w:hAnsi="Century Gothic" w:cs="Century Gothic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2017–18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12" w:space="0" w:color="000000"/>
              <w:bottom w:val="single" w:sz="13" w:space="0" w:color="000000"/>
              <w:right w:val="single" w:sz="3" w:space="0" w:color="000000"/>
            </w:tcBorders>
          </w:tcPr>
          <w:p w14:paraId="37059D61" w14:textId="77777777" w:rsidR="00F441EC" w:rsidRDefault="00BC0B32">
            <w:pPr>
              <w:pStyle w:val="TableParagraph"/>
              <w:spacing w:before="47" w:line="170" w:lineRule="exact"/>
              <w:ind w:left="241" w:right="121" w:hanging="17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 xml:space="preserve">-  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Improve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wetland</w:t>
            </w:r>
            <w:r>
              <w:rPr>
                <w:rFonts w:ascii="Century Gothic"/>
                <w:i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connectivity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in</w:t>
            </w:r>
            <w:r>
              <w:rPr>
                <w:rFonts w:ascii="Century Gothic"/>
                <w:i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lower</w:t>
            </w:r>
            <w:r>
              <w:rPr>
                <w:rFonts w:ascii="Century Gothic"/>
                <w:i/>
                <w:spacing w:val="42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Macintyre</w:t>
            </w:r>
            <w:r>
              <w:rPr>
                <w:rFonts w:ascii="Century Gothic"/>
                <w:i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River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pacing w:val="1"/>
                <w:sz w:val="14"/>
              </w:rPr>
              <w:t>by</w:t>
            </w:r>
            <w:r>
              <w:rPr>
                <w:rFonts w:ascii="Century Gothic"/>
                <w:i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obtaining</w:t>
            </w:r>
            <w:r>
              <w:rPr>
                <w:rFonts w:ascii="Century Gothic"/>
                <w:i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additional</w:t>
            </w:r>
            <w:r>
              <w:rPr>
                <w:rFonts w:ascii="Century Gothic"/>
                <w:i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i/>
                <w:sz w:val="14"/>
              </w:rPr>
              <w:t>unregulated</w:t>
            </w:r>
            <w:r>
              <w:rPr>
                <w:rFonts w:ascii="Century Gothic"/>
                <w:i/>
                <w:spacing w:val="-10"/>
                <w:sz w:val="14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4"/>
              </w:rPr>
              <w:t>access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</w:tcPr>
          <w:p w14:paraId="37059D62" w14:textId="77777777" w:rsidR="00F441EC" w:rsidRDefault="00BC0B32">
            <w:pPr>
              <w:pStyle w:val="ListParagraph"/>
              <w:numPr>
                <w:ilvl w:val="0"/>
                <w:numId w:val="12"/>
              </w:numPr>
              <w:tabs>
                <w:tab w:val="left" w:pos="167"/>
              </w:tabs>
              <w:spacing w:before="2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Protection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of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additional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flows</w:t>
            </w:r>
          </w:p>
          <w:p w14:paraId="37059D63" w14:textId="77777777" w:rsidR="00F441EC" w:rsidRDefault="00BC0B32">
            <w:pPr>
              <w:pStyle w:val="ListParagraph"/>
              <w:numPr>
                <w:ilvl w:val="0"/>
                <w:numId w:val="12"/>
              </w:numPr>
              <w:tabs>
                <w:tab w:val="left" w:pos="167"/>
              </w:tabs>
              <w:spacing w:before="16" w:line="170" w:lineRule="exact"/>
              <w:ind w:right="23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Infrastructure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delivery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and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access</w:t>
            </w:r>
            <w:r>
              <w:rPr>
                <w:rFonts w:ascii="Century Gothic"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arrangements</w:t>
            </w:r>
          </w:p>
          <w:p w14:paraId="37059D64" w14:textId="77777777" w:rsidR="00F441EC" w:rsidRDefault="00BC0B32">
            <w:pPr>
              <w:pStyle w:val="TableParagraph"/>
              <w:spacing w:before="18"/>
              <w:ind w:left="5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Accounting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&amp;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compliance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14:paraId="37059D6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D66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67" w14:textId="77777777" w:rsidR="00F441EC" w:rsidRDefault="00BC0B32">
            <w:pPr>
              <w:pStyle w:val="TableParagraph"/>
              <w:ind w:left="27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NO</w:t>
            </w:r>
          </w:p>
        </w:tc>
      </w:tr>
      <w:tr w:rsidR="00F441EC" w14:paraId="37059D77" w14:textId="77777777">
        <w:trPr>
          <w:trHeight w:hRule="exact" w:val="592"/>
        </w:trPr>
        <w:tc>
          <w:tcPr>
            <w:tcW w:w="1306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</w:tcPr>
          <w:p w14:paraId="37059D69" w14:textId="77777777" w:rsidR="00F441EC" w:rsidRDefault="00BC0B32">
            <w:pPr>
              <w:pStyle w:val="TableParagraph"/>
              <w:spacing w:before="90"/>
              <w:ind w:left="71" w:right="25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Warrego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Queensland</w:t>
            </w:r>
          </w:p>
        </w:tc>
        <w:tc>
          <w:tcPr>
            <w:tcW w:w="1073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6A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6B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6C" w14:textId="77777777" w:rsidR="00F441EC" w:rsidRDefault="00BC0B32">
            <w:pPr>
              <w:pStyle w:val="TableParagraph"/>
              <w:spacing w:before="119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00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6D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5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6E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8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6F" w14:textId="77777777" w:rsidR="00F441EC" w:rsidRDefault="00BC0B32">
            <w:pPr>
              <w:pStyle w:val="TableParagraph"/>
              <w:spacing w:before="119"/>
              <w:ind w:lef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70" w14:textId="77777777" w:rsidR="00F441EC" w:rsidRDefault="00BC0B32">
            <w:pPr>
              <w:pStyle w:val="TableParagraph"/>
              <w:spacing w:before="119"/>
              <w:ind w:left="1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2977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71" w14:textId="77777777" w:rsidR="00F441EC" w:rsidRDefault="00BC0B32">
            <w:pPr>
              <w:pStyle w:val="ListParagraph"/>
              <w:numPr>
                <w:ilvl w:val="0"/>
                <w:numId w:val="11"/>
              </w:numPr>
              <w:tabs>
                <w:tab w:val="left" w:pos="184"/>
              </w:tabs>
              <w:spacing w:before="59"/>
              <w:ind w:hanging="11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Water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off-stream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</w:t>
            </w:r>
          </w:p>
          <w:p w14:paraId="37059D72" w14:textId="77777777" w:rsidR="00F441EC" w:rsidRDefault="00BC0B32">
            <w:pPr>
              <w:pStyle w:val="ListParagraph"/>
              <w:numPr>
                <w:ilvl w:val="0"/>
                <w:numId w:val="11"/>
              </w:numPr>
              <w:tabs>
                <w:tab w:val="left" w:pos="184"/>
              </w:tabs>
              <w:spacing w:before="13"/>
              <w:ind w:hanging="11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Augment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flows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Cuttaburra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Creek</w:t>
            </w:r>
          </w:p>
        </w:tc>
        <w:tc>
          <w:tcPr>
            <w:tcW w:w="2696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73" w14:textId="77777777" w:rsidR="00F441EC" w:rsidRDefault="00BC0B32">
            <w:pPr>
              <w:pStyle w:val="ListParagraph"/>
              <w:numPr>
                <w:ilvl w:val="0"/>
                <w:numId w:val="10"/>
              </w:numPr>
              <w:tabs>
                <w:tab w:val="left" w:pos="167"/>
              </w:tabs>
              <w:spacing w:before="2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Suitable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wetland(s)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not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identified</w:t>
            </w:r>
          </w:p>
          <w:p w14:paraId="37059D74" w14:textId="77777777" w:rsidR="00F441EC" w:rsidRDefault="00BC0B32">
            <w:pPr>
              <w:pStyle w:val="ListParagraph"/>
              <w:numPr>
                <w:ilvl w:val="0"/>
                <w:numId w:val="10"/>
              </w:numPr>
              <w:tabs>
                <w:tab w:val="left" w:pos="167"/>
              </w:tabs>
              <w:spacing w:before="14" w:line="172" w:lineRule="exact"/>
              <w:ind w:right="28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Demand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is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likely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be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met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under</w:t>
            </w:r>
            <w:r>
              <w:rPr>
                <w:rFonts w:ascii="Century Gothic"/>
                <w:spacing w:val="25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existing</w:t>
            </w:r>
            <w:r>
              <w:rPr>
                <w:rFonts w:ascii="Century Gothic"/>
                <w:spacing w:val="-1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conditions/recovery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75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D76" w14:textId="77777777" w:rsidR="00F441EC" w:rsidRDefault="00BC0B32">
            <w:pPr>
              <w:pStyle w:val="TableParagraph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</w:tr>
      <w:tr w:rsidR="00F441EC" w14:paraId="37059D89" w14:textId="77777777">
        <w:trPr>
          <w:trHeight w:hRule="exact" w:val="965"/>
        </w:trPr>
        <w:tc>
          <w:tcPr>
            <w:tcW w:w="1306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</w:tcPr>
          <w:p w14:paraId="37059D7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D79" w14:textId="77777777" w:rsidR="00F441EC" w:rsidRDefault="00BC0B32">
            <w:pPr>
              <w:pStyle w:val="TableParagraph"/>
              <w:ind w:left="71" w:right="1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Moonie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(Queensland)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7A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7B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7C" w14:textId="77777777" w:rsidR="00F441EC" w:rsidRDefault="00BC0B32">
            <w:pPr>
              <w:pStyle w:val="TableParagraph"/>
              <w:spacing w:before="119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7D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7E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7F" w14:textId="77777777" w:rsidR="00F441EC" w:rsidRDefault="00BC0B32">
            <w:pPr>
              <w:pStyle w:val="TableParagraph"/>
              <w:spacing w:before="119"/>
              <w:ind w:lef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80" w14:textId="77777777" w:rsidR="00F441EC" w:rsidRDefault="00BC0B32">
            <w:pPr>
              <w:pStyle w:val="TableParagraph"/>
              <w:spacing w:before="119"/>
              <w:ind w:left="1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37059D81" w14:textId="77777777" w:rsidR="00F441EC" w:rsidRDefault="00BC0B32">
            <w:pPr>
              <w:pStyle w:val="ListParagraph"/>
              <w:numPr>
                <w:ilvl w:val="0"/>
                <w:numId w:val="9"/>
              </w:numPr>
              <w:tabs>
                <w:tab w:val="left" w:pos="184"/>
              </w:tabs>
              <w:spacing w:before="61" w:line="237" w:lineRule="auto"/>
              <w:ind w:right="337" w:hanging="11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Water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off-stream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to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benefit</w:t>
            </w:r>
            <w:r>
              <w:rPr>
                <w:rFonts w:ascii="Century Gothic"/>
                <w:spacing w:val="29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waterbird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habitat/breeding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and</w:t>
            </w:r>
            <w:r>
              <w:rPr>
                <w:rFonts w:ascii="Century Gothic"/>
                <w:spacing w:val="41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vegetation</w:t>
            </w:r>
          </w:p>
          <w:p w14:paraId="37059D82" w14:textId="77777777" w:rsidR="00F441EC" w:rsidRDefault="00BC0B32">
            <w:pPr>
              <w:pStyle w:val="ListParagraph"/>
              <w:numPr>
                <w:ilvl w:val="0"/>
                <w:numId w:val="9"/>
              </w:numPr>
              <w:tabs>
                <w:tab w:val="left" w:pos="184"/>
              </w:tabs>
              <w:spacing w:before="21" w:line="172" w:lineRule="exact"/>
              <w:ind w:right="228" w:hanging="11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Augment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end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flows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 xml:space="preserve">into </w:t>
            </w:r>
            <w:r>
              <w:rPr>
                <w:rFonts w:ascii="Century Gothic"/>
                <w:sz w:val="14"/>
              </w:rPr>
              <w:t>the</w:t>
            </w:r>
            <w:r>
              <w:rPr>
                <w:rFonts w:ascii="Century Gothic"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Barwon</w:t>
            </w:r>
            <w:r>
              <w:rPr>
                <w:rFonts w:ascii="Century Gothic"/>
                <w:spacing w:val="-8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River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59D83" w14:textId="77777777" w:rsidR="00F441EC" w:rsidRDefault="00BC0B32">
            <w:pPr>
              <w:pStyle w:val="ListParagraph"/>
              <w:numPr>
                <w:ilvl w:val="0"/>
                <w:numId w:val="8"/>
              </w:numPr>
              <w:tabs>
                <w:tab w:val="left" w:pos="167"/>
              </w:tabs>
              <w:spacing w:before="2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Suitable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wetland(s)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not</w:t>
            </w:r>
            <w:r>
              <w:rPr>
                <w:rFonts w:ascii="Century Gothic"/>
                <w:spacing w:val="28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identified</w:t>
            </w:r>
          </w:p>
          <w:p w14:paraId="37059D84" w14:textId="77777777" w:rsidR="00F441EC" w:rsidRDefault="00BC0B32">
            <w:pPr>
              <w:pStyle w:val="ListParagraph"/>
              <w:numPr>
                <w:ilvl w:val="0"/>
                <w:numId w:val="8"/>
              </w:numPr>
              <w:tabs>
                <w:tab w:val="left" w:pos="167"/>
              </w:tabs>
              <w:spacing w:before="18" w:line="170" w:lineRule="exact"/>
              <w:ind w:right="25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Limited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volumes</w:t>
            </w:r>
            <w:r>
              <w:rPr>
                <w:rFonts w:ascii="Century Gothic"/>
                <w:spacing w:val="-2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held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or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available</w:t>
            </w:r>
            <w:r>
              <w:rPr>
                <w:rFonts w:ascii="Century Gothic"/>
                <w:spacing w:val="33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for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purchase</w:t>
            </w:r>
          </w:p>
          <w:p w14:paraId="37059D85" w14:textId="77777777" w:rsidR="00F441EC" w:rsidRDefault="00BC0B32">
            <w:pPr>
              <w:pStyle w:val="ListParagraph"/>
              <w:numPr>
                <w:ilvl w:val="0"/>
                <w:numId w:val="8"/>
              </w:numPr>
              <w:tabs>
                <w:tab w:val="left" w:pos="167"/>
              </w:tabs>
              <w:spacing w:before="20" w:line="172" w:lineRule="exact"/>
              <w:ind w:right="2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Protection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of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in-stream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flows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in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the</w:t>
            </w:r>
            <w:r>
              <w:rPr>
                <w:rFonts w:ascii="Century Gothic"/>
                <w:spacing w:val="28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Moonie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&amp;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Barwon-Darling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37059D8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D87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D88" w14:textId="77777777" w:rsidR="00F441EC" w:rsidRDefault="00BC0B32">
            <w:pPr>
              <w:pStyle w:val="TableParagraph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</w:tr>
      <w:tr w:rsidR="00F441EC" w14:paraId="37059D97" w14:textId="77777777">
        <w:trPr>
          <w:trHeight w:hRule="exact" w:val="516"/>
        </w:trPr>
        <w:tc>
          <w:tcPr>
            <w:tcW w:w="1306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8A" w14:textId="77777777" w:rsidR="00F441EC" w:rsidRDefault="00BC0B32">
            <w:pPr>
              <w:pStyle w:val="TableParagraph"/>
              <w:spacing w:before="59"/>
              <w:ind w:left="71" w:right="11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Nebine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Creek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(Queensland)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8B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8C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8D" w14:textId="77777777" w:rsidR="00F441EC" w:rsidRDefault="00BC0B32">
            <w:pPr>
              <w:pStyle w:val="TableParagraph"/>
              <w:spacing w:before="119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8E" w14:textId="77777777" w:rsidR="00F441EC" w:rsidRDefault="00BC0B32">
            <w:pPr>
              <w:pStyle w:val="TableParagraph"/>
              <w:spacing w:before="119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8F" w14:textId="77777777" w:rsidR="00F441EC" w:rsidRDefault="00BC0B32">
            <w:pPr>
              <w:pStyle w:val="TableParagraph"/>
              <w:spacing w:before="119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90" w14:textId="77777777" w:rsidR="00F441EC" w:rsidRDefault="00BC0B32">
            <w:pPr>
              <w:pStyle w:val="TableParagraph"/>
              <w:spacing w:before="119"/>
              <w:ind w:lef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91" w14:textId="77777777" w:rsidR="00F441EC" w:rsidRDefault="00BC0B32">
            <w:pPr>
              <w:pStyle w:val="TableParagraph"/>
              <w:spacing w:before="119"/>
              <w:ind w:left="1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92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059D93" w14:textId="77777777" w:rsidR="00F441EC" w:rsidRDefault="00BC0B32">
            <w:pPr>
              <w:pStyle w:val="TableParagraph"/>
              <w:ind w:left="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 xml:space="preserve">-  </w:t>
            </w:r>
            <w:r>
              <w:rPr>
                <w:rFonts w:ascii="Calibri"/>
                <w:spacing w:val="2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None</w:t>
            </w:r>
            <w:r>
              <w:rPr>
                <w:rFonts w:ascii="Century Gothic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identified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7059D94" w14:textId="77777777" w:rsidR="00F441EC" w:rsidRDefault="00BC0B32">
            <w:pPr>
              <w:pStyle w:val="TableParagraph"/>
              <w:spacing w:before="96" w:line="172" w:lineRule="exact"/>
              <w:ind w:left="167" w:right="316" w:hanging="11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 xml:space="preserve">- 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Lack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data</w:t>
            </w:r>
            <w:r>
              <w:rPr>
                <w:rFonts w:ascii="Century Gothic"/>
                <w:spacing w:val="-3"/>
                <w:sz w:val="14"/>
              </w:rPr>
              <w:t xml:space="preserve"> </w:t>
            </w:r>
            <w:r>
              <w:rPr>
                <w:rFonts w:ascii="Century Gothic"/>
                <w:spacing w:val="1"/>
                <w:sz w:val="14"/>
              </w:rPr>
              <w:t>on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flows,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long</w:t>
            </w:r>
            <w:r>
              <w:rPr>
                <w:rFonts w:ascii="Century Gothic"/>
                <w:sz w:val="14"/>
              </w:rPr>
              <w:t xml:space="preserve"> term</w:t>
            </w:r>
            <w:r>
              <w:rPr>
                <w:rFonts w:ascii="Century Gothic"/>
                <w:spacing w:val="27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hydrology,</w:t>
            </w:r>
            <w:r>
              <w:rPr>
                <w:rFonts w:ascii="Century Gothic"/>
                <w:spacing w:val="-12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environmental</w:t>
            </w:r>
            <w:r>
              <w:rPr>
                <w:rFonts w:ascii="Century Gothic"/>
                <w:spacing w:val="-11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values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F1F1"/>
          </w:tcPr>
          <w:p w14:paraId="37059D95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059D96" w14:textId="77777777" w:rsidR="00F441EC" w:rsidRDefault="00BC0B32">
            <w:pPr>
              <w:pStyle w:val="TableParagraph"/>
              <w:ind w:left="1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NO</w:t>
            </w:r>
          </w:p>
        </w:tc>
      </w:tr>
    </w:tbl>
    <w:p w14:paraId="37059D98" w14:textId="77777777" w:rsidR="00F441EC" w:rsidRDefault="00BC0B32">
      <w:pPr>
        <w:pStyle w:val="BodyText"/>
        <w:spacing w:before="108"/>
        <w:ind w:left="0" w:right="49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13</w:t>
      </w:r>
    </w:p>
    <w:p w14:paraId="37059D99" w14:textId="77777777" w:rsidR="00F441EC" w:rsidRDefault="00F441EC">
      <w:pPr>
        <w:jc w:val="center"/>
        <w:rPr>
          <w:rFonts w:ascii="Calibri" w:eastAsia="Calibri" w:hAnsi="Calibri" w:cs="Calibri"/>
        </w:rPr>
        <w:sectPr w:rsidR="00F441EC">
          <w:footerReference w:type="default" r:id="rId44"/>
          <w:pgSz w:w="16840" w:h="11910" w:orient="landscape"/>
          <w:pgMar w:top="660" w:right="660" w:bottom="280" w:left="1020" w:header="0" w:footer="0" w:gutter="0"/>
          <w:cols w:space="720"/>
        </w:sectPr>
      </w:pPr>
    </w:p>
    <w:p w14:paraId="37059D9A" w14:textId="77777777" w:rsidR="00F441EC" w:rsidRDefault="00BC0B32">
      <w:pPr>
        <w:pStyle w:val="Heading2"/>
        <w:numPr>
          <w:ilvl w:val="1"/>
          <w:numId w:val="21"/>
        </w:numPr>
        <w:tabs>
          <w:tab w:val="left" w:pos="970"/>
        </w:tabs>
        <w:spacing w:before="28"/>
        <w:ind w:left="969"/>
        <w:rPr>
          <w:b w:val="0"/>
          <w:bCs w:val="0"/>
        </w:rPr>
      </w:pPr>
      <w:bookmarkStart w:id="21" w:name="_bookmark20"/>
      <w:bookmarkEnd w:id="21"/>
      <w:r>
        <w:rPr>
          <w:color w:val="5F4879"/>
          <w:spacing w:val="-1"/>
        </w:rPr>
        <w:lastRenderedPageBreak/>
        <w:t>Priority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  <w:spacing w:val="-1"/>
        </w:rPr>
        <w:t>demands</w:t>
      </w:r>
    </w:p>
    <w:p w14:paraId="37059D9B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9D9C" w14:textId="77777777" w:rsidR="00F441EC" w:rsidRDefault="00BC0B32">
      <w:pPr>
        <w:pStyle w:val="BodyText"/>
        <w:ind w:left="116" w:right="186"/>
      </w:pPr>
      <w:r>
        <w:rPr>
          <w:spacing w:val="-1"/>
        </w:rPr>
        <w:t>Comprehensive</w:t>
      </w:r>
      <w:r>
        <w:rPr>
          <w:spacing w:val="-9"/>
        </w:rPr>
        <w:t xml:space="preserve"> </w:t>
      </w:r>
      <w:r>
        <w:rPr>
          <w:spacing w:val="-1"/>
        </w:rPr>
        <w:t>long</w:t>
      </w:r>
      <w:r>
        <w:rPr>
          <w:spacing w:val="-10"/>
        </w:rPr>
        <w:t xml:space="preserve"> </w:t>
      </w:r>
      <w:r>
        <w:rPr>
          <w:spacing w:val="1"/>
        </w:rPr>
        <w:t>term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rPr>
          <w:spacing w:val="-1"/>
        </w:rPr>
        <w:t>Balonne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Barwon-Darling</w:t>
      </w:r>
      <w:r>
        <w:rPr>
          <w:spacing w:val="86"/>
          <w:w w:val="99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Northern</w:t>
      </w:r>
      <w:r>
        <w:rPr>
          <w:spacing w:val="-5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57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6"/>
        </w:rPr>
        <w:t xml:space="preserve"> </w:t>
      </w:r>
      <w:r>
        <w:t>(MDBA</w:t>
      </w:r>
      <w:r>
        <w:rPr>
          <w:spacing w:val="-10"/>
        </w:rPr>
        <w:t xml:space="preserve"> </w:t>
      </w:r>
      <w:r>
        <w:t>2016).</w:t>
      </w:r>
      <w:r>
        <w:rPr>
          <w:spacing w:val="-9"/>
        </w:rPr>
        <w:t xml:space="preserve"> </w:t>
      </w:r>
      <w:r>
        <w:rPr>
          <w:spacing w:val="-1"/>
        </w:rPr>
        <w:t>Prioritisation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4</w:t>
        </w:r>
      </w:hyperlink>
      <w:r>
        <w:rPr>
          <w:spacing w:val="-7"/>
        </w:rPr>
        <w:t xml:space="preserve"> </w:t>
      </w:r>
      <w:r>
        <w:t>and</w:t>
      </w:r>
      <w:r>
        <w:rPr>
          <w:spacing w:val="80"/>
          <w:w w:val="99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5.</w:t>
        </w:r>
      </w:hyperlink>
      <w:r>
        <w:rPr>
          <w:spacing w:val="42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flow/volume/duration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70"/>
          <w:w w:val="99"/>
        </w:rPr>
        <w:t xml:space="preserve"> </w:t>
      </w:r>
      <w:r>
        <w:t>identified.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actively</w:t>
      </w:r>
      <w:r>
        <w:rPr>
          <w:spacing w:val="-8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make</w:t>
      </w:r>
      <w:r>
        <w:rPr>
          <w:spacing w:val="70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rPr>
          <w:spacing w:val="-1"/>
        </w:rPr>
        <w:t>contribution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demands.</w:t>
      </w:r>
    </w:p>
    <w:p w14:paraId="37059D9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9D9E" w14:textId="77777777" w:rsidR="00F441EC" w:rsidRDefault="00BC0B32">
      <w:pPr>
        <w:pStyle w:val="BodyText"/>
        <w:ind w:left="116" w:right="290"/>
      </w:pPr>
      <w:r>
        <w:t>Priority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catchments</w:t>
      </w:r>
      <w:r>
        <w:rPr>
          <w:spacing w:val="-7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collated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ranked</w:t>
      </w:r>
      <w:r>
        <w:rPr>
          <w:spacing w:val="-7"/>
        </w:rPr>
        <w:t xml:space="preserve"> </w:t>
      </w:r>
      <w:r>
        <w:rPr>
          <w:spacing w:val="-1"/>
        </w:rPr>
        <w:t>qualitatively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prioritised</w:t>
      </w:r>
      <w:r>
        <w:rPr>
          <w:spacing w:val="53"/>
          <w:w w:val="99"/>
        </w:rPr>
        <w:t xml:space="preserve"> </w:t>
      </w:r>
      <w:r>
        <w:rPr>
          <w:spacing w:val="-1"/>
        </w:rPr>
        <w:t>list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urgent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1"/>
        </w:rPr>
        <w:t>going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step</w:t>
      </w:r>
      <w:r>
        <w:rPr>
          <w:spacing w:val="-6"/>
        </w:rPr>
        <w:t xml:space="preserve"> </w:t>
      </w:r>
      <w:r>
        <w:t>is</w:t>
      </w:r>
      <w:r>
        <w:rPr>
          <w:spacing w:val="107"/>
          <w:w w:val="99"/>
        </w:rPr>
        <w:t xml:space="preserve"> </w:t>
      </w:r>
      <w:r>
        <w:rPr>
          <w:spacing w:val="-1"/>
        </w:rPr>
        <w:t>shown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24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6.</w:t>
        </w:r>
      </w:hyperlink>
    </w:p>
    <w:p w14:paraId="37059D9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A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B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9DCF" w14:textId="77777777" w:rsidR="00F441EC" w:rsidRDefault="00F441EC">
      <w:pPr>
        <w:spacing w:before="7"/>
        <w:rPr>
          <w:rFonts w:ascii="Century Gothic" w:eastAsia="Century Gothic" w:hAnsi="Century Gothic" w:cs="Century Gothic"/>
        </w:rPr>
      </w:pPr>
    </w:p>
    <w:p w14:paraId="37059DD0" w14:textId="77777777" w:rsidR="00F441EC" w:rsidRDefault="00BC0B32">
      <w:pPr>
        <w:pStyle w:val="BodyText"/>
        <w:spacing w:before="59"/>
        <w:ind w:left="19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14</w:t>
      </w:r>
    </w:p>
    <w:p w14:paraId="37059DD1" w14:textId="77777777" w:rsidR="00F441EC" w:rsidRDefault="00F441EC">
      <w:pPr>
        <w:jc w:val="center"/>
        <w:rPr>
          <w:rFonts w:ascii="Calibri" w:eastAsia="Calibri" w:hAnsi="Calibri" w:cs="Calibri"/>
        </w:rPr>
        <w:sectPr w:rsidR="00F441EC">
          <w:footerReference w:type="default" r:id="rId45"/>
          <w:pgSz w:w="11910" w:h="16840"/>
          <w:pgMar w:top="780" w:right="640" w:bottom="280" w:left="620" w:header="0" w:footer="0" w:gutter="0"/>
          <w:cols w:space="720"/>
        </w:sectPr>
      </w:pPr>
    </w:p>
    <w:p w14:paraId="37059DD2" w14:textId="73DD8778" w:rsidR="00F441EC" w:rsidRDefault="00BC0B32">
      <w:pPr>
        <w:pStyle w:val="BodyText"/>
        <w:spacing w:before="4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2032" behindDoc="1" locked="0" layoutInCell="1" allowOverlap="1" wp14:anchorId="3705A5A5" wp14:editId="445E61DF">
                <wp:simplePos x="0" y="0"/>
                <wp:positionH relativeFrom="page">
                  <wp:posOffset>11811000</wp:posOffset>
                </wp:positionH>
                <wp:positionV relativeFrom="paragraph">
                  <wp:posOffset>1125855</wp:posOffset>
                </wp:positionV>
                <wp:extent cx="1315720" cy="1745615"/>
                <wp:effectExtent l="0" t="0" r="0" b="0"/>
                <wp:wrapNone/>
                <wp:docPr id="45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745615"/>
                          <a:chOff x="18600" y="1773"/>
                          <a:chExt cx="2072" cy="2749"/>
                        </a:xfrm>
                      </wpg:grpSpPr>
                      <wpg:grpSp>
                        <wpg:cNvPr id="458" name="Group 471"/>
                        <wpg:cNvGrpSpPr>
                          <a:grpSpLocks/>
                        </wpg:cNvGrpSpPr>
                        <wpg:grpSpPr bwMode="auto">
                          <a:xfrm>
                            <a:off x="18600" y="1773"/>
                            <a:ext cx="2072" cy="197"/>
                            <a:chOff x="18600" y="1773"/>
                            <a:chExt cx="2072" cy="197"/>
                          </a:xfrm>
                        </wpg:grpSpPr>
                        <wps:wsp>
                          <wps:cNvPr id="459" name="Freeform 472"/>
                          <wps:cNvSpPr>
                            <a:spLocks/>
                          </wps:cNvSpPr>
                          <wps:spPr bwMode="auto">
                            <a:xfrm>
                              <a:off x="18600" y="1773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969 1773"/>
                                <a:gd name="T3" fmla="*/ 1969 h 197"/>
                                <a:gd name="T4" fmla="+- 0 20671 18600"/>
                                <a:gd name="T5" fmla="*/ T4 w 2072"/>
                                <a:gd name="T6" fmla="+- 0 1969 1773"/>
                                <a:gd name="T7" fmla="*/ 1969 h 197"/>
                                <a:gd name="T8" fmla="+- 0 20671 18600"/>
                                <a:gd name="T9" fmla="*/ T8 w 2072"/>
                                <a:gd name="T10" fmla="+- 0 1773 1773"/>
                                <a:gd name="T11" fmla="*/ 1773 h 197"/>
                                <a:gd name="T12" fmla="+- 0 18600 18600"/>
                                <a:gd name="T13" fmla="*/ T12 w 2072"/>
                                <a:gd name="T14" fmla="+- 0 1773 1773"/>
                                <a:gd name="T15" fmla="*/ 1773 h 197"/>
                                <a:gd name="T16" fmla="+- 0 18600 18600"/>
                                <a:gd name="T17" fmla="*/ T16 w 2072"/>
                                <a:gd name="T18" fmla="+- 0 1969 1773"/>
                                <a:gd name="T19" fmla="*/ 196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9"/>
                        <wpg:cNvGrpSpPr>
                          <a:grpSpLocks/>
                        </wpg:cNvGrpSpPr>
                        <wpg:grpSpPr bwMode="auto">
                          <a:xfrm>
                            <a:off x="19461" y="1953"/>
                            <a:ext cx="347" cy="2"/>
                            <a:chOff x="19461" y="1953"/>
                            <a:chExt cx="347" cy="2"/>
                          </a:xfrm>
                        </wpg:grpSpPr>
                        <wps:wsp>
                          <wps:cNvPr id="461" name="Freeform 470"/>
                          <wps:cNvSpPr>
                            <a:spLocks/>
                          </wps:cNvSpPr>
                          <wps:spPr bwMode="auto">
                            <a:xfrm>
                              <a:off x="19461" y="1953"/>
                              <a:ext cx="347" cy="2"/>
                            </a:xfrm>
                            <a:custGeom>
                              <a:avLst/>
                              <a:gdLst>
                                <a:gd name="T0" fmla="+- 0 19461 19461"/>
                                <a:gd name="T1" fmla="*/ T0 w 347"/>
                                <a:gd name="T2" fmla="+- 0 19807 19461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7"/>
                        <wpg:cNvGrpSpPr>
                          <a:grpSpLocks/>
                        </wpg:cNvGrpSpPr>
                        <wpg:grpSpPr bwMode="auto">
                          <a:xfrm>
                            <a:off x="18600" y="1969"/>
                            <a:ext cx="2072" cy="197"/>
                            <a:chOff x="18600" y="1969"/>
                            <a:chExt cx="2072" cy="197"/>
                          </a:xfrm>
                        </wpg:grpSpPr>
                        <wps:wsp>
                          <wps:cNvPr id="463" name="Freeform 468"/>
                          <wps:cNvSpPr>
                            <a:spLocks/>
                          </wps:cNvSpPr>
                          <wps:spPr bwMode="auto">
                            <a:xfrm>
                              <a:off x="18600" y="196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166 1969"/>
                                <a:gd name="T3" fmla="*/ 2166 h 197"/>
                                <a:gd name="T4" fmla="+- 0 20671 18600"/>
                                <a:gd name="T5" fmla="*/ T4 w 2072"/>
                                <a:gd name="T6" fmla="+- 0 2166 1969"/>
                                <a:gd name="T7" fmla="*/ 2166 h 197"/>
                                <a:gd name="T8" fmla="+- 0 20671 18600"/>
                                <a:gd name="T9" fmla="*/ T8 w 2072"/>
                                <a:gd name="T10" fmla="+- 0 1969 1969"/>
                                <a:gd name="T11" fmla="*/ 1969 h 197"/>
                                <a:gd name="T12" fmla="+- 0 18600 18600"/>
                                <a:gd name="T13" fmla="*/ T12 w 2072"/>
                                <a:gd name="T14" fmla="+- 0 1969 1969"/>
                                <a:gd name="T15" fmla="*/ 1969 h 197"/>
                                <a:gd name="T16" fmla="+- 0 18600 18600"/>
                                <a:gd name="T17" fmla="*/ T16 w 2072"/>
                                <a:gd name="T18" fmla="+- 0 2166 1969"/>
                                <a:gd name="T19" fmla="*/ 216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5"/>
                        <wpg:cNvGrpSpPr>
                          <a:grpSpLocks/>
                        </wpg:cNvGrpSpPr>
                        <wpg:grpSpPr bwMode="auto">
                          <a:xfrm>
                            <a:off x="18600" y="2166"/>
                            <a:ext cx="2072" cy="197"/>
                            <a:chOff x="18600" y="2166"/>
                            <a:chExt cx="2072" cy="197"/>
                          </a:xfrm>
                        </wpg:grpSpPr>
                        <wps:wsp>
                          <wps:cNvPr id="465" name="Freeform 466"/>
                          <wps:cNvSpPr>
                            <a:spLocks/>
                          </wps:cNvSpPr>
                          <wps:spPr bwMode="auto">
                            <a:xfrm>
                              <a:off x="18600" y="2166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363 2166"/>
                                <a:gd name="T3" fmla="*/ 2363 h 197"/>
                                <a:gd name="T4" fmla="+- 0 20671 18600"/>
                                <a:gd name="T5" fmla="*/ T4 w 2072"/>
                                <a:gd name="T6" fmla="+- 0 2363 2166"/>
                                <a:gd name="T7" fmla="*/ 2363 h 197"/>
                                <a:gd name="T8" fmla="+- 0 20671 18600"/>
                                <a:gd name="T9" fmla="*/ T8 w 2072"/>
                                <a:gd name="T10" fmla="+- 0 2166 2166"/>
                                <a:gd name="T11" fmla="*/ 2166 h 197"/>
                                <a:gd name="T12" fmla="+- 0 18600 18600"/>
                                <a:gd name="T13" fmla="*/ T12 w 2072"/>
                                <a:gd name="T14" fmla="+- 0 2166 2166"/>
                                <a:gd name="T15" fmla="*/ 2166 h 197"/>
                                <a:gd name="T16" fmla="+- 0 18600 18600"/>
                                <a:gd name="T17" fmla="*/ T16 w 2072"/>
                                <a:gd name="T18" fmla="+- 0 2363 2166"/>
                                <a:gd name="T19" fmla="*/ 236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3"/>
                        <wpg:cNvGrpSpPr>
                          <a:grpSpLocks/>
                        </wpg:cNvGrpSpPr>
                        <wpg:grpSpPr bwMode="auto">
                          <a:xfrm>
                            <a:off x="18600" y="2363"/>
                            <a:ext cx="2072" cy="195"/>
                            <a:chOff x="18600" y="2363"/>
                            <a:chExt cx="2072" cy="195"/>
                          </a:xfrm>
                        </wpg:grpSpPr>
                        <wps:wsp>
                          <wps:cNvPr id="467" name="Freeform 464"/>
                          <wps:cNvSpPr>
                            <a:spLocks/>
                          </wps:cNvSpPr>
                          <wps:spPr bwMode="auto">
                            <a:xfrm>
                              <a:off x="18600" y="2363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557 2363"/>
                                <a:gd name="T3" fmla="*/ 2557 h 195"/>
                                <a:gd name="T4" fmla="+- 0 20671 18600"/>
                                <a:gd name="T5" fmla="*/ T4 w 2072"/>
                                <a:gd name="T6" fmla="+- 0 2557 2363"/>
                                <a:gd name="T7" fmla="*/ 2557 h 195"/>
                                <a:gd name="T8" fmla="+- 0 20671 18600"/>
                                <a:gd name="T9" fmla="*/ T8 w 2072"/>
                                <a:gd name="T10" fmla="+- 0 2363 2363"/>
                                <a:gd name="T11" fmla="*/ 2363 h 195"/>
                                <a:gd name="T12" fmla="+- 0 18600 18600"/>
                                <a:gd name="T13" fmla="*/ T12 w 2072"/>
                                <a:gd name="T14" fmla="+- 0 2363 2363"/>
                                <a:gd name="T15" fmla="*/ 2363 h 195"/>
                                <a:gd name="T16" fmla="+- 0 18600 18600"/>
                                <a:gd name="T17" fmla="*/ T16 w 2072"/>
                                <a:gd name="T18" fmla="+- 0 2557 2363"/>
                                <a:gd name="T19" fmla="*/ 255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1"/>
                        <wpg:cNvGrpSpPr>
                          <a:grpSpLocks/>
                        </wpg:cNvGrpSpPr>
                        <wpg:grpSpPr bwMode="auto">
                          <a:xfrm>
                            <a:off x="18600" y="2557"/>
                            <a:ext cx="2072" cy="197"/>
                            <a:chOff x="18600" y="2557"/>
                            <a:chExt cx="2072" cy="197"/>
                          </a:xfrm>
                        </wpg:grpSpPr>
                        <wps:wsp>
                          <wps:cNvPr id="469" name="Freeform 462"/>
                          <wps:cNvSpPr>
                            <a:spLocks/>
                          </wps:cNvSpPr>
                          <wps:spPr bwMode="auto">
                            <a:xfrm>
                              <a:off x="18600" y="255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754 2557"/>
                                <a:gd name="T3" fmla="*/ 2754 h 197"/>
                                <a:gd name="T4" fmla="+- 0 20671 18600"/>
                                <a:gd name="T5" fmla="*/ T4 w 2072"/>
                                <a:gd name="T6" fmla="+- 0 2754 2557"/>
                                <a:gd name="T7" fmla="*/ 2754 h 197"/>
                                <a:gd name="T8" fmla="+- 0 20671 18600"/>
                                <a:gd name="T9" fmla="*/ T8 w 2072"/>
                                <a:gd name="T10" fmla="+- 0 2557 2557"/>
                                <a:gd name="T11" fmla="*/ 2557 h 197"/>
                                <a:gd name="T12" fmla="+- 0 18600 18600"/>
                                <a:gd name="T13" fmla="*/ T12 w 2072"/>
                                <a:gd name="T14" fmla="+- 0 2557 2557"/>
                                <a:gd name="T15" fmla="*/ 2557 h 197"/>
                                <a:gd name="T16" fmla="+- 0 18600 18600"/>
                                <a:gd name="T17" fmla="*/ T16 w 2072"/>
                                <a:gd name="T18" fmla="+- 0 2754 2557"/>
                                <a:gd name="T19" fmla="*/ 275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59"/>
                        <wpg:cNvGrpSpPr>
                          <a:grpSpLocks/>
                        </wpg:cNvGrpSpPr>
                        <wpg:grpSpPr bwMode="auto">
                          <a:xfrm>
                            <a:off x="18600" y="2754"/>
                            <a:ext cx="2072" cy="197"/>
                            <a:chOff x="18600" y="2754"/>
                            <a:chExt cx="2072" cy="197"/>
                          </a:xfrm>
                        </wpg:grpSpPr>
                        <wps:wsp>
                          <wps:cNvPr id="471" name="Freeform 460"/>
                          <wps:cNvSpPr>
                            <a:spLocks/>
                          </wps:cNvSpPr>
                          <wps:spPr bwMode="auto">
                            <a:xfrm>
                              <a:off x="18600" y="2754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951 2754"/>
                                <a:gd name="T3" fmla="*/ 2951 h 197"/>
                                <a:gd name="T4" fmla="+- 0 20671 18600"/>
                                <a:gd name="T5" fmla="*/ T4 w 2072"/>
                                <a:gd name="T6" fmla="+- 0 2951 2754"/>
                                <a:gd name="T7" fmla="*/ 2951 h 197"/>
                                <a:gd name="T8" fmla="+- 0 20671 18600"/>
                                <a:gd name="T9" fmla="*/ T8 w 2072"/>
                                <a:gd name="T10" fmla="+- 0 2754 2754"/>
                                <a:gd name="T11" fmla="*/ 2754 h 197"/>
                                <a:gd name="T12" fmla="+- 0 18600 18600"/>
                                <a:gd name="T13" fmla="*/ T12 w 2072"/>
                                <a:gd name="T14" fmla="+- 0 2754 2754"/>
                                <a:gd name="T15" fmla="*/ 2754 h 197"/>
                                <a:gd name="T16" fmla="+- 0 18600 18600"/>
                                <a:gd name="T17" fmla="*/ T16 w 2072"/>
                                <a:gd name="T18" fmla="+- 0 2951 2754"/>
                                <a:gd name="T19" fmla="*/ 295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7"/>
                        <wpg:cNvGrpSpPr>
                          <a:grpSpLocks/>
                        </wpg:cNvGrpSpPr>
                        <wpg:grpSpPr bwMode="auto">
                          <a:xfrm>
                            <a:off x="18600" y="2951"/>
                            <a:ext cx="2072" cy="197"/>
                            <a:chOff x="18600" y="2951"/>
                            <a:chExt cx="2072" cy="197"/>
                          </a:xfrm>
                        </wpg:grpSpPr>
                        <wps:wsp>
                          <wps:cNvPr id="473" name="Freeform 458"/>
                          <wps:cNvSpPr>
                            <a:spLocks/>
                          </wps:cNvSpPr>
                          <wps:spPr bwMode="auto">
                            <a:xfrm>
                              <a:off x="18600" y="2951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148 2951"/>
                                <a:gd name="T3" fmla="*/ 3148 h 197"/>
                                <a:gd name="T4" fmla="+- 0 20671 18600"/>
                                <a:gd name="T5" fmla="*/ T4 w 2072"/>
                                <a:gd name="T6" fmla="+- 0 3148 2951"/>
                                <a:gd name="T7" fmla="*/ 3148 h 197"/>
                                <a:gd name="T8" fmla="+- 0 20671 18600"/>
                                <a:gd name="T9" fmla="*/ T8 w 2072"/>
                                <a:gd name="T10" fmla="+- 0 2951 2951"/>
                                <a:gd name="T11" fmla="*/ 2951 h 197"/>
                                <a:gd name="T12" fmla="+- 0 18600 18600"/>
                                <a:gd name="T13" fmla="*/ T12 w 2072"/>
                                <a:gd name="T14" fmla="+- 0 2951 2951"/>
                                <a:gd name="T15" fmla="*/ 2951 h 197"/>
                                <a:gd name="T16" fmla="+- 0 18600 18600"/>
                                <a:gd name="T17" fmla="*/ T16 w 2072"/>
                                <a:gd name="T18" fmla="+- 0 3148 2951"/>
                                <a:gd name="T19" fmla="*/ 31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5"/>
                        <wpg:cNvGrpSpPr>
                          <a:grpSpLocks/>
                        </wpg:cNvGrpSpPr>
                        <wpg:grpSpPr bwMode="auto">
                          <a:xfrm>
                            <a:off x="18600" y="3148"/>
                            <a:ext cx="2072" cy="195"/>
                            <a:chOff x="18600" y="3148"/>
                            <a:chExt cx="2072" cy="195"/>
                          </a:xfrm>
                        </wpg:grpSpPr>
                        <wps:wsp>
                          <wps:cNvPr id="475" name="Freeform 456"/>
                          <wps:cNvSpPr>
                            <a:spLocks/>
                          </wps:cNvSpPr>
                          <wps:spPr bwMode="auto">
                            <a:xfrm>
                              <a:off x="18600" y="3148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342 3148"/>
                                <a:gd name="T3" fmla="*/ 3342 h 195"/>
                                <a:gd name="T4" fmla="+- 0 20671 18600"/>
                                <a:gd name="T5" fmla="*/ T4 w 2072"/>
                                <a:gd name="T6" fmla="+- 0 3342 3148"/>
                                <a:gd name="T7" fmla="*/ 3342 h 195"/>
                                <a:gd name="T8" fmla="+- 0 20671 18600"/>
                                <a:gd name="T9" fmla="*/ T8 w 2072"/>
                                <a:gd name="T10" fmla="+- 0 3148 3148"/>
                                <a:gd name="T11" fmla="*/ 3148 h 195"/>
                                <a:gd name="T12" fmla="+- 0 18600 18600"/>
                                <a:gd name="T13" fmla="*/ T12 w 2072"/>
                                <a:gd name="T14" fmla="+- 0 3148 3148"/>
                                <a:gd name="T15" fmla="*/ 3148 h 195"/>
                                <a:gd name="T16" fmla="+- 0 18600 18600"/>
                                <a:gd name="T17" fmla="*/ T16 w 2072"/>
                                <a:gd name="T18" fmla="+- 0 3342 3148"/>
                                <a:gd name="T19" fmla="*/ 334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3"/>
                        <wpg:cNvGrpSpPr>
                          <a:grpSpLocks/>
                        </wpg:cNvGrpSpPr>
                        <wpg:grpSpPr bwMode="auto">
                          <a:xfrm>
                            <a:off x="18600" y="3342"/>
                            <a:ext cx="2072" cy="197"/>
                            <a:chOff x="18600" y="3342"/>
                            <a:chExt cx="2072" cy="197"/>
                          </a:xfrm>
                        </wpg:grpSpPr>
                        <wps:wsp>
                          <wps:cNvPr id="477" name="Freeform 454"/>
                          <wps:cNvSpPr>
                            <a:spLocks/>
                          </wps:cNvSpPr>
                          <wps:spPr bwMode="auto">
                            <a:xfrm>
                              <a:off x="18600" y="334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539 3342"/>
                                <a:gd name="T3" fmla="*/ 3539 h 197"/>
                                <a:gd name="T4" fmla="+- 0 20671 18600"/>
                                <a:gd name="T5" fmla="*/ T4 w 2072"/>
                                <a:gd name="T6" fmla="+- 0 3539 3342"/>
                                <a:gd name="T7" fmla="*/ 3539 h 197"/>
                                <a:gd name="T8" fmla="+- 0 20671 18600"/>
                                <a:gd name="T9" fmla="*/ T8 w 2072"/>
                                <a:gd name="T10" fmla="+- 0 3342 3342"/>
                                <a:gd name="T11" fmla="*/ 3342 h 197"/>
                                <a:gd name="T12" fmla="+- 0 18600 18600"/>
                                <a:gd name="T13" fmla="*/ T12 w 2072"/>
                                <a:gd name="T14" fmla="+- 0 3342 3342"/>
                                <a:gd name="T15" fmla="*/ 3342 h 197"/>
                                <a:gd name="T16" fmla="+- 0 18600 18600"/>
                                <a:gd name="T17" fmla="*/ T16 w 2072"/>
                                <a:gd name="T18" fmla="+- 0 3539 3342"/>
                                <a:gd name="T19" fmla="*/ 353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1"/>
                        <wpg:cNvGrpSpPr>
                          <a:grpSpLocks/>
                        </wpg:cNvGrpSpPr>
                        <wpg:grpSpPr bwMode="auto">
                          <a:xfrm>
                            <a:off x="18600" y="3539"/>
                            <a:ext cx="2072" cy="197"/>
                            <a:chOff x="18600" y="3539"/>
                            <a:chExt cx="2072" cy="197"/>
                          </a:xfrm>
                        </wpg:grpSpPr>
                        <wps:wsp>
                          <wps:cNvPr id="479" name="Freeform 452"/>
                          <wps:cNvSpPr>
                            <a:spLocks/>
                          </wps:cNvSpPr>
                          <wps:spPr bwMode="auto">
                            <a:xfrm>
                              <a:off x="18600" y="353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736 3539"/>
                                <a:gd name="T3" fmla="*/ 3736 h 197"/>
                                <a:gd name="T4" fmla="+- 0 20671 18600"/>
                                <a:gd name="T5" fmla="*/ T4 w 2072"/>
                                <a:gd name="T6" fmla="+- 0 3736 3539"/>
                                <a:gd name="T7" fmla="*/ 3736 h 197"/>
                                <a:gd name="T8" fmla="+- 0 20671 18600"/>
                                <a:gd name="T9" fmla="*/ T8 w 2072"/>
                                <a:gd name="T10" fmla="+- 0 3539 3539"/>
                                <a:gd name="T11" fmla="*/ 3539 h 197"/>
                                <a:gd name="T12" fmla="+- 0 18600 18600"/>
                                <a:gd name="T13" fmla="*/ T12 w 2072"/>
                                <a:gd name="T14" fmla="+- 0 3539 3539"/>
                                <a:gd name="T15" fmla="*/ 3539 h 197"/>
                                <a:gd name="T16" fmla="+- 0 18600 18600"/>
                                <a:gd name="T17" fmla="*/ T16 w 2072"/>
                                <a:gd name="T18" fmla="+- 0 3736 3539"/>
                                <a:gd name="T19" fmla="*/ 373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49"/>
                        <wpg:cNvGrpSpPr>
                          <a:grpSpLocks/>
                        </wpg:cNvGrpSpPr>
                        <wpg:grpSpPr bwMode="auto">
                          <a:xfrm>
                            <a:off x="18600" y="3736"/>
                            <a:ext cx="2072" cy="197"/>
                            <a:chOff x="18600" y="3736"/>
                            <a:chExt cx="2072" cy="197"/>
                          </a:xfrm>
                        </wpg:grpSpPr>
                        <wps:wsp>
                          <wps:cNvPr id="481" name="Freeform 450"/>
                          <wps:cNvSpPr>
                            <a:spLocks/>
                          </wps:cNvSpPr>
                          <wps:spPr bwMode="auto">
                            <a:xfrm>
                              <a:off x="18600" y="3736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933 3736"/>
                                <a:gd name="T3" fmla="*/ 3933 h 197"/>
                                <a:gd name="T4" fmla="+- 0 20671 18600"/>
                                <a:gd name="T5" fmla="*/ T4 w 2072"/>
                                <a:gd name="T6" fmla="+- 0 3933 3736"/>
                                <a:gd name="T7" fmla="*/ 3933 h 197"/>
                                <a:gd name="T8" fmla="+- 0 20671 18600"/>
                                <a:gd name="T9" fmla="*/ T8 w 2072"/>
                                <a:gd name="T10" fmla="+- 0 3736 3736"/>
                                <a:gd name="T11" fmla="*/ 3736 h 197"/>
                                <a:gd name="T12" fmla="+- 0 18600 18600"/>
                                <a:gd name="T13" fmla="*/ T12 w 2072"/>
                                <a:gd name="T14" fmla="+- 0 3736 3736"/>
                                <a:gd name="T15" fmla="*/ 3736 h 197"/>
                                <a:gd name="T16" fmla="+- 0 18600 18600"/>
                                <a:gd name="T17" fmla="*/ T16 w 2072"/>
                                <a:gd name="T18" fmla="+- 0 3933 3736"/>
                                <a:gd name="T19" fmla="*/ 39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47"/>
                        <wpg:cNvGrpSpPr>
                          <a:grpSpLocks/>
                        </wpg:cNvGrpSpPr>
                        <wpg:grpSpPr bwMode="auto">
                          <a:xfrm>
                            <a:off x="18600" y="3933"/>
                            <a:ext cx="2072" cy="195"/>
                            <a:chOff x="18600" y="3933"/>
                            <a:chExt cx="2072" cy="195"/>
                          </a:xfrm>
                        </wpg:grpSpPr>
                        <wps:wsp>
                          <wps:cNvPr id="483" name="Freeform 448"/>
                          <wps:cNvSpPr>
                            <a:spLocks/>
                          </wps:cNvSpPr>
                          <wps:spPr bwMode="auto">
                            <a:xfrm>
                              <a:off x="18600" y="3933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4127 3933"/>
                                <a:gd name="T3" fmla="*/ 4127 h 195"/>
                                <a:gd name="T4" fmla="+- 0 20671 18600"/>
                                <a:gd name="T5" fmla="*/ T4 w 2072"/>
                                <a:gd name="T6" fmla="+- 0 4127 3933"/>
                                <a:gd name="T7" fmla="*/ 4127 h 195"/>
                                <a:gd name="T8" fmla="+- 0 20671 18600"/>
                                <a:gd name="T9" fmla="*/ T8 w 2072"/>
                                <a:gd name="T10" fmla="+- 0 3933 3933"/>
                                <a:gd name="T11" fmla="*/ 3933 h 195"/>
                                <a:gd name="T12" fmla="+- 0 18600 18600"/>
                                <a:gd name="T13" fmla="*/ T12 w 2072"/>
                                <a:gd name="T14" fmla="+- 0 3933 3933"/>
                                <a:gd name="T15" fmla="*/ 3933 h 195"/>
                                <a:gd name="T16" fmla="+- 0 18600 18600"/>
                                <a:gd name="T17" fmla="*/ T16 w 2072"/>
                                <a:gd name="T18" fmla="+- 0 4127 3933"/>
                                <a:gd name="T19" fmla="*/ 412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45"/>
                        <wpg:cNvGrpSpPr>
                          <a:grpSpLocks/>
                        </wpg:cNvGrpSpPr>
                        <wpg:grpSpPr bwMode="auto">
                          <a:xfrm>
                            <a:off x="18600" y="4127"/>
                            <a:ext cx="2072" cy="197"/>
                            <a:chOff x="18600" y="4127"/>
                            <a:chExt cx="2072" cy="197"/>
                          </a:xfrm>
                        </wpg:grpSpPr>
                        <wps:wsp>
                          <wps:cNvPr id="485" name="Freeform 446"/>
                          <wps:cNvSpPr>
                            <a:spLocks/>
                          </wps:cNvSpPr>
                          <wps:spPr bwMode="auto">
                            <a:xfrm>
                              <a:off x="18600" y="412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4324 4127"/>
                                <a:gd name="T3" fmla="*/ 4324 h 197"/>
                                <a:gd name="T4" fmla="+- 0 20671 18600"/>
                                <a:gd name="T5" fmla="*/ T4 w 2072"/>
                                <a:gd name="T6" fmla="+- 0 4324 4127"/>
                                <a:gd name="T7" fmla="*/ 4324 h 197"/>
                                <a:gd name="T8" fmla="+- 0 20671 18600"/>
                                <a:gd name="T9" fmla="*/ T8 w 2072"/>
                                <a:gd name="T10" fmla="+- 0 4127 4127"/>
                                <a:gd name="T11" fmla="*/ 4127 h 197"/>
                                <a:gd name="T12" fmla="+- 0 18600 18600"/>
                                <a:gd name="T13" fmla="*/ T12 w 2072"/>
                                <a:gd name="T14" fmla="+- 0 4127 4127"/>
                                <a:gd name="T15" fmla="*/ 4127 h 197"/>
                                <a:gd name="T16" fmla="+- 0 18600 18600"/>
                                <a:gd name="T17" fmla="*/ T16 w 2072"/>
                                <a:gd name="T18" fmla="+- 0 4324 4127"/>
                                <a:gd name="T19" fmla="*/ 432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43"/>
                        <wpg:cNvGrpSpPr>
                          <a:grpSpLocks/>
                        </wpg:cNvGrpSpPr>
                        <wpg:grpSpPr bwMode="auto">
                          <a:xfrm>
                            <a:off x="18600" y="4324"/>
                            <a:ext cx="2072" cy="198"/>
                            <a:chOff x="18600" y="4324"/>
                            <a:chExt cx="2072" cy="198"/>
                          </a:xfrm>
                        </wpg:grpSpPr>
                        <wps:wsp>
                          <wps:cNvPr id="487" name="Freeform 444"/>
                          <wps:cNvSpPr>
                            <a:spLocks/>
                          </wps:cNvSpPr>
                          <wps:spPr bwMode="auto">
                            <a:xfrm>
                              <a:off x="18600" y="4324"/>
                              <a:ext cx="2072" cy="198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4521 4324"/>
                                <a:gd name="T3" fmla="*/ 4521 h 198"/>
                                <a:gd name="T4" fmla="+- 0 20671 18600"/>
                                <a:gd name="T5" fmla="*/ T4 w 2072"/>
                                <a:gd name="T6" fmla="+- 0 4521 4324"/>
                                <a:gd name="T7" fmla="*/ 4521 h 198"/>
                                <a:gd name="T8" fmla="+- 0 20671 18600"/>
                                <a:gd name="T9" fmla="*/ T8 w 2072"/>
                                <a:gd name="T10" fmla="+- 0 4324 4324"/>
                                <a:gd name="T11" fmla="*/ 4324 h 198"/>
                                <a:gd name="T12" fmla="+- 0 18600 18600"/>
                                <a:gd name="T13" fmla="*/ T12 w 2072"/>
                                <a:gd name="T14" fmla="+- 0 4324 4324"/>
                                <a:gd name="T15" fmla="*/ 4324 h 198"/>
                                <a:gd name="T16" fmla="+- 0 18600 18600"/>
                                <a:gd name="T17" fmla="*/ T16 w 2072"/>
                                <a:gd name="T18" fmla="+- 0 4521 4324"/>
                                <a:gd name="T19" fmla="*/ 452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8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CE337" id="Group 442" o:spid="_x0000_s1026" style="position:absolute;margin-left:930pt;margin-top:88.65pt;width:103.6pt;height:137.45pt;z-index:-144448;mso-position-horizontal-relative:page" coordorigin="18600,1773" coordsize="2072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">
                <v:group id="Group 471" o:spid="_x0000_s1027" style="position:absolute;left:18600;top:1773;width:2072;height:197" coordorigin="18600,1773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72" o:spid="_x0000_s1028" style="position:absolute;left:18600;top:1773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yfcUA&#10;AADcAAAADwAAAGRycy9kb3ducmV2LnhtbESP0YrCMBRE3xf2H8Jd2JdFU0WtVqOIKPgkbNcPuDbX&#10;ttjc1CZb698bQfBxmJkzzGLVmUq01LjSsoJBPwJBnFldcq7g+LfrTUE4j6yxskwK7uRgtfz8WGCi&#10;7Y1/qU19LgKEXYIKCu/rREqXFWTQ9W1NHLyzbQz6IJtc6gZvAW4qOYyiiTRYclgosKZNQdkl/TcK&#10;TqPp5JL6+Kfdjzfb9eF6j4dxqdT3V7eeg/DU+Xf41d5rBaPx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DJ9xQAAANwAAAAPAAAAAAAAAAAAAAAAAJgCAABkcnMv&#10;ZG93bnJldi54bWxQSwUGAAAAAAQABAD1AAAAigMAAAAA&#10;" path="m,196r2071,l2071,,,,,196xe" fillcolor="red" stroked="f">
                    <v:path arrowok="t" o:connecttype="custom" o:connectlocs="0,1969;2071,1969;2071,1773;0,1773;0,1969" o:connectangles="0,0,0,0,0"/>
                  </v:shape>
                </v:group>
                <v:group id="Group 469" o:spid="_x0000_s1029" style="position:absolute;left:19461;top:1953;width:347;height:2" coordorigin="19461,1953" coordsize="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70" o:spid="_x0000_s1030" style="position:absolute;left:19461;top:1953;width:347;height:2;visibility:visible;mso-wrap-style:square;v-text-anchor:top" coordsize="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ikcUA&#10;AADcAAAADwAAAGRycy9kb3ducmV2LnhtbESPS4vCQBCE78L+h6EXvMg68YFIdJRFEEUQXDeXvbWZ&#10;zoPN9ITMGOO/dwTBY1FVX1HLdWcq0VLjSssKRsMIBHFqdcm5guR3+zUH4TyyxsoyKbiTg/Xqo7fE&#10;WNsb/1B79rkIEHYxKii8r2MpXVqQQTe0NXHwMtsY9EE2udQN3gLcVHIcRTNpsOSwUGBNm4LS//PV&#10;KDhNLvPB9dQmBrOD/qNj4rJdolT/s/tegPDU+Xf41d5rBdPZC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uKRxQAAANwAAAAPAAAAAAAAAAAAAAAAAJgCAABkcnMv&#10;ZG93bnJldi54bWxQSwUGAAAAAAQABAD1AAAAigMAAAAA&#10;" path="m,l346,e" filled="f" strokeweight=".58pt">
                    <v:path arrowok="t" o:connecttype="custom" o:connectlocs="0,0;346,0" o:connectangles="0,0"/>
                  </v:shape>
                </v:group>
                <v:group id="Group 467" o:spid="_x0000_s1031" style="position:absolute;left:18600;top:1969;width:2072;height:197" coordorigin="18600,196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8" o:spid="_x0000_s1032" style="position:absolute;left:18600;top:196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PKsUA&#10;AADcAAAADwAAAGRycy9kb3ducmV2LnhtbESP3WrCQBSE7wXfYTlCb4pu6k8i0VVEWvCqYNoHOGaP&#10;STB7Ns1uY3x7VxC8HGbmG2a97U0tOmpdZVnBxyQCQZxbXXGh4Pfna7wE4TyyxtoyKbiRg+1mOFhj&#10;qu2Vj9RlvhABwi5FBaX3TSqly0sy6Ca2IQ7e2bYGfZBtIXWL1wA3tZxGUSwNVhwWSmxoX1J+yf6N&#10;gtN8GV8yn7x3h8X+c/f9d0umSaXU26jfrUB46v0r/GwftIJ5PIPH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M8qxQAAANwAAAAPAAAAAAAAAAAAAAAAAJgCAABkcnMv&#10;ZG93bnJldi54bWxQSwUGAAAAAAQABAD1AAAAigMAAAAA&#10;" path="m,197r2071,l2071,,,,,197xe" fillcolor="red" stroked="f">
                    <v:path arrowok="t" o:connecttype="custom" o:connectlocs="0,2166;2071,2166;2071,1969;0,1969;0,2166" o:connectangles="0,0,0,0,0"/>
                  </v:shape>
                </v:group>
                <v:group id="Group 465" o:spid="_x0000_s1033" style="position:absolute;left:18600;top:2166;width:2072;height:197" coordorigin="18600,2166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6" o:spid="_x0000_s1034" style="position:absolute;left:18600;top:2166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yxcQA&#10;AADcAAAADwAAAGRycy9kb3ducmV2LnhtbESP0YrCMBRE3xf8h3AFXxZNFW2lGkVEwaeF7e4HXJtr&#10;W2xuahNr/XsjLOzjMDNnmPW2N7XoqHWVZQXTSQSCOLe64kLB789xvAThPLLG2jIpeJKD7WbwscZU&#10;2wd/U5f5QgQIuxQVlN43qZQuL8mgm9iGOHgX2xr0QbaF1C0+AtzUchZFsTRYcVgosaF9Sfk1uxsF&#10;5/kyvmY++exOi/1h93V7JrOkUmo07HcrEJ56/x/+a5+0gnm8gPe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8sXEAAAA3AAAAA8AAAAAAAAAAAAAAAAAmAIAAGRycy9k&#10;b3ducmV2LnhtbFBLBQYAAAAABAAEAPUAAACJAwAAAAA=&#10;" path="m,197r2071,l2071,,,,,197xe" fillcolor="red" stroked="f">
                    <v:path arrowok="t" o:connecttype="custom" o:connectlocs="0,2363;2071,2363;2071,2166;0,2166;0,2363" o:connectangles="0,0,0,0,0"/>
                  </v:shape>
                </v:group>
                <v:group id="Group 463" o:spid="_x0000_s1035" style="position:absolute;left:18600;top:2363;width:2072;height:195" coordorigin="18600,2363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4" o:spid="_x0000_s1036" style="position:absolute;left:18600;top:2363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DPMQA&#10;AADcAAAADwAAAGRycy9kb3ducmV2LnhtbESPQWvCQBSE7wX/w/KE3nQTTaNEV5GCxfYiRi/eHtln&#10;Esy+Ddmtxv76bkHocZiZb5jlujeNuFHnassK4nEEgriwuuZSwem4Hc1BOI+ssbFMCh7kYL0avCwx&#10;0/bOB7rlvhQBwi5DBZX3bSalKyoy6Ma2JQ7exXYGfZBdKXWH9wA3jZxEUSoN1hwWKmzpvaLimn8b&#10;BdM3+xN/5Z94ji4FcbJPZh+xVep12G8WIDz1/j/8bO+0giSdwd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AzzEAAAA3AAAAA8AAAAAAAAAAAAAAAAAmAIAAGRycy9k&#10;b3ducmV2LnhtbFBLBQYAAAAABAAEAPUAAACJAwAAAAA=&#10;" path="m,194r2071,l2071,,,,,194xe" fillcolor="red" stroked="f">
                    <v:path arrowok="t" o:connecttype="custom" o:connectlocs="0,2557;2071,2557;2071,2363;0,2363;0,2557" o:connectangles="0,0,0,0,0"/>
                  </v:shape>
                </v:group>
                <v:group id="Group 461" o:spid="_x0000_s1037" style="position:absolute;left:18600;top:2557;width:2072;height:197" coordorigin="18600,255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62" o:spid="_x0000_s1038" style="position:absolute;left:18600;top:255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4wMUA&#10;AADcAAAADwAAAGRycy9kb3ducmV2LnhtbESP0WrCQBRE3wv+w3ILvpS6UTSxqauIKPgkmPYDbrO3&#10;STB7N2bXGP/eFQQfh5k5wyxWvalFR62rLCsYjyIQxLnVFRcKfn92n3MQziNrrC2Tghs5WC0HbwtM&#10;tb3ykbrMFyJA2KWooPS+SaV0eUkG3cg2xMH7t61BH2RbSN3iNcBNLSdRFEuDFYeFEhvalJSfsotR&#10;8Dedx6fMJx/dfrbZrg/nWzJJKqWG7/36G4Sn3r/Cz/ZeK5jGX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PjAxQAAANwAAAAPAAAAAAAAAAAAAAAAAJgCAABkcnMv&#10;ZG93bnJldi54bWxQSwUGAAAAAAQABAD1AAAAigMAAAAA&#10;" path="m,197r2071,l2071,,,,,197xe" fillcolor="red" stroked="f">
                    <v:path arrowok="t" o:connecttype="custom" o:connectlocs="0,2754;2071,2754;2071,2557;0,2557;0,2754" o:connectangles="0,0,0,0,0"/>
                  </v:shape>
                </v:group>
                <v:group id="Group 459" o:spid="_x0000_s1039" style="position:absolute;left:18600;top:2754;width:2072;height:197" coordorigin="18600,2754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0" o:spid="_x0000_s1040" style="position:absolute;left:18600;top:2754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iG8YA&#10;AADcAAAADwAAAGRycy9kb3ducmV2LnhtbESP0WrCQBRE3wv+w3KFvpS6MVgjqZsgoQWfhKb9gNvs&#10;bRLM3o3ZNca/7wqCj8PMnGG2+WQ6MdLgWssKlosIBHFldcu1gp/vz9cNCOeRNXaWScGVHOTZ7GmL&#10;qbYX/qKx9LUIEHYpKmi871MpXdWQQbewPXHw/uxg0Ac51FIPeAlw08k4itbSYMthocGeioaqY3k2&#10;Cn5Xm/Wx9MnLuH8rPnaH0zWJk1ap5/m0ewfhafKP8L291wpWyRJ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9iG8YAAADcAAAADwAAAAAAAAAAAAAAAACYAgAAZHJz&#10;L2Rvd25yZXYueG1sUEsFBgAAAAAEAAQA9QAAAIsDAAAAAA==&#10;" path="m,197r2071,l2071,,,,,197xe" fillcolor="red" stroked="f">
                    <v:path arrowok="t" o:connecttype="custom" o:connectlocs="0,2951;2071,2951;2071,2754;0,2754;0,2951" o:connectangles="0,0,0,0,0"/>
                  </v:shape>
                </v:group>
                <v:group id="Group 457" o:spid="_x0000_s1041" style="position:absolute;left:18600;top:2951;width:2072;height:197" coordorigin="18600,2951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8" o:spid="_x0000_s1042" style="position:absolute;left:18600;top:2951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Z98UA&#10;AADcAAAADwAAAGRycy9kb3ducmV2LnhtbESP3YrCMBSE7xd8h3CEvZE19WetVKOIKHglbPUBzjbH&#10;ttic1CZb69sbQdjLYWa+YZbrzlSipcaVlhWMhhEI4szqknMF59P+aw7CeWSNlWVS8CAH61XvY4mJ&#10;tnf+oTb1uQgQdgkqKLyvEyldVpBBN7Q1cfAutjHog2xyqRu8B7ip5DiKZtJgyWGhwJq2BWXX9M8o&#10;+J3OZ9fUx4P28L3dbY63RzyOS6U++91mAcJT5//D7/ZBK5jGE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Vn3xQAAANwAAAAPAAAAAAAAAAAAAAAAAJgCAABkcnMv&#10;ZG93bnJldi54bWxQSwUGAAAAAAQABAD1AAAAigMAAAAA&#10;" path="m,197r2071,l2071,,,,,197xe" fillcolor="red" stroked="f">
                    <v:path arrowok="t" o:connecttype="custom" o:connectlocs="0,3148;2071,3148;2071,2951;0,2951;0,3148" o:connectangles="0,0,0,0,0"/>
                  </v:shape>
                </v:group>
                <v:group id="Group 455" o:spid="_x0000_s1043" style="position:absolute;left:18600;top:3148;width:2072;height:195" coordorigin="18600,3148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6" o:spid="_x0000_s1044" style="position:absolute;left:18600;top:3148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uDcQA&#10;AADcAAAADwAAAGRycy9kb3ducmV2LnhtbESPQWvCQBSE7wX/w/IK3nQTjY1EVxGhYnsRUy/eHtln&#10;Epp9G7Jbjf76bkHocZiZb5jlujeNuFLnassK4nEEgriwuuZSwenrfTQH4TyyxsYyKbiTg/Vq8LLE&#10;TNsbH+ma+1IECLsMFVTet5mUrqjIoBvbljh4F9sZ9EF2pdQd3gLcNHISRW/SYM1hocKWthUV3/mP&#10;UTCd2Uf8mX/gOboUxMkhSXexVWr42m8WIDz1/j/8bO+1giSdwd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rg3EAAAA3AAAAA8AAAAAAAAAAAAAAAAAmAIAAGRycy9k&#10;b3ducmV2LnhtbFBLBQYAAAAABAAEAPUAAACJAwAAAAA=&#10;" path="m,194r2071,l2071,,,,,194xe" fillcolor="red" stroked="f">
                    <v:path arrowok="t" o:connecttype="custom" o:connectlocs="0,3342;2071,3342;2071,3148;0,3148;0,3342" o:connectangles="0,0,0,0,0"/>
                  </v:shape>
                </v:group>
                <v:group id="Group 453" o:spid="_x0000_s1045" style="position:absolute;left:18600;top:3342;width:2072;height:197" coordorigin="18600,334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4" o:spid="_x0000_s1046" style="position:absolute;left:18600;top:334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f9MQA&#10;AADcAAAADwAAAGRycy9kb3ducmV2LnhtbESP0WrCQBRE3wv+w3ILfSm6UdSV1FVEWvBJMPoBt9nb&#10;JJi9G7NrjH/fFQQfh5k5wyzXva1FR62vHGsYjxIQxLkzFRcaTsef4QKED8gGa8ek4U4e1qvB2xJT&#10;4258oC4LhYgQ9ilqKENoUil9XpJFP3INcfT+XGsxRNkW0rR4i3Bby0mSzKXFiuNCiQ1tS8rP2dVq&#10;+J0u5ucsqM9uN9t+b/aXu5qoSuuP937zBSJQH17hZ3tnNEyVgs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6X/TEAAAA3AAAAA8AAAAAAAAAAAAAAAAAmAIAAGRycy9k&#10;b3ducmV2LnhtbFBLBQYAAAAABAAEAPUAAACJAwAAAAA=&#10;" path="m,197r2071,l2071,,,,,197xe" fillcolor="red" stroked="f">
                    <v:path arrowok="t" o:connecttype="custom" o:connectlocs="0,3539;2071,3539;2071,3342;0,3342;0,3539" o:connectangles="0,0,0,0,0"/>
                  </v:shape>
                </v:group>
                <v:group id="Group 451" o:spid="_x0000_s1047" style="position:absolute;left:18600;top:3539;width:2072;height:197" coordorigin="18600,353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2" o:spid="_x0000_s1048" style="position:absolute;left:18600;top:353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uHcYA&#10;AADcAAAADwAAAGRycy9kb3ducmV2LnhtbESP3WrCQBSE7wt9h+UUelN005Aam7qKSAWvCqZ9gGP2&#10;NAlmz6bZbX7e3hUEL4eZ+YZZbUbTiJ46V1tW8DqPQBAXVtdcKvj53s+WIJxH1thYJgUTOdisHx9W&#10;mGk78JH63JciQNhlqKDyvs2kdEVFBt3ctsTB+7WdQR9kV0rd4RDgppFxFC2kwZrDQoUt7Soqzvm/&#10;UXBKlotz7tOX/vC2+9x+/U1pnNZKPT+N2w8QnkZ/D9/aB60gSd/heiYc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uHcYAAADcAAAADwAAAAAAAAAAAAAAAACYAgAAZHJz&#10;L2Rvd25yZXYueG1sUEsFBgAAAAAEAAQA9QAAAIsDAAAAAA==&#10;" path="m,197r2071,l2071,,,,,197xe" fillcolor="red" stroked="f">
                    <v:path arrowok="t" o:connecttype="custom" o:connectlocs="0,3736;2071,3736;2071,3539;0,3539;0,3736" o:connectangles="0,0,0,0,0"/>
                  </v:shape>
                </v:group>
                <v:group id="Group 449" o:spid="_x0000_s1049" style="position:absolute;left:18600;top:3736;width:2072;height:197" coordorigin="18600,3736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50" o:spid="_x0000_s1050" style="position:absolute;left:18600;top:3736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SPMQA&#10;AADcAAAADwAAAGRycy9kb3ducmV2LnhtbESP0YrCMBRE3xf8h3AFXxZNFdeWahQRF3wStrsfcG2u&#10;bbG5qU2s9e83guDjMDNnmNWmN7XoqHWVZQXTSQSCOLe64kLB3+/3OAHhPLLG2jIpeJCDzXrwscJU&#10;2zv/UJf5QgQIuxQVlN43qZQuL8mgm9iGOHhn2xr0QbaF1C3eA9zUchZFC2mw4rBQYkO7kvJLdjMK&#10;TvNkccl8/Nkdvnb77fH6iGdxpdRo2G+XIDz1/h1+tQ9awTyZwv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KEjzEAAAA3AAAAA8AAAAAAAAAAAAAAAAAmAIAAGRycy9k&#10;b3ducmV2LnhtbFBLBQYAAAAABAAEAPUAAACJAwAAAAA=&#10;" path="m,197r2071,l2071,,,,,197xe" fillcolor="red" stroked="f">
                    <v:path arrowok="t" o:connecttype="custom" o:connectlocs="0,3933;2071,3933;2071,3736;0,3736;0,3933" o:connectangles="0,0,0,0,0"/>
                  </v:shape>
                </v:group>
                <v:group id="Group 447" o:spid="_x0000_s1051" style="position:absolute;left:18600;top:3933;width:2072;height:195" coordorigin="18600,3933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48" o:spid="_x0000_s1052" style="position:absolute;left:18600;top:3933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jxcQA&#10;AADcAAAADwAAAGRycy9kb3ducmV2LnhtbESPQWvCQBSE7wX/w/IEb7qJplZSVxFB0V5KYy+9PbLP&#10;JJh9G7KrRn+9Kwg9DjPzDTNfdqYWF2pdZVlBPIpAEOdWV1wo+D1shjMQziNrrC2Tghs5WC56b3NM&#10;tb3yD10yX4gAYZeigtL7JpXS5SUZdCPbEAfvaFuDPsi2kLrFa4CbWo6jaCoNVhwWSmxoXVJ+ys5G&#10;weTd3uOvbI9/0TEnTr6Tj21slRr0u9UnCE+d/w+/2jutIJl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748XEAAAA3AAAAA8AAAAAAAAAAAAAAAAAmAIAAGRycy9k&#10;b3ducmV2LnhtbFBLBQYAAAAABAAEAPUAAACJAwAAAAA=&#10;" path="m,194r2071,l2071,,,,,194xe" fillcolor="red" stroked="f">
                    <v:path arrowok="t" o:connecttype="custom" o:connectlocs="0,4127;2071,4127;2071,3933;0,3933;0,4127" o:connectangles="0,0,0,0,0"/>
                  </v:shape>
                </v:group>
                <v:group id="Group 445" o:spid="_x0000_s1053" style="position:absolute;left:18600;top:4127;width:2072;height:197" coordorigin="18600,412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6" o:spid="_x0000_s1054" style="position:absolute;left:18600;top:412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UP8QA&#10;AADcAAAADwAAAGRycy9kb3ducmV2LnhtbESP0YrCMBRE3xf8h3AFXxZNFbWlGkVEwaeF7e4HXJtr&#10;W2xuahNr/XsjLOzjMDNnmPW2N7XoqHWVZQXTSQSCOLe64kLB789xnIBwHlljbZkUPMnBdjP4WGOq&#10;7YO/qct8IQKEXYoKSu+bVEqXl2TQTWxDHLyLbQ36INtC6hYfAW5qOYuipTRYcVgosaF9Sfk1uxsF&#10;53myvGY+/uxOi/1h93V7xrO4Umo07HcrEJ56/x/+a5+0gnmygPe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FD/EAAAA3AAAAA8AAAAAAAAAAAAAAAAAmAIAAGRycy9k&#10;b3ducmV2LnhtbFBLBQYAAAAABAAEAPUAAACJAwAAAAA=&#10;" path="m,197r2071,l2071,,,,,197xe" fillcolor="red" stroked="f">
                    <v:path arrowok="t" o:connecttype="custom" o:connectlocs="0,4324;2071,4324;2071,4127;0,4127;0,4324" o:connectangles="0,0,0,0,0"/>
                  </v:shape>
                </v:group>
                <v:group id="Group 443" o:spid="_x0000_s1055" style="position:absolute;left:18600;top:4324;width:2072;height:198" coordorigin="18600,4324" coordsize="207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44" o:spid="_x0000_s1056" style="position:absolute;left:18600;top:4324;width:2072;height:198;visibility:visible;mso-wrap-style:square;v-text-anchor:top" coordsize="20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8vHsYA&#10;AADcAAAADwAAAGRycy9kb3ducmV2LnhtbESPW2vCQBSE3wv+h+UIvtWNNVSJriK9iFIqeMHnQ/aY&#10;hGTPhuw2Jv/eLRT6OMzMN8xy3ZlKtNS4wrKCyTgCQZxaXXCm4HL+fJ6DcB5ZY2WZFPTkYL0aPC0x&#10;0fbOR2pPPhMBwi5BBbn3dSKlS3My6Ma2Jg7ezTYGfZBNJnWD9wA3lXyJoldpsOCwkGNNbzml5enH&#10;KEjbj+mXOV/2x+sh/u7ft2U86UulRsNuswDhqfP/4b/2TiuI5zP4PR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8vHsYAAADcAAAADwAAAAAAAAAAAAAAAACYAgAAZHJz&#10;L2Rvd25yZXYueG1sUEsFBgAAAAAEAAQA9QAAAIsDAAAAAA==&#10;" path="m,197r2071,l2071,,,,,197xe" fillcolor="red" stroked="f">
                    <v:path arrowok="t" o:connecttype="custom" o:connectlocs="0,4521;2071,4521;2071,4324;0,4324;0,45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056" behindDoc="1" locked="0" layoutInCell="1" allowOverlap="1" wp14:anchorId="3705A5A6" wp14:editId="6C30DC00">
                <wp:simplePos x="0" y="0"/>
                <wp:positionH relativeFrom="page">
                  <wp:posOffset>11811000</wp:posOffset>
                </wp:positionH>
                <wp:positionV relativeFrom="page">
                  <wp:posOffset>3589655</wp:posOffset>
                </wp:positionV>
                <wp:extent cx="3025775" cy="3402330"/>
                <wp:effectExtent l="0" t="0" r="3175" b="0"/>
                <wp:wrapNone/>
                <wp:docPr id="37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3402330"/>
                          <a:chOff x="18600" y="5653"/>
                          <a:chExt cx="4765" cy="5358"/>
                        </a:xfrm>
                      </wpg:grpSpPr>
                      <wpg:grpSp>
                        <wpg:cNvPr id="375" name="Group 440"/>
                        <wpg:cNvGrpSpPr>
                          <a:grpSpLocks/>
                        </wpg:cNvGrpSpPr>
                        <wpg:grpSpPr bwMode="auto">
                          <a:xfrm>
                            <a:off x="18600" y="5948"/>
                            <a:ext cx="2072" cy="197"/>
                            <a:chOff x="18600" y="5948"/>
                            <a:chExt cx="2072" cy="197"/>
                          </a:xfrm>
                        </wpg:grpSpPr>
                        <wps:wsp>
                          <wps:cNvPr id="376" name="Freeform 441"/>
                          <wps:cNvSpPr>
                            <a:spLocks/>
                          </wps:cNvSpPr>
                          <wps:spPr bwMode="auto">
                            <a:xfrm>
                              <a:off x="18600" y="5948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6145 5948"/>
                                <a:gd name="T3" fmla="*/ 6145 h 197"/>
                                <a:gd name="T4" fmla="+- 0 20671 18600"/>
                                <a:gd name="T5" fmla="*/ T4 w 2072"/>
                                <a:gd name="T6" fmla="+- 0 6145 5948"/>
                                <a:gd name="T7" fmla="*/ 6145 h 197"/>
                                <a:gd name="T8" fmla="+- 0 20671 18600"/>
                                <a:gd name="T9" fmla="*/ T8 w 2072"/>
                                <a:gd name="T10" fmla="+- 0 5948 5948"/>
                                <a:gd name="T11" fmla="*/ 5948 h 197"/>
                                <a:gd name="T12" fmla="+- 0 18600 18600"/>
                                <a:gd name="T13" fmla="*/ T12 w 2072"/>
                                <a:gd name="T14" fmla="+- 0 5948 5948"/>
                                <a:gd name="T15" fmla="*/ 5948 h 197"/>
                                <a:gd name="T16" fmla="+- 0 18600 18600"/>
                                <a:gd name="T17" fmla="*/ T16 w 2072"/>
                                <a:gd name="T18" fmla="+- 0 6145 5948"/>
                                <a:gd name="T19" fmla="*/ 614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38"/>
                        <wpg:cNvGrpSpPr>
                          <a:grpSpLocks/>
                        </wpg:cNvGrpSpPr>
                        <wpg:grpSpPr bwMode="auto">
                          <a:xfrm>
                            <a:off x="19461" y="6128"/>
                            <a:ext cx="347" cy="2"/>
                            <a:chOff x="19461" y="6128"/>
                            <a:chExt cx="347" cy="2"/>
                          </a:xfrm>
                        </wpg:grpSpPr>
                        <wps:wsp>
                          <wps:cNvPr id="378" name="Freeform 439"/>
                          <wps:cNvSpPr>
                            <a:spLocks/>
                          </wps:cNvSpPr>
                          <wps:spPr bwMode="auto">
                            <a:xfrm>
                              <a:off x="19461" y="6128"/>
                              <a:ext cx="347" cy="2"/>
                            </a:xfrm>
                            <a:custGeom>
                              <a:avLst/>
                              <a:gdLst>
                                <a:gd name="T0" fmla="+- 0 19461 19461"/>
                                <a:gd name="T1" fmla="*/ T0 w 347"/>
                                <a:gd name="T2" fmla="+- 0 19807 19461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36"/>
                        <wpg:cNvGrpSpPr>
                          <a:grpSpLocks/>
                        </wpg:cNvGrpSpPr>
                        <wpg:grpSpPr bwMode="auto">
                          <a:xfrm>
                            <a:off x="18600" y="6145"/>
                            <a:ext cx="2072" cy="195"/>
                            <a:chOff x="18600" y="6145"/>
                            <a:chExt cx="2072" cy="195"/>
                          </a:xfrm>
                        </wpg:grpSpPr>
                        <wps:wsp>
                          <wps:cNvPr id="380" name="Freeform 437"/>
                          <wps:cNvSpPr>
                            <a:spLocks/>
                          </wps:cNvSpPr>
                          <wps:spPr bwMode="auto">
                            <a:xfrm>
                              <a:off x="18600" y="6145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6339 6145"/>
                                <a:gd name="T3" fmla="*/ 6339 h 195"/>
                                <a:gd name="T4" fmla="+- 0 20671 18600"/>
                                <a:gd name="T5" fmla="*/ T4 w 2072"/>
                                <a:gd name="T6" fmla="+- 0 6339 6145"/>
                                <a:gd name="T7" fmla="*/ 6339 h 195"/>
                                <a:gd name="T8" fmla="+- 0 20671 18600"/>
                                <a:gd name="T9" fmla="*/ T8 w 2072"/>
                                <a:gd name="T10" fmla="+- 0 6145 6145"/>
                                <a:gd name="T11" fmla="*/ 6145 h 195"/>
                                <a:gd name="T12" fmla="+- 0 18600 18600"/>
                                <a:gd name="T13" fmla="*/ T12 w 2072"/>
                                <a:gd name="T14" fmla="+- 0 6145 6145"/>
                                <a:gd name="T15" fmla="*/ 6145 h 195"/>
                                <a:gd name="T16" fmla="+- 0 18600 18600"/>
                                <a:gd name="T17" fmla="*/ T16 w 2072"/>
                                <a:gd name="T18" fmla="+- 0 6339 6145"/>
                                <a:gd name="T19" fmla="*/ 633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34"/>
                        <wpg:cNvGrpSpPr>
                          <a:grpSpLocks/>
                        </wpg:cNvGrpSpPr>
                        <wpg:grpSpPr bwMode="auto">
                          <a:xfrm>
                            <a:off x="18600" y="6339"/>
                            <a:ext cx="2072" cy="197"/>
                            <a:chOff x="18600" y="6339"/>
                            <a:chExt cx="2072" cy="197"/>
                          </a:xfrm>
                        </wpg:grpSpPr>
                        <wps:wsp>
                          <wps:cNvPr id="382" name="Freeform 435"/>
                          <wps:cNvSpPr>
                            <a:spLocks/>
                          </wps:cNvSpPr>
                          <wps:spPr bwMode="auto">
                            <a:xfrm>
                              <a:off x="18600" y="633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6536 6339"/>
                                <a:gd name="T3" fmla="*/ 6536 h 197"/>
                                <a:gd name="T4" fmla="+- 0 20671 18600"/>
                                <a:gd name="T5" fmla="*/ T4 w 2072"/>
                                <a:gd name="T6" fmla="+- 0 6536 6339"/>
                                <a:gd name="T7" fmla="*/ 6536 h 197"/>
                                <a:gd name="T8" fmla="+- 0 20671 18600"/>
                                <a:gd name="T9" fmla="*/ T8 w 2072"/>
                                <a:gd name="T10" fmla="+- 0 6339 6339"/>
                                <a:gd name="T11" fmla="*/ 6339 h 197"/>
                                <a:gd name="T12" fmla="+- 0 18600 18600"/>
                                <a:gd name="T13" fmla="*/ T12 w 2072"/>
                                <a:gd name="T14" fmla="+- 0 6339 6339"/>
                                <a:gd name="T15" fmla="*/ 6339 h 197"/>
                                <a:gd name="T16" fmla="+- 0 18600 18600"/>
                                <a:gd name="T17" fmla="*/ T16 w 2072"/>
                                <a:gd name="T18" fmla="+- 0 6536 6339"/>
                                <a:gd name="T19" fmla="*/ 653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32"/>
                        <wpg:cNvGrpSpPr>
                          <a:grpSpLocks/>
                        </wpg:cNvGrpSpPr>
                        <wpg:grpSpPr bwMode="auto">
                          <a:xfrm>
                            <a:off x="18600" y="6536"/>
                            <a:ext cx="2072" cy="197"/>
                            <a:chOff x="18600" y="6536"/>
                            <a:chExt cx="2072" cy="197"/>
                          </a:xfrm>
                        </wpg:grpSpPr>
                        <wps:wsp>
                          <wps:cNvPr id="384" name="Freeform 433"/>
                          <wps:cNvSpPr>
                            <a:spLocks/>
                          </wps:cNvSpPr>
                          <wps:spPr bwMode="auto">
                            <a:xfrm>
                              <a:off x="18600" y="6536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6733 6536"/>
                                <a:gd name="T3" fmla="*/ 6733 h 197"/>
                                <a:gd name="T4" fmla="+- 0 20671 18600"/>
                                <a:gd name="T5" fmla="*/ T4 w 2072"/>
                                <a:gd name="T6" fmla="+- 0 6733 6536"/>
                                <a:gd name="T7" fmla="*/ 6733 h 197"/>
                                <a:gd name="T8" fmla="+- 0 20671 18600"/>
                                <a:gd name="T9" fmla="*/ T8 w 2072"/>
                                <a:gd name="T10" fmla="+- 0 6536 6536"/>
                                <a:gd name="T11" fmla="*/ 6536 h 197"/>
                                <a:gd name="T12" fmla="+- 0 18600 18600"/>
                                <a:gd name="T13" fmla="*/ T12 w 2072"/>
                                <a:gd name="T14" fmla="+- 0 6536 6536"/>
                                <a:gd name="T15" fmla="*/ 6536 h 197"/>
                                <a:gd name="T16" fmla="+- 0 18600 18600"/>
                                <a:gd name="T17" fmla="*/ T16 w 2072"/>
                                <a:gd name="T18" fmla="+- 0 6733 6536"/>
                                <a:gd name="T19" fmla="*/ 67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30"/>
                        <wpg:cNvGrpSpPr>
                          <a:grpSpLocks/>
                        </wpg:cNvGrpSpPr>
                        <wpg:grpSpPr bwMode="auto">
                          <a:xfrm>
                            <a:off x="20726" y="5653"/>
                            <a:ext cx="2638" cy="197"/>
                            <a:chOff x="20726" y="5653"/>
                            <a:chExt cx="2638" cy="197"/>
                          </a:xfrm>
                        </wpg:grpSpPr>
                        <wps:wsp>
                          <wps:cNvPr id="386" name="Freeform 431"/>
                          <wps:cNvSpPr>
                            <a:spLocks/>
                          </wps:cNvSpPr>
                          <wps:spPr bwMode="auto">
                            <a:xfrm>
                              <a:off x="20726" y="5653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5850 5653"/>
                                <a:gd name="T3" fmla="*/ 5850 h 197"/>
                                <a:gd name="T4" fmla="+- 0 23364 20726"/>
                                <a:gd name="T5" fmla="*/ T4 w 2638"/>
                                <a:gd name="T6" fmla="+- 0 5850 5653"/>
                                <a:gd name="T7" fmla="*/ 5850 h 197"/>
                                <a:gd name="T8" fmla="+- 0 23364 20726"/>
                                <a:gd name="T9" fmla="*/ T8 w 2638"/>
                                <a:gd name="T10" fmla="+- 0 5653 5653"/>
                                <a:gd name="T11" fmla="*/ 5653 h 197"/>
                                <a:gd name="T12" fmla="+- 0 20726 20726"/>
                                <a:gd name="T13" fmla="*/ T12 w 2638"/>
                                <a:gd name="T14" fmla="+- 0 5653 5653"/>
                                <a:gd name="T15" fmla="*/ 5653 h 197"/>
                                <a:gd name="T16" fmla="+- 0 20726 20726"/>
                                <a:gd name="T17" fmla="*/ T16 w 2638"/>
                                <a:gd name="T18" fmla="+- 0 5850 5653"/>
                                <a:gd name="T19" fmla="*/ 58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28"/>
                        <wpg:cNvGrpSpPr>
                          <a:grpSpLocks/>
                        </wpg:cNvGrpSpPr>
                        <wpg:grpSpPr bwMode="auto">
                          <a:xfrm>
                            <a:off x="20726" y="5850"/>
                            <a:ext cx="2638" cy="197"/>
                            <a:chOff x="20726" y="5850"/>
                            <a:chExt cx="2638" cy="197"/>
                          </a:xfrm>
                        </wpg:grpSpPr>
                        <wps:wsp>
                          <wps:cNvPr id="388" name="Freeform 429"/>
                          <wps:cNvSpPr>
                            <a:spLocks/>
                          </wps:cNvSpPr>
                          <wps:spPr bwMode="auto">
                            <a:xfrm>
                              <a:off x="20726" y="5850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6047 5850"/>
                                <a:gd name="T3" fmla="*/ 6047 h 197"/>
                                <a:gd name="T4" fmla="+- 0 23364 20726"/>
                                <a:gd name="T5" fmla="*/ T4 w 2638"/>
                                <a:gd name="T6" fmla="+- 0 6047 5850"/>
                                <a:gd name="T7" fmla="*/ 6047 h 197"/>
                                <a:gd name="T8" fmla="+- 0 23364 20726"/>
                                <a:gd name="T9" fmla="*/ T8 w 2638"/>
                                <a:gd name="T10" fmla="+- 0 5850 5850"/>
                                <a:gd name="T11" fmla="*/ 5850 h 197"/>
                                <a:gd name="T12" fmla="+- 0 20726 20726"/>
                                <a:gd name="T13" fmla="*/ T12 w 2638"/>
                                <a:gd name="T14" fmla="+- 0 5850 5850"/>
                                <a:gd name="T15" fmla="*/ 5850 h 197"/>
                                <a:gd name="T16" fmla="+- 0 20726 20726"/>
                                <a:gd name="T17" fmla="*/ T16 w 2638"/>
                                <a:gd name="T18" fmla="+- 0 6047 5850"/>
                                <a:gd name="T19" fmla="*/ 60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26"/>
                        <wpg:cNvGrpSpPr>
                          <a:grpSpLocks/>
                        </wpg:cNvGrpSpPr>
                        <wpg:grpSpPr bwMode="auto">
                          <a:xfrm>
                            <a:off x="20726" y="6047"/>
                            <a:ext cx="2638" cy="197"/>
                            <a:chOff x="20726" y="6047"/>
                            <a:chExt cx="2638" cy="197"/>
                          </a:xfrm>
                        </wpg:grpSpPr>
                        <wps:wsp>
                          <wps:cNvPr id="390" name="Freeform 427"/>
                          <wps:cNvSpPr>
                            <a:spLocks/>
                          </wps:cNvSpPr>
                          <wps:spPr bwMode="auto">
                            <a:xfrm>
                              <a:off x="20726" y="6047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6243 6047"/>
                                <a:gd name="T3" fmla="*/ 6243 h 197"/>
                                <a:gd name="T4" fmla="+- 0 23364 20726"/>
                                <a:gd name="T5" fmla="*/ T4 w 2638"/>
                                <a:gd name="T6" fmla="+- 0 6243 6047"/>
                                <a:gd name="T7" fmla="*/ 6243 h 197"/>
                                <a:gd name="T8" fmla="+- 0 23364 20726"/>
                                <a:gd name="T9" fmla="*/ T8 w 2638"/>
                                <a:gd name="T10" fmla="+- 0 6047 6047"/>
                                <a:gd name="T11" fmla="*/ 6047 h 197"/>
                                <a:gd name="T12" fmla="+- 0 20726 20726"/>
                                <a:gd name="T13" fmla="*/ T12 w 2638"/>
                                <a:gd name="T14" fmla="+- 0 6047 6047"/>
                                <a:gd name="T15" fmla="*/ 6047 h 197"/>
                                <a:gd name="T16" fmla="+- 0 20726 20726"/>
                                <a:gd name="T17" fmla="*/ T16 w 2638"/>
                                <a:gd name="T18" fmla="+- 0 6243 6047"/>
                                <a:gd name="T19" fmla="*/ 624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6"/>
                                  </a:moveTo>
                                  <a:lnTo>
                                    <a:pt x="2638" y="196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24"/>
                        <wpg:cNvGrpSpPr>
                          <a:grpSpLocks/>
                        </wpg:cNvGrpSpPr>
                        <wpg:grpSpPr bwMode="auto">
                          <a:xfrm>
                            <a:off x="20726" y="6243"/>
                            <a:ext cx="2638" cy="195"/>
                            <a:chOff x="20726" y="6243"/>
                            <a:chExt cx="2638" cy="195"/>
                          </a:xfrm>
                        </wpg:grpSpPr>
                        <wps:wsp>
                          <wps:cNvPr id="392" name="Freeform 425"/>
                          <wps:cNvSpPr>
                            <a:spLocks/>
                          </wps:cNvSpPr>
                          <wps:spPr bwMode="auto">
                            <a:xfrm>
                              <a:off x="20726" y="6243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6438 6243"/>
                                <a:gd name="T3" fmla="*/ 6438 h 195"/>
                                <a:gd name="T4" fmla="+- 0 23364 20726"/>
                                <a:gd name="T5" fmla="*/ T4 w 2638"/>
                                <a:gd name="T6" fmla="+- 0 6438 6243"/>
                                <a:gd name="T7" fmla="*/ 6438 h 195"/>
                                <a:gd name="T8" fmla="+- 0 23364 20726"/>
                                <a:gd name="T9" fmla="*/ T8 w 2638"/>
                                <a:gd name="T10" fmla="+- 0 6243 6243"/>
                                <a:gd name="T11" fmla="*/ 6243 h 195"/>
                                <a:gd name="T12" fmla="+- 0 20726 20726"/>
                                <a:gd name="T13" fmla="*/ T12 w 2638"/>
                                <a:gd name="T14" fmla="+- 0 6243 6243"/>
                                <a:gd name="T15" fmla="*/ 6243 h 195"/>
                                <a:gd name="T16" fmla="+- 0 20726 20726"/>
                                <a:gd name="T17" fmla="*/ T16 w 2638"/>
                                <a:gd name="T18" fmla="+- 0 6438 6243"/>
                                <a:gd name="T19" fmla="*/ 643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5"/>
                                  </a:moveTo>
                                  <a:lnTo>
                                    <a:pt x="2638" y="195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22"/>
                        <wpg:cNvGrpSpPr>
                          <a:grpSpLocks/>
                        </wpg:cNvGrpSpPr>
                        <wpg:grpSpPr bwMode="auto">
                          <a:xfrm>
                            <a:off x="20726" y="6438"/>
                            <a:ext cx="2638" cy="197"/>
                            <a:chOff x="20726" y="6438"/>
                            <a:chExt cx="2638" cy="197"/>
                          </a:xfrm>
                        </wpg:grpSpPr>
                        <wps:wsp>
                          <wps:cNvPr id="394" name="Freeform 423"/>
                          <wps:cNvSpPr>
                            <a:spLocks/>
                          </wps:cNvSpPr>
                          <wps:spPr bwMode="auto">
                            <a:xfrm>
                              <a:off x="20726" y="6438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6635 6438"/>
                                <a:gd name="T3" fmla="*/ 6635 h 197"/>
                                <a:gd name="T4" fmla="+- 0 23364 20726"/>
                                <a:gd name="T5" fmla="*/ T4 w 2638"/>
                                <a:gd name="T6" fmla="+- 0 6635 6438"/>
                                <a:gd name="T7" fmla="*/ 6635 h 197"/>
                                <a:gd name="T8" fmla="+- 0 23364 20726"/>
                                <a:gd name="T9" fmla="*/ T8 w 2638"/>
                                <a:gd name="T10" fmla="+- 0 6438 6438"/>
                                <a:gd name="T11" fmla="*/ 6438 h 197"/>
                                <a:gd name="T12" fmla="+- 0 20726 20726"/>
                                <a:gd name="T13" fmla="*/ T12 w 2638"/>
                                <a:gd name="T14" fmla="+- 0 6438 6438"/>
                                <a:gd name="T15" fmla="*/ 6438 h 197"/>
                                <a:gd name="T16" fmla="+- 0 20726 20726"/>
                                <a:gd name="T17" fmla="*/ T16 w 2638"/>
                                <a:gd name="T18" fmla="+- 0 6635 6438"/>
                                <a:gd name="T19" fmla="*/ 663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20"/>
                        <wpg:cNvGrpSpPr>
                          <a:grpSpLocks/>
                        </wpg:cNvGrpSpPr>
                        <wpg:grpSpPr bwMode="auto">
                          <a:xfrm>
                            <a:off x="20726" y="6635"/>
                            <a:ext cx="2638" cy="197"/>
                            <a:chOff x="20726" y="6635"/>
                            <a:chExt cx="2638" cy="197"/>
                          </a:xfrm>
                        </wpg:grpSpPr>
                        <wps:wsp>
                          <wps:cNvPr id="396" name="Freeform 421"/>
                          <wps:cNvSpPr>
                            <a:spLocks/>
                          </wps:cNvSpPr>
                          <wps:spPr bwMode="auto">
                            <a:xfrm>
                              <a:off x="20726" y="6635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6831 6635"/>
                                <a:gd name="T3" fmla="*/ 6831 h 197"/>
                                <a:gd name="T4" fmla="+- 0 23364 20726"/>
                                <a:gd name="T5" fmla="*/ T4 w 2638"/>
                                <a:gd name="T6" fmla="+- 0 6831 6635"/>
                                <a:gd name="T7" fmla="*/ 6831 h 197"/>
                                <a:gd name="T8" fmla="+- 0 23364 20726"/>
                                <a:gd name="T9" fmla="*/ T8 w 2638"/>
                                <a:gd name="T10" fmla="+- 0 6635 6635"/>
                                <a:gd name="T11" fmla="*/ 6635 h 197"/>
                                <a:gd name="T12" fmla="+- 0 20726 20726"/>
                                <a:gd name="T13" fmla="*/ T12 w 2638"/>
                                <a:gd name="T14" fmla="+- 0 6635 6635"/>
                                <a:gd name="T15" fmla="*/ 6635 h 197"/>
                                <a:gd name="T16" fmla="+- 0 20726 20726"/>
                                <a:gd name="T17" fmla="*/ T16 w 2638"/>
                                <a:gd name="T18" fmla="+- 0 6831 6635"/>
                                <a:gd name="T19" fmla="*/ 683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6"/>
                                  </a:moveTo>
                                  <a:lnTo>
                                    <a:pt x="2638" y="196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8"/>
                        <wpg:cNvGrpSpPr>
                          <a:grpSpLocks/>
                        </wpg:cNvGrpSpPr>
                        <wpg:grpSpPr bwMode="auto">
                          <a:xfrm>
                            <a:off x="20726" y="6831"/>
                            <a:ext cx="2638" cy="197"/>
                            <a:chOff x="20726" y="6831"/>
                            <a:chExt cx="2638" cy="197"/>
                          </a:xfrm>
                        </wpg:grpSpPr>
                        <wps:wsp>
                          <wps:cNvPr id="398" name="Freeform 419"/>
                          <wps:cNvSpPr>
                            <a:spLocks/>
                          </wps:cNvSpPr>
                          <wps:spPr bwMode="auto">
                            <a:xfrm>
                              <a:off x="20726" y="6831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7028 6831"/>
                                <a:gd name="T3" fmla="*/ 7028 h 197"/>
                                <a:gd name="T4" fmla="+- 0 23364 20726"/>
                                <a:gd name="T5" fmla="*/ T4 w 2638"/>
                                <a:gd name="T6" fmla="+- 0 7028 6831"/>
                                <a:gd name="T7" fmla="*/ 7028 h 197"/>
                                <a:gd name="T8" fmla="+- 0 23364 20726"/>
                                <a:gd name="T9" fmla="*/ T8 w 2638"/>
                                <a:gd name="T10" fmla="+- 0 6831 6831"/>
                                <a:gd name="T11" fmla="*/ 6831 h 197"/>
                                <a:gd name="T12" fmla="+- 0 20726 20726"/>
                                <a:gd name="T13" fmla="*/ T12 w 2638"/>
                                <a:gd name="T14" fmla="+- 0 6831 6831"/>
                                <a:gd name="T15" fmla="*/ 6831 h 197"/>
                                <a:gd name="T16" fmla="+- 0 20726 20726"/>
                                <a:gd name="T17" fmla="*/ T16 w 2638"/>
                                <a:gd name="T18" fmla="+- 0 7028 6831"/>
                                <a:gd name="T19" fmla="*/ 70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6"/>
                        <wpg:cNvGrpSpPr>
                          <a:grpSpLocks/>
                        </wpg:cNvGrpSpPr>
                        <wpg:grpSpPr bwMode="auto">
                          <a:xfrm>
                            <a:off x="18600" y="7057"/>
                            <a:ext cx="2072" cy="197"/>
                            <a:chOff x="18600" y="7057"/>
                            <a:chExt cx="2072" cy="197"/>
                          </a:xfrm>
                        </wpg:grpSpPr>
                        <wps:wsp>
                          <wps:cNvPr id="400" name="Freeform 417"/>
                          <wps:cNvSpPr>
                            <a:spLocks/>
                          </wps:cNvSpPr>
                          <wps:spPr bwMode="auto">
                            <a:xfrm>
                              <a:off x="18600" y="705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254 7057"/>
                                <a:gd name="T3" fmla="*/ 7254 h 197"/>
                                <a:gd name="T4" fmla="+- 0 20671 18600"/>
                                <a:gd name="T5" fmla="*/ T4 w 2072"/>
                                <a:gd name="T6" fmla="+- 0 7254 7057"/>
                                <a:gd name="T7" fmla="*/ 7254 h 197"/>
                                <a:gd name="T8" fmla="+- 0 20671 18600"/>
                                <a:gd name="T9" fmla="*/ T8 w 2072"/>
                                <a:gd name="T10" fmla="+- 0 7057 7057"/>
                                <a:gd name="T11" fmla="*/ 7057 h 197"/>
                                <a:gd name="T12" fmla="+- 0 18600 18600"/>
                                <a:gd name="T13" fmla="*/ T12 w 2072"/>
                                <a:gd name="T14" fmla="+- 0 7057 7057"/>
                                <a:gd name="T15" fmla="*/ 7057 h 197"/>
                                <a:gd name="T16" fmla="+- 0 18600 18600"/>
                                <a:gd name="T17" fmla="*/ T16 w 2072"/>
                                <a:gd name="T18" fmla="+- 0 7254 7057"/>
                                <a:gd name="T19" fmla="*/ 725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14"/>
                        <wpg:cNvGrpSpPr>
                          <a:grpSpLocks/>
                        </wpg:cNvGrpSpPr>
                        <wpg:grpSpPr bwMode="auto">
                          <a:xfrm>
                            <a:off x="18600" y="7254"/>
                            <a:ext cx="2072" cy="197"/>
                            <a:chOff x="18600" y="7254"/>
                            <a:chExt cx="2072" cy="197"/>
                          </a:xfrm>
                        </wpg:grpSpPr>
                        <wps:wsp>
                          <wps:cNvPr id="402" name="Freeform 415"/>
                          <wps:cNvSpPr>
                            <a:spLocks/>
                          </wps:cNvSpPr>
                          <wps:spPr bwMode="auto">
                            <a:xfrm>
                              <a:off x="18600" y="7254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451 7254"/>
                                <a:gd name="T3" fmla="*/ 7451 h 197"/>
                                <a:gd name="T4" fmla="+- 0 20671 18600"/>
                                <a:gd name="T5" fmla="*/ T4 w 2072"/>
                                <a:gd name="T6" fmla="+- 0 7451 7254"/>
                                <a:gd name="T7" fmla="*/ 7451 h 197"/>
                                <a:gd name="T8" fmla="+- 0 20671 18600"/>
                                <a:gd name="T9" fmla="*/ T8 w 2072"/>
                                <a:gd name="T10" fmla="+- 0 7254 7254"/>
                                <a:gd name="T11" fmla="*/ 7254 h 197"/>
                                <a:gd name="T12" fmla="+- 0 18600 18600"/>
                                <a:gd name="T13" fmla="*/ T12 w 2072"/>
                                <a:gd name="T14" fmla="+- 0 7254 7254"/>
                                <a:gd name="T15" fmla="*/ 7254 h 197"/>
                                <a:gd name="T16" fmla="+- 0 18600 18600"/>
                                <a:gd name="T17" fmla="*/ T16 w 2072"/>
                                <a:gd name="T18" fmla="+- 0 7451 7254"/>
                                <a:gd name="T19" fmla="*/ 745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2"/>
                        <wpg:cNvGrpSpPr>
                          <a:grpSpLocks/>
                        </wpg:cNvGrpSpPr>
                        <wpg:grpSpPr bwMode="auto">
                          <a:xfrm>
                            <a:off x="18600" y="7451"/>
                            <a:ext cx="2072" cy="195"/>
                            <a:chOff x="18600" y="7451"/>
                            <a:chExt cx="2072" cy="195"/>
                          </a:xfrm>
                        </wpg:grpSpPr>
                        <wps:wsp>
                          <wps:cNvPr id="404" name="Freeform 413"/>
                          <wps:cNvSpPr>
                            <a:spLocks/>
                          </wps:cNvSpPr>
                          <wps:spPr bwMode="auto">
                            <a:xfrm>
                              <a:off x="18600" y="7451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645 7451"/>
                                <a:gd name="T3" fmla="*/ 7645 h 195"/>
                                <a:gd name="T4" fmla="+- 0 20671 18600"/>
                                <a:gd name="T5" fmla="*/ T4 w 2072"/>
                                <a:gd name="T6" fmla="+- 0 7645 7451"/>
                                <a:gd name="T7" fmla="*/ 7645 h 195"/>
                                <a:gd name="T8" fmla="+- 0 20671 18600"/>
                                <a:gd name="T9" fmla="*/ T8 w 2072"/>
                                <a:gd name="T10" fmla="+- 0 7451 7451"/>
                                <a:gd name="T11" fmla="*/ 7451 h 195"/>
                                <a:gd name="T12" fmla="+- 0 18600 18600"/>
                                <a:gd name="T13" fmla="*/ T12 w 2072"/>
                                <a:gd name="T14" fmla="+- 0 7451 7451"/>
                                <a:gd name="T15" fmla="*/ 7451 h 195"/>
                                <a:gd name="T16" fmla="+- 0 18600 18600"/>
                                <a:gd name="T17" fmla="*/ T16 w 2072"/>
                                <a:gd name="T18" fmla="+- 0 7645 7451"/>
                                <a:gd name="T19" fmla="*/ 764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10"/>
                        <wpg:cNvGrpSpPr>
                          <a:grpSpLocks/>
                        </wpg:cNvGrpSpPr>
                        <wpg:grpSpPr bwMode="auto">
                          <a:xfrm>
                            <a:off x="18600" y="7645"/>
                            <a:ext cx="2072" cy="197"/>
                            <a:chOff x="18600" y="7645"/>
                            <a:chExt cx="2072" cy="197"/>
                          </a:xfrm>
                        </wpg:grpSpPr>
                        <wps:wsp>
                          <wps:cNvPr id="406" name="Freeform 411"/>
                          <wps:cNvSpPr>
                            <a:spLocks/>
                          </wps:cNvSpPr>
                          <wps:spPr bwMode="auto">
                            <a:xfrm>
                              <a:off x="18600" y="7645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842 7645"/>
                                <a:gd name="T3" fmla="*/ 7842 h 197"/>
                                <a:gd name="T4" fmla="+- 0 20671 18600"/>
                                <a:gd name="T5" fmla="*/ T4 w 2072"/>
                                <a:gd name="T6" fmla="+- 0 7842 7645"/>
                                <a:gd name="T7" fmla="*/ 7842 h 197"/>
                                <a:gd name="T8" fmla="+- 0 20671 18600"/>
                                <a:gd name="T9" fmla="*/ T8 w 2072"/>
                                <a:gd name="T10" fmla="+- 0 7645 7645"/>
                                <a:gd name="T11" fmla="*/ 7645 h 197"/>
                                <a:gd name="T12" fmla="+- 0 18600 18600"/>
                                <a:gd name="T13" fmla="*/ T12 w 2072"/>
                                <a:gd name="T14" fmla="+- 0 7645 7645"/>
                                <a:gd name="T15" fmla="*/ 7645 h 197"/>
                                <a:gd name="T16" fmla="+- 0 18600 18600"/>
                                <a:gd name="T17" fmla="*/ T16 w 2072"/>
                                <a:gd name="T18" fmla="+- 0 7842 7645"/>
                                <a:gd name="T19" fmla="*/ 784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8"/>
                        <wpg:cNvGrpSpPr>
                          <a:grpSpLocks/>
                        </wpg:cNvGrpSpPr>
                        <wpg:grpSpPr bwMode="auto">
                          <a:xfrm>
                            <a:off x="18600" y="7842"/>
                            <a:ext cx="2072" cy="197"/>
                            <a:chOff x="18600" y="7842"/>
                            <a:chExt cx="2072" cy="197"/>
                          </a:xfrm>
                        </wpg:grpSpPr>
                        <wps:wsp>
                          <wps:cNvPr id="408" name="Freeform 409"/>
                          <wps:cNvSpPr>
                            <a:spLocks/>
                          </wps:cNvSpPr>
                          <wps:spPr bwMode="auto">
                            <a:xfrm>
                              <a:off x="18600" y="784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039 7842"/>
                                <a:gd name="T3" fmla="*/ 8039 h 197"/>
                                <a:gd name="T4" fmla="+- 0 20671 18600"/>
                                <a:gd name="T5" fmla="*/ T4 w 2072"/>
                                <a:gd name="T6" fmla="+- 0 8039 7842"/>
                                <a:gd name="T7" fmla="*/ 8039 h 197"/>
                                <a:gd name="T8" fmla="+- 0 20671 18600"/>
                                <a:gd name="T9" fmla="*/ T8 w 2072"/>
                                <a:gd name="T10" fmla="+- 0 7842 7842"/>
                                <a:gd name="T11" fmla="*/ 7842 h 197"/>
                                <a:gd name="T12" fmla="+- 0 18600 18600"/>
                                <a:gd name="T13" fmla="*/ T12 w 2072"/>
                                <a:gd name="T14" fmla="+- 0 7842 7842"/>
                                <a:gd name="T15" fmla="*/ 7842 h 197"/>
                                <a:gd name="T16" fmla="+- 0 18600 18600"/>
                                <a:gd name="T17" fmla="*/ T16 w 2072"/>
                                <a:gd name="T18" fmla="+- 0 8039 7842"/>
                                <a:gd name="T19" fmla="*/ 803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6"/>
                        <wpg:cNvGrpSpPr>
                          <a:grpSpLocks/>
                        </wpg:cNvGrpSpPr>
                        <wpg:grpSpPr bwMode="auto">
                          <a:xfrm>
                            <a:off x="18600" y="8039"/>
                            <a:ext cx="2072" cy="197"/>
                            <a:chOff x="18600" y="8039"/>
                            <a:chExt cx="2072" cy="197"/>
                          </a:xfrm>
                        </wpg:grpSpPr>
                        <wps:wsp>
                          <wps:cNvPr id="410" name="Freeform 407"/>
                          <wps:cNvSpPr>
                            <a:spLocks/>
                          </wps:cNvSpPr>
                          <wps:spPr bwMode="auto">
                            <a:xfrm>
                              <a:off x="18600" y="803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235 8039"/>
                                <a:gd name="T3" fmla="*/ 8235 h 197"/>
                                <a:gd name="T4" fmla="+- 0 20671 18600"/>
                                <a:gd name="T5" fmla="*/ T4 w 2072"/>
                                <a:gd name="T6" fmla="+- 0 8235 8039"/>
                                <a:gd name="T7" fmla="*/ 8235 h 197"/>
                                <a:gd name="T8" fmla="+- 0 20671 18600"/>
                                <a:gd name="T9" fmla="*/ T8 w 2072"/>
                                <a:gd name="T10" fmla="+- 0 8039 8039"/>
                                <a:gd name="T11" fmla="*/ 8039 h 197"/>
                                <a:gd name="T12" fmla="+- 0 18600 18600"/>
                                <a:gd name="T13" fmla="*/ T12 w 2072"/>
                                <a:gd name="T14" fmla="+- 0 8039 8039"/>
                                <a:gd name="T15" fmla="*/ 8039 h 197"/>
                                <a:gd name="T16" fmla="+- 0 18600 18600"/>
                                <a:gd name="T17" fmla="*/ T16 w 2072"/>
                                <a:gd name="T18" fmla="+- 0 8235 8039"/>
                                <a:gd name="T19" fmla="*/ 823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4"/>
                        <wpg:cNvGrpSpPr>
                          <a:grpSpLocks/>
                        </wpg:cNvGrpSpPr>
                        <wpg:grpSpPr bwMode="auto">
                          <a:xfrm>
                            <a:off x="18600" y="8235"/>
                            <a:ext cx="2072" cy="195"/>
                            <a:chOff x="18600" y="8235"/>
                            <a:chExt cx="2072" cy="195"/>
                          </a:xfrm>
                        </wpg:grpSpPr>
                        <wps:wsp>
                          <wps:cNvPr id="412" name="Freeform 405"/>
                          <wps:cNvSpPr>
                            <a:spLocks/>
                          </wps:cNvSpPr>
                          <wps:spPr bwMode="auto">
                            <a:xfrm>
                              <a:off x="18600" y="8235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430 8235"/>
                                <a:gd name="T3" fmla="*/ 8430 h 195"/>
                                <a:gd name="T4" fmla="+- 0 20671 18600"/>
                                <a:gd name="T5" fmla="*/ T4 w 2072"/>
                                <a:gd name="T6" fmla="+- 0 8430 8235"/>
                                <a:gd name="T7" fmla="*/ 8430 h 195"/>
                                <a:gd name="T8" fmla="+- 0 20671 18600"/>
                                <a:gd name="T9" fmla="*/ T8 w 2072"/>
                                <a:gd name="T10" fmla="+- 0 8235 8235"/>
                                <a:gd name="T11" fmla="*/ 8235 h 195"/>
                                <a:gd name="T12" fmla="+- 0 18600 18600"/>
                                <a:gd name="T13" fmla="*/ T12 w 2072"/>
                                <a:gd name="T14" fmla="+- 0 8235 8235"/>
                                <a:gd name="T15" fmla="*/ 8235 h 195"/>
                                <a:gd name="T16" fmla="+- 0 18600 18600"/>
                                <a:gd name="T17" fmla="*/ T16 w 2072"/>
                                <a:gd name="T18" fmla="+- 0 8430 8235"/>
                                <a:gd name="T19" fmla="*/ 843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2"/>
                        <wpg:cNvGrpSpPr>
                          <a:grpSpLocks/>
                        </wpg:cNvGrpSpPr>
                        <wpg:grpSpPr bwMode="auto">
                          <a:xfrm>
                            <a:off x="18600" y="8430"/>
                            <a:ext cx="2072" cy="197"/>
                            <a:chOff x="18600" y="8430"/>
                            <a:chExt cx="2072" cy="197"/>
                          </a:xfrm>
                        </wpg:grpSpPr>
                        <wps:wsp>
                          <wps:cNvPr id="414" name="Freeform 403"/>
                          <wps:cNvSpPr>
                            <a:spLocks/>
                          </wps:cNvSpPr>
                          <wps:spPr bwMode="auto">
                            <a:xfrm>
                              <a:off x="18600" y="8430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627 8430"/>
                                <a:gd name="T3" fmla="*/ 8627 h 197"/>
                                <a:gd name="T4" fmla="+- 0 20671 18600"/>
                                <a:gd name="T5" fmla="*/ T4 w 2072"/>
                                <a:gd name="T6" fmla="+- 0 8627 8430"/>
                                <a:gd name="T7" fmla="*/ 8627 h 197"/>
                                <a:gd name="T8" fmla="+- 0 20671 18600"/>
                                <a:gd name="T9" fmla="*/ T8 w 2072"/>
                                <a:gd name="T10" fmla="+- 0 8430 8430"/>
                                <a:gd name="T11" fmla="*/ 8430 h 197"/>
                                <a:gd name="T12" fmla="+- 0 18600 18600"/>
                                <a:gd name="T13" fmla="*/ T12 w 2072"/>
                                <a:gd name="T14" fmla="+- 0 8430 8430"/>
                                <a:gd name="T15" fmla="*/ 8430 h 197"/>
                                <a:gd name="T16" fmla="+- 0 18600 18600"/>
                                <a:gd name="T17" fmla="*/ T16 w 2072"/>
                                <a:gd name="T18" fmla="+- 0 8627 8430"/>
                                <a:gd name="T19" fmla="*/ 862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00"/>
                        <wpg:cNvGrpSpPr>
                          <a:grpSpLocks/>
                        </wpg:cNvGrpSpPr>
                        <wpg:grpSpPr bwMode="auto">
                          <a:xfrm>
                            <a:off x="18600" y="8627"/>
                            <a:ext cx="2072" cy="198"/>
                            <a:chOff x="18600" y="8627"/>
                            <a:chExt cx="2072" cy="198"/>
                          </a:xfrm>
                        </wpg:grpSpPr>
                        <wps:wsp>
                          <wps:cNvPr id="416" name="Freeform 401"/>
                          <wps:cNvSpPr>
                            <a:spLocks/>
                          </wps:cNvSpPr>
                          <wps:spPr bwMode="auto">
                            <a:xfrm>
                              <a:off x="18600" y="8627"/>
                              <a:ext cx="2072" cy="198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824 8627"/>
                                <a:gd name="T3" fmla="*/ 8824 h 198"/>
                                <a:gd name="T4" fmla="+- 0 20671 18600"/>
                                <a:gd name="T5" fmla="*/ T4 w 2072"/>
                                <a:gd name="T6" fmla="+- 0 8824 8627"/>
                                <a:gd name="T7" fmla="*/ 8824 h 198"/>
                                <a:gd name="T8" fmla="+- 0 20671 18600"/>
                                <a:gd name="T9" fmla="*/ T8 w 2072"/>
                                <a:gd name="T10" fmla="+- 0 8627 8627"/>
                                <a:gd name="T11" fmla="*/ 8627 h 198"/>
                                <a:gd name="T12" fmla="+- 0 18600 18600"/>
                                <a:gd name="T13" fmla="*/ T12 w 2072"/>
                                <a:gd name="T14" fmla="+- 0 8627 8627"/>
                                <a:gd name="T15" fmla="*/ 8627 h 198"/>
                                <a:gd name="T16" fmla="+- 0 18600 18600"/>
                                <a:gd name="T17" fmla="*/ T16 w 2072"/>
                                <a:gd name="T18" fmla="+- 0 8824 8627"/>
                                <a:gd name="T19" fmla="*/ 882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8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8"/>
                        <wpg:cNvGrpSpPr>
                          <a:grpSpLocks/>
                        </wpg:cNvGrpSpPr>
                        <wpg:grpSpPr bwMode="auto">
                          <a:xfrm>
                            <a:off x="18600" y="8824"/>
                            <a:ext cx="2072" cy="195"/>
                            <a:chOff x="18600" y="8824"/>
                            <a:chExt cx="2072" cy="195"/>
                          </a:xfrm>
                        </wpg:grpSpPr>
                        <wps:wsp>
                          <wps:cNvPr id="418" name="Freeform 399"/>
                          <wps:cNvSpPr>
                            <a:spLocks/>
                          </wps:cNvSpPr>
                          <wps:spPr bwMode="auto">
                            <a:xfrm>
                              <a:off x="18600" y="8824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018 8824"/>
                                <a:gd name="T3" fmla="*/ 9018 h 195"/>
                                <a:gd name="T4" fmla="+- 0 20671 18600"/>
                                <a:gd name="T5" fmla="*/ T4 w 2072"/>
                                <a:gd name="T6" fmla="+- 0 9018 8824"/>
                                <a:gd name="T7" fmla="*/ 9018 h 195"/>
                                <a:gd name="T8" fmla="+- 0 20671 18600"/>
                                <a:gd name="T9" fmla="*/ T8 w 2072"/>
                                <a:gd name="T10" fmla="+- 0 8824 8824"/>
                                <a:gd name="T11" fmla="*/ 8824 h 195"/>
                                <a:gd name="T12" fmla="+- 0 18600 18600"/>
                                <a:gd name="T13" fmla="*/ T12 w 2072"/>
                                <a:gd name="T14" fmla="+- 0 8824 8824"/>
                                <a:gd name="T15" fmla="*/ 8824 h 195"/>
                                <a:gd name="T16" fmla="+- 0 18600 18600"/>
                                <a:gd name="T17" fmla="*/ T16 w 2072"/>
                                <a:gd name="T18" fmla="+- 0 9018 8824"/>
                                <a:gd name="T19" fmla="*/ 901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6"/>
                        <wpg:cNvGrpSpPr>
                          <a:grpSpLocks/>
                        </wpg:cNvGrpSpPr>
                        <wpg:grpSpPr bwMode="auto">
                          <a:xfrm>
                            <a:off x="20726" y="7155"/>
                            <a:ext cx="2638" cy="197"/>
                            <a:chOff x="20726" y="7155"/>
                            <a:chExt cx="2638" cy="197"/>
                          </a:xfrm>
                        </wpg:grpSpPr>
                        <wps:wsp>
                          <wps:cNvPr id="420" name="Freeform 397"/>
                          <wps:cNvSpPr>
                            <a:spLocks/>
                          </wps:cNvSpPr>
                          <wps:spPr bwMode="auto">
                            <a:xfrm>
                              <a:off x="20726" y="7155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7352 7155"/>
                                <a:gd name="T3" fmla="*/ 7352 h 197"/>
                                <a:gd name="T4" fmla="+- 0 23364 20726"/>
                                <a:gd name="T5" fmla="*/ T4 w 2638"/>
                                <a:gd name="T6" fmla="+- 0 7352 7155"/>
                                <a:gd name="T7" fmla="*/ 7352 h 197"/>
                                <a:gd name="T8" fmla="+- 0 23364 20726"/>
                                <a:gd name="T9" fmla="*/ T8 w 2638"/>
                                <a:gd name="T10" fmla="+- 0 7155 7155"/>
                                <a:gd name="T11" fmla="*/ 7155 h 197"/>
                                <a:gd name="T12" fmla="+- 0 20726 20726"/>
                                <a:gd name="T13" fmla="*/ T12 w 2638"/>
                                <a:gd name="T14" fmla="+- 0 7155 7155"/>
                                <a:gd name="T15" fmla="*/ 7155 h 197"/>
                                <a:gd name="T16" fmla="+- 0 20726 20726"/>
                                <a:gd name="T17" fmla="*/ T16 w 2638"/>
                                <a:gd name="T18" fmla="+- 0 7352 7155"/>
                                <a:gd name="T19" fmla="*/ 735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4"/>
                        <wpg:cNvGrpSpPr>
                          <a:grpSpLocks/>
                        </wpg:cNvGrpSpPr>
                        <wpg:grpSpPr bwMode="auto">
                          <a:xfrm>
                            <a:off x="20726" y="7352"/>
                            <a:ext cx="2638" cy="195"/>
                            <a:chOff x="20726" y="7352"/>
                            <a:chExt cx="2638" cy="195"/>
                          </a:xfrm>
                        </wpg:grpSpPr>
                        <wps:wsp>
                          <wps:cNvPr id="422" name="Freeform 395"/>
                          <wps:cNvSpPr>
                            <a:spLocks/>
                          </wps:cNvSpPr>
                          <wps:spPr bwMode="auto">
                            <a:xfrm>
                              <a:off x="20726" y="7352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7547 7352"/>
                                <a:gd name="T3" fmla="*/ 7547 h 195"/>
                                <a:gd name="T4" fmla="+- 0 23364 20726"/>
                                <a:gd name="T5" fmla="*/ T4 w 2638"/>
                                <a:gd name="T6" fmla="+- 0 7547 7352"/>
                                <a:gd name="T7" fmla="*/ 7547 h 195"/>
                                <a:gd name="T8" fmla="+- 0 23364 20726"/>
                                <a:gd name="T9" fmla="*/ T8 w 2638"/>
                                <a:gd name="T10" fmla="+- 0 7352 7352"/>
                                <a:gd name="T11" fmla="*/ 7352 h 195"/>
                                <a:gd name="T12" fmla="+- 0 20726 20726"/>
                                <a:gd name="T13" fmla="*/ T12 w 2638"/>
                                <a:gd name="T14" fmla="+- 0 7352 7352"/>
                                <a:gd name="T15" fmla="*/ 7352 h 195"/>
                                <a:gd name="T16" fmla="+- 0 20726 20726"/>
                                <a:gd name="T17" fmla="*/ T16 w 2638"/>
                                <a:gd name="T18" fmla="+- 0 7547 7352"/>
                                <a:gd name="T19" fmla="*/ 754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5"/>
                                  </a:moveTo>
                                  <a:lnTo>
                                    <a:pt x="2638" y="195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92"/>
                        <wpg:cNvGrpSpPr>
                          <a:grpSpLocks/>
                        </wpg:cNvGrpSpPr>
                        <wpg:grpSpPr bwMode="auto">
                          <a:xfrm>
                            <a:off x="20726" y="7547"/>
                            <a:ext cx="2638" cy="197"/>
                            <a:chOff x="20726" y="7547"/>
                            <a:chExt cx="2638" cy="197"/>
                          </a:xfrm>
                        </wpg:grpSpPr>
                        <wps:wsp>
                          <wps:cNvPr id="424" name="Freeform 393"/>
                          <wps:cNvSpPr>
                            <a:spLocks/>
                          </wps:cNvSpPr>
                          <wps:spPr bwMode="auto">
                            <a:xfrm>
                              <a:off x="20726" y="7547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7743 7547"/>
                                <a:gd name="T3" fmla="*/ 7743 h 197"/>
                                <a:gd name="T4" fmla="+- 0 23364 20726"/>
                                <a:gd name="T5" fmla="*/ T4 w 2638"/>
                                <a:gd name="T6" fmla="+- 0 7743 7547"/>
                                <a:gd name="T7" fmla="*/ 7743 h 197"/>
                                <a:gd name="T8" fmla="+- 0 23364 20726"/>
                                <a:gd name="T9" fmla="*/ T8 w 2638"/>
                                <a:gd name="T10" fmla="+- 0 7547 7547"/>
                                <a:gd name="T11" fmla="*/ 7547 h 197"/>
                                <a:gd name="T12" fmla="+- 0 20726 20726"/>
                                <a:gd name="T13" fmla="*/ T12 w 2638"/>
                                <a:gd name="T14" fmla="+- 0 7547 7547"/>
                                <a:gd name="T15" fmla="*/ 7547 h 197"/>
                                <a:gd name="T16" fmla="+- 0 20726 20726"/>
                                <a:gd name="T17" fmla="*/ T16 w 2638"/>
                                <a:gd name="T18" fmla="+- 0 7743 7547"/>
                                <a:gd name="T19" fmla="*/ 774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6"/>
                                  </a:moveTo>
                                  <a:lnTo>
                                    <a:pt x="2638" y="196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90"/>
                        <wpg:cNvGrpSpPr>
                          <a:grpSpLocks/>
                        </wpg:cNvGrpSpPr>
                        <wpg:grpSpPr bwMode="auto">
                          <a:xfrm>
                            <a:off x="20726" y="7743"/>
                            <a:ext cx="2638" cy="197"/>
                            <a:chOff x="20726" y="7743"/>
                            <a:chExt cx="2638" cy="197"/>
                          </a:xfrm>
                        </wpg:grpSpPr>
                        <wps:wsp>
                          <wps:cNvPr id="426" name="Freeform 391"/>
                          <wps:cNvSpPr>
                            <a:spLocks/>
                          </wps:cNvSpPr>
                          <wps:spPr bwMode="auto">
                            <a:xfrm>
                              <a:off x="20726" y="7743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7940 7743"/>
                                <a:gd name="T3" fmla="*/ 7940 h 197"/>
                                <a:gd name="T4" fmla="+- 0 23364 20726"/>
                                <a:gd name="T5" fmla="*/ T4 w 2638"/>
                                <a:gd name="T6" fmla="+- 0 7940 7743"/>
                                <a:gd name="T7" fmla="*/ 7940 h 197"/>
                                <a:gd name="T8" fmla="+- 0 23364 20726"/>
                                <a:gd name="T9" fmla="*/ T8 w 2638"/>
                                <a:gd name="T10" fmla="+- 0 7743 7743"/>
                                <a:gd name="T11" fmla="*/ 7743 h 197"/>
                                <a:gd name="T12" fmla="+- 0 20726 20726"/>
                                <a:gd name="T13" fmla="*/ T12 w 2638"/>
                                <a:gd name="T14" fmla="+- 0 7743 7743"/>
                                <a:gd name="T15" fmla="*/ 7743 h 197"/>
                                <a:gd name="T16" fmla="+- 0 20726 20726"/>
                                <a:gd name="T17" fmla="*/ T16 w 2638"/>
                                <a:gd name="T18" fmla="+- 0 7940 7743"/>
                                <a:gd name="T19" fmla="*/ 794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88"/>
                        <wpg:cNvGrpSpPr>
                          <a:grpSpLocks/>
                        </wpg:cNvGrpSpPr>
                        <wpg:grpSpPr bwMode="auto">
                          <a:xfrm>
                            <a:off x="20726" y="7940"/>
                            <a:ext cx="2638" cy="197"/>
                            <a:chOff x="20726" y="7940"/>
                            <a:chExt cx="2638" cy="197"/>
                          </a:xfrm>
                        </wpg:grpSpPr>
                        <wps:wsp>
                          <wps:cNvPr id="428" name="Freeform 389"/>
                          <wps:cNvSpPr>
                            <a:spLocks/>
                          </wps:cNvSpPr>
                          <wps:spPr bwMode="auto">
                            <a:xfrm>
                              <a:off x="20726" y="7940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8137 7940"/>
                                <a:gd name="T3" fmla="*/ 8137 h 197"/>
                                <a:gd name="T4" fmla="+- 0 23364 20726"/>
                                <a:gd name="T5" fmla="*/ T4 w 2638"/>
                                <a:gd name="T6" fmla="+- 0 8137 7940"/>
                                <a:gd name="T7" fmla="*/ 8137 h 197"/>
                                <a:gd name="T8" fmla="+- 0 23364 20726"/>
                                <a:gd name="T9" fmla="*/ T8 w 2638"/>
                                <a:gd name="T10" fmla="+- 0 7940 7940"/>
                                <a:gd name="T11" fmla="*/ 7940 h 197"/>
                                <a:gd name="T12" fmla="+- 0 20726 20726"/>
                                <a:gd name="T13" fmla="*/ T12 w 2638"/>
                                <a:gd name="T14" fmla="+- 0 7940 7940"/>
                                <a:gd name="T15" fmla="*/ 7940 h 197"/>
                                <a:gd name="T16" fmla="+- 0 20726 20726"/>
                                <a:gd name="T17" fmla="*/ T16 w 2638"/>
                                <a:gd name="T18" fmla="+- 0 8137 7940"/>
                                <a:gd name="T19" fmla="*/ 813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6"/>
                        <wpg:cNvGrpSpPr>
                          <a:grpSpLocks/>
                        </wpg:cNvGrpSpPr>
                        <wpg:grpSpPr bwMode="auto">
                          <a:xfrm>
                            <a:off x="20726" y="8137"/>
                            <a:ext cx="2638" cy="195"/>
                            <a:chOff x="20726" y="8137"/>
                            <a:chExt cx="2638" cy="195"/>
                          </a:xfrm>
                        </wpg:grpSpPr>
                        <wps:wsp>
                          <wps:cNvPr id="430" name="Freeform 387"/>
                          <wps:cNvSpPr>
                            <a:spLocks/>
                          </wps:cNvSpPr>
                          <wps:spPr bwMode="auto">
                            <a:xfrm>
                              <a:off x="20726" y="8137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8331 8137"/>
                                <a:gd name="T3" fmla="*/ 8331 h 195"/>
                                <a:gd name="T4" fmla="+- 0 23364 20726"/>
                                <a:gd name="T5" fmla="*/ T4 w 2638"/>
                                <a:gd name="T6" fmla="+- 0 8331 8137"/>
                                <a:gd name="T7" fmla="*/ 8331 h 195"/>
                                <a:gd name="T8" fmla="+- 0 23364 20726"/>
                                <a:gd name="T9" fmla="*/ T8 w 2638"/>
                                <a:gd name="T10" fmla="+- 0 8137 8137"/>
                                <a:gd name="T11" fmla="*/ 8137 h 195"/>
                                <a:gd name="T12" fmla="+- 0 20726 20726"/>
                                <a:gd name="T13" fmla="*/ T12 w 2638"/>
                                <a:gd name="T14" fmla="+- 0 8137 8137"/>
                                <a:gd name="T15" fmla="*/ 8137 h 195"/>
                                <a:gd name="T16" fmla="+- 0 20726 20726"/>
                                <a:gd name="T17" fmla="*/ T16 w 2638"/>
                                <a:gd name="T18" fmla="+- 0 8331 8137"/>
                                <a:gd name="T19" fmla="*/ 83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4"/>
                                  </a:moveTo>
                                  <a:lnTo>
                                    <a:pt x="2638" y="194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84"/>
                        <wpg:cNvGrpSpPr>
                          <a:grpSpLocks/>
                        </wpg:cNvGrpSpPr>
                        <wpg:grpSpPr bwMode="auto">
                          <a:xfrm>
                            <a:off x="20726" y="8331"/>
                            <a:ext cx="2638" cy="197"/>
                            <a:chOff x="20726" y="8331"/>
                            <a:chExt cx="2638" cy="197"/>
                          </a:xfrm>
                        </wpg:grpSpPr>
                        <wps:wsp>
                          <wps:cNvPr id="432" name="Freeform 385"/>
                          <wps:cNvSpPr>
                            <a:spLocks/>
                          </wps:cNvSpPr>
                          <wps:spPr bwMode="auto">
                            <a:xfrm>
                              <a:off x="20726" y="8331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8528 8331"/>
                                <a:gd name="T3" fmla="*/ 8528 h 197"/>
                                <a:gd name="T4" fmla="+- 0 23364 20726"/>
                                <a:gd name="T5" fmla="*/ T4 w 2638"/>
                                <a:gd name="T6" fmla="+- 0 8528 8331"/>
                                <a:gd name="T7" fmla="*/ 8528 h 197"/>
                                <a:gd name="T8" fmla="+- 0 23364 20726"/>
                                <a:gd name="T9" fmla="*/ T8 w 2638"/>
                                <a:gd name="T10" fmla="+- 0 8331 8331"/>
                                <a:gd name="T11" fmla="*/ 8331 h 197"/>
                                <a:gd name="T12" fmla="+- 0 20726 20726"/>
                                <a:gd name="T13" fmla="*/ T12 w 2638"/>
                                <a:gd name="T14" fmla="+- 0 8331 8331"/>
                                <a:gd name="T15" fmla="*/ 8331 h 197"/>
                                <a:gd name="T16" fmla="+- 0 20726 20726"/>
                                <a:gd name="T17" fmla="*/ T16 w 2638"/>
                                <a:gd name="T18" fmla="+- 0 8528 8331"/>
                                <a:gd name="T19" fmla="*/ 85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82"/>
                        <wpg:cNvGrpSpPr>
                          <a:grpSpLocks/>
                        </wpg:cNvGrpSpPr>
                        <wpg:grpSpPr bwMode="auto">
                          <a:xfrm>
                            <a:off x="20726" y="8528"/>
                            <a:ext cx="2638" cy="197"/>
                            <a:chOff x="20726" y="8528"/>
                            <a:chExt cx="2638" cy="197"/>
                          </a:xfrm>
                        </wpg:grpSpPr>
                        <wps:wsp>
                          <wps:cNvPr id="434" name="Freeform 383"/>
                          <wps:cNvSpPr>
                            <a:spLocks/>
                          </wps:cNvSpPr>
                          <wps:spPr bwMode="auto">
                            <a:xfrm>
                              <a:off x="20726" y="8528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8725 8528"/>
                                <a:gd name="T3" fmla="*/ 8725 h 197"/>
                                <a:gd name="T4" fmla="+- 0 23364 20726"/>
                                <a:gd name="T5" fmla="*/ T4 w 2638"/>
                                <a:gd name="T6" fmla="+- 0 8725 8528"/>
                                <a:gd name="T7" fmla="*/ 8725 h 197"/>
                                <a:gd name="T8" fmla="+- 0 23364 20726"/>
                                <a:gd name="T9" fmla="*/ T8 w 2638"/>
                                <a:gd name="T10" fmla="+- 0 8528 8528"/>
                                <a:gd name="T11" fmla="*/ 8528 h 197"/>
                                <a:gd name="T12" fmla="+- 0 20726 20726"/>
                                <a:gd name="T13" fmla="*/ T12 w 2638"/>
                                <a:gd name="T14" fmla="+- 0 8528 8528"/>
                                <a:gd name="T15" fmla="*/ 8528 h 197"/>
                                <a:gd name="T16" fmla="+- 0 20726 20726"/>
                                <a:gd name="T17" fmla="*/ T16 w 2638"/>
                                <a:gd name="T18" fmla="+- 0 8725 8528"/>
                                <a:gd name="T19" fmla="*/ 872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80"/>
                        <wpg:cNvGrpSpPr>
                          <a:grpSpLocks/>
                        </wpg:cNvGrpSpPr>
                        <wpg:grpSpPr bwMode="auto">
                          <a:xfrm>
                            <a:off x="20726" y="8725"/>
                            <a:ext cx="2638" cy="198"/>
                            <a:chOff x="20726" y="8725"/>
                            <a:chExt cx="2638" cy="198"/>
                          </a:xfrm>
                        </wpg:grpSpPr>
                        <wps:wsp>
                          <wps:cNvPr id="436" name="Freeform 381"/>
                          <wps:cNvSpPr>
                            <a:spLocks/>
                          </wps:cNvSpPr>
                          <wps:spPr bwMode="auto">
                            <a:xfrm>
                              <a:off x="20726" y="8725"/>
                              <a:ext cx="2638" cy="198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8922 8725"/>
                                <a:gd name="T3" fmla="*/ 8922 h 198"/>
                                <a:gd name="T4" fmla="+- 0 23364 20726"/>
                                <a:gd name="T5" fmla="*/ T4 w 2638"/>
                                <a:gd name="T6" fmla="+- 0 8922 8725"/>
                                <a:gd name="T7" fmla="*/ 8922 h 198"/>
                                <a:gd name="T8" fmla="+- 0 23364 20726"/>
                                <a:gd name="T9" fmla="*/ T8 w 2638"/>
                                <a:gd name="T10" fmla="+- 0 8725 8725"/>
                                <a:gd name="T11" fmla="*/ 8725 h 198"/>
                                <a:gd name="T12" fmla="+- 0 20726 20726"/>
                                <a:gd name="T13" fmla="*/ T12 w 2638"/>
                                <a:gd name="T14" fmla="+- 0 8725 8725"/>
                                <a:gd name="T15" fmla="*/ 8725 h 198"/>
                                <a:gd name="T16" fmla="+- 0 20726 20726"/>
                                <a:gd name="T17" fmla="*/ T16 w 2638"/>
                                <a:gd name="T18" fmla="+- 0 8922 8725"/>
                                <a:gd name="T19" fmla="*/ 892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8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78"/>
                        <wpg:cNvGrpSpPr>
                          <a:grpSpLocks/>
                        </wpg:cNvGrpSpPr>
                        <wpg:grpSpPr bwMode="auto">
                          <a:xfrm>
                            <a:off x="18600" y="9049"/>
                            <a:ext cx="2072" cy="197"/>
                            <a:chOff x="18600" y="9049"/>
                            <a:chExt cx="2072" cy="197"/>
                          </a:xfrm>
                        </wpg:grpSpPr>
                        <wps:wsp>
                          <wps:cNvPr id="438" name="Freeform 379"/>
                          <wps:cNvSpPr>
                            <a:spLocks/>
                          </wps:cNvSpPr>
                          <wps:spPr bwMode="auto">
                            <a:xfrm>
                              <a:off x="18600" y="904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246 9049"/>
                                <a:gd name="T3" fmla="*/ 9246 h 197"/>
                                <a:gd name="T4" fmla="+- 0 20671 18600"/>
                                <a:gd name="T5" fmla="*/ T4 w 2072"/>
                                <a:gd name="T6" fmla="+- 0 9246 9049"/>
                                <a:gd name="T7" fmla="*/ 9246 h 197"/>
                                <a:gd name="T8" fmla="+- 0 20671 18600"/>
                                <a:gd name="T9" fmla="*/ T8 w 2072"/>
                                <a:gd name="T10" fmla="+- 0 9049 9049"/>
                                <a:gd name="T11" fmla="*/ 9049 h 197"/>
                                <a:gd name="T12" fmla="+- 0 18600 18600"/>
                                <a:gd name="T13" fmla="*/ T12 w 2072"/>
                                <a:gd name="T14" fmla="+- 0 9049 9049"/>
                                <a:gd name="T15" fmla="*/ 9049 h 197"/>
                                <a:gd name="T16" fmla="+- 0 18600 18600"/>
                                <a:gd name="T17" fmla="*/ T16 w 2072"/>
                                <a:gd name="T18" fmla="+- 0 9246 9049"/>
                                <a:gd name="T19" fmla="*/ 924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76"/>
                        <wpg:cNvGrpSpPr>
                          <a:grpSpLocks/>
                        </wpg:cNvGrpSpPr>
                        <wpg:grpSpPr bwMode="auto">
                          <a:xfrm>
                            <a:off x="18600" y="9246"/>
                            <a:ext cx="2072" cy="195"/>
                            <a:chOff x="18600" y="9246"/>
                            <a:chExt cx="2072" cy="195"/>
                          </a:xfrm>
                        </wpg:grpSpPr>
                        <wps:wsp>
                          <wps:cNvPr id="440" name="Freeform 377"/>
                          <wps:cNvSpPr>
                            <a:spLocks/>
                          </wps:cNvSpPr>
                          <wps:spPr bwMode="auto">
                            <a:xfrm>
                              <a:off x="18600" y="9246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441 9246"/>
                                <a:gd name="T3" fmla="*/ 9441 h 195"/>
                                <a:gd name="T4" fmla="+- 0 20671 18600"/>
                                <a:gd name="T5" fmla="*/ T4 w 2072"/>
                                <a:gd name="T6" fmla="+- 0 9441 9246"/>
                                <a:gd name="T7" fmla="*/ 9441 h 195"/>
                                <a:gd name="T8" fmla="+- 0 20671 18600"/>
                                <a:gd name="T9" fmla="*/ T8 w 2072"/>
                                <a:gd name="T10" fmla="+- 0 9246 9246"/>
                                <a:gd name="T11" fmla="*/ 9246 h 195"/>
                                <a:gd name="T12" fmla="+- 0 18600 18600"/>
                                <a:gd name="T13" fmla="*/ T12 w 2072"/>
                                <a:gd name="T14" fmla="+- 0 9246 9246"/>
                                <a:gd name="T15" fmla="*/ 9246 h 195"/>
                                <a:gd name="T16" fmla="+- 0 18600 18600"/>
                                <a:gd name="T17" fmla="*/ T16 w 2072"/>
                                <a:gd name="T18" fmla="+- 0 9441 9246"/>
                                <a:gd name="T19" fmla="*/ 944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74"/>
                        <wpg:cNvGrpSpPr>
                          <a:grpSpLocks/>
                        </wpg:cNvGrpSpPr>
                        <wpg:grpSpPr bwMode="auto">
                          <a:xfrm>
                            <a:off x="18600" y="9441"/>
                            <a:ext cx="2072" cy="197"/>
                            <a:chOff x="18600" y="9441"/>
                            <a:chExt cx="2072" cy="197"/>
                          </a:xfrm>
                        </wpg:grpSpPr>
                        <wps:wsp>
                          <wps:cNvPr id="442" name="Freeform 375"/>
                          <wps:cNvSpPr>
                            <a:spLocks/>
                          </wps:cNvSpPr>
                          <wps:spPr bwMode="auto">
                            <a:xfrm>
                              <a:off x="18600" y="9441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637 9441"/>
                                <a:gd name="T3" fmla="*/ 9637 h 197"/>
                                <a:gd name="T4" fmla="+- 0 20671 18600"/>
                                <a:gd name="T5" fmla="*/ T4 w 2072"/>
                                <a:gd name="T6" fmla="+- 0 9637 9441"/>
                                <a:gd name="T7" fmla="*/ 9637 h 197"/>
                                <a:gd name="T8" fmla="+- 0 20671 18600"/>
                                <a:gd name="T9" fmla="*/ T8 w 2072"/>
                                <a:gd name="T10" fmla="+- 0 9441 9441"/>
                                <a:gd name="T11" fmla="*/ 9441 h 197"/>
                                <a:gd name="T12" fmla="+- 0 18600 18600"/>
                                <a:gd name="T13" fmla="*/ T12 w 2072"/>
                                <a:gd name="T14" fmla="+- 0 9441 9441"/>
                                <a:gd name="T15" fmla="*/ 9441 h 197"/>
                                <a:gd name="T16" fmla="+- 0 18600 18600"/>
                                <a:gd name="T17" fmla="*/ T16 w 2072"/>
                                <a:gd name="T18" fmla="+- 0 9637 9441"/>
                                <a:gd name="T19" fmla="*/ 963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72"/>
                        <wpg:cNvGrpSpPr>
                          <a:grpSpLocks/>
                        </wpg:cNvGrpSpPr>
                        <wpg:grpSpPr bwMode="auto">
                          <a:xfrm>
                            <a:off x="18600" y="9637"/>
                            <a:ext cx="2072" cy="197"/>
                            <a:chOff x="18600" y="9637"/>
                            <a:chExt cx="2072" cy="197"/>
                          </a:xfrm>
                        </wpg:grpSpPr>
                        <wps:wsp>
                          <wps:cNvPr id="444" name="Freeform 373"/>
                          <wps:cNvSpPr>
                            <a:spLocks/>
                          </wps:cNvSpPr>
                          <wps:spPr bwMode="auto">
                            <a:xfrm>
                              <a:off x="18600" y="963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834 9637"/>
                                <a:gd name="T3" fmla="*/ 9834 h 197"/>
                                <a:gd name="T4" fmla="+- 0 20671 18600"/>
                                <a:gd name="T5" fmla="*/ T4 w 2072"/>
                                <a:gd name="T6" fmla="+- 0 9834 9637"/>
                                <a:gd name="T7" fmla="*/ 9834 h 197"/>
                                <a:gd name="T8" fmla="+- 0 20671 18600"/>
                                <a:gd name="T9" fmla="*/ T8 w 2072"/>
                                <a:gd name="T10" fmla="+- 0 9637 9637"/>
                                <a:gd name="T11" fmla="*/ 9637 h 197"/>
                                <a:gd name="T12" fmla="+- 0 18600 18600"/>
                                <a:gd name="T13" fmla="*/ T12 w 2072"/>
                                <a:gd name="T14" fmla="+- 0 9637 9637"/>
                                <a:gd name="T15" fmla="*/ 9637 h 197"/>
                                <a:gd name="T16" fmla="+- 0 18600 18600"/>
                                <a:gd name="T17" fmla="*/ T16 w 2072"/>
                                <a:gd name="T18" fmla="+- 0 9834 9637"/>
                                <a:gd name="T19" fmla="*/ 98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70"/>
                        <wpg:cNvGrpSpPr>
                          <a:grpSpLocks/>
                        </wpg:cNvGrpSpPr>
                        <wpg:grpSpPr bwMode="auto">
                          <a:xfrm>
                            <a:off x="18600" y="9834"/>
                            <a:ext cx="2072" cy="197"/>
                            <a:chOff x="18600" y="9834"/>
                            <a:chExt cx="2072" cy="197"/>
                          </a:xfrm>
                        </wpg:grpSpPr>
                        <wps:wsp>
                          <wps:cNvPr id="446" name="Freeform 371"/>
                          <wps:cNvSpPr>
                            <a:spLocks/>
                          </wps:cNvSpPr>
                          <wps:spPr bwMode="auto">
                            <a:xfrm>
                              <a:off x="18600" y="9834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0031 9834"/>
                                <a:gd name="T3" fmla="*/ 10031 h 197"/>
                                <a:gd name="T4" fmla="+- 0 20671 18600"/>
                                <a:gd name="T5" fmla="*/ T4 w 2072"/>
                                <a:gd name="T6" fmla="+- 0 10031 9834"/>
                                <a:gd name="T7" fmla="*/ 10031 h 197"/>
                                <a:gd name="T8" fmla="+- 0 20671 18600"/>
                                <a:gd name="T9" fmla="*/ T8 w 2072"/>
                                <a:gd name="T10" fmla="+- 0 9834 9834"/>
                                <a:gd name="T11" fmla="*/ 9834 h 197"/>
                                <a:gd name="T12" fmla="+- 0 18600 18600"/>
                                <a:gd name="T13" fmla="*/ T12 w 2072"/>
                                <a:gd name="T14" fmla="+- 0 9834 9834"/>
                                <a:gd name="T15" fmla="*/ 9834 h 197"/>
                                <a:gd name="T16" fmla="+- 0 18600 18600"/>
                                <a:gd name="T17" fmla="*/ T16 w 2072"/>
                                <a:gd name="T18" fmla="+- 0 10031 9834"/>
                                <a:gd name="T19" fmla="*/ 1003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68"/>
                        <wpg:cNvGrpSpPr>
                          <a:grpSpLocks/>
                        </wpg:cNvGrpSpPr>
                        <wpg:grpSpPr bwMode="auto">
                          <a:xfrm>
                            <a:off x="18600" y="10031"/>
                            <a:ext cx="2072" cy="195"/>
                            <a:chOff x="18600" y="10031"/>
                            <a:chExt cx="2072" cy="195"/>
                          </a:xfrm>
                        </wpg:grpSpPr>
                        <wps:wsp>
                          <wps:cNvPr id="448" name="Freeform 369"/>
                          <wps:cNvSpPr>
                            <a:spLocks/>
                          </wps:cNvSpPr>
                          <wps:spPr bwMode="auto">
                            <a:xfrm>
                              <a:off x="18600" y="10031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0225 10031"/>
                                <a:gd name="T3" fmla="*/ 10225 h 195"/>
                                <a:gd name="T4" fmla="+- 0 20671 18600"/>
                                <a:gd name="T5" fmla="*/ T4 w 2072"/>
                                <a:gd name="T6" fmla="+- 0 10225 10031"/>
                                <a:gd name="T7" fmla="*/ 10225 h 195"/>
                                <a:gd name="T8" fmla="+- 0 20671 18600"/>
                                <a:gd name="T9" fmla="*/ T8 w 2072"/>
                                <a:gd name="T10" fmla="+- 0 10031 10031"/>
                                <a:gd name="T11" fmla="*/ 10031 h 195"/>
                                <a:gd name="T12" fmla="+- 0 18600 18600"/>
                                <a:gd name="T13" fmla="*/ T12 w 2072"/>
                                <a:gd name="T14" fmla="+- 0 10031 10031"/>
                                <a:gd name="T15" fmla="*/ 10031 h 195"/>
                                <a:gd name="T16" fmla="+- 0 18600 18600"/>
                                <a:gd name="T17" fmla="*/ T16 w 2072"/>
                                <a:gd name="T18" fmla="+- 0 10225 10031"/>
                                <a:gd name="T19" fmla="*/ 1022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66"/>
                        <wpg:cNvGrpSpPr>
                          <a:grpSpLocks/>
                        </wpg:cNvGrpSpPr>
                        <wpg:grpSpPr bwMode="auto">
                          <a:xfrm>
                            <a:off x="18600" y="10225"/>
                            <a:ext cx="2072" cy="197"/>
                            <a:chOff x="18600" y="10225"/>
                            <a:chExt cx="2072" cy="197"/>
                          </a:xfrm>
                        </wpg:grpSpPr>
                        <wps:wsp>
                          <wps:cNvPr id="450" name="Freeform 367"/>
                          <wps:cNvSpPr>
                            <a:spLocks/>
                          </wps:cNvSpPr>
                          <wps:spPr bwMode="auto">
                            <a:xfrm>
                              <a:off x="18600" y="10225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0422 10225"/>
                                <a:gd name="T3" fmla="*/ 10422 h 197"/>
                                <a:gd name="T4" fmla="+- 0 20671 18600"/>
                                <a:gd name="T5" fmla="*/ T4 w 2072"/>
                                <a:gd name="T6" fmla="+- 0 10422 10225"/>
                                <a:gd name="T7" fmla="*/ 10422 h 197"/>
                                <a:gd name="T8" fmla="+- 0 20671 18600"/>
                                <a:gd name="T9" fmla="*/ T8 w 2072"/>
                                <a:gd name="T10" fmla="+- 0 10225 10225"/>
                                <a:gd name="T11" fmla="*/ 10225 h 197"/>
                                <a:gd name="T12" fmla="+- 0 18600 18600"/>
                                <a:gd name="T13" fmla="*/ T12 w 2072"/>
                                <a:gd name="T14" fmla="+- 0 10225 10225"/>
                                <a:gd name="T15" fmla="*/ 10225 h 197"/>
                                <a:gd name="T16" fmla="+- 0 18600 18600"/>
                                <a:gd name="T17" fmla="*/ T16 w 2072"/>
                                <a:gd name="T18" fmla="+- 0 10422 10225"/>
                                <a:gd name="T19" fmla="*/ 1042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64"/>
                        <wpg:cNvGrpSpPr>
                          <a:grpSpLocks/>
                        </wpg:cNvGrpSpPr>
                        <wpg:grpSpPr bwMode="auto">
                          <a:xfrm>
                            <a:off x="18600" y="10422"/>
                            <a:ext cx="2072" cy="197"/>
                            <a:chOff x="18600" y="10422"/>
                            <a:chExt cx="2072" cy="197"/>
                          </a:xfrm>
                        </wpg:grpSpPr>
                        <wps:wsp>
                          <wps:cNvPr id="452" name="Freeform 365"/>
                          <wps:cNvSpPr>
                            <a:spLocks/>
                          </wps:cNvSpPr>
                          <wps:spPr bwMode="auto">
                            <a:xfrm>
                              <a:off x="18600" y="1042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0619 10422"/>
                                <a:gd name="T3" fmla="*/ 10619 h 197"/>
                                <a:gd name="T4" fmla="+- 0 20671 18600"/>
                                <a:gd name="T5" fmla="*/ T4 w 2072"/>
                                <a:gd name="T6" fmla="+- 0 10619 10422"/>
                                <a:gd name="T7" fmla="*/ 10619 h 197"/>
                                <a:gd name="T8" fmla="+- 0 20671 18600"/>
                                <a:gd name="T9" fmla="*/ T8 w 2072"/>
                                <a:gd name="T10" fmla="+- 0 10422 10422"/>
                                <a:gd name="T11" fmla="*/ 10422 h 197"/>
                                <a:gd name="T12" fmla="+- 0 18600 18600"/>
                                <a:gd name="T13" fmla="*/ T12 w 2072"/>
                                <a:gd name="T14" fmla="+- 0 10422 10422"/>
                                <a:gd name="T15" fmla="*/ 10422 h 197"/>
                                <a:gd name="T16" fmla="+- 0 18600 18600"/>
                                <a:gd name="T17" fmla="*/ T16 w 2072"/>
                                <a:gd name="T18" fmla="+- 0 10619 10422"/>
                                <a:gd name="T19" fmla="*/ 106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62"/>
                        <wpg:cNvGrpSpPr>
                          <a:grpSpLocks/>
                        </wpg:cNvGrpSpPr>
                        <wpg:grpSpPr bwMode="auto">
                          <a:xfrm>
                            <a:off x="18600" y="10619"/>
                            <a:ext cx="2072" cy="197"/>
                            <a:chOff x="18600" y="10619"/>
                            <a:chExt cx="2072" cy="197"/>
                          </a:xfrm>
                        </wpg:grpSpPr>
                        <wps:wsp>
                          <wps:cNvPr id="454" name="Freeform 363"/>
                          <wps:cNvSpPr>
                            <a:spLocks/>
                          </wps:cNvSpPr>
                          <wps:spPr bwMode="auto">
                            <a:xfrm>
                              <a:off x="18600" y="1061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0816 10619"/>
                                <a:gd name="T3" fmla="*/ 10816 h 197"/>
                                <a:gd name="T4" fmla="+- 0 20671 18600"/>
                                <a:gd name="T5" fmla="*/ T4 w 2072"/>
                                <a:gd name="T6" fmla="+- 0 10816 10619"/>
                                <a:gd name="T7" fmla="*/ 10816 h 197"/>
                                <a:gd name="T8" fmla="+- 0 20671 18600"/>
                                <a:gd name="T9" fmla="*/ T8 w 2072"/>
                                <a:gd name="T10" fmla="+- 0 10619 10619"/>
                                <a:gd name="T11" fmla="*/ 10619 h 197"/>
                                <a:gd name="T12" fmla="+- 0 18600 18600"/>
                                <a:gd name="T13" fmla="*/ T12 w 2072"/>
                                <a:gd name="T14" fmla="+- 0 10619 10619"/>
                                <a:gd name="T15" fmla="*/ 10619 h 197"/>
                                <a:gd name="T16" fmla="+- 0 18600 18600"/>
                                <a:gd name="T17" fmla="*/ T16 w 2072"/>
                                <a:gd name="T18" fmla="+- 0 10816 10619"/>
                                <a:gd name="T19" fmla="*/ 1081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60"/>
                        <wpg:cNvGrpSpPr>
                          <a:grpSpLocks/>
                        </wpg:cNvGrpSpPr>
                        <wpg:grpSpPr bwMode="auto">
                          <a:xfrm>
                            <a:off x="18600" y="10816"/>
                            <a:ext cx="2072" cy="195"/>
                            <a:chOff x="18600" y="10816"/>
                            <a:chExt cx="2072" cy="195"/>
                          </a:xfrm>
                        </wpg:grpSpPr>
                        <wps:wsp>
                          <wps:cNvPr id="456" name="Freeform 361"/>
                          <wps:cNvSpPr>
                            <a:spLocks/>
                          </wps:cNvSpPr>
                          <wps:spPr bwMode="auto">
                            <a:xfrm>
                              <a:off x="18600" y="10816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1010 10816"/>
                                <a:gd name="T3" fmla="*/ 11010 h 195"/>
                                <a:gd name="T4" fmla="+- 0 20671 18600"/>
                                <a:gd name="T5" fmla="*/ T4 w 2072"/>
                                <a:gd name="T6" fmla="+- 0 11010 10816"/>
                                <a:gd name="T7" fmla="*/ 11010 h 195"/>
                                <a:gd name="T8" fmla="+- 0 20671 18600"/>
                                <a:gd name="T9" fmla="*/ T8 w 2072"/>
                                <a:gd name="T10" fmla="+- 0 10816 10816"/>
                                <a:gd name="T11" fmla="*/ 10816 h 195"/>
                                <a:gd name="T12" fmla="+- 0 18600 18600"/>
                                <a:gd name="T13" fmla="*/ T12 w 2072"/>
                                <a:gd name="T14" fmla="+- 0 10816 10816"/>
                                <a:gd name="T15" fmla="*/ 10816 h 195"/>
                                <a:gd name="T16" fmla="+- 0 18600 18600"/>
                                <a:gd name="T17" fmla="*/ T16 w 2072"/>
                                <a:gd name="T18" fmla="+- 0 11010 10816"/>
                                <a:gd name="T19" fmla="*/ 1101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3AFC0" id="Group 359" o:spid="_x0000_s1026" style="position:absolute;margin-left:930pt;margin-top:282.65pt;width:238.25pt;height:267.9pt;z-index:-144424;mso-position-horizontal-relative:page;mso-position-vertical-relative:page" coordorigin="18600,5653" coordsize="4765,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">
                <v:group id="Group 440" o:spid="_x0000_s1027" style="position:absolute;left:18600;top:5948;width:2072;height:197" coordorigin="18600,5948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41" o:spid="_x0000_s1028" style="position:absolute;left:18600;top:5948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3CsUA&#10;AADcAAAADwAAAGRycy9kb3ducmV2LnhtbESP3WrCQBSE7wu+w3IKvZG68S+R1FVEKnhVMPYBjtlj&#10;Esyejdk1xrd3hUIvh5n5hlmue1OLjlpXWVYwHkUgiHOrKy4U/B53nwsQziNrrC2Tggc5WK8Gb0tM&#10;tb3zgbrMFyJA2KWooPS+SaV0eUkG3cg2xME729agD7ItpG7xHuCmlpMoiqXBisNCiQ1tS8ov2c0o&#10;OM0W8SXzybDbz7ffm5/rI5kklVIf7/3mC4Sn3v+H/9p7rWCaxP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DcKxQAAANwAAAAPAAAAAAAAAAAAAAAAAJgCAABkcnMv&#10;ZG93bnJldi54bWxQSwUGAAAAAAQABAD1AAAAigMAAAAA&#10;" path="m,197r2071,l2071,,,,,197xe" fillcolor="red" stroked="f">
                    <v:path arrowok="t" o:connecttype="custom" o:connectlocs="0,6145;2071,6145;2071,5948;0,5948;0,6145" o:connectangles="0,0,0,0,0"/>
                  </v:shape>
                </v:group>
                <v:group id="Group 438" o:spid="_x0000_s1029" style="position:absolute;left:19461;top:6128;width:347;height:2" coordorigin="19461,6128" coordsize="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39" o:spid="_x0000_s1030" style="position:absolute;left:19461;top:6128;width:347;height:2;visibility:visible;mso-wrap-style:square;v-text-anchor:top" coordsize="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QtMMA&#10;AADcAAAADwAAAGRycy9kb3ducmV2LnhtbERPyWrDMBC9F/oPYgq5lEZuDE1wo5hSCCmBQOL40tvU&#10;Gi/UGhlLXvr30SHQ4+Pt23Q2rRipd41lBa/LCARxYXXDlYL8un/ZgHAeWWNrmRT8kYN09/iwxUTb&#10;iS80Zr4SIYRdggpq77tESlfUZNAtbUccuNL2Bn2AfSV1j1MIN61cRdGbNNhwaKixo8+ait9sMArO&#10;8c/meTiPucHyqL/plLvykCu1eJo/3kF4mv2/+O7+0gridVgbzo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sQtMMAAADcAAAADwAAAAAAAAAAAAAAAACYAgAAZHJzL2Rv&#10;d25yZXYueG1sUEsFBgAAAAAEAAQA9QAAAIgDAAAAAA==&#10;" path="m,l346,e" filled="f" strokeweight=".58pt">
                    <v:path arrowok="t" o:connecttype="custom" o:connectlocs="0,0;346,0" o:connectangles="0,0"/>
                  </v:shape>
                </v:group>
                <v:group id="Group 436" o:spid="_x0000_s1031" style="position:absolute;left:18600;top:6145;width:2072;height:195" coordorigin="18600,6145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37" o:spid="_x0000_s1032" style="position:absolute;left:18600;top:6145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w18EA&#10;AADcAAAADwAAAGRycy9kb3ducmV2LnhtbERPTWvCQBC9F/wPywi91U1aqxJdRQoW7aU0evE2ZMck&#10;mJ0N2VVTf71zKPT4eN+LVe8adaUu1J4NpKMEFHHhbc2lgcN+8zIDFSKyxcYzGfilAKvl4GmBmfU3&#10;/qFrHkslIRwyNFDF2GZah6Iih2HkW2LhTr5zGAV2pbYd3iTcNfo1SSbaYc3SUGFLHxUV5/ziDLy9&#10;+3v6le/wmJwK4vH3ePqZemOeh/16DipSH//Ff+6tFd9M5ssZO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DsNfBAAAA3AAAAA8AAAAAAAAAAAAAAAAAmAIAAGRycy9kb3du&#10;cmV2LnhtbFBLBQYAAAAABAAEAPUAAACGAwAAAAA=&#10;" path="m,194r2071,l2071,,,,,194xe" fillcolor="red" stroked="f">
                    <v:path arrowok="t" o:connecttype="custom" o:connectlocs="0,6339;2071,6339;2071,6145;0,6145;0,6339" o:connectangles="0,0,0,0,0"/>
                  </v:shape>
                </v:group>
                <v:group id="Group 434" o:spid="_x0000_s1033" style="position:absolute;left:18600;top:6339;width:2072;height:197" coordorigin="18600,633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35" o:spid="_x0000_s1034" style="position:absolute;left:18600;top:633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BLsYA&#10;AADcAAAADwAAAGRycy9kb3ducmV2LnhtbESP0WrCQBRE34X+w3ILvkjdNFUT0qwiYsGngrEfcJu9&#10;TUKyd9PsNsa/7xYKPg4zc4bJd5PpxEiDaywreF5GIIhLqxuuFHxc3p5SEM4ja+wsk4IbOdhtH2Y5&#10;Ztpe+Uxj4SsRIOwyVFB732dSurImg25pe+LgfdnBoA9yqKQe8BrgppNxFG2kwYbDQo09HWoq2+LH&#10;KPhcpZu28MliPK0Px/379y2Jk0ap+eO0fwXhafL38H/7pBW8pDH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JBLsYAAADcAAAADwAAAAAAAAAAAAAAAACYAgAAZHJz&#10;L2Rvd25yZXYueG1sUEsFBgAAAAAEAAQA9QAAAIsDAAAAAA==&#10;" path="m,197r2071,l2071,,,,,197xe" fillcolor="red" stroked="f">
                    <v:path arrowok="t" o:connecttype="custom" o:connectlocs="0,6536;2071,6536;2071,6339;0,6339;0,6536" o:connectangles="0,0,0,0,0"/>
                  </v:shape>
                </v:group>
                <v:group id="Group 432" o:spid="_x0000_s1035" style="position:absolute;left:18600;top:6536;width:2072;height:197" coordorigin="18600,6536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33" o:spid="_x0000_s1036" style="position:absolute;left:18600;top:6536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8wcUA&#10;AADcAAAADwAAAGRycy9kb3ducmV2LnhtbESP3WrCQBSE7wXfYTlCb4pu6l9CdBWRFrwqmPYBjtlj&#10;EsyeTbPbGN/eFQQvh5n5hllve1OLjlpXWVbwMYlAEOdWV1wo+P35GicgnEfWWFsmBTdysN0MB2tM&#10;tb3ykbrMFyJA2KWooPS+SaV0eUkG3cQ2xME729agD7ItpG7xGuCmltMoWkqDFYeFEhval5Rfsn+j&#10;4DRPlpfMx+/dYbH/3H3/3eJpXCn1Nup3KxCeev8KP9sHrWCWzOFx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3zBxQAAANwAAAAPAAAAAAAAAAAAAAAAAJgCAABkcnMv&#10;ZG93bnJldi54bWxQSwUGAAAAAAQABAD1AAAAigMAAAAA&#10;" path="m,197r2071,l2071,,,,,197xe" fillcolor="red" stroked="f">
                    <v:path arrowok="t" o:connecttype="custom" o:connectlocs="0,6733;2071,6733;2071,6536;0,6536;0,6733" o:connectangles="0,0,0,0,0"/>
                  </v:shape>
                </v:group>
                <v:group id="Group 430" o:spid="_x0000_s1037" style="position:absolute;left:20726;top:5653;width:2638;height:197" coordorigin="20726,5653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31" o:spid="_x0000_s1038" style="position:absolute;left:20726;top:5653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Ln8UA&#10;AADcAAAADwAAAGRycy9kb3ducmV2LnhtbESPUWvCMBSF3wf7D+EO9jZTHYitRikTQRwMdGPPl+aa&#10;FpubLom1+uuXgbDHwznnO5zFarCt6MmHxrGC8SgDQVw53bBR8PW5eZmBCBFZY+uYFFwpwGr5+LDA&#10;QrsL76k/RCMShEOBCuoYu0LKUNVkMYxcR5y8o/MWY5LeSO3xkuC2lZMsm0qLDaeFGjt6q6k6Hc5W&#10;AfYm35a775/N2n+c3q8Tc7zlpVLPT0M5BxFpiP/he3urFbzO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EufxQAAANwAAAAPAAAAAAAAAAAAAAAAAJgCAABkcnMv&#10;ZG93bnJldi54bWxQSwUGAAAAAAQABAD1AAAAigMAAAAA&#10;" path="m,197r2638,l2638,,,,,197xe" fillcolor="#8db4e2" stroked="f">
                    <v:path arrowok="t" o:connecttype="custom" o:connectlocs="0,5850;2638,5850;2638,5653;0,5653;0,5850" o:connectangles="0,0,0,0,0"/>
                  </v:shape>
                </v:group>
                <v:group id="Group 428" o:spid="_x0000_s1039" style="position:absolute;left:20726;top:5850;width:2638;height:197" coordorigin="20726,5850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29" o:spid="_x0000_s1040" style="position:absolute;left:20726;top:5850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6dsIA&#10;AADcAAAADwAAAGRycy9kb3ducmV2LnhtbERPXWvCMBR9H/gfwh34NtMpDK1GKYogDoS54fOluabF&#10;5qYmsdb9+uVB2OPhfC9WvW1ERz7UjhW8jzIQxKXTNRsFP9/btymIEJE1No5JwYMCrJaDlwXm2t35&#10;i7pjNCKFcMhRQRVjm0sZyooshpFriRN3dt5iTNAbqT3eU7ht5DjLPqTFmlNDhS2tKyovx5tVgJ2Z&#10;7Yr96brd+MPl8zE2599ZodTwtS/mICL18V/8dO+0gsk0rU1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3p2wgAAANwAAAAPAAAAAAAAAAAAAAAAAJgCAABkcnMvZG93&#10;bnJldi54bWxQSwUGAAAAAAQABAD1AAAAhwMAAAAA&#10;" path="m,197r2638,l2638,,,,,197xe" fillcolor="#8db4e2" stroked="f">
                    <v:path arrowok="t" o:connecttype="custom" o:connectlocs="0,6047;2638,6047;2638,5850;0,5850;0,6047" o:connectangles="0,0,0,0,0"/>
                  </v:shape>
                </v:group>
                <v:group id="Group 426" o:spid="_x0000_s1041" style="position:absolute;left:20726;top:6047;width:2638;height:197" coordorigin="20726,6047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27" o:spid="_x0000_s1042" style="position:absolute;left:20726;top:6047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grcIA&#10;AADcAAAADwAAAGRycy9kb3ducmV2LnhtbERPXWvCMBR9H/gfwhX2NtM5ENsZpWwIojBQx54vzTUt&#10;NjddktXqr18eBB8P53uxGmwrevKhcazgdZKBIK6cbtgo+D6uX+YgQkTW2DomBVcKsFqOnhZYaHfh&#10;PfWHaEQK4VCggjrGrpAyVDVZDBPXESfu5LzFmKA3Unu8pHDbymmWzaTFhlNDjR191FSdD39WAfYm&#10;35Tbn9/1p/86765Tc7rlpVLP46F8BxFpiA/x3b3RCt7yND+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OCtwgAAANwAAAAPAAAAAAAAAAAAAAAAAJgCAABkcnMvZG93&#10;bnJldi54bWxQSwUGAAAAAAQABAD1AAAAhwMAAAAA&#10;" path="m,196r2638,l2638,,,,,196xe" fillcolor="#8db4e2" stroked="f">
                    <v:path arrowok="t" o:connecttype="custom" o:connectlocs="0,6243;2638,6243;2638,6047;0,6047;0,6243" o:connectangles="0,0,0,0,0"/>
                  </v:shape>
                </v:group>
                <v:group id="Group 424" o:spid="_x0000_s1043" style="position:absolute;left:20726;top:6243;width:2638;height:195" coordorigin="20726,6243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25" o:spid="_x0000_s1044" style="position:absolute;left:20726;top:6243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P2cUA&#10;AADcAAAADwAAAGRycy9kb3ducmV2LnhtbESPzWrDMBCE74W8g9hCL6WR60DSuJFDKC2EHgL5eYDF&#10;u7GNrZWx5Nh9+6hQ6HGYmW+YzXayrbpx72snBl7nCSiWwlEtpYHL+evlDZQPKIStEzbwwx62+exh&#10;gxm5UY58O4VSRYj4DA1UIXSZ1r6o2KKfu44lelfXWwxR9qWmHscIt61Ok2SpLdYSFyrs+KPiojkN&#10;1gCt6JCWVKdDtx+fh9Y1n990Mebpcdq9gwo8hf/wX3tPBhbrFH7PxCO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8/ZxQAAANwAAAAPAAAAAAAAAAAAAAAAAJgCAABkcnMv&#10;ZG93bnJldi54bWxQSwUGAAAAAAQABAD1AAAAigMAAAAA&#10;" path="m,195r2638,l2638,,,,,195xe" fillcolor="#8db4e2" stroked="f">
                    <v:path arrowok="t" o:connecttype="custom" o:connectlocs="0,6438;2638,6438;2638,6243;0,6243;0,6438" o:connectangles="0,0,0,0,0"/>
                  </v:shape>
                </v:group>
                <v:group id="Group 422" o:spid="_x0000_s1045" style="position:absolute;left:20726;top:6438;width:2638;height:197" coordorigin="20726,6438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23" o:spid="_x0000_s1046" style="position:absolute;left:20726;top:6438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mrsYA&#10;AADcAAAADwAAAGRycy9kb3ducmV2LnhtbESPUWvCMBSF3wf7D+EO9jZT3RhrNUqZCLLBQCc+X5pr&#10;WmxuuiTW6q83g8EeD+ec73Bmi8G2oicfGscKxqMMBHHldMNGwe579fQGIkRkja1jUnChAIv5/d0M&#10;C+3OvKF+G41IEA4FKqhj7AopQ1WTxTByHXHyDs5bjEl6I7XHc4LbVk6y7FVabDgt1NjRe03VcXuy&#10;CrA3+br82P+slv7r+HmZmMM1L5V6fBjKKYhIQ/wP/7XXWsFz/gK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/mrsYAAADcAAAADwAAAAAAAAAAAAAAAACYAgAAZHJz&#10;L2Rvd25yZXYueG1sUEsFBgAAAAAEAAQA9QAAAIsDAAAAAA==&#10;" path="m,197r2638,l2638,,,,,197xe" fillcolor="#8db4e2" stroked="f">
                    <v:path arrowok="t" o:connecttype="custom" o:connectlocs="0,6635;2638,6635;2638,6438;0,6438;0,6635" o:connectangles="0,0,0,0,0"/>
                  </v:shape>
                </v:group>
                <v:group id="Group 420" o:spid="_x0000_s1047" style="position:absolute;left:20726;top:6635;width:2638;height:197" coordorigin="20726,6635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21" o:spid="_x0000_s1048" style="position:absolute;left:20726;top:6635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dQsUA&#10;AADcAAAADwAAAGRycy9kb3ducmV2LnhtbESPUWvCMBSF34X9h3AHe9N0DsR2RikTQTYY6MaeL801&#10;LTY3Nclq3a9fBMHHwznnO5zFarCt6MmHxrGC50kGgrhyumGj4PtrM56DCBFZY+uYFFwowGr5MFpg&#10;od2Zd9TvoxEJwqFABXWMXSFlqGqyGCauI07ewXmLMUlvpPZ4TnDbymmWzaTFhtNCjR291VQd979W&#10;AfYm35bvP6fN2n8ePy5Tc/jLS6WeHofyFUSkId7Dt/ZWK3jJZ3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8d1CxQAAANwAAAAPAAAAAAAAAAAAAAAAAJgCAABkcnMv&#10;ZG93bnJldi54bWxQSwUGAAAAAAQABAD1AAAAigMAAAAA&#10;" path="m,196r2638,l2638,,,,,196xe" fillcolor="#8db4e2" stroked="f">
                    <v:path arrowok="t" o:connecttype="custom" o:connectlocs="0,6831;2638,6831;2638,6635;0,6635;0,6831" o:connectangles="0,0,0,0,0"/>
                  </v:shape>
                </v:group>
                <v:group id="Group 418" o:spid="_x0000_s1049" style="position:absolute;left:20726;top:6831;width:2638;height:197" coordorigin="20726,6831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19" o:spid="_x0000_s1050" style="position:absolute;left:20726;top:6831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sq8IA&#10;AADcAAAADwAAAGRycy9kb3ducmV2LnhtbERPXWvCMBR9H/gfwhX2NtM5ENsZpWwIojBQx54vzTUt&#10;NjddktXqr18eBB8P53uxGmwrevKhcazgdZKBIK6cbtgo+D6uX+YgQkTW2DomBVcKsFqOnhZYaHfh&#10;PfWHaEQK4VCggjrGrpAyVDVZDBPXESfu5LzFmKA3Unu8pHDbymmWzaTFhlNDjR191FSdD39WAfYm&#10;35Tbn9/1p/86765Tc7rlpVLP46F8BxFpiA/x3b3RCt7y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uyrwgAAANwAAAAPAAAAAAAAAAAAAAAAAJgCAABkcnMvZG93&#10;bnJldi54bWxQSwUGAAAAAAQABAD1AAAAhwMAAAAA&#10;" path="m,197r2638,l2638,,,,,197xe" fillcolor="#8db4e2" stroked="f">
                    <v:path arrowok="t" o:connecttype="custom" o:connectlocs="0,7028;2638,7028;2638,6831;0,6831;0,7028" o:connectangles="0,0,0,0,0"/>
                  </v:shape>
                </v:group>
                <v:group id="Group 416" o:spid="_x0000_s1051" style="position:absolute;left:18600;top:7057;width:2072;height:197" coordorigin="18600,705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7" o:spid="_x0000_s1052" style="position:absolute;left:18600;top:705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0/cAA&#10;AADcAAAADwAAAGRycy9kb3ducmV2LnhtbERPzYrCMBC+L/gOYQQvi6aKa6UaRUTBk7DVBxibsS02&#10;k9rEWt/eHASPH9//ct2ZSrTUuNKygvEoAkGcWV1yruB82g/nIJxH1lhZJgUvcrBe9X6WmGj75H9q&#10;U5+LEMIuQQWF93UipcsKMuhGtiYO3NU2Bn2ATS51g88Qbio5iaKZNFhyaCiwpm1B2S19GAWX6Xx2&#10;S3382x7+trvN8f6KJ3Gp1KDfbRYgPHX+K/64D1rBNArz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W0/cAAAADcAAAADwAAAAAAAAAAAAAAAACYAgAAZHJzL2Rvd25y&#10;ZXYueG1sUEsFBgAAAAAEAAQA9QAAAIUDAAAAAA==&#10;" path="m,197r2071,l2071,,,,,197xe" fillcolor="red" stroked="f">
                    <v:path arrowok="t" o:connecttype="custom" o:connectlocs="0,7254;2071,7254;2071,7057;0,7057;0,7254" o:connectangles="0,0,0,0,0"/>
                  </v:shape>
                </v:group>
                <v:group id="Group 414" o:spid="_x0000_s1053" style="position:absolute;left:18600;top:7254;width:2072;height:197" coordorigin="18600,7254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15" o:spid="_x0000_s1054" style="position:absolute;left:18600;top:7254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PEcQA&#10;AADcAAAADwAAAGRycy9kb3ducmV2LnhtbESP0YrCMBRE3xf8h3AFXxZNt7hWqlFEXPBJ2OoHXJtr&#10;W2xuapOt9e83guDjMDNnmOW6N7XoqHWVZQVfkwgEcW51xYWC0/FnPAfhPLLG2jIpeJCD9WrwscRU&#10;2zv/Upf5QgQIuxQVlN43qZQuL8mgm9iGOHgX2xr0QbaF1C3eA9zUMo6imTRYcVgosaFtSfk1+zMK&#10;ztP57Jr55LPbf293m8PtkcRJpdRo2G8WIDz1/h1+tfdawTSK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jxHEAAAA3AAAAA8AAAAAAAAAAAAAAAAAmAIAAGRycy9k&#10;b3ducmV2LnhtbFBLBQYAAAAABAAEAPUAAACJAwAAAAA=&#10;" path="m,197r2071,l2071,,,,,197xe" fillcolor="red" stroked="f">
                    <v:path arrowok="t" o:connecttype="custom" o:connectlocs="0,7451;2071,7451;2071,7254;0,7254;0,7451" o:connectangles="0,0,0,0,0"/>
                  </v:shape>
                </v:group>
                <v:group id="Group 412" o:spid="_x0000_s1055" style="position:absolute;left:18600;top:7451;width:2072;height:195" coordorigin="18600,7451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13" o:spid="_x0000_s1056" style="position:absolute;left:18600;top:7451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468UA&#10;AADcAAAADwAAAGRycy9kb3ducmV2LnhtbESPT2vCQBTE70K/w/IKvZndtPEPqauUQov1IkYv3h7Z&#10;ZxKafRuyW4399N2C4HGYmd8wi9VgW3Gm3jeONaSJAkFcOtNwpeGw/xjPQfiAbLB1TBqu5GG1fBgt&#10;MDfuwjs6F6ESEcI+Rw11CF0upS9rsugT1xFH7+R6iyHKvpKmx0uE21Y+KzWVFhuOCzV29F5T+V38&#10;WA0vE/ebboovPKpTSZxts9ln6rR+ehzeXkEEGsI9fGuvjYZMZ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XjrxQAAANwAAAAPAAAAAAAAAAAAAAAAAJgCAABkcnMv&#10;ZG93bnJldi54bWxQSwUGAAAAAAQABAD1AAAAigMAAAAA&#10;" path="m,194r2071,l2071,,,,,194xe" fillcolor="red" stroked="f">
                    <v:path arrowok="t" o:connecttype="custom" o:connectlocs="0,7645;2071,7645;2071,7451;0,7451;0,7645" o:connectangles="0,0,0,0,0"/>
                  </v:shape>
                </v:group>
                <v:group id="Group 410" o:spid="_x0000_s1057" style="position:absolute;left:18600;top:7645;width:2072;height:197" coordorigin="18600,7645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11" o:spid="_x0000_s1058" style="position:absolute;left:18600;top:7645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JEsQA&#10;AADcAAAADwAAAGRycy9kb3ducmV2LnhtbESP0YrCMBRE3xf8h3AFXxZNV9xWqlFEXPBJ2OoHXJtr&#10;W2xuapOt9e83guDjMDNnmOW6N7XoqHWVZQVfkwgEcW51xYWC0/FnPAfhPLLG2jIpeJCD9WrwscRU&#10;2zv/Upf5QgQIuxQVlN43qZQuL8mgm9iGOHgX2xr0QbaF1C3eA9zUchpFsTRYcVgosaFtSfk1+zMK&#10;zrN5fM188tntv7e7zeH2SKZJpdRo2G8WIDz1/h1+tfdawSyK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iRLEAAAA3AAAAA8AAAAAAAAAAAAAAAAAmAIAAGRycy9k&#10;b3ducmV2LnhtbFBLBQYAAAAABAAEAPUAAACJAwAAAAA=&#10;" path="m,197r2071,l2071,,,,,197xe" fillcolor="red" stroked="f">
                    <v:path arrowok="t" o:connecttype="custom" o:connectlocs="0,7842;2071,7842;2071,7645;0,7645;0,7842" o:connectangles="0,0,0,0,0"/>
                  </v:shape>
                </v:group>
                <v:group id="Group 408" o:spid="_x0000_s1059" style="position:absolute;left:18600;top:7842;width:2072;height:197" coordorigin="18600,784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9" o:spid="_x0000_s1060" style="position:absolute;left:18600;top:784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4+8AA&#10;AADcAAAADwAAAGRycy9kb3ducmV2LnhtbERPzYrCMBC+L/gOYQQvi6aKa6UaRUTBk7DVBxibsS02&#10;k9rEWt/eHASPH9//ct2ZSrTUuNKygvEoAkGcWV1yruB82g/nIJxH1lhZJgUvcrBe9X6WmGj75H9q&#10;U5+LEMIuQQWF93UipcsKMuhGtiYO3NU2Bn2ATS51g88Qbio5iaKZNFhyaCiwpm1B2S19GAWX6Xx2&#10;S3382x7+trvN8f6KJ3Gp1KDfbRYgPHX+K/64D1rBNApr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4+8AAAADcAAAADwAAAAAAAAAAAAAAAACYAgAAZHJzL2Rvd25y&#10;ZXYueG1sUEsFBgAAAAAEAAQA9QAAAIUDAAAAAA==&#10;" path="m,197r2071,l2071,,,,,197xe" fillcolor="red" stroked="f">
                    <v:path arrowok="t" o:connecttype="custom" o:connectlocs="0,8039;2071,8039;2071,7842;0,7842;0,8039" o:connectangles="0,0,0,0,0"/>
                  </v:shape>
                </v:group>
                <v:group id="Group 406" o:spid="_x0000_s1061" style="position:absolute;left:18600;top:8039;width:2072;height:197" coordorigin="18600,803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7" o:spid="_x0000_s1062" style="position:absolute;left:18600;top:803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iIMAA&#10;AADcAAAADwAAAGRycy9kb3ducmV2LnhtbERPzYrCMBC+C75DGMGLaKqolWoUEQVPgtUHmG1m22Iz&#10;qU2s9e03hwWPH9//ZteZSrTUuNKygukkAkGcWV1yruB+O41XIJxH1lhZJgUfcrDb9nsbTLR985Xa&#10;1OcihLBLUEHhfZ1I6bKCDLqJrYkD92sbgz7AJpe6wXcIN5WcRdFSGiw5NBRY06Gg7JG+jIKf+Wr5&#10;SH08as+Lw3F/eX7iWVwqNRx0+zUIT53/iv/dZ61gPg3zw5lw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wiIMAAAADcAAAADwAAAAAAAAAAAAAAAACYAgAAZHJzL2Rvd25y&#10;ZXYueG1sUEsFBgAAAAAEAAQA9QAAAIUDAAAAAA==&#10;" path="m,196r2071,l2071,,,,,196xe" fillcolor="red" stroked="f">
                    <v:path arrowok="t" o:connecttype="custom" o:connectlocs="0,8235;2071,8235;2071,8039;0,8039;0,8235" o:connectangles="0,0,0,0,0"/>
                  </v:shape>
                </v:group>
                <v:group id="Group 404" o:spid="_x0000_s1063" style="position:absolute;left:18600;top:8235;width:2072;height:195" coordorigin="18600,8235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05" o:spid="_x0000_s1064" style="position:absolute;left:18600;top:8235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T2cUA&#10;AADcAAAADwAAAGRycy9kb3ducmV2LnhtbESPQWvCQBSE7wX/w/IK3nQTG21J3QQRKupFTHvp7ZF9&#10;JqHZtyG7auyv7wpCj8PMfMMs88G04kK9aywriKcRCOLS6oYrBV+fH5M3EM4ja2wtk4IbOciz0dMS&#10;U22vfKRL4SsRIOxSVFB736VSurImg25qO+LgnWxv0AfZV1L3eA1w08pZFC2kwYbDQo0drWsqf4qz&#10;UfAyt7/xvtjhd3QqiZND8rqJrVLj52H1DsLT4P/Dj/ZWK0jiGdz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dPZxQAAANwAAAAPAAAAAAAAAAAAAAAAAJgCAABkcnMv&#10;ZG93bnJldi54bWxQSwUGAAAAAAQABAD1AAAAigMAAAAA&#10;" path="m,195r2071,l2071,,,,,195xe" fillcolor="red" stroked="f">
                    <v:path arrowok="t" o:connecttype="custom" o:connectlocs="0,8430;2071,8430;2071,8235;0,8235;0,8430" o:connectangles="0,0,0,0,0"/>
                  </v:shape>
                </v:group>
                <v:group id="Group 402" o:spid="_x0000_s1065" style="position:absolute;left:18600;top:8430;width:2072;height:197" coordorigin="18600,8430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03" o:spid="_x0000_s1066" style="position:absolute;left:18600;top:8430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kI8QA&#10;AADcAAAADwAAAGRycy9kb3ducmV2LnhtbESP0YrCMBRE3xf8h3AFXxZNla6VahQRBZ8WtrsfcG2u&#10;bbG5qU2s9e/NguDjMDNnmNWmN7XoqHWVZQXTSQSCOLe64kLB3+9hvADhPLLG2jIpeJCDzXrwscJU&#10;2zv/UJf5QgQIuxQVlN43qZQuL8mgm9iGOHhn2xr0QbaF1C3eA9zUchZFc2mw4rBQYkO7kvJLdjMK&#10;TvFifsl88tkdv3b77ff1kcySSqnRsN8uQXjq/Tv8ah+1gngaw/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3JCPEAAAA3AAAAA8AAAAAAAAAAAAAAAAAmAIAAGRycy9k&#10;b3ducmV2LnhtbFBLBQYAAAAABAAEAPUAAACJAwAAAAA=&#10;" path="m,197r2071,l2071,,,,,197xe" fillcolor="red" stroked="f">
                    <v:path arrowok="t" o:connecttype="custom" o:connectlocs="0,8627;2071,8627;2071,8430;0,8430;0,8627" o:connectangles="0,0,0,0,0"/>
                  </v:shape>
                </v:group>
                <v:group id="Group 400" o:spid="_x0000_s1067" style="position:absolute;left:18600;top:8627;width:2072;height:198" coordorigin="18600,8627" coordsize="207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01" o:spid="_x0000_s1068" style="position:absolute;left:18600;top:8627;width:2072;height:198;visibility:visible;mso-wrap-style:square;v-text-anchor:top" coordsize="20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fAsYA&#10;AADcAAAADwAAAGRycy9kb3ducmV2LnhtbESP3WrCQBSE7wt9h+UUeqebtEEkuopoWypFwR+8PmSP&#10;SUj2bMhuY/L2bkHo5TAz3zDzZW9q0VHrSssK4nEEgjizuuRcwfn0OZqCcB5ZY22ZFAzkYLl4fppj&#10;qu2ND9QdfS4ChF2KCgrvm1RKlxVk0I1tQxy8q20N+iDbXOoWbwFuavkWRRNpsOSwUGBD64Ky6vhr&#10;FGTdx/uPOZ23h8s+2Q2bryqJh0qp15d+NQPhqff/4Uf7WytI4gn8nQ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kfAsYAAADcAAAADwAAAAAAAAAAAAAAAACYAgAAZHJz&#10;L2Rvd25yZXYueG1sUEsFBgAAAAAEAAQA9QAAAIsDAAAAAA==&#10;" path="m,197r2071,l2071,,,,,197xe" fillcolor="red" stroked="f">
                    <v:path arrowok="t" o:connecttype="custom" o:connectlocs="0,8824;2071,8824;2071,8627;0,8627;0,8824" o:connectangles="0,0,0,0,0"/>
                  </v:shape>
                </v:group>
                <v:group id="Group 398" o:spid="_x0000_s1069" style="position:absolute;left:18600;top:8824;width:2072;height:195" coordorigin="18600,8824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99" o:spid="_x0000_s1070" style="position:absolute;left:18600;top:8824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kM8EA&#10;AADcAAAADwAAAGRycy9kb3ducmV2LnhtbERPTYvCMBC9L/gfwgje1rRrV6UaRRYU3YtYvXgbmrEt&#10;NpPSRK3+enNY2OPjfc+XnanFnVpXWVYQDyMQxLnVFRcKTsf15xSE88gaa8uk4EkOlovexxxTbR98&#10;oHvmCxFC2KWooPS+SaV0eUkG3dA2xIG72NagD7AtpG7xEcJNLb+iaCwNVhwaSmzop6T8mt2MgtG3&#10;fcW/2Q7P0SUnTvbJZBNbpQb9bjUD4anz/+I/91YrSOKwNp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V5DPBAAAA3AAAAA8AAAAAAAAAAAAAAAAAmAIAAGRycy9kb3du&#10;cmV2LnhtbFBLBQYAAAAABAAEAPUAAACGAwAAAAA=&#10;" path="m,194r2071,l2071,,,,,194xe" fillcolor="red" stroked="f">
                    <v:path arrowok="t" o:connecttype="custom" o:connectlocs="0,9018;2071,9018;2071,8824;0,8824;0,9018" o:connectangles="0,0,0,0,0"/>
                  </v:shape>
                </v:group>
                <v:group id="Group 396" o:spid="_x0000_s1071" style="position:absolute;left:20726;top:7155;width:2638;height:197" coordorigin="20726,7155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7" o:spid="_x0000_s1072" style="position:absolute;left:20726;top:7155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kL8IA&#10;AADcAAAADwAAAGRycy9kb3ducmV2LnhtbERPXWvCMBR9H/gfwhX2NtOVIdoZpWwIojBQx54vzTUt&#10;NjddktXqr18eBB8P53uxGmwrevKhcazgdZKBIK6cbtgo+D6uX2YgQkTW2DomBVcKsFqOnhZYaHfh&#10;PfWHaEQK4VCggjrGrpAyVDVZDBPXESfu5LzFmKA3Unu8pHDbyjzLptJiw6mhxo4+aqrOhz+rAHsz&#10;35Tbn9/1p/867665Od3mpVLP46F8BxFpiA/x3b3RCt7yND+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eQvwgAAANwAAAAPAAAAAAAAAAAAAAAAAJgCAABkcnMvZG93&#10;bnJldi54bWxQSwUGAAAAAAQABAD1AAAAhwMAAAAA&#10;" path="m,197r2638,l2638,,,,,197xe" fillcolor="#8db4e2" stroked="f">
                    <v:path arrowok="t" o:connecttype="custom" o:connectlocs="0,7352;2638,7352;2638,7155;0,7155;0,7352" o:connectangles="0,0,0,0,0"/>
                  </v:shape>
                </v:group>
                <v:group id="Group 394" o:spid="_x0000_s1073" style="position:absolute;left:20726;top:7352;width:2638;height:195" coordorigin="20726,7352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95" o:spid="_x0000_s1074" style="position:absolute;left:20726;top:7352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LW8MA&#10;AADcAAAADwAAAGRycy9kb3ducmV2LnhtbESPUWvCQBCE3wv+h2MFX4peepRWoqeIVJA+FGr9AUt2&#10;TYK5vZC7mPjvvUKhj8PMfMOst6Nr1I27UHux8LLIQLEUnmopLZx/DvMlqBBRCBsvbOHOAbabydMa&#10;c/KDfPPtFEuVIBJytFDF2OZah6Jih2HhW5bkXXznMCbZlZo6HBLcNdpk2Zt2WEtaqLDlfcXF9dQ7&#10;C/ROX6ak2vTtcXjuG3/9+KSztbPpuFuBijzG//Bf+0gWXo2B3zPp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7LW8MAAADcAAAADwAAAAAAAAAAAAAAAACYAgAAZHJzL2Rv&#10;d25yZXYueG1sUEsFBgAAAAAEAAQA9QAAAIgDAAAAAA==&#10;" path="m,195r2638,l2638,,,,,195xe" fillcolor="#8db4e2" stroked="f">
                    <v:path arrowok="t" o:connecttype="custom" o:connectlocs="0,7547;2638,7547;2638,7352;0,7352;0,7547" o:connectangles="0,0,0,0,0"/>
                  </v:shape>
                </v:group>
                <v:group id="Group 392" o:spid="_x0000_s1075" style="position:absolute;left:20726;top:7547;width:2638;height:197" coordorigin="20726,7547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93" o:spid="_x0000_s1076" style="position:absolute;left:20726;top:7547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iLMUA&#10;AADcAAAADwAAAGRycy9kb3ducmV2LnhtbESPUWvCMBSF3wf7D+EOfJvpigztjFImgmww0I09X5pr&#10;WmxuahJr3a9fBMHHwznnO5z5crCt6MmHxrGCl3EGgrhyumGj4Od7/TwFESKyxtYxKbhQgOXi8WGO&#10;hXZn3lK/i0YkCIcCFdQxdoWUoarJYhi7jjh5e+ctxiS9kdrjOcFtK/Mse5UWG04LNXb0XlN12J2s&#10;AuzNbFN+/B7XK/91+LzkZv83K5UaPQ3lG4hIQ7yHb+2NVjDJJ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uIsxQAAANwAAAAPAAAAAAAAAAAAAAAAAJgCAABkcnMv&#10;ZG93bnJldi54bWxQSwUGAAAAAAQABAD1AAAAigMAAAAA&#10;" path="m,196r2638,l2638,,,,,196xe" fillcolor="#8db4e2" stroked="f">
                    <v:path arrowok="t" o:connecttype="custom" o:connectlocs="0,7743;2638,7743;2638,7547;0,7547;0,7743" o:connectangles="0,0,0,0,0"/>
                  </v:shape>
                </v:group>
                <v:group id="Group 390" o:spid="_x0000_s1077" style="position:absolute;left:20726;top:7743;width:2638;height:197" coordorigin="20726,7743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91" o:spid="_x0000_s1078" style="position:absolute;left:20726;top:7743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ZwMUA&#10;AADcAAAADwAAAGRycy9kb3ducmV2LnhtbESPUWvCMBSF3wf7D+EKvs3UIjI7o5QNQRQGc2PPl+aa&#10;FpubLom1+uuXwcDHwznnO5zlerCt6MmHxrGC6SQDQVw53bBR8PW5eXoGESKyxtYxKbhSgPXq8WGJ&#10;hXYX/qD+EI1IEA4FKqhj7AopQ1WTxTBxHXHyjs5bjEl6I7XHS4LbVuZZNpcWG04LNXb0WlN1Opyt&#10;AuzNYlvuvn82b/79tL/m5nhblEqNR0P5AiLSEO/h//ZWK5jl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NnAxQAAANwAAAAPAAAAAAAAAAAAAAAAAJgCAABkcnMv&#10;ZG93bnJldi54bWxQSwUGAAAAAAQABAD1AAAAigMAAAAA&#10;" path="m,197r2638,l2638,,,,,197xe" fillcolor="#8db4e2" stroked="f">
                    <v:path arrowok="t" o:connecttype="custom" o:connectlocs="0,7940;2638,7940;2638,7743;0,7743;0,7940" o:connectangles="0,0,0,0,0"/>
                  </v:shape>
                </v:group>
                <v:group id="Group 388" o:spid="_x0000_s1079" style="position:absolute;left:20726;top:7940;width:2638;height:197" coordorigin="20726,7940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89" o:spid="_x0000_s1080" style="position:absolute;left:20726;top:7940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oKcIA&#10;AADcAAAADwAAAGRycy9kb3ducmV2LnhtbERPXWvCMBR9H/gfwhX2NtOVIdoZpWwIojBQx54vzTUt&#10;NjddktXqr18eBB8P53uxGmwrevKhcazgdZKBIK6cbtgo+D6uX2YgQkTW2DomBVcKsFqOnhZYaHfh&#10;PfWHaEQK4VCggjrGrpAyVDVZDBPXESfu5LzFmKA3Unu8pHDbyjzLptJiw6mhxo4+aqrOhz+rAHsz&#10;35Tbn9/1p/867665Od3mpVLP46F8BxFpiA/x3b3RCt7y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+gpwgAAANwAAAAPAAAAAAAAAAAAAAAAAJgCAABkcnMvZG93&#10;bnJldi54bWxQSwUGAAAAAAQABAD1AAAAhwMAAAAA&#10;" path="m,197r2638,l2638,,,,,197xe" fillcolor="#8db4e2" stroked="f">
                    <v:path arrowok="t" o:connecttype="custom" o:connectlocs="0,8137;2638,8137;2638,7940;0,7940;0,8137" o:connectangles="0,0,0,0,0"/>
                  </v:shape>
                </v:group>
                <v:group id="Group 386" o:spid="_x0000_s1081" style="position:absolute;left:20726;top:8137;width:2638;height:195" coordorigin="20726,8137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87" o:spid="_x0000_s1082" style="position:absolute;left:20726;top:8137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masEA&#10;AADcAAAADwAAAGRycy9kb3ducmV2LnhtbERPzWrCQBC+F/oOyxR6KbppWqzErFJEQTwIWh9gyIxJ&#10;SHY2ZDcmfXv3UOjx4/vPN5Nt1Z17Xzsx8D5PQLEUjmopDVx/9rMlKB9QCFsnbOCXPWzWz085ZuRG&#10;OfP9EkoVQ8RnaKAKocu09kXFFv3cdSyRu7neYoiwLzX1OMZw2+o0SRbaYi2xocKOtxUXzWWwBuiL&#10;TmlJdTp0h/FtaF2zO9LVmNeX6XsFKvAU/sV/7gMZ+PyI8+OZeAT0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5ZmrBAAAA3AAAAA8AAAAAAAAAAAAAAAAAmAIAAGRycy9kb3du&#10;cmV2LnhtbFBLBQYAAAAABAAEAPUAAACGAwAAAAA=&#10;" path="m,194r2638,l2638,,,,,194xe" fillcolor="#8db4e2" stroked="f">
                    <v:path arrowok="t" o:connecttype="custom" o:connectlocs="0,8331;2638,8331;2638,8137;0,8137;0,8331" o:connectangles="0,0,0,0,0"/>
                  </v:shape>
                </v:group>
                <v:group id="Group 384" o:spid="_x0000_s1083" style="position:absolute;left:20726;top:8331;width:2638;height:197" coordorigin="20726,8331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85" o:spid="_x0000_s1084" style="position:absolute;left:20726;top:8331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JHsYA&#10;AADcAAAADwAAAGRycy9kb3ducmV2LnhtbESPUWvCMBSF3wf7D+EO9jZTuzFmNUqZCLLBQCc+X5pr&#10;WmxuuiTW6q83g8EeD+ec73Bmi8G2oicfGscKxqMMBHHldMNGwe579fQGIkRkja1jUnChAIv5/d0M&#10;C+3OvKF+G41IEA4FKqhj7AopQ1WTxTByHXHyDs5bjEl6I7XHc4LbVuZZ9iotNpwWauzovabquD1Z&#10;Bdibybr82P+slv7r+HnJzeE6KZV6fBjKKYhIQ/wP/7XXWsHLcw6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ZJHsYAAADcAAAADwAAAAAAAAAAAAAAAACYAgAAZHJz&#10;L2Rvd25yZXYueG1sUEsFBgAAAAAEAAQA9QAAAIsDAAAAAA==&#10;" path="m,197r2638,l2638,,,,,197xe" fillcolor="#8db4e2" stroked="f">
                    <v:path arrowok="t" o:connecttype="custom" o:connectlocs="0,8528;2638,8528;2638,8331;0,8331;0,8528" o:connectangles="0,0,0,0,0"/>
                  </v:shape>
                </v:group>
                <v:group id="Group 382" o:spid="_x0000_s1085" style="position:absolute;left:20726;top:8528;width:2638;height:197" coordorigin="20726,8528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83" o:spid="_x0000_s1086" style="position:absolute;left:20726;top:8528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08cYA&#10;AADcAAAADwAAAGRycy9kb3ducmV2LnhtbESP3WoCMRSE7wt9h3CE3mlWK0VXoywtgrRQ8AevD5tj&#10;dnFzsk3Sde3TNwWhl8PMfMMs171tREc+1I4VjEcZCOLS6ZqNguNhM5yBCBFZY+OYFNwowHr1+LDE&#10;XLsr76jbRyMShEOOCqoY21zKUFZkMYxcS5y8s/MWY5LeSO3xmuC2kZMse5EWa04LFbb0WlF52X9b&#10;BdiZ+bZ4P31t3vzn5eM2MeefeaHU06AvFiAi9fE/fG9vtYLp8xT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N08cYAAADcAAAADwAAAAAAAAAAAAAAAACYAgAAZHJz&#10;L2Rvd25yZXYueG1sUEsFBgAAAAAEAAQA9QAAAIsDAAAAAA==&#10;" path="m,197r2638,l2638,,,,,197xe" fillcolor="#8db4e2" stroked="f">
                    <v:path arrowok="t" o:connecttype="custom" o:connectlocs="0,8725;2638,8725;2638,8528;0,8528;0,8725" o:connectangles="0,0,0,0,0"/>
                  </v:shape>
                </v:group>
                <v:group id="Group 380" o:spid="_x0000_s1087" style="position:absolute;left:20726;top:8725;width:2638;height:198" coordorigin="20726,8725" coordsize="2638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81" o:spid="_x0000_s1088" style="position:absolute;left:20726;top:8725;width:2638;height:198;visibility:visible;mso-wrap-style:square;v-text-anchor:top" coordsize="263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t6MUA&#10;AADcAAAADwAAAGRycy9kb3ducmV2LnhtbESPwWrDMBBE74X8g9hAbo2cxgTXjRJCQ8EHQ2q3H7BI&#10;W9uNtTKWmjh/HxUKPQ4z84bZ7ifbiwuNvnOsYLVMQBBrZzpuFHx+vD1mIHxANtg7JgU38rDfzR62&#10;mBt35YoudWhEhLDPUUEbwpBL6XVLFv3SDcTR+3KjxRDl2Egz4jXCbS+fkmQjLXYcF1oc6LUlfa5/&#10;rILTsSjPpqy69L1Km+9Tpvn5qJVazKfDC4hAU/gP/7ULoyBdb+D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K3oxQAAANwAAAAPAAAAAAAAAAAAAAAAAJgCAABkcnMv&#10;ZG93bnJldi54bWxQSwUGAAAAAAQABAD1AAAAigMAAAAA&#10;" path="m,197r2638,l2638,,,,,197xe" fillcolor="#8db4e2" stroked="f">
                    <v:path arrowok="t" o:connecttype="custom" o:connectlocs="0,8922;2638,8922;2638,8725;0,8725;0,8922" o:connectangles="0,0,0,0,0"/>
                  </v:shape>
                </v:group>
                <v:group id="Group 378" o:spid="_x0000_s1089" style="position:absolute;left:18600;top:9049;width:2072;height:197" coordorigin="18600,904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79" o:spid="_x0000_s1090" style="position:absolute;left:18600;top:904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dKsMA&#10;AADcAAAADwAAAGRycy9kb3ducmV2LnhtbERP3WqDMBS+H/QdwhnsZqzRrtThGksZDAcrtLo+wMGc&#10;qdSciEmtvv1yMejlx/e/3U2mEyMNrrWsIF5GIIgrq1uuFZx/Pl/eQDiPrLGzTApmcrDLFg9bTLW9&#10;cUFj6WsRQtilqKDxvk+ldFVDBt3S9sSB+7WDQR/gUEs94C2Em06uomgjDbYcGhrs6aOh6lJejYJV&#10;cTrIw3k+Xi95/DxRnJgk/1bq6XHav4PwNPm7+N/9pRWsX8Pa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fdKsMAAADcAAAADwAAAAAAAAAAAAAAAACYAgAAZHJzL2Rv&#10;d25yZXYueG1sUEsFBgAAAAAEAAQA9QAAAIgDAAAAAA==&#10;" path="m,197r2071,l2071,,,,,197xe" fillcolor="#c00000" stroked="f">
                    <v:path arrowok="t" o:connecttype="custom" o:connectlocs="0,9246;2071,9246;2071,9049;0,9049;0,9246" o:connectangles="0,0,0,0,0"/>
                  </v:shape>
                </v:group>
                <v:group id="Group 376" o:spid="_x0000_s1091" style="position:absolute;left:18600;top:9246;width:2072;height:195" coordorigin="18600,9246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77" o:spid="_x0000_s1092" style="position:absolute;left:18600;top:9246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U3cEA&#10;AADcAAAADwAAAGRycy9kb3ducmV2LnhtbERPXWvCMBR9H/gfwhV800TR4TqjiKiIdAx1+Hxprm1Z&#10;c1OaqNVfvzwIezyc79mitZW4UeNLxxqGAwWCOHOm5FzDz2nTn4LwAdlg5Zg0PMjDYt55m2Fi3J0P&#10;dDuGXMQQ9glqKEKoEyl9VpBFP3A1ceQurrEYImxyaRq8x3BbyZFS79JiybGhwJpWBWW/x6vVQPSd&#10;rqv95JJ+pafzx/OstlQrrXvddvkJIlAb/sUv985oGI/j/H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WlN3BAAAA3AAAAA8AAAAAAAAAAAAAAAAAmAIAAGRycy9kb3du&#10;cmV2LnhtbFBLBQYAAAAABAAEAPUAAACGAwAAAAA=&#10;" path="m,195r2071,l2071,,,,,195xe" fillcolor="#c00000" stroked="f">
                    <v:path arrowok="t" o:connecttype="custom" o:connectlocs="0,9441;2071,9441;2071,9246;0,9246;0,9441" o:connectangles="0,0,0,0,0"/>
                  </v:shape>
                </v:group>
                <v:group id="Group 374" o:spid="_x0000_s1093" style="position:absolute;left:18600;top:9441;width:2072;height:197" coordorigin="18600,9441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75" o:spid="_x0000_s1094" style="position:absolute;left:18600;top:9441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ZvcUA&#10;AADcAAAADwAAAGRycy9kb3ducmV2LnhtbESP0WrCQBRE3wv9h+UW+lJ0kxCqRFcRoURooNX6AZfs&#10;NQlm74bsGuPfuwXBx2FmzjDL9WhaMVDvGssK4mkEgri0uuFKwfHvazIH4TyyxtYyKbiRg/Xq9WWJ&#10;mbZX3tNw8JUIEHYZKqi97zIpXVmTQTe1HXHwTrY36IPsK6l7vAa4aWUSRZ/SYMNhocaOtjWV58PF&#10;KEj2v4UsjrefyzmPP0aKZ2aWfyv1/jZuFiA8jf4ZfrR3WkGaJv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Zm9xQAAANwAAAAPAAAAAAAAAAAAAAAAAJgCAABkcnMv&#10;ZG93bnJldi54bWxQSwUGAAAAAAQABAD1AAAAigMAAAAA&#10;" path="m,196r2071,l2071,,,,,196xe" fillcolor="#c00000" stroked="f">
                    <v:path arrowok="t" o:connecttype="custom" o:connectlocs="0,9637;2071,9637;2071,9441;0,9441;0,9637" o:connectangles="0,0,0,0,0"/>
                  </v:shape>
                </v:group>
                <v:group id="Group 372" o:spid="_x0000_s1095" style="position:absolute;left:18600;top:9637;width:2072;height:197" coordorigin="18600,963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73" o:spid="_x0000_s1096" style="position:absolute;left:18600;top:963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kUsUA&#10;AADcAAAADwAAAGRycy9kb3ducmV2LnhtbESP0WrCQBRE3wv9h+UW+lJ0kxCqRNcgQolQodX6AZfs&#10;NQlm74bsauLfuwXBx2FmzjDLfDStuFLvGssK4mkEgri0uuFKwfHvazIH4TyyxtYyKbiRg3z1+rLE&#10;TNuB93Q9+EoECLsMFdTed5mUrqzJoJvajjh4J9sb9EH2ldQ9DgFuWplE0ac02HBYqLGjTU3l+XAx&#10;CpL9707ujrefy7mIP0aKZ2ZWfCv1/jauFyA8jf4ZfrS3WkGapvB/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KRSxQAAANwAAAAPAAAAAAAAAAAAAAAAAJgCAABkcnMv&#10;ZG93bnJldi54bWxQSwUGAAAAAAQABAD1AAAAigMAAAAA&#10;" path="m,197r2071,l2071,,,,,197xe" fillcolor="#c00000" stroked="f">
                    <v:path arrowok="t" o:connecttype="custom" o:connectlocs="0,9834;2071,9834;2071,9637;0,9637;0,9834" o:connectangles="0,0,0,0,0"/>
                  </v:shape>
                </v:group>
                <v:group id="Group 370" o:spid="_x0000_s1097" style="position:absolute;left:18600;top:9834;width:2072;height:197" coordorigin="18600,9834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71" o:spid="_x0000_s1098" style="position:absolute;left:18600;top:9834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fvsMA&#10;AADcAAAADwAAAGRycy9kb3ducmV2LnhtbESP3YrCMBSE7wXfIRzBG1nTiljpGkUEUVDw9wEOzbEt&#10;NieliVrf3iwseDnMzDfMbNGaSjypcaVlBfEwAkGcWV1yruB6Wf9MQTiPrLGyTAre5GAx73ZmmGr7&#10;4hM9zz4XAcIuRQWF93UqpcsKMuiGtiYO3s02Bn2QTS51g68AN5UcRdFEGiw5LBRY06qg7H5+GAWj&#10;03Ev99f34XHfxIOW4sQkm51S/V67/AXhqfXf8H97qxWMxxP4OxOO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KfvsMAAADcAAAADwAAAAAAAAAAAAAAAACYAgAAZHJzL2Rv&#10;d25yZXYueG1sUEsFBgAAAAAEAAQA9QAAAIgDAAAAAA==&#10;" path="m,197r2071,l2071,,,,,197xe" fillcolor="#c00000" stroked="f">
                    <v:path arrowok="t" o:connecttype="custom" o:connectlocs="0,10031;2071,10031;2071,9834;0,9834;0,10031" o:connectangles="0,0,0,0,0"/>
                  </v:shape>
                </v:group>
                <v:group id="Group 368" o:spid="_x0000_s1099" style="position:absolute;left:18600;top:10031;width:2072;height:195" coordorigin="18600,10031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69" o:spid="_x0000_s1100" style="position:absolute;left:18600;top:10031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Y28EA&#10;AADcAAAADwAAAGRycy9kb3ducmV2LnhtbERPXWvCMBR9H/gfwhV800TR4TqjiKiIdAx1+Hxprm1Z&#10;c1OaqNVfvzwIezyc79mitZW4UeNLxxqGAwWCOHOm5FzDz2nTn4LwAdlg5Zg0PMjDYt55m2Fi3J0P&#10;dDuGXMQQ9glqKEKoEyl9VpBFP3A1ceQurrEYImxyaRq8x3BbyZFS79JiybGhwJpWBWW/x6vVQPSd&#10;rqv95JJ+pafzx/OstlQrrXvddvkJIlAb/sUv985oGI/j2n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mNvBAAAA3AAAAA8AAAAAAAAAAAAAAAAAmAIAAGRycy9kb3du&#10;cmV2LnhtbFBLBQYAAAAABAAEAPUAAACGAwAAAAA=&#10;" path="m,194r2071,l2071,,,,,194xe" fillcolor="#c00000" stroked="f">
                    <v:path arrowok="t" o:connecttype="custom" o:connectlocs="0,10225;2071,10225;2071,10031;0,10031;0,10225" o:connectangles="0,0,0,0,0"/>
                  </v:shape>
                </v:group>
                <v:group id="Group 366" o:spid="_x0000_s1101" style="position:absolute;left:18600;top:10225;width:2072;height:197" coordorigin="18600,10225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67" o:spid="_x0000_s1102" style="position:absolute;left:18600;top:10225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0jMMA&#10;AADcAAAADwAAAGRycy9kb3ducmV2LnhtbERP3WqDMBS+H/QdwhnsZqzRstbhGksZDAcrtLo+wMGc&#10;qdSciEmtvv1yMejlx/e/3U2mEyMNrrWsIF5GIIgrq1uuFZx/Pl/eQDiPrLGzTApmcrDLFg9bTLW9&#10;cUFj6WsRQtilqKDxvk+ldFVDBt3S9sSB+7WDQR/gUEs94C2Em06uomgjDbYcGhrs6aOh6lJejYJV&#10;cTrIw3k+Xi95/DxRnJgk/1bq6XHav4PwNPm7+N/9pRW8rsP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40jMMAAADcAAAADwAAAAAAAAAAAAAAAACYAgAAZHJzL2Rv&#10;d25yZXYueG1sUEsFBgAAAAAEAAQA9QAAAIgDAAAAAA==&#10;" path="m,197r2071,l2071,,,,,197xe" fillcolor="#c00000" stroked="f">
                    <v:path arrowok="t" o:connecttype="custom" o:connectlocs="0,10422;2071,10422;2071,10225;0,10225;0,10422" o:connectangles="0,0,0,0,0"/>
                  </v:shape>
                </v:group>
                <v:group id="Group 364" o:spid="_x0000_s1103" style="position:absolute;left:18600;top:10422;width:2072;height:197" coordorigin="18600,1042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65" o:spid="_x0000_s1104" style="position:absolute;left:18600;top:1042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PYMQA&#10;AADcAAAADwAAAGRycy9kb3ducmV2LnhtbESP0YrCMBRE3xf8h3AFX2RNW9Z1qUYRQVxQ0Lp+wKW5&#10;tsXmpjRR698bQdjHYWbOMLNFZ2pxo9ZVlhXEowgEcW51xYWC09/68weE88gaa8uk4EEOFvPexwxT&#10;be+c0e3oCxEg7FJUUHrfpFK6vCSDbmQb4uCdbWvQB9kWUrd4D3BTyySKvqXBisNCiQ2tSsovx6tR&#10;kGSHndydHvvrZRMPO4onZrLZKjXod8spCE+d/w+/279awdc4g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D2DEAAAA3AAAAA8AAAAAAAAAAAAAAAAAmAIAAGRycy9k&#10;b3ducmV2LnhtbFBLBQYAAAAABAAEAPUAAACJAwAAAAA=&#10;" path="m,197r2071,l2071,,,,,197xe" fillcolor="#c00000" stroked="f">
                    <v:path arrowok="t" o:connecttype="custom" o:connectlocs="0,10619;2071,10619;2071,10422;0,10422;0,10619" o:connectangles="0,0,0,0,0"/>
                  </v:shape>
                </v:group>
                <v:group id="Group 362" o:spid="_x0000_s1105" style="position:absolute;left:18600;top:10619;width:2072;height:197" coordorigin="18600,1061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63" o:spid="_x0000_s1106" style="position:absolute;left:18600;top:1061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yj8UA&#10;AADcAAAADwAAAGRycy9kb3ducmV2LnhtbESP0WrCQBRE3wv9h+UKvhTdRNIq0VVKoSgo2KgfcMle&#10;k2D2bsiuMfl7t1Do4zAzZ5jVpje16Kh1lWUF8TQCQZxbXXGh4HL+nixAOI+ssbZMCgZysFm/vqww&#10;1fbBGXUnX4gAYZeigtL7JpXS5SUZdFPbEAfvaluDPsi2kLrFR4CbWs6i6EMarDgslNjQV0n57XQ3&#10;CmbZz0EeLsPxftvGbz3FczPf7pUaj/rPJQhPvf8P/7V3WkHynsDvmX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TKPxQAAANwAAAAPAAAAAAAAAAAAAAAAAJgCAABkcnMv&#10;ZG93bnJldi54bWxQSwUGAAAAAAQABAD1AAAAigMAAAAA&#10;" path="m,197r2071,l2071,,,,,197xe" fillcolor="#c00000" stroked="f">
                    <v:path arrowok="t" o:connecttype="custom" o:connectlocs="0,10816;2071,10816;2071,10619;0,10619;0,10816" o:connectangles="0,0,0,0,0"/>
                  </v:shape>
                </v:group>
                <v:group id="Group 360" o:spid="_x0000_s1107" style="position:absolute;left:18600;top:10816;width:2072;height:195" coordorigin="18600,10816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61" o:spid="_x0000_s1108" style="position:absolute;left:18600;top:10816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/78UA&#10;AADcAAAADwAAAGRycy9kb3ducmV2LnhtbESP3WoCMRSE74W+QziF3mlSqaKrUYqolLIi/uD1YXPc&#10;XdycLJuo2z59UxC8HGbmG2Y6b20lbtT40rGG954CQZw5U3Ku4XhYdUcgfEA2WDkmDT/kYT576Uwx&#10;Me7OO7rtQy4ihH2CGooQ6kRKnxVk0fdcTRy9s2sshiibXJoG7xFuK9lXaigtlhwXCqxpUVB22V+t&#10;BqJtuqy+B+d0kx5O49+TWlOttH57bT8nIAK14Rl+tL+Mho/BEP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j/vxQAAANwAAAAPAAAAAAAAAAAAAAAAAJgCAABkcnMv&#10;ZG93bnJldi54bWxQSwUGAAAAAAQABAD1AAAAigMAAAAA&#10;" path="m,194r2071,l2071,,,,,194xe" fillcolor="#c00000" stroked="f">
                    <v:path arrowok="t" o:connecttype="custom" o:connectlocs="0,11010;2071,11010;2071,10816;0,10816;0,110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080" behindDoc="1" locked="0" layoutInCell="1" allowOverlap="1" wp14:anchorId="3705A5A7" wp14:editId="050E60D9">
                <wp:simplePos x="0" y="0"/>
                <wp:positionH relativeFrom="page">
                  <wp:posOffset>12420600</wp:posOffset>
                </wp:positionH>
                <wp:positionV relativeFrom="page">
                  <wp:posOffset>7247255</wp:posOffset>
                </wp:positionV>
                <wp:extent cx="29210" cy="6350"/>
                <wp:effectExtent l="9525" t="8255" r="8890" b="4445"/>
                <wp:wrapNone/>
                <wp:docPr id="37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6350"/>
                          <a:chOff x="19560" y="11413"/>
                          <a:chExt cx="46" cy="10"/>
                        </a:xfrm>
                      </wpg:grpSpPr>
                      <wps:wsp>
                        <wps:cNvPr id="373" name="Freeform 358"/>
                        <wps:cNvSpPr>
                          <a:spLocks/>
                        </wps:cNvSpPr>
                        <wps:spPr bwMode="auto">
                          <a:xfrm>
                            <a:off x="19560" y="11413"/>
                            <a:ext cx="46" cy="10"/>
                          </a:xfrm>
                          <a:custGeom>
                            <a:avLst/>
                            <a:gdLst>
                              <a:gd name="T0" fmla="+- 0 19560 19560"/>
                              <a:gd name="T1" fmla="*/ T0 w 46"/>
                              <a:gd name="T2" fmla="+- 0 11418 11413"/>
                              <a:gd name="T3" fmla="*/ 11418 h 10"/>
                              <a:gd name="T4" fmla="+- 0 19606 19560"/>
                              <a:gd name="T5" fmla="*/ T4 w 46"/>
                              <a:gd name="T6" fmla="+- 0 11418 11413"/>
                              <a:gd name="T7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6" h="10">
                                <a:moveTo>
                                  <a:pt x="0" y="5"/>
                                </a:moveTo>
                                <a:lnTo>
                                  <a:pt x="46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A035F" id="Group 357" o:spid="_x0000_s1026" style="position:absolute;margin-left:978pt;margin-top:570.65pt;width:2.3pt;height:.5pt;z-index:-144400;mso-position-horizontal-relative:page;mso-position-vertical-relative:page" coordorigin="19560,11413" coordsize="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">
                <v:shape id="Freeform 358" o:spid="_x0000_s1027" style="position:absolute;left:19560;top:11413;width:46;height:10;visibility:visible;mso-wrap-style:square;v-text-anchor:top" coordsize="4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ADcUA&#10;AADcAAAADwAAAGRycy9kb3ducmV2LnhtbESPQWvCQBSE70L/w/KE3nRjTVtNsxEVhNZb0h48PrKv&#10;Sdrs25Ddmvjv3YLgcZiZb5h0M5pWnKl3jWUFi3kEgri0uuFKwdfnYbYC4TyyxtYyKbiQg032MEkx&#10;0XbgnM6Fr0SAsEtQQe19l0jpypoMurntiIP3bXuDPsi+krrHIcBNK5+i6EUabDgs1NjRvqbyt/gz&#10;CuLhSEW+0uXuVJhDvMbnffzzodTjdNy+gfA0+nv41n7XCpavS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kANxQAAANwAAAAPAAAAAAAAAAAAAAAAAJgCAABkcnMv&#10;ZG93bnJldi54bWxQSwUGAAAAAAQABAD1AAAAigMAAAAA&#10;" path="m,5r46,e" filled="f" strokeweight=".58pt">
                  <v:path arrowok="t" o:connecttype="custom" o:connectlocs="0,11418;46,1141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104" behindDoc="1" locked="0" layoutInCell="1" allowOverlap="1" wp14:anchorId="3705A5A8" wp14:editId="3DD6342E">
                <wp:simplePos x="0" y="0"/>
                <wp:positionH relativeFrom="page">
                  <wp:posOffset>11811000</wp:posOffset>
                </wp:positionH>
                <wp:positionV relativeFrom="page">
                  <wp:posOffset>8151495</wp:posOffset>
                </wp:positionV>
                <wp:extent cx="1315720" cy="1620520"/>
                <wp:effectExtent l="0" t="0" r="0" b="635"/>
                <wp:wrapNone/>
                <wp:docPr id="34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620520"/>
                          <a:chOff x="18600" y="12837"/>
                          <a:chExt cx="2072" cy="2552"/>
                        </a:xfrm>
                      </wpg:grpSpPr>
                      <wpg:grpSp>
                        <wpg:cNvPr id="346" name="Group 355"/>
                        <wpg:cNvGrpSpPr>
                          <a:grpSpLocks/>
                        </wpg:cNvGrpSpPr>
                        <wpg:grpSpPr bwMode="auto">
                          <a:xfrm>
                            <a:off x="18600" y="12837"/>
                            <a:ext cx="2072" cy="197"/>
                            <a:chOff x="18600" y="12837"/>
                            <a:chExt cx="2072" cy="197"/>
                          </a:xfrm>
                        </wpg:grpSpPr>
                        <wps:wsp>
                          <wps:cNvPr id="347" name="Freeform 356"/>
                          <wps:cNvSpPr>
                            <a:spLocks/>
                          </wps:cNvSpPr>
                          <wps:spPr bwMode="auto">
                            <a:xfrm>
                              <a:off x="18600" y="1283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034 12837"/>
                                <a:gd name="T3" fmla="*/ 13034 h 197"/>
                                <a:gd name="T4" fmla="+- 0 20671 18600"/>
                                <a:gd name="T5" fmla="*/ T4 w 2072"/>
                                <a:gd name="T6" fmla="+- 0 13034 12837"/>
                                <a:gd name="T7" fmla="*/ 13034 h 197"/>
                                <a:gd name="T8" fmla="+- 0 20671 18600"/>
                                <a:gd name="T9" fmla="*/ T8 w 2072"/>
                                <a:gd name="T10" fmla="+- 0 12837 12837"/>
                                <a:gd name="T11" fmla="*/ 12837 h 197"/>
                                <a:gd name="T12" fmla="+- 0 18600 18600"/>
                                <a:gd name="T13" fmla="*/ T12 w 2072"/>
                                <a:gd name="T14" fmla="+- 0 12837 12837"/>
                                <a:gd name="T15" fmla="*/ 12837 h 197"/>
                                <a:gd name="T16" fmla="+- 0 18600 18600"/>
                                <a:gd name="T17" fmla="*/ T16 w 2072"/>
                                <a:gd name="T18" fmla="+- 0 13034 12837"/>
                                <a:gd name="T19" fmla="*/ 130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3"/>
                        <wpg:cNvGrpSpPr>
                          <a:grpSpLocks/>
                        </wpg:cNvGrpSpPr>
                        <wpg:grpSpPr bwMode="auto">
                          <a:xfrm>
                            <a:off x="18600" y="13034"/>
                            <a:ext cx="2072" cy="195"/>
                            <a:chOff x="18600" y="13034"/>
                            <a:chExt cx="2072" cy="195"/>
                          </a:xfrm>
                        </wpg:grpSpPr>
                        <wps:wsp>
                          <wps:cNvPr id="349" name="Freeform 354"/>
                          <wps:cNvSpPr>
                            <a:spLocks/>
                          </wps:cNvSpPr>
                          <wps:spPr bwMode="auto">
                            <a:xfrm>
                              <a:off x="18600" y="13034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228 13034"/>
                                <a:gd name="T3" fmla="*/ 13228 h 195"/>
                                <a:gd name="T4" fmla="+- 0 20671 18600"/>
                                <a:gd name="T5" fmla="*/ T4 w 2072"/>
                                <a:gd name="T6" fmla="+- 0 13228 13034"/>
                                <a:gd name="T7" fmla="*/ 13228 h 195"/>
                                <a:gd name="T8" fmla="+- 0 20671 18600"/>
                                <a:gd name="T9" fmla="*/ T8 w 2072"/>
                                <a:gd name="T10" fmla="+- 0 13034 13034"/>
                                <a:gd name="T11" fmla="*/ 13034 h 195"/>
                                <a:gd name="T12" fmla="+- 0 18600 18600"/>
                                <a:gd name="T13" fmla="*/ T12 w 2072"/>
                                <a:gd name="T14" fmla="+- 0 13034 13034"/>
                                <a:gd name="T15" fmla="*/ 13034 h 195"/>
                                <a:gd name="T16" fmla="+- 0 18600 18600"/>
                                <a:gd name="T17" fmla="*/ T16 w 2072"/>
                                <a:gd name="T18" fmla="+- 0 13228 13034"/>
                                <a:gd name="T19" fmla="*/ 1322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51"/>
                        <wpg:cNvGrpSpPr>
                          <a:grpSpLocks/>
                        </wpg:cNvGrpSpPr>
                        <wpg:grpSpPr bwMode="auto">
                          <a:xfrm>
                            <a:off x="18600" y="13228"/>
                            <a:ext cx="2072" cy="197"/>
                            <a:chOff x="18600" y="13228"/>
                            <a:chExt cx="2072" cy="197"/>
                          </a:xfrm>
                        </wpg:grpSpPr>
                        <wps:wsp>
                          <wps:cNvPr id="351" name="Freeform 352"/>
                          <wps:cNvSpPr>
                            <a:spLocks/>
                          </wps:cNvSpPr>
                          <wps:spPr bwMode="auto">
                            <a:xfrm>
                              <a:off x="18600" y="13228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425 13228"/>
                                <a:gd name="T3" fmla="*/ 13425 h 197"/>
                                <a:gd name="T4" fmla="+- 0 20671 18600"/>
                                <a:gd name="T5" fmla="*/ T4 w 2072"/>
                                <a:gd name="T6" fmla="+- 0 13425 13228"/>
                                <a:gd name="T7" fmla="*/ 13425 h 197"/>
                                <a:gd name="T8" fmla="+- 0 20671 18600"/>
                                <a:gd name="T9" fmla="*/ T8 w 2072"/>
                                <a:gd name="T10" fmla="+- 0 13228 13228"/>
                                <a:gd name="T11" fmla="*/ 13228 h 197"/>
                                <a:gd name="T12" fmla="+- 0 18600 18600"/>
                                <a:gd name="T13" fmla="*/ T12 w 2072"/>
                                <a:gd name="T14" fmla="+- 0 13228 13228"/>
                                <a:gd name="T15" fmla="*/ 13228 h 197"/>
                                <a:gd name="T16" fmla="+- 0 18600 18600"/>
                                <a:gd name="T17" fmla="*/ T16 w 2072"/>
                                <a:gd name="T18" fmla="+- 0 13425 13228"/>
                                <a:gd name="T19" fmla="*/ 1342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9"/>
                        <wpg:cNvGrpSpPr>
                          <a:grpSpLocks/>
                        </wpg:cNvGrpSpPr>
                        <wpg:grpSpPr bwMode="auto">
                          <a:xfrm>
                            <a:off x="18600" y="13425"/>
                            <a:ext cx="2072" cy="197"/>
                            <a:chOff x="18600" y="13425"/>
                            <a:chExt cx="2072" cy="197"/>
                          </a:xfrm>
                        </wpg:grpSpPr>
                        <wps:wsp>
                          <wps:cNvPr id="353" name="Freeform 350"/>
                          <wps:cNvSpPr>
                            <a:spLocks/>
                          </wps:cNvSpPr>
                          <wps:spPr bwMode="auto">
                            <a:xfrm>
                              <a:off x="18600" y="13425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622 13425"/>
                                <a:gd name="T3" fmla="*/ 13622 h 197"/>
                                <a:gd name="T4" fmla="+- 0 20671 18600"/>
                                <a:gd name="T5" fmla="*/ T4 w 2072"/>
                                <a:gd name="T6" fmla="+- 0 13622 13425"/>
                                <a:gd name="T7" fmla="*/ 13622 h 197"/>
                                <a:gd name="T8" fmla="+- 0 20671 18600"/>
                                <a:gd name="T9" fmla="*/ T8 w 2072"/>
                                <a:gd name="T10" fmla="+- 0 13425 13425"/>
                                <a:gd name="T11" fmla="*/ 13425 h 197"/>
                                <a:gd name="T12" fmla="+- 0 18600 18600"/>
                                <a:gd name="T13" fmla="*/ T12 w 2072"/>
                                <a:gd name="T14" fmla="+- 0 13425 13425"/>
                                <a:gd name="T15" fmla="*/ 13425 h 197"/>
                                <a:gd name="T16" fmla="+- 0 18600 18600"/>
                                <a:gd name="T17" fmla="*/ T16 w 2072"/>
                                <a:gd name="T18" fmla="+- 0 13622 13425"/>
                                <a:gd name="T19" fmla="*/ 1362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7"/>
                        <wpg:cNvGrpSpPr>
                          <a:grpSpLocks/>
                        </wpg:cNvGrpSpPr>
                        <wpg:grpSpPr bwMode="auto">
                          <a:xfrm>
                            <a:off x="18600" y="13622"/>
                            <a:ext cx="2072" cy="197"/>
                            <a:chOff x="18600" y="13622"/>
                            <a:chExt cx="2072" cy="197"/>
                          </a:xfrm>
                        </wpg:grpSpPr>
                        <wps:wsp>
                          <wps:cNvPr id="355" name="Freeform 348"/>
                          <wps:cNvSpPr>
                            <a:spLocks/>
                          </wps:cNvSpPr>
                          <wps:spPr bwMode="auto">
                            <a:xfrm>
                              <a:off x="18600" y="1362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819 13622"/>
                                <a:gd name="T3" fmla="*/ 13819 h 197"/>
                                <a:gd name="T4" fmla="+- 0 20671 18600"/>
                                <a:gd name="T5" fmla="*/ T4 w 2072"/>
                                <a:gd name="T6" fmla="+- 0 13819 13622"/>
                                <a:gd name="T7" fmla="*/ 13819 h 197"/>
                                <a:gd name="T8" fmla="+- 0 20671 18600"/>
                                <a:gd name="T9" fmla="*/ T8 w 2072"/>
                                <a:gd name="T10" fmla="+- 0 13622 13622"/>
                                <a:gd name="T11" fmla="*/ 13622 h 197"/>
                                <a:gd name="T12" fmla="+- 0 18600 18600"/>
                                <a:gd name="T13" fmla="*/ T12 w 2072"/>
                                <a:gd name="T14" fmla="+- 0 13622 13622"/>
                                <a:gd name="T15" fmla="*/ 13622 h 197"/>
                                <a:gd name="T16" fmla="+- 0 18600 18600"/>
                                <a:gd name="T17" fmla="*/ T16 w 2072"/>
                                <a:gd name="T18" fmla="+- 0 13819 13622"/>
                                <a:gd name="T19" fmla="*/ 138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5"/>
                        <wpg:cNvGrpSpPr>
                          <a:grpSpLocks/>
                        </wpg:cNvGrpSpPr>
                        <wpg:grpSpPr bwMode="auto">
                          <a:xfrm>
                            <a:off x="18600" y="13819"/>
                            <a:ext cx="2072" cy="195"/>
                            <a:chOff x="18600" y="13819"/>
                            <a:chExt cx="2072" cy="195"/>
                          </a:xfrm>
                        </wpg:grpSpPr>
                        <wps:wsp>
                          <wps:cNvPr id="357" name="Freeform 346"/>
                          <wps:cNvSpPr>
                            <a:spLocks/>
                          </wps:cNvSpPr>
                          <wps:spPr bwMode="auto">
                            <a:xfrm>
                              <a:off x="18600" y="13819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013 13819"/>
                                <a:gd name="T3" fmla="*/ 14013 h 195"/>
                                <a:gd name="T4" fmla="+- 0 20671 18600"/>
                                <a:gd name="T5" fmla="*/ T4 w 2072"/>
                                <a:gd name="T6" fmla="+- 0 14013 13819"/>
                                <a:gd name="T7" fmla="*/ 14013 h 195"/>
                                <a:gd name="T8" fmla="+- 0 20671 18600"/>
                                <a:gd name="T9" fmla="*/ T8 w 2072"/>
                                <a:gd name="T10" fmla="+- 0 13819 13819"/>
                                <a:gd name="T11" fmla="*/ 13819 h 195"/>
                                <a:gd name="T12" fmla="+- 0 18600 18600"/>
                                <a:gd name="T13" fmla="*/ T12 w 2072"/>
                                <a:gd name="T14" fmla="+- 0 13819 13819"/>
                                <a:gd name="T15" fmla="*/ 13819 h 195"/>
                                <a:gd name="T16" fmla="+- 0 18600 18600"/>
                                <a:gd name="T17" fmla="*/ T16 w 2072"/>
                                <a:gd name="T18" fmla="+- 0 14013 13819"/>
                                <a:gd name="T19" fmla="*/ 1401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3"/>
                        <wpg:cNvGrpSpPr>
                          <a:grpSpLocks/>
                        </wpg:cNvGrpSpPr>
                        <wpg:grpSpPr bwMode="auto">
                          <a:xfrm>
                            <a:off x="18600" y="14013"/>
                            <a:ext cx="2072" cy="197"/>
                            <a:chOff x="18600" y="14013"/>
                            <a:chExt cx="2072" cy="197"/>
                          </a:xfrm>
                        </wpg:grpSpPr>
                        <wps:wsp>
                          <wps:cNvPr id="359" name="Freeform 344"/>
                          <wps:cNvSpPr>
                            <a:spLocks/>
                          </wps:cNvSpPr>
                          <wps:spPr bwMode="auto">
                            <a:xfrm>
                              <a:off x="18600" y="14013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210 14013"/>
                                <a:gd name="T3" fmla="*/ 14210 h 197"/>
                                <a:gd name="T4" fmla="+- 0 20671 18600"/>
                                <a:gd name="T5" fmla="*/ T4 w 2072"/>
                                <a:gd name="T6" fmla="+- 0 14210 14013"/>
                                <a:gd name="T7" fmla="*/ 14210 h 197"/>
                                <a:gd name="T8" fmla="+- 0 20671 18600"/>
                                <a:gd name="T9" fmla="*/ T8 w 2072"/>
                                <a:gd name="T10" fmla="+- 0 14013 14013"/>
                                <a:gd name="T11" fmla="*/ 14013 h 197"/>
                                <a:gd name="T12" fmla="+- 0 18600 18600"/>
                                <a:gd name="T13" fmla="*/ T12 w 2072"/>
                                <a:gd name="T14" fmla="+- 0 14013 14013"/>
                                <a:gd name="T15" fmla="*/ 14013 h 197"/>
                                <a:gd name="T16" fmla="+- 0 18600 18600"/>
                                <a:gd name="T17" fmla="*/ T16 w 2072"/>
                                <a:gd name="T18" fmla="+- 0 14210 14013"/>
                                <a:gd name="T19" fmla="*/ 1421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1"/>
                        <wpg:cNvGrpSpPr>
                          <a:grpSpLocks/>
                        </wpg:cNvGrpSpPr>
                        <wpg:grpSpPr bwMode="auto">
                          <a:xfrm>
                            <a:off x="18600" y="14210"/>
                            <a:ext cx="2072" cy="197"/>
                            <a:chOff x="18600" y="14210"/>
                            <a:chExt cx="2072" cy="197"/>
                          </a:xfrm>
                        </wpg:grpSpPr>
                        <wps:wsp>
                          <wps:cNvPr id="361" name="Freeform 342"/>
                          <wps:cNvSpPr>
                            <a:spLocks/>
                          </wps:cNvSpPr>
                          <wps:spPr bwMode="auto">
                            <a:xfrm>
                              <a:off x="18600" y="14210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407 14210"/>
                                <a:gd name="T3" fmla="*/ 14407 h 197"/>
                                <a:gd name="T4" fmla="+- 0 20671 18600"/>
                                <a:gd name="T5" fmla="*/ T4 w 2072"/>
                                <a:gd name="T6" fmla="+- 0 14407 14210"/>
                                <a:gd name="T7" fmla="*/ 14407 h 197"/>
                                <a:gd name="T8" fmla="+- 0 20671 18600"/>
                                <a:gd name="T9" fmla="*/ T8 w 2072"/>
                                <a:gd name="T10" fmla="+- 0 14210 14210"/>
                                <a:gd name="T11" fmla="*/ 14210 h 197"/>
                                <a:gd name="T12" fmla="+- 0 18600 18600"/>
                                <a:gd name="T13" fmla="*/ T12 w 2072"/>
                                <a:gd name="T14" fmla="+- 0 14210 14210"/>
                                <a:gd name="T15" fmla="*/ 14210 h 197"/>
                                <a:gd name="T16" fmla="+- 0 18600 18600"/>
                                <a:gd name="T17" fmla="*/ T16 w 2072"/>
                                <a:gd name="T18" fmla="+- 0 14407 14210"/>
                                <a:gd name="T19" fmla="*/ 1440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9"/>
                        <wpg:cNvGrpSpPr>
                          <a:grpSpLocks/>
                        </wpg:cNvGrpSpPr>
                        <wpg:grpSpPr bwMode="auto">
                          <a:xfrm>
                            <a:off x="18600" y="14407"/>
                            <a:ext cx="2072" cy="197"/>
                            <a:chOff x="18600" y="14407"/>
                            <a:chExt cx="2072" cy="197"/>
                          </a:xfrm>
                        </wpg:grpSpPr>
                        <wps:wsp>
                          <wps:cNvPr id="363" name="Freeform 340"/>
                          <wps:cNvSpPr>
                            <a:spLocks/>
                          </wps:cNvSpPr>
                          <wps:spPr bwMode="auto">
                            <a:xfrm>
                              <a:off x="18600" y="1440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604 14407"/>
                                <a:gd name="T3" fmla="*/ 14604 h 197"/>
                                <a:gd name="T4" fmla="+- 0 20671 18600"/>
                                <a:gd name="T5" fmla="*/ T4 w 2072"/>
                                <a:gd name="T6" fmla="+- 0 14604 14407"/>
                                <a:gd name="T7" fmla="*/ 14604 h 197"/>
                                <a:gd name="T8" fmla="+- 0 20671 18600"/>
                                <a:gd name="T9" fmla="*/ T8 w 2072"/>
                                <a:gd name="T10" fmla="+- 0 14407 14407"/>
                                <a:gd name="T11" fmla="*/ 14407 h 197"/>
                                <a:gd name="T12" fmla="+- 0 18600 18600"/>
                                <a:gd name="T13" fmla="*/ T12 w 2072"/>
                                <a:gd name="T14" fmla="+- 0 14407 14407"/>
                                <a:gd name="T15" fmla="*/ 14407 h 197"/>
                                <a:gd name="T16" fmla="+- 0 18600 18600"/>
                                <a:gd name="T17" fmla="*/ T16 w 2072"/>
                                <a:gd name="T18" fmla="+- 0 14604 14407"/>
                                <a:gd name="T19" fmla="*/ 146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37"/>
                        <wpg:cNvGrpSpPr>
                          <a:grpSpLocks/>
                        </wpg:cNvGrpSpPr>
                        <wpg:grpSpPr bwMode="auto">
                          <a:xfrm>
                            <a:off x="18600" y="14604"/>
                            <a:ext cx="2072" cy="195"/>
                            <a:chOff x="18600" y="14604"/>
                            <a:chExt cx="2072" cy="195"/>
                          </a:xfrm>
                        </wpg:grpSpPr>
                        <wps:wsp>
                          <wps:cNvPr id="365" name="Freeform 338"/>
                          <wps:cNvSpPr>
                            <a:spLocks/>
                          </wps:cNvSpPr>
                          <wps:spPr bwMode="auto">
                            <a:xfrm>
                              <a:off x="18600" y="14604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798 14604"/>
                                <a:gd name="T3" fmla="*/ 14798 h 195"/>
                                <a:gd name="T4" fmla="+- 0 20671 18600"/>
                                <a:gd name="T5" fmla="*/ T4 w 2072"/>
                                <a:gd name="T6" fmla="+- 0 14798 14604"/>
                                <a:gd name="T7" fmla="*/ 14798 h 195"/>
                                <a:gd name="T8" fmla="+- 0 20671 18600"/>
                                <a:gd name="T9" fmla="*/ T8 w 2072"/>
                                <a:gd name="T10" fmla="+- 0 14604 14604"/>
                                <a:gd name="T11" fmla="*/ 14604 h 195"/>
                                <a:gd name="T12" fmla="+- 0 18600 18600"/>
                                <a:gd name="T13" fmla="*/ T12 w 2072"/>
                                <a:gd name="T14" fmla="+- 0 14604 14604"/>
                                <a:gd name="T15" fmla="*/ 14604 h 195"/>
                                <a:gd name="T16" fmla="+- 0 18600 18600"/>
                                <a:gd name="T17" fmla="*/ T16 w 2072"/>
                                <a:gd name="T18" fmla="+- 0 14798 14604"/>
                                <a:gd name="T19" fmla="*/ 1479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35"/>
                        <wpg:cNvGrpSpPr>
                          <a:grpSpLocks/>
                        </wpg:cNvGrpSpPr>
                        <wpg:grpSpPr bwMode="auto">
                          <a:xfrm>
                            <a:off x="18600" y="14798"/>
                            <a:ext cx="2072" cy="197"/>
                            <a:chOff x="18600" y="14798"/>
                            <a:chExt cx="2072" cy="197"/>
                          </a:xfrm>
                        </wpg:grpSpPr>
                        <wps:wsp>
                          <wps:cNvPr id="367" name="Freeform 336"/>
                          <wps:cNvSpPr>
                            <a:spLocks/>
                          </wps:cNvSpPr>
                          <wps:spPr bwMode="auto">
                            <a:xfrm>
                              <a:off x="18600" y="14798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4995 14798"/>
                                <a:gd name="T3" fmla="*/ 14995 h 197"/>
                                <a:gd name="T4" fmla="+- 0 20671 18600"/>
                                <a:gd name="T5" fmla="*/ T4 w 2072"/>
                                <a:gd name="T6" fmla="+- 0 14995 14798"/>
                                <a:gd name="T7" fmla="*/ 14995 h 197"/>
                                <a:gd name="T8" fmla="+- 0 20671 18600"/>
                                <a:gd name="T9" fmla="*/ T8 w 2072"/>
                                <a:gd name="T10" fmla="+- 0 14798 14798"/>
                                <a:gd name="T11" fmla="*/ 14798 h 197"/>
                                <a:gd name="T12" fmla="+- 0 18600 18600"/>
                                <a:gd name="T13" fmla="*/ T12 w 2072"/>
                                <a:gd name="T14" fmla="+- 0 14798 14798"/>
                                <a:gd name="T15" fmla="*/ 14798 h 197"/>
                                <a:gd name="T16" fmla="+- 0 18600 18600"/>
                                <a:gd name="T17" fmla="*/ T16 w 2072"/>
                                <a:gd name="T18" fmla="+- 0 14995 14798"/>
                                <a:gd name="T19" fmla="*/ 1499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33"/>
                        <wpg:cNvGrpSpPr>
                          <a:grpSpLocks/>
                        </wpg:cNvGrpSpPr>
                        <wpg:grpSpPr bwMode="auto">
                          <a:xfrm>
                            <a:off x="18600" y="14995"/>
                            <a:ext cx="2072" cy="197"/>
                            <a:chOff x="18600" y="14995"/>
                            <a:chExt cx="2072" cy="197"/>
                          </a:xfrm>
                        </wpg:grpSpPr>
                        <wps:wsp>
                          <wps:cNvPr id="369" name="Freeform 334"/>
                          <wps:cNvSpPr>
                            <a:spLocks/>
                          </wps:cNvSpPr>
                          <wps:spPr bwMode="auto">
                            <a:xfrm>
                              <a:off x="18600" y="14995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5192 14995"/>
                                <a:gd name="T3" fmla="*/ 15192 h 197"/>
                                <a:gd name="T4" fmla="+- 0 20671 18600"/>
                                <a:gd name="T5" fmla="*/ T4 w 2072"/>
                                <a:gd name="T6" fmla="+- 0 15192 14995"/>
                                <a:gd name="T7" fmla="*/ 15192 h 197"/>
                                <a:gd name="T8" fmla="+- 0 20671 18600"/>
                                <a:gd name="T9" fmla="*/ T8 w 2072"/>
                                <a:gd name="T10" fmla="+- 0 14995 14995"/>
                                <a:gd name="T11" fmla="*/ 14995 h 197"/>
                                <a:gd name="T12" fmla="+- 0 18600 18600"/>
                                <a:gd name="T13" fmla="*/ T12 w 2072"/>
                                <a:gd name="T14" fmla="+- 0 14995 14995"/>
                                <a:gd name="T15" fmla="*/ 14995 h 197"/>
                                <a:gd name="T16" fmla="+- 0 18600 18600"/>
                                <a:gd name="T17" fmla="*/ T16 w 2072"/>
                                <a:gd name="T18" fmla="+- 0 15192 14995"/>
                                <a:gd name="T19" fmla="*/ 1519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1"/>
                        <wpg:cNvGrpSpPr>
                          <a:grpSpLocks/>
                        </wpg:cNvGrpSpPr>
                        <wpg:grpSpPr bwMode="auto">
                          <a:xfrm>
                            <a:off x="18600" y="15192"/>
                            <a:ext cx="2072" cy="197"/>
                            <a:chOff x="18600" y="15192"/>
                            <a:chExt cx="2072" cy="197"/>
                          </a:xfrm>
                        </wpg:grpSpPr>
                        <wps:wsp>
                          <wps:cNvPr id="371" name="Freeform 332"/>
                          <wps:cNvSpPr>
                            <a:spLocks/>
                          </wps:cNvSpPr>
                          <wps:spPr bwMode="auto">
                            <a:xfrm>
                              <a:off x="18600" y="1519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5388 15192"/>
                                <a:gd name="T3" fmla="*/ 15388 h 197"/>
                                <a:gd name="T4" fmla="+- 0 20671 18600"/>
                                <a:gd name="T5" fmla="*/ T4 w 2072"/>
                                <a:gd name="T6" fmla="+- 0 15388 15192"/>
                                <a:gd name="T7" fmla="*/ 15388 h 197"/>
                                <a:gd name="T8" fmla="+- 0 20671 18600"/>
                                <a:gd name="T9" fmla="*/ T8 w 2072"/>
                                <a:gd name="T10" fmla="+- 0 15192 15192"/>
                                <a:gd name="T11" fmla="*/ 15192 h 197"/>
                                <a:gd name="T12" fmla="+- 0 18600 18600"/>
                                <a:gd name="T13" fmla="*/ T12 w 2072"/>
                                <a:gd name="T14" fmla="+- 0 15192 15192"/>
                                <a:gd name="T15" fmla="*/ 15192 h 197"/>
                                <a:gd name="T16" fmla="+- 0 18600 18600"/>
                                <a:gd name="T17" fmla="*/ T16 w 2072"/>
                                <a:gd name="T18" fmla="+- 0 15388 15192"/>
                                <a:gd name="T19" fmla="*/ 153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96938" id="Group 330" o:spid="_x0000_s1026" style="position:absolute;margin-left:930pt;margin-top:641.85pt;width:103.6pt;height:127.6pt;z-index:-144376;mso-position-horizontal-relative:page;mso-position-vertical-relative:page" coordorigin="18600,12837" coordsize="2072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">
                <v:group id="Group 355" o:spid="_x0000_s1027" style="position:absolute;left:18600;top:12837;width:2072;height:197" coordorigin="18600,1283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56" o:spid="_x0000_s1028" style="position:absolute;left:18600;top:1283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YLMUA&#10;AADcAAAADwAAAGRycy9kb3ducmV2LnhtbESP3YrCMBSE7xd8h3CEvZE19WetVKOIKHglbPUBzjbH&#10;ttic1CZb69sbQdjLYWa+YZbrzlSipcaVlhWMhhEI4szqknMF59P+aw7CeWSNlWVS8CAH61XvY4mJ&#10;tnf+oTb1uQgQdgkqKLyvEyldVpBBN7Q1cfAutjHog2xyqRu8B7ip5DiKZtJgyWGhwJq2BWXX9M8o&#10;+J3OZ9fUx4P28L3dbY63RzyOS6U++91mAcJT5//D7/ZBK5hMY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FgsxQAAANwAAAAPAAAAAAAAAAAAAAAAAJgCAABkcnMv&#10;ZG93bnJldi54bWxQSwUGAAAAAAQABAD1AAAAigMAAAAA&#10;" path="m,197r2071,l2071,,,,,197xe" fillcolor="red" stroked="f">
                    <v:path arrowok="t" o:connecttype="custom" o:connectlocs="0,13034;2071,13034;2071,12837;0,12837;0,13034" o:connectangles="0,0,0,0,0"/>
                  </v:shape>
                </v:group>
                <v:group id="Group 353" o:spid="_x0000_s1029" style="position:absolute;left:18600;top:13034;width:2072;height:195" coordorigin="18600,13034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54" o:spid="_x0000_s1030" style="position:absolute;left:18600;top:13034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j0MUA&#10;AADcAAAADwAAAGRycy9kb3ducmV2LnhtbESPQWvCQBSE70L/w/KE3nSTNq02zUZEaKleitGLt0f2&#10;mQSzb0N2q2l/vVsQPA4z3wyTLQbTijP1rrGsIJ5GIIhLqxuuFOx3H5M5COeRNbaWScEvOVjkD6MM&#10;U20vvKVz4SsRStilqKD2vkuldGVNBt3UdsTBO9reoA+yr6Tu8RLKTSufouhVGmw4LNTY0aqm8lT8&#10;GAXPL/Yv3hRrPETHkjj5TmafsVXqcTws30F4Gvw9fKO/dOCSN/g/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KPQxQAAANwAAAAPAAAAAAAAAAAAAAAAAJgCAABkcnMv&#10;ZG93bnJldi54bWxQSwUGAAAAAAQABAD1AAAAigMAAAAA&#10;" path="m,194r2071,l2071,,,,,194xe" fillcolor="red" stroked="f">
                    <v:path arrowok="t" o:connecttype="custom" o:connectlocs="0,13228;2071,13228;2071,13034;0,13034;0,13228" o:connectangles="0,0,0,0,0"/>
                  </v:shape>
                </v:group>
                <v:group id="Group 351" o:spid="_x0000_s1031" style="position:absolute;left:18600;top:13228;width:2072;height:197" coordorigin="18600,13228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2" o:spid="_x0000_s1032" style="position:absolute;left:18600;top:13228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zHsQA&#10;AADcAAAADwAAAGRycy9kb3ducmV2LnhtbESP3YrCMBSE7wXfIZwFb2RN/a10jSKyC14J290HODbH&#10;ttic1CbW+vZGELwcZuYbZrXpTCVaalxpWcF4FIEgzqwuOVfw//fzuQThPLLGyjIpuJODzbrfW2Gi&#10;7Y1/qU19LgKEXYIKCu/rREqXFWTQjWxNHLyTbQz6IJtc6gZvAW4qOYmihTRYclgosKZdQdk5vRoF&#10;x9lycU59PGz389339nC5x5O4VGrw0W2/QHjq/Dv8au+1gul8DM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8x7EAAAA3AAAAA8AAAAAAAAAAAAAAAAAmAIAAGRycy9k&#10;b3ducmV2LnhtbFBLBQYAAAAABAAEAPUAAACJAwAAAAA=&#10;" path="m,197r2071,l2071,,,,,197xe" fillcolor="red" stroked="f">
                    <v:path arrowok="t" o:connecttype="custom" o:connectlocs="0,13425;2071,13425;2071,13228;0,13228;0,13425" o:connectangles="0,0,0,0,0"/>
                  </v:shape>
                </v:group>
                <v:group id="Group 349" o:spid="_x0000_s1033" style="position:absolute;left:18600;top:13425;width:2072;height:197" coordorigin="18600,13425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0" o:spid="_x0000_s1034" style="position:absolute;left:18600;top:13425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I8sQA&#10;AADcAAAADwAAAGRycy9kb3ducmV2LnhtbESP3YrCMBSE74V9h3CEvZE19bdSjSKygleCdR/g2Bzb&#10;YnPSbWKtb28WFrwcZuYbZrXpTCVaalxpWcFoGIEgzqwuOVfwc95/LUA4j6yxskwKnuRgs/7orTDR&#10;9sEnalOfiwBhl6CCwvs6kdJlBRl0Q1sTB+9qG4M+yCaXusFHgJtKjqNoLg2WHBYKrGlXUHZL70bB&#10;ZbqY31IfD9rDbPe9Pf4+43FcKvXZ77ZLEJ46/w7/tw9awWQ2gb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yPLEAAAA3AAAAA8AAAAAAAAAAAAAAAAAmAIAAGRycy9k&#10;b3ducmV2LnhtbFBLBQYAAAAABAAEAPUAAACJAwAAAAA=&#10;" path="m,197r2071,l2071,,,,,197xe" fillcolor="red" stroked="f">
                    <v:path arrowok="t" o:connecttype="custom" o:connectlocs="0,13622;2071,13622;2071,13425;0,13425;0,13622" o:connectangles="0,0,0,0,0"/>
                  </v:shape>
                </v:group>
                <v:group id="Group 347" o:spid="_x0000_s1035" style="position:absolute;left:18600;top:13622;width:2072;height:197" coordorigin="18600,1362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48" o:spid="_x0000_s1036" style="position:absolute;left:18600;top:1362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1HcUA&#10;AADcAAAADwAAAGRycy9kb3ducmV2LnhtbESP0WrCQBRE3wv+w3IFX4putI2R6CoiCj4VGv2Aa/aa&#10;BLN3Y3aN8e+7hUIfh5k5w6w2valFR62rLCuYTiIQxLnVFRcKzqfDeAHCeWSNtWVS8CIHm/XgbYWp&#10;tk/+pi7zhQgQdikqKL1vUildXpJBN7ENcfCutjXog2wLqVt8Brip5SyK5tJgxWGhxIZ2JeW37GEU&#10;XD4X81vmk/fuGO/226/7K5kllVKjYb9dgvDU+//wX/uoFXzE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/UdxQAAANwAAAAPAAAAAAAAAAAAAAAAAJgCAABkcnMv&#10;ZG93bnJldi54bWxQSwUGAAAAAAQABAD1AAAAigMAAAAA&#10;" path="m,197r2071,l2071,,,,,197xe" fillcolor="red" stroked="f">
                    <v:path arrowok="t" o:connecttype="custom" o:connectlocs="0,13819;2071,13819;2071,13622;0,13622;0,13819" o:connectangles="0,0,0,0,0"/>
                  </v:shape>
                </v:group>
                <v:group id="Group 345" o:spid="_x0000_s1037" style="position:absolute;left:18600;top:13819;width:2072;height:195" coordorigin="18600,13819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46" o:spid="_x0000_s1038" style="position:absolute;left:18600;top:13819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E5MQA&#10;AADcAAAADwAAAGRycy9kb3ducmV2LnhtbESPQWvCQBSE74X+h+UVvOkmGqtEVylCxXopTXvp7ZF9&#10;JqHZtyG7TaK/vhsQehxmvhlmux9MLTpqXWVZQTyLQBDnVldcKPj6fJ2uQTiPrLG2TAqu5GC/e3zY&#10;Yqptzx/UZb4QoYRdigpK75tUSpeXZNDNbEMcvIttDfog20LqFvtQbmo5j6JnabDisFBiQ4eS8p/s&#10;1yhYLO0tPmdv+B1dcuLkPVkdY6vU5Gl42YDwNPj/8J0+6ZFbwXg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BOTEAAAA3AAAAA8AAAAAAAAAAAAAAAAAmAIAAGRycy9k&#10;b3ducmV2LnhtbFBLBQYAAAAABAAEAPUAAACJAwAAAAA=&#10;" path="m,194r2071,l2071,,,,,194xe" fillcolor="red" stroked="f">
                    <v:path arrowok="t" o:connecttype="custom" o:connectlocs="0,14013;2071,14013;2071,13819;0,13819;0,14013" o:connectangles="0,0,0,0,0"/>
                  </v:shape>
                </v:group>
                <v:group id="Group 343" o:spid="_x0000_s1039" style="position:absolute;left:18600;top:14013;width:2072;height:197" coordorigin="18600,14013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44" o:spid="_x0000_s1040" style="position:absolute;left:18600;top:14013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/GMYA&#10;AADcAAAADwAAAGRycy9kb3ducmV2LnhtbESP0WrCQBRE3wv+w3IFX0qzqTVGU1cRacEnoWk/4Jq9&#10;TUKyd9PsGuPfd4VCH4eZOcNsdqNpxUC9qy0reI5iEMSF1TWXCr4+359WIJxH1thaJgU3crDbTh42&#10;mGl75Q8acl+KAGGXoYLK+y6T0hUVGXSR7YiD9217gz7IvpS6x2uAm1bO43gpDdYcFirs6FBR0eQX&#10;o+C8WC2b3KePwzE5vO1PP7d0ntZKzabj/hWEp9H/h//aR63gJVnD/U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/GMYAAADcAAAADwAAAAAAAAAAAAAAAACYAgAAZHJz&#10;L2Rvd25yZXYueG1sUEsFBgAAAAAEAAQA9QAAAIsDAAAAAA==&#10;" path="m,197r2071,l2071,,,,,197xe" fillcolor="red" stroked="f">
                    <v:path arrowok="t" o:connecttype="custom" o:connectlocs="0,14210;2071,14210;2071,14013;0,14013;0,14210" o:connectangles="0,0,0,0,0"/>
                  </v:shape>
                </v:group>
                <v:group id="Group 341" o:spid="_x0000_s1041" style="position:absolute;left:18600;top:14210;width:2072;height:197" coordorigin="18600,14210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2" o:spid="_x0000_s1042" style="position:absolute;left:18600;top:14210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5o8UA&#10;AADcAAAADwAAAGRycy9kb3ducmV2LnhtbESP3WrCQBSE7wXfYTmCN9Js/EskdRURBa8Kpn2A0+xp&#10;EsyeTbPbGN++Wyh4OczMN8x2P5hG9NS52rKCeRSDIC6srrlU8PF+ftmAcB5ZY2OZFDzIwX43Hm0x&#10;0/bOV+pzX4oAYZehgsr7NpPSFRUZdJFtiYP3ZTuDPsiulLrDe4CbRi7iOJEGaw4LFbZ0rKi45T9G&#10;wedqk9xyn876y/p4Orx9P9JFWis1nQyHVxCeBv8M/7cvWsEymcP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DmjxQAAANwAAAAPAAAAAAAAAAAAAAAAAJgCAABkcnMv&#10;ZG93bnJldi54bWxQSwUGAAAAAAQABAD1AAAAigMAAAAA&#10;" path="m,197r2071,l2071,,,,,197xe" fillcolor="red" stroked="f">
                    <v:path arrowok="t" o:connecttype="custom" o:connectlocs="0,14407;2071,14407;2071,14210;0,14210;0,14407" o:connectangles="0,0,0,0,0"/>
                  </v:shape>
                </v:group>
                <v:group id="Group 339" o:spid="_x0000_s1043" style="position:absolute;left:18600;top:14407;width:2072;height:197" coordorigin="18600,1440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40" o:spid="_x0000_s1044" style="position:absolute;left:18600;top:1440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CT8YA&#10;AADcAAAADwAAAGRycy9kb3ducmV2LnhtbESP3WrCQBSE74W+w3IKvRGz8aeJpK4i0oJXQtM+wDF7&#10;mgSzZ2N2G+Pbu4Lg5TAz3zCrzWAa0VPnassKplEMgriwuuZSwe/P12QJwnlkjY1lUnAlB5v1y2iF&#10;mbYX/qY+96UIEHYZKqi8bzMpXVGRQRfZljh4f7Yz6IPsSqk7vAS4aeQsjhNpsOawUGFLu4qKU/5v&#10;FBwXy+SU+3Tc7993n9vD+ZrO0lqpt9dh+wHC0+Cf4Ud7rxXMkznc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ICT8YAAADcAAAADwAAAAAAAAAAAAAAAACYAgAAZHJz&#10;L2Rvd25yZXYueG1sUEsFBgAAAAAEAAQA9QAAAIsDAAAAAA==&#10;" path="m,197r2071,l2071,,,,,197xe" fillcolor="red" stroked="f">
                    <v:path arrowok="t" o:connecttype="custom" o:connectlocs="0,14604;2071,14604;2071,14407;0,14407;0,14604" o:connectangles="0,0,0,0,0"/>
                  </v:shape>
                </v:group>
                <v:group id="Group 337" o:spid="_x0000_s1045" style="position:absolute;left:18600;top:14604;width:2072;height:195" coordorigin="18600,14604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38" o:spid="_x0000_s1046" style="position:absolute;left:18600;top:14604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1tcUA&#10;AADcAAAADwAAAGRycy9kb3ducmV2LnhtbESPQWvCQBSE74X+h+UVvOkmmtiSukoRKtZLaerF2yP7&#10;TEKzb0N2m0R/fVcQehxmvhlmtRlNI3rqXG1ZQTyLQBAXVtdcKjh+v09fQDiPrLGxTAou5GCzfnxY&#10;YabtwF/U574UoYRdhgoq79tMSldUZNDNbEscvLPtDPogu1LqDodQbho5j6KlNFhzWKiwpW1FxU/+&#10;axQsUnuND/kHnqJzQZx8Js+72Co1eRrfXkF4Gv1/+E7vdeCWKd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PW1xQAAANwAAAAPAAAAAAAAAAAAAAAAAJgCAABkcnMv&#10;ZG93bnJldi54bWxQSwUGAAAAAAQABAD1AAAAigMAAAAA&#10;" path="m,194r2071,l2071,,,,,194xe" fillcolor="red" stroked="f">
                    <v:path arrowok="t" o:connecttype="custom" o:connectlocs="0,14798;2071,14798;2071,14604;0,14604;0,14798" o:connectangles="0,0,0,0,0"/>
                  </v:shape>
                </v:group>
                <v:group id="Group 335" o:spid="_x0000_s1047" style="position:absolute;left:18600;top:14798;width:2072;height:197" coordorigin="18600,14798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36" o:spid="_x0000_s1048" style="position:absolute;left:18600;top:14798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ETMUA&#10;AADcAAAADwAAAGRycy9kb3ducmV2LnhtbESP3WrCQBSE7wu+w3IKvZG68S+R1FVEKnhVMPYBjtlj&#10;Esyejdk1xrd3hUIvh5n5hlmue1OLjlpXWVYwHkUgiHOrKy4U/B53nwsQziNrrC2Tggc5WK8Gb0tM&#10;tb3zgbrMFyJA2KWooPS+SaV0eUkG3cg2xME729agD7ItpG7xHuCmlpMoiqXBisNCiQ1tS8ov2c0o&#10;OM0W8SXzybDbz7ffm5/rI5kklVIf7/3mC4Sn3v+H/9p7rWAaJ/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QRMxQAAANwAAAAPAAAAAAAAAAAAAAAAAJgCAABkcnMv&#10;ZG93bnJldi54bWxQSwUGAAAAAAQABAD1AAAAigMAAAAA&#10;" path="m,197r2071,l2071,,,,,197xe" fillcolor="red" stroked="f">
                    <v:path arrowok="t" o:connecttype="custom" o:connectlocs="0,14995;2071,14995;2071,14798;0,14798;0,14995" o:connectangles="0,0,0,0,0"/>
                  </v:shape>
                </v:group>
                <v:group id="Group 333" o:spid="_x0000_s1049" style="position:absolute;left:18600;top:14995;width:2072;height:197" coordorigin="18600,14995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34" o:spid="_x0000_s1050" style="position:absolute;left:18600;top:14995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1pcUA&#10;AADcAAAADwAAAGRycy9kb3ducmV2LnhtbESP0WrCQBRE3wv+w3KFvkjdqG2iqauIKPgkmPYDrtnb&#10;JJi9G7PbGP/eLQh9HGbmDLNc96YWHbWusqxgMo5AEOdWV1wo+P7av81BOI+ssbZMCu7kYL0avCwx&#10;1fbGJ+oyX4gAYZeigtL7JpXS5SUZdGPbEAfvx7YGfZBtIXWLtwA3tZxGUSwNVhwWSmxoW1J+yX6N&#10;gvP7PL5kPhl1h4/tbnO83pNpUin1Ouw3nyA89f4//GwftIJZvIC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jWlxQAAANwAAAAPAAAAAAAAAAAAAAAAAJgCAABkcnMv&#10;ZG93bnJldi54bWxQSwUGAAAAAAQABAD1AAAAigMAAAAA&#10;" path="m,197r2071,l2071,,,,,197xe" fillcolor="red" stroked="f">
                    <v:path arrowok="t" o:connecttype="custom" o:connectlocs="0,15192;2071,15192;2071,14995;0,14995;0,15192" o:connectangles="0,0,0,0,0"/>
                  </v:shape>
                </v:group>
                <v:group id="Group 331" o:spid="_x0000_s1051" style="position:absolute;left:18600;top:15192;width:2072;height:197" coordorigin="18600,1519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32" o:spid="_x0000_s1052" style="position:absolute;left:18600;top:1519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vfsQA&#10;AADcAAAADwAAAGRycy9kb3ducmV2LnhtbESP0YrCMBRE3xf8h3AFX5Y11V2tVKOIuOCTYPUD7jbX&#10;ttjc1CbW+vdGEPZxmJkzzGLVmUq01LjSsoLRMAJBnFldcq7gdPz9moFwHlljZZkUPMjBatn7WGCi&#10;7Z0P1KY+FwHCLkEFhfd1IqXLCjLohrYmDt7ZNgZ9kE0udYP3ADeVHEfRVBosOSwUWNOmoOyS3oyC&#10;v5/Z9JL6+LPdTTbb9f76iMdxqdSg363nIDx1/j/8bu+0gu94B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1r37EAAAA3AAAAA8AAAAAAAAAAAAAAAAAmAIAAGRycy9k&#10;b3ducmV2LnhtbFBLBQYAAAAABAAEAPUAAACJAwAAAAA=&#10;" path="m,196r2071,l2071,,,,,196xe" fillcolor="red" stroked="f">
                    <v:path arrowok="t" o:connecttype="custom" o:connectlocs="0,15388;2071,15388;2071,15192;0,15192;0,15388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2" w:name="_bookmark21"/>
      <w:bookmarkEnd w:id="22"/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9"/>
        </w:rPr>
        <w:t xml:space="preserve"> </w:t>
      </w:r>
      <w:r>
        <w:rPr>
          <w:rFonts w:cs="Century Gothic"/>
          <w:b/>
          <w:bCs/>
        </w:rPr>
        <w:t>4</w:t>
      </w:r>
      <w:r>
        <w:t>: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</w:p>
    <w:p w14:paraId="37059DD3" w14:textId="77777777" w:rsidR="00F441EC" w:rsidRDefault="00F441EC">
      <w:pPr>
        <w:spacing w:before="5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9"/>
        <w:gridCol w:w="1702"/>
        <w:gridCol w:w="1699"/>
        <w:gridCol w:w="852"/>
        <w:gridCol w:w="1136"/>
        <w:gridCol w:w="1133"/>
        <w:gridCol w:w="838"/>
        <w:gridCol w:w="838"/>
        <w:gridCol w:w="838"/>
        <w:gridCol w:w="838"/>
        <w:gridCol w:w="838"/>
        <w:gridCol w:w="838"/>
        <w:gridCol w:w="838"/>
        <w:gridCol w:w="838"/>
        <w:gridCol w:w="835"/>
        <w:gridCol w:w="840"/>
        <w:gridCol w:w="715"/>
        <w:gridCol w:w="850"/>
        <w:gridCol w:w="2127"/>
        <w:gridCol w:w="2693"/>
      </w:tblGrid>
      <w:tr w:rsidR="00F441EC" w14:paraId="37059DE1" w14:textId="77777777">
        <w:trPr>
          <w:trHeight w:hRule="exact" w:val="368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9DD4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DD5" w14:textId="77777777" w:rsidR="00F441EC" w:rsidRDefault="00BC0B32">
            <w:pPr>
              <w:pStyle w:val="TableParagraph"/>
              <w:ind w:left="68" w:right="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Umbrella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DD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DD7" w14:textId="77777777" w:rsidR="00F441EC" w:rsidRDefault="00BC0B32">
            <w:pPr>
              <w:pStyle w:val="TableParagraph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Specific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site</w:t>
            </w:r>
          </w:p>
          <w:p w14:paraId="37059DD8" w14:textId="77777777" w:rsidR="00F441EC" w:rsidRDefault="00BC0B32">
            <w:pPr>
              <w:pStyle w:val="TableParagraph"/>
              <w:spacing w:before="1"/>
              <w:ind w:right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/ecological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process</w:t>
            </w:r>
          </w:p>
        </w:tc>
        <w:tc>
          <w:tcPr>
            <w:tcW w:w="169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DD9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DDA" w14:textId="77777777" w:rsidR="00F441EC" w:rsidRDefault="00BC0B32">
            <w:pPr>
              <w:pStyle w:val="TableParagraph"/>
              <w:ind w:left="587" w:right="33" w:hanging="55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 xml:space="preserve">Flow/volume, </w:t>
            </w:r>
            <w:r>
              <w:rPr>
                <w:rFonts w:ascii="Century Gothic"/>
                <w:b/>
                <w:spacing w:val="-2"/>
                <w:sz w:val="16"/>
              </w:rPr>
              <w:t>stream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gauge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DDB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DDC" w14:textId="77777777" w:rsidR="00F441EC" w:rsidRDefault="00BC0B32">
            <w:pPr>
              <w:pStyle w:val="TableParagraph"/>
              <w:ind w:left="169" w:right="92" w:hanging="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Duration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(Days)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DDD" w14:textId="77777777" w:rsidR="00F441EC" w:rsidRDefault="00BC0B32">
            <w:pPr>
              <w:pStyle w:val="TableParagraph"/>
              <w:ind w:left="140" w:right="137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Average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required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9DDE" w14:textId="77777777" w:rsidR="00F441EC" w:rsidRDefault="00BC0B32">
            <w:pPr>
              <w:pStyle w:val="TableParagraph"/>
              <w:spacing w:before="95"/>
              <w:ind w:left="70" w:right="57"/>
              <w:jc w:val="center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Likelihood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being </w:t>
            </w:r>
            <w:r>
              <w:rPr>
                <w:rFonts w:ascii="Century Gothic"/>
                <w:b/>
                <w:sz w:val="16"/>
              </w:rPr>
              <w:t>met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in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long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term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A</w:t>
            </w:r>
          </w:p>
        </w:tc>
        <w:tc>
          <w:tcPr>
            <w:tcW w:w="9942" w:type="dxa"/>
            <w:gridSpan w:val="1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9DDF" w14:textId="77777777" w:rsidR="00F441EC" w:rsidRDefault="00BC0B32">
            <w:pPr>
              <w:pStyle w:val="TableParagraph"/>
              <w:spacing w:before="73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sources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of water)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0" w14:textId="77777777" w:rsidR="00F441EC" w:rsidRDefault="00BC0B32">
            <w:pPr>
              <w:pStyle w:val="TableParagraph"/>
              <w:spacing w:before="84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2017–18</w:t>
            </w:r>
          </w:p>
        </w:tc>
      </w:tr>
      <w:tr w:rsidR="00F441EC" w14:paraId="37059DF6" w14:textId="77777777">
        <w:trPr>
          <w:trHeight w:hRule="exact" w:val="228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DE2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DE3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DE4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DE5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DE6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DE7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9DE8" w14:textId="77777777" w:rsidR="00F441EC" w:rsidRDefault="00BC0B32">
            <w:pPr>
              <w:pStyle w:val="TableParagraph"/>
              <w:spacing w:before="18"/>
              <w:ind w:left="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2005–06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9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2006–07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A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2007–08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B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2008–09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C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2009–10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D" w14:textId="77777777" w:rsidR="00F441EC" w:rsidRDefault="00BC0B32">
            <w:pPr>
              <w:pStyle w:val="TableParagraph"/>
              <w:spacing w:before="18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2010-11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E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2011–12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EF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2012–13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F0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2013–14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F1" w14:textId="77777777" w:rsidR="00F441EC" w:rsidRDefault="00BC0B32">
            <w:pPr>
              <w:pStyle w:val="TableParagraph"/>
              <w:spacing w:before="18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F2" w14:textId="77777777" w:rsidR="00F441EC" w:rsidRDefault="00BC0B32">
            <w:pPr>
              <w:pStyle w:val="TableParagraph"/>
              <w:spacing w:before="18"/>
              <w:ind w:left="4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DF3" w14:textId="77777777" w:rsidR="00F441EC" w:rsidRDefault="00BC0B32">
            <w:pPr>
              <w:pStyle w:val="TableParagraph"/>
              <w:spacing w:before="18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37059DF4" w14:textId="77777777" w:rsidR="00F441EC" w:rsidRDefault="00BC0B32">
            <w:pPr>
              <w:pStyle w:val="TableParagraph"/>
              <w:spacing w:before="25"/>
              <w:ind w:left="123" w:right="10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for </w:t>
            </w:r>
            <w:r>
              <w:rPr>
                <w:rFonts w:ascii="Century Gothic"/>
                <w:b/>
                <w:spacing w:val="-2"/>
                <w:sz w:val="16"/>
              </w:rPr>
              <w:t>water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12" w:space="0" w:color="000000"/>
            </w:tcBorders>
          </w:tcPr>
          <w:p w14:paraId="37059DF5" w14:textId="77777777" w:rsidR="00F441EC" w:rsidRDefault="00BC0B32">
            <w:pPr>
              <w:pStyle w:val="TableParagraph"/>
              <w:spacing w:before="124"/>
              <w:ind w:left="311" w:right="51" w:hanging="255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>active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management</w:t>
            </w:r>
            <w:r>
              <w:rPr>
                <w:rFonts w:ascii="Century Gothic"/>
                <w:b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environmental </w:t>
            </w:r>
            <w:r>
              <w:rPr>
                <w:rFonts w:ascii="Century Gothic"/>
                <w:b/>
                <w:spacing w:val="-1"/>
                <w:sz w:val="16"/>
              </w:rPr>
              <w:t>water?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B,C</w:t>
            </w:r>
          </w:p>
        </w:tc>
      </w:tr>
      <w:tr w:rsidR="00F441EC" w14:paraId="37059E0B" w14:textId="77777777">
        <w:trPr>
          <w:trHeight w:hRule="exact" w:val="414"/>
        </w:trPr>
        <w:tc>
          <w:tcPr>
            <w:tcW w:w="128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DF7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DF8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DF9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DFA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DFB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DFC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DFD" w14:textId="77777777" w:rsidR="00F441EC" w:rsidRDefault="00BC0B32">
            <w:pPr>
              <w:pStyle w:val="TableParagraph"/>
              <w:spacing w:before="119"/>
              <w:ind w:left="26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DFE" w14:textId="77777777" w:rsidR="00F441EC" w:rsidRDefault="00BC0B32">
            <w:pPr>
              <w:pStyle w:val="TableParagraph"/>
              <w:spacing w:before="119"/>
              <w:ind w:left="12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DFF" w14:textId="77777777" w:rsidR="00F441EC" w:rsidRDefault="00BC0B32">
            <w:pPr>
              <w:pStyle w:val="TableParagraph"/>
              <w:spacing w:before="119"/>
              <w:ind w:left="7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0" w14:textId="77777777" w:rsidR="00F441EC" w:rsidRDefault="00BC0B32">
            <w:pPr>
              <w:pStyle w:val="TableParagraph"/>
              <w:spacing w:before="119"/>
              <w:ind w:left="10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1" w14:textId="77777777" w:rsidR="00F441EC" w:rsidRDefault="00BC0B32">
            <w:pPr>
              <w:pStyle w:val="TableParagraph"/>
              <w:spacing w:before="119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2" w14:textId="77777777" w:rsidR="00F441EC" w:rsidRDefault="00BC0B32">
            <w:pPr>
              <w:pStyle w:val="TableParagraph"/>
              <w:spacing w:before="33"/>
              <w:ind w:left="186" w:right="54" w:hanging="12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H</w:t>
            </w:r>
            <w:r>
              <w:rPr>
                <w:rFonts w:ascii="Century Gothic"/>
                <w:spacing w:val="-2"/>
                <w:sz w:val="14"/>
              </w:rPr>
              <w:t>i</w:t>
            </w:r>
            <w:r>
              <w:rPr>
                <w:rFonts w:ascii="Century Gothic"/>
                <w:sz w:val="14"/>
              </w:rPr>
              <w:t>g</w:t>
            </w:r>
            <w:r>
              <w:rPr>
                <w:rFonts w:ascii="Century Gothic"/>
                <w:spacing w:val="-1"/>
                <w:sz w:val="14"/>
              </w:rPr>
              <w:t>h</w:t>
            </w:r>
            <w:r>
              <w:rPr>
                <w:rFonts w:ascii="Century Gothic"/>
                <w:sz w:val="14"/>
              </w:rPr>
              <w:t>e</w:t>
            </w:r>
            <w:r>
              <w:rPr>
                <w:rFonts w:ascii="Century Gothic"/>
                <w:spacing w:val="3"/>
                <w:sz w:val="14"/>
              </w:rPr>
              <w:t>s</w:t>
            </w:r>
            <w:r>
              <w:rPr>
                <w:rFonts w:ascii="Century Gothic"/>
                <w:sz w:val="14"/>
              </w:rPr>
              <w:t>t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2"/>
                <w:sz w:val="14"/>
              </w:rPr>
              <w:t>o</w:t>
            </w:r>
            <w:r>
              <w:rPr>
                <w:rFonts w:ascii="Century Gothic"/>
                <w:sz w:val="14"/>
              </w:rPr>
              <w:t>n</w:t>
            </w:r>
            <w:r>
              <w:rPr>
                <w:rFonts w:ascii="Century Gothic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record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3" w14:textId="77777777" w:rsidR="00F441EC" w:rsidRDefault="00BC0B32">
            <w:pPr>
              <w:pStyle w:val="TableParagraph"/>
              <w:spacing w:before="119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4" w14:textId="77777777" w:rsidR="00F441EC" w:rsidRDefault="00BC0B32">
            <w:pPr>
              <w:pStyle w:val="TableParagraph"/>
              <w:spacing w:before="119"/>
              <w:ind w:left="26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5" w14:textId="77777777" w:rsidR="00F441EC" w:rsidRDefault="00BC0B32">
            <w:pPr>
              <w:pStyle w:val="TableParagraph"/>
              <w:spacing w:before="119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6" w14:textId="77777777" w:rsidR="00F441EC" w:rsidRDefault="00BC0B32">
            <w:pPr>
              <w:pStyle w:val="TableParagraph"/>
              <w:spacing w:before="119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07" w14:textId="77777777" w:rsidR="00F441EC" w:rsidRDefault="00BC0B32">
            <w:pPr>
              <w:pStyle w:val="TableParagraph"/>
              <w:spacing w:before="119"/>
              <w:ind w:left="21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808080"/>
              <w:right w:val="single" w:sz="5" w:space="0" w:color="000000"/>
            </w:tcBorders>
          </w:tcPr>
          <w:p w14:paraId="37059E08" w14:textId="77777777" w:rsidR="00F441EC" w:rsidRDefault="00BC0B32">
            <w:pPr>
              <w:pStyle w:val="TableParagraph"/>
              <w:spacing w:before="119"/>
              <w:ind w:left="9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2127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09" w14:textId="77777777" w:rsidR="00F441EC" w:rsidRDefault="00F441EC"/>
        </w:tc>
        <w:tc>
          <w:tcPr>
            <w:tcW w:w="26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E0A" w14:textId="77777777" w:rsidR="00F441EC" w:rsidRDefault="00F441EC"/>
        </w:tc>
      </w:tr>
      <w:tr w:rsidR="00F441EC" w14:paraId="37059E30" w14:textId="77777777">
        <w:trPr>
          <w:trHeight w:hRule="exact" w:val="1196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9E0C" w14:textId="77777777" w:rsidR="00F441EC" w:rsidRDefault="00BC0B32">
            <w:pPr>
              <w:pStyle w:val="TableParagraph"/>
              <w:ind w:left="13" w:right="10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</w:t>
            </w:r>
            <w:r>
              <w:rPr>
                <w:rFonts w:ascii="Century Gothic"/>
                <w:b/>
                <w:spacing w:val="-1"/>
                <w:sz w:val="16"/>
              </w:rPr>
              <w:t>wer Balonne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River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channels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E0D" w14:textId="77777777" w:rsidR="00F441EC" w:rsidRDefault="00BC0B32">
            <w:pPr>
              <w:pStyle w:val="TableParagraph"/>
              <w:ind w:left="13" w:right="7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Balonne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distributary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channels</w:t>
            </w:r>
          </w:p>
          <w:p w14:paraId="37059E0E" w14:textId="77777777" w:rsidR="00F441EC" w:rsidRDefault="00BC0B32">
            <w:pPr>
              <w:pStyle w:val="TableParagraph"/>
              <w:ind w:left="13" w:right="391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drought refuge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(waterholes)</w:t>
            </w:r>
            <w:r>
              <w:rPr>
                <w:rFonts w:ascii="Century Gothic"/>
                <w:spacing w:val="-1"/>
                <w:position w:val="4"/>
                <w:sz w:val="10"/>
              </w:rPr>
              <w:t>1,2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E0F" w14:textId="77777777" w:rsidR="00F441EC" w:rsidRDefault="00BC0B32">
            <w:pPr>
              <w:pStyle w:val="TableParagraph"/>
              <w:ind w:left="23" w:right="86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reaches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end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within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three month period,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indicated by</w:t>
            </w:r>
            <w:r>
              <w:rPr>
                <w:rFonts w:ascii="Century Gothic"/>
                <w:spacing w:val="-1"/>
                <w:position w:val="4"/>
                <w:sz w:val="10"/>
              </w:rPr>
              <w:t>1</w:t>
            </w:r>
            <w:r>
              <w:rPr>
                <w:rFonts w:ascii="Century Gothic"/>
                <w:spacing w:val="-1"/>
                <w:sz w:val="16"/>
              </w:rPr>
              <w:t>:</w:t>
            </w:r>
          </w:p>
          <w:p w14:paraId="37059E10" w14:textId="77777777" w:rsidR="00F441EC" w:rsidRDefault="00BC0B32">
            <w:pPr>
              <w:pStyle w:val="TableParagraph"/>
              <w:spacing w:line="194" w:lineRule="exact"/>
              <w:ind w:left="23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Birrie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</w:p>
          <w:p w14:paraId="37059E11" w14:textId="77777777" w:rsidR="00F441EC" w:rsidRDefault="00BC0B32">
            <w:pPr>
              <w:pStyle w:val="TableParagraph"/>
              <w:spacing w:line="196" w:lineRule="exact"/>
              <w:ind w:left="23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Talawanta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E12" w14:textId="77777777" w:rsidR="00F441EC" w:rsidRDefault="00BC0B32">
            <w:pPr>
              <w:pStyle w:val="TableParagraph"/>
              <w:spacing w:line="193" w:lineRule="exact"/>
              <w:ind w:left="20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day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E13" w14:textId="77777777" w:rsidR="00F441EC" w:rsidRDefault="00BC0B32">
            <w:pPr>
              <w:pStyle w:val="TableParagraph"/>
              <w:spacing w:line="193" w:lineRule="exact"/>
              <w:ind w:left="2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9E1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1B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9E1C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1D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D7D7D7"/>
              <w:right w:val="single" w:sz="5" w:space="0" w:color="000000"/>
            </w:tcBorders>
            <w:shd w:val="clear" w:color="auto" w:fill="D7D7D7"/>
          </w:tcPr>
          <w:p w14:paraId="37059E1E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1F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0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1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2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3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4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25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D7D7D7"/>
              <w:right w:val="single" w:sz="5" w:space="0" w:color="000000"/>
            </w:tcBorders>
            <w:shd w:val="clear" w:color="auto" w:fill="808080"/>
          </w:tcPr>
          <w:p w14:paraId="37059E26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D7D7D7"/>
              <w:right w:val="single" w:sz="5" w:space="0" w:color="000000"/>
            </w:tcBorders>
            <w:shd w:val="clear" w:color="auto" w:fill="808080"/>
          </w:tcPr>
          <w:p w14:paraId="37059E27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808080"/>
          </w:tcPr>
          <w:p w14:paraId="37059E28" w14:textId="77777777" w:rsidR="00F441EC" w:rsidRDefault="00F441EC"/>
        </w:tc>
        <w:tc>
          <w:tcPr>
            <w:tcW w:w="212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FF0000"/>
          </w:tcPr>
          <w:p w14:paraId="37059E2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2A" w14:textId="77777777" w:rsidR="00F441EC" w:rsidRDefault="00BC0B32">
            <w:pPr>
              <w:pStyle w:val="TableParagraph"/>
              <w:spacing w:before="124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37059E2B" w14:textId="77777777" w:rsidR="00F441EC" w:rsidRDefault="00BC0B32">
            <w:pPr>
              <w:pStyle w:val="TableParagraph"/>
              <w:ind w:left="20" w:right="26" w:hanging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 xml:space="preserve">is </w:t>
            </w:r>
            <w:r>
              <w:rPr>
                <w:rFonts w:ascii="Century Gothic"/>
                <w:spacing w:val="-1"/>
                <w:sz w:val="16"/>
              </w:rPr>
              <w:t>required annually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fill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waterholes. While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filling</w:t>
            </w:r>
            <w:r>
              <w:rPr>
                <w:rFonts w:ascii="Century Gothic"/>
                <w:spacing w:val="-2"/>
                <w:sz w:val="16"/>
              </w:rPr>
              <w:t xml:space="preserve"> 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occurred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all</w:t>
            </w:r>
            <w:r>
              <w:rPr>
                <w:rFonts w:ascii="Century Gothic"/>
                <w:sz w:val="16"/>
              </w:rPr>
              <w:t xml:space="preserve"> 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last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12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years,</w:t>
            </w:r>
            <w:r>
              <w:rPr>
                <w:rFonts w:ascii="Century Gothic"/>
                <w:spacing w:val="4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(interval)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between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exceeded 350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critical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threshold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representing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average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persistence </w:t>
            </w:r>
            <w:r>
              <w:rPr>
                <w:rFonts w:ascii="Century Gothic"/>
                <w:spacing w:val="-2"/>
                <w:sz w:val="16"/>
              </w:rPr>
              <w:t>time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key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refugial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waterholes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Narran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Culgoa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Rivers</w:t>
            </w:r>
            <w:r>
              <w:rPr>
                <w:rFonts w:ascii="Century Gothic"/>
                <w:spacing w:val="-1"/>
                <w:position w:val="4"/>
                <w:sz w:val="10"/>
              </w:rPr>
              <w:t>2</w:t>
            </w:r>
            <w:r>
              <w:rPr>
                <w:rFonts w:ascii="Century Gothic"/>
                <w:spacing w:val="-1"/>
                <w:sz w:val="16"/>
              </w:rPr>
              <w:t xml:space="preserve">, </w:t>
            </w:r>
            <w:r>
              <w:rPr>
                <w:rFonts w:ascii="Century Gothic"/>
                <w:spacing w:val="-2"/>
                <w:sz w:val="16"/>
              </w:rPr>
              <w:t>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three occasions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(grey</w:t>
            </w:r>
            <w:r>
              <w:rPr>
                <w:rFonts w:ascii="Century Gothic"/>
                <w:spacing w:val="-2"/>
                <w:sz w:val="16"/>
              </w:rPr>
              <w:t xml:space="preserve"> shading).</w:t>
            </w:r>
          </w:p>
        </w:tc>
        <w:tc>
          <w:tcPr>
            <w:tcW w:w="269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9E2C" w14:textId="77777777" w:rsidR="00F441EC" w:rsidRDefault="00BC0B32">
            <w:pPr>
              <w:pStyle w:val="TableParagraph"/>
              <w:spacing w:line="193" w:lineRule="exact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to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</w:p>
          <w:p w14:paraId="37059E2D" w14:textId="77777777" w:rsidR="00F441EC" w:rsidRDefault="00BC0B32">
            <w:pPr>
              <w:pStyle w:val="TableParagraph"/>
              <w:ind w:left="35" w:right="22" w:firstLine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Likely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 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Narran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through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existing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Resource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Operations Plan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conditions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in-stream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CEW.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Active management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(augmentation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could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considered to </w:t>
            </w:r>
            <w:r>
              <w:rPr>
                <w:rFonts w:ascii="Century Gothic"/>
                <w:sz w:val="16"/>
              </w:rPr>
              <w:t>meet</w:t>
            </w:r>
            <w:r>
              <w:rPr>
                <w:rFonts w:ascii="Century Gothic"/>
                <w:spacing w:val="-1"/>
                <w:sz w:val="16"/>
              </w:rPr>
              <w:t xml:space="preserve"> requirements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Bokhara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threatened fish species</w:t>
            </w:r>
          </w:p>
          <w:p w14:paraId="37059E2E" w14:textId="77777777" w:rsidR="00F441EC" w:rsidRDefault="00BC0B32">
            <w:pPr>
              <w:pStyle w:val="TableParagraph"/>
              <w:ind w:left="85" w:right="7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Action consistent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with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the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2016–</w:t>
            </w:r>
            <w:r>
              <w:rPr>
                <w:rFonts w:ascii="Century Gothic" w:eastAsia="Century Gothic" w:hAnsi="Century Gothic" w:cs="Century Gothic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17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Basin Environmental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to:</w:t>
            </w:r>
          </w:p>
          <w:p w14:paraId="37059E2F" w14:textId="77777777" w:rsidR="00F441EC" w:rsidRDefault="00BC0B32">
            <w:pPr>
              <w:pStyle w:val="TableParagraph"/>
              <w:ind w:left="63" w:right="5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i/>
                <w:spacing w:val="-1"/>
                <w:sz w:val="16"/>
              </w:rPr>
              <w:t>Maintain waterholes</w:t>
            </w:r>
            <w:r>
              <w:rPr>
                <w:rFonts w:ascii="Century Gothic"/>
                <w:i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i/>
                <w:sz w:val="16"/>
              </w:rPr>
              <w:t>in</w:t>
            </w:r>
            <w:r>
              <w:rPr>
                <w:rFonts w:ascii="Century Gothic"/>
                <w:i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i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Lower</w:t>
            </w:r>
            <w:r>
              <w:rPr>
                <w:rFonts w:ascii="Century Gothic"/>
                <w:i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Balonne</w:t>
            </w:r>
            <w:r>
              <w:rPr>
                <w:rFonts w:ascii="Century Gothic"/>
                <w:i/>
                <w:spacing w:val="2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floodplain to provide</w:t>
            </w:r>
            <w:r>
              <w:rPr>
                <w:rFonts w:ascii="Century Gothic"/>
                <w:i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critical</w:t>
            </w:r>
            <w:r>
              <w:rPr>
                <w:rFonts w:ascii="Century Gothic"/>
                <w:i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refuge</w:t>
            </w:r>
            <w:r>
              <w:rPr>
                <w:rFonts w:ascii="Century Gothic"/>
                <w:i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for</w:t>
            </w:r>
            <w:r>
              <w:rPr>
                <w:rFonts w:ascii="Century Gothic"/>
                <w:i/>
                <w:spacing w:val="1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2"/>
                <w:sz w:val="16"/>
              </w:rPr>
              <w:t>water-</w:t>
            </w:r>
            <w:r>
              <w:rPr>
                <w:rFonts w:ascii="Century Gothic"/>
                <w:i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6"/>
              </w:rPr>
              <w:t>dependent species</w:t>
            </w:r>
          </w:p>
        </w:tc>
      </w:tr>
      <w:tr w:rsidR="00F441EC" w14:paraId="37059E45" w14:textId="77777777">
        <w:trPr>
          <w:trHeight w:hRule="exact" w:val="540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E31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E32" w14:textId="77777777" w:rsidR="00F441EC" w:rsidRDefault="00F441EC"/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E33" w14:textId="77777777" w:rsidR="00F441EC" w:rsidRDefault="00BC0B32">
            <w:pPr>
              <w:pStyle w:val="TableParagraph"/>
              <w:spacing w:before="80"/>
              <w:ind w:left="23" w:right="15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Bokhara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Bokhara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E34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E35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E36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12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7" w14:textId="77777777" w:rsidR="00F441EC" w:rsidRDefault="00F441EC"/>
        </w:tc>
        <w:tc>
          <w:tcPr>
            <w:tcW w:w="838" w:type="dxa"/>
            <w:tcBorders>
              <w:top w:val="single" w:sz="13" w:space="0" w:color="D7D7D7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D7D7D7"/>
          </w:tcPr>
          <w:p w14:paraId="37059E38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9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A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B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C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D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E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3F" w14:textId="77777777" w:rsidR="00F441EC" w:rsidRDefault="00F441EC"/>
        </w:tc>
        <w:tc>
          <w:tcPr>
            <w:tcW w:w="840" w:type="dxa"/>
            <w:tcBorders>
              <w:top w:val="single" w:sz="13" w:space="0" w:color="D7D7D7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D7D7D7"/>
          </w:tcPr>
          <w:p w14:paraId="37059E40" w14:textId="77777777" w:rsidR="00F441EC" w:rsidRDefault="00F441EC"/>
        </w:tc>
        <w:tc>
          <w:tcPr>
            <w:tcW w:w="715" w:type="dxa"/>
            <w:tcBorders>
              <w:top w:val="single" w:sz="13" w:space="0" w:color="D7D7D7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D7D7D7"/>
          </w:tcPr>
          <w:p w14:paraId="37059E41" w14:textId="77777777" w:rsidR="00F441EC" w:rsidRDefault="00BC0B32">
            <w:pPr>
              <w:pStyle w:val="TableParagraph"/>
              <w:spacing w:before="3"/>
              <w:ind w:left="39" w:right="34" w:hanging="4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No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end</w:t>
            </w:r>
            <w:r>
              <w:rPr>
                <w:rFonts w:ascii="Century Gothic"/>
                <w:spacing w:val="22"/>
                <w:w w:val="99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of</w:t>
            </w:r>
            <w:r>
              <w:rPr>
                <w:rFonts w:ascii="Century Gothic"/>
                <w:spacing w:val="-7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system</w:t>
            </w:r>
            <w:r>
              <w:rPr>
                <w:rFonts w:ascii="Century Gothic"/>
                <w:spacing w:val="21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flow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42" w14:textId="77777777" w:rsidR="00F441EC" w:rsidRDefault="00F441EC"/>
        </w:tc>
        <w:tc>
          <w:tcPr>
            <w:tcW w:w="2127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FF0000"/>
          </w:tcPr>
          <w:p w14:paraId="37059E43" w14:textId="77777777" w:rsidR="00F441EC" w:rsidRDefault="00F441EC"/>
        </w:tc>
        <w:tc>
          <w:tcPr>
            <w:tcW w:w="269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E44" w14:textId="77777777" w:rsidR="00F441EC" w:rsidRDefault="00F441EC"/>
        </w:tc>
      </w:tr>
      <w:tr w:rsidR="00F441EC" w14:paraId="37059E5A" w14:textId="77777777">
        <w:trPr>
          <w:trHeight w:hRule="exact" w:val="412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E46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E47" w14:textId="77777777" w:rsidR="00F441EC" w:rsidRDefault="00F441EC"/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E48" w14:textId="77777777" w:rsidR="00F441EC" w:rsidRDefault="00BC0B32">
            <w:pPr>
              <w:pStyle w:val="TableParagraph"/>
              <w:spacing w:before="18"/>
              <w:ind w:left="23" w:right="16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Weilmorigle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E49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E4A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E4B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12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4C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D7D7D7"/>
              <w:right w:val="single" w:sz="5" w:space="0" w:color="000000"/>
            </w:tcBorders>
            <w:shd w:val="clear" w:color="auto" w:fill="7E7E7E"/>
          </w:tcPr>
          <w:p w14:paraId="37059E4D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4E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4F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50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51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52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53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54" w14:textId="77777777" w:rsidR="00F441EC" w:rsidRDefault="00F441EC"/>
        </w:tc>
        <w:tc>
          <w:tcPr>
            <w:tcW w:w="840" w:type="dxa"/>
            <w:tcBorders>
              <w:top w:val="single" w:sz="13" w:space="0" w:color="7E7E7E"/>
              <w:left w:val="single" w:sz="5" w:space="0" w:color="000000"/>
              <w:bottom w:val="single" w:sz="13" w:space="0" w:color="808080"/>
              <w:right w:val="single" w:sz="5" w:space="0" w:color="000000"/>
            </w:tcBorders>
            <w:shd w:val="clear" w:color="auto" w:fill="7E7E7E"/>
          </w:tcPr>
          <w:p w14:paraId="37059E55" w14:textId="77777777" w:rsidR="00F441EC" w:rsidRDefault="00F441EC"/>
        </w:tc>
        <w:tc>
          <w:tcPr>
            <w:tcW w:w="715" w:type="dxa"/>
            <w:tcBorders>
              <w:top w:val="single" w:sz="13" w:space="0" w:color="7E7E7E"/>
              <w:left w:val="single" w:sz="5" w:space="0" w:color="000000"/>
              <w:bottom w:val="single" w:sz="13" w:space="0" w:color="808080"/>
              <w:right w:val="single" w:sz="5" w:space="0" w:color="000000"/>
            </w:tcBorders>
            <w:shd w:val="clear" w:color="auto" w:fill="7E7E7E"/>
          </w:tcPr>
          <w:p w14:paraId="37059E56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808080"/>
              <w:right w:val="single" w:sz="12" w:space="0" w:color="000000"/>
            </w:tcBorders>
            <w:shd w:val="clear" w:color="auto" w:fill="808080"/>
          </w:tcPr>
          <w:p w14:paraId="37059E57" w14:textId="77777777" w:rsidR="00F441EC" w:rsidRDefault="00F441EC"/>
        </w:tc>
        <w:tc>
          <w:tcPr>
            <w:tcW w:w="2127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FF0000"/>
          </w:tcPr>
          <w:p w14:paraId="37059E58" w14:textId="77777777" w:rsidR="00F441EC" w:rsidRDefault="00F441EC"/>
        </w:tc>
        <w:tc>
          <w:tcPr>
            <w:tcW w:w="269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E59" w14:textId="77777777" w:rsidR="00F441EC" w:rsidRDefault="00F441EC"/>
        </w:tc>
      </w:tr>
      <w:tr w:rsidR="00F441EC" w14:paraId="37059E72" w14:textId="77777777">
        <w:trPr>
          <w:trHeight w:hRule="exact" w:val="1251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E5B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5C" w14:textId="77777777" w:rsidR="00F441EC" w:rsidRDefault="00F441EC"/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5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5E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9E5F" w14:textId="77777777" w:rsidR="00F441EC" w:rsidRDefault="00BC0B32">
            <w:pPr>
              <w:pStyle w:val="TableParagraph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 Narran River</w:t>
            </w:r>
          </w:p>
          <w:p w14:paraId="37059E60" w14:textId="77777777" w:rsidR="00F441EC" w:rsidRDefault="00BC0B32">
            <w:pPr>
              <w:pStyle w:val="TableParagraph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Narran Park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61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62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63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64" w14:textId="77777777" w:rsidR="00F441EC" w:rsidRDefault="00F441EC"/>
        </w:tc>
        <w:tc>
          <w:tcPr>
            <w:tcW w:w="838" w:type="dxa"/>
            <w:tcBorders>
              <w:top w:val="single" w:sz="13" w:space="0" w:color="D7D7D7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D7D7D7"/>
          </w:tcPr>
          <w:p w14:paraId="37059E65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66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7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8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9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A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B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6C" w14:textId="77777777" w:rsidR="00F441EC" w:rsidRDefault="00F441EC"/>
        </w:tc>
        <w:tc>
          <w:tcPr>
            <w:tcW w:w="840" w:type="dxa"/>
            <w:tcBorders>
              <w:top w:val="single" w:sz="13" w:space="0" w:color="80808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808080"/>
          </w:tcPr>
          <w:p w14:paraId="37059E6D" w14:textId="77777777" w:rsidR="00F441EC" w:rsidRDefault="00F441EC"/>
        </w:tc>
        <w:tc>
          <w:tcPr>
            <w:tcW w:w="715" w:type="dxa"/>
            <w:tcBorders>
              <w:top w:val="single" w:sz="13" w:space="0" w:color="80808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9E6E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13" w:space="0" w:color="808080"/>
              <w:right w:val="single" w:sz="12" w:space="0" w:color="000000"/>
            </w:tcBorders>
            <w:shd w:val="clear" w:color="auto" w:fill="808080"/>
          </w:tcPr>
          <w:p w14:paraId="37059E6F" w14:textId="77777777" w:rsidR="00F441EC" w:rsidRDefault="00F441EC"/>
        </w:tc>
        <w:tc>
          <w:tcPr>
            <w:tcW w:w="212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9E70" w14:textId="77777777" w:rsidR="00F441EC" w:rsidRDefault="00F441EC"/>
        </w:tc>
        <w:tc>
          <w:tcPr>
            <w:tcW w:w="269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71" w14:textId="77777777" w:rsidR="00F441EC" w:rsidRDefault="00F441EC"/>
        </w:tc>
      </w:tr>
      <w:tr w:rsidR="00F441EC" w14:paraId="37059E8E" w14:textId="77777777">
        <w:trPr>
          <w:trHeight w:hRule="exact" w:val="1404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E73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74" w14:textId="77777777" w:rsidR="00F441EC" w:rsidRDefault="00BC0B32">
            <w:pPr>
              <w:pStyle w:val="TableParagraph"/>
              <w:ind w:left="13" w:right="567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 xml:space="preserve">Culgoa River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longitudinal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1"/>
                <w:position w:val="4"/>
                <w:sz w:val="10"/>
              </w:rPr>
              <w:t>3,4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75" w14:textId="77777777" w:rsidR="00F441EC" w:rsidRDefault="00BC0B32">
            <w:pPr>
              <w:pStyle w:val="TableParagraph"/>
              <w:ind w:left="23" w:right="3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Small</w:t>
            </w:r>
            <w:r>
              <w:rPr>
                <w:rFonts w:ascii="Century Gothic"/>
                <w:sz w:val="16"/>
              </w:rPr>
              <w:t xml:space="preserve"> 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chann</w:t>
            </w:r>
            <w:r>
              <w:rPr>
                <w:rFonts w:ascii="Century Gothic"/>
                <w:spacing w:val="-2"/>
                <w:sz w:val="16"/>
              </w:rPr>
              <w:t>el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fresh</w:t>
            </w:r>
          </w:p>
          <w:p w14:paraId="37059E76" w14:textId="77777777" w:rsidR="00F441EC" w:rsidRDefault="00BC0B32">
            <w:pPr>
              <w:pStyle w:val="TableParagraph"/>
              <w:ind w:left="23" w:right="4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77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7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78" w14:textId="77777777" w:rsidR="00F441EC" w:rsidRDefault="00BC0B32">
            <w:pPr>
              <w:pStyle w:val="TableParagraph"/>
              <w:ind w:left="22" w:right="27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8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9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FF0000"/>
          </w:tcPr>
          <w:p w14:paraId="37059E7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7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7B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E7C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9E7D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7E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E7F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80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81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82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9E83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BEBEBE"/>
              <w:right w:val="single" w:sz="5" w:space="0" w:color="000000"/>
            </w:tcBorders>
            <w:shd w:val="clear" w:color="auto" w:fill="7E7E7E"/>
          </w:tcPr>
          <w:p w14:paraId="37059E84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85" w14:textId="77777777" w:rsidR="00F441EC" w:rsidRDefault="00F441EC"/>
        </w:tc>
        <w:tc>
          <w:tcPr>
            <w:tcW w:w="840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9E86" w14:textId="77777777" w:rsidR="00F441EC" w:rsidRDefault="00F441EC"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E87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9E88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9E89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E8A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  <w:p w14:paraId="37059E8B" w14:textId="77777777" w:rsidR="00F441EC" w:rsidRDefault="00BC0B32">
            <w:pPr>
              <w:pStyle w:val="TableParagraph"/>
              <w:ind w:left="30" w:right="34" w:firstLine="36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small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fresh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most years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provide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basic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functions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8DB4E2"/>
          </w:tcPr>
          <w:p w14:paraId="37059E8C" w14:textId="77777777" w:rsidR="00F441EC" w:rsidRDefault="00BC0B32">
            <w:pPr>
              <w:pStyle w:val="TableParagraph"/>
              <w:spacing w:line="193" w:lineRule="exact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</w:p>
          <w:p w14:paraId="37059E8D" w14:textId="77777777" w:rsidR="00F441EC" w:rsidRDefault="00BC0B32">
            <w:pPr>
              <w:pStyle w:val="TableParagraph"/>
              <w:ind w:left="51" w:right="40" w:firstLine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Active management could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enhance 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near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available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opportunities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given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that</w:t>
            </w:r>
            <w:r>
              <w:rPr>
                <w:rFonts w:ascii="Century Gothic"/>
                <w:spacing w:val="-1"/>
                <w:sz w:val="16"/>
              </w:rPr>
              <w:t xml:space="preserve"> this</w:t>
            </w:r>
            <w:r>
              <w:rPr>
                <w:rFonts w:ascii="Century Gothic"/>
                <w:spacing w:val="-2"/>
                <w:sz w:val="16"/>
              </w:rPr>
              <w:t xml:space="preserve"> near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annual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demand </w:t>
            </w:r>
            <w:r>
              <w:rPr>
                <w:rFonts w:ascii="Century Gothic"/>
                <w:sz w:val="16"/>
              </w:rPr>
              <w:t>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likely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long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term.</w:t>
            </w:r>
          </w:p>
        </w:tc>
      </w:tr>
      <w:tr w:rsidR="00F441EC" w14:paraId="37059EAA" w14:textId="77777777">
        <w:trPr>
          <w:trHeight w:hRule="exact" w:val="1990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E8F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90" w14:textId="77777777" w:rsidR="00F441EC" w:rsidRDefault="00BC0B32">
            <w:pPr>
              <w:pStyle w:val="TableParagraph"/>
              <w:ind w:left="13" w:right="307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Narran River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–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fish</w:t>
            </w:r>
            <w:r>
              <w:rPr>
                <w:rFonts w:ascii="Century Gothic" w:eastAsia="Century Gothic" w:hAnsi="Century Gothic" w:cs="Century Gothic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migration</w:t>
            </w:r>
            <w:r>
              <w:rPr>
                <w:rFonts w:ascii="Century Gothic" w:eastAsia="Century Gothic" w:hAnsi="Century Gothic" w:cs="Century Gothic"/>
                <w:spacing w:val="-1"/>
                <w:position w:val="4"/>
                <w:sz w:val="10"/>
                <w:szCs w:val="10"/>
              </w:rPr>
              <w:t>3,4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1" w14:textId="77777777" w:rsidR="00F441EC" w:rsidRDefault="00BC0B32">
            <w:pPr>
              <w:pStyle w:val="TableParagraph"/>
              <w:ind w:left="23" w:right="3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Large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fresh</w:t>
            </w:r>
          </w:p>
          <w:p w14:paraId="37059E92" w14:textId="77777777" w:rsidR="00F441EC" w:rsidRDefault="00BC0B32">
            <w:pPr>
              <w:pStyle w:val="TableParagraph"/>
              <w:ind w:left="23" w:right="5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700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Wilby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Wilby (August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May)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3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4" w14:textId="77777777" w:rsidR="00F441EC" w:rsidRDefault="00BC0B32">
            <w:pPr>
              <w:pStyle w:val="TableParagraph"/>
              <w:ind w:left="22" w:right="27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4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37059E9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9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9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9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99" w14:textId="77777777" w:rsidR="00F441EC" w:rsidRDefault="00BC0B32">
            <w:pPr>
              <w:pStyle w:val="TableParagraph"/>
              <w:spacing w:before="101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9A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B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C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9D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9E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9F" w14:textId="77777777" w:rsidR="00F441EC" w:rsidRDefault="00F441EC"/>
        </w:tc>
        <w:tc>
          <w:tcPr>
            <w:tcW w:w="838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A0" w14:textId="77777777" w:rsidR="00F441EC" w:rsidRDefault="00F441EC"/>
        </w:tc>
        <w:tc>
          <w:tcPr>
            <w:tcW w:w="838" w:type="dxa"/>
            <w:tcBorders>
              <w:top w:val="single" w:sz="13" w:space="0" w:color="BEBEB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BEBEBE"/>
          </w:tcPr>
          <w:p w14:paraId="37059EA1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A2" w14:textId="77777777" w:rsidR="00F441EC" w:rsidRDefault="00F441EC"/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A3" w14:textId="77777777" w:rsidR="00F441EC" w:rsidRDefault="00F441EC"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A4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A5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9EA6" w14:textId="77777777" w:rsidR="00F441EC" w:rsidRDefault="00BC0B32">
            <w:pPr>
              <w:pStyle w:val="TableParagraph"/>
              <w:spacing w:line="193" w:lineRule="exact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  <w:p w14:paraId="37059EA7" w14:textId="77777777" w:rsidR="00F441EC" w:rsidRDefault="00BC0B32">
            <w:pPr>
              <w:pStyle w:val="TableParagraph"/>
              <w:ind w:left="87" w:right="94" w:hanging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small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fresh needed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maintain healthy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populations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provide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dispersal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 interval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since </w:t>
            </w:r>
            <w:r>
              <w:rPr>
                <w:rFonts w:ascii="Century Gothic"/>
                <w:sz w:val="16"/>
              </w:rPr>
              <w:t>last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(3</w:t>
            </w:r>
            <w:r>
              <w:rPr>
                <w:rFonts w:ascii="Century Gothic"/>
                <w:spacing w:val="-1"/>
                <w:sz w:val="16"/>
              </w:rPr>
              <w:t xml:space="preserve">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years)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lifespan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short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lived</w:t>
            </w:r>
            <w:r>
              <w:rPr>
                <w:rFonts w:ascii="Century Gothic"/>
                <w:spacing w:val="-1"/>
                <w:sz w:val="16"/>
              </w:rPr>
              <w:t xml:space="preserve"> fish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species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8DB4E2"/>
          </w:tcPr>
          <w:p w14:paraId="37059EA8" w14:textId="77777777" w:rsidR="00F441EC" w:rsidRDefault="00BC0B32">
            <w:pPr>
              <w:pStyle w:val="TableParagraph"/>
              <w:spacing w:before="95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</w:p>
          <w:p w14:paraId="37059EA9" w14:textId="77777777" w:rsidR="00F441EC" w:rsidRDefault="00BC0B32">
            <w:pPr>
              <w:pStyle w:val="TableParagraph"/>
              <w:ind w:left="102" w:right="92" w:firstLine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Active management could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enhance 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near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events. Demand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 be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Narran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conjunction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1"/>
                <w:sz w:val="16"/>
              </w:rPr>
              <w:t xml:space="preserve"> purchase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(water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harvesting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pumping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opporutnity)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achieve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1"/>
                <w:sz w:val="16"/>
              </w:rPr>
              <w:t xml:space="preserve"> 25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GL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into Narran Lakes</w:t>
            </w:r>
          </w:p>
        </w:tc>
      </w:tr>
      <w:tr w:rsidR="00F441EC" w14:paraId="37059EC7" w14:textId="77777777">
        <w:trPr>
          <w:trHeight w:hRule="exact" w:val="1992"/>
        </w:trPr>
        <w:tc>
          <w:tcPr>
            <w:tcW w:w="128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EAB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AC" w14:textId="77777777" w:rsidR="00F441EC" w:rsidRDefault="00BC0B32">
            <w:pPr>
              <w:pStyle w:val="TableParagraph"/>
              <w:ind w:left="13" w:right="256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Culgoa River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–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fish</w:t>
            </w:r>
            <w:r>
              <w:rPr>
                <w:rFonts w:ascii="Century Gothic" w:eastAsia="Century Gothic" w:hAnsi="Century Gothic" w:cs="Century Gothic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migration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position w:val="4"/>
                <w:sz w:val="10"/>
                <w:szCs w:val="10"/>
              </w:rPr>
              <w:t>3,4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AD" w14:textId="77777777" w:rsidR="00F441EC" w:rsidRDefault="00BC0B32">
            <w:pPr>
              <w:pStyle w:val="TableParagraph"/>
              <w:ind w:left="23" w:right="3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Large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fresh</w:t>
            </w:r>
          </w:p>
          <w:p w14:paraId="37059EAE" w14:textId="77777777" w:rsidR="00F441EC" w:rsidRDefault="00BC0B32">
            <w:pPr>
              <w:pStyle w:val="TableParagraph"/>
              <w:ind w:left="23" w:right="3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3 </w:t>
            </w:r>
            <w:r>
              <w:rPr>
                <w:rFonts w:ascii="Century Gothic"/>
                <w:spacing w:val="-1"/>
                <w:sz w:val="16"/>
              </w:rPr>
              <w:t>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 (August</w:t>
            </w:r>
            <w:r>
              <w:rPr>
                <w:rFonts w:ascii="Century Gothic"/>
                <w:sz w:val="16"/>
              </w:rPr>
              <w:t xml:space="preserve"> -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May)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AF" w14:textId="77777777" w:rsidR="00F441EC" w:rsidRDefault="00BC0B32">
            <w:pPr>
              <w:pStyle w:val="TableParagraph"/>
              <w:spacing w:line="195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0" w14:textId="77777777" w:rsidR="00F441EC" w:rsidRDefault="00BC0B32">
            <w:pPr>
              <w:pStyle w:val="TableParagraph"/>
              <w:ind w:left="22" w:right="27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4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37059EB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B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B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B4" w14:textId="77777777" w:rsidR="00F441EC" w:rsidRDefault="00F441E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EB5" w14:textId="77777777" w:rsidR="00F441EC" w:rsidRDefault="00BC0B32">
            <w:pPr>
              <w:pStyle w:val="TableParagraph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B6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7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8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9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BA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BB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BC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D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E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BF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C0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C1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00000"/>
          </w:tcPr>
          <w:p w14:paraId="37059EC2" w14:textId="77777777" w:rsidR="00F441EC" w:rsidRDefault="00BC0B32">
            <w:pPr>
              <w:pStyle w:val="TableParagraph"/>
              <w:spacing w:line="195" w:lineRule="exact"/>
              <w:ind w:right="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Critica</w:t>
            </w:r>
            <w:r>
              <w:rPr>
                <w:rFonts w:ascii="Century Gothic"/>
                <w:spacing w:val="-1"/>
                <w:sz w:val="16"/>
              </w:rPr>
              <w:t>l</w:t>
            </w:r>
          </w:p>
          <w:p w14:paraId="37059EC3" w14:textId="77777777" w:rsidR="00F441EC" w:rsidRDefault="00BC0B32">
            <w:pPr>
              <w:pStyle w:val="TableParagraph"/>
              <w:ind w:left="82" w:right="9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large fresh </w:t>
            </w:r>
            <w:r>
              <w:rPr>
                <w:rFonts w:ascii="Century Gothic"/>
                <w:sz w:val="16"/>
              </w:rPr>
              <w:t>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maintain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healthy fish populations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provide</w:t>
            </w:r>
            <w:r>
              <w:rPr>
                <w:rFonts w:ascii="Century Gothic"/>
                <w:sz w:val="16"/>
              </w:rPr>
              <w:t xml:space="preserve"> 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dispersal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recruitment.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last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-2"/>
                <w:sz w:val="16"/>
              </w:rPr>
              <w:t xml:space="preserve"> 4+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exceeds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approaches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lifespan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short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lived</w:t>
            </w:r>
            <w:r>
              <w:rPr>
                <w:rFonts w:ascii="Century Gothic"/>
                <w:spacing w:val="-1"/>
                <w:sz w:val="16"/>
              </w:rPr>
              <w:t xml:space="preserve"> 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species.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C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C5" w14:textId="77777777" w:rsidR="00F441EC" w:rsidRDefault="00BC0B32">
            <w:pPr>
              <w:pStyle w:val="TableParagraph"/>
              <w:spacing w:before="104" w:line="195" w:lineRule="exact"/>
              <w:ind w:left="1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Low</w:t>
            </w:r>
          </w:p>
          <w:p w14:paraId="37059EC6" w14:textId="77777777" w:rsidR="00F441EC" w:rsidRDefault="00BC0B32">
            <w:pPr>
              <w:pStyle w:val="TableParagraph"/>
              <w:ind w:left="44" w:right="2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Potential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active management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further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investigation.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Uncertain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>if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sufficient </w:t>
            </w:r>
            <w:r>
              <w:rPr>
                <w:rFonts w:ascii="Century Gothic"/>
                <w:spacing w:val="-2"/>
                <w:sz w:val="16"/>
              </w:rPr>
              <w:t>additional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</w:t>
            </w:r>
            <w:r>
              <w:rPr>
                <w:rFonts w:ascii="Century Gothic"/>
                <w:spacing w:val="4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obtained,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likely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have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target one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</w:t>
            </w:r>
            <w:r>
              <w:rPr>
                <w:rFonts w:ascii="Century Gothic"/>
                <w:sz w:val="16"/>
              </w:rPr>
              <w:t xml:space="preserve"> 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whole system</w:t>
            </w:r>
          </w:p>
        </w:tc>
      </w:tr>
      <w:tr w:rsidR="00F441EC" w14:paraId="37059EE4" w14:textId="77777777">
        <w:trPr>
          <w:trHeight w:hRule="exact" w:val="1796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9EC8" w14:textId="77777777" w:rsidR="00F441EC" w:rsidRDefault="00BC0B32">
            <w:pPr>
              <w:pStyle w:val="TableParagraph"/>
              <w:ind w:left="13" w:right="4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Lower Balonne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River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floodplain</w:t>
            </w:r>
          </w:p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C9" w14:textId="77777777" w:rsidR="00F441EC" w:rsidRDefault="00BC0B32">
            <w:pPr>
              <w:pStyle w:val="TableParagraph"/>
              <w:ind w:left="13" w:right="214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riparian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zone</w:t>
            </w:r>
            <w:r>
              <w:rPr>
                <w:rFonts w:ascii="Century Gothic"/>
                <w:spacing w:val="-1"/>
                <w:position w:val="4"/>
                <w:sz w:val="10"/>
              </w:rPr>
              <w:t>5-9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CA" w14:textId="77777777" w:rsidR="00F441EC" w:rsidRDefault="00BC0B32">
            <w:pPr>
              <w:pStyle w:val="TableParagraph"/>
              <w:ind w:left="23" w:right="4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9 </w:t>
            </w:r>
            <w:r>
              <w:rPr>
                <w:rFonts w:ascii="Century Gothic"/>
                <w:spacing w:val="-1"/>
                <w:sz w:val="16"/>
              </w:rPr>
              <w:t>200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CB" w14:textId="77777777" w:rsidR="00F441EC" w:rsidRDefault="00BC0B32">
            <w:pPr>
              <w:pStyle w:val="TableParagraph"/>
              <w:spacing w:line="195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12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CC" w14:textId="77777777" w:rsidR="00F441EC" w:rsidRDefault="00BC0B32">
            <w:pPr>
              <w:pStyle w:val="TableParagraph"/>
              <w:ind w:left="22" w:right="21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2 </w:t>
            </w:r>
            <w:r>
              <w:rPr>
                <w:rFonts w:ascii="Century Gothic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37059EC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C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C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D0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ED1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ED2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3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4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5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D6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D7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ED8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9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A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B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EDC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EDD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00000"/>
          </w:tcPr>
          <w:p w14:paraId="37059EDE" w14:textId="77777777" w:rsidR="00F441EC" w:rsidRDefault="00BC0B32">
            <w:pPr>
              <w:pStyle w:val="TableParagraph"/>
              <w:ind w:left="135" w:right="141" w:firstLine="6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Critica</w:t>
            </w:r>
            <w:r>
              <w:rPr>
                <w:rFonts w:ascii="Century Gothic"/>
                <w:spacing w:val="-1"/>
                <w:sz w:val="16"/>
              </w:rPr>
              <w:t>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 this</w:t>
            </w:r>
          </w:p>
          <w:p w14:paraId="37059EDF" w14:textId="77777777" w:rsidR="00F441EC" w:rsidRDefault="00BC0B32">
            <w:pPr>
              <w:pStyle w:val="TableParagraph"/>
              <w:ind w:left="34" w:right="39" w:hanging="3"/>
              <w:jc w:val="center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maintain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ecosystem health and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function.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4 </w:t>
            </w:r>
            <w:r>
              <w:rPr>
                <w:rFonts w:ascii="Century Gothic"/>
                <w:spacing w:val="-1"/>
                <w:sz w:val="16"/>
              </w:rPr>
              <w:t>years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 last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exceeds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critical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(3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red</w:t>
            </w:r>
            <w:r>
              <w:rPr>
                <w:rFonts w:ascii="Century Gothic"/>
                <w:spacing w:val="-1"/>
                <w:sz w:val="16"/>
              </w:rPr>
              <w:t xml:space="preserve"> gum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forests</w:t>
            </w:r>
            <w:r>
              <w:rPr>
                <w:rFonts w:ascii="Century Gothic"/>
                <w:spacing w:val="-1"/>
                <w:position w:val="4"/>
                <w:sz w:val="10"/>
              </w:rPr>
              <w:t>F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</w:tcPr>
          <w:p w14:paraId="37059EE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E1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9EE2" w14:textId="77777777" w:rsidR="00F441EC" w:rsidRDefault="00BC0B32">
            <w:pPr>
              <w:pStyle w:val="TableParagraph"/>
              <w:ind w:left="102" w:right="9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Probably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scope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for </w:t>
            </w:r>
            <w:r>
              <w:rPr>
                <w:rFonts w:ascii="Century Gothic"/>
                <w:b/>
                <w:spacing w:val="-2"/>
                <w:sz w:val="16"/>
              </w:rPr>
              <w:t>active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</w:p>
          <w:p w14:paraId="37059EE3" w14:textId="77777777" w:rsidR="00F441EC" w:rsidRDefault="00BC0B32">
            <w:pPr>
              <w:pStyle w:val="TableParagraph"/>
              <w:ind w:left="167" w:right="15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would</w:t>
            </w:r>
            <w:r>
              <w:rPr>
                <w:rFonts w:ascii="Century Gothic"/>
                <w:spacing w:val="-1"/>
                <w:sz w:val="16"/>
              </w:rPr>
              <w:t xml:space="preserve"> be negligible.</w:t>
            </w:r>
          </w:p>
        </w:tc>
      </w:tr>
      <w:tr w:rsidR="00F441EC" w14:paraId="37059F07" w14:textId="77777777">
        <w:trPr>
          <w:trHeight w:hRule="exact" w:val="2581"/>
        </w:trPr>
        <w:tc>
          <w:tcPr>
            <w:tcW w:w="128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59EE5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9EE6" w14:textId="77777777" w:rsidR="00F441EC" w:rsidRDefault="00BC0B32">
            <w:pPr>
              <w:pStyle w:val="TableParagraph"/>
              <w:ind w:left="13" w:right="69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inner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</w:t>
            </w:r>
            <w:r>
              <w:rPr>
                <w:rFonts w:ascii="Century Gothic"/>
                <w:spacing w:val="-1"/>
                <w:position w:val="4"/>
                <w:sz w:val="10"/>
              </w:rPr>
              <w:t>5-</w:t>
            </w:r>
          </w:p>
          <w:p w14:paraId="37059EE7" w14:textId="77777777" w:rsidR="00F441EC" w:rsidRDefault="00BC0B32">
            <w:pPr>
              <w:pStyle w:val="TableParagraph"/>
              <w:spacing w:before="17"/>
              <w:ind w:left="13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z w:val="10"/>
              </w:rPr>
              <w:t>9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E8" w14:textId="77777777" w:rsidR="00F441EC" w:rsidRDefault="00BC0B32">
            <w:pPr>
              <w:pStyle w:val="TableParagraph"/>
              <w:ind w:left="23" w:right="4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E9" w14:textId="77777777" w:rsidR="00F441EC" w:rsidRDefault="00BC0B32">
            <w:pPr>
              <w:pStyle w:val="TableParagraph"/>
              <w:spacing w:line="195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EA" w14:textId="77777777" w:rsidR="00F441EC" w:rsidRDefault="00BC0B32">
            <w:pPr>
              <w:pStyle w:val="TableParagraph"/>
              <w:ind w:left="22" w:right="8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37059EE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E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E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E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E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EF0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9EF1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9EF2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3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4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5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9EF6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9EF7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9EF8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9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A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B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9EFC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9EFD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FF0000"/>
          </w:tcPr>
          <w:p w14:paraId="37059EFE" w14:textId="77777777" w:rsidR="00F441EC" w:rsidRDefault="00BC0B32">
            <w:pPr>
              <w:pStyle w:val="TableParagraph"/>
              <w:ind w:left="135" w:right="142" w:firstLine="7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 this</w:t>
            </w:r>
          </w:p>
          <w:p w14:paraId="37059EFF" w14:textId="77777777" w:rsidR="00F441EC" w:rsidRDefault="00BC0B32">
            <w:pPr>
              <w:pStyle w:val="TableParagraph"/>
              <w:ind w:left="25" w:right="3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maintain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ecosystem health and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function.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last</w:t>
            </w:r>
            <w:r>
              <w:rPr>
                <w:rFonts w:ascii="Century Gothic"/>
                <w:spacing w:val="3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(4+ 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exceeds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critical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red</w:t>
            </w:r>
            <w:r>
              <w:rPr>
                <w:rFonts w:ascii="Century Gothic"/>
                <w:spacing w:val="-1"/>
                <w:sz w:val="16"/>
              </w:rPr>
              <w:t xml:space="preserve"> gum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within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sustain lignum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(3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vigorous</w:t>
            </w:r>
          </w:p>
          <w:p w14:paraId="37059F00" w14:textId="77777777" w:rsidR="00F441EC" w:rsidRDefault="00BC0B32">
            <w:pPr>
              <w:pStyle w:val="TableParagraph"/>
              <w:ind w:left="27" w:right="3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growth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blackbox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(5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9F0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F0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F0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F0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9F05" w14:textId="77777777" w:rsidR="00F441EC" w:rsidRDefault="00BC0B32">
            <w:pPr>
              <w:pStyle w:val="TableParagraph"/>
              <w:spacing w:before="103"/>
              <w:ind w:left="455" w:right="43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</w:p>
          <w:p w14:paraId="37059F06" w14:textId="77777777" w:rsidR="00F441EC" w:rsidRDefault="00BC0B32">
            <w:pPr>
              <w:pStyle w:val="TableParagraph"/>
              <w:ind w:left="167" w:right="15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would</w:t>
            </w:r>
            <w:r>
              <w:rPr>
                <w:rFonts w:ascii="Century Gothic"/>
                <w:spacing w:val="-1"/>
                <w:sz w:val="16"/>
              </w:rPr>
              <w:t xml:space="preserve"> be negligible</w:t>
            </w:r>
          </w:p>
        </w:tc>
      </w:tr>
    </w:tbl>
    <w:p w14:paraId="37059F08" w14:textId="77777777" w:rsidR="00F441EC" w:rsidRDefault="00F441EC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F441EC">
          <w:footerReference w:type="default" r:id="rId46"/>
          <w:pgSz w:w="23820" w:h="16840" w:orient="landscape"/>
          <w:pgMar w:top="760" w:right="320" w:bottom="860" w:left="600" w:header="0" w:footer="666" w:gutter="0"/>
          <w:pgNumType w:start="15"/>
          <w:cols w:space="720"/>
        </w:sectPr>
      </w:pPr>
    </w:p>
    <w:p w14:paraId="37059F09" w14:textId="3A85B2C4" w:rsidR="00F441EC" w:rsidRDefault="00BC0B32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2128" behindDoc="1" locked="0" layoutInCell="1" allowOverlap="1" wp14:anchorId="3705A5A9" wp14:editId="526652DC">
                <wp:simplePos x="0" y="0"/>
                <wp:positionH relativeFrom="page">
                  <wp:posOffset>11811000</wp:posOffset>
                </wp:positionH>
                <wp:positionV relativeFrom="page">
                  <wp:posOffset>1183005</wp:posOffset>
                </wp:positionV>
                <wp:extent cx="1315720" cy="1264920"/>
                <wp:effectExtent l="0" t="1905" r="0" b="0"/>
                <wp:wrapNone/>
                <wp:docPr id="32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264920"/>
                          <a:chOff x="18600" y="1863"/>
                          <a:chExt cx="2072" cy="1992"/>
                        </a:xfrm>
                      </wpg:grpSpPr>
                      <wpg:grpSp>
                        <wpg:cNvPr id="323" name="Group 328"/>
                        <wpg:cNvGrpSpPr>
                          <a:grpSpLocks/>
                        </wpg:cNvGrpSpPr>
                        <wpg:grpSpPr bwMode="auto">
                          <a:xfrm>
                            <a:off x="18600" y="1863"/>
                            <a:ext cx="2072" cy="197"/>
                            <a:chOff x="18600" y="1863"/>
                            <a:chExt cx="2072" cy="197"/>
                          </a:xfrm>
                        </wpg:grpSpPr>
                        <wps:wsp>
                          <wps:cNvPr id="324" name="Freeform 329"/>
                          <wps:cNvSpPr>
                            <a:spLocks/>
                          </wps:cNvSpPr>
                          <wps:spPr bwMode="auto">
                            <a:xfrm>
                              <a:off x="18600" y="1863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060 1863"/>
                                <a:gd name="T3" fmla="*/ 2060 h 197"/>
                                <a:gd name="T4" fmla="+- 0 20671 18600"/>
                                <a:gd name="T5" fmla="*/ T4 w 2072"/>
                                <a:gd name="T6" fmla="+- 0 2060 1863"/>
                                <a:gd name="T7" fmla="*/ 2060 h 197"/>
                                <a:gd name="T8" fmla="+- 0 20671 18600"/>
                                <a:gd name="T9" fmla="*/ T8 w 2072"/>
                                <a:gd name="T10" fmla="+- 0 1863 1863"/>
                                <a:gd name="T11" fmla="*/ 1863 h 197"/>
                                <a:gd name="T12" fmla="+- 0 18600 18600"/>
                                <a:gd name="T13" fmla="*/ T12 w 2072"/>
                                <a:gd name="T14" fmla="+- 0 1863 1863"/>
                                <a:gd name="T15" fmla="*/ 1863 h 197"/>
                                <a:gd name="T16" fmla="+- 0 18600 18600"/>
                                <a:gd name="T17" fmla="*/ T16 w 2072"/>
                                <a:gd name="T18" fmla="+- 0 2060 1863"/>
                                <a:gd name="T19" fmla="*/ 206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6"/>
                        <wpg:cNvGrpSpPr>
                          <a:grpSpLocks/>
                        </wpg:cNvGrpSpPr>
                        <wpg:grpSpPr bwMode="auto">
                          <a:xfrm>
                            <a:off x="18600" y="2060"/>
                            <a:ext cx="2072" cy="197"/>
                            <a:chOff x="18600" y="2060"/>
                            <a:chExt cx="2072" cy="197"/>
                          </a:xfrm>
                        </wpg:grpSpPr>
                        <wps:wsp>
                          <wps:cNvPr id="326" name="Freeform 327"/>
                          <wps:cNvSpPr>
                            <a:spLocks/>
                          </wps:cNvSpPr>
                          <wps:spPr bwMode="auto">
                            <a:xfrm>
                              <a:off x="18600" y="2060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256 2060"/>
                                <a:gd name="T3" fmla="*/ 2256 h 197"/>
                                <a:gd name="T4" fmla="+- 0 20671 18600"/>
                                <a:gd name="T5" fmla="*/ T4 w 2072"/>
                                <a:gd name="T6" fmla="+- 0 2256 2060"/>
                                <a:gd name="T7" fmla="*/ 2256 h 197"/>
                                <a:gd name="T8" fmla="+- 0 20671 18600"/>
                                <a:gd name="T9" fmla="*/ T8 w 2072"/>
                                <a:gd name="T10" fmla="+- 0 2060 2060"/>
                                <a:gd name="T11" fmla="*/ 2060 h 197"/>
                                <a:gd name="T12" fmla="+- 0 18600 18600"/>
                                <a:gd name="T13" fmla="*/ T12 w 2072"/>
                                <a:gd name="T14" fmla="+- 0 2060 2060"/>
                                <a:gd name="T15" fmla="*/ 2060 h 197"/>
                                <a:gd name="T16" fmla="+- 0 18600 18600"/>
                                <a:gd name="T17" fmla="*/ T16 w 2072"/>
                                <a:gd name="T18" fmla="+- 0 2256 2060"/>
                                <a:gd name="T19" fmla="*/ 225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4"/>
                        <wpg:cNvGrpSpPr>
                          <a:grpSpLocks/>
                        </wpg:cNvGrpSpPr>
                        <wpg:grpSpPr bwMode="auto">
                          <a:xfrm>
                            <a:off x="19459" y="2235"/>
                            <a:ext cx="46" cy="10"/>
                            <a:chOff x="19459" y="2235"/>
                            <a:chExt cx="46" cy="10"/>
                          </a:xfrm>
                        </wpg:grpSpPr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19459" y="2235"/>
                              <a:ext cx="46" cy="10"/>
                            </a:xfrm>
                            <a:custGeom>
                              <a:avLst/>
                              <a:gdLst>
                                <a:gd name="T0" fmla="+- 0 19459 19459"/>
                                <a:gd name="T1" fmla="*/ T0 w 46"/>
                                <a:gd name="T2" fmla="+- 0 2240 2235"/>
                                <a:gd name="T3" fmla="*/ 2240 h 10"/>
                                <a:gd name="T4" fmla="+- 0 19504 19459"/>
                                <a:gd name="T5" fmla="*/ T4 w 46"/>
                                <a:gd name="T6" fmla="+- 0 2240 2235"/>
                                <a:gd name="T7" fmla="*/ 224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5"/>
                                  </a:moveTo>
                                  <a:lnTo>
                                    <a:pt x="45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2"/>
                        <wpg:cNvGrpSpPr>
                          <a:grpSpLocks/>
                        </wpg:cNvGrpSpPr>
                        <wpg:grpSpPr bwMode="auto">
                          <a:xfrm>
                            <a:off x="18600" y="2256"/>
                            <a:ext cx="2072" cy="195"/>
                            <a:chOff x="18600" y="2256"/>
                            <a:chExt cx="2072" cy="195"/>
                          </a:xfrm>
                        </wpg:grpSpPr>
                        <wps:wsp>
                          <wps:cNvPr id="330" name="Freeform 323"/>
                          <wps:cNvSpPr>
                            <a:spLocks/>
                          </wps:cNvSpPr>
                          <wps:spPr bwMode="auto">
                            <a:xfrm>
                              <a:off x="18600" y="2256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451 2256"/>
                                <a:gd name="T3" fmla="*/ 2451 h 195"/>
                                <a:gd name="T4" fmla="+- 0 20671 18600"/>
                                <a:gd name="T5" fmla="*/ T4 w 2072"/>
                                <a:gd name="T6" fmla="+- 0 2451 2256"/>
                                <a:gd name="T7" fmla="*/ 2451 h 195"/>
                                <a:gd name="T8" fmla="+- 0 20671 18600"/>
                                <a:gd name="T9" fmla="*/ T8 w 2072"/>
                                <a:gd name="T10" fmla="+- 0 2256 2256"/>
                                <a:gd name="T11" fmla="*/ 2256 h 195"/>
                                <a:gd name="T12" fmla="+- 0 18600 18600"/>
                                <a:gd name="T13" fmla="*/ T12 w 2072"/>
                                <a:gd name="T14" fmla="+- 0 2256 2256"/>
                                <a:gd name="T15" fmla="*/ 2256 h 195"/>
                                <a:gd name="T16" fmla="+- 0 18600 18600"/>
                                <a:gd name="T17" fmla="*/ T16 w 2072"/>
                                <a:gd name="T18" fmla="+- 0 2451 2256"/>
                                <a:gd name="T19" fmla="*/ 245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0"/>
                        <wpg:cNvGrpSpPr>
                          <a:grpSpLocks/>
                        </wpg:cNvGrpSpPr>
                        <wpg:grpSpPr bwMode="auto">
                          <a:xfrm>
                            <a:off x="18600" y="2451"/>
                            <a:ext cx="2072" cy="197"/>
                            <a:chOff x="18600" y="2451"/>
                            <a:chExt cx="2072" cy="197"/>
                          </a:xfrm>
                        </wpg:grpSpPr>
                        <wps:wsp>
                          <wps:cNvPr id="332" name="Freeform 321"/>
                          <wps:cNvSpPr>
                            <a:spLocks/>
                          </wps:cNvSpPr>
                          <wps:spPr bwMode="auto">
                            <a:xfrm>
                              <a:off x="18600" y="2451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648 2451"/>
                                <a:gd name="T3" fmla="*/ 2648 h 197"/>
                                <a:gd name="T4" fmla="+- 0 20671 18600"/>
                                <a:gd name="T5" fmla="*/ T4 w 2072"/>
                                <a:gd name="T6" fmla="+- 0 2648 2451"/>
                                <a:gd name="T7" fmla="*/ 2648 h 197"/>
                                <a:gd name="T8" fmla="+- 0 20671 18600"/>
                                <a:gd name="T9" fmla="*/ T8 w 2072"/>
                                <a:gd name="T10" fmla="+- 0 2451 2451"/>
                                <a:gd name="T11" fmla="*/ 2451 h 197"/>
                                <a:gd name="T12" fmla="+- 0 18600 18600"/>
                                <a:gd name="T13" fmla="*/ T12 w 2072"/>
                                <a:gd name="T14" fmla="+- 0 2451 2451"/>
                                <a:gd name="T15" fmla="*/ 2451 h 197"/>
                                <a:gd name="T16" fmla="+- 0 18600 18600"/>
                                <a:gd name="T17" fmla="*/ T16 w 2072"/>
                                <a:gd name="T18" fmla="+- 0 2648 2451"/>
                                <a:gd name="T19" fmla="*/ 26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8"/>
                        <wpg:cNvGrpSpPr>
                          <a:grpSpLocks/>
                        </wpg:cNvGrpSpPr>
                        <wpg:grpSpPr bwMode="auto">
                          <a:xfrm>
                            <a:off x="18600" y="2648"/>
                            <a:ext cx="2072" cy="197"/>
                            <a:chOff x="18600" y="2648"/>
                            <a:chExt cx="2072" cy="197"/>
                          </a:xfrm>
                        </wpg:grpSpPr>
                        <wps:wsp>
                          <wps:cNvPr id="334" name="Freeform 319"/>
                          <wps:cNvSpPr>
                            <a:spLocks/>
                          </wps:cNvSpPr>
                          <wps:spPr bwMode="auto">
                            <a:xfrm>
                              <a:off x="18600" y="2648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2844 2648"/>
                                <a:gd name="T3" fmla="*/ 2844 h 197"/>
                                <a:gd name="T4" fmla="+- 0 20671 18600"/>
                                <a:gd name="T5" fmla="*/ T4 w 2072"/>
                                <a:gd name="T6" fmla="+- 0 2844 2648"/>
                                <a:gd name="T7" fmla="*/ 2844 h 197"/>
                                <a:gd name="T8" fmla="+- 0 20671 18600"/>
                                <a:gd name="T9" fmla="*/ T8 w 2072"/>
                                <a:gd name="T10" fmla="+- 0 2648 2648"/>
                                <a:gd name="T11" fmla="*/ 2648 h 197"/>
                                <a:gd name="T12" fmla="+- 0 18600 18600"/>
                                <a:gd name="T13" fmla="*/ T12 w 2072"/>
                                <a:gd name="T14" fmla="+- 0 2648 2648"/>
                                <a:gd name="T15" fmla="*/ 2648 h 197"/>
                                <a:gd name="T16" fmla="+- 0 18600 18600"/>
                                <a:gd name="T17" fmla="*/ T16 w 2072"/>
                                <a:gd name="T18" fmla="+- 0 2844 2648"/>
                                <a:gd name="T19" fmla="*/ 284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6"/>
                        <wpg:cNvGrpSpPr>
                          <a:grpSpLocks/>
                        </wpg:cNvGrpSpPr>
                        <wpg:grpSpPr bwMode="auto">
                          <a:xfrm>
                            <a:off x="18600" y="2873"/>
                            <a:ext cx="2072" cy="197"/>
                            <a:chOff x="18600" y="2873"/>
                            <a:chExt cx="2072" cy="197"/>
                          </a:xfrm>
                        </wpg:grpSpPr>
                        <wps:wsp>
                          <wps:cNvPr id="336" name="Freeform 317"/>
                          <wps:cNvSpPr>
                            <a:spLocks/>
                          </wps:cNvSpPr>
                          <wps:spPr bwMode="auto">
                            <a:xfrm>
                              <a:off x="18600" y="2873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070 2873"/>
                                <a:gd name="T3" fmla="*/ 3070 h 197"/>
                                <a:gd name="T4" fmla="+- 0 20671 18600"/>
                                <a:gd name="T5" fmla="*/ T4 w 2072"/>
                                <a:gd name="T6" fmla="+- 0 3070 2873"/>
                                <a:gd name="T7" fmla="*/ 3070 h 197"/>
                                <a:gd name="T8" fmla="+- 0 20671 18600"/>
                                <a:gd name="T9" fmla="*/ T8 w 2072"/>
                                <a:gd name="T10" fmla="+- 0 2873 2873"/>
                                <a:gd name="T11" fmla="*/ 2873 h 197"/>
                                <a:gd name="T12" fmla="+- 0 18600 18600"/>
                                <a:gd name="T13" fmla="*/ T12 w 2072"/>
                                <a:gd name="T14" fmla="+- 0 2873 2873"/>
                                <a:gd name="T15" fmla="*/ 2873 h 197"/>
                                <a:gd name="T16" fmla="+- 0 18600 18600"/>
                                <a:gd name="T17" fmla="*/ T16 w 2072"/>
                                <a:gd name="T18" fmla="+- 0 3070 2873"/>
                                <a:gd name="T19" fmla="*/ 307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4"/>
                        <wpg:cNvGrpSpPr>
                          <a:grpSpLocks/>
                        </wpg:cNvGrpSpPr>
                        <wpg:grpSpPr bwMode="auto">
                          <a:xfrm>
                            <a:off x="18600" y="3070"/>
                            <a:ext cx="2072" cy="197"/>
                            <a:chOff x="18600" y="3070"/>
                            <a:chExt cx="2072" cy="197"/>
                          </a:xfrm>
                        </wpg:grpSpPr>
                        <wps:wsp>
                          <wps:cNvPr id="338" name="Freeform 315"/>
                          <wps:cNvSpPr>
                            <a:spLocks/>
                          </wps:cNvSpPr>
                          <wps:spPr bwMode="auto">
                            <a:xfrm>
                              <a:off x="18600" y="3070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267 3070"/>
                                <a:gd name="T3" fmla="*/ 3267 h 197"/>
                                <a:gd name="T4" fmla="+- 0 20671 18600"/>
                                <a:gd name="T5" fmla="*/ T4 w 2072"/>
                                <a:gd name="T6" fmla="+- 0 3267 3070"/>
                                <a:gd name="T7" fmla="*/ 3267 h 197"/>
                                <a:gd name="T8" fmla="+- 0 20671 18600"/>
                                <a:gd name="T9" fmla="*/ T8 w 2072"/>
                                <a:gd name="T10" fmla="+- 0 3070 3070"/>
                                <a:gd name="T11" fmla="*/ 3070 h 197"/>
                                <a:gd name="T12" fmla="+- 0 18600 18600"/>
                                <a:gd name="T13" fmla="*/ T12 w 2072"/>
                                <a:gd name="T14" fmla="+- 0 3070 3070"/>
                                <a:gd name="T15" fmla="*/ 3070 h 197"/>
                                <a:gd name="T16" fmla="+- 0 18600 18600"/>
                                <a:gd name="T17" fmla="*/ T16 w 2072"/>
                                <a:gd name="T18" fmla="+- 0 3267 3070"/>
                                <a:gd name="T19" fmla="*/ 326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2"/>
                        <wpg:cNvGrpSpPr>
                          <a:grpSpLocks/>
                        </wpg:cNvGrpSpPr>
                        <wpg:grpSpPr bwMode="auto">
                          <a:xfrm>
                            <a:off x="18600" y="3267"/>
                            <a:ext cx="2072" cy="197"/>
                            <a:chOff x="18600" y="3267"/>
                            <a:chExt cx="2072" cy="197"/>
                          </a:xfrm>
                        </wpg:grpSpPr>
                        <wps:wsp>
                          <wps:cNvPr id="340" name="Freeform 313"/>
                          <wps:cNvSpPr>
                            <a:spLocks/>
                          </wps:cNvSpPr>
                          <wps:spPr bwMode="auto">
                            <a:xfrm>
                              <a:off x="18600" y="326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464 3267"/>
                                <a:gd name="T3" fmla="*/ 3464 h 197"/>
                                <a:gd name="T4" fmla="+- 0 20671 18600"/>
                                <a:gd name="T5" fmla="*/ T4 w 2072"/>
                                <a:gd name="T6" fmla="+- 0 3464 3267"/>
                                <a:gd name="T7" fmla="*/ 3464 h 197"/>
                                <a:gd name="T8" fmla="+- 0 20671 18600"/>
                                <a:gd name="T9" fmla="*/ T8 w 2072"/>
                                <a:gd name="T10" fmla="+- 0 3267 3267"/>
                                <a:gd name="T11" fmla="*/ 3267 h 197"/>
                                <a:gd name="T12" fmla="+- 0 18600 18600"/>
                                <a:gd name="T13" fmla="*/ T12 w 2072"/>
                                <a:gd name="T14" fmla="+- 0 3267 3267"/>
                                <a:gd name="T15" fmla="*/ 3267 h 197"/>
                                <a:gd name="T16" fmla="+- 0 18600 18600"/>
                                <a:gd name="T17" fmla="*/ T16 w 2072"/>
                                <a:gd name="T18" fmla="+- 0 3464 3267"/>
                                <a:gd name="T19" fmla="*/ 346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0"/>
                        <wpg:cNvGrpSpPr>
                          <a:grpSpLocks/>
                        </wpg:cNvGrpSpPr>
                        <wpg:grpSpPr bwMode="auto">
                          <a:xfrm>
                            <a:off x="18600" y="3464"/>
                            <a:ext cx="2072" cy="195"/>
                            <a:chOff x="18600" y="3464"/>
                            <a:chExt cx="2072" cy="195"/>
                          </a:xfrm>
                        </wpg:grpSpPr>
                        <wps:wsp>
                          <wps:cNvPr id="342" name="Freeform 311"/>
                          <wps:cNvSpPr>
                            <a:spLocks/>
                          </wps:cNvSpPr>
                          <wps:spPr bwMode="auto">
                            <a:xfrm>
                              <a:off x="18600" y="3464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658 3464"/>
                                <a:gd name="T3" fmla="*/ 3658 h 195"/>
                                <a:gd name="T4" fmla="+- 0 20671 18600"/>
                                <a:gd name="T5" fmla="*/ T4 w 2072"/>
                                <a:gd name="T6" fmla="+- 0 3658 3464"/>
                                <a:gd name="T7" fmla="*/ 3658 h 195"/>
                                <a:gd name="T8" fmla="+- 0 20671 18600"/>
                                <a:gd name="T9" fmla="*/ T8 w 2072"/>
                                <a:gd name="T10" fmla="+- 0 3464 3464"/>
                                <a:gd name="T11" fmla="*/ 3464 h 195"/>
                                <a:gd name="T12" fmla="+- 0 18600 18600"/>
                                <a:gd name="T13" fmla="*/ T12 w 2072"/>
                                <a:gd name="T14" fmla="+- 0 3464 3464"/>
                                <a:gd name="T15" fmla="*/ 3464 h 195"/>
                                <a:gd name="T16" fmla="+- 0 18600 18600"/>
                                <a:gd name="T17" fmla="*/ T16 w 2072"/>
                                <a:gd name="T18" fmla="+- 0 3658 3464"/>
                                <a:gd name="T19" fmla="*/ 365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08"/>
                        <wpg:cNvGrpSpPr>
                          <a:grpSpLocks/>
                        </wpg:cNvGrpSpPr>
                        <wpg:grpSpPr bwMode="auto">
                          <a:xfrm>
                            <a:off x="18600" y="3658"/>
                            <a:ext cx="2072" cy="197"/>
                            <a:chOff x="18600" y="3658"/>
                            <a:chExt cx="2072" cy="197"/>
                          </a:xfrm>
                        </wpg:grpSpPr>
                        <wps:wsp>
                          <wps:cNvPr id="344" name="Freeform 309"/>
                          <wps:cNvSpPr>
                            <a:spLocks/>
                          </wps:cNvSpPr>
                          <wps:spPr bwMode="auto">
                            <a:xfrm>
                              <a:off x="18600" y="3658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3855 3658"/>
                                <a:gd name="T3" fmla="*/ 3855 h 197"/>
                                <a:gd name="T4" fmla="+- 0 20671 18600"/>
                                <a:gd name="T5" fmla="*/ T4 w 2072"/>
                                <a:gd name="T6" fmla="+- 0 3855 3658"/>
                                <a:gd name="T7" fmla="*/ 3855 h 197"/>
                                <a:gd name="T8" fmla="+- 0 20671 18600"/>
                                <a:gd name="T9" fmla="*/ T8 w 2072"/>
                                <a:gd name="T10" fmla="+- 0 3658 3658"/>
                                <a:gd name="T11" fmla="*/ 3658 h 197"/>
                                <a:gd name="T12" fmla="+- 0 18600 18600"/>
                                <a:gd name="T13" fmla="*/ T12 w 2072"/>
                                <a:gd name="T14" fmla="+- 0 3658 3658"/>
                                <a:gd name="T15" fmla="*/ 3658 h 197"/>
                                <a:gd name="T16" fmla="+- 0 18600 18600"/>
                                <a:gd name="T17" fmla="*/ T16 w 2072"/>
                                <a:gd name="T18" fmla="+- 0 3855 3658"/>
                                <a:gd name="T19" fmla="*/ 385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57220" id="Group 307" o:spid="_x0000_s1026" style="position:absolute;margin-left:930pt;margin-top:93.15pt;width:103.6pt;height:99.6pt;z-index:-144352;mso-position-horizontal-relative:page;mso-position-vertical-relative:page" coordorigin="18600,1863" coordsize="2072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">
                <v:group id="Group 328" o:spid="_x0000_s1027" style="position:absolute;left:18600;top:1863;width:2072;height:197" coordorigin="18600,1863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9" o:spid="_x0000_s1028" style="position:absolute;left:18600;top:1863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iu8QA&#10;AADcAAAADwAAAGRycy9kb3ducmV2LnhtbESP3WoCMRSE7wu+QzhC72pWK0VWo0hpoUKh9Re8OyTH&#10;zeLmZNmkGt/eFAq9HGbmG2a2SK4RF+pC7VnBcFCAINbe1Fwp2G3fnyYgQkQ22HgmBTcKsJj3HmZY&#10;Gn/lNV02sRIZwqFEBTbGtpQyaEsOw8C3xNk7+c5hzLKrpOnwmuGukaOieJEOa84LFlt6taTPmx+n&#10;wOv9IenV6jh26fN7yF+HNxucUo/9tJyCiJTif/iv/WEUPI/G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YrvEAAAA3AAAAA8AAAAAAAAAAAAAAAAAmAIAAGRycy9k&#10;b3ducmV2LnhtbFBLBQYAAAAABAAEAPUAAACJAwAAAAA=&#10;" path="m,197r2071,l2071,,,,,197xe" fillcolor="#92d050" stroked="f">
                    <v:path arrowok="t" o:connecttype="custom" o:connectlocs="0,2060;2071,2060;2071,1863;0,1863;0,2060" o:connectangles="0,0,0,0,0"/>
                  </v:shape>
                </v:group>
                <v:group id="Group 326" o:spid="_x0000_s1029" style="position:absolute;left:18600;top:2060;width:2072;height:197" coordorigin="18600,2060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7" o:spid="_x0000_s1030" style="position:absolute;left:18600;top:2060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ZV8QA&#10;AADcAAAADwAAAGRycy9kb3ducmV2LnhtbESP3WoCMRSE7wXfIRyhdzWrLSKrUaS0UKHQ+gveHZLj&#10;ZnFzsmxSTd++KRS8HGbmG2a+TK4RV+pC7VnBaFiAINbe1Fwp2O/eHqcgQkQ22HgmBT8UYLno9+ZY&#10;Gn/jDV23sRIZwqFEBTbGtpQyaEsOw9C3xNk7+85hzLKrpOnwluGukeOimEiHNecFiy29WNKX7bdT&#10;4PXhmPR6fXp26eNrxJ/HVxucUg+DtJqBiJTiPfzffjcKnsYT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WVfEAAAA3AAAAA8AAAAAAAAAAAAAAAAAmAIAAGRycy9k&#10;b3ducmV2LnhtbFBLBQYAAAAABAAEAPUAAACJAwAAAAA=&#10;" path="m,196r2071,l2071,,,,,196xe" fillcolor="#92d050" stroked="f">
                    <v:path arrowok="t" o:connecttype="custom" o:connectlocs="0,2256;2071,2256;2071,2060;0,2060;0,2256" o:connectangles="0,0,0,0,0"/>
                  </v:shape>
                </v:group>
                <v:group id="Group 324" o:spid="_x0000_s1031" style="position:absolute;left:19459;top:2235;width:46;height:10" coordorigin="19459,2235" coordsize="4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5" o:spid="_x0000_s1032" style="position:absolute;left:19459;top:2235;width:46;height:10;visibility:visible;mso-wrap-style:square;v-text-anchor:top" coordsize="4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9YcIA&#10;AADcAAAADwAAAGRycy9kb3ducmV2LnhtbERPTW+CQBC9N+l/2IxJb3WRUqPoSloSk9qb6MHjhB2B&#10;lp0l7Bbov3cPJh5f3vc2m0wrBupdY1nBYh6BIC6tbrhScD7tX1cgnEfW2FomBf/kINs9P20x1Xbk&#10;Iw2Fr0QIYZeigtr7LpXSlTUZdHPbEQfuanuDPsC+krrHMYSbVsZRtJQGGw4NNXaU11T+Fn9GQTJ+&#10;U3Fc6fLzUph9ssb3PPk5KPUymz42IDxN/iG+u7+0grc4rA1nwhG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f1hwgAAANwAAAAPAAAAAAAAAAAAAAAAAJgCAABkcnMvZG93&#10;bnJldi54bWxQSwUGAAAAAAQABAD1AAAAhwMAAAAA&#10;" path="m,5r45,e" filled="f" strokeweight=".58pt">
                    <v:path arrowok="t" o:connecttype="custom" o:connectlocs="0,2240;45,2240" o:connectangles="0,0"/>
                  </v:shape>
                </v:group>
                <v:group id="Group 322" o:spid="_x0000_s1033" style="position:absolute;left:18600;top:2256;width:2072;height:195" coordorigin="18600,2256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3" o:spid="_x0000_s1034" style="position:absolute;left:18600;top:2256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NeMIA&#10;AADcAAAADwAAAGRycy9kb3ducmV2LnhtbERPy2rCQBTdF/yH4Qru6sQaSoyOQSxCFy34QreXzDUP&#10;M3dCZmrSv+8sCi4P573KBtOIB3WusqxgNo1AEOdWV1woOJ92rwkI55E1NpZJwS85yNajlxWm2vZ8&#10;oMfRFyKEsEtRQel9m0rp8pIMuqltiQN3s51BH2BXSN1hH8JNI9+i6F0arDg0lNjStqT8fvwxChb7&#10;4XKtmkW9/7jUcfxNX74vEqUm42GzBOFp8E/xv/tTK5jPw/xwJh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414wgAAANwAAAAPAAAAAAAAAAAAAAAAAJgCAABkcnMvZG93&#10;bnJldi54bWxQSwUGAAAAAAQABAD1AAAAhwMAAAAA&#10;" path="m,195r2071,l2071,,,,,195xe" fillcolor="#92d050" stroked="f">
                    <v:path arrowok="t" o:connecttype="custom" o:connectlocs="0,2451;2071,2451;2071,2256;0,2256;0,2451" o:connectangles="0,0,0,0,0"/>
                  </v:shape>
                </v:group>
                <v:group id="Group 320" o:spid="_x0000_s1035" style="position:absolute;left:18600;top:2451;width:2072;height:197" coordorigin="18600,2451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1" o:spid="_x0000_s1036" style="position:absolute;left:18600;top:2451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JicQA&#10;AADcAAAADwAAAGRycy9kb3ducmV2LnhtbESP3WoCMRSE7wu+QzhC7zSrliKrUUqpoFBo/YXeHZLT&#10;zdLNybJJNb69KQi9HGbmG2a+TK4RZ+pC7VnBaFiAINbe1FwpOOxXgymIEJENNp5JwZUCLBe9hzmW&#10;xl94S+ddrESGcChRgY2xLaUM2pLDMPQtcfa+fecwZtlV0nR4yXDXyHFRPEuHNecFiy29WtI/u1+n&#10;wOvjKenN5uvJpffPEX+c3mxwSj3208sMRKQU/8P39toomEzG8Hc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pyYnEAAAA3AAAAA8AAAAAAAAAAAAAAAAAmAIAAGRycy9k&#10;b3ducmV2LnhtbFBLBQYAAAAABAAEAPUAAACJAwAAAAA=&#10;" path="m,197r2071,l2071,,,,,197xe" fillcolor="#92d050" stroked="f">
                    <v:path arrowok="t" o:connecttype="custom" o:connectlocs="0,2648;2071,2648;2071,2451;0,2451;0,2648" o:connectangles="0,0,0,0,0"/>
                  </v:shape>
                </v:group>
                <v:group id="Group 318" o:spid="_x0000_s1037" style="position:absolute;left:18600;top:2648;width:2072;height:197" coordorigin="18600,2648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9" o:spid="_x0000_s1038" style="position:absolute;left:18600;top:2648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0ZsQA&#10;AADcAAAADwAAAGRycy9kb3ducmV2LnhtbESP3WoCMRSE7wu+QzhC72rWKkVWo0hpoUKh9Re8OyTH&#10;zeLmZNmkGt/eFAq9HGbmG2a2SK4RF+pC7VnBcFCAINbe1Fwp2G3fnyYgQkQ22HgmBTcKsJj3HmZY&#10;Gn/lNV02sRIZwqFEBTbGtpQyaEsOw8C3xNk7+c5hzLKrpOnwmuGukc9F8SId1pwXLLb0akmfNz9O&#10;gdf7Q9Kr1XHs0uf3kL8ObzY4pR77aTkFESnF//Bf+8MoGI3G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9GbEAAAA3AAAAA8AAAAAAAAAAAAAAAAAmAIAAGRycy9k&#10;b3ducmV2LnhtbFBLBQYAAAAABAAEAPUAAACJAwAAAAA=&#10;" path="m,196r2071,l2071,,,,,196xe" fillcolor="#92d050" stroked="f">
                    <v:path arrowok="t" o:connecttype="custom" o:connectlocs="0,2844;2071,2844;2071,2648;0,2648;0,2844" o:connectangles="0,0,0,0,0"/>
                  </v:shape>
                </v:group>
                <v:group id="Group 316" o:spid="_x0000_s1039" style="position:absolute;left:18600;top:2873;width:2072;height:197" coordorigin="18600,2873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7" o:spid="_x0000_s1040" style="position:absolute;left:18600;top:2873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pk8UA&#10;AADcAAAADwAAAGRycy9kb3ducmV2LnhtbESPT2vCQBTE70K/w/IKvenGBoJEV2lLCx7801q9P7LP&#10;JG32bdjdxuindwWhx2FmfsPMFr1pREfO15YVjEcJCOLC6ppLBfvvj+EEhA/IGhvLpOBMHhbzh8EM&#10;c21P/EXdLpQiQtjnqKAKoc2l9EVFBv3ItsTRO1pnMETpSqkdniLcNPI5STJpsOa4UGFLbxUVv7s/&#10;o+CgP0u39e8/43VXrzaXNHvNlqjU02P/MgURqA//4Xt7qRWkaQa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KmTxQAAANwAAAAPAAAAAAAAAAAAAAAAAJgCAABkcnMv&#10;ZG93bnJldi54bWxQSwUGAAAAAAQABAD1AAAAigMAAAAA&#10;" path="m,197r2071,l2071,,,,,197xe" fillcolor="#00af50" stroked="f">
                    <v:path arrowok="t" o:connecttype="custom" o:connectlocs="0,3070;2071,3070;2071,2873;0,2873;0,3070" o:connectangles="0,0,0,0,0"/>
                  </v:shape>
                </v:group>
                <v:group id="Group 314" o:spid="_x0000_s1041" style="position:absolute;left:18600;top:3070;width:2072;height:197" coordorigin="18600,3070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5" o:spid="_x0000_s1042" style="position:absolute;left:18600;top:3070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YesIA&#10;AADcAAAADwAAAGRycy9kb3ducmV2LnhtbERPy2rCQBTdF/oPwy2404kGgqSO0oqCC1+17f6SuU3S&#10;Zu6EmTFGv95ZCF0eznu26E0jOnK+tqxgPEpAEBdW11wq+PpcD6cgfEDW2FgmBVfysJg/P80w1/bC&#10;H9SdQiliCPscFVQhtLmUvqjIoB/ZljhyP9YZDBG6UmqHlxhuGjlJkkwarDk2VNjSsqLi73Q2Cr71&#10;sXQHv/od77p6u7+l2Xu2QaUGL/3bK4hAffgXP9wbrSBN49p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5h6wgAAANwAAAAPAAAAAAAAAAAAAAAAAJgCAABkcnMvZG93&#10;bnJldi54bWxQSwUGAAAAAAQABAD1AAAAhwMAAAAA&#10;" path="m,197r2071,l2071,,,,,197xe" fillcolor="#00af50" stroked="f">
                    <v:path arrowok="t" o:connecttype="custom" o:connectlocs="0,3267;2071,3267;2071,3070;0,3070;0,3267" o:connectangles="0,0,0,0,0"/>
                  </v:shape>
                </v:group>
                <v:group id="Group 312" o:spid="_x0000_s1043" style="position:absolute;left:18600;top:3267;width:2072;height:197" coordorigin="18600,326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13" o:spid="_x0000_s1044" style="position:absolute;left:18600;top:326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nAcIA&#10;AADcAAAADwAAAGRycy9kb3ducmV2LnhtbERPy2rCQBTdF/yH4Qru6kQtQaKj2KLgorb1tb9krkk0&#10;cyfMTGPq13cWhS4P5z1fdqYWLTlfWVYwGiYgiHOrKy4UnI6b5ykIH5A11pZJwQ95WC56T3PMtL3z&#10;ntpDKEQMYZ+hgjKEJpPS5yUZ9EPbEEfuYp3BEKErpHZ4j+GmluMkSaXBimNDiQ29lZTfDt9GwVl/&#10;Fe7Tr6+jXVu9fzwm6Wu6RaUG/W41AxGoC//iP/dWK5i8xPn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+cBwgAAANwAAAAPAAAAAAAAAAAAAAAAAJgCAABkcnMvZG93&#10;bnJldi54bWxQSwUGAAAAAAQABAD1AAAAhwMAAAAA&#10;" path="m,197r2071,l2071,,,,,197xe" fillcolor="#00af50" stroked="f">
                    <v:path arrowok="t" o:connecttype="custom" o:connectlocs="0,3464;2071,3464;2071,3267;0,3267;0,3464" o:connectangles="0,0,0,0,0"/>
                  </v:shape>
                </v:group>
                <v:group id="Group 310" o:spid="_x0000_s1045" style="position:absolute;left:18600;top:3464;width:2072;height:195" coordorigin="18600,3464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1" o:spid="_x0000_s1046" style="position:absolute;left:18600;top:3464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bb8UA&#10;AADcAAAADwAAAGRycy9kb3ducmV2LnhtbESPQWvCQBSE70L/w/IKvUjdRKWU6CqlYs21UYrHR/Y1&#10;WZp9m2RXE/99t1DwOMzMN8x6O9pGXKn3xrGCdJaAIC6dNlwpOB33z68gfEDW2DgmBTfysN08TNaY&#10;aTfwJ12LUIkIYZ+hgjqENpPSlzVZ9DPXEkfv2/UWQ5R9JXWPQ4TbRs6T5EVaNBwXamzpvabyp7hY&#10;BYb3+fSjW2B3+DpNzTndDUYflXp6HN9WIAKN4R7+b+dawWI5h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9tvxQAAANwAAAAPAAAAAAAAAAAAAAAAAJgCAABkcnMv&#10;ZG93bnJldi54bWxQSwUGAAAAAAQABAD1AAAAigMAAAAA&#10;" path="m,194r2071,l2071,,,,,194xe" fillcolor="#00af50" stroked="f">
                    <v:path arrowok="t" o:connecttype="custom" o:connectlocs="0,3658;2071,3658;2071,3464;0,3464;0,3658" o:connectangles="0,0,0,0,0"/>
                  </v:shape>
                </v:group>
                <v:group id="Group 308" o:spid="_x0000_s1047" style="position:absolute;left:18600;top:3658;width:2072;height:197" coordorigin="18600,3658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09" o:spid="_x0000_s1048" style="position:absolute;left:18600;top:3658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hAsYA&#10;AADcAAAADwAAAGRycy9kb3ducmV2LnhtbESPT2vCQBTE70K/w/KE3nTjH4KkrmKLBQ+trba9P7LP&#10;JDb7NuxuY+qndwXB4zAzv2Hmy87UoiXnK8sKRsMEBHFudcWFgu+v18EMhA/IGmvLpOCfPCwXD705&#10;ZtqeeEftPhQiQthnqKAMocmk9HlJBv3QNsTRO1hnMETpCqkdniLc1HKcJKk0WHFcKLGhl5Ly3/2f&#10;UfCjPwv34dfH0XtbvW3Pk/Q53aBSj/1u9QQiUBfu4Vt7oxVMpl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DhAsYAAADcAAAADwAAAAAAAAAAAAAAAACYAgAAZHJz&#10;L2Rvd25yZXYueG1sUEsFBgAAAAAEAAQA9QAAAIsDAAAAAA==&#10;" path="m,197r2071,l2071,,,,,197xe" fillcolor="#00af50" stroked="f">
                    <v:path arrowok="t" o:connecttype="custom" o:connectlocs="0,3855;2071,3855;2071,3658;0,3658;0,385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152" behindDoc="1" locked="0" layoutInCell="1" allowOverlap="1" wp14:anchorId="3705A5AA" wp14:editId="62F251C6">
                <wp:simplePos x="0" y="0"/>
                <wp:positionH relativeFrom="page">
                  <wp:posOffset>11811000</wp:posOffset>
                </wp:positionH>
                <wp:positionV relativeFrom="page">
                  <wp:posOffset>4604385</wp:posOffset>
                </wp:positionV>
                <wp:extent cx="1315720" cy="1245870"/>
                <wp:effectExtent l="0" t="3810" r="0" b="0"/>
                <wp:wrapNone/>
                <wp:docPr id="30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245870"/>
                          <a:chOff x="18600" y="7251"/>
                          <a:chExt cx="2072" cy="1962"/>
                        </a:xfrm>
                      </wpg:grpSpPr>
                      <wpg:grpSp>
                        <wpg:cNvPr id="302" name="Group 305"/>
                        <wpg:cNvGrpSpPr>
                          <a:grpSpLocks/>
                        </wpg:cNvGrpSpPr>
                        <wpg:grpSpPr bwMode="auto">
                          <a:xfrm>
                            <a:off x="18600" y="7251"/>
                            <a:ext cx="2072" cy="195"/>
                            <a:chOff x="18600" y="7251"/>
                            <a:chExt cx="2072" cy="195"/>
                          </a:xfrm>
                        </wpg:grpSpPr>
                        <wps:wsp>
                          <wps:cNvPr id="303" name="Freeform 306"/>
                          <wps:cNvSpPr>
                            <a:spLocks/>
                          </wps:cNvSpPr>
                          <wps:spPr bwMode="auto">
                            <a:xfrm>
                              <a:off x="18600" y="7251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446 7251"/>
                                <a:gd name="T3" fmla="*/ 7446 h 195"/>
                                <a:gd name="T4" fmla="+- 0 20671 18600"/>
                                <a:gd name="T5" fmla="*/ T4 w 2072"/>
                                <a:gd name="T6" fmla="+- 0 7446 7251"/>
                                <a:gd name="T7" fmla="*/ 7446 h 195"/>
                                <a:gd name="T8" fmla="+- 0 20671 18600"/>
                                <a:gd name="T9" fmla="*/ T8 w 2072"/>
                                <a:gd name="T10" fmla="+- 0 7251 7251"/>
                                <a:gd name="T11" fmla="*/ 7251 h 195"/>
                                <a:gd name="T12" fmla="+- 0 18600 18600"/>
                                <a:gd name="T13" fmla="*/ T12 w 2072"/>
                                <a:gd name="T14" fmla="+- 0 7251 7251"/>
                                <a:gd name="T15" fmla="*/ 7251 h 195"/>
                                <a:gd name="T16" fmla="+- 0 18600 18600"/>
                                <a:gd name="T17" fmla="*/ T16 w 2072"/>
                                <a:gd name="T18" fmla="+- 0 7446 7251"/>
                                <a:gd name="T19" fmla="*/ 744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3"/>
                        <wpg:cNvGrpSpPr>
                          <a:grpSpLocks/>
                        </wpg:cNvGrpSpPr>
                        <wpg:grpSpPr bwMode="auto">
                          <a:xfrm>
                            <a:off x="18600" y="7446"/>
                            <a:ext cx="2072" cy="197"/>
                            <a:chOff x="18600" y="7446"/>
                            <a:chExt cx="2072" cy="197"/>
                          </a:xfrm>
                        </wpg:grpSpPr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18600" y="7446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643 7446"/>
                                <a:gd name="T3" fmla="*/ 7643 h 197"/>
                                <a:gd name="T4" fmla="+- 0 20671 18600"/>
                                <a:gd name="T5" fmla="*/ T4 w 2072"/>
                                <a:gd name="T6" fmla="+- 0 7643 7446"/>
                                <a:gd name="T7" fmla="*/ 7643 h 197"/>
                                <a:gd name="T8" fmla="+- 0 20671 18600"/>
                                <a:gd name="T9" fmla="*/ T8 w 2072"/>
                                <a:gd name="T10" fmla="+- 0 7446 7446"/>
                                <a:gd name="T11" fmla="*/ 7446 h 197"/>
                                <a:gd name="T12" fmla="+- 0 18600 18600"/>
                                <a:gd name="T13" fmla="*/ T12 w 2072"/>
                                <a:gd name="T14" fmla="+- 0 7446 7446"/>
                                <a:gd name="T15" fmla="*/ 7446 h 197"/>
                                <a:gd name="T16" fmla="+- 0 18600 18600"/>
                                <a:gd name="T17" fmla="*/ T16 w 2072"/>
                                <a:gd name="T18" fmla="+- 0 7643 7446"/>
                                <a:gd name="T19" fmla="*/ 764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1"/>
                        <wpg:cNvGrpSpPr>
                          <a:grpSpLocks/>
                        </wpg:cNvGrpSpPr>
                        <wpg:grpSpPr bwMode="auto">
                          <a:xfrm>
                            <a:off x="18600" y="7643"/>
                            <a:ext cx="2072" cy="197"/>
                            <a:chOff x="18600" y="7643"/>
                            <a:chExt cx="2072" cy="197"/>
                          </a:xfrm>
                        </wpg:grpSpPr>
                        <wps:wsp>
                          <wps:cNvPr id="307" name="Freeform 302"/>
                          <wps:cNvSpPr>
                            <a:spLocks/>
                          </wps:cNvSpPr>
                          <wps:spPr bwMode="auto">
                            <a:xfrm>
                              <a:off x="18600" y="7643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7839 7643"/>
                                <a:gd name="T3" fmla="*/ 7839 h 197"/>
                                <a:gd name="T4" fmla="+- 0 20671 18600"/>
                                <a:gd name="T5" fmla="*/ T4 w 2072"/>
                                <a:gd name="T6" fmla="+- 0 7839 7643"/>
                                <a:gd name="T7" fmla="*/ 7839 h 197"/>
                                <a:gd name="T8" fmla="+- 0 20671 18600"/>
                                <a:gd name="T9" fmla="*/ T8 w 2072"/>
                                <a:gd name="T10" fmla="+- 0 7643 7643"/>
                                <a:gd name="T11" fmla="*/ 7643 h 197"/>
                                <a:gd name="T12" fmla="+- 0 18600 18600"/>
                                <a:gd name="T13" fmla="*/ T12 w 2072"/>
                                <a:gd name="T14" fmla="+- 0 7643 7643"/>
                                <a:gd name="T15" fmla="*/ 7643 h 197"/>
                                <a:gd name="T16" fmla="+- 0 18600 18600"/>
                                <a:gd name="T17" fmla="*/ T16 w 2072"/>
                                <a:gd name="T18" fmla="+- 0 7839 7643"/>
                                <a:gd name="T19" fmla="*/ 783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9"/>
                        <wpg:cNvGrpSpPr>
                          <a:grpSpLocks/>
                        </wpg:cNvGrpSpPr>
                        <wpg:grpSpPr bwMode="auto">
                          <a:xfrm>
                            <a:off x="18600" y="7839"/>
                            <a:ext cx="2072" cy="197"/>
                            <a:chOff x="18600" y="7839"/>
                            <a:chExt cx="2072" cy="197"/>
                          </a:xfrm>
                        </wpg:grpSpPr>
                        <wps:wsp>
                          <wps:cNvPr id="309" name="Freeform 300"/>
                          <wps:cNvSpPr>
                            <a:spLocks/>
                          </wps:cNvSpPr>
                          <wps:spPr bwMode="auto">
                            <a:xfrm>
                              <a:off x="18600" y="783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036 7839"/>
                                <a:gd name="T3" fmla="*/ 8036 h 197"/>
                                <a:gd name="T4" fmla="+- 0 20671 18600"/>
                                <a:gd name="T5" fmla="*/ T4 w 2072"/>
                                <a:gd name="T6" fmla="+- 0 8036 7839"/>
                                <a:gd name="T7" fmla="*/ 8036 h 197"/>
                                <a:gd name="T8" fmla="+- 0 20671 18600"/>
                                <a:gd name="T9" fmla="*/ T8 w 2072"/>
                                <a:gd name="T10" fmla="+- 0 7839 7839"/>
                                <a:gd name="T11" fmla="*/ 7839 h 197"/>
                                <a:gd name="T12" fmla="+- 0 18600 18600"/>
                                <a:gd name="T13" fmla="*/ T12 w 2072"/>
                                <a:gd name="T14" fmla="+- 0 7839 7839"/>
                                <a:gd name="T15" fmla="*/ 7839 h 197"/>
                                <a:gd name="T16" fmla="+- 0 18600 18600"/>
                                <a:gd name="T17" fmla="*/ T16 w 2072"/>
                                <a:gd name="T18" fmla="+- 0 8036 7839"/>
                                <a:gd name="T19" fmla="*/ 803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7"/>
                        <wpg:cNvGrpSpPr>
                          <a:grpSpLocks/>
                        </wpg:cNvGrpSpPr>
                        <wpg:grpSpPr bwMode="auto">
                          <a:xfrm>
                            <a:off x="18600" y="8036"/>
                            <a:ext cx="2072" cy="195"/>
                            <a:chOff x="18600" y="8036"/>
                            <a:chExt cx="2072" cy="195"/>
                          </a:xfrm>
                        </wpg:grpSpPr>
                        <wps:wsp>
                          <wps:cNvPr id="311" name="Freeform 298"/>
                          <wps:cNvSpPr>
                            <a:spLocks/>
                          </wps:cNvSpPr>
                          <wps:spPr bwMode="auto">
                            <a:xfrm>
                              <a:off x="18600" y="8036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231 8036"/>
                                <a:gd name="T3" fmla="*/ 8231 h 195"/>
                                <a:gd name="T4" fmla="+- 0 20671 18600"/>
                                <a:gd name="T5" fmla="*/ T4 w 2072"/>
                                <a:gd name="T6" fmla="+- 0 8231 8036"/>
                                <a:gd name="T7" fmla="*/ 8231 h 195"/>
                                <a:gd name="T8" fmla="+- 0 20671 18600"/>
                                <a:gd name="T9" fmla="*/ T8 w 2072"/>
                                <a:gd name="T10" fmla="+- 0 8036 8036"/>
                                <a:gd name="T11" fmla="*/ 8036 h 195"/>
                                <a:gd name="T12" fmla="+- 0 18600 18600"/>
                                <a:gd name="T13" fmla="*/ T12 w 2072"/>
                                <a:gd name="T14" fmla="+- 0 8036 8036"/>
                                <a:gd name="T15" fmla="*/ 8036 h 195"/>
                                <a:gd name="T16" fmla="+- 0 18600 18600"/>
                                <a:gd name="T17" fmla="*/ T16 w 2072"/>
                                <a:gd name="T18" fmla="+- 0 8231 8036"/>
                                <a:gd name="T19" fmla="*/ 82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5"/>
                        <wpg:cNvGrpSpPr>
                          <a:grpSpLocks/>
                        </wpg:cNvGrpSpPr>
                        <wpg:grpSpPr bwMode="auto">
                          <a:xfrm>
                            <a:off x="18600" y="8231"/>
                            <a:ext cx="2072" cy="197"/>
                            <a:chOff x="18600" y="8231"/>
                            <a:chExt cx="2072" cy="197"/>
                          </a:xfrm>
                        </wpg:grpSpPr>
                        <wps:wsp>
                          <wps:cNvPr id="313" name="Freeform 296"/>
                          <wps:cNvSpPr>
                            <a:spLocks/>
                          </wps:cNvSpPr>
                          <wps:spPr bwMode="auto">
                            <a:xfrm>
                              <a:off x="18600" y="8231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427 8231"/>
                                <a:gd name="T3" fmla="*/ 8427 h 197"/>
                                <a:gd name="T4" fmla="+- 0 20671 18600"/>
                                <a:gd name="T5" fmla="*/ T4 w 2072"/>
                                <a:gd name="T6" fmla="+- 0 8427 8231"/>
                                <a:gd name="T7" fmla="*/ 8427 h 197"/>
                                <a:gd name="T8" fmla="+- 0 20671 18600"/>
                                <a:gd name="T9" fmla="*/ T8 w 2072"/>
                                <a:gd name="T10" fmla="+- 0 8231 8231"/>
                                <a:gd name="T11" fmla="*/ 8231 h 197"/>
                                <a:gd name="T12" fmla="+- 0 18600 18600"/>
                                <a:gd name="T13" fmla="*/ T12 w 2072"/>
                                <a:gd name="T14" fmla="+- 0 8231 8231"/>
                                <a:gd name="T15" fmla="*/ 8231 h 197"/>
                                <a:gd name="T16" fmla="+- 0 18600 18600"/>
                                <a:gd name="T17" fmla="*/ T16 w 2072"/>
                                <a:gd name="T18" fmla="+- 0 8427 8231"/>
                                <a:gd name="T19" fmla="*/ 842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6"/>
                                  </a:moveTo>
                                  <a:lnTo>
                                    <a:pt x="2071" y="196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3"/>
                        <wpg:cNvGrpSpPr>
                          <a:grpSpLocks/>
                        </wpg:cNvGrpSpPr>
                        <wpg:grpSpPr bwMode="auto">
                          <a:xfrm>
                            <a:off x="18600" y="8427"/>
                            <a:ext cx="2072" cy="197"/>
                            <a:chOff x="18600" y="8427"/>
                            <a:chExt cx="2072" cy="197"/>
                          </a:xfrm>
                        </wpg:grpSpPr>
                        <wps:wsp>
                          <wps:cNvPr id="315" name="Freeform 294"/>
                          <wps:cNvSpPr>
                            <a:spLocks/>
                          </wps:cNvSpPr>
                          <wps:spPr bwMode="auto">
                            <a:xfrm>
                              <a:off x="18600" y="8427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624 8427"/>
                                <a:gd name="T3" fmla="*/ 8624 h 197"/>
                                <a:gd name="T4" fmla="+- 0 20671 18600"/>
                                <a:gd name="T5" fmla="*/ T4 w 2072"/>
                                <a:gd name="T6" fmla="+- 0 8624 8427"/>
                                <a:gd name="T7" fmla="*/ 8624 h 197"/>
                                <a:gd name="T8" fmla="+- 0 20671 18600"/>
                                <a:gd name="T9" fmla="*/ T8 w 2072"/>
                                <a:gd name="T10" fmla="+- 0 8427 8427"/>
                                <a:gd name="T11" fmla="*/ 8427 h 197"/>
                                <a:gd name="T12" fmla="+- 0 18600 18600"/>
                                <a:gd name="T13" fmla="*/ T12 w 2072"/>
                                <a:gd name="T14" fmla="+- 0 8427 8427"/>
                                <a:gd name="T15" fmla="*/ 8427 h 197"/>
                                <a:gd name="T16" fmla="+- 0 18600 18600"/>
                                <a:gd name="T17" fmla="*/ T16 w 2072"/>
                                <a:gd name="T18" fmla="+- 0 8624 8427"/>
                                <a:gd name="T19" fmla="*/ 862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1"/>
                        <wpg:cNvGrpSpPr>
                          <a:grpSpLocks/>
                        </wpg:cNvGrpSpPr>
                        <wpg:grpSpPr bwMode="auto">
                          <a:xfrm>
                            <a:off x="18600" y="8624"/>
                            <a:ext cx="2072" cy="198"/>
                            <a:chOff x="18600" y="8624"/>
                            <a:chExt cx="2072" cy="198"/>
                          </a:xfrm>
                        </wpg:grpSpPr>
                        <wps:wsp>
                          <wps:cNvPr id="317" name="Freeform 292"/>
                          <wps:cNvSpPr>
                            <a:spLocks/>
                          </wps:cNvSpPr>
                          <wps:spPr bwMode="auto">
                            <a:xfrm>
                              <a:off x="18600" y="8624"/>
                              <a:ext cx="2072" cy="198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8821 8624"/>
                                <a:gd name="T3" fmla="*/ 8821 h 198"/>
                                <a:gd name="T4" fmla="+- 0 20671 18600"/>
                                <a:gd name="T5" fmla="*/ T4 w 2072"/>
                                <a:gd name="T6" fmla="+- 0 8821 8624"/>
                                <a:gd name="T7" fmla="*/ 8821 h 198"/>
                                <a:gd name="T8" fmla="+- 0 20671 18600"/>
                                <a:gd name="T9" fmla="*/ T8 w 2072"/>
                                <a:gd name="T10" fmla="+- 0 8624 8624"/>
                                <a:gd name="T11" fmla="*/ 8624 h 198"/>
                                <a:gd name="T12" fmla="+- 0 18600 18600"/>
                                <a:gd name="T13" fmla="*/ T12 w 2072"/>
                                <a:gd name="T14" fmla="+- 0 8624 8624"/>
                                <a:gd name="T15" fmla="*/ 8624 h 198"/>
                                <a:gd name="T16" fmla="+- 0 18600 18600"/>
                                <a:gd name="T17" fmla="*/ T16 w 2072"/>
                                <a:gd name="T18" fmla="+- 0 8821 8624"/>
                                <a:gd name="T19" fmla="*/ 882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8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89"/>
                        <wpg:cNvGrpSpPr>
                          <a:grpSpLocks/>
                        </wpg:cNvGrpSpPr>
                        <wpg:grpSpPr bwMode="auto">
                          <a:xfrm>
                            <a:off x="18600" y="8821"/>
                            <a:ext cx="2072" cy="195"/>
                            <a:chOff x="18600" y="8821"/>
                            <a:chExt cx="2072" cy="195"/>
                          </a:xfrm>
                        </wpg:grpSpPr>
                        <wps:wsp>
                          <wps:cNvPr id="319" name="Freeform 290"/>
                          <wps:cNvSpPr>
                            <a:spLocks/>
                          </wps:cNvSpPr>
                          <wps:spPr bwMode="auto">
                            <a:xfrm>
                              <a:off x="18600" y="8821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016 8821"/>
                                <a:gd name="T3" fmla="*/ 9016 h 195"/>
                                <a:gd name="T4" fmla="+- 0 20671 18600"/>
                                <a:gd name="T5" fmla="*/ T4 w 2072"/>
                                <a:gd name="T6" fmla="+- 0 9016 8821"/>
                                <a:gd name="T7" fmla="*/ 9016 h 195"/>
                                <a:gd name="T8" fmla="+- 0 20671 18600"/>
                                <a:gd name="T9" fmla="*/ T8 w 2072"/>
                                <a:gd name="T10" fmla="+- 0 8821 8821"/>
                                <a:gd name="T11" fmla="*/ 8821 h 195"/>
                                <a:gd name="T12" fmla="+- 0 18600 18600"/>
                                <a:gd name="T13" fmla="*/ T12 w 2072"/>
                                <a:gd name="T14" fmla="+- 0 8821 8821"/>
                                <a:gd name="T15" fmla="*/ 8821 h 195"/>
                                <a:gd name="T16" fmla="+- 0 18600 18600"/>
                                <a:gd name="T17" fmla="*/ T16 w 2072"/>
                                <a:gd name="T18" fmla="+- 0 9016 8821"/>
                                <a:gd name="T19" fmla="*/ 901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5"/>
                                  </a:moveTo>
                                  <a:lnTo>
                                    <a:pt x="2071" y="195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87"/>
                        <wpg:cNvGrpSpPr>
                          <a:grpSpLocks/>
                        </wpg:cNvGrpSpPr>
                        <wpg:grpSpPr bwMode="auto">
                          <a:xfrm>
                            <a:off x="18600" y="9016"/>
                            <a:ext cx="2072" cy="197"/>
                            <a:chOff x="18600" y="9016"/>
                            <a:chExt cx="2072" cy="197"/>
                          </a:xfrm>
                        </wpg:grpSpPr>
                        <wps:wsp>
                          <wps:cNvPr id="321" name="Freeform 288"/>
                          <wps:cNvSpPr>
                            <a:spLocks/>
                          </wps:cNvSpPr>
                          <wps:spPr bwMode="auto">
                            <a:xfrm>
                              <a:off x="18600" y="9016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9213 9016"/>
                                <a:gd name="T3" fmla="*/ 9213 h 197"/>
                                <a:gd name="T4" fmla="+- 0 20671 18600"/>
                                <a:gd name="T5" fmla="*/ T4 w 2072"/>
                                <a:gd name="T6" fmla="+- 0 9213 9016"/>
                                <a:gd name="T7" fmla="*/ 9213 h 197"/>
                                <a:gd name="T8" fmla="+- 0 20671 18600"/>
                                <a:gd name="T9" fmla="*/ T8 w 2072"/>
                                <a:gd name="T10" fmla="+- 0 9016 9016"/>
                                <a:gd name="T11" fmla="*/ 9016 h 197"/>
                                <a:gd name="T12" fmla="+- 0 18600 18600"/>
                                <a:gd name="T13" fmla="*/ T12 w 2072"/>
                                <a:gd name="T14" fmla="+- 0 9016 9016"/>
                                <a:gd name="T15" fmla="*/ 9016 h 197"/>
                                <a:gd name="T16" fmla="+- 0 18600 18600"/>
                                <a:gd name="T17" fmla="*/ T16 w 2072"/>
                                <a:gd name="T18" fmla="+- 0 9213 9016"/>
                                <a:gd name="T19" fmla="*/ 921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07F00" id="Group 286" o:spid="_x0000_s1026" style="position:absolute;margin-left:930pt;margin-top:362.55pt;width:103.6pt;height:98.1pt;z-index:-144328;mso-position-horizontal-relative:page;mso-position-vertical-relative:page" coordorigin="18600,7251" coordsize="2072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">
                <v:group id="Group 305" o:spid="_x0000_s1027" style="position:absolute;left:18600;top:7251;width:2072;height:195" coordorigin="18600,7251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6" o:spid="_x0000_s1028" style="position:absolute;left:18600;top:7251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+D8UA&#10;AADcAAAADwAAAGRycy9kb3ducmV2LnhtbESP3WoCMRSE7wu+QziCdzVRsehqFBEtUlbEH7w+bI67&#10;i5uTZZPqtk/fFAq9HGbmG2a+bG0lHtT40rGGQV+BIM6cKTnXcDlvXycgfEA2WDkmDV/kYbnovMwx&#10;Me7JR3qcQi4ihH2CGooQ6kRKnxVk0fddTRy9m2sshiibXJoGnxFuKzlU6k1aLDkuFFjTuqDsfvq0&#10;GogO6ab6GN/SfXq+Tr+v6p1qpXWv265mIAK14T/8194ZDSM1gt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H4PxQAAANwAAAAPAAAAAAAAAAAAAAAAAJgCAABkcnMv&#10;ZG93bnJldi54bWxQSwUGAAAAAAQABAD1AAAAigMAAAAA&#10;" path="m,195r2071,l2071,,,,,195xe" fillcolor="#c00000" stroked="f">
                    <v:path arrowok="t" o:connecttype="custom" o:connectlocs="0,7446;2071,7446;2071,7251;0,7251;0,7446" o:connectangles="0,0,0,0,0"/>
                  </v:shape>
                </v:group>
                <v:group id="Group 303" o:spid="_x0000_s1029" style="position:absolute;left:18600;top:7446;width:2072;height:197" coordorigin="18600,7446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4" o:spid="_x0000_s1030" style="position:absolute;left:18600;top:7446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1bMYA&#10;AADcAAAADwAAAGRycy9kb3ducmV2LnhtbESP3WrCQBSE74W+w3IK3kizicWmpK5SCpKCgj/1AQ7Z&#10;0ySYPRuyq4lv7wqCl8PMfMPMl4NpxIU6V1tWkEQxCOLC6ppLBce/1dsnCOeRNTaWScGVHCwXL6M5&#10;Ztr2vKfLwZciQNhlqKDyvs2kdEVFBl1kW+Lg/dvOoA+yK6XusA9w08hpHH9IgzWHhQpb+qmoOB3O&#10;RsF0v9vIzfG6PZ/yZDJQkpo0Xys1fh2+v0B4Gvwz/Gj/agXv8Qz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B1bMYAAADcAAAADwAAAAAAAAAAAAAAAACYAgAAZHJz&#10;L2Rvd25yZXYueG1sUEsFBgAAAAAEAAQA9QAAAIsDAAAAAA==&#10;" path="m,197r2071,l2071,,,,,197xe" fillcolor="#c00000" stroked="f">
                    <v:path arrowok="t" o:connecttype="custom" o:connectlocs="0,7643;2071,7643;2071,7446;0,7446;0,7643" o:connectangles="0,0,0,0,0"/>
                  </v:shape>
                </v:group>
                <v:group id="Group 301" o:spid="_x0000_s1031" style="position:absolute;left:18600;top:7643;width:2072;height:197" coordorigin="18600,7643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2" o:spid="_x0000_s1032" style="position:absolute;left:18600;top:7643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OgMUA&#10;AADcAAAADwAAAGRycy9kb3ducmV2LnhtbESP3WrCQBSE7wu+w3IEb0rdxEIjqatIoUSoUP8e4JA9&#10;JsHs2ZBd8/P23YLg5TAz3zCrzWBq0VHrKssK4nkEgji3uuJCweX8/bYE4TyyxtoyKRjJwWY9eVlh&#10;qm3PR+pOvhABwi5FBaX3TSqly0sy6Oa2IQ7e1bYGfZBtIXWLfYCbWi6i6EMarDgslNjQV0n57XQ3&#10;ChbHw17uL+Pv/ZbFrwPFiUmyH6Vm02H7CcLT4J/hR3unFbxHC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k6AxQAAANwAAAAPAAAAAAAAAAAAAAAAAJgCAABkcnMv&#10;ZG93bnJldi54bWxQSwUGAAAAAAQABAD1AAAAigMAAAAA&#10;" path="m,196r2071,l2071,,,,,196xe" fillcolor="#c00000" stroked="f">
                    <v:path arrowok="t" o:connecttype="custom" o:connectlocs="0,7839;2071,7839;2071,7643;0,7643;0,7839" o:connectangles="0,0,0,0,0"/>
                  </v:shape>
                </v:group>
                <v:group id="Group 299" o:spid="_x0000_s1033" style="position:absolute;left:18600;top:7839;width:2072;height:197" coordorigin="18600,783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0" o:spid="_x0000_s1034" style="position:absolute;left:18600;top:783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1/acUA&#10;AADcAAAADwAAAGRycy9kb3ducmV2LnhtbESP0WrCQBRE34X+w3ILvkiziQVtU1cpBUlBQU39gEv2&#10;Nglm74bsauLfu4Lg4zAzZ5jFajCNuFDnassKkigGQVxYXXOp4Pi3fvsA4TyyxsYyKbiSg9XyZbTA&#10;VNueD3TJfSkChF2KCirv21RKV1Rk0EW2JQ7ev+0M+iC7UuoO+wA3jZzG8UwarDksVNjST0XFKT8b&#10;BdPDfiu3x+vufMqSyUDJ3MyzjVLj1+H7C4SnwT/Dj/avVvAef8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X9pxQAAANwAAAAPAAAAAAAAAAAAAAAAAJgCAABkcnMv&#10;ZG93bnJldi54bWxQSwUGAAAAAAQABAD1AAAAigMAAAAA&#10;" path="m,197r2071,l2071,,,,,197xe" fillcolor="#c00000" stroked="f">
                    <v:path arrowok="t" o:connecttype="custom" o:connectlocs="0,8036;2071,8036;2071,7839;0,7839;0,8036" o:connectangles="0,0,0,0,0"/>
                  </v:shape>
                </v:group>
                <v:group id="Group 297" o:spid="_x0000_s1035" style="position:absolute;left:18600;top:8036;width:2072;height:195" coordorigin="18600,8036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98" o:spid="_x0000_s1036" style="position:absolute;left:18600;top:8036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TPsUA&#10;AADcAAAADwAAAGRycy9kb3ducmV2LnhtbESP3WrCQBSE7wt9h+UUemd206LU6CqltEUkUvzB60P2&#10;mIRmz4bsVqNP7wpCL4eZ+YaZznvbiCN1vnasIU0UCOLCmZpLDbvt1+ANhA/IBhvHpOFMHuazx4cp&#10;ZsadeE3HTShFhLDPUEMVQptJ6YuKLPrEtcTRO7jOYoiyK6Xp8BThtpEvSo2kxZrjQoUtfVRU/G7+&#10;rAain/yzWQ4P+Srf7seXvfqmVmn9/NS/T0AE6sN/+N5eGA2vaQq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9M+xQAAANwAAAAPAAAAAAAAAAAAAAAAAJgCAABkcnMv&#10;ZG93bnJldi54bWxQSwUGAAAAAAQABAD1AAAAigMAAAAA&#10;" path="m,195r2071,l2071,,,,,195xe" fillcolor="#c00000" stroked="f">
                    <v:path arrowok="t" o:connecttype="custom" o:connectlocs="0,8231;2071,8231;2071,8036;0,8036;0,8231" o:connectangles="0,0,0,0,0"/>
                  </v:shape>
                </v:group>
                <v:group id="Group 295" o:spid="_x0000_s1037" style="position:absolute;left:18600;top:8231;width:2072;height:197" coordorigin="18600,8231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96" o:spid="_x0000_s1038" style="position:absolute;left:18600;top:8231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eXsMA&#10;AADcAAAADwAAAGRycy9kb3ducmV2LnhtbESP3YrCMBSE74V9h3AWvBFNq2ClaxQRREHB3wc4NGfb&#10;YnNSmqj17Y0geDnMzDfMdN6aStypcaVlBfEgAkGcWV1yruByXvUnIJxH1lhZJgVPcjCf/XSmmGr7&#10;4CPdTz4XAcIuRQWF93UqpcsKMugGtiYO3r9tDPogm1zqBh8Bbio5jKKxNFhyWCiwpmVB2fV0MwqG&#10;x8NO7i7P/e26jnstxYlJ1lulur/t4g+Ep9Z/w5/2RisYxS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zeXsMAAADcAAAADwAAAAAAAAAAAAAAAACYAgAAZHJzL2Rv&#10;d25yZXYueG1sUEsFBgAAAAAEAAQA9QAAAIgDAAAAAA==&#10;" path="m,196r2071,l2071,,,,,196xe" fillcolor="#c00000" stroked="f">
                    <v:path arrowok="t" o:connecttype="custom" o:connectlocs="0,8427;2071,8427;2071,8231;0,8231;0,8427" o:connectangles="0,0,0,0,0"/>
                  </v:shape>
                </v:group>
                <v:group id="Group 293" o:spid="_x0000_s1039" style="position:absolute;left:18600;top:8427;width:2072;height:197" coordorigin="18600,8427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94" o:spid="_x0000_s1040" style="position:absolute;left:18600;top:8427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jscMA&#10;AADcAAAADwAAAGRycy9kb3ducmV2LnhtbESP3YrCMBSE74V9h3AWvBFNq/hDNcqyIAoK/j7AoTm2&#10;xeakNFHr2xtB8HKYmW+Y2aIxpbhT7QrLCuJeBII4tbrgTMH5tOxOQDiPrLG0TAqe5GAx/2nNMNH2&#10;wQe6H30mAoRdggpy76tESpfmZND1bEUcvIutDfog60zqGh8BbkrZj6KRNFhwWMixov+c0uvxZhT0&#10;D/ut3J6fu9t1FXcaisdmvNoo1f5t/qYgPDX+G/6011rBIB7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jscMAAADcAAAADwAAAAAAAAAAAAAAAACYAgAAZHJzL2Rv&#10;d25yZXYueG1sUEsFBgAAAAAEAAQA9QAAAIgDAAAAAA==&#10;" path="m,197r2071,l2071,,,,,197xe" fillcolor="#c00000" stroked="f">
                    <v:path arrowok="t" o:connecttype="custom" o:connectlocs="0,8624;2071,8624;2071,8427;0,8427;0,8624" o:connectangles="0,0,0,0,0"/>
                  </v:shape>
                </v:group>
                <v:group id="Group 291" o:spid="_x0000_s1041" style="position:absolute;left:18600;top:8624;width:2072;height:198" coordorigin="18600,8624" coordsize="207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92" o:spid="_x0000_s1042" style="position:absolute;left:18600;top:8624;width:2072;height:198;visibility:visible;mso-wrap-style:square;v-text-anchor:top" coordsize="20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CsMgA&#10;AADcAAAADwAAAGRycy9kb3ducmV2LnhtbESPQWsCMRSE7wX/Q3hCL6VmrWLrapTSKipoaW1BvD02&#10;z83Szcuyibr+eyMUehxm5htmPG1sKU5U+8Kxgm4nAUGcOV1wruDne/74AsIHZI2lY1JwIQ/TSetu&#10;jKl2Z/6i0zbkIkLYp6jAhFClUvrMkEXfcRVx9A6uthiirHOpazxHuC3lU5IMpMWC44LBit4MZb/b&#10;o1WwX64fLh+zDe/6q8/Fuxlu1qUcKnXfbl5HIAI14T/8115qBb3uM9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cKwyAAAANwAAAAPAAAAAAAAAAAAAAAAAJgCAABk&#10;cnMvZG93bnJldi54bWxQSwUGAAAAAAQABAD1AAAAjQMAAAAA&#10;" path="m,197r2071,l2071,,,,,197xe" fillcolor="#c00000" stroked="f">
                    <v:path arrowok="t" o:connecttype="custom" o:connectlocs="0,8821;2071,8821;2071,8624;0,8624;0,8821" o:connectangles="0,0,0,0,0"/>
                  </v:shape>
                </v:group>
                <v:group id="Group 289" o:spid="_x0000_s1043" style="position:absolute;left:18600;top:8821;width:2072;height:195" coordorigin="18600,8821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0" o:spid="_x0000_s1044" style="position:absolute;left:18600;top:8821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fOMYA&#10;AADcAAAADwAAAGRycy9kb3ducmV2LnhtbESP3WrCQBSE7wXfYTmCd3VXpUVjVhFpSykpxR9yfcge&#10;k2D2bMhuNe3TdwsFL4eZ+YZJN71txJU6XzvWMJ0oEMSFMzWXGk7Hl4cFCB+QDTaOScM3edish4MU&#10;E+NuvKfrIZQiQtgnqKEKoU2k9EVFFv3EtcTRO7vOYoiyK6Xp8BbhtpEzpZ6kxZrjQoUt7SoqLocv&#10;q4HoM3tu3h/P2Ud2zJc/uXqlVmk9HvXbFYhAfbiH/9tvRsN8u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XfOMYAAADcAAAADwAAAAAAAAAAAAAAAACYAgAAZHJz&#10;L2Rvd25yZXYueG1sUEsFBgAAAAAEAAQA9QAAAIsDAAAAAA==&#10;" path="m,195r2071,l2071,,,,,195xe" fillcolor="#c00000" stroked="f">
                    <v:path arrowok="t" o:connecttype="custom" o:connectlocs="0,9016;2071,9016;2071,8821;0,8821;0,9016" o:connectangles="0,0,0,0,0"/>
                  </v:shape>
                </v:group>
                <v:group id="Group 287" o:spid="_x0000_s1045" style="position:absolute;left:18600;top:9016;width:2072;height:197" coordorigin="18600,9016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88" o:spid="_x0000_s1046" style="position:absolute;left:18600;top:9016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vD8MA&#10;AADcAAAADwAAAGRycy9kb3ducmV2LnhtbESP3YrCMBSE7xd8h3AEbxZNW2GVahQRREFh/XuAQ3Ns&#10;i81JaaLWtzeC4OUwM98w03lrKnGnxpWWFcSDCARxZnXJuYLzadUfg3AeWWNlmRQ8ycF81vmZYqrt&#10;gw90P/pcBAi7FBUU3teplC4ryKAb2Jo4eBfbGPRBNrnUDT4C3FQyiaI/abDksFBgTcuCsuvxZhQk&#10;h/1O7s7P/9t1Hf+2FI/MaL1VqtdtFxMQnlr/DX/aG61gmMT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4vD8MAAADcAAAADwAAAAAAAAAAAAAAAACYAgAAZHJzL2Rv&#10;d25yZXYueG1sUEsFBgAAAAAEAAQA9QAAAIgDAAAAAA==&#10;" path="m,197r2071,l2071,,,,,197xe" fillcolor="#c00000" stroked="f">
                    <v:path arrowok="t" o:connecttype="custom" o:connectlocs="0,9213;2071,9213;2071,9016;0,9016;0,921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176" behindDoc="1" locked="0" layoutInCell="1" allowOverlap="1" wp14:anchorId="3705A5AB" wp14:editId="44C0DC9B">
                <wp:simplePos x="0" y="0"/>
                <wp:positionH relativeFrom="page">
                  <wp:posOffset>13161010</wp:posOffset>
                </wp:positionH>
                <wp:positionV relativeFrom="page">
                  <wp:posOffset>6180455</wp:posOffset>
                </wp:positionV>
                <wp:extent cx="1675130" cy="1370330"/>
                <wp:effectExtent l="0" t="0" r="3810" b="2540"/>
                <wp:wrapNone/>
                <wp:docPr id="27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130" cy="1370330"/>
                          <a:chOff x="20726" y="9733"/>
                          <a:chExt cx="2638" cy="2158"/>
                        </a:xfrm>
                      </wpg:grpSpPr>
                      <wpg:grpSp>
                        <wpg:cNvPr id="279" name="Group 284"/>
                        <wpg:cNvGrpSpPr>
                          <a:grpSpLocks/>
                        </wpg:cNvGrpSpPr>
                        <wpg:grpSpPr bwMode="auto">
                          <a:xfrm>
                            <a:off x="20726" y="9733"/>
                            <a:ext cx="2638" cy="197"/>
                            <a:chOff x="20726" y="9733"/>
                            <a:chExt cx="2638" cy="197"/>
                          </a:xfrm>
                        </wpg:grpSpPr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20726" y="9733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9930 9733"/>
                                <a:gd name="T3" fmla="*/ 9930 h 197"/>
                                <a:gd name="T4" fmla="+- 0 23364 20726"/>
                                <a:gd name="T5" fmla="*/ T4 w 2638"/>
                                <a:gd name="T6" fmla="+- 0 9930 9733"/>
                                <a:gd name="T7" fmla="*/ 9930 h 197"/>
                                <a:gd name="T8" fmla="+- 0 23364 20726"/>
                                <a:gd name="T9" fmla="*/ T8 w 2638"/>
                                <a:gd name="T10" fmla="+- 0 9733 9733"/>
                                <a:gd name="T11" fmla="*/ 9733 h 197"/>
                                <a:gd name="T12" fmla="+- 0 20726 20726"/>
                                <a:gd name="T13" fmla="*/ T12 w 2638"/>
                                <a:gd name="T14" fmla="+- 0 9733 9733"/>
                                <a:gd name="T15" fmla="*/ 9733 h 197"/>
                                <a:gd name="T16" fmla="+- 0 20726 20726"/>
                                <a:gd name="T17" fmla="*/ T16 w 2638"/>
                                <a:gd name="T18" fmla="+- 0 9930 9733"/>
                                <a:gd name="T19" fmla="*/ 99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2"/>
                        <wpg:cNvGrpSpPr>
                          <a:grpSpLocks/>
                        </wpg:cNvGrpSpPr>
                        <wpg:grpSpPr bwMode="auto">
                          <a:xfrm>
                            <a:off x="20726" y="9930"/>
                            <a:ext cx="2638" cy="195"/>
                            <a:chOff x="20726" y="9930"/>
                            <a:chExt cx="2638" cy="195"/>
                          </a:xfrm>
                        </wpg:grpSpPr>
                        <wps:wsp>
                          <wps:cNvPr id="282" name="Freeform 283"/>
                          <wps:cNvSpPr>
                            <a:spLocks/>
                          </wps:cNvSpPr>
                          <wps:spPr bwMode="auto">
                            <a:xfrm>
                              <a:off x="20726" y="9930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0125 9930"/>
                                <a:gd name="T3" fmla="*/ 10125 h 195"/>
                                <a:gd name="T4" fmla="+- 0 23364 20726"/>
                                <a:gd name="T5" fmla="*/ T4 w 2638"/>
                                <a:gd name="T6" fmla="+- 0 10125 9930"/>
                                <a:gd name="T7" fmla="*/ 10125 h 195"/>
                                <a:gd name="T8" fmla="+- 0 23364 20726"/>
                                <a:gd name="T9" fmla="*/ T8 w 2638"/>
                                <a:gd name="T10" fmla="+- 0 9930 9930"/>
                                <a:gd name="T11" fmla="*/ 9930 h 195"/>
                                <a:gd name="T12" fmla="+- 0 20726 20726"/>
                                <a:gd name="T13" fmla="*/ T12 w 2638"/>
                                <a:gd name="T14" fmla="+- 0 9930 9930"/>
                                <a:gd name="T15" fmla="*/ 9930 h 195"/>
                                <a:gd name="T16" fmla="+- 0 20726 20726"/>
                                <a:gd name="T17" fmla="*/ T16 w 2638"/>
                                <a:gd name="T18" fmla="+- 0 10125 9930"/>
                                <a:gd name="T19" fmla="*/ 1012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5"/>
                                  </a:moveTo>
                                  <a:lnTo>
                                    <a:pt x="2638" y="195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0"/>
                        <wpg:cNvGrpSpPr>
                          <a:grpSpLocks/>
                        </wpg:cNvGrpSpPr>
                        <wpg:grpSpPr bwMode="auto">
                          <a:xfrm>
                            <a:off x="20726" y="10125"/>
                            <a:ext cx="2638" cy="197"/>
                            <a:chOff x="20726" y="10125"/>
                            <a:chExt cx="2638" cy="197"/>
                          </a:xfrm>
                        </wpg:grpSpPr>
                        <wps:wsp>
                          <wps:cNvPr id="284" name="Freeform 281"/>
                          <wps:cNvSpPr>
                            <a:spLocks/>
                          </wps:cNvSpPr>
                          <wps:spPr bwMode="auto">
                            <a:xfrm>
                              <a:off x="20726" y="10125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0321 10125"/>
                                <a:gd name="T3" fmla="*/ 10321 h 197"/>
                                <a:gd name="T4" fmla="+- 0 23364 20726"/>
                                <a:gd name="T5" fmla="*/ T4 w 2638"/>
                                <a:gd name="T6" fmla="+- 0 10321 10125"/>
                                <a:gd name="T7" fmla="*/ 10321 h 197"/>
                                <a:gd name="T8" fmla="+- 0 23364 20726"/>
                                <a:gd name="T9" fmla="*/ T8 w 2638"/>
                                <a:gd name="T10" fmla="+- 0 10125 10125"/>
                                <a:gd name="T11" fmla="*/ 10125 h 197"/>
                                <a:gd name="T12" fmla="+- 0 20726 20726"/>
                                <a:gd name="T13" fmla="*/ T12 w 2638"/>
                                <a:gd name="T14" fmla="+- 0 10125 10125"/>
                                <a:gd name="T15" fmla="*/ 10125 h 197"/>
                                <a:gd name="T16" fmla="+- 0 20726 20726"/>
                                <a:gd name="T17" fmla="*/ T16 w 2638"/>
                                <a:gd name="T18" fmla="+- 0 10321 10125"/>
                                <a:gd name="T19" fmla="*/ 1032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6"/>
                                  </a:moveTo>
                                  <a:lnTo>
                                    <a:pt x="2638" y="196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8"/>
                        <wpg:cNvGrpSpPr>
                          <a:grpSpLocks/>
                        </wpg:cNvGrpSpPr>
                        <wpg:grpSpPr bwMode="auto">
                          <a:xfrm>
                            <a:off x="20726" y="10321"/>
                            <a:ext cx="2638" cy="197"/>
                            <a:chOff x="20726" y="10321"/>
                            <a:chExt cx="2638" cy="197"/>
                          </a:xfrm>
                        </wpg:grpSpPr>
                        <wps:wsp>
                          <wps:cNvPr id="286" name="Freeform 279"/>
                          <wps:cNvSpPr>
                            <a:spLocks/>
                          </wps:cNvSpPr>
                          <wps:spPr bwMode="auto">
                            <a:xfrm>
                              <a:off x="20726" y="10321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0518 10321"/>
                                <a:gd name="T3" fmla="*/ 10518 h 197"/>
                                <a:gd name="T4" fmla="+- 0 23364 20726"/>
                                <a:gd name="T5" fmla="*/ T4 w 2638"/>
                                <a:gd name="T6" fmla="+- 0 10518 10321"/>
                                <a:gd name="T7" fmla="*/ 10518 h 197"/>
                                <a:gd name="T8" fmla="+- 0 23364 20726"/>
                                <a:gd name="T9" fmla="*/ T8 w 2638"/>
                                <a:gd name="T10" fmla="+- 0 10321 10321"/>
                                <a:gd name="T11" fmla="*/ 10321 h 197"/>
                                <a:gd name="T12" fmla="+- 0 20726 20726"/>
                                <a:gd name="T13" fmla="*/ T12 w 2638"/>
                                <a:gd name="T14" fmla="+- 0 10321 10321"/>
                                <a:gd name="T15" fmla="*/ 10321 h 197"/>
                                <a:gd name="T16" fmla="+- 0 20726 20726"/>
                                <a:gd name="T17" fmla="*/ T16 w 2638"/>
                                <a:gd name="T18" fmla="+- 0 10518 10321"/>
                                <a:gd name="T19" fmla="*/ 1051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6"/>
                        <wpg:cNvGrpSpPr>
                          <a:grpSpLocks/>
                        </wpg:cNvGrpSpPr>
                        <wpg:grpSpPr bwMode="auto">
                          <a:xfrm>
                            <a:off x="20726" y="10518"/>
                            <a:ext cx="2638" cy="197"/>
                            <a:chOff x="20726" y="10518"/>
                            <a:chExt cx="2638" cy="197"/>
                          </a:xfrm>
                        </wpg:grpSpPr>
                        <wps:wsp>
                          <wps:cNvPr id="288" name="Freeform 277"/>
                          <wps:cNvSpPr>
                            <a:spLocks/>
                          </wps:cNvSpPr>
                          <wps:spPr bwMode="auto">
                            <a:xfrm>
                              <a:off x="20726" y="10518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0715 10518"/>
                                <a:gd name="T3" fmla="*/ 10715 h 197"/>
                                <a:gd name="T4" fmla="+- 0 23364 20726"/>
                                <a:gd name="T5" fmla="*/ T4 w 2638"/>
                                <a:gd name="T6" fmla="+- 0 10715 10518"/>
                                <a:gd name="T7" fmla="*/ 10715 h 197"/>
                                <a:gd name="T8" fmla="+- 0 23364 20726"/>
                                <a:gd name="T9" fmla="*/ T8 w 2638"/>
                                <a:gd name="T10" fmla="+- 0 10518 10518"/>
                                <a:gd name="T11" fmla="*/ 10518 h 197"/>
                                <a:gd name="T12" fmla="+- 0 20726 20726"/>
                                <a:gd name="T13" fmla="*/ T12 w 2638"/>
                                <a:gd name="T14" fmla="+- 0 10518 10518"/>
                                <a:gd name="T15" fmla="*/ 10518 h 197"/>
                                <a:gd name="T16" fmla="+- 0 20726 20726"/>
                                <a:gd name="T17" fmla="*/ T16 w 2638"/>
                                <a:gd name="T18" fmla="+- 0 10715 10518"/>
                                <a:gd name="T19" fmla="*/ 107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4"/>
                        <wpg:cNvGrpSpPr>
                          <a:grpSpLocks/>
                        </wpg:cNvGrpSpPr>
                        <wpg:grpSpPr bwMode="auto">
                          <a:xfrm>
                            <a:off x="20726" y="10715"/>
                            <a:ext cx="2638" cy="195"/>
                            <a:chOff x="20726" y="10715"/>
                            <a:chExt cx="2638" cy="195"/>
                          </a:xfrm>
                        </wpg:grpSpPr>
                        <wps:wsp>
                          <wps:cNvPr id="290" name="Freeform 275"/>
                          <wps:cNvSpPr>
                            <a:spLocks/>
                          </wps:cNvSpPr>
                          <wps:spPr bwMode="auto">
                            <a:xfrm>
                              <a:off x="20726" y="10715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0909 10715"/>
                                <a:gd name="T3" fmla="*/ 10909 h 195"/>
                                <a:gd name="T4" fmla="+- 0 23364 20726"/>
                                <a:gd name="T5" fmla="*/ T4 w 2638"/>
                                <a:gd name="T6" fmla="+- 0 10909 10715"/>
                                <a:gd name="T7" fmla="*/ 10909 h 195"/>
                                <a:gd name="T8" fmla="+- 0 23364 20726"/>
                                <a:gd name="T9" fmla="*/ T8 w 2638"/>
                                <a:gd name="T10" fmla="+- 0 10715 10715"/>
                                <a:gd name="T11" fmla="*/ 10715 h 195"/>
                                <a:gd name="T12" fmla="+- 0 20726 20726"/>
                                <a:gd name="T13" fmla="*/ T12 w 2638"/>
                                <a:gd name="T14" fmla="+- 0 10715 10715"/>
                                <a:gd name="T15" fmla="*/ 10715 h 195"/>
                                <a:gd name="T16" fmla="+- 0 20726 20726"/>
                                <a:gd name="T17" fmla="*/ T16 w 2638"/>
                                <a:gd name="T18" fmla="+- 0 10909 10715"/>
                                <a:gd name="T19" fmla="*/ 1090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4"/>
                                  </a:moveTo>
                                  <a:lnTo>
                                    <a:pt x="2638" y="194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2"/>
                        <wpg:cNvGrpSpPr>
                          <a:grpSpLocks/>
                        </wpg:cNvGrpSpPr>
                        <wpg:grpSpPr bwMode="auto">
                          <a:xfrm>
                            <a:off x="20726" y="10909"/>
                            <a:ext cx="2638" cy="197"/>
                            <a:chOff x="20726" y="10909"/>
                            <a:chExt cx="2638" cy="197"/>
                          </a:xfrm>
                        </wpg:grpSpPr>
                        <wps:wsp>
                          <wps:cNvPr id="292" name="Freeform 273"/>
                          <wps:cNvSpPr>
                            <a:spLocks/>
                          </wps:cNvSpPr>
                          <wps:spPr bwMode="auto">
                            <a:xfrm>
                              <a:off x="20726" y="10909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1106 10909"/>
                                <a:gd name="T3" fmla="*/ 11106 h 197"/>
                                <a:gd name="T4" fmla="+- 0 23364 20726"/>
                                <a:gd name="T5" fmla="*/ T4 w 2638"/>
                                <a:gd name="T6" fmla="+- 0 11106 10909"/>
                                <a:gd name="T7" fmla="*/ 11106 h 197"/>
                                <a:gd name="T8" fmla="+- 0 23364 20726"/>
                                <a:gd name="T9" fmla="*/ T8 w 2638"/>
                                <a:gd name="T10" fmla="+- 0 10909 10909"/>
                                <a:gd name="T11" fmla="*/ 10909 h 197"/>
                                <a:gd name="T12" fmla="+- 0 20726 20726"/>
                                <a:gd name="T13" fmla="*/ T12 w 2638"/>
                                <a:gd name="T14" fmla="+- 0 10909 10909"/>
                                <a:gd name="T15" fmla="*/ 10909 h 197"/>
                                <a:gd name="T16" fmla="+- 0 20726 20726"/>
                                <a:gd name="T17" fmla="*/ T16 w 2638"/>
                                <a:gd name="T18" fmla="+- 0 11106 10909"/>
                                <a:gd name="T19" fmla="*/ 1110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0"/>
                        <wpg:cNvGrpSpPr>
                          <a:grpSpLocks/>
                        </wpg:cNvGrpSpPr>
                        <wpg:grpSpPr bwMode="auto">
                          <a:xfrm>
                            <a:off x="20726" y="11106"/>
                            <a:ext cx="2638" cy="197"/>
                            <a:chOff x="20726" y="11106"/>
                            <a:chExt cx="2638" cy="197"/>
                          </a:xfrm>
                        </wpg:grpSpPr>
                        <wps:wsp>
                          <wps:cNvPr id="294" name="Freeform 271"/>
                          <wps:cNvSpPr>
                            <a:spLocks/>
                          </wps:cNvSpPr>
                          <wps:spPr bwMode="auto">
                            <a:xfrm>
                              <a:off x="20726" y="11106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1303 11106"/>
                                <a:gd name="T3" fmla="*/ 11303 h 197"/>
                                <a:gd name="T4" fmla="+- 0 23364 20726"/>
                                <a:gd name="T5" fmla="*/ T4 w 2638"/>
                                <a:gd name="T6" fmla="+- 0 11303 11106"/>
                                <a:gd name="T7" fmla="*/ 11303 h 197"/>
                                <a:gd name="T8" fmla="+- 0 23364 20726"/>
                                <a:gd name="T9" fmla="*/ T8 w 2638"/>
                                <a:gd name="T10" fmla="+- 0 11106 11106"/>
                                <a:gd name="T11" fmla="*/ 11106 h 197"/>
                                <a:gd name="T12" fmla="+- 0 20726 20726"/>
                                <a:gd name="T13" fmla="*/ T12 w 2638"/>
                                <a:gd name="T14" fmla="+- 0 11106 11106"/>
                                <a:gd name="T15" fmla="*/ 11106 h 197"/>
                                <a:gd name="T16" fmla="+- 0 20726 20726"/>
                                <a:gd name="T17" fmla="*/ T16 w 2638"/>
                                <a:gd name="T18" fmla="+- 0 11303 11106"/>
                                <a:gd name="T19" fmla="*/ 1130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8"/>
                        <wpg:cNvGrpSpPr>
                          <a:grpSpLocks/>
                        </wpg:cNvGrpSpPr>
                        <wpg:grpSpPr bwMode="auto">
                          <a:xfrm>
                            <a:off x="20726" y="11303"/>
                            <a:ext cx="2638" cy="195"/>
                            <a:chOff x="20726" y="11303"/>
                            <a:chExt cx="2638" cy="195"/>
                          </a:xfrm>
                        </wpg:grpSpPr>
                        <wps:wsp>
                          <wps:cNvPr id="296" name="Freeform 269"/>
                          <wps:cNvSpPr>
                            <a:spLocks/>
                          </wps:cNvSpPr>
                          <wps:spPr bwMode="auto">
                            <a:xfrm>
                              <a:off x="20726" y="11303"/>
                              <a:ext cx="2638" cy="195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1497 11303"/>
                                <a:gd name="T3" fmla="*/ 11497 h 195"/>
                                <a:gd name="T4" fmla="+- 0 23364 20726"/>
                                <a:gd name="T5" fmla="*/ T4 w 2638"/>
                                <a:gd name="T6" fmla="+- 0 11497 11303"/>
                                <a:gd name="T7" fmla="*/ 11497 h 195"/>
                                <a:gd name="T8" fmla="+- 0 23364 20726"/>
                                <a:gd name="T9" fmla="*/ T8 w 2638"/>
                                <a:gd name="T10" fmla="+- 0 11303 11303"/>
                                <a:gd name="T11" fmla="*/ 11303 h 195"/>
                                <a:gd name="T12" fmla="+- 0 20726 20726"/>
                                <a:gd name="T13" fmla="*/ T12 w 2638"/>
                                <a:gd name="T14" fmla="+- 0 11303 11303"/>
                                <a:gd name="T15" fmla="*/ 11303 h 195"/>
                                <a:gd name="T16" fmla="+- 0 20726 20726"/>
                                <a:gd name="T17" fmla="*/ T16 w 2638"/>
                                <a:gd name="T18" fmla="+- 0 11497 11303"/>
                                <a:gd name="T19" fmla="*/ 1149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5">
                                  <a:moveTo>
                                    <a:pt x="0" y="194"/>
                                  </a:moveTo>
                                  <a:lnTo>
                                    <a:pt x="2638" y="194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6"/>
                        <wpg:cNvGrpSpPr>
                          <a:grpSpLocks/>
                        </wpg:cNvGrpSpPr>
                        <wpg:grpSpPr bwMode="auto">
                          <a:xfrm>
                            <a:off x="20726" y="11497"/>
                            <a:ext cx="2638" cy="197"/>
                            <a:chOff x="20726" y="11497"/>
                            <a:chExt cx="2638" cy="197"/>
                          </a:xfrm>
                        </wpg:grpSpPr>
                        <wps:wsp>
                          <wps:cNvPr id="298" name="Freeform 267"/>
                          <wps:cNvSpPr>
                            <a:spLocks/>
                          </wps:cNvSpPr>
                          <wps:spPr bwMode="auto">
                            <a:xfrm>
                              <a:off x="20726" y="11497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1694 11497"/>
                                <a:gd name="T3" fmla="*/ 11694 h 197"/>
                                <a:gd name="T4" fmla="+- 0 23364 20726"/>
                                <a:gd name="T5" fmla="*/ T4 w 2638"/>
                                <a:gd name="T6" fmla="+- 0 11694 11497"/>
                                <a:gd name="T7" fmla="*/ 11694 h 197"/>
                                <a:gd name="T8" fmla="+- 0 23364 20726"/>
                                <a:gd name="T9" fmla="*/ T8 w 2638"/>
                                <a:gd name="T10" fmla="+- 0 11497 11497"/>
                                <a:gd name="T11" fmla="*/ 11497 h 197"/>
                                <a:gd name="T12" fmla="+- 0 20726 20726"/>
                                <a:gd name="T13" fmla="*/ T12 w 2638"/>
                                <a:gd name="T14" fmla="+- 0 11497 11497"/>
                                <a:gd name="T15" fmla="*/ 11497 h 197"/>
                                <a:gd name="T16" fmla="+- 0 20726 20726"/>
                                <a:gd name="T17" fmla="*/ T16 w 2638"/>
                                <a:gd name="T18" fmla="+- 0 11694 11497"/>
                                <a:gd name="T19" fmla="*/ 1169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4"/>
                        <wpg:cNvGrpSpPr>
                          <a:grpSpLocks/>
                        </wpg:cNvGrpSpPr>
                        <wpg:grpSpPr bwMode="auto">
                          <a:xfrm>
                            <a:off x="20726" y="11694"/>
                            <a:ext cx="2638" cy="197"/>
                            <a:chOff x="20726" y="11694"/>
                            <a:chExt cx="2638" cy="197"/>
                          </a:xfrm>
                        </wpg:grpSpPr>
                        <wps:wsp>
                          <wps:cNvPr id="300" name="Freeform 265"/>
                          <wps:cNvSpPr>
                            <a:spLocks/>
                          </wps:cNvSpPr>
                          <wps:spPr bwMode="auto">
                            <a:xfrm>
                              <a:off x="20726" y="11694"/>
                              <a:ext cx="2638" cy="197"/>
                            </a:xfrm>
                            <a:custGeom>
                              <a:avLst/>
                              <a:gdLst>
                                <a:gd name="T0" fmla="+- 0 20726 20726"/>
                                <a:gd name="T1" fmla="*/ T0 w 2638"/>
                                <a:gd name="T2" fmla="+- 0 11891 11694"/>
                                <a:gd name="T3" fmla="*/ 11891 h 197"/>
                                <a:gd name="T4" fmla="+- 0 23364 20726"/>
                                <a:gd name="T5" fmla="*/ T4 w 2638"/>
                                <a:gd name="T6" fmla="+- 0 11891 11694"/>
                                <a:gd name="T7" fmla="*/ 11891 h 197"/>
                                <a:gd name="T8" fmla="+- 0 23364 20726"/>
                                <a:gd name="T9" fmla="*/ T8 w 2638"/>
                                <a:gd name="T10" fmla="+- 0 11694 11694"/>
                                <a:gd name="T11" fmla="*/ 11694 h 197"/>
                                <a:gd name="T12" fmla="+- 0 20726 20726"/>
                                <a:gd name="T13" fmla="*/ T12 w 2638"/>
                                <a:gd name="T14" fmla="+- 0 11694 11694"/>
                                <a:gd name="T15" fmla="*/ 11694 h 197"/>
                                <a:gd name="T16" fmla="+- 0 20726 20726"/>
                                <a:gd name="T17" fmla="*/ T16 w 2638"/>
                                <a:gd name="T18" fmla="+- 0 11891 11694"/>
                                <a:gd name="T19" fmla="*/ 1189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7">
                                  <a:moveTo>
                                    <a:pt x="0" y="197"/>
                                  </a:moveTo>
                                  <a:lnTo>
                                    <a:pt x="2638" y="19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B1452" id="Group 263" o:spid="_x0000_s1026" style="position:absolute;margin-left:1036.3pt;margin-top:486.65pt;width:131.9pt;height:107.9pt;z-index:-144304;mso-position-horizontal-relative:page;mso-position-vertical-relative:page" coordorigin="20726,9733" coordsize="2638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">
                <v:group id="Group 284" o:spid="_x0000_s1027" style="position:absolute;left:20726;top:9733;width:2638;height:197" coordorigin="20726,9733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85" o:spid="_x0000_s1028" style="position:absolute;left:20726;top:9733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8OsIA&#10;AADcAAAADwAAAGRycy9kb3ducmV2LnhtbERPz2vCMBS+D/Y/hDfwMmaqhyKdUYqwsYGXqocdH8lb&#10;W5a8dEms9b83B8Hjx/d7vZ2cFSOF2HtWsJgXIIi1Nz23Ck7Hj7cViJiQDVrPpOBKEbab56c1VsZf&#10;uKHxkFqRQzhWqKBLaaikjLojh3HuB+LM/frgMGUYWmkCXnK4s3JZFKV02HNu6HCgXUf673B2Cpr/&#10;svk8jqG2Zf36o+235na3V2r2MtXvIBJN6SG+u7+MguUqz89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vw6wgAAANwAAAAPAAAAAAAAAAAAAAAAAJgCAABkcnMvZG93&#10;bnJldi54bWxQSwUGAAAAAAQABAD1AAAAhwMAAAAA&#10;" path="m,197r2638,l2638,,,,,197xe" fillcolor="#006fc0" stroked="f">
                    <v:path arrowok="t" o:connecttype="custom" o:connectlocs="0,9930;2638,9930;2638,9733;0,9733;0,9930" o:connectangles="0,0,0,0,0"/>
                  </v:shape>
                </v:group>
                <v:group id="Group 282" o:spid="_x0000_s1029" style="position:absolute;left:20726;top:9930;width:2638;height:195" coordorigin="20726,9930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83" o:spid="_x0000_s1030" style="position:absolute;left:20726;top:9930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Oo8YA&#10;AADcAAAADwAAAGRycy9kb3ducmV2LnhtbESPQWvCQBSE74X+h+UVeim6aYQi0VVKULCXQtUeentm&#10;n0kw+zZkn0n8912h0OMwM98wy/XoGtVTF2rPBl6nCSjiwtuaSwPHw3YyBxUE2WLjmQzcKMB69fiw&#10;xMz6gb+o30upIoRDhgYqkTbTOhQVOQxT3xJH7+w7hxJlV2rb4RDhrtFpkrxphzXHhQpbyisqLvur&#10;MzDb/Zw2tyEvPvpLfpCNvHzn5acxz0/j+wKU0Cj/4b/2zhpI5yncz8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cOo8YAAADcAAAADwAAAAAAAAAAAAAAAACYAgAAZHJz&#10;L2Rvd25yZXYueG1sUEsFBgAAAAAEAAQA9QAAAIsDAAAAAA==&#10;" path="m,195r2638,l2638,,,,,195xe" fillcolor="#006fc0" stroked="f">
                    <v:path arrowok="t" o:connecttype="custom" o:connectlocs="0,10125;2638,10125;2638,9930;0,9930;0,10125" o:connectangles="0,0,0,0,0"/>
                  </v:shape>
                </v:group>
                <v:group id="Group 280" o:spid="_x0000_s1031" style="position:absolute;left:20726;top:10125;width:2638;height:197" coordorigin="20726,10125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1" o:spid="_x0000_s1032" style="position:absolute;left:20726;top:10125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6OcUA&#10;AADcAAAADwAAAGRycy9kb3ducmV2LnhtbESPwWrDMBBE74X8g9hCL6WRG4oJTpRgAg0t9OIkhx4X&#10;aWObSitHUhz376tCocdhZt4w6+3krBgpxN6zgud5AYJYe9Nzq+B0fH1agogJ2aD1TAq+KcJ2M7tb&#10;Y2X8jRsaD6kVGcKxQgVdSkMlZdQdOYxzPxBn7+yDw5RlaKUJeMtwZ+WiKErpsOe80OFAu4701+Hq&#10;FDSXstkfx1Dbsn781PZdc7v7UOrhfqpXIBJN6T/8134zChbLF/g9k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fo5xQAAANwAAAAPAAAAAAAAAAAAAAAAAJgCAABkcnMv&#10;ZG93bnJldi54bWxQSwUGAAAAAAQABAD1AAAAigMAAAAA&#10;" path="m,196r2638,l2638,,,,,196xe" fillcolor="#006fc0" stroked="f">
                    <v:path arrowok="t" o:connecttype="custom" o:connectlocs="0,10321;2638,10321;2638,10125;0,10125;0,10321" o:connectangles="0,0,0,0,0"/>
                  </v:shape>
                </v:group>
                <v:group id="Group 278" o:spid="_x0000_s1033" style="position:absolute;left:20726;top:10321;width:2638;height:197" coordorigin="20726,10321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9" o:spid="_x0000_s1034" style="position:absolute;left:20726;top:10321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B1cUA&#10;AADcAAAADwAAAGRycy9kb3ducmV2LnhtbESPwWrDMBBE74X8g9hAL6WRm4MJbpRgAi0t5OIkhxwX&#10;aWObSCtXUh3376tAocdhZt4w6+3krBgpxN6zgpdFAYJYe9Nzq+B0fHtegYgJ2aD1TAp+KMJ2M3tY&#10;Y2X8jRsaD6kVGcKxQgVdSkMlZdQdOYwLPxBn7+KDw5RlaKUJeMtwZ+WyKErpsOe80OFAu4709fDt&#10;FDRfZfN+HENty/rprO2n5na3V+pxPtWvIBJN6T/81/4wCparEu5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8HVxQAAANwAAAAPAAAAAAAAAAAAAAAAAJgCAABkcnMv&#10;ZG93bnJldi54bWxQSwUGAAAAAAQABAD1AAAAigMAAAAA&#10;" path="m,197r2638,l2638,,,,,197xe" fillcolor="#006fc0" stroked="f">
                    <v:path arrowok="t" o:connecttype="custom" o:connectlocs="0,10518;2638,10518;2638,10321;0,10321;0,10518" o:connectangles="0,0,0,0,0"/>
                  </v:shape>
                </v:group>
                <v:group id="Group 276" o:spid="_x0000_s1035" style="position:absolute;left:20726;top:10518;width:2638;height:197" coordorigin="20726,10518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7" o:spid="_x0000_s1036" style="position:absolute;left:20726;top:10518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wPMIA&#10;AADcAAAADwAAAGRycy9kb3ducmV2LnhtbERPz2vCMBS+D/Y/hDfwMmaqhyKdUYqwsYGXqocdH8lb&#10;W5a8dEms9b83B8Hjx/d7vZ2cFSOF2HtWsJgXIIi1Nz23Ck7Hj7cViJiQDVrPpOBKEbab56c1VsZf&#10;uKHxkFqRQzhWqKBLaaikjLojh3HuB+LM/frgMGUYWmkCXnK4s3JZFKV02HNu6HCgXUf673B2Cpr/&#10;svk8jqG2Zf36o+235na3V2r2MtXvIBJN6SG+u7+MguUqr81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PA8wgAAANwAAAAPAAAAAAAAAAAAAAAAAJgCAABkcnMvZG93&#10;bnJldi54bWxQSwUGAAAAAAQABAD1AAAAhwMAAAAA&#10;" path="m,197r2638,l2638,,,,,197xe" fillcolor="#006fc0" stroked="f">
                    <v:path arrowok="t" o:connecttype="custom" o:connectlocs="0,10715;2638,10715;2638,10518;0,10518;0,10715" o:connectangles="0,0,0,0,0"/>
                  </v:shape>
                </v:group>
                <v:group id="Group 274" o:spid="_x0000_s1037" style="position:absolute;left:20726;top:10715;width:2638;height:195" coordorigin="20726,10715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5" o:spid="_x0000_s1038" style="position:absolute;left:20726;top:10715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jksMA&#10;AADcAAAADwAAAGRycy9kb3ducmV2LnhtbERPTWvCQBC9C/0Pywi9iG5qQWp0lRIs2EtBrQdvY3ZM&#10;gtnZkJ0m8d93D4UeH+97vR1crTpqQ+XZwMssAUWce1txYeD79DF9AxUE2WLtmQw8KMB28zRaY2p9&#10;zwfqjlKoGMIhRQOlSJNqHfKSHIaZb4gjd/OtQ4mwLbRtsY/hrtbzJFlohxXHhhIbykrK78cfZ+B1&#10;f7nuHn2Wf3b37CQ7mZyz4suY5/HwvgIlNMi/+M+9twbmyzg/no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CjksMAAADcAAAADwAAAAAAAAAAAAAAAACYAgAAZHJzL2Rv&#10;d25yZXYueG1sUEsFBgAAAAAEAAQA9QAAAIgDAAAAAA==&#10;" path="m,194r2638,l2638,,,,,194xe" fillcolor="#006fc0" stroked="f">
                    <v:path arrowok="t" o:connecttype="custom" o:connectlocs="0,10909;2638,10909;2638,10715;0,10715;0,10909" o:connectangles="0,0,0,0,0"/>
                  </v:shape>
                </v:group>
                <v:group id="Group 272" o:spid="_x0000_s1039" style="position:absolute;left:20726;top:10909;width:2638;height:197" coordorigin="20726,10909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3" o:spid="_x0000_s1040" style="position:absolute;left:20726;top:10909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RC8UA&#10;AADcAAAADwAAAGRycy9kb3ducmV2LnhtbESPQUsDMRSE70L/Q3iCF7FZ97DotmlZChYFL9t68PhI&#10;XncXk5dtkm7Xf28EweMwM98w6+3srJgoxMGzgsdlAYJYezNwp+Dj+PLwBCImZIPWMyn4pgjbzeJm&#10;jbXxV25pOqROZAjHGhX0KY21lFH35DAu/UicvZMPDlOWoZMm4DXDnZVlUVTS4cB5oceRdj3pr8PF&#10;KWjPVbs/TqGxVXP/qe2b5m73rtTd7dysQCSa03/4r/1qFJTPJ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VELxQAAANwAAAAPAAAAAAAAAAAAAAAAAJgCAABkcnMv&#10;ZG93bnJldi54bWxQSwUGAAAAAAQABAD1AAAAigMAAAAA&#10;" path="m,197r2638,l2638,,,,,197xe" fillcolor="#006fc0" stroked="f">
                    <v:path arrowok="t" o:connecttype="custom" o:connectlocs="0,11106;2638,11106;2638,10909;0,10909;0,11106" o:connectangles="0,0,0,0,0"/>
                  </v:shape>
                </v:group>
                <v:group id="Group 270" o:spid="_x0000_s1041" style="position:absolute;left:20726;top:11106;width:2638;height:197" coordorigin="20726,11106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1" o:spid="_x0000_s1042" style="position:absolute;left:20726;top:11106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s5MUA&#10;AADcAAAADwAAAGRycy9kb3ducmV2LnhtbESPQUsDMRSE70L/Q3iCF2mzFlnatWlZCoqCl2176PGR&#10;PHcXk5dtErfrvzeC4HGYmW+YzW5yVowUYu9ZwcOiAEGsvem5VXA6Ps9XIGJCNmg9k4JvirDbzm42&#10;WBl/5YbGQ2pFhnCsUEGX0lBJGXVHDuPCD8TZ+/DBYcoytNIEvGa4s3JZFKV02HNe6HCgfUf68/Dl&#10;FDSXsnk5jqG2ZX1/1vZNc7t/V+rudqqfQCSa0n/4r/1qFCzXj/B7Jh8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GzkxQAAANwAAAAPAAAAAAAAAAAAAAAAAJgCAABkcnMv&#10;ZG93bnJldi54bWxQSwUGAAAAAAQABAD1AAAAigMAAAAA&#10;" path="m,197r2638,l2638,,,,,197xe" fillcolor="#006fc0" stroked="f">
                    <v:path arrowok="t" o:connecttype="custom" o:connectlocs="0,11303;2638,11303;2638,11106;0,11106;0,11303" o:connectangles="0,0,0,0,0"/>
                  </v:shape>
                </v:group>
                <v:group id="Group 268" o:spid="_x0000_s1043" style="position:absolute;left:20726;top:11303;width:2638;height:195" coordorigin="20726,11303" coordsize="263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9" o:spid="_x0000_s1044" style="position:absolute;left:20726;top:11303;width:2638;height:195;visibility:visible;mso-wrap-style:square;v-text-anchor:top" coordsize="26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efcYA&#10;AADcAAAADwAAAGRycy9kb3ducmV2LnhtbESPQWvCQBSE74X+h+UVeim6qYJo6iolKNiLUG0Pvb1m&#10;X5Ng9m3IPpP4712h4HGYmW+Y5XpwteqoDZVnA6/jBBRx7m3FhYGv43Y0BxUE2WLtmQxcKMB69fiw&#10;xNT6nj+pO0ihIoRDigZKkSbVOuQlOQxj3xBH78+3DiXKttC2xT7CXa0nSTLTDiuOCyU2lJWUnw5n&#10;Z2C6+/ndXPos/+hO2VE28vKdFXtjnp+G9zdQQoPcw//tnTUwWczgdiYe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WefcYAAADcAAAADwAAAAAAAAAAAAAAAACYAgAAZHJz&#10;L2Rvd25yZXYueG1sUEsFBgAAAAAEAAQA9QAAAIsDAAAAAA==&#10;" path="m,194r2638,l2638,,,,,194xe" fillcolor="#006fc0" stroked="f">
                    <v:path arrowok="t" o:connecttype="custom" o:connectlocs="0,11497;2638,11497;2638,11303;0,11303;0,11497" o:connectangles="0,0,0,0,0"/>
                  </v:shape>
                </v:group>
                <v:group id="Group 266" o:spid="_x0000_s1045" style="position:absolute;left:20726;top:11497;width:2638;height:197" coordorigin="20726,11497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67" o:spid="_x0000_s1046" style="position:absolute;left:20726;top:11497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m4cIA&#10;AADcAAAADwAAAGRycy9kb3ducmV2LnhtbERPz2vCMBS+C/sfwhvsIjOdh+I6oxRh4sBL1cOOj+St&#10;LUteuiSr3X+/HASPH9/v9XZyVowUYu9ZwcuiAEGsvem5VXA5vz+vQMSEbNB6JgV/FGG7eZitsTL+&#10;yg2Np9SKHMKxQgVdSkMlZdQdOYwLPxBn7ssHhynD0EoT8JrDnZXLoiilw55zQ4cD7TrS36dfp6D5&#10;KZv9eQy1Lev5p7YfmtvdUamnx6l+A5FoSnfxzX0wCpaveW0+k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WbhwgAAANwAAAAPAAAAAAAAAAAAAAAAAJgCAABkcnMvZG93&#10;bnJldi54bWxQSwUGAAAAAAQABAD1AAAAhwMAAAAA&#10;" path="m,197r2638,l2638,,,,,197xe" fillcolor="#006fc0" stroked="f">
                    <v:path arrowok="t" o:connecttype="custom" o:connectlocs="0,11694;2638,11694;2638,11497;0,11497;0,11694" o:connectangles="0,0,0,0,0"/>
                  </v:shape>
                </v:group>
                <v:group id="Group 264" o:spid="_x0000_s1047" style="position:absolute;left:20726;top:11694;width:2638;height:197" coordorigin="20726,11694" coordsize="263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65" o:spid="_x0000_s1048" style="position:absolute;left:20726;top:11694;width:2638;height:197;visibility:visible;mso-wrap-style:square;v-text-anchor:top" coordsize="263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w/cIA&#10;AADcAAAADwAAAGRycy9kb3ducmV2LnhtbERPz2vCMBS+C/sfwht4kZlugzKqUYqwMWGX6g47PpJn&#10;W5a8dElW639vDoLHj+/3ejs5K0YKsfes4HlZgCDW3vTcKvg+vj+9gYgJ2aD1TAouFGG7eZitsTL+&#10;zA2Nh9SKHMKxQgVdSkMlZdQdOYxLPxBn7uSDw5RhaKUJeM7hzsqXoiilw55zQ4cD7TrSv4d/p6D5&#10;K5uP4xhqW9aLH233mtvdl1Lzx6legUg0pbv45v40Cl6LPD+fy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PD9wgAAANwAAAAPAAAAAAAAAAAAAAAAAJgCAABkcnMvZG93&#10;bnJldi54bWxQSwUGAAAAAAQABAD1AAAAhwMAAAAA&#10;" path="m,197r2638,l2638,,,,,197xe" fillcolor="#006fc0" stroked="f">
                    <v:path arrowok="t" o:connecttype="custom" o:connectlocs="0,11891;2638,11891;2638,11694;0,11694;0,1189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200" behindDoc="1" locked="0" layoutInCell="1" allowOverlap="1" wp14:anchorId="3705A5AC" wp14:editId="73D85A7F">
                <wp:simplePos x="0" y="0"/>
                <wp:positionH relativeFrom="page">
                  <wp:posOffset>11811000</wp:posOffset>
                </wp:positionH>
                <wp:positionV relativeFrom="page">
                  <wp:posOffset>7944485</wp:posOffset>
                </wp:positionV>
                <wp:extent cx="1315720" cy="746760"/>
                <wp:effectExtent l="0" t="635" r="0" b="0"/>
                <wp:wrapNone/>
                <wp:docPr id="26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746760"/>
                          <a:chOff x="18600" y="12511"/>
                          <a:chExt cx="2072" cy="1176"/>
                        </a:xfrm>
                      </wpg:grpSpPr>
                      <wpg:grpSp>
                        <wpg:cNvPr id="264" name="Group 261"/>
                        <wpg:cNvGrpSpPr>
                          <a:grpSpLocks/>
                        </wpg:cNvGrpSpPr>
                        <wpg:grpSpPr bwMode="auto">
                          <a:xfrm>
                            <a:off x="18600" y="12511"/>
                            <a:ext cx="2072" cy="195"/>
                            <a:chOff x="18600" y="12511"/>
                            <a:chExt cx="2072" cy="195"/>
                          </a:xfrm>
                        </wpg:grpSpPr>
                        <wps:wsp>
                          <wps:cNvPr id="265" name="Freeform 262"/>
                          <wps:cNvSpPr>
                            <a:spLocks/>
                          </wps:cNvSpPr>
                          <wps:spPr bwMode="auto">
                            <a:xfrm>
                              <a:off x="18600" y="12511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2705 12511"/>
                                <a:gd name="T3" fmla="*/ 12705 h 195"/>
                                <a:gd name="T4" fmla="+- 0 20671 18600"/>
                                <a:gd name="T5" fmla="*/ T4 w 2072"/>
                                <a:gd name="T6" fmla="+- 0 12705 12511"/>
                                <a:gd name="T7" fmla="*/ 12705 h 195"/>
                                <a:gd name="T8" fmla="+- 0 20671 18600"/>
                                <a:gd name="T9" fmla="*/ T8 w 2072"/>
                                <a:gd name="T10" fmla="+- 0 12511 12511"/>
                                <a:gd name="T11" fmla="*/ 12511 h 195"/>
                                <a:gd name="T12" fmla="+- 0 18600 18600"/>
                                <a:gd name="T13" fmla="*/ T12 w 2072"/>
                                <a:gd name="T14" fmla="+- 0 12511 12511"/>
                                <a:gd name="T15" fmla="*/ 12511 h 195"/>
                                <a:gd name="T16" fmla="+- 0 18600 18600"/>
                                <a:gd name="T17" fmla="*/ T16 w 2072"/>
                                <a:gd name="T18" fmla="+- 0 12705 12511"/>
                                <a:gd name="T19" fmla="*/ 127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9"/>
                        <wpg:cNvGrpSpPr>
                          <a:grpSpLocks/>
                        </wpg:cNvGrpSpPr>
                        <wpg:grpSpPr bwMode="auto">
                          <a:xfrm>
                            <a:off x="19303" y="12691"/>
                            <a:ext cx="666" cy="2"/>
                            <a:chOff x="19303" y="12691"/>
                            <a:chExt cx="666" cy="2"/>
                          </a:xfrm>
                        </wpg:grpSpPr>
                        <wps:wsp>
                          <wps:cNvPr id="267" name="Freeform 260"/>
                          <wps:cNvSpPr>
                            <a:spLocks/>
                          </wps:cNvSpPr>
                          <wps:spPr bwMode="auto">
                            <a:xfrm>
                              <a:off x="19303" y="12691"/>
                              <a:ext cx="666" cy="2"/>
                            </a:xfrm>
                            <a:custGeom>
                              <a:avLst/>
                              <a:gdLst>
                                <a:gd name="T0" fmla="+- 0 19303 19303"/>
                                <a:gd name="T1" fmla="*/ T0 w 666"/>
                                <a:gd name="T2" fmla="+- 0 19968 19303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7"/>
                        <wpg:cNvGrpSpPr>
                          <a:grpSpLocks/>
                        </wpg:cNvGrpSpPr>
                        <wpg:grpSpPr bwMode="auto">
                          <a:xfrm>
                            <a:off x="18600" y="12705"/>
                            <a:ext cx="2072" cy="197"/>
                            <a:chOff x="18600" y="12705"/>
                            <a:chExt cx="2072" cy="197"/>
                          </a:xfrm>
                        </wpg:grpSpPr>
                        <wps:wsp>
                          <wps:cNvPr id="269" name="Freeform 258"/>
                          <wps:cNvSpPr>
                            <a:spLocks/>
                          </wps:cNvSpPr>
                          <wps:spPr bwMode="auto">
                            <a:xfrm>
                              <a:off x="18600" y="12705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2902 12705"/>
                                <a:gd name="T3" fmla="*/ 12902 h 197"/>
                                <a:gd name="T4" fmla="+- 0 20671 18600"/>
                                <a:gd name="T5" fmla="*/ T4 w 2072"/>
                                <a:gd name="T6" fmla="+- 0 12902 12705"/>
                                <a:gd name="T7" fmla="*/ 12902 h 197"/>
                                <a:gd name="T8" fmla="+- 0 20671 18600"/>
                                <a:gd name="T9" fmla="*/ T8 w 2072"/>
                                <a:gd name="T10" fmla="+- 0 12705 12705"/>
                                <a:gd name="T11" fmla="*/ 12705 h 197"/>
                                <a:gd name="T12" fmla="+- 0 18600 18600"/>
                                <a:gd name="T13" fmla="*/ T12 w 2072"/>
                                <a:gd name="T14" fmla="+- 0 12705 12705"/>
                                <a:gd name="T15" fmla="*/ 12705 h 197"/>
                                <a:gd name="T16" fmla="+- 0 18600 18600"/>
                                <a:gd name="T17" fmla="*/ T16 w 2072"/>
                                <a:gd name="T18" fmla="+- 0 12902 12705"/>
                                <a:gd name="T19" fmla="*/ 1290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5"/>
                        <wpg:cNvGrpSpPr>
                          <a:grpSpLocks/>
                        </wpg:cNvGrpSpPr>
                        <wpg:grpSpPr bwMode="auto">
                          <a:xfrm>
                            <a:off x="18600" y="12902"/>
                            <a:ext cx="2072" cy="197"/>
                            <a:chOff x="18600" y="12902"/>
                            <a:chExt cx="2072" cy="197"/>
                          </a:xfrm>
                        </wpg:grpSpPr>
                        <wps:wsp>
                          <wps:cNvPr id="271" name="Freeform 256"/>
                          <wps:cNvSpPr>
                            <a:spLocks/>
                          </wps:cNvSpPr>
                          <wps:spPr bwMode="auto">
                            <a:xfrm>
                              <a:off x="18600" y="12902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099 12902"/>
                                <a:gd name="T3" fmla="*/ 13099 h 197"/>
                                <a:gd name="T4" fmla="+- 0 20671 18600"/>
                                <a:gd name="T5" fmla="*/ T4 w 2072"/>
                                <a:gd name="T6" fmla="+- 0 13099 12902"/>
                                <a:gd name="T7" fmla="*/ 13099 h 197"/>
                                <a:gd name="T8" fmla="+- 0 20671 18600"/>
                                <a:gd name="T9" fmla="*/ T8 w 2072"/>
                                <a:gd name="T10" fmla="+- 0 12902 12902"/>
                                <a:gd name="T11" fmla="*/ 12902 h 197"/>
                                <a:gd name="T12" fmla="+- 0 18600 18600"/>
                                <a:gd name="T13" fmla="*/ T12 w 2072"/>
                                <a:gd name="T14" fmla="+- 0 12902 12902"/>
                                <a:gd name="T15" fmla="*/ 12902 h 197"/>
                                <a:gd name="T16" fmla="+- 0 18600 18600"/>
                                <a:gd name="T17" fmla="*/ T16 w 2072"/>
                                <a:gd name="T18" fmla="+- 0 13099 12902"/>
                                <a:gd name="T19" fmla="*/ 130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3"/>
                        <wpg:cNvGrpSpPr>
                          <a:grpSpLocks/>
                        </wpg:cNvGrpSpPr>
                        <wpg:grpSpPr bwMode="auto">
                          <a:xfrm>
                            <a:off x="18600" y="13099"/>
                            <a:ext cx="2072" cy="197"/>
                            <a:chOff x="18600" y="13099"/>
                            <a:chExt cx="2072" cy="197"/>
                          </a:xfrm>
                        </wpg:grpSpPr>
                        <wps:wsp>
                          <wps:cNvPr id="273" name="Freeform 254"/>
                          <wps:cNvSpPr>
                            <a:spLocks/>
                          </wps:cNvSpPr>
                          <wps:spPr bwMode="auto">
                            <a:xfrm>
                              <a:off x="18600" y="13099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296 13099"/>
                                <a:gd name="T3" fmla="*/ 13296 h 197"/>
                                <a:gd name="T4" fmla="+- 0 20671 18600"/>
                                <a:gd name="T5" fmla="*/ T4 w 2072"/>
                                <a:gd name="T6" fmla="+- 0 13296 13099"/>
                                <a:gd name="T7" fmla="*/ 13296 h 197"/>
                                <a:gd name="T8" fmla="+- 0 20671 18600"/>
                                <a:gd name="T9" fmla="*/ T8 w 2072"/>
                                <a:gd name="T10" fmla="+- 0 13099 13099"/>
                                <a:gd name="T11" fmla="*/ 13099 h 197"/>
                                <a:gd name="T12" fmla="+- 0 18600 18600"/>
                                <a:gd name="T13" fmla="*/ T12 w 2072"/>
                                <a:gd name="T14" fmla="+- 0 13099 13099"/>
                                <a:gd name="T15" fmla="*/ 13099 h 197"/>
                                <a:gd name="T16" fmla="+- 0 18600 18600"/>
                                <a:gd name="T17" fmla="*/ T16 w 2072"/>
                                <a:gd name="T18" fmla="+- 0 13296 13099"/>
                                <a:gd name="T19" fmla="*/ 1329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1"/>
                        <wpg:cNvGrpSpPr>
                          <a:grpSpLocks/>
                        </wpg:cNvGrpSpPr>
                        <wpg:grpSpPr bwMode="auto">
                          <a:xfrm>
                            <a:off x="18600" y="13296"/>
                            <a:ext cx="2072" cy="195"/>
                            <a:chOff x="18600" y="13296"/>
                            <a:chExt cx="2072" cy="195"/>
                          </a:xfrm>
                        </wpg:grpSpPr>
                        <wps:wsp>
                          <wps:cNvPr id="275" name="Freeform 252"/>
                          <wps:cNvSpPr>
                            <a:spLocks/>
                          </wps:cNvSpPr>
                          <wps:spPr bwMode="auto">
                            <a:xfrm>
                              <a:off x="18600" y="13296"/>
                              <a:ext cx="2072" cy="195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490 13296"/>
                                <a:gd name="T3" fmla="*/ 13490 h 195"/>
                                <a:gd name="T4" fmla="+- 0 20671 18600"/>
                                <a:gd name="T5" fmla="*/ T4 w 2072"/>
                                <a:gd name="T6" fmla="+- 0 13490 13296"/>
                                <a:gd name="T7" fmla="*/ 13490 h 195"/>
                                <a:gd name="T8" fmla="+- 0 20671 18600"/>
                                <a:gd name="T9" fmla="*/ T8 w 2072"/>
                                <a:gd name="T10" fmla="+- 0 13296 13296"/>
                                <a:gd name="T11" fmla="*/ 13296 h 195"/>
                                <a:gd name="T12" fmla="+- 0 18600 18600"/>
                                <a:gd name="T13" fmla="*/ T12 w 2072"/>
                                <a:gd name="T14" fmla="+- 0 13296 13296"/>
                                <a:gd name="T15" fmla="*/ 13296 h 195"/>
                                <a:gd name="T16" fmla="+- 0 18600 18600"/>
                                <a:gd name="T17" fmla="*/ T16 w 2072"/>
                                <a:gd name="T18" fmla="+- 0 13490 13296"/>
                                <a:gd name="T19" fmla="*/ 1349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5">
                                  <a:moveTo>
                                    <a:pt x="0" y="194"/>
                                  </a:moveTo>
                                  <a:lnTo>
                                    <a:pt x="2071" y="194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49"/>
                        <wpg:cNvGrpSpPr>
                          <a:grpSpLocks/>
                        </wpg:cNvGrpSpPr>
                        <wpg:grpSpPr bwMode="auto">
                          <a:xfrm>
                            <a:off x="18600" y="13490"/>
                            <a:ext cx="2072" cy="197"/>
                            <a:chOff x="18600" y="13490"/>
                            <a:chExt cx="2072" cy="197"/>
                          </a:xfrm>
                        </wpg:grpSpPr>
                        <wps:wsp>
                          <wps:cNvPr id="277" name="Freeform 250"/>
                          <wps:cNvSpPr>
                            <a:spLocks/>
                          </wps:cNvSpPr>
                          <wps:spPr bwMode="auto">
                            <a:xfrm>
                              <a:off x="18600" y="13490"/>
                              <a:ext cx="2072" cy="197"/>
                            </a:xfrm>
                            <a:custGeom>
                              <a:avLst/>
                              <a:gdLst>
                                <a:gd name="T0" fmla="+- 0 18600 18600"/>
                                <a:gd name="T1" fmla="*/ T0 w 2072"/>
                                <a:gd name="T2" fmla="+- 0 13687 13490"/>
                                <a:gd name="T3" fmla="*/ 13687 h 197"/>
                                <a:gd name="T4" fmla="+- 0 20671 18600"/>
                                <a:gd name="T5" fmla="*/ T4 w 2072"/>
                                <a:gd name="T6" fmla="+- 0 13687 13490"/>
                                <a:gd name="T7" fmla="*/ 13687 h 197"/>
                                <a:gd name="T8" fmla="+- 0 20671 18600"/>
                                <a:gd name="T9" fmla="*/ T8 w 2072"/>
                                <a:gd name="T10" fmla="+- 0 13490 13490"/>
                                <a:gd name="T11" fmla="*/ 13490 h 197"/>
                                <a:gd name="T12" fmla="+- 0 18600 18600"/>
                                <a:gd name="T13" fmla="*/ T12 w 2072"/>
                                <a:gd name="T14" fmla="+- 0 13490 13490"/>
                                <a:gd name="T15" fmla="*/ 13490 h 197"/>
                                <a:gd name="T16" fmla="+- 0 18600 18600"/>
                                <a:gd name="T17" fmla="*/ T16 w 2072"/>
                                <a:gd name="T18" fmla="+- 0 13687 13490"/>
                                <a:gd name="T19" fmla="*/ 136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197">
                                  <a:moveTo>
                                    <a:pt x="0" y="197"/>
                                  </a:moveTo>
                                  <a:lnTo>
                                    <a:pt x="2071" y="197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4288E" id="Group 248" o:spid="_x0000_s1026" style="position:absolute;margin-left:930pt;margin-top:625.55pt;width:103.6pt;height:58.8pt;z-index:-144280;mso-position-horizontal-relative:page;mso-position-vertical-relative:page" coordorigin="18600,12511" coordsize="2072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">
                <v:group id="Group 261" o:spid="_x0000_s1027" style="position:absolute;left:18600;top:12511;width:2072;height:195" coordorigin="18600,12511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2" o:spid="_x0000_s1028" style="position:absolute;left:18600;top:12511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Q5sMA&#10;AADcAAAADwAAAGRycy9kb3ducmV2LnhtbESPT4vCMBTE74LfITxhL7KmuijSNYooul79g+zx0bxt&#10;g81LbbK2fnsjCB6HmfkNM1u0thQ3qr1xrGA4SEAQZ04bzhWcjpvPKQgfkDWWjknBnTws5t3ODFPt&#10;Gt7T7RByESHsU1RQhFClUvqsIIt+4Cri6P252mKIss6lrrGJcFvKUZJMpEXDcaHAilYFZZfDv1Vg&#10;eLPrb69feP05n/rmd7hujD4q9dFrl98gArXhHX61d1rBaD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IQ5sMAAADcAAAADwAAAAAAAAAAAAAAAACYAgAAZHJzL2Rv&#10;d25yZXYueG1sUEsFBgAAAAAEAAQA9QAAAIgDAAAAAA==&#10;" path="m,194r2071,l2071,,,,,194xe" fillcolor="#00af50" stroked="f">
                    <v:path arrowok="t" o:connecttype="custom" o:connectlocs="0,12705;2071,12705;2071,12511;0,12511;0,12705" o:connectangles="0,0,0,0,0"/>
                  </v:shape>
                </v:group>
                <v:group id="Group 259" o:spid="_x0000_s1029" style="position:absolute;left:19303;top:12691;width:666;height:2" coordorigin="19303,12691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0" o:spid="_x0000_s1030" style="position:absolute;left:19303;top:12691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M9McA&#10;AADcAAAADwAAAGRycy9kb3ducmV2LnhtbESP3WrCQBSE7wu+w3KE3ohuFOJPdBVbaOlFW/HnAQ7Z&#10;YzaYPRuya4x9+m5B6OUwM98wq01nK9FS40vHCsajBARx7nTJhYLT8W04B+EDssbKMSm4k4fNuve0&#10;wky7G++pPYRCRAj7DBWYEOpMSp8bsuhHriaO3tk1FkOUTSF1g7cIt5WcJMlUWiw5Lhis6dVQfjlc&#10;rYLPxfzLXPP7Lk3P34MX996m7men1HO/2y5BBOrCf/jR/tAKJtMZ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DPTHAAAA3AAAAA8AAAAAAAAAAAAAAAAAmAIAAGRy&#10;cy9kb3ducmV2LnhtbFBLBQYAAAAABAAEAPUAAACMAwAAAAA=&#10;" path="m,l665,e" filled="f" strokeweight=".58pt">
                    <v:path arrowok="t" o:connecttype="custom" o:connectlocs="0,0;665,0" o:connectangles="0,0"/>
                  </v:shape>
                </v:group>
                <v:group id="Group 257" o:spid="_x0000_s1031" style="position:absolute;left:18600;top:12705;width:2072;height:197" coordorigin="18600,12705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8" o:spid="_x0000_s1032" style="position:absolute;left:18600;top:12705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dYcUA&#10;AADcAAAADwAAAGRycy9kb3ducmV2LnhtbESPT2vCQBTE7wW/w/KE3upGC8FGV9HSgoda67/7I/tM&#10;otm3YXcbUz99Vyj0OMzMb5jpvDO1aMn5yrKC4SABQZxbXXGh4LB/fxqD8AFZY22ZFPyQh/ms9zDF&#10;TNsrb6ndhUJECPsMFZQhNJmUPi/JoB/Yhjh6J+sMhihdIbXDa4SbWo6SJJUGK44LJTb0WlJ+2X0b&#10;BUf9VbiNfzsP12318Xl7TpfpCpV67HeLCYhAXfgP/7VXWsEofYH7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R1hxQAAANwAAAAPAAAAAAAAAAAAAAAAAJgCAABkcnMv&#10;ZG93bnJldi54bWxQSwUGAAAAAAQABAD1AAAAigMAAAAA&#10;" path="m,197r2071,l2071,,,,,197xe" fillcolor="#00af50" stroked="f">
                    <v:path arrowok="t" o:connecttype="custom" o:connectlocs="0,12902;2071,12902;2071,12705;0,12705;0,12902" o:connectangles="0,0,0,0,0"/>
                  </v:shape>
                </v:group>
                <v:group id="Group 255" o:spid="_x0000_s1033" style="position:absolute;left:18600;top:12902;width:2072;height:197" coordorigin="18600,12902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6" o:spid="_x0000_s1034" style="position:absolute;left:18600;top:12902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HusYA&#10;AADcAAAADwAAAGRycy9kb3ducmV2LnhtbESPQWvCQBSE74L/YXlCb3UThbREV2lFwUOtrdX7I/tM&#10;0mbfht1tTP313ULB4zAz3zDzZW8a0ZHztWUF6TgBQVxYXXOp4PixuX8E4QOyxsYyKfghD8vFcDDH&#10;XNsLv1N3CKWIEPY5KqhCaHMpfVGRQT+2LXH0ztYZDFG6UmqHlwg3jZwkSSYN1hwXKmxpVVHxdfg2&#10;Ck76rXR7v/5Md1398nqdZs/ZFpW6G/VPMxCB+nAL/7e3WsHkIY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HusYAAADcAAAADwAAAAAAAAAAAAAAAACYAgAAZHJz&#10;L2Rvd25yZXYueG1sUEsFBgAAAAAEAAQA9QAAAIsDAAAAAA==&#10;" path="m,197r2071,l2071,,,,,197xe" fillcolor="#00af50" stroked="f">
                    <v:path arrowok="t" o:connecttype="custom" o:connectlocs="0,13099;2071,13099;2071,12902;0,12902;0,13099" o:connectangles="0,0,0,0,0"/>
                  </v:shape>
                </v:group>
                <v:group id="Group 253" o:spid="_x0000_s1035" style="position:absolute;left:18600;top:13099;width:2072;height:197" coordorigin="18600,13099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4" o:spid="_x0000_s1036" style="position:absolute;left:18600;top:13099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8VsYA&#10;AADcAAAADwAAAGRycy9kb3ducmV2LnhtbESPW2vCQBSE3wv9D8sp+FY3KqQlukoVBR/qpV7eD9nT&#10;JG32bNhdY+qvdwuFPg4z8w0zmXWmFi05X1lWMOgnIIhzqysuFJyOq+dXED4ga6wtk4If8jCbPj5M&#10;MNP2yh/UHkIhIoR9hgrKEJpMSp+XZND3bUMcvU/rDIYoXSG1w2uEm1oOkySVBiuOCyU2tCgp/z5c&#10;jIKz3hdu55dfg01bvW9vo3SerlGp3lP3NgYRqAv/4b/2WisYvozg9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8VsYAAADcAAAADwAAAAAAAAAAAAAAAACYAgAAZHJz&#10;L2Rvd25yZXYueG1sUEsFBgAAAAAEAAQA9QAAAIsDAAAAAA==&#10;" path="m,197r2071,l2071,,,,,197xe" fillcolor="#00af50" stroked="f">
                    <v:path arrowok="t" o:connecttype="custom" o:connectlocs="0,13296;2071,13296;2071,13099;0,13099;0,13296" o:connectangles="0,0,0,0,0"/>
                  </v:shape>
                </v:group>
                <v:group id="Group 251" o:spid="_x0000_s1037" style="position:absolute;left:18600;top:13296;width:2072;height:195" coordorigin="18600,13296" coordsize="207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2" o:spid="_x0000_s1038" style="position:absolute;left:18600;top:13296;width:2072;height:195;visibility:visible;mso-wrap-style:square;v-text-anchor:top" coordsize="207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GO8UA&#10;AADcAAAADwAAAGRycy9kb3ducmV2LnhtbESPQWvCQBSE7wX/w/IKvUjdaKmW6CaIYuvVKKXHR/aZ&#10;LM2+jdmtif/eLRR6HGbmG2aVD7YRV+q8caxgOklAEJdOG64UnI675zcQPiBrbByTght5yLPRwwpT&#10;7Xo+0LUIlYgQ9ikqqENoUyl9WZNFP3EtcfTOrrMYouwqqTvsI9w2cpYkc2nRcFyosaVNTeV38WMV&#10;GN7tx++XF7x8fJ7G5mu67Y0+KvX0OKyXIAIN4T/8195rBbPFK/y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4Y7xQAAANwAAAAPAAAAAAAAAAAAAAAAAJgCAABkcnMv&#10;ZG93bnJldi54bWxQSwUGAAAAAAQABAD1AAAAigMAAAAA&#10;" path="m,194r2071,l2071,,,,,194xe" fillcolor="#00af50" stroked="f">
                    <v:path arrowok="t" o:connecttype="custom" o:connectlocs="0,13490;2071,13490;2071,13296;0,13296;0,13490" o:connectangles="0,0,0,0,0"/>
                  </v:shape>
                </v:group>
                <v:group id="Group 249" o:spid="_x0000_s1039" style="position:absolute;left:18600;top:13490;width:2072;height:197" coordorigin="18600,13490" coordsize="207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0" o:spid="_x0000_s1040" style="position:absolute;left:18600;top:13490;width:2072;height:197;visibility:visible;mso-wrap-style:square;v-text-anchor:top" coordsize="20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6VcUA&#10;AADcAAAADwAAAGRycy9kb3ducmV2LnhtbESPT2vCQBTE7wW/w/IEb7pRIUrqKioteOg/bXt/ZJ9J&#10;NPs27G5j6qd3C0KPw8z8hlmsOlOLlpyvLCsYjxIQxLnVFRcKvj6fh3MQPiBrrC2Tgl/ysFr2HhaY&#10;aXvhPbWHUIgIYZ+hgjKEJpPS5yUZ9CPbEEfvaJ3BEKUrpHZ4iXBTy0mSpNJgxXGhxIa2JeXnw49R&#10;8K0/Cvfun07j17Z6ebtO0026Q6UG/W79CCJQF/7D9/ZOK5jMZv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7pVxQAAANwAAAAPAAAAAAAAAAAAAAAAAJgCAABkcnMv&#10;ZG93bnJldi54bWxQSwUGAAAAAAQABAD1AAAAigMAAAAA&#10;" path="m,197r2071,l2071,,,,,197xe" fillcolor="#00af50" stroked="f">
                    <v:path arrowok="t" o:connecttype="custom" o:connectlocs="0,13687;2071,13687;2071,13490;0,13490;0,1368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9"/>
        <w:gridCol w:w="1702"/>
        <w:gridCol w:w="1699"/>
        <w:gridCol w:w="852"/>
        <w:gridCol w:w="1136"/>
        <w:gridCol w:w="1133"/>
        <w:gridCol w:w="838"/>
        <w:gridCol w:w="838"/>
        <w:gridCol w:w="838"/>
        <w:gridCol w:w="838"/>
        <w:gridCol w:w="838"/>
        <w:gridCol w:w="838"/>
        <w:gridCol w:w="838"/>
        <w:gridCol w:w="838"/>
        <w:gridCol w:w="835"/>
        <w:gridCol w:w="840"/>
        <w:gridCol w:w="715"/>
        <w:gridCol w:w="850"/>
        <w:gridCol w:w="2127"/>
        <w:gridCol w:w="2693"/>
      </w:tblGrid>
      <w:tr w:rsidR="00F441EC" w14:paraId="37059F17" w14:textId="77777777">
        <w:trPr>
          <w:trHeight w:hRule="exact" w:val="366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9F0A" w14:textId="77777777" w:rsidR="00F441EC" w:rsidRDefault="00F441E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0B" w14:textId="77777777" w:rsidR="00F441EC" w:rsidRDefault="00BC0B32">
            <w:pPr>
              <w:pStyle w:val="TableParagraph"/>
              <w:ind w:left="68" w:right="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Umbrella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F0C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0D" w14:textId="77777777" w:rsidR="00F441EC" w:rsidRDefault="00BC0B32">
            <w:pPr>
              <w:pStyle w:val="TableParagraph"/>
              <w:spacing w:before="107" w:line="195" w:lineRule="exact"/>
              <w:ind w:right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Specific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site</w:t>
            </w:r>
          </w:p>
          <w:p w14:paraId="37059F0E" w14:textId="77777777" w:rsidR="00F441EC" w:rsidRDefault="00BC0B32">
            <w:pPr>
              <w:pStyle w:val="TableParagraph"/>
              <w:spacing w:line="195" w:lineRule="exact"/>
              <w:ind w:right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/ecological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process</w:t>
            </w:r>
          </w:p>
        </w:tc>
        <w:tc>
          <w:tcPr>
            <w:tcW w:w="169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0F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10" w14:textId="77777777" w:rsidR="00F441EC" w:rsidRDefault="00BC0B32">
            <w:pPr>
              <w:pStyle w:val="TableParagraph"/>
              <w:spacing w:before="107"/>
              <w:ind w:left="587" w:right="33" w:hanging="55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 xml:space="preserve">Flow/volume, </w:t>
            </w:r>
            <w:r>
              <w:rPr>
                <w:rFonts w:ascii="Century Gothic"/>
                <w:b/>
                <w:spacing w:val="-2"/>
                <w:sz w:val="16"/>
              </w:rPr>
              <w:t>stream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gauge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1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12" w14:textId="77777777" w:rsidR="00F441EC" w:rsidRDefault="00BC0B32">
            <w:pPr>
              <w:pStyle w:val="TableParagraph"/>
              <w:spacing w:before="107"/>
              <w:ind w:left="169" w:right="92" w:hanging="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Duration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(Days)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13" w14:textId="77777777" w:rsidR="00F441EC" w:rsidRDefault="00BC0B32">
            <w:pPr>
              <w:pStyle w:val="TableParagraph"/>
              <w:ind w:left="140" w:right="137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Average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required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9F14" w14:textId="77777777" w:rsidR="00F441EC" w:rsidRDefault="00BC0B32">
            <w:pPr>
              <w:pStyle w:val="TableParagraph"/>
              <w:spacing w:before="95"/>
              <w:ind w:left="70" w:right="57"/>
              <w:jc w:val="center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Likelihood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being </w:t>
            </w:r>
            <w:r>
              <w:rPr>
                <w:rFonts w:ascii="Century Gothic"/>
                <w:b/>
                <w:sz w:val="16"/>
              </w:rPr>
              <w:t>met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in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sz w:val="16"/>
              </w:rPr>
              <w:t xml:space="preserve"> long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term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A</w:t>
            </w:r>
          </w:p>
        </w:tc>
        <w:tc>
          <w:tcPr>
            <w:tcW w:w="9942" w:type="dxa"/>
            <w:gridSpan w:val="1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9F15" w14:textId="77777777" w:rsidR="00F441EC" w:rsidRDefault="00BC0B32">
            <w:pPr>
              <w:pStyle w:val="TableParagraph"/>
              <w:spacing w:before="73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sources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of water)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16" w14:textId="77777777" w:rsidR="00F441EC" w:rsidRDefault="00BC0B32">
            <w:pPr>
              <w:pStyle w:val="TableParagraph"/>
              <w:spacing w:before="84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2017–18</w:t>
            </w:r>
          </w:p>
        </w:tc>
      </w:tr>
      <w:tr w:rsidR="00F441EC" w14:paraId="37059F2C" w14:textId="77777777">
        <w:trPr>
          <w:trHeight w:hRule="exact" w:val="228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18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9F19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F1A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F1B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9F1C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9F1D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9F1E" w14:textId="77777777" w:rsidR="00F441EC" w:rsidRDefault="00BC0B32">
            <w:pPr>
              <w:pStyle w:val="TableParagraph"/>
              <w:spacing w:before="20" w:line="196" w:lineRule="exact"/>
              <w:ind w:left="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2005–06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1F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2006–07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0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2007–08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1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2008–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09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2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2009–10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3" w14:textId="77777777" w:rsidR="00F441EC" w:rsidRDefault="00BC0B32">
            <w:pPr>
              <w:pStyle w:val="TableParagraph"/>
              <w:spacing w:before="20" w:line="196" w:lineRule="exact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2010-11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4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2011–12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5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2012–13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6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2013–14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7" w14:textId="77777777" w:rsidR="00F441EC" w:rsidRDefault="00BC0B32">
            <w:pPr>
              <w:pStyle w:val="TableParagraph"/>
              <w:spacing w:before="20" w:line="196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8" w14:textId="77777777" w:rsidR="00F441EC" w:rsidRDefault="00BC0B32">
            <w:pPr>
              <w:pStyle w:val="TableParagraph"/>
              <w:spacing w:before="20" w:line="196" w:lineRule="exact"/>
              <w:ind w:left="4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29" w14:textId="77777777" w:rsidR="00F441EC" w:rsidRDefault="00BC0B32">
            <w:pPr>
              <w:pStyle w:val="TableParagraph"/>
              <w:spacing w:before="20" w:line="196" w:lineRule="exact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37059F2A" w14:textId="77777777" w:rsidR="00F441EC" w:rsidRDefault="00BC0B32">
            <w:pPr>
              <w:pStyle w:val="TableParagraph"/>
              <w:spacing w:before="27"/>
              <w:ind w:left="123" w:right="10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for </w:t>
            </w:r>
            <w:r>
              <w:rPr>
                <w:rFonts w:ascii="Century Gothic"/>
                <w:b/>
                <w:spacing w:val="-2"/>
                <w:sz w:val="16"/>
              </w:rPr>
              <w:t>water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12" w:space="0" w:color="000000"/>
            </w:tcBorders>
          </w:tcPr>
          <w:p w14:paraId="37059F2B" w14:textId="77777777" w:rsidR="00F441EC" w:rsidRDefault="00BC0B32">
            <w:pPr>
              <w:pStyle w:val="TableParagraph"/>
              <w:spacing w:before="126"/>
              <w:ind w:left="311" w:right="51" w:hanging="255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>active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management</w:t>
            </w:r>
            <w:r>
              <w:rPr>
                <w:rFonts w:ascii="Century Gothic"/>
                <w:b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environmental </w:t>
            </w:r>
            <w:r>
              <w:rPr>
                <w:rFonts w:ascii="Century Gothic"/>
                <w:b/>
                <w:spacing w:val="-1"/>
                <w:sz w:val="16"/>
              </w:rPr>
              <w:t>water?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B,C</w:t>
            </w:r>
          </w:p>
        </w:tc>
      </w:tr>
      <w:tr w:rsidR="00F441EC" w14:paraId="37059F41" w14:textId="77777777">
        <w:trPr>
          <w:trHeight w:hRule="exact" w:val="417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2D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2E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2F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0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1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32" w14:textId="77777777" w:rsidR="00F441EC" w:rsidRDefault="00F441EC"/>
        </w:tc>
        <w:tc>
          <w:tcPr>
            <w:tcW w:w="83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33" w14:textId="77777777" w:rsidR="00F441EC" w:rsidRDefault="00BC0B32">
            <w:pPr>
              <w:pStyle w:val="TableParagraph"/>
              <w:spacing w:before="122"/>
              <w:ind w:left="26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4" w14:textId="77777777" w:rsidR="00F441EC" w:rsidRDefault="00BC0B32">
            <w:pPr>
              <w:pStyle w:val="TableParagraph"/>
              <w:spacing w:before="122"/>
              <w:ind w:left="12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5" w14:textId="77777777" w:rsidR="00F441EC" w:rsidRDefault="00BC0B32">
            <w:pPr>
              <w:pStyle w:val="TableParagraph"/>
              <w:spacing w:before="122"/>
              <w:ind w:left="7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6" w14:textId="77777777" w:rsidR="00F441EC" w:rsidRDefault="00BC0B32">
            <w:pPr>
              <w:pStyle w:val="TableParagraph"/>
              <w:spacing w:before="122"/>
              <w:ind w:left="10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4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7" w14:textId="77777777" w:rsidR="00F441EC" w:rsidRDefault="00BC0B32">
            <w:pPr>
              <w:pStyle w:val="TableParagraph"/>
              <w:spacing w:before="122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8" w14:textId="77777777" w:rsidR="00F441EC" w:rsidRDefault="00BC0B32">
            <w:pPr>
              <w:pStyle w:val="TableParagraph"/>
              <w:spacing w:before="35"/>
              <w:ind w:left="186" w:right="54" w:hanging="12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H</w:t>
            </w:r>
            <w:r>
              <w:rPr>
                <w:rFonts w:ascii="Century Gothic"/>
                <w:spacing w:val="-2"/>
                <w:sz w:val="14"/>
              </w:rPr>
              <w:t>i</w:t>
            </w:r>
            <w:r>
              <w:rPr>
                <w:rFonts w:ascii="Century Gothic"/>
                <w:sz w:val="14"/>
              </w:rPr>
              <w:t>g</w:t>
            </w:r>
            <w:r>
              <w:rPr>
                <w:rFonts w:ascii="Century Gothic"/>
                <w:spacing w:val="-1"/>
                <w:sz w:val="14"/>
              </w:rPr>
              <w:t>h</w:t>
            </w:r>
            <w:r>
              <w:rPr>
                <w:rFonts w:ascii="Century Gothic"/>
                <w:sz w:val="14"/>
              </w:rPr>
              <w:t>e</w:t>
            </w:r>
            <w:r>
              <w:rPr>
                <w:rFonts w:ascii="Century Gothic"/>
                <w:spacing w:val="3"/>
                <w:sz w:val="14"/>
              </w:rPr>
              <w:t>s</w:t>
            </w:r>
            <w:r>
              <w:rPr>
                <w:rFonts w:ascii="Century Gothic"/>
                <w:sz w:val="14"/>
              </w:rPr>
              <w:t>t</w:t>
            </w:r>
            <w:r>
              <w:rPr>
                <w:rFonts w:ascii="Century Gothic"/>
                <w:spacing w:val="-9"/>
                <w:sz w:val="14"/>
              </w:rPr>
              <w:t xml:space="preserve"> </w:t>
            </w:r>
            <w:r>
              <w:rPr>
                <w:rFonts w:ascii="Century Gothic"/>
                <w:spacing w:val="2"/>
                <w:sz w:val="14"/>
              </w:rPr>
              <w:t>o</w:t>
            </w:r>
            <w:r>
              <w:rPr>
                <w:rFonts w:ascii="Century Gothic"/>
                <w:sz w:val="14"/>
              </w:rPr>
              <w:t>n</w:t>
            </w:r>
            <w:r>
              <w:rPr>
                <w:rFonts w:ascii="Century Gothic"/>
                <w:w w:val="99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record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9" w14:textId="77777777" w:rsidR="00F441EC" w:rsidRDefault="00BC0B32">
            <w:pPr>
              <w:pStyle w:val="TableParagraph"/>
              <w:spacing w:before="122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A" w14:textId="77777777" w:rsidR="00F441EC" w:rsidRDefault="00BC0B32">
            <w:pPr>
              <w:pStyle w:val="TableParagraph"/>
              <w:spacing w:before="122"/>
              <w:ind w:left="26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B" w14:textId="77777777" w:rsidR="00F441EC" w:rsidRDefault="00BC0B32">
            <w:pPr>
              <w:pStyle w:val="TableParagraph"/>
              <w:spacing w:before="122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C" w14:textId="77777777" w:rsidR="00F441EC" w:rsidRDefault="00BC0B32">
            <w:pPr>
              <w:pStyle w:val="TableParagraph"/>
              <w:spacing w:before="122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3D" w14:textId="77777777" w:rsidR="00F441EC" w:rsidRDefault="00BC0B32">
            <w:pPr>
              <w:pStyle w:val="TableParagraph"/>
              <w:spacing w:before="122"/>
              <w:ind w:left="215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9F3E" w14:textId="77777777" w:rsidR="00F441EC" w:rsidRDefault="00BC0B32">
            <w:pPr>
              <w:pStyle w:val="TableParagraph"/>
              <w:spacing w:before="122"/>
              <w:ind w:left="9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2127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3F" w14:textId="77777777" w:rsidR="00F441EC" w:rsidRDefault="00F441EC"/>
        </w:tc>
        <w:tc>
          <w:tcPr>
            <w:tcW w:w="26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F40" w14:textId="77777777" w:rsidR="00F441EC" w:rsidRDefault="00F441EC"/>
        </w:tc>
      </w:tr>
      <w:tr w:rsidR="00F441EC" w14:paraId="37059F5A" w14:textId="77777777">
        <w:trPr>
          <w:trHeight w:hRule="exact" w:val="1010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42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43" w14:textId="77777777" w:rsidR="00F441EC" w:rsidRDefault="00BC0B32">
            <w:pPr>
              <w:pStyle w:val="TableParagraph"/>
              <w:ind w:left="13" w:right="99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C</w:t>
            </w:r>
            <w:r>
              <w:rPr>
                <w:rFonts w:ascii="Century Gothic"/>
                <w:spacing w:val="-1"/>
                <w:sz w:val="16"/>
              </w:rPr>
              <w:t>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mid floodplain</w:t>
            </w:r>
            <w:r>
              <w:rPr>
                <w:rFonts w:ascii="Century Gothic"/>
                <w:spacing w:val="-1"/>
                <w:position w:val="4"/>
                <w:sz w:val="10"/>
              </w:rPr>
              <w:t>5-9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4" w14:textId="77777777" w:rsidR="00F441EC" w:rsidRDefault="00BC0B32">
            <w:pPr>
              <w:pStyle w:val="TableParagraph"/>
              <w:ind w:left="23" w:right="4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24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5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7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6" w14:textId="77777777" w:rsidR="00F441EC" w:rsidRDefault="00BC0B32">
            <w:pPr>
              <w:pStyle w:val="TableParagraph"/>
              <w:ind w:left="22" w:right="21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6 </w:t>
            </w:r>
            <w:r>
              <w:rPr>
                <w:rFonts w:ascii="Century Gothic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sz w:val="16"/>
              </w:rPr>
              <w:t>8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37059F47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48" w14:textId="77777777" w:rsidR="00F441EC" w:rsidRDefault="00F441E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7059F49" w14:textId="77777777" w:rsidR="00F441EC" w:rsidRDefault="00BC0B32">
            <w:pPr>
              <w:pStyle w:val="TableParagraph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4A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B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C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4D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4E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4F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50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1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2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3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4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55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92D050"/>
          </w:tcPr>
          <w:p w14:paraId="37059F56" w14:textId="77777777" w:rsidR="00F441EC" w:rsidRDefault="00BC0B32">
            <w:pPr>
              <w:pStyle w:val="TableParagraph"/>
              <w:ind w:left="34" w:right="43" w:firstLine="85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Low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within</w:t>
            </w:r>
          </w:p>
          <w:p w14:paraId="37059F57" w14:textId="77777777" w:rsidR="00F441EC" w:rsidRDefault="00BC0B32">
            <w:pPr>
              <w:pStyle w:val="TableParagraph"/>
              <w:ind w:left="270" w:right="243" w:hanging="36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next two years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 ecosystem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health 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function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</w:tcPr>
          <w:p w14:paraId="37059F58" w14:textId="77777777" w:rsidR="00F441EC" w:rsidRDefault="00BC0B32">
            <w:pPr>
              <w:pStyle w:val="TableParagraph"/>
              <w:spacing w:before="95"/>
              <w:ind w:left="455" w:right="43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</w:p>
          <w:p w14:paraId="37059F59" w14:textId="77777777" w:rsidR="00F441EC" w:rsidRDefault="00BC0B32">
            <w:pPr>
              <w:pStyle w:val="TableParagraph"/>
              <w:ind w:left="167" w:right="15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would</w:t>
            </w:r>
            <w:r>
              <w:rPr>
                <w:rFonts w:ascii="Century Gothic"/>
                <w:spacing w:val="-1"/>
                <w:sz w:val="16"/>
              </w:rPr>
              <w:t xml:space="preserve"> be negligible</w:t>
            </w:r>
          </w:p>
        </w:tc>
      </w:tr>
      <w:tr w:rsidR="00F441EC" w14:paraId="37059F74" w14:textId="77777777">
        <w:trPr>
          <w:trHeight w:hRule="exact" w:val="1010"/>
        </w:trPr>
        <w:tc>
          <w:tcPr>
            <w:tcW w:w="128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9F5B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5C" w14:textId="77777777" w:rsidR="00F441EC" w:rsidRDefault="00BC0B32">
            <w:pPr>
              <w:pStyle w:val="TableParagraph"/>
              <w:ind w:left="13" w:right="238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position w:val="4"/>
                <w:sz w:val="10"/>
              </w:rPr>
              <w:t>5-9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D" w14:textId="77777777" w:rsidR="00F441EC" w:rsidRDefault="00BC0B32">
            <w:pPr>
              <w:pStyle w:val="TableParagraph"/>
              <w:ind w:left="23" w:right="4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38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Culgoa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Brenda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E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6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5F" w14:textId="77777777" w:rsidR="00F441EC" w:rsidRDefault="00BC0B32">
            <w:pPr>
              <w:pStyle w:val="TableParagraph"/>
              <w:ind w:left="22" w:right="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20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7D7D7"/>
          </w:tcPr>
          <w:p w14:paraId="37059F6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61" w14:textId="77777777" w:rsidR="00F441EC" w:rsidRDefault="00F441E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7059F62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63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4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5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6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7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68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69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A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B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C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6D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6E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00AF50"/>
          </w:tcPr>
          <w:p w14:paraId="37059F6F" w14:textId="77777777" w:rsidR="00F441EC" w:rsidRDefault="00BC0B32">
            <w:pPr>
              <w:pStyle w:val="TableParagraph"/>
              <w:ind w:left="349" w:right="353" w:firstLine="3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Very</w:t>
            </w:r>
            <w:r>
              <w:rPr>
                <w:rFonts w:ascii="Century Gothic"/>
                <w:spacing w:val="-4"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spacing w:val="-1"/>
                <w:sz w:val="16"/>
                <w:u w:val="single" w:color="000000"/>
              </w:rPr>
              <w:t>low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Critical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z w:val="16"/>
              </w:rPr>
              <w:t xml:space="preserve"> for</w:t>
            </w:r>
          </w:p>
          <w:p w14:paraId="37059F70" w14:textId="77777777" w:rsidR="00F441EC" w:rsidRDefault="00BC0B32">
            <w:pPr>
              <w:pStyle w:val="TableParagraph"/>
              <w:ind w:left="238" w:right="24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inundation,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 the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2010-11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2011-12</w:t>
            </w:r>
          </w:p>
          <w:p w14:paraId="37059F71" w14:textId="77777777" w:rsidR="00F441EC" w:rsidRDefault="00BC0B32">
            <w:pPr>
              <w:pStyle w:val="TableParagraph"/>
              <w:spacing w:line="194" w:lineRule="exact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floods,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will </w:t>
            </w:r>
            <w:r>
              <w:rPr>
                <w:rFonts w:ascii="Century Gothic"/>
                <w:spacing w:val="-1"/>
                <w:sz w:val="16"/>
              </w:rPr>
              <w:t>be around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2020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72" w14:textId="77777777" w:rsidR="00F441EC" w:rsidRDefault="00BC0B32">
            <w:pPr>
              <w:pStyle w:val="TableParagraph"/>
              <w:spacing w:before="101"/>
              <w:ind w:left="455" w:right="43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</w:p>
          <w:p w14:paraId="37059F73" w14:textId="77777777" w:rsidR="00F441EC" w:rsidRDefault="00BC0B32">
            <w:pPr>
              <w:pStyle w:val="TableParagraph"/>
              <w:ind w:left="90" w:right="7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negligible</w:t>
            </w:r>
          </w:p>
        </w:tc>
      </w:tr>
      <w:tr w:rsidR="00F441EC" w14:paraId="37059F92" w14:textId="77777777">
        <w:trPr>
          <w:trHeight w:hRule="exact" w:val="1403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9F75" w14:textId="77777777" w:rsidR="00F441EC" w:rsidRDefault="00BC0B32">
            <w:pPr>
              <w:pStyle w:val="TableParagraph"/>
              <w:spacing w:line="195" w:lineRule="exact"/>
              <w:ind w:left="1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Narran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Lakes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F76" w14:textId="77777777" w:rsidR="00F441EC" w:rsidRDefault="00BC0B32">
            <w:pPr>
              <w:pStyle w:val="TableParagraph"/>
              <w:ind w:left="13" w:right="138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Waterbird breeding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habitat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northern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lakes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(Ramsar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position w:val="-3"/>
                <w:sz w:val="16"/>
              </w:rPr>
              <w:t>site)</w:t>
            </w:r>
            <w:r>
              <w:rPr>
                <w:rFonts w:ascii="Century Gothic"/>
                <w:spacing w:val="-1"/>
                <w:sz w:val="10"/>
              </w:rPr>
              <w:t>8,10-14</w:t>
            </w:r>
          </w:p>
        </w:tc>
        <w:tc>
          <w:tcPr>
            <w:tcW w:w="169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77" w14:textId="77777777" w:rsidR="00F441EC" w:rsidRDefault="00BC0B32">
            <w:pPr>
              <w:pStyle w:val="TableParagraph"/>
              <w:ind w:left="23" w:right="9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Narran Park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(Narran River)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over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60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78" w14:textId="77777777" w:rsidR="00F441EC" w:rsidRDefault="00BC0B32">
            <w:pPr>
              <w:pStyle w:val="TableParagraph"/>
              <w:spacing w:line="195" w:lineRule="exact"/>
              <w:ind w:left="2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79" w14:textId="77777777" w:rsidR="00F441EC" w:rsidRDefault="00BC0B32">
            <w:pPr>
              <w:pStyle w:val="TableParagraph"/>
              <w:ind w:left="22" w:right="8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to 1.3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  <w:shd w:val="clear" w:color="auto" w:fill="7E7E7E"/>
          </w:tcPr>
          <w:p w14:paraId="37059F7A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7B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7C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7D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7E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7F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8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8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82" w14:textId="77777777" w:rsidR="00F441EC" w:rsidRDefault="00BC0B32">
            <w:pPr>
              <w:pStyle w:val="TableParagraph"/>
              <w:spacing w:before="94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F83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84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85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86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87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88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89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8A" w14:textId="77777777" w:rsidR="00F441EC" w:rsidRDefault="00F441EC"/>
        </w:tc>
        <w:tc>
          <w:tcPr>
            <w:tcW w:w="835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8B" w14:textId="77777777" w:rsidR="00F441EC" w:rsidRDefault="00F441EC"/>
        </w:tc>
        <w:tc>
          <w:tcPr>
            <w:tcW w:w="840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8C" w14:textId="77777777" w:rsidR="00F441EC" w:rsidRDefault="00F441EC"/>
        </w:tc>
        <w:tc>
          <w:tcPr>
            <w:tcW w:w="715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8D" w14:textId="77777777" w:rsidR="00F441EC" w:rsidRDefault="00F441EC"/>
        </w:tc>
        <w:tc>
          <w:tcPr>
            <w:tcW w:w="850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  <w:shd w:val="clear" w:color="auto" w:fill="D9D9D9"/>
          </w:tcPr>
          <w:p w14:paraId="37059F8E" w14:textId="77777777" w:rsidR="00F441EC" w:rsidRDefault="00F441EC"/>
        </w:tc>
        <w:tc>
          <w:tcPr>
            <w:tcW w:w="212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FF0000"/>
          </w:tcPr>
          <w:p w14:paraId="37059F8F" w14:textId="77777777" w:rsidR="00F441EC" w:rsidRDefault="00BC0B32">
            <w:pPr>
              <w:pStyle w:val="TableParagraph"/>
              <w:spacing w:line="194" w:lineRule="exact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  <w:p w14:paraId="37059F90" w14:textId="77777777" w:rsidR="00F441EC" w:rsidRDefault="00BC0B32">
            <w:pPr>
              <w:pStyle w:val="TableParagraph"/>
              <w:ind w:left="22" w:right="28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sustain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core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lignum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habitat and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abillity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support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 breeding.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While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last </w:t>
            </w:r>
            <w:r>
              <w:rPr>
                <w:rFonts w:ascii="Century Gothic"/>
                <w:spacing w:val="-1"/>
                <w:sz w:val="16"/>
              </w:rPr>
              <w:t>fully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successful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 (4.5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years)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exceeds 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vigorous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growth and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maximum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without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development spell,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24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occurred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during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2016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-17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reducing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urgency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environmental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water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requirment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nil"/>
              <w:right w:val="single" w:sz="12" w:space="0" w:color="000000"/>
            </w:tcBorders>
            <w:shd w:val="clear" w:color="auto" w:fill="006FC0"/>
          </w:tcPr>
          <w:p w14:paraId="37059F91" w14:textId="77777777" w:rsidR="00F441EC" w:rsidRDefault="00F441EC"/>
        </w:tc>
      </w:tr>
      <w:tr w:rsidR="00F441EC" w14:paraId="37059FAA" w14:textId="77777777">
        <w:trPr>
          <w:trHeight w:hRule="exact" w:val="1962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93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94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95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96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97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37059F98" w14:textId="77777777" w:rsidR="00F441EC" w:rsidRDefault="00F441EC"/>
        </w:tc>
        <w:tc>
          <w:tcPr>
            <w:tcW w:w="83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99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9A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9B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9C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9D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9E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9F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A0" w14:textId="77777777" w:rsidR="00F441EC" w:rsidRDefault="00F441EC"/>
        </w:tc>
        <w:tc>
          <w:tcPr>
            <w:tcW w:w="835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A1" w14:textId="77777777" w:rsidR="00F441EC" w:rsidRDefault="00F441EC"/>
        </w:tc>
        <w:tc>
          <w:tcPr>
            <w:tcW w:w="840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A2" w14:textId="77777777" w:rsidR="00F441EC" w:rsidRDefault="00F441EC"/>
        </w:tc>
        <w:tc>
          <w:tcPr>
            <w:tcW w:w="715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A3" w14:textId="77777777" w:rsidR="00F441EC" w:rsidRDefault="00F441EC"/>
        </w:tc>
        <w:tc>
          <w:tcPr>
            <w:tcW w:w="850" w:type="dxa"/>
            <w:vMerge/>
            <w:tcBorders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14:paraId="37059FA4" w14:textId="77777777" w:rsidR="00F441EC" w:rsidRDefault="00F441EC"/>
        </w:tc>
        <w:tc>
          <w:tcPr>
            <w:tcW w:w="212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9FA5" w14:textId="77777777" w:rsidR="00F441EC" w:rsidRDefault="00F441EC"/>
        </w:tc>
        <w:tc>
          <w:tcPr>
            <w:tcW w:w="2693" w:type="dxa"/>
            <w:vMerge w:val="restart"/>
            <w:tcBorders>
              <w:top w:val="nil"/>
              <w:left w:val="single" w:sz="5" w:space="0" w:color="000000"/>
              <w:right w:val="single" w:sz="12" w:space="0" w:color="000000"/>
            </w:tcBorders>
            <w:shd w:val="clear" w:color="auto" w:fill="006FC0"/>
          </w:tcPr>
          <w:p w14:paraId="37059FA6" w14:textId="77777777" w:rsidR="00F441EC" w:rsidRDefault="00BC0B32">
            <w:pPr>
              <w:pStyle w:val="TableParagraph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FFFFFF"/>
                <w:spacing w:val="-1"/>
                <w:sz w:val="16"/>
              </w:rPr>
              <w:t>High</w:t>
            </w:r>
          </w:p>
          <w:p w14:paraId="37059FA7" w14:textId="77777777" w:rsidR="00F441EC" w:rsidRDefault="00BC0B32">
            <w:pPr>
              <w:pStyle w:val="TableParagraph"/>
              <w:ind w:left="104" w:right="9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Event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based mechanisms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could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be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used to augment near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miss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events</w:t>
            </w:r>
          </w:p>
          <w:p w14:paraId="37059FA8" w14:textId="77777777" w:rsidR="00F441EC" w:rsidRDefault="00F441E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7059FA9" w14:textId="77777777" w:rsidR="00F441EC" w:rsidRDefault="00BC0B32">
            <w:pPr>
              <w:pStyle w:val="TableParagraph"/>
              <w:ind w:left="102" w:right="89" w:firstLine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Consistent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with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2016–17</w:t>
            </w:r>
            <w:r>
              <w:rPr>
                <w:rFonts w:ascii="Century Gothic" w:eastAsia="Century Gothic" w:hAnsi="Century Gothic" w:cs="Century Gothic"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Basin</w:t>
            </w:r>
            <w:r>
              <w:rPr>
                <w:rFonts w:ascii="Century Gothic" w:eastAsia="Century Gothic" w:hAnsi="Century Gothic" w:cs="Century Gothic"/>
                <w:color w:val="FFFFFF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Environmental</w:t>
            </w:r>
            <w:r>
              <w:rPr>
                <w:rFonts w:ascii="Century Gothic" w:eastAsia="Century Gothic" w:hAnsi="Century Gothic" w:cs="Century Gothic"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Priority:</w:t>
            </w:r>
            <w:r>
              <w:rPr>
                <w:rFonts w:ascii="Century Gothic" w:eastAsia="Century Gothic" w:hAnsi="Century Gothic" w:cs="Century Gothic"/>
                <w:color w:val="FFFFFF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moderate conditions,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>support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 xml:space="preserve">waterbird populations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16"/>
                <w:szCs w:val="16"/>
              </w:rPr>
              <w:t>by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critical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breeding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and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feeding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habitats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16"/>
                <w:szCs w:val="16"/>
              </w:rPr>
              <w:t>at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 xml:space="preserve"> important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Basin environmental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assets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for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waterbirds</w:t>
            </w:r>
          </w:p>
        </w:tc>
      </w:tr>
      <w:tr w:rsidR="00F441EC" w14:paraId="37059FC5" w14:textId="77777777">
        <w:trPr>
          <w:trHeight w:hRule="exact" w:val="589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AB" w14:textId="77777777" w:rsidR="00F441EC" w:rsidRDefault="00F441EC"/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FAC" w14:textId="77777777" w:rsidR="00F441EC" w:rsidRDefault="00BC0B32">
            <w:pPr>
              <w:pStyle w:val="TableParagraph"/>
              <w:ind w:left="13" w:right="34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Waterbird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foraging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habitat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lakes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position w:val="-3"/>
                <w:sz w:val="16"/>
              </w:rPr>
              <w:t>zone</w:t>
            </w:r>
            <w:r>
              <w:rPr>
                <w:rFonts w:ascii="Century Gothic"/>
                <w:spacing w:val="-1"/>
                <w:sz w:val="10"/>
              </w:rPr>
              <w:t>8,10-14</w:t>
            </w:r>
          </w:p>
        </w:tc>
        <w:tc>
          <w:tcPr>
            <w:tcW w:w="169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AD" w14:textId="77777777" w:rsidR="00F441EC" w:rsidRDefault="00BC0B32">
            <w:pPr>
              <w:pStyle w:val="TableParagraph"/>
              <w:ind w:left="23" w:right="9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Narran Park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90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5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AE" w14:textId="77777777" w:rsidR="00F441EC" w:rsidRDefault="00BC0B32">
            <w:pPr>
              <w:pStyle w:val="TableParagraph"/>
              <w:spacing w:line="195" w:lineRule="exact"/>
              <w:ind w:left="2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AF" w14:textId="77777777" w:rsidR="00F441EC" w:rsidRDefault="00BC0B32">
            <w:pPr>
              <w:pStyle w:val="TableParagraph"/>
              <w:spacing w:line="194" w:lineRule="exact"/>
              <w:ind w:left="2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1.3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</w:p>
          <w:p w14:paraId="37059FB0" w14:textId="77777777" w:rsidR="00F441EC" w:rsidRDefault="00BC0B32">
            <w:pPr>
              <w:pStyle w:val="TableParagraph"/>
              <w:spacing w:line="195" w:lineRule="exact"/>
              <w:ind w:left="2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1.7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  <w:shd w:val="clear" w:color="auto" w:fill="7E7E7E"/>
          </w:tcPr>
          <w:p w14:paraId="37059FB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B2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B3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B4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B5" w14:textId="77777777" w:rsidR="00F441EC" w:rsidRDefault="00BC0B32">
            <w:pPr>
              <w:pStyle w:val="TableParagraph"/>
              <w:spacing w:before="143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9FB6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B7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B8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B9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BA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BB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BC" w14:textId="77777777" w:rsidR="00F441EC" w:rsidRDefault="00F441EC"/>
        </w:tc>
        <w:tc>
          <w:tcPr>
            <w:tcW w:w="838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  <w:shd w:val="clear" w:color="auto" w:fill="7E7E7E"/>
          </w:tcPr>
          <w:p w14:paraId="37059FBD" w14:textId="77777777" w:rsidR="00F441EC" w:rsidRDefault="00F441EC"/>
        </w:tc>
        <w:tc>
          <w:tcPr>
            <w:tcW w:w="835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BE" w14:textId="77777777" w:rsidR="00F441EC" w:rsidRDefault="00F441EC"/>
        </w:tc>
        <w:tc>
          <w:tcPr>
            <w:tcW w:w="840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BF" w14:textId="77777777" w:rsidR="00F441EC" w:rsidRDefault="00F441EC"/>
        </w:tc>
        <w:tc>
          <w:tcPr>
            <w:tcW w:w="715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9FC0" w14:textId="77777777" w:rsidR="00F441EC" w:rsidRDefault="00F441EC"/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2" w:space="0" w:color="000000"/>
            </w:tcBorders>
          </w:tcPr>
          <w:p w14:paraId="37059FC1" w14:textId="77777777" w:rsidR="00F441EC" w:rsidRDefault="00F441EC"/>
        </w:tc>
        <w:tc>
          <w:tcPr>
            <w:tcW w:w="212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C00000"/>
          </w:tcPr>
          <w:p w14:paraId="37059FC2" w14:textId="77777777" w:rsidR="00F441EC" w:rsidRDefault="00BC0B32">
            <w:pPr>
              <w:pStyle w:val="TableParagraph"/>
              <w:spacing w:line="194" w:lineRule="exact"/>
              <w:ind w:right="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Critica</w:t>
            </w:r>
            <w:r>
              <w:rPr>
                <w:rFonts w:ascii="Century Gothic"/>
                <w:spacing w:val="-1"/>
                <w:sz w:val="16"/>
              </w:rPr>
              <w:t>l</w:t>
            </w:r>
          </w:p>
          <w:p w14:paraId="37059FC3" w14:textId="77777777" w:rsidR="00F441EC" w:rsidRDefault="00BC0B32">
            <w:pPr>
              <w:pStyle w:val="TableParagraph"/>
              <w:ind w:left="54" w:right="6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 this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sustain lignum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shrublands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maintain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condition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riparian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gum</w:t>
            </w:r>
            <w:r>
              <w:rPr>
                <w:rFonts w:ascii="Century Gothic"/>
                <w:spacing w:val="-1"/>
                <w:sz w:val="16"/>
              </w:rPr>
              <w:t xml:space="preserve"> forests.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last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(4.5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years)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exceeds 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maximum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modelled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without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development spell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nil"/>
              <w:right w:val="single" w:sz="12" w:space="0" w:color="000000"/>
            </w:tcBorders>
            <w:shd w:val="clear" w:color="auto" w:fill="006FC0"/>
          </w:tcPr>
          <w:p w14:paraId="37059FC4" w14:textId="77777777" w:rsidR="00F441EC" w:rsidRDefault="00F441EC"/>
        </w:tc>
      </w:tr>
      <w:tr w:rsidR="00F441EC" w14:paraId="37059FDA" w14:textId="77777777">
        <w:trPr>
          <w:trHeight w:hRule="exact" w:val="1403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C6" w14:textId="77777777" w:rsidR="00F441EC" w:rsidRDefault="00F441EC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C7" w14:textId="77777777" w:rsidR="00F441EC" w:rsidRDefault="00F441EC"/>
        </w:tc>
        <w:tc>
          <w:tcPr>
            <w:tcW w:w="1699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C8" w14:textId="77777777" w:rsidR="00F441EC" w:rsidRDefault="00F441EC"/>
        </w:tc>
        <w:tc>
          <w:tcPr>
            <w:tcW w:w="85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C9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CA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37059FCB" w14:textId="77777777" w:rsidR="00F441EC" w:rsidRDefault="00F441EC"/>
        </w:tc>
        <w:tc>
          <w:tcPr>
            <w:tcW w:w="838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CC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CD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CE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CF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D0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D1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D2" w14:textId="77777777" w:rsidR="00F441EC" w:rsidRDefault="00F441EC"/>
        </w:tc>
        <w:tc>
          <w:tcPr>
            <w:tcW w:w="838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D3" w14:textId="77777777" w:rsidR="00F441EC" w:rsidRDefault="00F441EC"/>
        </w:tc>
        <w:tc>
          <w:tcPr>
            <w:tcW w:w="835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4" w14:textId="77777777" w:rsidR="00F441EC" w:rsidRDefault="00F441EC"/>
        </w:tc>
        <w:tc>
          <w:tcPr>
            <w:tcW w:w="840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5" w14:textId="77777777" w:rsidR="00F441EC" w:rsidRDefault="00F441EC"/>
        </w:tc>
        <w:tc>
          <w:tcPr>
            <w:tcW w:w="715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6" w14:textId="77777777" w:rsidR="00F441EC" w:rsidRDefault="00F441EC"/>
        </w:tc>
        <w:tc>
          <w:tcPr>
            <w:tcW w:w="850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9FD7" w14:textId="77777777" w:rsidR="00F441EC" w:rsidRDefault="00F441EC"/>
        </w:tc>
        <w:tc>
          <w:tcPr>
            <w:tcW w:w="212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C00000"/>
          </w:tcPr>
          <w:p w14:paraId="37059FD8" w14:textId="77777777" w:rsidR="00F441EC" w:rsidRDefault="00F441EC"/>
        </w:tc>
        <w:tc>
          <w:tcPr>
            <w:tcW w:w="2693" w:type="dxa"/>
            <w:tcBorders>
              <w:top w:val="nil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006FC0"/>
          </w:tcPr>
          <w:p w14:paraId="37059FD9" w14:textId="77777777" w:rsidR="00F441EC" w:rsidRDefault="00F441EC"/>
        </w:tc>
      </w:tr>
      <w:tr w:rsidR="00F441EC" w14:paraId="3705A019" w14:textId="77777777">
        <w:trPr>
          <w:trHeight w:hRule="exact" w:val="3169"/>
        </w:trPr>
        <w:tc>
          <w:tcPr>
            <w:tcW w:w="128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9FDB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DC" w14:textId="77777777" w:rsidR="00F441EC" w:rsidRDefault="00BC0B32">
            <w:pPr>
              <w:pStyle w:val="TableParagraph"/>
              <w:ind w:left="13" w:right="60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spacing w:val="-1"/>
                <w:sz w:val="16"/>
              </w:rPr>
              <w:t>Trigger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maintain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large scale colonial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  <w:r>
              <w:rPr>
                <w:rFonts w:ascii="Century Gothic"/>
                <w:spacing w:val="-1"/>
                <w:position w:val="4"/>
                <w:sz w:val="10"/>
              </w:rPr>
              <w:t>8,10-14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D" w14:textId="77777777" w:rsidR="00F441EC" w:rsidRDefault="00BC0B32">
            <w:pPr>
              <w:pStyle w:val="TableParagraph"/>
              <w:ind w:left="23" w:right="3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154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Narran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Park</w:t>
            </w:r>
            <w:r>
              <w:rPr>
                <w:rFonts w:ascii="Century Gothic"/>
                <w:spacing w:val="-1"/>
                <w:sz w:val="16"/>
              </w:rPr>
              <w:t xml:space="preserve"> over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90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E" w14:textId="77777777" w:rsidR="00F441EC" w:rsidRDefault="00BC0B32">
            <w:pPr>
              <w:pStyle w:val="TableParagraph"/>
              <w:spacing w:line="195" w:lineRule="exact"/>
              <w:ind w:left="2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DF" w14:textId="77777777" w:rsidR="00F441EC" w:rsidRDefault="00BC0B32">
            <w:pPr>
              <w:pStyle w:val="TableParagraph"/>
              <w:ind w:left="22" w:right="1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Twice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8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37059FE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2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3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4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5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6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7" w14:textId="77777777" w:rsidR="00F441EC" w:rsidRDefault="00F441E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7059FE8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9FE9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EA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EB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C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D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E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EF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1" w14:textId="77777777" w:rsidR="00F441EC" w:rsidRDefault="00F441E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7059FF2" w14:textId="77777777" w:rsidR="00F441EC" w:rsidRDefault="00BC0B32">
            <w:pPr>
              <w:pStyle w:val="TableParagraph"/>
              <w:ind w:left="56" w:right="53" w:hanging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large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scale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9FF3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F4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5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6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7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8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9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A" w14:textId="77777777" w:rsidR="00F441EC" w:rsidRDefault="00F441E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059FFB" w14:textId="77777777" w:rsidR="00F441EC" w:rsidRDefault="00BC0B32">
            <w:pPr>
              <w:pStyle w:val="TableParagraph"/>
              <w:ind w:left="56" w:right="52" w:firstLine="1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minor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9FFC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D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E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9FFF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2" w14:textId="77777777" w:rsidR="00F441EC" w:rsidRDefault="00F441E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05A003" w14:textId="77777777" w:rsidR="00F441EC" w:rsidRDefault="00BC0B32">
            <w:pPr>
              <w:pStyle w:val="TableParagraph"/>
              <w:ind w:left="56" w:right="52" w:firstLine="13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minor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004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5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6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7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8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9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0A" w14:textId="77777777" w:rsidR="00F441EC" w:rsidRDefault="00F441E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705A00B" w14:textId="77777777" w:rsidR="00F441EC" w:rsidRDefault="00BC0B32">
            <w:pPr>
              <w:pStyle w:val="TableParagraph"/>
              <w:ind w:left="56" w:right="52" w:hanging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large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scale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0C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0D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0E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0F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010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C000"/>
          </w:tcPr>
          <w:p w14:paraId="3705A011" w14:textId="77777777" w:rsidR="00F441EC" w:rsidRDefault="00BC0B32">
            <w:pPr>
              <w:pStyle w:val="TableParagraph"/>
              <w:ind w:left="133" w:right="138" w:firstLine="22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Moderate</w:t>
            </w:r>
            <w:r>
              <w:rPr>
                <w:rFonts w:ascii="Century Gothic"/>
                <w:spacing w:val="1"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spacing w:val="-1"/>
                <w:sz w:val="16"/>
                <w:u w:val="single" w:color="000000"/>
              </w:rPr>
              <w:t>to</w:t>
            </w:r>
            <w:r>
              <w:rPr>
                <w:rFonts w:ascii="Century Gothic"/>
                <w:spacing w:val="-2"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4+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since last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large</w:t>
            </w:r>
          </w:p>
          <w:p w14:paraId="3705A012" w14:textId="77777777" w:rsidR="00F441EC" w:rsidRDefault="00BC0B32">
            <w:pPr>
              <w:pStyle w:val="TableParagraph"/>
              <w:ind w:left="25" w:right="3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scale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 breeding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event.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 required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next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provide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ibis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populations (with Narran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site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fidelity)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breeding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opportunities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their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lifetime. </w:t>
            </w:r>
            <w:r>
              <w:rPr>
                <w:rFonts w:ascii="Century Gothic"/>
                <w:spacing w:val="-4"/>
                <w:sz w:val="16"/>
              </w:rPr>
              <w:t>An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acute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chronic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shortage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 breeding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across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Basin 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likelihood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demand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being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long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term,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increases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its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urgency.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shd w:val="clear" w:color="auto" w:fill="006FC0"/>
          </w:tcPr>
          <w:p w14:paraId="3705A013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14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15" w14:textId="77777777" w:rsidR="00F441EC" w:rsidRDefault="00BC0B32">
            <w:pPr>
              <w:pStyle w:val="TableParagraph"/>
              <w:spacing w:before="120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FFFFFF"/>
                <w:spacing w:val="-1"/>
                <w:sz w:val="16"/>
              </w:rPr>
              <w:t>High</w:t>
            </w:r>
          </w:p>
          <w:p w14:paraId="3705A016" w14:textId="77777777" w:rsidR="00F441EC" w:rsidRDefault="00BC0B32">
            <w:pPr>
              <w:pStyle w:val="TableParagraph"/>
              <w:ind w:left="155" w:right="142" w:firstLine="45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Additional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from private</w:t>
            </w:r>
            <w:r>
              <w:rPr>
                <w:rFonts w:ascii="Century Gothic"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storage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could be provided to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support </w:t>
            </w:r>
            <w:r>
              <w:rPr>
                <w:rFonts w:ascii="Century Gothic"/>
                <w:color w:val="FFFFFF"/>
                <w:sz w:val="16"/>
              </w:rPr>
              <w:t>a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waterbird breeding</w:t>
            </w:r>
            <w:r>
              <w:rPr>
                <w:rFonts w:ascii="Century Gothic"/>
                <w:color w:val="FFFFFF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event after</w:t>
            </w:r>
            <w:r>
              <w:rPr>
                <w:rFonts w:ascii="Century Gothic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initiation </w:t>
            </w:r>
            <w:r>
              <w:rPr>
                <w:rFonts w:ascii="Century Gothic"/>
                <w:color w:val="FFFFFF"/>
                <w:sz w:val="16"/>
              </w:rPr>
              <w:t>if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required</w:t>
            </w:r>
          </w:p>
          <w:p w14:paraId="3705A017" w14:textId="77777777" w:rsidR="00F441EC" w:rsidRDefault="00F441E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18" w14:textId="77777777" w:rsidR="00F441EC" w:rsidRDefault="00BC0B32">
            <w:pPr>
              <w:pStyle w:val="TableParagraph"/>
              <w:ind w:left="121" w:right="10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Consistent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with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2016–17</w:t>
            </w:r>
            <w:r>
              <w:rPr>
                <w:rFonts w:ascii="Century Gothic" w:eastAsia="Century Gothic" w:hAnsi="Century Gothic" w:cs="Century Gothic"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Basin</w:t>
            </w:r>
            <w:r>
              <w:rPr>
                <w:rFonts w:ascii="Century Gothic" w:eastAsia="Century Gothic" w:hAnsi="Century Gothic" w:cs="Century Gothic"/>
                <w:color w:val="FFFFFF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Environmental</w:t>
            </w:r>
            <w:r>
              <w:rPr>
                <w:rFonts w:ascii="Century Gothic" w:eastAsia="Century Gothic" w:hAnsi="Century Gothic" w:cs="Century Gothic"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6"/>
                <w:szCs w:val="16"/>
              </w:rPr>
              <w:t>Priority:</w:t>
            </w:r>
            <w:r>
              <w:rPr>
                <w:rFonts w:ascii="Century Gothic" w:eastAsia="Century Gothic" w:hAnsi="Century Gothic" w:cs="Century Gothic"/>
                <w:color w:val="FFFFFF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moderate conditions,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 xml:space="preserve">capitalise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>on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 xml:space="preserve"> opportunities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to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support waterbird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pacing w:val="-1"/>
                <w:sz w:val="16"/>
                <w:szCs w:val="16"/>
              </w:rPr>
              <w:t>breeding</w:t>
            </w:r>
          </w:p>
        </w:tc>
      </w:tr>
      <w:tr w:rsidR="00F441EC" w14:paraId="3705A035" w14:textId="77777777">
        <w:trPr>
          <w:trHeight w:hRule="exact" w:val="1403"/>
        </w:trPr>
        <w:tc>
          <w:tcPr>
            <w:tcW w:w="128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5A01A" w14:textId="77777777" w:rsidR="00F441EC" w:rsidRDefault="00F441EC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A01B" w14:textId="77777777" w:rsidR="00F441EC" w:rsidRDefault="00BC0B32">
            <w:pPr>
              <w:pStyle w:val="TableParagraph"/>
              <w:ind w:left="13" w:righ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 habitat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Narran Lakes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complex,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initiate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waterbird breeding,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provide long-term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refuge</w:t>
            </w:r>
          </w:p>
        </w:tc>
        <w:tc>
          <w:tcPr>
            <w:tcW w:w="1699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1C" w14:textId="77777777" w:rsidR="00F441EC" w:rsidRDefault="00BC0B32">
            <w:pPr>
              <w:pStyle w:val="TableParagraph"/>
              <w:spacing w:line="195" w:lineRule="exact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250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180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  <w:p w14:paraId="3705A01D" w14:textId="77777777" w:rsidR="00F441EC" w:rsidRDefault="00BC0B32">
            <w:pPr>
              <w:pStyle w:val="TableParagraph"/>
              <w:ind w:left="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Narran Park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1E" w14:textId="77777777" w:rsidR="00F441EC" w:rsidRDefault="00BC0B32">
            <w:pPr>
              <w:pStyle w:val="TableParagraph"/>
              <w:spacing w:line="195" w:lineRule="exact"/>
              <w:ind w:left="2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1F" w14:textId="77777777" w:rsidR="00F441EC" w:rsidRDefault="00BC0B32">
            <w:pPr>
              <w:pStyle w:val="TableParagraph"/>
              <w:ind w:left="22" w:right="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12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D7D7D7"/>
          </w:tcPr>
          <w:p w14:paraId="3705A020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21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22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705A023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A024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5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6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7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8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A029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A02A" w14:textId="77777777" w:rsidR="00F441EC" w:rsidRDefault="00F441EC"/>
        </w:tc>
        <w:tc>
          <w:tcPr>
            <w:tcW w:w="838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B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C" w14:textId="77777777" w:rsidR="00F441EC" w:rsidRDefault="00F441EC"/>
        </w:tc>
        <w:tc>
          <w:tcPr>
            <w:tcW w:w="840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D" w14:textId="77777777" w:rsidR="00F441EC" w:rsidRDefault="00F441EC"/>
        </w:tc>
        <w:tc>
          <w:tcPr>
            <w:tcW w:w="71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02E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A02F" w14:textId="77777777" w:rsidR="00F441EC" w:rsidRDefault="00F441EC"/>
        </w:tc>
        <w:tc>
          <w:tcPr>
            <w:tcW w:w="212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00AF50"/>
          </w:tcPr>
          <w:p w14:paraId="3705A030" w14:textId="77777777" w:rsidR="00F441EC" w:rsidRDefault="00BC0B32">
            <w:pPr>
              <w:pStyle w:val="TableParagraph"/>
              <w:spacing w:before="97"/>
              <w:ind w:left="27" w:right="35" w:firstLine="68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Very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low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Following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2010-11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2011-12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floods,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critical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interval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will</w:t>
            </w:r>
          </w:p>
          <w:p w14:paraId="3705A031" w14:textId="77777777" w:rsidR="00F441EC" w:rsidRDefault="00BC0B32">
            <w:pPr>
              <w:pStyle w:val="TableParagraph"/>
              <w:ind w:left="190" w:right="196" w:firstLine="10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from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2020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(if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received before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then)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A032" w14:textId="77777777" w:rsidR="00F441EC" w:rsidRDefault="00F441E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5A033" w14:textId="77777777" w:rsidR="00F441EC" w:rsidRDefault="00BC0B32">
            <w:pPr>
              <w:pStyle w:val="TableParagraph"/>
              <w:spacing w:before="113"/>
              <w:ind w:left="455" w:right="43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</w:p>
          <w:p w14:paraId="3705A034" w14:textId="77777777" w:rsidR="00F441EC" w:rsidRDefault="00BC0B32">
            <w:pPr>
              <w:pStyle w:val="TableParagraph"/>
              <w:ind w:left="90" w:right="7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negligible</w:t>
            </w:r>
          </w:p>
        </w:tc>
      </w:tr>
    </w:tbl>
    <w:p w14:paraId="3705A036" w14:textId="77777777" w:rsidR="00F441EC" w:rsidRDefault="00F441EC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F441EC">
          <w:pgSz w:w="23820" w:h="16840" w:orient="landscape"/>
          <w:pgMar w:top="740" w:right="320" w:bottom="860" w:left="700" w:header="0" w:footer="666" w:gutter="0"/>
          <w:cols w:space="720"/>
        </w:sectPr>
      </w:pPr>
    </w:p>
    <w:p w14:paraId="3705A037" w14:textId="7B391A66" w:rsidR="00F441EC" w:rsidRDefault="00BC0B32">
      <w:pPr>
        <w:spacing w:before="44"/>
        <w:ind w:left="107"/>
        <w:rPr>
          <w:rFonts w:ascii="Century Gothic" w:eastAsia="Century Gothic" w:hAnsi="Century Gothic" w:cs="Century Gothic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696" behindDoc="0" locked="0" layoutInCell="1" allowOverlap="1" wp14:anchorId="3705A5AD" wp14:editId="3EFFED22">
                <wp:simplePos x="0" y="0"/>
                <wp:positionH relativeFrom="page">
                  <wp:posOffset>8677275</wp:posOffset>
                </wp:positionH>
                <wp:positionV relativeFrom="paragraph">
                  <wp:posOffset>104775</wp:posOffset>
                </wp:positionV>
                <wp:extent cx="5916930" cy="2068830"/>
                <wp:effectExtent l="9525" t="6350" r="7620" b="10795"/>
                <wp:wrapNone/>
                <wp:docPr id="24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2068830"/>
                          <a:chOff x="13665" y="165"/>
                          <a:chExt cx="9318" cy="3258"/>
                        </a:xfrm>
                      </wpg:grpSpPr>
                      <wpg:grpSp>
                        <wpg:cNvPr id="246" name="Group 246"/>
                        <wpg:cNvGrpSpPr>
                          <a:grpSpLocks/>
                        </wpg:cNvGrpSpPr>
                        <wpg:grpSpPr bwMode="auto">
                          <a:xfrm>
                            <a:off x="13811" y="415"/>
                            <a:ext cx="561" cy="197"/>
                            <a:chOff x="13811" y="415"/>
                            <a:chExt cx="561" cy="197"/>
                          </a:xfrm>
                        </wpg:grpSpPr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13811" y="415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611 415"/>
                                <a:gd name="T3" fmla="*/ 611 h 197"/>
                                <a:gd name="T4" fmla="+- 0 14371 13811"/>
                                <a:gd name="T5" fmla="*/ T4 w 561"/>
                                <a:gd name="T6" fmla="+- 0 611 415"/>
                                <a:gd name="T7" fmla="*/ 611 h 197"/>
                                <a:gd name="T8" fmla="+- 0 14371 13811"/>
                                <a:gd name="T9" fmla="*/ T8 w 561"/>
                                <a:gd name="T10" fmla="+- 0 415 415"/>
                                <a:gd name="T11" fmla="*/ 415 h 197"/>
                                <a:gd name="T12" fmla="+- 0 13811 13811"/>
                                <a:gd name="T13" fmla="*/ T12 w 561"/>
                                <a:gd name="T14" fmla="+- 0 415 415"/>
                                <a:gd name="T15" fmla="*/ 415 h 197"/>
                                <a:gd name="T16" fmla="+- 0 13811 13811"/>
                                <a:gd name="T17" fmla="*/ T16 w 561"/>
                                <a:gd name="T18" fmla="+- 0 611 415"/>
                                <a:gd name="T19" fmla="*/ 61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4"/>
                        <wpg:cNvGrpSpPr>
                          <a:grpSpLocks/>
                        </wpg:cNvGrpSpPr>
                        <wpg:grpSpPr bwMode="auto">
                          <a:xfrm>
                            <a:off x="13811" y="602"/>
                            <a:ext cx="561" cy="197"/>
                            <a:chOff x="13811" y="602"/>
                            <a:chExt cx="561" cy="197"/>
                          </a:xfrm>
                        </wpg:grpSpPr>
                        <wps:wsp>
                          <wps:cNvPr id="249" name="Freeform 245"/>
                          <wps:cNvSpPr>
                            <a:spLocks/>
                          </wps:cNvSpPr>
                          <wps:spPr bwMode="auto">
                            <a:xfrm>
                              <a:off x="13811" y="602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798 602"/>
                                <a:gd name="T3" fmla="*/ 798 h 197"/>
                                <a:gd name="T4" fmla="+- 0 14371 13811"/>
                                <a:gd name="T5" fmla="*/ T4 w 561"/>
                                <a:gd name="T6" fmla="+- 0 798 602"/>
                                <a:gd name="T7" fmla="*/ 798 h 197"/>
                                <a:gd name="T8" fmla="+- 0 14371 13811"/>
                                <a:gd name="T9" fmla="*/ T8 w 561"/>
                                <a:gd name="T10" fmla="+- 0 602 602"/>
                                <a:gd name="T11" fmla="*/ 602 h 197"/>
                                <a:gd name="T12" fmla="+- 0 13811 13811"/>
                                <a:gd name="T13" fmla="*/ T12 w 561"/>
                                <a:gd name="T14" fmla="+- 0 602 602"/>
                                <a:gd name="T15" fmla="*/ 602 h 197"/>
                                <a:gd name="T16" fmla="+- 0 13811 13811"/>
                                <a:gd name="T17" fmla="*/ T16 w 561"/>
                                <a:gd name="T18" fmla="+- 0 798 602"/>
                                <a:gd name="T19" fmla="*/ 79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2"/>
                        <wpg:cNvGrpSpPr>
                          <a:grpSpLocks/>
                        </wpg:cNvGrpSpPr>
                        <wpg:grpSpPr bwMode="auto">
                          <a:xfrm>
                            <a:off x="13815" y="415"/>
                            <a:ext cx="2" cy="571"/>
                            <a:chOff x="13815" y="415"/>
                            <a:chExt cx="2" cy="571"/>
                          </a:xfrm>
                        </wpg:grpSpPr>
                        <wps:wsp>
                          <wps:cNvPr id="251" name="Freeform 243"/>
                          <wps:cNvSpPr>
                            <a:spLocks/>
                          </wps:cNvSpPr>
                          <wps:spPr bwMode="auto">
                            <a:xfrm>
                              <a:off x="13815" y="415"/>
                              <a:ext cx="2" cy="571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415 h 571"/>
                                <a:gd name="T2" fmla="+- 0 985 415"/>
                                <a:gd name="T3" fmla="*/ 985 h 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">
                                  <a:moveTo>
                                    <a:pt x="0" y="0"/>
                                  </a:move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0"/>
                        <wpg:cNvGrpSpPr>
                          <a:grpSpLocks/>
                        </wpg:cNvGrpSpPr>
                        <wpg:grpSpPr bwMode="auto">
                          <a:xfrm>
                            <a:off x="14367" y="424"/>
                            <a:ext cx="2" cy="561"/>
                            <a:chOff x="14367" y="424"/>
                            <a:chExt cx="2" cy="561"/>
                          </a:xfrm>
                        </wpg:grpSpPr>
                        <wps:wsp>
                          <wps:cNvPr id="253" name="Freeform 241"/>
                          <wps:cNvSpPr>
                            <a:spLocks/>
                          </wps:cNvSpPr>
                          <wps:spPr bwMode="auto">
                            <a:xfrm>
                              <a:off x="14367" y="424"/>
                              <a:ext cx="2" cy="561"/>
                            </a:xfrm>
                            <a:custGeom>
                              <a:avLst/>
                              <a:gdLst>
                                <a:gd name="T0" fmla="+- 0 424 424"/>
                                <a:gd name="T1" fmla="*/ 424 h 561"/>
                                <a:gd name="T2" fmla="+- 0 985 424"/>
                                <a:gd name="T3" fmla="*/ 985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8"/>
                        <wpg:cNvGrpSpPr>
                          <a:grpSpLocks/>
                        </wpg:cNvGrpSpPr>
                        <wpg:grpSpPr bwMode="auto">
                          <a:xfrm>
                            <a:off x="13819" y="420"/>
                            <a:ext cx="552" cy="2"/>
                            <a:chOff x="13819" y="420"/>
                            <a:chExt cx="552" cy="2"/>
                          </a:xfrm>
                        </wpg:grpSpPr>
                        <wps:wsp>
                          <wps:cNvPr id="255" name="Freeform 239"/>
                          <wps:cNvSpPr>
                            <a:spLocks/>
                          </wps:cNvSpPr>
                          <wps:spPr bwMode="auto">
                            <a:xfrm>
                              <a:off x="13819" y="420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36"/>
                        <wpg:cNvGrpSpPr>
                          <a:grpSpLocks/>
                        </wpg:cNvGrpSpPr>
                        <wpg:grpSpPr bwMode="auto">
                          <a:xfrm>
                            <a:off x="13819" y="607"/>
                            <a:ext cx="552" cy="2"/>
                            <a:chOff x="13819" y="607"/>
                            <a:chExt cx="552" cy="2"/>
                          </a:xfrm>
                        </wpg:grpSpPr>
                        <wps:wsp>
                          <wps:cNvPr id="257" name="Freeform 237"/>
                          <wps:cNvSpPr>
                            <a:spLocks/>
                          </wps:cNvSpPr>
                          <wps:spPr bwMode="auto">
                            <a:xfrm>
                              <a:off x="13819" y="607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4"/>
                        <wpg:cNvGrpSpPr>
                          <a:grpSpLocks/>
                        </wpg:cNvGrpSpPr>
                        <wpg:grpSpPr bwMode="auto">
                          <a:xfrm>
                            <a:off x="13819" y="794"/>
                            <a:ext cx="552" cy="2"/>
                            <a:chOff x="13819" y="794"/>
                            <a:chExt cx="552" cy="2"/>
                          </a:xfrm>
                        </wpg:grpSpPr>
                        <wps:wsp>
                          <wps:cNvPr id="259" name="Freeform 235"/>
                          <wps:cNvSpPr>
                            <a:spLocks/>
                          </wps:cNvSpPr>
                          <wps:spPr bwMode="auto">
                            <a:xfrm>
                              <a:off x="13819" y="794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13819" y="980"/>
                            <a:ext cx="552" cy="2"/>
                            <a:chOff x="13819" y="980"/>
                            <a:chExt cx="552" cy="2"/>
                          </a:xfrm>
                        </wpg:grpSpPr>
                        <wps:wsp>
                          <wps:cNvPr id="261" name="Freeform 233"/>
                          <wps:cNvSpPr>
                            <a:spLocks/>
                          </wps:cNvSpPr>
                          <wps:spPr bwMode="auto">
                            <a:xfrm>
                              <a:off x="13819" y="980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3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65" y="165"/>
                              <a:ext cx="9318" cy="3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05A5EA" w14:textId="77777777" w:rsidR="00F441EC" w:rsidRDefault="00BC0B32">
                                <w:pPr>
                                  <w:spacing w:before="85"/>
                                  <w:ind w:left="16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12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12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12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sz w:val="12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sz w:val="12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sz w:val="12"/>
                                  </w:rPr>
                                  <w:t>years</w:t>
                                </w:r>
                              </w:p>
                              <w:p w14:paraId="3705A5EB" w14:textId="77777777" w:rsidR="00F441EC" w:rsidRDefault="00BC0B32">
                                <w:pPr>
                                  <w:spacing w:before="30"/>
                                  <w:ind w:left="715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95"/>
                                    <w:sz w:val="12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source</w:t>
                                </w:r>
                              </w:p>
                              <w:p w14:paraId="3705A5EC" w14:textId="77777777" w:rsidR="00F441EC" w:rsidRDefault="00BC0B32">
                                <w:pPr>
                                  <w:spacing w:before="39" w:line="305" w:lineRule="auto"/>
                                  <w:ind w:left="715" w:right="137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95"/>
                                    <w:sz w:val="12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partially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source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(may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indicate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assisted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delivery)</w:t>
                                </w:r>
                                <w:r>
                                  <w:rPr>
                                    <w:rFonts w:ascii="Century Gothic"/>
                                    <w:spacing w:val="130"/>
                                    <w:w w:val="9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provided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(or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required)</w:t>
                                </w:r>
                              </w:p>
                              <w:p w14:paraId="3705A5ED" w14:textId="77777777" w:rsidR="00F441EC" w:rsidRDefault="00BC0B32">
                                <w:pPr>
                                  <w:spacing w:line="139" w:lineRule="exact"/>
                                  <w:ind w:left="16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all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require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every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>year;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drying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phases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floodplains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temporary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streams</w:t>
                                </w:r>
                              </w:p>
                              <w:p w14:paraId="3705A5EE" w14:textId="77777777" w:rsidR="00F441EC" w:rsidRDefault="00BC0B32">
                                <w:pPr>
                                  <w:spacing w:before="77"/>
                                  <w:ind w:left="16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sz w:val="12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12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z w:val="12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sz w:val="12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sz w:val="12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sz w:val="12"/>
                                  </w:rPr>
                                  <w:t>2016-17</w:t>
                                </w:r>
                              </w:p>
                              <w:p w14:paraId="3705A5EF" w14:textId="77777777" w:rsidR="00F441EC" w:rsidRDefault="00BC0B32">
                                <w:pPr>
                                  <w:spacing w:before="30" w:line="305" w:lineRule="auto"/>
                                  <w:ind w:left="715" w:right="199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(full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partial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contribution,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seasonal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operational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considerations)</w:t>
                                </w:r>
                                <w:r>
                                  <w:rPr>
                                    <w:rFonts w:ascii="Century Gothic"/>
                                    <w:spacing w:val="126"/>
                                    <w:w w:val="9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>secondary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watering,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95"/>
                                    <w:sz w:val="12"/>
                                  </w:rPr>
                                  <w:t>via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(other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holders,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flows)</w:t>
                                </w:r>
                                <w:r>
                                  <w:rPr>
                                    <w:rFonts w:ascii="Century Gothic"/>
                                    <w:w w:val="9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7"/>
                                    <w:w w:val="93"/>
                                    <w:sz w:val="12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95"/>
                                    <w:sz w:val="12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watering</w:t>
                                </w:r>
                              </w:p>
                              <w:p w14:paraId="3705A5F0" w14:textId="77777777" w:rsidR="00F441EC" w:rsidRDefault="00BC0B32">
                                <w:pPr>
                                  <w:spacing w:before="66"/>
                                  <w:ind w:left="16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95"/>
                                    <w:sz w:val="12"/>
                                  </w:rPr>
                                  <w:t xml:space="preserve">Key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95"/>
                                    <w:sz w:val="12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9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95"/>
                                    <w:sz w:val="12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2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95"/>
                                    <w:sz w:val="12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95"/>
                                    <w:sz w:val="12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95"/>
                                    <w:sz w:val="12"/>
                                  </w:rPr>
                                  <w:t>demands</w:t>
                                </w:r>
                              </w:p>
                              <w:p w14:paraId="3705A5F1" w14:textId="77777777" w:rsidR="00F441EC" w:rsidRDefault="00BC0B32">
                                <w:pPr>
                                  <w:spacing w:before="30" w:line="305" w:lineRule="auto"/>
                                  <w:ind w:left="715" w:right="2008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12"/>
                                  </w:rPr>
                                  <w:t>need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12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manage</w:t>
                                </w:r>
                                <w:r>
                                  <w:rPr>
                                    <w:rFonts w:ascii="Century Gothic"/>
                                    <w:spacing w:val="-2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risk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irretrievable</w:t>
                                </w:r>
                                <w:r>
                                  <w:rPr>
                                    <w:rFonts w:ascii="Century Gothic"/>
                                    <w:spacing w:val="-2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loss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damage</w:t>
                                </w:r>
                                <w:r>
                                  <w:rPr>
                                    <w:rFonts w:ascii="Century Gothic"/>
                                    <w:spacing w:val="80"/>
                                    <w:w w:val="9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12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12"/>
                                  </w:rPr>
                                  <w:t>year</w:t>
                                </w:r>
                              </w:p>
                              <w:p w14:paraId="3705A5F2" w14:textId="77777777" w:rsidR="00F441EC" w:rsidRDefault="00BC0B32">
                                <w:pPr>
                                  <w:spacing w:before="1" w:line="305" w:lineRule="auto"/>
                                  <w:ind w:left="715" w:right="375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moderate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needed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95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 xml:space="preserve"> particular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95"/>
                                    <w:sz w:val="12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95"/>
                                    <w:sz w:val="12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9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95"/>
                                    <w:sz w:val="12"/>
                                  </w:rPr>
                                  <w:t>next</w:t>
                                </w:r>
                                <w:r>
                                  <w:rPr>
                                    <w:rFonts w:ascii="Century Gothic"/>
                                    <w:spacing w:val="58"/>
                                    <w:w w:val="9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12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12"/>
                                  </w:rPr>
                                  <w:t>year</w:t>
                                </w:r>
                              </w:p>
                              <w:p w14:paraId="3705A5F3" w14:textId="77777777" w:rsidR="00F441EC" w:rsidRDefault="00BC0B32">
                                <w:pPr>
                                  <w:spacing w:before="1"/>
                                  <w:ind w:left="715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very</w:t>
                                </w:r>
                                <w:r>
                                  <w:rPr>
                                    <w:rFonts w:ascii="Century Gothic"/>
                                    <w:spacing w:val="-2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-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sz w:val="12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12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2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following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sz w:val="12"/>
                                  </w:rPr>
                                  <w:t>year</w:t>
                                </w:r>
                              </w:p>
                              <w:p w14:paraId="3705A5F4" w14:textId="77777777" w:rsidR="00F441EC" w:rsidRDefault="00BC0B32">
                                <w:pPr>
                                  <w:spacing w:before="30"/>
                                  <w:ind w:left="164"/>
                                  <w:rPr>
                                    <w:rFonts w:ascii="Century Gothic" w:eastAsia="Century Gothic" w:hAnsi="Century Gothic" w:cs="Century Gothic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considered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generalised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sz w:val="12"/>
                                  </w:rPr>
                                  <w:t>scale;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2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requirements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sz w:val="12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less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sz w:val="12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sz w:val="12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sz w:val="12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z w:val="12"/>
                                  </w:rPr>
                                  <w:t>regime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5A5AD" id="Group 230" o:spid="_x0000_s1046" style="position:absolute;left:0;text-align:left;margin-left:683.25pt;margin-top:8.25pt;width:465.9pt;height:162.9pt;z-index:1696;mso-position-horizontal-relative:page;mso-position-vertical-relative:text" coordorigin="13665,165" coordsize="9318,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">
                <v:group id="Group 246" o:spid="_x0000_s1047" style="position:absolute;left:13811;top:415;width:561;height:197" coordorigin="13811,415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7" o:spid="_x0000_s1048" style="position:absolute;left:13811;top:415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5Y8UA&#10;AADcAAAADwAAAGRycy9kb3ducmV2LnhtbESPQWuDQBSE74H+h+UVcotrJNjWZhNaIeAtmPbS28N9&#10;VVv3rbhbNfn12UCgx2FmvmG2+9l0YqTBtZYVrKMYBHFldcu1gs+Pw+oZhPPIGjvLpOBMDva7h8UW&#10;M20nLmk8+VoECLsMFTTe95mUrmrIoItsTxy8bzsY9EEOtdQDTgFuOpnEcSoNthwWGuwpb6j6Pf0Z&#10;BZcvc3wp63dz5HKSP+uxndMiV2r5OL+9gvA0+//wvV1oBcnmCW5nwhG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PljxQAAANwAAAAPAAAAAAAAAAAAAAAAAJgCAABkcnMv&#10;ZG93bnJldi54bWxQSwUGAAAAAAQABAD1AAAAigMAAAAA&#10;" path="m,196r560,l560,,,,,196xe" fillcolor="#7e7e7e" stroked="f">
                    <v:path arrowok="t" o:connecttype="custom" o:connectlocs="0,611;560,611;560,415;0,415;0,611" o:connectangles="0,0,0,0,0"/>
                  </v:shape>
                </v:group>
                <v:group id="Group 244" o:spid="_x0000_s1049" style="position:absolute;left:13811;top:602;width:561;height:197" coordorigin="13811,602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5" o:spid="_x0000_s1050" style="position:absolute;left:13811;top:602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GfMMA&#10;AADcAAAADwAAAGRycy9kb3ducmV2LnhtbESPUWvCMBSF34X9h3AHe9PETuasRhFBtjex2w+4a65N&#10;sbkpTbR1v34RhD0ezjnf4aw2g2vElbpQe9YwnSgQxKU3NVcavr/243cQISIbbDyThhsF2KyfRivM&#10;je/5SNciViJBOOSowcbY5lKG0pLDMPEtcfJOvnMYk+wqaTrsE9w1MlPqTTqsOS1YbGlnqTwXF6fh&#10;50Mtejs/qlc3p9/mgDa7FVbrl+dhuwQRaYj/4Uf702jIZgu4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2GfMMAAADcAAAADwAAAAAAAAAAAAAAAACYAgAAZHJzL2Rv&#10;d25yZXYueG1sUEsFBgAAAAAEAAQA9QAAAIgDAAAAAA==&#10;" path="m,196r560,l560,,,,,196xe" fillcolor="#d7d7d7" stroked="f">
                    <v:path arrowok="t" o:connecttype="custom" o:connectlocs="0,798;560,798;560,602;0,602;0,798" o:connectangles="0,0,0,0,0"/>
                  </v:shape>
                </v:group>
                <v:group id="Group 242" o:spid="_x0000_s1051" style="position:absolute;left:13815;top:415;width:2;height:571" coordorigin="13815,415" coordsize="2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3" o:spid="_x0000_s1052" style="position:absolute;left:13815;top:415;width:2;height:571;visibility:visible;mso-wrap-style:square;v-text-anchor:top" coordsize="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uYsYA&#10;AADcAAAADwAAAGRycy9kb3ducmV2LnhtbESP0WrCQBRE3wv9h+UWfAl1o9hSoquUoBB80qQfcM3e&#10;JrHZuyG7TdJ+vVso+DjMzBlms5tMKwbqXWNZwWIegyAurW64UvBRHJ7fQDiPrLG1TAp+yMFu+/iw&#10;wUTbkc805L4SAcIuQQW1910ipStrMujmtiMO3qftDfog+0rqHscAN61cxvGrNNhwWKixo7Sm8iv/&#10;NgpStz+dV8doTxcfXX/T5tpGWaHU7Gl6X4PwNPl7+L+daQXLlwX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5uYsYAAADcAAAADwAAAAAAAAAAAAAAAACYAgAAZHJz&#10;L2Rvd25yZXYueG1sUEsFBgAAAAAEAAQA9QAAAIsDAAAAAA==&#10;" path="m,l,570e" filled="f" strokeweight=".18722mm">
                    <v:path arrowok="t" o:connecttype="custom" o:connectlocs="0,415;0,985" o:connectangles="0,0"/>
                  </v:shape>
                </v:group>
                <v:group id="Group 240" o:spid="_x0000_s1053" style="position:absolute;left:14367;top:424;width:2;height:561" coordorigin="14367,424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1" o:spid="_x0000_s1054" style="position:absolute;left:14367;top:424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ZU8YA&#10;AADcAAAADwAAAGRycy9kb3ducmV2LnhtbESPUWvCMBSF3wf7D+EO9qapjumoRlllg8FwMCeCb5fk&#10;2hSbm9LEtv77ZSDs8XDO+Q5nuR5cLTpqQ+VZwWScgSDW3lRcKtj/vI9eQISIbLD2TAquFGC9ur9b&#10;Ym58z9/U7WIpEoRDjgpsjE0uZdCWHIaxb4iTd/Ktw5hkW0rTYp/grpbTLJtJhxWnBYsNbSzp8+7i&#10;FOjia7vp+uulOO6tfjvM5zUWn0o9PgyvCxCRhvgfvrU/jILp8xP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3ZU8YAAADcAAAADwAAAAAAAAAAAAAAAACYAgAAZHJz&#10;L2Rvd25yZXYueG1sUEsFBgAAAAAEAAQA9QAAAIsDAAAAAA==&#10;" path="m,l,561e" filled="f" strokeweight=".18722mm">
                    <v:path arrowok="t" o:connecttype="custom" o:connectlocs="0,424;0,985" o:connectangles="0,0"/>
                  </v:shape>
                </v:group>
                <v:group id="Group 238" o:spid="_x0000_s1055" style="position:absolute;left:13819;top:420;width:552;height:2" coordorigin="13819,42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39" o:spid="_x0000_s1056" style="position:absolute;left:13819;top:42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MeMQA&#10;AADcAAAADwAAAGRycy9kb3ducmV2LnhtbESPT4vCMBTE78J+h/AW9qapLhWpRpGFBQ9S8Q9Fb4/m&#10;2Rabl9JE2/32G0HwOMzMb5jFqje1eFDrKssKxqMIBHFudcWFgtPxdzgD4TyyxtoyKfgjB6vlx2CB&#10;ibYd7+lx8IUIEHYJKii9bxIpXV6SQTeyDXHwrrY16INsC6lb7ALc1HISRVNpsOKwUGJDPyXlt8Pd&#10;KDC3LpPnPv2+pNt4x9n1ntkmVerrs1/PQXjq/Tv8am+0gkkcw/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DHj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236" o:spid="_x0000_s1057" style="position:absolute;left:13819;top:607;width:552;height:2" coordorigin="13819,607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37" o:spid="_x0000_s1058" style="position:absolute;left:13819;top:607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3lMQA&#10;AADcAAAADwAAAGRycy9kb3ducmV2LnhtbESPQYvCMBSE78L+h/AW9qapLrpSjbIsCB6koitFb4/m&#10;2Rabl9JEW/+9EQSPw8x8w8yXnanEjRpXWlYwHEQgiDOrS84VHP5X/SkI55E1VpZJwZ0cLBcfvTnG&#10;2ra8o9ve5yJA2MWooPC+jqV0WUEG3cDWxME728agD7LJpW6wDXBTyVEUTaTBksNCgTX9FZRd9lej&#10;wFzaVB675PuUbMZbTs/X1NaJUl+f3e8MhKfOv8Ov9lorGI1/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N5T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234" o:spid="_x0000_s1059" style="position:absolute;left:13819;top:794;width:552;height:2" coordorigin="13819,79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35" o:spid="_x0000_s1060" style="position:absolute;left:13819;top:79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GfcQA&#10;AADcAAAADwAAAGRycy9kb3ducmV2LnhtbESPQYvCMBSE78L+h/AW9qapLspajbIsCB6koitFb4/m&#10;2Rabl9JEW/+9EQSPw8x8w8yXnanEjRpXWlYwHEQgiDOrS84VHP5X/R8QziNrrCyTgjs5WC4+enOM&#10;tW15R7e9z0WAsItRQeF9HUvpsoIMuoGtiYN3to1BH2STS91gG+CmkqMomkiDJYeFAmv6Kyi77K9G&#10;gbm0qTx2yfcp2Yy3nJ6vqa0Tpb4+u98ZCE+df4df7bVWMBp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cBn3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231" o:spid="_x0000_s1061" style="position:absolute;left:13819;top:980;width:552;height:2" coordorigin="13819,98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33" o:spid="_x0000_s1062" style="position:absolute;left:13819;top:98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wA8YA&#10;AADcAAAADwAAAGRycy9kb3ducmV2LnhtbESPQWvCQBSE74L/YXkFL0E3StGSuooIFqEi1NZDb4/s&#10;axLMvg272yT+e1cQPA4z8w2zXPemFi05X1lWMJ2kIIhzqysuFPx878ZvIHxA1lhbJgVX8rBeDQdL&#10;zLTt+IvaUyhEhLDPUEEZQpNJ6fOSDPqJbYij92edwRClK6R22EW4qeUsTefSYMVxocSGtiXll9O/&#10;UfDrPvrm87xYJLJLissxub4e2kqp0Uu/eQcRqA/P8KO91wpm8y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wA8YAAADcAAAADwAAAAAAAAAAAAAAAACYAgAAZHJz&#10;L2Rvd25yZXYueG1sUEsFBgAAAAAEAAQA9QAAAIsDAAAAAA==&#10;" path="m,l552,e" filled="f" strokeweight=".20514mm">
                    <v:path arrowok="t" o:connecttype="custom" o:connectlocs="0,0;552,0" o:connectangles="0,0"/>
                  </v:shape>
                  <v:shape id="Text Box 232" o:spid="_x0000_s1063" type="#_x0000_t202" style="position:absolute;left:13665;top:165;width:9318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nWcUA&#10;AADcAAAADwAAAGRycy9kb3ducmV2LnhtbESPT4vCMBTE7wt+h/AEL4um24NINYqICx5kWf+hx0fz&#10;bEqbl9JEW7/9ZmFhj8PM/IZZrHpbiye1vnSs4GOSgCDOnS65UHA+fY5nIHxA1lg7JgUv8rBaDt4W&#10;mGnX8YGex1CICGGfoQITQpNJ6XNDFv3ENcTRu7vWYoiyLaRusYtwW8s0SabSYslxwWBDG0N5dXxY&#10;BdWX+T5c95tb/i6pKrpLcp29tkqNhv16DiJQH/7Df+2dVpBO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adZxQAAANwAAAAPAAAAAAAAAAAAAAAAAJgCAABkcnMv&#10;ZG93bnJldi54bWxQSwUGAAAAAAQABAD1AAAAigMAAAAA&#10;" filled="f">
                    <v:textbox inset="0,0,0,0">
                      <w:txbxContent>
                        <w:p w14:paraId="3705A5EA" w14:textId="77777777" w:rsidR="00F441EC" w:rsidRDefault="00BC0B32">
                          <w:pPr>
                            <w:spacing w:before="85"/>
                            <w:ind w:left="16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sz w:val="12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sz w:val="12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b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sz w:val="12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b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sz w:val="12"/>
                            </w:rPr>
                            <w:t>years</w:t>
                          </w:r>
                        </w:p>
                        <w:p w14:paraId="3705A5EB" w14:textId="77777777" w:rsidR="00F441EC" w:rsidRDefault="00BC0B32">
                          <w:pPr>
                            <w:spacing w:before="30"/>
                            <w:ind w:left="715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95"/>
                              <w:sz w:val="12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source</w:t>
                          </w:r>
                        </w:p>
                        <w:p w14:paraId="3705A5EC" w14:textId="77777777" w:rsidR="00F441EC" w:rsidRDefault="00BC0B32">
                          <w:pPr>
                            <w:spacing w:before="39" w:line="305" w:lineRule="auto"/>
                            <w:ind w:left="715" w:right="137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95"/>
                              <w:sz w:val="12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partially</w:t>
                          </w:r>
                          <w:r>
                            <w:rPr>
                              <w:rFonts w:ascii="Century Gothic"/>
                              <w:spacing w:val="-1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1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source</w:t>
                          </w:r>
                          <w:r>
                            <w:rPr>
                              <w:rFonts w:ascii="Century Gothic"/>
                              <w:spacing w:val="-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(may</w:t>
                          </w:r>
                          <w:r>
                            <w:rPr>
                              <w:rFonts w:ascii="Century Gothic"/>
                              <w:spacing w:val="-1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indicate</w:t>
                          </w:r>
                          <w:r>
                            <w:rPr>
                              <w:rFonts w:ascii="Century Gothic"/>
                              <w:spacing w:val="-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assisted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delivery)</w:t>
                          </w:r>
                          <w:r>
                            <w:rPr>
                              <w:rFonts w:ascii="Century Gothic"/>
                              <w:spacing w:val="130"/>
                              <w:w w:val="9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provided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(or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required)</w:t>
                          </w:r>
                        </w:p>
                        <w:p w14:paraId="3705A5ED" w14:textId="77777777" w:rsidR="00F441EC" w:rsidRDefault="00BC0B32">
                          <w:pPr>
                            <w:spacing w:line="139" w:lineRule="exact"/>
                            <w:ind w:left="16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all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require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every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>year;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drying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phases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floodplains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temporary</w:t>
                          </w:r>
                          <w:r>
                            <w:rPr>
                              <w:rFonts w:ascii="Century Gothic"/>
                              <w:spacing w:val="-1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streams</w:t>
                          </w:r>
                        </w:p>
                        <w:p w14:paraId="3705A5EE" w14:textId="77777777" w:rsidR="00F441EC" w:rsidRDefault="00BC0B32">
                          <w:pPr>
                            <w:spacing w:before="77"/>
                            <w:ind w:left="16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sz w:val="12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2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z w:val="12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sz w:val="12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sz w:val="12"/>
                            </w:rPr>
                            <w:t>2016-17</w:t>
                          </w:r>
                        </w:p>
                        <w:p w14:paraId="3705A5EF" w14:textId="77777777" w:rsidR="00F441EC" w:rsidRDefault="00BC0B32">
                          <w:pPr>
                            <w:spacing w:before="30" w:line="305" w:lineRule="auto"/>
                            <w:ind w:left="715" w:right="199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1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(full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partial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contribution,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seasonal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operational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considerations)</w:t>
                          </w:r>
                          <w:r>
                            <w:rPr>
                              <w:rFonts w:ascii="Century Gothic"/>
                              <w:spacing w:val="126"/>
                              <w:w w:val="9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>secondary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1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watering,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95"/>
                              <w:sz w:val="12"/>
                            </w:rPr>
                            <w:t>via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(other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holders,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flows)</w:t>
                          </w:r>
                          <w:r>
                            <w:rPr>
                              <w:rFonts w:ascii="Century Gothic"/>
                              <w:w w:val="9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7"/>
                              <w:w w:val="93"/>
                              <w:sz w:val="12"/>
                            </w:rPr>
                            <w:t xml:space="preserve">   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1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95"/>
                              <w:sz w:val="12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watering</w:t>
                          </w:r>
                        </w:p>
                        <w:p w14:paraId="3705A5F0" w14:textId="77777777" w:rsidR="00F441EC" w:rsidRDefault="00BC0B32">
                          <w:pPr>
                            <w:spacing w:before="66"/>
                            <w:ind w:left="16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w w:val="95"/>
                              <w:sz w:val="12"/>
                            </w:rPr>
                            <w:t xml:space="preserve">Key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12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95"/>
                              <w:sz w:val="12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12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95"/>
                              <w:sz w:val="12"/>
                            </w:rPr>
                            <w:t>demands</w:t>
                          </w:r>
                        </w:p>
                        <w:p w14:paraId="3705A5F1" w14:textId="77777777" w:rsidR="00F441EC" w:rsidRDefault="00BC0B32">
                          <w:pPr>
                            <w:spacing w:before="30" w:line="305" w:lineRule="auto"/>
                            <w:ind w:left="715" w:right="2008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sz w:val="12"/>
                            </w:rPr>
                            <w:t>need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sz w:val="12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manage</w:t>
                          </w:r>
                          <w:r>
                            <w:rPr>
                              <w:rFonts w:ascii="Century Gothic"/>
                              <w:spacing w:val="-2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irretrievable</w:t>
                          </w:r>
                          <w:r>
                            <w:rPr>
                              <w:rFonts w:ascii="Century Gothic"/>
                              <w:spacing w:val="-2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loss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damage</w:t>
                          </w:r>
                          <w:r>
                            <w:rPr>
                              <w:rFonts w:ascii="Century Gothic"/>
                              <w:spacing w:val="80"/>
                              <w:w w:val="9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sz w:val="12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sz w:val="12"/>
                            </w:rPr>
                            <w:t>year</w:t>
                          </w:r>
                        </w:p>
                        <w:p w14:paraId="3705A5F2" w14:textId="77777777" w:rsidR="00F441EC" w:rsidRDefault="00BC0B32">
                          <w:pPr>
                            <w:spacing w:before="1" w:line="305" w:lineRule="auto"/>
                            <w:ind w:left="715" w:right="375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moderate</w:t>
                          </w:r>
                          <w:r>
                            <w:rPr>
                              <w:rFonts w:ascii="Century Gothic"/>
                              <w:spacing w:val="-7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needed </w:t>
                          </w:r>
                          <w:r>
                            <w:rPr>
                              <w:rFonts w:ascii="Century Gothic"/>
                              <w:spacing w:val="1"/>
                              <w:w w:val="95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 xml:space="preserve"> particular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95"/>
                              <w:sz w:val="12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95"/>
                              <w:sz w:val="12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95"/>
                              <w:sz w:val="12"/>
                            </w:rPr>
                            <w:t>next</w:t>
                          </w:r>
                          <w:r>
                            <w:rPr>
                              <w:rFonts w:ascii="Century Gothic"/>
                              <w:spacing w:val="58"/>
                              <w:w w:val="9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-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sz w:val="12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sz w:val="12"/>
                            </w:rPr>
                            <w:t>year</w:t>
                          </w:r>
                        </w:p>
                        <w:p w14:paraId="3705A5F3" w14:textId="77777777" w:rsidR="00F441EC" w:rsidRDefault="00BC0B32">
                          <w:pPr>
                            <w:spacing w:before="1"/>
                            <w:ind w:left="715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sz w:val="12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very</w:t>
                          </w:r>
                          <w:r>
                            <w:rPr>
                              <w:rFonts w:ascii="Century Gothic"/>
                              <w:spacing w:val="-2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-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sz w:val="12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sz w:val="12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2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following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sz w:val="12"/>
                            </w:rPr>
                            <w:t>year</w:t>
                          </w:r>
                        </w:p>
                        <w:p w14:paraId="3705A5F4" w14:textId="77777777" w:rsidR="00F441EC" w:rsidRDefault="00BC0B32">
                          <w:pPr>
                            <w:spacing w:before="30"/>
                            <w:ind w:left="164"/>
                            <w:rPr>
                              <w:rFonts w:ascii="Century Gothic" w:eastAsia="Century Gothic" w:hAnsi="Century Gothic" w:cs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considered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-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generalised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sz w:val="12"/>
                            </w:rPr>
                            <w:t>scale;</w:t>
                          </w:r>
                          <w:r>
                            <w:rPr>
                              <w:rFonts w:ascii="Century Gothic"/>
                              <w:spacing w:val="-1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2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requirements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sz w:val="12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less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2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-1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sz w:val="12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sz w:val="12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spacing w:val="-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2"/>
                            </w:rPr>
                            <w:t>regime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1"/>
          <w:sz w:val="16"/>
        </w:rPr>
        <w:t xml:space="preserve">Notes </w:t>
      </w:r>
      <w:r>
        <w:rPr>
          <w:rFonts w:ascii="Century Gothic"/>
          <w:b/>
          <w:spacing w:val="-2"/>
          <w:sz w:val="16"/>
        </w:rPr>
        <w:t>to</w:t>
      </w:r>
      <w:r>
        <w:rPr>
          <w:rFonts w:ascii="Century Gothic"/>
          <w:b/>
          <w:sz w:val="16"/>
        </w:rPr>
        <w:t xml:space="preserve"> </w:t>
      </w:r>
      <w:r>
        <w:rPr>
          <w:rFonts w:ascii="Century Gothic"/>
          <w:b/>
          <w:spacing w:val="-1"/>
          <w:sz w:val="16"/>
        </w:rPr>
        <w:t>table:</w:t>
      </w:r>
      <w:r>
        <w:rPr>
          <w:rFonts w:ascii="Century Gothic"/>
          <w:b/>
          <w:spacing w:val="1"/>
          <w:sz w:val="16"/>
        </w:rPr>
        <w:t xml:space="preserve"> </w:t>
      </w:r>
      <w:hyperlink w:anchor="_bookmark21" w:history="1">
        <w:r>
          <w:rPr>
            <w:rFonts w:ascii="Century Gothic"/>
            <w:b/>
            <w:spacing w:val="-1"/>
            <w:sz w:val="16"/>
          </w:rPr>
          <w:t>Table</w:t>
        </w:r>
        <w:r>
          <w:rPr>
            <w:rFonts w:ascii="Century Gothic"/>
            <w:b/>
            <w:spacing w:val="-2"/>
            <w:sz w:val="16"/>
          </w:rPr>
          <w:t xml:space="preserve"> </w:t>
        </w:r>
        <w:r>
          <w:rPr>
            <w:rFonts w:ascii="Century Gothic"/>
            <w:b/>
            <w:sz w:val="16"/>
          </w:rPr>
          <w:t>4</w:t>
        </w:r>
      </w:hyperlink>
    </w:p>
    <w:p w14:paraId="3705A038" w14:textId="77777777" w:rsidR="00F441EC" w:rsidRDefault="00BC0B32">
      <w:pPr>
        <w:numPr>
          <w:ilvl w:val="0"/>
          <w:numId w:val="7"/>
        </w:numPr>
        <w:tabs>
          <w:tab w:val="left" w:pos="392"/>
        </w:tabs>
        <w:spacing w:before="58"/>
        <w:ind w:right="9763" w:hanging="28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2"/>
          <w:sz w:val="15"/>
        </w:rPr>
        <w:t>As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indicated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2"/>
          <w:sz w:val="15"/>
        </w:rPr>
        <w:t>by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2"/>
          <w:sz w:val="15"/>
        </w:rPr>
        <w:t>hydrological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modelling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undertaken</w:t>
      </w:r>
      <w:r>
        <w:rPr>
          <w:rFonts w:ascii="Century Gothic"/>
          <w:sz w:val="15"/>
        </w:rPr>
        <w:t xml:space="preserve"> by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the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Murray-Darling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2"/>
          <w:sz w:val="15"/>
        </w:rPr>
        <w:t>Basin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-2"/>
          <w:sz w:val="15"/>
        </w:rPr>
        <w:t>Authority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2"/>
          <w:sz w:val="15"/>
        </w:rPr>
        <w:t>(northern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Basin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review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2"/>
          <w:sz w:val="15"/>
        </w:rPr>
        <w:t>developing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2"/>
          <w:sz w:val="15"/>
        </w:rPr>
        <w:t>the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Basin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Plan) </w:t>
      </w:r>
      <w:r>
        <w:rPr>
          <w:rFonts w:ascii="Century Gothic"/>
          <w:spacing w:val="-1"/>
          <w:sz w:val="15"/>
        </w:rPr>
        <w:t>testing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outcomes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for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flow</w:t>
      </w:r>
      <w:r>
        <w:rPr>
          <w:rFonts w:ascii="Century Gothic"/>
          <w:spacing w:val="153"/>
          <w:sz w:val="15"/>
        </w:rPr>
        <w:t xml:space="preserve"> </w:t>
      </w:r>
      <w:r>
        <w:rPr>
          <w:rFonts w:ascii="Century Gothic"/>
          <w:spacing w:val="-1"/>
          <w:sz w:val="15"/>
        </w:rPr>
        <w:t>indicators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under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-2"/>
          <w:sz w:val="15"/>
        </w:rPr>
        <w:t>number</w:t>
      </w:r>
      <w:r>
        <w:rPr>
          <w:rFonts w:ascii="Century Gothic"/>
          <w:spacing w:val="-1"/>
          <w:sz w:val="15"/>
        </w:rPr>
        <w:t xml:space="preserve"> of different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water recovery scenarios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meet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tributary catchment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targets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the </w:t>
      </w:r>
      <w:r>
        <w:rPr>
          <w:rFonts w:ascii="Century Gothic"/>
          <w:spacing w:val="-2"/>
          <w:sz w:val="15"/>
        </w:rPr>
        <w:t>shared</w:t>
      </w:r>
      <w:r>
        <w:rPr>
          <w:rFonts w:ascii="Century Gothic"/>
          <w:spacing w:val="-1"/>
          <w:sz w:val="15"/>
        </w:rPr>
        <w:t xml:space="preserve"> reduction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 the</w:t>
      </w:r>
      <w:r>
        <w:rPr>
          <w:rFonts w:ascii="Century Gothic"/>
          <w:spacing w:val="3"/>
          <w:sz w:val="15"/>
        </w:rPr>
        <w:t xml:space="preserve"> </w:t>
      </w:r>
      <w:r>
        <w:rPr>
          <w:rFonts w:ascii="Century Gothic"/>
          <w:spacing w:val="-1"/>
          <w:sz w:val="15"/>
        </w:rPr>
        <w:t>Barwon-Darling</w:t>
      </w:r>
      <w:r>
        <w:rPr>
          <w:rFonts w:ascii="Century Gothic"/>
          <w:spacing w:val="-2"/>
          <w:sz w:val="15"/>
        </w:rPr>
        <w:t xml:space="preserve"> system</w:t>
      </w:r>
    </w:p>
    <w:p w14:paraId="3705A039" w14:textId="77777777" w:rsidR="00F441EC" w:rsidRDefault="00BC0B32">
      <w:pPr>
        <w:numPr>
          <w:ilvl w:val="0"/>
          <w:numId w:val="7"/>
        </w:numPr>
        <w:tabs>
          <w:tab w:val="left" w:pos="392"/>
        </w:tabs>
        <w:spacing w:before="61"/>
        <w:ind w:right="9763" w:hanging="28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Ongoing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-1"/>
          <w:sz w:val="15"/>
        </w:rPr>
        <w:t>in-stream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use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2"/>
          <w:sz w:val="15"/>
        </w:rPr>
        <w:t>of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unregulated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2"/>
          <w:sz w:val="15"/>
        </w:rPr>
        <w:t>Commonwealth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2"/>
          <w:sz w:val="15"/>
        </w:rPr>
        <w:t>entitlements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('passive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1"/>
          <w:sz w:val="15"/>
        </w:rPr>
        <w:t>management')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-1"/>
          <w:sz w:val="15"/>
        </w:rPr>
        <w:t>will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contribute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all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listed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2"/>
          <w:sz w:val="15"/>
        </w:rPr>
        <w:t>demands.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Contributions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2"/>
          <w:sz w:val="15"/>
        </w:rPr>
        <w:t>from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2"/>
          <w:sz w:val="15"/>
        </w:rPr>
        <w:t>unregulated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entitlements</w:t>
      </w:r>
      <w:r>
        <w:rPr>
          <w:rFonts w:ascii="Century Gothic"/>
          <w:spacing w:val="124"/>
          <w:sz w:val="15"/>
        </w:rPr>
        <w:t xml:space="preserve"> </w:t>
      </w:r>
      <w:r>
        <w:rPr>
          <w:rFonts w:ascii="Century Gothic"/>
          <w:spacing w:val="-1"/>
          <w:sz w:val="15"/>
        </w:rPr>
        <w:t>are subject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suitable flow</w:t>
      </w:r>
      <w:r>
        <w:rPr>
          <w:rFonts w:ascii="Century Gothic"/>
          <w:spacing w:val="-2"/>
          <w:sz w:val="15"/>
        </w:rPr>
        <w:t xml:space="preserve"> events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are determined</w:t>
      </w:r>
      <w:r>
        <w:rPr>
          <w:rFonts w:ascii="Century Gothic"/>
          <w:spacing w:val="-2"/>
          <w:sz w:val="15"/>
        </w:rPr>
        <w:t xml:space="preserve"> by</w:t>
      </w:r>
      <w:r>
        <w:rPr>
          <w:rFonts w:ascii="Century Gothic"/>
          <w:spacing w:val="-1"/>
          <w:sz w:val="15"/>
        </w:rPr>
        <w:t xml:space="preserve"> the characteristics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each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particular </w:t>
      </w:r>
      <w:r>
        <w:rPr>
          <w:rFonts w:ascii="Century Gothic"/>
          <w:spacing w:val="-2"/>
          <w:sz w:val="15"/>
        </w:rPr>
        <w:t xml:space="preserve">flow </w:t>
      </w:r>
      <w:r>
        <w:rPr>
          <w:rFonts w:ascii="Century Gothic"/>
          <w:spacing w:val="-1"/>
          <w:sz w:val="15"/>
        </w:rPr>
        <w:t>(peak,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duration,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losses)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access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conditions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held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entitlements.</w:t>
      </w:r>
    </w:p>
    <w:p w14:paraId="3705A03A" w14:textId="690BF5C5" w:rsidR="00F441EC" w:rsidRDefault="00BC0B32">
      <w:pPr>
        <w:numPr>
          <w:ilvl w:val="0"/>
          <w:numId w:val="7"/>
        </w:numPr>
        <w:tabs>
          <w:tab w:val="left" w:pos="392"/>
        </w:tabs>
        <w:spacing w:before="61"/>
        <w:ind w:right="9626" w:hanging="283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3705A5AE" wp14:editId="41760E36">
                <wp:simplePos x="0" y="0"/>
                <wp:positionH relativeFrom="page">
                  <wp:posOffset>8769350</wp:posOffset>
                </wp:positionH>
                <wp:positionV relativeFrom="paragraph">
                  <wp:posOffset>162560</wp:posOffset>
                </wp:positionV>
                <wp:extent cx="360680" cy="374650"/>
                <wp:effectExtent l="6350" t="10160" r="4445" b="5715"/>
                <wp:wrapNone/>
                <wp:docPr id="22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74650"/>
                          <a:chOff x="13810" y="256"/>
                          <a:chExt cx="568" cy="590"/>
                        </a:xfrm>
                      </wpg:grpSpPr>
                      <wpg:grpSp>
                        <wpg:cNvPr id="229" name="Group 228"/>
                        <wpg:cNvGrpSpPr>
                          <a:grpSpLocks/>
                        </wpg:cNvGrpSpPr>
                        <wpg:grpSpPr bwMode="auto">
                          <a:xfrm>
                            <a:off x="13811" y="261"/>
                            <a:ext cx="561" cy="197"/>
                            <a:chOff x="13811" y="261"/>
                            <a:chExt cx="561" cy="197"/>
                          </a:xfrm>
                        </wpg:grpSpPr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13811" y="261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458 261"/>
                                <a:gd name="T3" fmla="*/ 458 h 197"/>
                                <a:gd name="T4" fmla="+- 0 14371 13811"/>
                                <a:gd name="T5" fmla="*/ T4 w 561"/>
                                <a:gd name="T6" fmla="+- 0 458 261"/>
                                <a:gd name="T7" fmla="*/ 458 h 197"/>
                                <a:gd name="T8" fmla="+- 0 14371 13811"/>
                                <a:gd name="T9" fmla="*/ T8 w 561"/>
                                <a:gd name="T10" fmla="+- 0 261 261"/>
                                <a:gd name="T11" fmla="*/ 261 h 197"/>
                                <a:gd name="T12" fmla="+- 0 13811 13811"/>
                                <a:gd name="T13" fmla="*/ T12 w 561"/>
                                <a:gd name="T14" fmla="+- 0 261 261"/>
                                <a:gd name="T15" fmla="*/ 261 h 197"/>
                                <a:gd name="T16" fmla="+- 0 13811 13811"/>
                                <a:gd name="T17" fmla="*/ T16 w 561"/>
                                <a:gd name="T18" fmla="+- 0 458 261"/>
                                <a:gd name="T19" fmla="*/ 45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7"/>
                                  </a:moveTo>
                                  <a:lnTo>
                                    <a:pt x="560" y="197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6"/>
                        <wpg:cNvGrpSpPr>
                          <a:grpSpLocks/>
                        </wpg:cNvGrpSpPr>
                        <wpg:grpSpPr bwMode="auto">
                          <a:xfrm>
                            <a:off x="13811" y="448"/>
                            <a:ext cx="561" cy="197"/>
                            <a:chOff x="13811" y="448"/>
                            <a:chExt cx="561" cy="197"/>
                          </a:xfrm>
                        </wpg:grpSpPr>
                        <wps:wsp>
                          <wps:cNvPr id="232" name="Freeform 227"/>
                          <wps:cNvSpPr>
                            <a:spLocks/>
                          </wps:cNvSpPr>
                          <wps:spPr bwMode="auto">
                            <a:xfrm>
                              <a:off x="13811" y="448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645 448"/>
                                <a:gd name="T3" fmla="*/ 645 h 197"/>
                                <a:gd name="T4" fmla="+- 0 14371 13811"/>
                                <a:gd name="T5" fmla="*/ T4 w 561"/>
                                <a:gd name="T6" fmla="+- 0 645 448"/>
                                <a:gd name="T7" fmla="*/ 645 h 197"/>
                                <a:gd name="T8" fmla="+- 0 14371 13811"/>
                                <a:gd name="T9" fmla="*/ T8 w 561"/>
                                <a:gd name="T10" fmla="+- 0 448 448"/>
                                <a:gd name="T11" fmla="*/ 448 h 197"/>
                                <a:gd name="T12" fmla="+- 0 13811 13811"/>
                                <a:gd name="T13" fmla="*/ T12 w 561"/>
                                <a:gd name="T14" fmla="+- 0 448 448"/>
                                <a:gd name="T15" fmla="*/ 448 h 197"/>
                                <a:gd name="T16" fmla="+- 0 13811 13811"/>
                                <a:gd name="T17" fmla="*/ T16 w 561"/>
                                <a:gd name="T18" fmla="+- 0 645 448"/>
                                <a:gd name="T19" fmla="*/ 64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7"/>
                                  </a:moveTo>
                                  <a:lnTo>
                                    <a:pt x="560" y="197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4"/>
                        <wpg:cNvGrpSpPr>
                          <a:grpSpLocks/>
                        </wpg:cNvGrpSpPr>
                        <wpg:grpSpPr bwMode="auto">
                          <a:xfrm>
                            <a:off x="13815" y="261"/>
                            <a:ext cx="2" cy="580"/>
                            <a:chOff x="13815" y="261"/>
                            <a:chExt cx="2" cy="580"/>
                          </a:xfrm>
                        </wpg:grpSpPr>
                        <wps:wsp>
                          <wps:cNvPr id="234" name="Freeform 225"/>
                          <wps:cNvSpPr>
                            <a:spLocks/>
                          </wps:cNvSpPr>
                          <wps:spPr bwMode="auto">
                            <a:xfrm>
                              <a:off x="13815" y="261"/>
                              <a:ext cx="2" cy="580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261 h 580"/>
                                <a:gd name="T2" fmla="+- 0 840 261"/>
                                <a:gd name="T3" fmla="*/ 840 h 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">
                                  <a:moveTo>
                                    <a:pt x="0" y="0"/>
                                  </a:moveTo>
                                  <a:lnTo>
                                    <a:pt x="0" y="579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2"/>
                        <wpg:cNvGrpSpPr>
                          <a:grpSpLocks/>
                        </wpg:cNvGrpSpPr>
                        <wpg:grpSpPr bwMode="auto">
                          <a:xfrm>
                            <a:off x="14367" y="270"/>
                            <a:ext cx="2" cy="570"/>
                            <a:chOff x="14367" y="270"/>
                            <a:chExt cx="2" cy="570"/>
                          </a:xfrm>
                        </wpg:grpSpPr>
                        <wps:wsp>
                          <wps:cNvPr id="236" name="Freeform 223"/>
                          <wps:cNvSpPr>
                            <a:spLocks/>
                          </wps:cNvSpPr>
                          <wps:spPr bwMode="auto">
                            <a:xfrm>
                              <a:off x="14367" y="270"/>
                              <a:ext cx="2" cy="570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270 h 570"/>
                                <a:gd name="T2" fmla="+- 0 840 270"/>
                                <a:gd name="T3" fmla="*/ 840 h 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0">
                                  <a:moveTo>
                                    <a:pt x="0" y="0"/>
                                  </a:moveTo>
                                  <a:lnTo>
                                    <a:pt x="0" y="570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0"/>
                        <wpg:cNvGrpSpPr>
                          <a:grpSpLocks/>
                        </wpg:cNvGrpSpPr>
                        <wpg:grpSpPr bwMode="auto">
                          <a:xfrm>
                            <a:off x="13819" y="266"/>
                            <a:ext cx="552" cy="2"/>
                            <a:chOff x="13819" y="266"/>
                            <a:chExt cx="552" cy="2"/>
                          </a:xfrm>
                        </wpg:grpSpPr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13819" y="266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8"/>
                        <wpg:cNvGrpSpPr>
                          <a:grpSpLocks/>
                        </wpg:cNvGrpSpPr>
                        <wpg:grpSpPr bwMode="auto">
                          <a:xfrm>
                            <a:off x="13819" y="453"/>
                            <a:ext cx="552" cy="2"/>
                            <a:chOff x="13819" y="453"/>
                            <a:chExt cx="552" cy="2"/>
                          </a:xfrm>
                        </wpg:grpSpPr>
                        <wps:wsp>
                          <wps:cNvPr id="240" name="Freeform 219"/>
                          <wps:cNvSpPr>
                            <a:spLocks/>
                          </wps:cNvSpPr>
                          <wps:spPr bwMode="auto">
                            <a:xfrm>
                              <a:off x="13819" y="453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6"/>
                        <wpg:cNvGrpSpPr>
                          <a:grpSpLocks/>
                        </wpg:cNvGrpSpPr>
                        <wpg:grpSpPr bwMode="auto">
                          <a:xfrm>
                            <a:off x="13819" y="640"/>
                            <a:ext cx="552" cy="2"/>
                            <a:chOff x="13819" y="640"/>
                            <a:chExt cx="552" cy="2"/>
                          </a:xfrm>
                        </wpg:grpSpPr>
                        <wps:wsp>
                          <wps:cNvPr id="242" name="Freeform 217"/>
                          <wps:cNvSpPr>
                            <a:spLocks/>
                          </wps:cNvSpPr>
                          <wps:spPr bwMode="auto">
                            <a:xfrm>
                              <a:off x="13819" y="640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4"/>
                        <wpg:cNvGrpSpPr>
                          <a:grpSpLocks/>
                        </wpg:cNvGrpSpPr>
                        <wpg:grpSpPr bwMode="auto">
                          <a:xfrm>
                            <a:off x="13819" y="836"/>
                            <a:ext cx="552" cy="2"/>
                            <a:chOff x="13819" y="836"/>
                            <a:chExt cx="552" cy="2"/>
                          </a:xfrm>
                        </wpg:grpSpPr>
                        <wps:wsp>
                          <wps:cNvPr id="244" name="Freeform 215"/>
                          <wps:cNvSpPr>
                            <a:spLocks/>
                          </wps:cNvSpPr>
                          <wps:spPr bwMode="auto">
                            <a:xfrm>
                              <a:off x="13819" y="836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6133D" id="Group 213" o:spid="_x0000_s1026" style="position:absolute;margin-left:690.5pt;margin-top:12.8pt;width:28.4pt;height:29.5pt;z-index:1720;mso-position-horizontal-relative:page" coordorigin="13810,256" coordsize="568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">
                <v:group id="Group 228" o:spid="_x0000_s1027" style="position:absolute;left:13811;top:261;width:561;height:197" coordorigin="13811,261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9" o:spid="_x0000_s1028" style="position:absolute;left:13811;top:261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jAMAA&#10;AADcAAAADwAAAGRycy9kb3ducmV2LnhtbERPS4vCMBC+C/6HMMLeNFVB3W6jiLCspwUfB49DM31g&#10;MynNWOu/3xyEPX5872w3uEb11IXas4H5LAFFnHtbc2ngevmebkAFQbbYeCYDLwqw245HGabWP/lE&#10;/VlKFUM4pGigEmlTrUNekcMw8y1x5ArfOZQIu1LbDp8x3DV6kSQr7bDm2FBhS4eK8vv54QzcPh/L&#10;NW3udc/F6/Jzk9+9rMiYj8mw/wIlNMi/+O0+WgOLZZwfz8Qj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jjAMAAAADcAAAADwAAAAAAAAAAAAAAAACYAgAAZHJzL2Rvd25y&#10;ZXYueG1sUEsFBgAAAAAEAAQA9QAAAIUDAAAAAA==&#10;" path="m,197r560,l560,,,,,197xe" fillcolor="#375f91" stroked="f">
                    <v:path arrowok="t" o:connecttype="custom" o:connectlocs="0,458;560,458;560,261;0,261;0,458" o:connectangles="0,0,0,0,0"/>
                  </v:shape>
                </v:group>
                <v:group id="Group 226" o:spid="_x0000_s1029" style="position:absolute;left:13811;top:448;width:561;height:197" coordorigin="13811,448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7" o:spid="_x0000_s1030" style="position:absolute;left:13811;top:448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dxMEA&#10;AADcAAAADwAAAGRycy9kb3ducmV2LnhtbESPT4vCMBTE74LfIbwFL6LpVlDpGsUVBI/+xevb5m1b&#10;bF5KErV+eyMIHoeZ3wwzW7SmFjdyvrKs4HuYgCDOra64UHA8rAdTED4ga6wtk4IHeVjMu50ZZtre&#10;eUe3fShELGGfoYIyhCaT0uclGfRD2xBH7986gyFKV0jt8B7LTS3TJBlLgxXHhRIbWpWUX/ZXoyB1&#10;m19OJ1tzPP31C3PuJ83ZX5TqfbXLHxCB2vAJv+mNjtwohde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AncTBAAAA3AAAAA8AAAAAAAAAAAAAAAAAmAIAAGRycy9kb3du&#10;cmV2LnhtbFBLBQYAAAAABAAEAPUAAACGAwAAAAA=&#10;" path="m,197r560,l560,,,,,197xe" fillcolor="#94b3d6" stroked="f">
                    <v:path arrowok="t" o:connecttype="custom" o:connectlocs="0,645;560,645;560,448;0,448;0,645" o:connectangles="0,0,0,0,0"/>
                  </v:shape>
                </v:group>
                <v:group id="Group 224" o:spid="_x0000_s1031" style="position:absolute;left:13815;top:261;width:2;height:580" coordorigin="13815,261" coordsize="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5" o:spid="_x0000_s1032" style="position:absolute;left:13815;top:261;width:2;height:580;visibility:visible;mso-wrap-style:square;v-text-anchor:top" coordsize="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ft8IA&#10;AADcAAAADwAAAGRycy9kb3ducmV2LnhtbESPQYvCMBSE74L/ITxhb5rqFlmqUUQQ172pXfD4aJ5N&#10;sXmpTVbrv98IgsdhZr5h5svO1uJGra8cKxiPEhDEhdMVlwry42b4BcIHZI21Y1LwIA/LRb83x0y7&#10;O+/pdgiliBD2GSowITSZlL4wZNGPXEMcvbNrLYYo21LqFu8Rbms5SZKptFhxXDDY0NpQcTn8WQVh&#10;u9b7tDySKdzvz/WU5tedz5X6GHSrGYhAXXiHX+1vrWDymcL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Z+3wgAAANwAAAAPAAAAAAAAAAAAAAAAAJgCAABkcnMvZG93&#10;bnJldi54bWxQSwUGAAAAAAQABAD1AAAAhwMAAAAA&#10;" path="m,l,579e" filled="f" strokeweight=".18722mm">
                    <v:path arrowok="t" o:connecttype="custom" o:connectlocs="0,261;0,840" o:connectangles="0,0"/>
                  </v:shape>
                </v:group>
                <v:group id="Group 222" o:spid="_x0000_s1033" style="position:absolute;left:14367;top:270;width:2;height:570" coordorigin="14367,270" coordsize="2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3" o:spid="_x0000_s1034" style="position:absolute;left:14367;top:270;width:2;height:570;visibility:visible;mso-wrap-style:square;v-text-anchor:top" coordsize="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uesUA&#10;AADcAAAADwAAAGRycy9kb3ducmV2LnhtbESPX2vCMBTF3wf7DuEOfFvTKYh0xrIVhMHA4Z+9X5q7&#10;pltzU5Oo1U+/CIKPh3PO73Dm5WA7cSQfWscKXrIcBHHtdMuNgt12+TwDESKyxs4xKThTgHLx+DDH&#10;QrsTr+m4iY1IEA4FKjAx9oWUoTZkMWSuJ07ej/MWY5K+kdrjKcFtJ8d5PpUWW04LBnuqDNV/m4NV&#10;oC/+87eu1u7yvdfbr3ezsmF2UGr0NLy9gog0xHv41v7QCsaTK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+56xQAAANwAAAAPAAAAAAAAAAAAAAAAAJgCAABkcnMv&#10;ZG93bnJldi54bWxQSwUGAAAAAAQABAD1AAAAigMAAAAA&#10;" path="m,l,570e" filled="f" strokeweight=".18722mm">
                    <v:path arrowok="t" o:connecttype="custom" o:connectlocs="0,270;0,840" o:connectangles="0,0"/>
                  </v:shape>
                </v:group>
                <v:group id="Group 220" o:spid="_x0000_s1035" style="position:absolute;left:13819;top:266;width:552;height:2" coordorigin="13819,26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1" o:spid="_x0000_s1036" style="position:absolute;left:13819;top:26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GRsIA&#10;AADcAAAADwAAAGRycy9kb3ducmV2LnhtbERPy4rCMBTdC/MP4Q6403SUEanGIgMDs5AOPii6uzTX&#10;trS5KU209e/NQnB5OO91MphG3KlzlWUFX9MIBHFudcWFgtPxd7IE4TyyxsYyKXiQg2TzMVpjrG3P&#10;e7offCFCCLsYFZTet7GULi/JoJvaljhwV9sZ9AF2hdQd9iHcNHIWRQtpsOLQUGJLPyXl9eFmFJi6&#10;z+R5SOeXdPf9z9n1ltk2VWr8OWxXIDwN/i1+uf+0gtk8rA1nw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0ZGwgAAANwAAAAPAAAAAAAAAAAAAAAAAJgCAABkcnMvZG93&#10;bnJldi54bWxQSwUGAAAAAAQABAD1AAAAhwMAAAAA&#10;" path="m,l552,e" filled="f" strokeweight=".19967mm">
                    <v:path arrowok="t" o:connecttype="custom" o:connectlocs="0,0;552,0" o:connectangles="0,0"/>
                  </v:shape>
                </v:group>
                <v:group id="Group 218" o:spid="_x0000_s1037" style="position:absolute;left:13819;top:453;width:552;height:2" coordorigin="13819,453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9" o:spid="_x0000_s1038" style="position:absolute;left:13819;top:453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5PcEA&#10;AADcAAAADwAAAGRycy9kb3ducmV2LnhtbERPy4rCMBTdC/5DuII7TX0ydIwiAwMupOKDMrO7NNe2&#10;2NyUJtr692YhuDyc92rTmUo8qHGlZQWTcQSCOLO65FzB5fw7+gLhPLLGyjIpeJKDzbrfW2GsbctH&#10;epx8LkIIuxgVFN7XsZQuK8igG9uaOHBX2xj0ATa51A22IdxUchpFS2mw5NBQYE0/BWW3090oMLc2&#10;lX9dMvtP9osDp9d7autEqeGg236D8NT5j/jt3mkF03m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/OT3BAAAA3AAAAA8AAAAAAAAAAAAAAAAAmAIAAGRycy9kb3du&#10;cmV2LnhtbFBLBQYAAAAABAAEAPUAAACGAwAAAAA=&#10;" path="m,l552,e" filled="f" strokeweight=".19967mm">
                    <v:path arrowok="t" o:connecttype="custom" o:connectlocs="0,0;552,0" o:connectangles="0,0"/>
                  </v:shape>
                </v:group>
                <v:group id="Group 216" o:spid="_x0000_s1039" style="position:absolute;left:13819;top:640;width:552;height:2" coordorigin="13819,64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7" o:spid="_x0000_s1040" style="position:absolute;left:13819;top:64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C0cYA&#10;AADcAAAADwAAAGRycy9kb3ducmV2LnhtbESPQWvCQBSE74X+h+UVems2TVuR6BqKIPRQUqoS9PbI&#10;PpNg9m3Ibkz677uC4HGYmW+YZTaZVlyod41lBa9RDIK4tLrhSsF+t3mZg3AeWWNrmRT8kYNs9fiw&#10;xFTbkX/psvWVCBB2KSqove9SKV1Zk0EX2Y44eCfbG/RB9pXUPY4BblqZxPFMGmw4LNTY0bqm8rwd&#10;jAJzHgt5mPK3Y/798cPFaShslyv1/DR9LkB4mvw9fGt/aQXJew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C0cYAAADcAAAADwAAAAAAAAAAAAAAAACYAgAAZHJz&#10;L2Rvd25yZXYueG1sUEsFBgAAAAAEAAQA9QAAAIsDAAAAAA==&#10;" path="m,l552,e" filled="f" strokeweight=".19967mm">
                    <v:path arrowok="t" o:connecttype="custom" o:connectlocs="0,0;552,0" o:connectangles="0,0"/>
                  </v:shape>
                </v:group>
                <v:group id="Group 214" o:spid="_x0000_s1041" style="position:absolute;left:13819;top:836;width:552;height:2" coordorigin="13819,83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5" o:spid="_x0000_s1042" style="position:absolute;left:13819;top:83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/PsQA&#10;AADcAAAADwAAAGRycy9kb3ducmV2LnhtbESPQYvCMBSE78L+h/AW9qapri5SjbIsCB6koitFb4/m&#10;2Rabl9JEW/+9EQSPw8x8w8yXnanEjRpXWlYwHEQgiDOrS84VHP5X/SkI55E1VpZJwZ0cLBcfvTnG&#10;2ra8o9ve5yJA2MWooPC+jqV0WUEG3cDWxME728agD7LJpW6wDXBTyVEU/UiDJYeFAmv6Kyi77K9G&#10;gbm0qTx2yfcp2Uy2nJ6vqa0Tpb4+u98ZCE+df4df7bVWMBq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Pz7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pacing w:val="-1"/>
          <w:sz w:val="15"/>
        </w:rPr>
        <w:t>Potential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for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active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management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is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based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on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(antecedent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conditions,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required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frequencies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of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flows)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whether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active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management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is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scope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the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particular</w:t>
      </w:r>
      <w:r>
        <w:rPr>
          <w:rFonts w:ascii="Century Gothic"/>
          <w:spacing w:val="77"/>
          <w:sz w:val="15"/>
        </w:rPr>
        <w:t xml:space="preserve"> </w:t>
      </w:r>
      <w:r>
        <w:rPr>
          <w:rFonts w:ascii="Century Gothic"/>
          <w:spacing w:val="-1"/>
          <w:sz w:val="15"/>
        </w:rPr>
        <w:t>demand.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2"/>
          <w:sz w:val="15"/>
        </w:rPr>
        <w:t>The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pacing w:val="-1"/>
          <w:sz w:val="15"/>
        </w:rPr>
        <w:t>larger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volume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2"/>
          <w:sz w:val="15"/>
        </w:rPr>
        <w:t>demands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1"/>
          <w:sz w:val="15"/>
        </w:rPr>
        <w:t>are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generally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pacing w:val="-1"/>
          <w:sz w:val="15"/>
        </w:rPr>
        <w:t>out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1"/>
          <w:sz w:val="15"/>
        </w:rPr>
        <w:t>of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scope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pacing w:val="-1"/>
          <w:sz w:val="15"/>
        </w:rPr>
        <w:t>because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pacing w:val="1"/>
          <w:sz w:val="15"/>
        </w:rPr>
        <w:t>it</w:t>
      </w:r>
      <w:r>
        <w:rPr>
          <w:rFonts w:ascii="Century Gothic"/>
          <w:spacing w:val="5"/>
          <w:sz w:val="15"/>
        </w:rPr>
        <w:t xml:space="preserve"> </w:t>
      </w:r>
      <w:r>
        <w:rPr>
          <w:rFonts w:ascii="Century Gothic"/>
          <w:spacing w:val="1"/>
          <w:sz w:val="15"/>
        </w:rPr>
        <w:t>is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1"/>
          <w:sz w:val="15"/>
        </w:rPr>
        <w:t>unlikely</w:t>
      </w:r>
      <w:r>
        <w:rPr>
          <w:rFonts w:ascii="Century Gothic"/>
          <w:spacing w:val="9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be</w:t>
      </w:r>
      <w:r>
        <w:rPr>
          <w:rFonts w:ascii="Century Gothic"/>
          <w:spacing w:val="9"/>
          <w:sz w:val="15"/>
        </w:rPr>
        <w:t xml:space="preserve"> </w:t>
      </w:r>
      <w:r>
        <w:rPr>
          <w:rFonts w:ascii="Century Gothic"/>
          <w:spacing w:val="-2"/>
          <w:sz w:val="15"/>
        </w:rPr>
        <w:t>feasible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z w:val="15"/>
        </w:rPr>
        <w:t>obtain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1"/>
          <w:sz w:val="15"/>
        </w:rPr>
        <w:t>the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2"/>
          <w:sz w:val="15"/>
        </w:rPr>
        <w:t>additional</w:t>
      </w:r>
      <w:r>
        <w:rPr>
          <w:rFonts w:ascii="Century Gothic"/>
          <w:spacing w:val="9"/>
          <w:sz w:val="15"/>
        </w:rPr>
        <w:t xml:space="preserve"> </w:t>
      </w:r>
      <w:r>
        <w:rPr>
          <w:rFonts w:ascii="Century Gothic"/>
          <w:spacing w:val="-2"/>
          <w:sz w:val="15"/>
        </w:rPr>
        <w:t>volume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and/or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funding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pacing w:val="-1"/>
          <w:sz w:val="15"/>
        </w:rPr>
        <w:t>required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pacing w:val="-1"/>
          <w:sz w:val="15"/>
        </w:rPr>
        <w:t>make</w:t>
      </w:r>
      <w:r>
        <w:rPr>
          <w:rFonts w:ascii="Century Gothic"/>
          <w:spacing w:val="8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129"/>
          <w:sz w:val="15"/>
        </w:rPr>
        <w:t xml:space="preserve"> </w:t>
      </w:r>
      <w:r>
        <w:rPr>
          <w:rFonts w:ascii="Century Gothic"/>
          <w:spacing w:val="-1"/>
          <w:sz w:val="15"/>
        </w:rPr>
        <w:t>significant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2"/>
          <w:sz w:val="15"/>
        </w:rPr>
        <w:t>contribution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these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demands.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Potential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does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not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relate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the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likelihood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2"/>
          <w:sz w:val="15"/>
        </w:rPr>
        <w:t>of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suitable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flow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1"/>
          <w:sz w:val="15"/>
        </w:rPr>
        <w:t>event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occurring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2016-17,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which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-1"/>
          <w:sz w:val="15"/>
        </w:rPr>
        <w:t>cannot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be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predicted.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2"/>
          <w:sz w:val="15"/>
        </w:rPr>
        <w:t>Implementation</w:t>
      </w:r>
      <w:r>
        <w:rPr>
          <w:rFonts w:ascii="Century Gothic"/>
          <w:spacing w:val="101"/>
          <w:sz w:val="15"/>
        </w:rPr>
        <w:t xml:space="preserve"> </w:t>
      </w:r>
      <w:r>
        <w:rPr>
          <w:rFonts w:ascii="Century Gothic"/>
          <w:spacing w:val="-1"/>
          <w:sz w:val="15"/>
        </w:rPr>
        <w:t>will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always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be subject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"/>
          <w:sz w:val="15"/>
        </w:rPr>
        <w:t xml:space="preserve"> suitable unregulated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trigger flow</w:t>
      </w:r>
      <w:r>
        <w:rPr>
          <w:rFonts w:ascii="Calibri"/>
          <w:spacing w:val="-1"/>
          <w:sz w:val="15"/>
        </w:rPr>
        <w:t>.</w:t>
      </w:r>
    </w:p>
    <w:p w14:paraId="3705A03B" w14:textId="6D6FC817" w:rsidR="00F441EC" w:rsidRDefault="00BC0B32">
      <w:pPr>
        <w:spacing w:before="123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3705A5AF" wp14:editId="5585147C">
                <wp:simplePos x="0" y="0"/>
                <wp:positionH relativeFrom="page">
                  <wp:posOffset>8769350</wp:posOffset>
                </wp:positionH>
                <wp:positionV relativeFrom="paragraph">
                  <wp:posOffset>163830</wp:posOffset>
                </wp:positionV>
                <wp:extent cx="360680" cy="606425"/>
                <wp:effectExtent l="6350" t="4445" r="4445" b="8255"/>
                <wp:wrapNone/>
                <wp:docPr id="20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606425"/>
                          <a:chOff x="13810" y="258"/>
                          <a:chExt cx="568" cy="955"/>
                        </a:xfrm>
                      </wpg:grpSpPr>
                      <wpg:grpSp>
                        <wpg:cNvPr id="202" name="Group 211"/>
                        <wpg:cNvGrpSpPr>
                          <a:grpSpLocks/>
                        </wpg:cNvGrpSpPr>
                        <wpg:grpSpPr bwMode="auto">
                          <a:xfrm>
                            <a:off x="13811" y="263"/>
                            <a:ext cx="561" cy="196"/>
                            <a:chOff x="13811" y="263"/>
                            <a:chExt cx="561" cy="196"/>
                          </a:xfrm>
                        </wpg:grpSpPr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13811" y="263"/>
                              <a:ext cx="561" cy="196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459 263"/>
                                <a:gd name="T3" fmla="*/ 459 h 196"/>
                                <a:gd name="T4" fmla="+- 0 14371 13811"/>
                                <a:gd name="T5" fmla="*/ T4 w 561"/>
                                <a:gd name="T6" fmla="+- 0 459 263"/>
                                <a:gd name="T7" fmla="*/ 459 h 196"/>
                                <a:gd name="T8" fmla="+- 0 14371 13811"/>
                                <a:gd name="T9" fmla="*/ T8 w 561"/>
                                <a:gd name="T10" fmla="+- 0 263 263"/>
                                <a:gd name="T11" fmla="*/ 263 h 196"/>
                                <a:gd name="T12" fmla="+- 0 13811 13811"/>
                                <a:gd name="T13" fmla="*/ T12 w 561"/>
                                <a:gd name="T14" fmla="+- 0 263 263"/>
                                <a:gd name="T15" fmla="*/ 263 h 196"/>
                                <a:gd name="T16" fmla="+- 0 13811 13811"/>
                                <a:gd name="T17" fmla="*/ T16 w 561"/>
                                <a:gd name="T18" fmla="+- 0 459 263"/>
                                <a:gd name="T19" fmla="*/ 45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6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9"/>
                        <wpg:cNvGrpSpPr>
                          <a:grpSpLocks/>
                        </wpg:cNvGrpSpPr>
                        <wpg:grpSpPr bwMode="auto">
                          <a:xfrm>
                            <a:off x="13811" y="450"/>
                            <a:ext cx="561" cy="197"/>
                            <a:chOff x="13811" y="450"/>
                            <a:chExt cx="561" cy="197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13811" y="450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646 450"/>
                                <a:gd name="T3" fmla="*/ 646 h 197"/>
                                <a:gd name="T4" fmla="+- 0 14371 13811"/>
                                <a:gd name="T5" fmla="*/ T4 w 561"/>
                                <a:gd name="T6" fmla="+- 0 646 450"/>
                                <a:gd name="T7" fmla="*/ 646 h 197"/>
                                <a:gd name="T8" fmla="+- 0 14371 13811"/>
                                <a:gd name="T9" fmla="*/ T8 w 561"/>
                                <a:gd name="T10" fmla="+- 0 450 450"/>
                                <a:gd name="T11" fmla="*/ 450 h 197"/>
                                <a:gd name="T12" fmla="+- 0 13811 13811"/>
                                <a:gd name="T13" fmla="*/ T12 w 561"/>
                                <a:gd name="T14" fmla="+- 0 450 450"/>
                                <a:gd name="T15" fmla="*/ 450 h 197"/>
                                <a:gd name="T16" fmla="+- 0 13811 13811"/>
                                <a:gd name="T17" fmla="*/ T16 w 561"/>
                                <a:gd name="T18" fmla="+- 0 646 450"/>
                                <a:gd name="T19" fmla="*/ 64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7"/>
                        <wpg:cNvGrpSpPr>
                          <a:grpSpLocks/>
                        </wpg:cNvGrpSpPr>
                        <wpg:grpSpPr bwMode="auto">
                          <a:xfrm>
                            <a:off x="13811" y="637"/>
                            <a:ext cx="561" cy="197"/>
                            <a:chOff x="13811" y="637"/>
                            <a:chExt cx="561" cy="197"/>
                          </a:xfrm>
                        </wpg:grpSpPr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13811" y="637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833 637"/>
                                <a:gd name="T3" fmla="*/ 833 h 197"/>
                                <a:gd name="T4" fmla="+- 0 14371 13811"/>
                                <a:gd name="T5" fmla="*/ T4 w 561"/>
                                <a:gd name="T6" fmla="+- 0 833 637"/>
                                <a:gd name="T7" fmla="*/ 833 h 197"/>
                                <a:gd name="T8" fmla="+- 0 14371 13811"/>
                                <a:gd name="T9" fmla="*/ T8 w 561"/>
                                <a:gd name="T10" fmla="+- 0 637 637"/>
                                <a:gd name="T11" fmla="*/ 637 h 197"/>
                                <a:gd name="T12" fmla="+- 0 13811 13811"/>
                                <a:gd name="T13" fmla="*/ T12 w 561"/>
                                <a:gd name="T14" fmla="+- 0 637 637"/>
                                <a:gd name="T15" fmla="*/ 637 h 197"/>
                                <a:gd name="T16" fmla="+- 0 13811 13811"/>
                                <a:gd name="T17" fmla="*/ T16 w 561"/>
                                <a:gd name="T18" fmla="+- 0 833 637"/>
                                <a:gd name="T19" fmla="*/ 8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5"/>
                        <wpg:cNvGrpSpPr>
                          <a:grpSpLocks/>
                        </wpg:cNvGrpSpPr>
                        <wpg:grpSpPr bwMode="auto">
                          <a:xfrm>
                            <a:off x="13811" y="824"/>
                            <a:ext cx="561" cy="197"/>
                            <a:chOff x="13811" y="824"/>
                            <a:chExt cx="561" cy="197"/>
                          </a:xfrm>
                        </wpg:grpSpPr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13811" y="824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1020 824"/>
                                <a:gd name="T3" fmla="*/ 1020 h 197"/>
                                <a:gd name="T4" fmla="+- 0 14371 13811"/>
                                <a:gd name="T5" fmla="*/ T4 w 561"/>
                                <a:gd name="T6" fmla="+- 0 1020 824"/>
                                <a:gd name="T7" fmla="*/ 1020 h 197"/>
                                <a:gd name="T8" fmla="+- 0 14371 13811"/>
                                <a:gd name="T9" fmla="*/ T8 w 561"/>
                                <a:gd name="T10" fmla="+- 0 824 824"/>
                                <a:gd name="T11" fmla="*/ 824 h 197"/>
                                <a:gd name="T12" fmla="+- 0 13811 13811"/>
                                <a:gd name="T13" fmla="*/ T12 w 561"/>
                                <a:gd name="T14" fmla="+- 0 824 824"/>
                                <a:gd name="T15" fmla="*/ 824 h 197"/>
                                <a:gd name="T16" fmla="+- 0 13811 13811"/>
                                <a:gd name="T17" fmla="*/ T16 w 561"/>
                                <a:gd name="T18" fmla="+- 0 1020 824"/>
                                <a:gd name="T19" fmla="*/ 10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6"/>
                                  </a:moveTo>
                                  <a:lnTo>
                                    <a:pt x="560" y="196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3"/>
                        <wpg:cNvGrpSpPr>
                          <a:grpSpLocks/>
                        </wpg:cNvGrpSpPr>
                        <wpg:grpSpPr bwMode="auto">
                          <a:xfrm>
                            <a:off x="13811" y="1010"/>
                            <a:ext cx="561" cy="197"/>
                            <a:chOff x="13811" y="1010"/>
                            <a:chExt cx="561" cy="197"/>
                          </a:xfrm>
                        </wpg:grpSpPr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13811" y="1010"/>
                              <a:ext cx="561" cy="197"/>
                            </a:xfrm>
                            <a:custGeom>
                              <a:avLst/>
                              <a:gdLst>
                                <a:gd name="T0" fmla="+- 0 13811 13811"/>
                                <a:gd name="T1" fmla="*/ T0 w 561"/>
                                <a:gd name="T2" fmla="+- 0 1207 1010"/>
                                <a:gd name="T3" fmla="*/ 1207 h 197"/>
                                <a:gd name="T4" fmla="+- 0 14371 13811"/>
                                <a:gd name="T5" fmla="*/ T4 w 561"/>
                                <a:gd name="T6" fmla="+- 0 1207 1010"/>
                                <a:gd name="T7" fmla="*/ 1207 h 197"/>
                                <a:gd name="T8" fmla="+- 0 14371 13811"/>
                                <a:gd name="T9" fmla="*/ T8 w 561"/>
                                <a:gd name="T10" fmla="+- 0 1010 1010"/>
                                <a:gd name="T11" fmla="*/ 1010 h 197"/>
                                <a:gd name="T12" fmla="+- 0 13811 13811"/>
                                <a:gd name="T13" fmla="*/ T12 w 561"/>
                                <a:gd name="T14" fmla="+- 0 1010 1010"/>
                                <a:gd name="T15" fmla="*/ 1010 h 197"/>
                                <a:gd name="T16" fmla="+- 0 13811 13811"/>
                                <a:gd name="T17" fmla="*/ T16 w 561"/>
                                <a:gd name="T18" fmla="+- 0 1207 1010"/>
                                <a:gd name="T19" fmla="*/ 120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197">
                                  <a:moveTo>
                                    <a:pt x="0" y="197"/>
                                  </a:moveTo>
                                  <a:lnTo>
                                    <a:pt x="560" y="197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1"/>
                        <wpg:cNvGrpSpPr>
                          <a:grpSpLocks/>
                        </wpg:cNvGrpSpPr>
                        <wpg:grpSpPr bwMode="auto">
                          <a:xfrm>
                            <a:off x="13815" y="263"/>
                            <a:ext cx="2" cy="944"/>
                            <a:chOff x="13815" y="263"/>
                            <a:chExt cx="2" cy="944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13815" y="263"/>
                              <a:ext cx="2" cy="944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944"/>
                                <a:gd name="T2" fmla="+- 0 1207 263"/>
                                <a:gd name="T3" fmla="*/ 1207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"/>
                        <wpg:cNvGrpSpPr>
                          <a:grpSpLocks/>
                        </wpg:cNvGrpSpPr>
                        <wpg:grpSpPr bwMode="auto">
                          <a:xfrm>
                            <a:off x="14367" y="272"/>
                            <a:ext cx="2" cy="935"/>
                            <a:chOff x="14367" y="272"/>
                            <a:chExt cx="2" cy="935"/>
                          </a:xfrm>
                        </wpg:grpSpPr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14367" y="272"/>
                              <a:ext cx="2" cy="935"/>
                            </a:xfrm>
                            <a:custGeom>
                              <a:avLst/>
                              <a:gdLst>
                                <a:gd name="T0" fmla="+- 0 272 272"/>
                                <a:gd name="T1" fmla="*/ 272 h 935"/>
                                <a:gd name="T2" fmla="+- 0 1207 272"/>
                                <a:gd name="T3" fmla="*/ 1207 h 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">
                                  <a:moveTo>
                                    <a:pt x="0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67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7"/>
                        <wpg:cNvGrpSpPr>
                          <a:grpSpLocks/>
                        </wpg:cNvGrpSpPr>
                        <wpg:grpSpPr bwMode="auto">
                          <a:xfrm>
                            <a:off x="13819" y="268"/>
                            <a:ext cx="552" cy="2"/>
                            <a:chOff x="13819" y="268"/>
                            <a:chExt cx="552" cy="2"/>
                          </a:xfrm>
                        </wpg:grpSpPr>
                        <wps:wsp>
                          <wps:cNvPr id="217" name="Freeform 198"/>
                          <wps:cNvSpPr>
                            <a:spLocks/>
                          </wps:cNvSpPr>
                          <wps:spPr bwMode="auto">
                            <a:xfrm>
                              <a:off x="13819" y="268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5"/>
                        <wpg:cNvGrpSpPr>
                          <a:grpSpLocks/>
                        </wpg:cNvGrpSpPr>
                        <wpg:grpSpPr bwMode="auto">
                          <a:xfrm>
                            <a:off x="13819" y="454"/>
                            <a:ext cx="552" cy="2"/>
                            <a:chOff x="13819" y="454"/>
                            <a:chExt cx="552" cy="2"/>
                          </a:xfrm>
                        </wpg:grpSpPr>
                        <wps:wsp>
                          <wps:cNvPr id="219" name="Freeform 196"/>
                          <wps:cNvSpPr>
                            <a:spLocks/>
                          </wps:cNvSpPr>
                          <wps:spPr bwMode="auto">
                            <a:xfrm>
                              <a:off x="13819" y="454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3"/>
                        <wpg:cNvGrpSpPr>
                          <a:grpSpLocks/>
                        </wpg:cNvGrpSpPr>
                        <wpg:grpSpPr bwMode="auto">
                          <a:xfrm>
                            <a:off x="13819" y="641"/>
                            <a:ext cx="552" cy="2"/>
                            <a:chOff x="13819" y="641"/>
                            <a:chExt cx="552" cy="2"/>
                          </a:xfrm>
                        </wpg:grpSpPr>
                        <wps:wsp>
                          <wps:cNvPr id="221" name="Freeform 194"/>
                          <wps:cNvSpPr>
                            <a:spLocks/>
                          </wps:cNvSpPr>
                          <wps:spPr bwMode="auto">
                            <a:xfrm>
                              <a:off x="13819" y="641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1"/>
                        <wpg:cNvGrpSpPr>
                          <a:grpSpLocks/>
                        </wpg:cNvGrpSpPr>
                        <wpg:grpSpPr bwMode="auto">
                          <a:xfrm>
                            <a:off x="13819" y="828"/>
                            <a:ext cx="552" cy="2"/>
                            <a:chOff x="13819" y="828"/>
                            <a:chExt cx="552" cy="2"/>
                          </a:xfrm>
                        </wpg:grpSpPr>
                        <wps:wsp>
                          <wps:cNvPr id="223" name="Freeform 192"/>
                          <wps:cNvSpPr>
                            <a:spLocks/>
                          </wps:cNvSpPr>
                          <wps:spPr bwMode="auto">
                            <a:xfrm>
                              <a:off x="13819" y="828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89"/>
                        <wpg:cNvGrpSpPr>
                          <a:grpSpLocks/>
                        </wpg:cNvGrpSpPr>
                        <wpg:grpSpPr bwMode="auto">
                          <a:xfrm>
                            <a:off x="13819" y="1015"/>
                            <a:ext cx="552" cy="2"/>
                            <a:chOff x="13819" y="1015"/>
                            <a:chExt cx="552" cy="2"/>
                          </a:xfrm>
                        </wpg:grpSpPr>
                        <wps:wsp>
                          <wps:cNvPr id="225" name="Freeform 190"/>
                          <wps:cNvSpPr>
                            <a:spLocks/>
                          </wps:cNvSpPr>
                          <wps:spPr bwMode="auto">
                            <a:xfrm>
                              <a:off x="13819" y="1015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3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7"/>
                        <wpg:cNvGrpSpPr>
                          <a:grpSpLocks/>
                        </wpg:cNvGrpSpPr>
                        <wpg:grpSpPr bwMode="auto">
                          <a:xfrm>
                            <a:off x="13819" y="1202"/>
                            <a:ext cx="552" cy="2"/>
                            <a:chOff x="13819" y="1202"/>
                            <a:chExt cx="552" cy="2"/>
                          </a:xfrm>
                        </wpg:grpSpPr>
                        <wps:wsp>
                          <wps:cNvPr id="227" name="Freeform 188"/>
                          <wps:cNvSpPr>
                            <a:spLocks/>
                          </wps:cNvSpPr>
                          <wps:spPr bwMode="auto">
                            <a:xfrm>
                              <a:off x="13819" y="1202"/>
                              <a:ext cx="552" cy="2"/>
                            </a:xfrm>
                            <a:custGeom>
                              <a:avLst/>
                              <a:gdLst>
                                <a:gd name="T0" fmla="+- 0 13819 13819"/>
                                <a:gd name="T1" fmla="*/ T0 w 552"/>
                                <a:gd name="T2" fmla="+- 0 14371 13819"/>
                                <a:gd name="T3" fmla="*/ T2 w 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">
                                  <a:moveTo>
                                    <a:pt x="0" y="0"/>
                                  </a:moveTo>
                                  <a:lnTo>
                                    <a:pt x="552" y="0"/>
                                  </a:lnTo>
                                </a:path>
                              </a:pathLst>
                            </a:custGeom>
                            <a:noFill/>
                            <a:ln w="71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ED5DE" id="Group 186" o:spid="_x0000_s1026" style="position:absolute;margin-left:690.5pt;margin-top:12.9pt;width:28.4pt;height:47.75pt;z-index:1744;mso-position-horizontal-relative:page" coordorigin="13810,258" coordsize="568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">
                <v:group id="Group 211" o:spid="_x0000_s1027" style="position:absolute;left:13811;top:263;width:561;height:196" coordorigin="13811,263" coordsize="561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12" o:spid="_x0000_s1028" style="position:absolute;left:13811;top:263;width:561;height:196;visibility:visible;mso-wrap-style:square;v-text-anchor:top" coordsize="56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AXsUA&#10;AADcAAAADwAAAGRycy9kb3ducmV2LnhtbESPQWvCQBSE74X+h+UVequbpsVKdCNSlNaDh2jx/Mg+&#10;syHZtyG7Jum/7xYEj8PMfMOs1pNtxUC9rx0reJ0lIIhLp2uuFPycdi8LED4ga2wdk4Jf8rDOHx9W&#10;mGk3ckHDMVQiQthnqMCE0GVS+tKQRT9zHXH0Lq63GKLsK6l7HCPctjJNkrm0WHNcMNjRp6GyOV6t&#10;gmZv9Fnu2j1v3j+Gw/ZUFenXqNTz07RZggg0hXv41v7WCtLkDf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UBexQAAANwAAAAPAAAAAAAAAAAAAAAAAJgCAABkcnMv&#10;ZG93bnJldi54bWxQSwUGAAAAAAQABAD1AAAAigMAAAAA&#10;" path="m,196r560,l560,,,,,196xe" fillcolor="#c00000" stroked="f">
                    <v:path arrowok="t" o:connecttype="custom" o:connectlocs="0,459;560,459;560,263;0,263;0,459" o:connectangles="0,0,0,0,0"/>
                  </v:shape>
                </v:group>
                <v:group id="Group 209" o:spid="_x0000_s1029" style="position:absolute;left:13811;top:450;width:561;height:197" coordorigin="13811,450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0" o:spid="_x0000_s1030" style="position:absolute;left:13811;top:450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JGMMA&#10;AADcAAAADwAAAGRycy9kb3ducmV2LnhtbESPT4vCMBTE74LfITxhb5oqrErXKP5B8OLBVtnro3nb&#10;dm1eShK1++03guBxmJnfMItVZxpxJ+drywrGowQEcWF1zaWCc74fzkH4gKyxsUwK/sjDatnvLTDV&#10;9sEnumehFBHCPkUFVQhtKqUvKjLoR7Yljt6PdQZDlK6U2uEjwk0jJ0kylQZrjgsVtrStqLhmN6PA&#10;5bvv43j2q/FyvurT5pDZpquV+hh06y8QgbrwDr/aB61gknz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JGMMAAADcAAAADwAAAAAAAAAAAAAAAACYAgAAZHJzL2Rv&#10;d25yZXYueG1sUEsFBgAAAAAEAAQA9QAAAIgDAAAAAA==&#10;" path="m,196r560,l560,,,,,196xe" fillcolor="red" stroked="f">
                    <v:path arrowok="t" o:connecttype="custom" o:connectlocs="0,646;560,646;560,450;0,450;0,646" o:connectangles="0,0,0,0,0"/>
                  </v:shape>
                </v:group>
                <v:group id="Group 207" o:spid="_x0000_s1031" style="position:absolute;left:13811;top:637;width:561;height:197" coordorigin="13811,637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8" o:spid="_x0000_s1032" style="position:absolute;left:13811;top:637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yyMEA&#10;AADcAAAADwAAAGRycy9kb3ducmV2LnhtbESPzYrCMBSF9wO+Q7iCu2mqC2eoxiI6wqyEUTfuLs21&#10;LW1uSpLW+vZGGHB5OD8fZ52PphUDOV9bVjBPUhDEhdU1lwou58PnNwgfkDW2lknBgzzkm8nHGjNt&#10;7/xHwymUIo6wz1BBFUKXSemLigz6xHbE0btZZzBE6UqpHd7juGnlIk2X0mDNkVBhR7uKiubUmwiR&#10;MpSj6/rr4WH3w/HY1I3/UWo2HbcrEIHG8A7/t3+1gkX6Ba8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csjBAAAA3AAAAA8AAAAAAAAAAAAAAAAAmAIAAGRycy9kb3du&#10;cmV2LnhtbFBLBQYAAAAABAAEAPUAAACGAwAAAAA=&#10;" path="m,196r560,l560,,,,,196xe" fillcolor="#ffc000" stroked="f">
                    <v:path arrowok="t" o:connecttype="custom" o:connectlocs="0,833;560,833;560,637;0,637;0,833" o:connectangles="0,0,0,0,0"/>
                  </v:shape>
                </v:group>
                <v:group id="Group 205" o:spid="_x0000_s1033" style="position:absolute;left:13811;top:824;width:561;height:197" coordorigin="13811,824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6" o:spid="_x0000_s1034" style="position:absolute;left:13811;top:824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Ri8YA&#10;AADcAAAADwAAAGRycy9kb3ducmV2LnhtbESPQWvCQBSE7wX/w/IEL6VuTKCtqauIxOC1tlB6e2Sf&#10;Sdrs25BdY+KvdwsFj8PMfMOsNoNpRE+dqy0rWMwjEMSF1TWXCj4/9k+vIJxH1thYJgUjOdisJw8r&#10;TLW98Dv1R1+KAGGXooLK+zaV0hUVGXRz2xIH72Q7gz7IrpS6w0uAm0bGUfQsDdYcFipsaVdR8Xs8&#10;GwU/yS6z1zh/kcmYPxb69JUtv1mp2XTYvoHwNPh7+L990AriaAl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Ri8YAAADcAAAADwAAAAAAAAAAAAAAAACYAgAAZHJz&#10;L2Rvd25yZXYueG1sUEsFBgAAAAAEAAQA9QAAAIsDAAAAAA==&#10;" path="m,196r560,l560,,,,,196xe" fillcolor="#92d050" stroked="f">
                    <v:path arrowok="t" o:connecttype="custom" o:connectlocs="0,1020;560,1020;560,824;0,824;0,1020" o:connectangles="0,0,0,0,0"/>
                  </v:shape>
                </v:group>
                <v:group id="Group 203" o:spid="_x0000_s1035" style="position:absolute;left:13811;top:1010;width:561;height:197" coordorigin="13811,1010" coordsize="56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4" o:spid="_x0000_s1036" style="position:absolute;left:13811;top:1010;width:561;height:197;visibility:visible;mso-wrap-style:square;v-text-anchor:top" coordsize="56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Rd8IA&#10;AADcAAAADwAAAGRycy9kb3ducmV2LnhtbESPQYvCMBSE7wv+h/CEvWlaD8tajSKC0IO7oOsPeDTP&#10;prR5CU209d8bQdjjMDPfMOvtaDtxpz40jhXk8wwEceV0w7WCy99h9g0iRGSNnWNS8KAA283kY42F&#10;dgOf6H6OtUgQDgUqMDH6QspQGbIY5s4TJ+/qeosxyb6WuschwW0nF1n2JS02nBYMetobqtrzzSoY&#10;fn15berKdLe2fPh9uwzH8KPU53TcrUBEGuN/+N0utYJFnsPrTD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RF3wgAAANwAAAAPAAAAAAAAAAAAAAAAAJgCAABkcnMvZG93&#10;bnJldi54bWxQSwUGAAAAAAQABAD1AAAAhwMAAAAA&#10;" path="m,197r560,l560,,,,,197xe" fillcolor="#00af50" stroked="f">
                    <v:path arrowok="t" o:connecttype="custom" o:connectlocs="0,1207;560,1207;560,1010;0,1010;0,1207" o:connectangles="0,0,0,0,0"/>
                  </v:shape>
                </v:group>
                <v:group id="Group 201" o:spid="_x0000_s1037" style="position:absolute;left:13815;top:263;width:2;height:944" coordorigin="13815,263" coordsize="2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038" style="position:absolute;left:13815;top:263;width:2;height:944;visibility:visible;mso-wrap-style:square;v-text-anchor:top" coordsize="2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TaMUA&#10;AADcAAAADwAAAGRycy9kb3ducmV2LnhtbESPQUsDMRSE74L/ITzBm81uhSJr01JEseClVoX29ti8&#10;bpbue1k2sU37602h4HGYmW+Y6Txxpw40hNaLgXJUgCKpvW2lMfD99fbwBCpEFIudFzJwogDz2e3N&#10;FCvrj/JJh3VsVIZIqNCAi7GvtA61I8Yw8j1J9nZ+YIxZDo22Ax4znDs9LoqJZmwlLzjs6cVRvV//&#10;soHzcvVaNvyTTivevm/0B6eNY2Pu79LiGVSkFP/D1/bSGhiXj3A5k4+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xNoxQAAANwAAAAPAAAAAAAAAAAAAAAAAJgCAABkcnMv&#10;ZG93bnJldi54bWxQSwUGAAAAAAQABAD1AAAAigMAAAAA&#10;" path="m,l,944e" filled="f" strokeweight=".18722mm">
                    <v:path arrowok="t" o:connecttype="custom" o:connectlocs="0,263;0,1207" o:connectangles="0,0"/>
                  </v:shape>
                </v:group>
                <v:group id="Group 199" o:spid="_x0000_s1039" style="position:absolute;left:14367;top:272;width:2;height:935" coordorigin="14367,272" coordsize="2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0" o:spid="_x0000_s1040" style="position:absolute;left:14367;top:272;width:2;height:935;visibility:visible;mso-wrap-style:square;v-text-anchor:top" coordsize="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kocYA&#10;AADcAAAADwAAAGRycy9kb3ducmV2LnhtbESPQWvCQBSE74X+h+UJvTUbhdoSsxERCkJF1Jbq8Zl9&#10;zYZm38bsVuO/dwWhx2FmvmHyaW8bcaLO144VDJMUBHHpdM2Vgq/P9+c3ED4ga2wck4ILeZgWjw85&#10;ZtqdeUOnbahEhLDPUIEJoc2k9KUhiz5xLXH0flxnMUTZVVJ3eI5w28hRmo6lxZrjgsGW5obK3+2f&#10;VVB9rOXRj9fL/f57viudOejd6lWpp0E/m4AI1If/8L290ApGwxe4nYlH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kocYAAADcAAAADwAAAAAAAAAAAAAAAACYAgAAZHJz&#10;L2Rvd25yZXYueG1sUEsFBgAAAAAEAAQA9QAAAIsDAAAAAA==&#10;" path="m,l,935e" filled="f" strokeweight=".18722mm">
                    <v:path arrowok="t" o:connecttype="custom" o:connectlocs="0,272;0,1207" o:connectangles="0,0"/>
                  </v:shape>
                </v:group>
                <v:group id="Group 197" o:spid="_x0000_s1041" style="position:absolute;left:13819;top:268;width:552;height:2" coordorigin="13819,26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8" o:spid="_x0000_s1042" style="position:absolute;left:13819;top:26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OVMQA&#10;AADcAAAADwAAAGRycy9kb3ducmV2LnhtbESPQYvCMBSE7wv+h/CEva2piqtUo4ggeFi6rErR26N5&#10;tsXmpTTR1n+/EQSPw8x8wyxWnanEnRpXWlYwHEQgiDOrS84VHA/brxkI55E1VpZJwYMcrJa9jwXG&#10;2rb8R/e9z0WAsItRQeF9HUvpsoIMuoGtiYN3sY1BH2STS91gG+CmkqMo+pYGSw4LBda0KSi77m9G&#10;gbm2qTx1yfic/Ex+Ob3cUlsnSn32u/UchKfOv8Ov9k4rGA2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jlT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195" o:spid="_x0000_s1043" style="position:absolute;left:13819;top:454;width:552;height:2" coordorigin="13819,45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6" o:spid="_x0000_s1044" style="position:absolute;left:13819;top:45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/vcQA&#10;AADcAAAADwAAAGRycy9kb3ducmV2LnhtbESPQYvCMBSE7wv+h/CEva2piotWo4ggeFi6rErR26N5&#10;tsXmpTTR1n+/EQSPw8x8wyxWnanEnRpXWlYwHEQgiDOrS84VHA/brykI55E1VpZJwYMcrJa9jwXG&#10;2rb8R/e9z0WAsItRQeF9HUvpsoIMuoGtiYN3sY1BH2STS91gG+CmkqMo+pYGSw4LBda0KSi77m9G&#10;gbm2qTx1yfic/Ex+Ob3cUlsnSn32u/UchKfOv8Ov9k4rGA1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v73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193" o:spid="_x0000_s1045" style="position:absolute;left:13819;top:641;width:552;height:2" coordorigin="13819,64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94" o:spid="_x0000_s1046" style="position:absolute;left:13819;top:64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5BsQA&#10;AADcAAAADwAAAGRycy9kb3ducmV2LnhtbESPT4vCMBTE7wt+h/AEb2tqZRepRhFhYQ9S8Q9Fb4/m&#10;2Rabl9JEW7+9WRD2OMzMb5jFqje1eFDrKssKJuMIBHFudcWFgtPx53MGwnlkjbVlUvAkB6vl4GOB&#10;ibYd7+lx8IUIEHYJKii9bxIpXV6SQTe2DXHwrrY16INsC6lb7ALc1DKOom9psOKwUGJDm5Ly2+Fu&#10;FJhbl8lzn04v6fZrx9n1ntkmVWo07NdzEJ56/x9+t3+1gjiewN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eQbEAAAA3AAAAA8AAAAAAAAAAAAAAAAAmAIAAGRycy9k&#10;b3ducmV2LnhtbFBLBQYAAAAABAAEAPUAAACJAwAAAAA=&#10;" path="m,l552,e" filled="f" strokeweight=".19967mm">
                    <v:path arrowok="t" o:connecttype="custom" o:connectlocs="0,0;552,0" o:connectangles="0,0"/>
                  </v:shape>
                </v:group>
                <v:group id="Group 191" o:spid="_x0000_s1047" style="position:absolute;left:13819;top:828;width:552;height:2" coordorigin="13819,82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2" o:spid="_x0000_s1048" style="position:absolute;left:13819;top:82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C6sUA&#10;AADcAAAADwAAAGRycy9kb3ducmV2LnhtbESPQWuDQBSE74X8h+UFcmvWKC3BZiMhEOihWGqLpLeH&#10;+6Ki+1bcTTT/vlso9DjMzDfMLptNL240utaygs06AkFcWd1yreDr8/S4BeE8ssbeMim4k4Nsv3jY&#10;YartxB90K3wtAoRdigoa74dUSlc1ZNCt7UAcvIsdDfogx1rqEacAN72Mo+hZGmw5LDQ40LGhqiuu&#10;RoHpplKe5zz5zt+e3rm8XEs75EqtlvPhBYSn2f+H/9q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kLqxQAAANwAAAAPAAAAAAAAAAAAAAAAAJgCAABkcnMv&#10;ZG93bnJldi54bWxQSwUGAAAAAAQABAD1AAAAigMAAAAA&#10;" path="m,l552,e" filled="f" strokeweight=".19967mm">
                    <v:path arrowok="t" o:connecttype="custom" o:connectlocs="0,0;552,0" o:connectangles="0,0"/>
                  </v:shape>
                </v:group>
                <v:group id="Group 189" o:spid="_x0000_s1049" style="position:absolute;left:13819;top:1015;width:552;height:2" coordorigin="13819,1015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90" o:spid="_x0000_s1050" style="position:absolute;left:13819;top:1015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PwMYA&#10;AADcAAAADwAAAGRycy9kb3ducmV2LnhtbESPQWvCQBSE70L/w/IKvYS6aWhVoquUQktBEdR68PbI&#10;vibB7Nuwu03iv3eFgsdhZr5hFqvBNKIj52vLCl7GKQjiwuqaSwU/h8/nGQgfkDU2lknBhTyslg+j&#10;Beba9ryjbh9KESHsc1RQhdDmUvqiIoN+bFvi6P1aZzBE6UqpHfYRbhqZpelEGqw5LlTY0kdFxXn/&#10;ZxSc3NfQro/TaSL7pDxvk8vrpquVenoc3ucgAg3hHv5vf2sFWfYG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PwMYAAADcAAAADwAAAAAAAAAAAAAAAACYAgAAZHJz&#10;L2Rvd25yZXYueG1sUEsFBgAAAAAEAAQA9QAAAIsDAAAAAA==&#10;" path="m,l552,e" filled="f" strokeweight=".20514mm">
                    <v:path arrowok="t" o:connecttype="custom" o:connectlocs="0,0;552,0" o:connectangles="0,0"/>
                  </v:shape>
                </v:group>
                <v:group id="Group 187" o:spid="_x0000_s1051" style="position:absolute;left:13819;top:1202;width:552;height:2" coordorigin="13819,120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8" o:spid="_x0000_s1052" style="position:absolute;left:13819;top:120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E6cYA&#10;AADcAAAADwAAAGRycy9kb3ducmV2LnhtbESPQWvCQBSE74X+h+UVems2TWmV6BqKIPRQUqoS9PbI&#10;PpNg9m3Ibkz677uC4HGYmW+YZTaZVlyod41lBa9RDIK4tLrhSsF+t3mZg3AeWWNrmRT8kYNs9fiw&#10;xFTbkX/psvWVCBB2KSqove9SKV1Zk0EX2Y44eCfbG/RB9pXUPY4BblqZxPGHNNhwWKixo3VN5Xk7&#10;GAXmPBbyMOVvx/z7/YeL01DYLlfq+Wn6XIDwNPl7+Nb+0gqSZAb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lE6cYAAADcAAAADwAAAAAAAAAAAAAAAACYAgAAZHJz&#10;L2Rvd25yZXYueG1sUEsFBgAAAAAEAAQA9QAAAIsDAAAAAA==&#10;" path="m,l552,e" filled="f" strokeweight=".19967mm">
                    <v:path arrowok="t" o:connecttype="custom" o:connectlocs="0,0;55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1"/>
          <w:sz w:val="16"/>
        </w:rPr>
        <w:t>References</w:t>
      </w:r>
      <w:r>
        <w:rPr>
          <w:rFonts w:ascii="Century Gothic"/>
          <w:b/>
          <w:spacing w:val="-2"/>
          <w:sz w:val="16"/>
        </w:rPr>
        <w:t xml:space="preserve"> </w:t>
      </w:r>
      <w:r>
        <w:rPr>
          <w:rFonts w:ascii="Century Gothic"/>
          <w:b/>
          <w:spacing w:val="-1"/>
          <w:sz w:val="16"/>
        </w:rPr>
        <w:t>fo</w:t>
      </w:r>
      <w:hyperlink w:anchor="_bookmark21" w:history="1">
        <w:r>
          <w:rPr>
            <w:rFonts w:ascii="Century Gothic"/>
            <w:b/>
            <w:spacing w:val="-1"/>
            <w:sz w:val="16"/>
          </w:rPr>
          <w:t>r</w:t>
        </w:r>
        <w:r>
          <w:rPr>
            <w:rFonts w:ascii="Century Gothic"/>
            <w:b/>
            <w:sz w:val="16"/>
          </w:rPr>
          <w:t xml:space="preserve"> </w:t>
        </w:r>
        <w:r>
          <w:rPr>
            <w:rFonts w:ascii="Century Gothic"/>
            <w:b/>
            <w:spacing w:val="-1"/>
            <w:sz w:val="16"/>
          </w:rPr>
          <w:t>Table</w:t>
        </w:r>
        <w:r>
          <w:rPr>
            <w:rFonts w:ascii="Century Gothic"/>
            <w:b/>
            <w:spacing w:val="-2"/>
            <w:sz w:val="16"/>
          </w:rPr>
          <w:t xml:space="preserve"> </w:t>
        </w:r>
        <w:r>
          <w:rPr>
            <w:rFonts w:ascii="Century Gothic"/>
            <w:b/>
            <w:sz w:val="16"/>
          </w:rPr>
          <w:t>4</w:t>
        </w:r>
        <w:r>
          <w:rPr>
            <w:rFonts w:ascii="Century Gothic"/>
            <w:sz w:val="20"/>
          </w:rPr>
          <w:t>:</w:t>
        </w:r>
      </w:hyperlink>
    </w:p>
    <w:p w14:paraId="3705A03C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119"/>
        <w:ind w:firstLine="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Condamine and</w:t>
      </w:r>
      <w:r>
        <w:rPr>
          <w:rFonts w:ascii="Century Gothic"/>
          <w:spacing w:val="-2"/>
          <w:sz w:val="15"/>
        </w:rPr>
        <w:t xml:space="preserve"> Balonne</w:t>
      </w:r>
      <w:r>
        <w:rPr>
          <w:rFonts w:ascii="Century Gothic"/>
          <w:spacing w:val="-1"/>
          <w:sz w:val="15"/>
        </w:rPr>
        <w:t xml:space="preserve"> Resource Operations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Plan</w:t>
      </w:r>
      <w:r>
        <w:rPr>
          <w:rFonts w:ascii="Century Gothic"/>
          <w:spacing w:val="-2"/>
          <w:sz w:val="15"/>
        </w:rPr>
        <w:t xml:space="preserve"> (s269);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pers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comm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P.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Harding,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Consulting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Hydrologist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Queensland DSTI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20 Feb 2015 </w:t>
      </w:r>
      <w:r>
        <w:rPr>
          <w:rFonts w:ascii="Century Gothic"/>
          <w:sz w:val="15"/>
        </w:rPr>
        <w:t>.</w:t>
      </w:r>
    </w:p>
    <w:p w14:paraId="3705A03D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/>
        <w:ind w:right="9763" w:firstLine="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DSITI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(Department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Science,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Information</w:t>
      </w:r>
      <w:r>
        <w:rPr>
          <w:rFonts w:ascii="Century Gothic"/>
          <w:spacing w:val="-2"/>
          <w:sz w:val="15"/>
        </w:rPr>
        <w:t xml:space="preserve"> Technology</w:t>
      </w:r>
      <w:r>
        <w:rPr>
          <w:rFonts w:ascii="Century Gothic"/>
          <w:spacing w:val="-1"/>
          <w:sz w:val="15"/>
        </w:rPr>
        <w:t xml:space="preserve"> and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Innovation)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2015,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i/>
          <w:spacing w:val="-1"/>
          <w:sz w:val="15"/>
        </w:rPr>
        <w:t xml:space="preserve">Waterhole refuge </w:t>
      </w:r>
      <w:r>
        <w:rPr>
          <w:rFonts w:ascii="Century Gothic"/>
          <w:i/>
          <w:spacing w:val="-2"/>
          <w:sz w:val="15"/>
        </w:rPr>
        <w:t xml:space="preserve">mapping </w:t>
      </w:r>
      <w:r>
        <w:rPr>
          <w:rFonts w:ascii="Century Gothic"/>
          <w:i/>
          <w:spacing w:val="-1"/>
          <w:sz w:val="15"/>
        </w:rPr>
        <w:t>and</w:t>
      </w:r>
      <w:r>
        <w:rPr>
          <w:rFonts w:ascii="Century Gothic"/>
          <w:i/>
          <w:spacing w:val="-2"/>
          <w:sz w:val="15"/>
        </w:rPr>
        <w:t xml:space="preserve"> </w:t>
      </w:r>
      <w:r>
        <w:rPr>
          <w:rFonts w:ascii="Century Gothic"/>
          <w:i/>
          <w:spacing w:val="-1"/>
          <w:sz w:val="15"/>
        </w:rPr>
        <w:t>persistence analysis</w:t>
      </w:r>
      <w:r>
        <w:rPr>
          <w:rFonts w:ascii="Century Gothic"/>
          <w:i/>
          <w:spacing w:val="-2"/>
          <w:sz w:val="15"/>
        </w:rPr>
        <w:t xml:space="preserve"> </w:t>
      </w:r>
      <w:r>
        <w:rPr>
          <w:rFonts w:ascii="Century Gothic"/>
          <w:i/>
          <w:sz w:val="15"/>
        </w:rPr>
        <w:t>in</w:t>
      </w:r>
      <w:r>
        <w:rPr>
          <w:rFonts w:ascii="Century Gothic"/>
          <w:i/>
          <w:spacing w:val="-2"/>
          <w:sz w:val="15"/>
        </w:rPr>
        <w:t xml:space="preserve"> </w:t>
      </w:r>
      <w:r>
        <w:rPr>
          <w:rFonts w:ascii="Century Gothic"/>
          <w:i/>
          <w:spacing w:val="-1"/>
          <w:sz w:val="15"/>
        </w:rPr>
        <w:t>the Lower Balonne and</w:t>
      </w:r>
      <w:r>
        <w:rPr>
          <w:rFonts w:ascii="Century Gothic"/>
          <w:i/>
          <w:spacing w:val="-2"/>
          <w:sz w:val="15"/>
        </w:rPr>
        <w:t xml:space="preserve"> </w:t>
      </w:r>
      <w:r>
        <w:rPr>
          <w:rFonts w:ascii="Century Gothic"/>
          <w:i/>
          <w:spacing w:val="-1"/>
          <w:sz w:val="15"/>
        </w:rPr>
        <w:t>Barwon-Darling</w:t>
      </w:r>
      <w:r>
        <w:rPr>
          <w:rFonts w:ascii="Century Gothic"/>
          <w:i/>
          <w:spacing w:val="75"/>
          <w:sz w:val="15"/>
        </w:rPr>
        <w:t xml:space="preserve"> </w:t>
      </w:r>
      <w:r>
        <w:rPr>
          <w:rFonts w:ascii="Century Gothic"/>
          <w:i/>
          <w:spacing w:val="-1"/>
          <w:sz w:val="15"/>
        </w:rPr>
        <w:t>rivers</w:t>
      </w:r>
      <w:r>
        <w:rPr>
          <w:rFonts w:ascii="Century Gothic"/>
          <w:spacing w:val="-1"/>
          <w:sz w:val="15"/>
        </w:rPr>
        <w:t>.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Queensland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De</w:t>
      </w:r>
      <w:r>
        <w:rPr>
          <w:rFonts w:ascii="Century Gothic"/>
          <w:spacing w:val="-1"/>
          <w:sz w:val="15"/>
        </w:rPr>
        <w:t>partment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Science,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Information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Technology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Innovation,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Brisbane</w:t>
      </w:r>
    </w:p>
    <w:p w14:paraId="3705A03E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/>
        <w:ind w:right="9763" w:firstLine="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spacing w:val="-1"/>
          <w:sz w:val="15"/>
          <w:szCs w:val="15"/>
        </w:rPr>
        <w:t>NSW</w:t>
      </w:r>
      <w:r>
        <w:rPr>
          <w:rFonts w:ascii="Century Gothic" w:eastAsia="Century Gothic" w:hAnsi="Century Gothic" w:cs="Century Gothic"/>
          <w:spacing w:val="-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DPI</w:t>
      </w:r>
      <w:r>
        <w:rPr>
          <w:rFonts w:ascii="Century Gothic" w:eastAsia="Century Gothic" w:hAnsi="Century Gothic" w:cs="Century Gothic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(NSW</w:t>
      </w:r>
      <w:r>
        <w:rPr>
          <w:rFonts w:ascii="Century Gothic" w:eastAsia="Century Gothic" w:hAnsi="Century Gothic" w:cs="Century Gothic"/>
          <w:spacing w:val="-7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Department</w:t>
      </w:r>
      <w:r>
        <w:rPr>
          <w:rFonts w:ascii="Century Gothic" w:eastAsia="Century Gothic" w:hAnsi="Century Gothic" w:cs="Century Gothic"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 xml:space="preserve">of Primary </w:t>
      </w:r>
      <w:r>
        <w:rPr>
          <w:rFonts w:ascii="Century Gothic" w:eastAsia="Century Gothic" w:hAnsi="Century Gothic" w:cs="Century Gothic"/>
          <w:spacing w:val="-2"/>
          <w:sz w:val="15"/>
          <w:szCs w:val="15"/>
        </w:rPr>
        <w:t>Industries)</w:t>
      </w:r>
      <w:r>
        <w:rPr>
          <w:rFonts w:ascii="Century Gothic" w:eastAsia="Century Gothic" w:hAnsi="Century Gothic" w:cs="Century Gothic"/>
          <w:spacing w:val="-4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2015,</w:t>
      </w:r>
      <w:r>
        <w:rPr>
          <w:rFonts w:ascii="Century Gothic" w:eastAsia="Century Gothic" w:hAnsi="Century Gothic" w:cs="Century Gothic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'Fish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and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flows</w:t>
      </w:r>
      <w:r>
        <w:rPr>
          <w:rFonts w:ascii="Century Gothic" w:eastAsia="Century Gothic" w:hAnsi="Century Gothic" w:cs="Century Gothic"/>
          <w:i/>
          <w:sz w:val="15"/>
          <w:szCs w:val="15"/>
        </w:rPr>
        <w:t xml:space="preserve"> in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the Northern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Basin: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responses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of fish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to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changes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z w:val="15"/>
          <w:szCs w:val="15"/>
        </w:rPr>
        <w:t>in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flows</w:t>
      </w:r>
      <w:r>
        <w:rPr>
          <w:rFonts w:ascii="Century Gothic" w:eastAsia="Century Gothic" w:hAnsi="Century Gothic" w:cs="Century Gothic"/>
          <w:i/>
          <w:sz w:val="15"/>
          <w:szCs w:val="15"/>
        </w:rPr>
        <w:t xml:space="preserve"> in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the</w:t>
      </w:r>
      <w:r>
        <w:rPr>
          <w:rFonts w:ascii="Century Gothic" w:eastAsia="Century Gothic" w:hAnsi="Century Gothic" w:cs="Century Gothic"/>
          <w:i/>
          <w:spacing w:val="1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Northern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Murray-Darling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Basin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z w:val="15"/>
          <w:szCs w:val="15"/>
        </w:rPr>
        <w:t xml:space="preserve">– </w:t>
      </w:r>
      <w:r>
        <w:rPr>
          <w:rFonts w:ascii="Century Gothic" w:eastAsia="Century Gothic" w:hAnsi="Century Gothic" w:cs="Century Gothic"/>
          <w:i/>
          <w:spacing w:val="-2"/>
          <w:sz w:val="15"/>
          <w:szCs w:val="15"/>
        </w:rPr>
        <w:t>reach</w:t>
      </w:r>
      <w:r>
        <w:rPr>
          <w:rFonts w:ascii="Century Gothic" w:eastAsia="Century Gothic" w:hAnsi="Century Gothic" w:cs="Century Gothic"/>
          <w:i/>
          <w:spacing w:val="11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scale report</w:t>
      </w:r>
      <w:r>
        <w:rPr>
          <w:rFonts w:ascii="Century Gothic" w:eastAsia="Century Gothic" w:hAnsi="Century Gothic" w:cs="Century Gothic"/>
          <w:i/>
          <w:spacing w:val="-1"/>
          <w:sz w:val="15"/>
          <w:szCs w:val="15"/>
        </w:rPr>
        <w:t>'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,</w:t>
      </w:r>
      <w:r>
        <w:rPr>
          <w:rFonts w:ascii="Century Gothic" w:eastAsia="Century Gothic" w:hAnsi="Century Gothic" w:cs="Century Gothic"/>
          <w:spacing w:val="-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Final</w:t>
      </w:r>
      <w:r>
        <w:rPr>
          <w:rFonts w:ascii="Century Gothic" w:eastAsia="Century Gothic" w:hAnsi="Century Gothic" w:cs="Century Gothic"/>
          <w:spacing w:val="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report</w:t>
      </w:r>
      <w:r>
        <w:rPr>
          <w:rFonts w:ascii="Century Gothic" w:eastAsia="Century Gothic" w:hAnsi="Century Gothic" w:cs="Century Gothic"/>
          <w:spacing w:val="-2"/>
          <w:sz w:val="15"/>
          <w:szCs w:val="15"/>
        </w:rPr>
        <w:t xml:space="preserve"> prepared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for the</w:t>
      </w:r>
      <w:r>
        <w:rPr>
          <w:rFonts w:ascii="Century Gothic" w:eastAsia="Century Gothic" w:hAnsi="Century Gothic" w:cs="Century Gothic"/>
          <w:spacing w:val="-3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z w:val="15"/>
          <w:szCs w:val="15"/>
        </w:rPr>
        <w:t>MDBA</w:t>
      </w:r>
      <w:r>
        <w:rPr>
          <w:rFonts w:ascii="Century Gothic" w:eastAsia="Century Gothic" w:hAnsi="Century Gothic" w:cs="Century Gothic"/>
          <w:spacing w:val="-10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z w:val="15"/>
          <w:szCs w:val="15"/>
        </w:rPr>
        <w:t>by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z w:val="15"/>
          <w:szCs w:val="15"/>
        </w:rPr>
        <w:t>NSW</w:t>
      </w:r>
      <w:r>
        <w:rPr>
          <w:rFonts w:ascii="Century Gothic" w:eastAsia="Century Gothic" w:hAnsi="Century Gothic" w:cs="Century Gothic"/>
          <w:spacing w:val="-5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DPI,</w:t>
      </w:r>
      <w:r>
        <w:rPr>
          <w:rFonts w:ascii="Century Gothic" w:eastAsia="Century Gothic" w:hAnsi="Century Gothic" w:cs="Century Gothic"/>
          <w:spacing w:val="-2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5"/>
          <w:szCs w:val="15"/>
        </w:rPr>
        <w:t>Tamworth</w:t>
      </w:r>
    </w:p>
    <w:p w14:paraId="3705A03F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41" w:line="183" w:lineRule="exact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Marshall,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J,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Menke,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N,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Crook,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D,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Lobegeiger,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J,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Balcombe,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S,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Huey,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J,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Fawcett,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J,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Bond,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N,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Starkey,</w:t>
      </w:r>
      <w:r>
        <w:rPr>
          <w:rFonts w:ascii="Century Gothic"/>
          <w:sz w:val="15"/>
        </w:rPr>
        <w:t xml:space="preserve"> A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Sternberg,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D</w:t>
      </w:r>
      <w:r>
        <w:rPr>
          <w:rFonts w:ascii="Century Gothic"/>
          <w:spacing w:val="-1"/>
          <w:sz w:val="15"/>
        </w:rPr>
        <w:t xml:space="preserve"> 2016,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'Go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with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flow: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movement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behaviour of</w:t>
      </w:r>
    </w:p>
    <w:p w14:paraId="3705A040" w14:textId="77777777" w:rsidR="00F441EC" w:rsidRDefault="00BC0B32">
      <w:pPr>
        <w:spacing w:line="183" w:lineRule="exact"/>
        <w:ind w:left="33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fish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from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isolated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waterhole refugia during</w:t>
      </w:r>
      <w:r>
        <w:rPr>
          <w:rFonts w:ascii="Century Gothic"/>
          <w:spacing w:val="-2"/>
          <w:sz w:val="15"/>
        </w:rPr>
        <w:t xml:space="preserve"> connecting </w:t>
      </w:r>
      <w:r>
        <w:rPr>
          <w:rFonts w:ascii="Century Gothic"/>
          <w:spacing w:val="-1"/>
          <w:sz w:val="15"/>
        </w:rPr>
        <w:t>flow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events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intermittent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dryland</w:t>
      </w:r>
      <w:r>
        <w:rPr>
          <w:rFonts w:ascii="Century Gothic"/>
          <w:spacing w:val="-2"/>
          <w:sz w:val="15"/>
        </w:rPr>
        <w:t xml:space="preserve"> river',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Freshwater Biology,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21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January </w:t>
      </w:r>
      <w:r>
        <w:rPr>
          <w:rFonts w:ascii="Century Gothic"/>
          <w:spacing w:val="-2"/>
          <w:sz w:val="15"/>
        </w:rPr>
        <w:t>2016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2"/>
          <w:sz w:val="15"/>
        </w:rPr>
        <w:t>(date</w:t>
      </w:r>
      <w:r>
        <w:rPr>
          <w:rFonts w:ascii="Century Gothic"/>
          <w:spacing w:val="-1"/>
          <w:sz w:val="15"/>
        </w:rPr>
        <w:t xml:space="preserve"> online version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prior 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inclusion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issue).</w:t>
      </w:r>
    </w:p>
    <w:p w14:paraId="3705A041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41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MDBA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(Murray-Darling</w:t>
      </w:r>
      <w:r>
        <w:rPr>
          <w:rFonts w:ascii="Century Gothic"/>
          <w:spacing w:val="-2"/>
          <w:sz w:val="15"/>
        </w:rPr>
        <w:t xml:space="preserve"> Basin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Authority)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2016d,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Inundation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mapping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Northern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Bas</w:t>
      </w:r>
      <w:r>
        <w:rPr>
          <w:rFonts w:ascii="Century Gothic"/>
          <w:spacing w:val="-1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review,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Murray-Darling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Basin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Authority,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Canberra (in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prep.)</w:t>
      </w:r>
    </w:p>
    <w:p w14:paraId="3705A042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Sims,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NC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Thoms,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MC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2002,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'What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happens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when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flood</w:t>
      </w:r>
      <w:r>
        <w:rPr>
          <w:rFonts w:ascii="Century Gothic"/>
          <w:spacing w:val="-2"/>
          <w:sz w:val="15"/>
        </w:rPr>
        <w:t xml:space="preserve"> plains</w:t>
      </w:r>
      <w:r>
        <w:rPr>
          <w:rFonts w:ascii="Century Gothic"/>
          <w:spacing w:val="-1"/>
          <w:sz w:val="15"/>
        </w:rPr>
        <w:t xml:space="preserve"> wet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themselves: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vegetation</w:t>
      </w:r>
      <w:r>
        <w:rPr>
          <w:rFonts w:ascii="Century Gothic"/>
          <w:spacing w:val="-2"/>
          <w:sz w:val="15"/>
        </w:rPr>
        <w:t xml:space="preserve"> response</w:t>
      </w:r>
      <w:r>
        <w:rPr>
          <w:rFonts w:ascii="Century Gothic"/>
          <w:spacing w:val="-1"/>
          <w:sz w:val="15"/>
        </w:rPr>
        <w:t xml:space="preserve"> 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inundation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the lower </w:t>
      </w:r>
      <w:r>
        <w:rPr>
          <w:rFonts w:ascii="Century Gothic"/>
          <w:spacing w:val="-2"/>
          <w:sz w:val="15"/>
        </w:rPr>
        <w:t>Balonne</w:t>
      </w:r>
      <w:r>
        <w:rPr>
          <w:rFonts w:ascii="Century Gothic"/>
          <w:spacing w:val="-1"/>
          <w:sz w:val="15"/>
        </w:rPr>
        <w:t xml:space="preserve"> flood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plain',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International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Association </w:t>
      </w:r>
      <w:r>
        <w:rPr>
          <w:rFonts w:ascii="Century Gothic"/>
          <w:spacing w:val="-1"/>
          <w:sz w:val="15"/>
        </w:rPr>
        <w:t>of Hydrological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Sciences,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vol.276,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pp.195-202</w:t>
      </w:r>
    </w:p>
    <w:p w14:paraId="3705A043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Casanova,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M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2015,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Review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Water Requirements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 Key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Floodplain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Vegetation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 the Northern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Basin: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Literature review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expert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knowledge assessment,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 for the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MDBA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"/>
          <w:sz w:val="15"/>
        </w:rPr>
        <w:t xml:space="preserve"> Charophyte Services,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Lake</w:t>
      </w:r>
      <w:r>
        <w:rPr>
          <w:rFonts w:ascii="Century Gothic"/>
          <w:spacing w:val="-1"/>
          <w:sz w:val="15"/>
        </w:rPr>
        <w:t xml:space="preserve"> Bolac</w:t>
      </w:r>
    </w:p>
    <w:p w14:paraId="3705A044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42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Eco</w:t>
      </w:r>
      <w:r>
        <w:rPr>
          <w:rFonts w:ascii="Century Gothic"/>
          <w:spacing w:val="-2"/>
          <w:sz w:val="15"/>
        </w:rPr>
        <w:t xml:space="preserve"> Logical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pacing w:val="-2"/>
          <w:sz w:val="15"/>
        </w:rPr>
        <w:t>Australia</w:t>
      </w:r>
      <w:r>
        <w:rPr>
          <w:rFonts w:ascii="Century Gothic"/>
          <w:spacing w:val="-1"/>
          <w:sz w:val="15"/>
        </w:rPr>
        <w:t xml:space="preserve"> 2016 'Vegetation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the Barwon-Darling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Condamine-Balonne floodplain</w:t>
      </w:r>
      <w:r>
        <w:rPr>
          <w:rFonts w:ascii="Century Gothic"/>
          <w:spacing w:val="-2"/>
          <w:sz w:val="15"/>
        </w:rPr>
        <w:t xml:space="preserve"> systems </w:t>
      </w:r>
      <w:r>
        <w:rPr>
          <w:rFonts w:ascii="Century Gothic"/>
          <w:spacing w:val="-1"/>
          <w:sz w:val="15"/>
        </w:rPr>
        <w:t>of New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South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Wales: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Mapping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survey of plant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community types'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 the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Murray-Darling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Basin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Authority.</w:t>
      </w:r>
    </w:p>
    <w:p w14:paraId="3705A045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/>
        <w:ind w:left="33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Sims,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 xml:space="preserve">N </w:t>
      </w:r>
      <w:r>
        <w:rPr>
          <w:rFonts w:ascii="Century Gothic"/>
          <w:spacing w:val="-1"/>
          <w:sz w:val="15"/>
        </w:rPr>
        <w:t>2004,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The landscape-scale structure</w:t>
      </w:r>
      <w:r>
        <w:rPr>
          <w:rFonts w:ascii="Century Gothic"/>
          <w:spacing w:val="-1"/>
          <w:sz w:val="15"/>
        </w:rPr>
        <w:t xml:space="preserve"> 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functioning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of </w:t>
      </w:r>
      <w:r>
        <w:rPr>
          <w:rFonts w:ascii="Century Gothic"/>
          <w:spacing w:val="-2"/>
          <w:sz w:val="15"/>
        </w:rPr>
        <w:t xml:space="preserve">floodplains, </w:t>
      </w:r>
      <w:r>
        <w:rPr>
          <w:rFonts w:ascii="Century Gothic"/>
          <w:spacing w:val="-1"/>
          <w:sz w:val="15"/>
        </w:rPr>
        <w:t>University of Canberra,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Canberra</w:t>
      </w:r>
    </w:p>
    <w:p w14:paraId="3705A046" w14:textId="77777777" w:rsidR="00F441EC" w:rsidRDefault="00BC0B32">
      <w:pPr>
        <w:numPr>
          <w:ilvl w:val="0"/>
          <w:numId w:val="6"/>
        </w:numPr>
        <w:tabs>
          <w:tab w:val="left" w:pos="336"/>
        </w:tabs>
        <w:spacing w:before="39" w:line="291" w:lineRule="auto"/>
        <w:ind w:right="5730" w:firstLine="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Thomas,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RF,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Karunaratne,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S,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Heath,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J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Kuo,</w:t>
      </w:r>
      <w:r>
        <w:rPr>
          <w:rFonts w:ascii="Century Gothic"/>
          <w:sz w:val="15"/>
        </w:rPr>
        <w:t xml:space="preserve"> W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2016,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Assessment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of site-specific </w:t>
      </w:r>
      <w:r>
        <w:rPr>
          <w:rFonts w:ascii="Century Gothic"/>
          <w:sz w:val="15"/>
        </w:rPr>
        <w:t>flow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indicator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inundated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areas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vegetation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Narran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Lakes,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MDBA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"/>
          <w:sz w:val="15"/>
        </w:rPr>
        <w:t xml:space="preserve"> the </w:t>
      </w:r>
      <w:r>
        <w:rPr>
          <w:rFonts w:ascii="Century Gothic"/>
          <w:sz w:val="15"/>
        </w:rPr>
        <w:t>NSW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Office of Environment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Heritage,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Sydney</w:t>
      </w:r>
      <w:r>
        <w:rPr>
          <w:rFonts w:ascii="Century Gothic"/>
          <w:spacing w:val="127"/>
          <w:sz w:val="15"/>
        </w:rPr>
        <w:t xml:space="preserve"> </w:t>
      </w:r>
      <w:r>
        <w:rPr>
          <w:rFonts w:ascii="Century Gothic"/>
          <w:sz w:val="15"/>
        </w:rPr>
        <w:t>11</w:t>
      </w:r>
      <w:r>
        <w:rPr>
          <w:rFonts w:ascii="Century Gothic"/>
          <w:spacing w:val="18"/>
          <w:sz w:val="15"/>
        </w:rPr>
        <w:t xml:space="preserve"> </w:t>
      </w:r>
      <w:r>
        <w:rPr>
          <w:rFonts w:ascii="Century Gothic"/>
          <w:spacing w:val="-1"/>
          <w:sz w:val="15"/>
        </w:rPr>
        <w:t>Thoms,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M,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Capon,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S,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James,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C,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Padgham,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M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Rayburg,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2007,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Narran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Ecosystem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Project: </w:t>
      </w:r>
      <w:r>
        <w:rPr>
          <w:rFonts w:ascii="Century Gothic"/>
          <w:spacing w:val="-1"/>
          <w:sz w:val="15"/>
        </w:rPr>
        <w:t>the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response of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"/>
          <w:sz w:val="15"/>
        </w:rPr>
        <w:t xml:space="preserve"> terminal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wetland</w:t>
      </w:r>
      <w:r>
        <w:rPr>
          <w:rFonts w:ascii="Century Gothic"/>
          <w:spacing w:val="-2"/>
          <w:sz w:val="15"/>
        </w:rPr>
        <w:t xml:space="preserve"> system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variable wetting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drying,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 for the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MDBC,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Canberra</w:t>
      </w:r>
    </w:p>
    <w:p w14:paraId="3705A047" w14:textId="77777777" w:rsidR="00F441EC" w:rsidRDefault="00BC0B32">
      <w:pPr>
        <w:numPr>
          <w:ilvl w:val="0"/>
          <w:numId w:val="5"/>
        </w:numPr>
        <w:tabs>
          <w:tab w:val="left" w:pos="336"/>
        </w:tabs>
        <w:spacing w:before="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2"/>
          <w:sz w:val="15"/>
        </w:rPr>
        <w:t xml:space="preserve">ANU </w:t>
      </w:r>
      <w:r>
        <w:rPr>
          <w:rFonts w:ascii="Century Gothic"/>
          <w:spacing w:val="-1"/>
          <w:sz w:val="15"/>
        </w:rPr>
        <w:t>(Australian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2"/>
          <w:sz w:val="15"/>
        </w:rPr>
        <w:t>National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-2"/>
          <w:sz w:val="15"/>
        </w:rPr>
        <w:t>University)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Enterprise 2011,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'Decision</w:t>
      </w:r>
      <w:r>
        <w:rPr>
          <w:rFonts w:ascii="Century Gothic"/>
          <w:spacing w:val="-2"/>
          <w:sz w:val="15"/>
        </w:rPr>
        <w:t xml:space="preserve"> Support </w:t>
      </w:r>
      <w:r>
        <w:rPr>
          <w:rFonts w:ascii="Century Gothic"/>
          <w:spacing w:val="-1"/>
          <w:sz w:val="15"/>
        </w:rPr>
        <w:t>System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for the Narran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Lakes',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final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-1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the </w:t>
      </w:r>
      <w:r>
        <w:rPr>
          <w:rFonts w:ascii="Century Gothic"/>
          <w:sz w:val="15"/>
        </w:rPr>
        <w:t>NSW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Department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of Environment,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Sydney</w:t>
      </w:r>
    </w:p>
    <w:p w14:paraId="3705A048" w14:textId="77777777" w:rsidR="00F441EC" w:rsidRDefault="00BC0B32">
      <w:pPr>
        <w:numPr>
          <w:ilvl w:val="0"/>
          <w:numId w:val="5"/>
        </w:numPr>
        <w:tabs>
          <w:tab w:val="left" w:pos="336"/>
        </w:tabs>
        <w:spacing w:before="3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Merritt,</w:t>
      </w:r>
      <w:r>
        <w:rPr>
          <w:rFonts w:ascii="Century Gothic"/>
          <w:spacing w:val="-2"/>
          <w:sz w:val="15"/>
        </w:rPr>
        <w:t xml:space="preserve"> W,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-1"/>
          <w:sz w:val="15"/>
        </w:rPr>
        <w:t>Spencer,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J,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Brandis,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 xml:space="preserve">K, </w:t>
      </w:r>
      <w:r>
        <w:rPr>
          <w:rFonts w:ascii="Century Gothic"/>
          <w:spacing w:val="-1"/>
          <w:sz w:val="15"/>
        </w:rPr>
        <w:t>Bino,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G,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Harding,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P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Thomas,</w:t>
      </w:r>
      <w:r>
        <w:rPr>
          <w:rFonts w:ascii="Century Gothic"/>
          <w:sz w:val="15"/>
        </w:rPr>
        <w:t xml:space="preserve"> R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2016,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Review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 xml:space="preserve">of the </w:t>
      </w:r>
      <w:r>
        <w:rPr>
          <w:rFonts w:ascii="Century Gothic"/>
          <w:spacing w:val="-2"/>
          <w:sz w:val="15"/>
        </w:rPr>
        <w:t>science</w:t>
      </w:r>
      <w:r>
        <w:rPr>
          <w:rFonts w:ascii="Century Gothic"/>
          <w:spacing w:val="-1"/>
          <w:sz w:val="15"/>
        </w:rPr>
        <w:t xml:space="preserve"> behind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waterbird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breeding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indicator for Narran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Lakes,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 for the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MDBA, </w:t>
      </w:r>
      <w:r>
        <w:rPr>
          <w:rFonts w:ascii="Century Gothic"/>
          <w:spacing w:val="-1"/>
          <w:sz w:val="15"/>
        </w:rPr>
        <w:t>Canberra</w:t>
      </w:r>
    </w:p>
    <w:p w14:paraId="3705A049" w14:textId="77777777" w:rsidR="00F441EC" w:rsidRDefault="00BC0B32">
      <w:pPr>
        <w:numPr>
          <w:ilvl w:val="0"/>
          <w:numId w:val="5"/>
        </w:numPr>
        <w:tabs>
          <w:tab w:val="left" w:pos="336"/>
        </w:tabs>
        <w:spacing w:before="3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-1"/>
          <w:sz w:val="15"/>
        </w:rPr>
        <w:t>Brandis,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K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Bino,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G</w:t>
      </w:r>
      <w:r>
        <w:rPr>
          <w:rFonts w:ascii="Century Gothic"/>
          <w:spacing w:val="-1"/>
          <w:sz w:val="15"/>
        </w:rPr>
        <w:t xml:space="preserve"> 2016,</w:t>
      </w:r>
      <w:r>
        <w:rPr>
          <w:rFonts w:ascii="Century Gothic"/>
          <w:sz w:val="15"/>
        </w:rPr>
        <w:t xml:space="preserve"> 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review</w:t>
      </w:r>
      <w:r>
        <w:rPr>
          <w:rFonts w:ascii="Century Gothic"/>
          <w:spacing w:val="-1"/>
          <w:sz w:val="15"/>
        </w:rPr>
        <w:t xml:space="preserve"> of the relationships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between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flow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and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waterbird</w:t>
      </w:r>
      <w:r>
        <w:rPr>
          <w:rFonts w:ascii="Century Gothic"/>
          <w:spacing w:val="-2"/>
          <w:sz w:val="15"/>
        </w:rPr>
        <w:t xml:space="preserve"> ecology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in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the Condamine-Balonne and</w:t>
      </w:r>
      <w:r>
        <w:rPr>
          <w:rFonts w:ascii="Century Gothic"/>
          <w:spacing w:val="-2"/>
          <w:sz w:val="15"/>
        </w:rPr>
        <w:t xml:space="preserve"> Barwon-Darling </w:t>
      </w:r>
      <w:r>
        <w:rPr>
          <w:rFonts w:ascii="Century Gothic"/>
          <w:spacing w:val="-1"/>
          <w:sz w:val="15"/>
        </w:rPr>
        <w:t>River Systems,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report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1"/>
          <w:sz w:val="15"/>
        </w:rPr>
        <w:t>prepared for the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MDBA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"/>
          <w:sz w:val="15"/>
        </w:rPr>
        <w:t xml:space="preserve"> Centre for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Ecosystem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1"/>
          <w:sz w:val="15"/>
        </w:rPr>
        <w:t>Science,</w:t>
      </w:r>
      <w:r>
        <w:rPr>
          <w:rFonts w:ascii="Century Gothic"/>
          <w:spacing w:val="-2"/>
          <w:sz w:val="15"/>
        </w:rPr>
        <w:t xml:space="preserve"> UNSW, </w:t>
      </w:r>
      <w:r>
        <w:rPr>
          <w:rFonts w:ascii="Century Gothic"/>
          <w:spacing w:val="-1"/>
          <w:sz w:val="15"/>
        </w:rPr>
        <w:t>Sydney</w:t>
      </w:r>
    </w:p>
    <w:p w14:paraId="3705A04A" w14:textId="77777777" w:rsidR="00F441EC" w:rsidRDefault="00F441EC">
      <w:pPr>
        <w:rPr>
          <w:rFonts w:ascii="Century Gothic" w:eastAsia="Century Gothic" w:hAnsi="Century Gothic" w:cs="Century Gothic"/>
          <w:sz w:val="15"/>
          <w:szCs w:val="15"/>
        </w:rPr>
        <w:sectPr w:rsidR="00F441EC">
          <w:pgSz w:w="23820" w:h="16840" w:orient="landscape"/>
          <w:pgMar w:top="760" w:right="720" w:bottom="860" w:left="600" w:header="0" w:footer="666" w:gutter="0"/>
          <w:cols w:space="720"/>
        </w:sectPr>
      </w:pPr>
    </w:p>
    <w:p w14:paraId="3705A04B" w14:textId="12327CB0" w:rsidR="00F441EC" w:rsidRDefault="00BC0B32">
      <w:pPr>
        <w:pStyle w:val="BodyText"/>
        <w:spacing w:before="4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2320" behindDoc="1" locked="0" layoutInCell="1" allowOverlap="1" wp14:anchorId="3705A5B0" wp14:editId="2AA189DC">
                <wp:simplePos x="0" y="0"/>
                <wp:positionH relativeFrom="page">
                  <wp:posOffset>11949430</wp:posOffset>
                </wp:positionH>
                <wp:positionV relativeFrom="page">
                  <wp:posOffset>2165985</wp:posOffset>
                </wp:positionV>
                <wp:extent cx="495935" cy="1270"/>
                <wp:effectExtent l="5080" t="13335" r="13335" b="4445"/>
                <wp:wrapNone/>
                <wp:docPr id="19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1270"/>
                          <a:chOff x="18818" y="3411"/>
                          <a:chExt cx="781" cy="2"/>
                        </a:xfrm>
                      </wpg:grpSpPr>
                      <wps:wsp>
                        <wps:cNvPr id="200" name="Freeform 185"/>
                        <wps:cNvSpPr>
                          <a:spLocks/>
                        </wps:cNvSpPr>
                        <wps:spPr bwMode="auto">
                          <a:xfrm>
                            <a:off x="18818" y="3411"/>
                            <a:ext cx="781" cy="2"/>
                          </a:xfrm>
                          <a:custGeom>
                            <a:avLst/>
                            <a:gdLst>
                              <a:gd name="T0" fmla="+- 0 18818 18818"/>
                              <a:gd name="T1" fmla="*/ T0 w 781"/>
                              <a:gd name="T2" fmla="+- 0 19598 18818"/>
                              <a:gd name="T3" fmla="*/ T2 w 7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1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513D" id="Group 184" o:spid="_x0000_s1026" style="position:absolute;margin-left:940.9pt;margin-top:170.55pt;width:39.05pt;height:.1pt;z-index:-144160;mso-position-horizontal-relative:page;mso-position-vertical-relative:page" coordorigin="18818,3411" coordsize="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">
                <v:shape id="Freeform 185" o:spid="_x0000_s1027" style="position:absolute;left:18818;top:3411;width:781;height:2;visibility:visible;mso-wrap-style:square;v-text-anchor:top" coordsize="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vocMA&#10;AADcAAAADwAAAGRycy9kb3ducmV2LnhtbESPS4sCMRCE7wv+h9CCtzXjg0VGo4gPkPWw+Dy3k3Zm&#10;cNIZkqiz/94sLHgsquorajJrTCUe5HxpWUGvm4AgzqwuOVdwPKw/RyB8QNZYWSYFv+RhNm19TDDV&#10;9sk7euxDLiKEfYoKihDqVEqfFWTQd21NHL2rdQZDlC6X2uEzwk0l+0nyJQ2WHBcKrGlRUHbb342C&#10;+7IcDE9H/rluR6vme3i+ZP7mlOq0m/kYRKAmvMP/7Y1WEInwdy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vocMAAADcAAAADwAAAAAAAAAAAAAAAACYAgAAZHJzL2Rv&#10;d25yZXYueG1sUEsFBgAAAAAEAAQA9QAAAIgDAAAAAA==&#10;" path="m,l780,e" filled="f" strokeweight=".58pt">
                  <v:path arrowok="t" o:connecttype="custom" o:connectlocs="0,0;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344" behindDoc="1" locked="0" layoutInCell="1" allowOverlap="1" wp14:anchorId="3705A5B1" wp14:editId="18537121">
                <wp:simplePos x="0" y="0"/>
                <wp:positionH relativeFrom="page">
                  <wp:posOffset>12640310</wp:posOffset>
                </wp:positionH>
                <wp:positionV relativeFrom="paragraph">
                  <wp:posOffset>1369695</wp:posOffset>
                </wp:positionV>
                <wp:extent cx="1998345" cy="498475"/>
                <wp:effectExtent l="635" t="4445" r="1270" b="1905"/>
                <wp:wrapNone/>
                <wp:docPr id="19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98475"/>
                          <a:chOff x="19906" y="2157"/>
                          <a:chExt cx="3147" cy="785"/>
                        </a:xfrm>
                      </wpg:grpSpPr>
                      <wpg:grpSp>
                        <wpg:cNvPr id="191" name="Group 182"/>
                        <wpg:cNvGrpSpPr>
                          <a:grpSpLocks/>
                        </wpg:cNvGrpSpPr>
                        <wpg:grpSpPr bwMode="auto">
                          <a:xfrm>
                            <a:off x="19906" y="2157"/>
                            <a:ext cx="3147" cy="197"/>
                            <a:chOff x="19906" y="2157"/>
                            <a:chExt cx="3147" cy="197"/>
                          </a:xfrm>
                        </wpg:grpSpPr>
                        <wps:wsp>
                          <wps:cNvPr id="192" name="Freeform 183"/>
                          <wps:cNvSpPr>
                            <a:spLocks/>
                          </wps:cNvSpPr>
                          <wps:spPr bwMode="auto">
                            <a:xfrm>
                              <a:off x="19906" y="2157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2354 2157"/>
                                <a:gd name="T3" fmla="*/ 2354 h 197"/>
                                <a:gd name="T4" fmla="+- 0 23052 19906"/>
                                <a:gd name="T5" fmla="*/ T4 w 3147"/>
                                <a:gd name="T6" fmla="+- 0 2354 2157"/>
                                <a:gd name="T7" fmla="*/ 2354 h 197"/>
                                <a:gd name="T8" fmla="+- 0 23052 19906"/>
                                <a:gd name="T9" fmla="*/ T8 w 3147"/>
                                <a:gd name="T10" fmla="+- 0 2157 2157"/>
                                <a:gd name="T11" fmla="*/ 2157 h 197"/>
                                <a:gd name="T12" fmla="+- 0 19906 19906"/>
                                <a:gd name="T13" fmla="*/ T12 w 3147"/>
                                <a:gd name="T14" fmla="+- 0 2157 2157"/>
                                <a:gd name="T15" fmla="*/ 2157 h 197"/>
                                <a:gd name="T16" fmla="+- 0 19906 19906"/>
                                <a:gd name="T17" fmla="*/ T16 w 3147"/>
                                <a:gd name="T18" fmla="+- 0 2354 2157"/>
                                <a:gd name="T19" fmla="*/ 235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0"/>
                        <wpg:cNvGrpSpPr>
                          <a:grpSpLocks/>
                        </wpg:cNvGrpSpPr>
                        <wpg:grpSpPr bwMode="auto">
                          <a:xfrm>
                            <a:off x="19906" y="2354"/>
                            <a:ext cx="3147" cy="197"/>
                            <a:chOff x="19906" y="2354"/>
                            <a:chExt cx="3147" cy="197"/>
                          </a:xfrm>
                        </wpg:grpSpPr>
                        <wps:wsp>
                          <wps:cNvPr id="194" name="Freeform 181"/>
                          <wps:cNvSpPr>
                            <a:spLocks/>
                          </wps:cNvSpPr>
                          <wps:spPr bwMode="auto">
                            <a:xfrm>
                              <a:off x="19906" y="2354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2551 2354"/>
                                <a:gd name="T3" fmla="*/ 2551 h 197"/>
                                <a:gd name="T4" fmla="+- 0 23052 19906"/>
                                <a:gd name="T5" fmla="*/ T4 w 3147"/>
                                <a:gd name="T6" fmla="+- 0 2551 2354"/>
                                <a:gd name="T7" fmla="*/ 2551 h 197"/>
                                <a:gd name="T8" fmla="+- 0 23052 19906"/>
                                <a:gd name="T9" fmla="*/ T8 w 3147"/>
                                <a:gd name="T10" fmla="+- 0 2354 2354"/>
                                <a:gd name="T11" fmla="*/ 2354 h 197"/>
                                <a:gd name="T12" fmla="+- 0 19906 19906"/>
                                <a:gd name="T13" fmla="*/ T12 w 3147"/>
                                <a:gd name="T14" fmla="+- 0 2354 2354"/>
                                <a:gd name="T15" fmla="*/ 2354 h 197"/>
                                <a:gd name="T16" fmla="+- 0 19906 19906"/>
                                <a:gd name="T17" fmla="*/ T16 w 3147"/>
                                <a:gd name="T18" fmla="+- 0 2551 2354"/>
                                <a:gd name="T19" fmla="*/ 255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8"/>
                        <wpg:cNvGrpSpPr>
                          <a:grpSpLocks/>
                        </wpg:cNvGrpSpPr>
                        <wpg:grpSpPr bwMode="auto">
                          <a:xfrm>
                            <a:off x="19906" y="2551"/>
                            <a:ext cx="3147" cy="197"/>
                            <a:chOff x="19906" y="2551"/>
                            <a:chExt cx="3147" cy="197"/>
                          </a:xfrm>
                        </wpg:grpSpPr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19906" y="2551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2747 2551"/>
                                <a:gd name="T3" fmla="*/ 2747 h 197"/>
                                <a:gd name="T4" fmla="+- 0 23052 19906"/>
                                <a:gd name="T5" fmla="*/ T4 w 3147"/>
                                <a:gd name="T6" fmla="+- 0 2747 2551"/>
                                <a:gd name="T7" fmla="*/ 2747 h 197"/>
                                <a:gd name="T8" fmla="+- 0 23052 19906"/>
                                <a:gd name="T9" fmla="*/ T8 w 3147"/>
                                <a:gd name="T10" fmla="+- 0 2551 2551"/>
                                <a:gd name="T11" fmla="*/ 2551 h 197"/>
                                <a:gd name="T12" fmla="+- 0 19906 19906"/>
                                <a:gd name="T13" fmla="*/ T12 w 3147"/>
                                <a:gd name="T14" fmla="+- 0 2551 2551"/>
                                <a:gd name="T15" fmla="*/ 2551 h 197"/>
                                <a:gd name="T16" fmla="+- 0 19906 19906"/>
                                <a:gd name="T17" fmla="*/ T16 w 3147"/>
                                <a:gd name="T18" fmla="+- 0 2747 2551"/>
                                <a:gd name="T19" fmla="*/ 27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6"/>
                                  </a:moveTo>
                                  <a:lnTo>
                                    <a:pt x="3146" y="196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6"/>
                        <wpg:cNvGrpSpPr>
                          <a:grpSpLocks/>
                        </wpg:cNvGrpSpPr>
                        <wpg:grpSpPr bwMode="auto">
                          <a:xfrm>
                            <a:off x="19906" y="2747"/>
                            <a:ext cx="3147" cy="195"/>
                            <a:chOff x="19906" y="2747"/>
                            <a:chExt cx="3147" cy="195"/>
                          </a:xfrm>
                        </wpg:grpSpPr>
                        <wps:wsp>
                          <wps:cNvPr id="198" name="Freeform 177"/>
                          <wps:cNvSpPr>
                            <a:spLocks/>
                          </wps:cNvSpPr>
                          <wps:spPr bwMode="auto">
                            <a:xfrm>
                              <a:off x="19906" y="2747"/>
                              <a:ext cx="3147" cy="195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2942 2747"/>
                                <a:gd name="T3" fmla="*/ 2942 h 195"/>
                                <a:gd name="T4" fmla="+- 0 23052 19906"/>
                                <a:gd name="T5" fmla="*/ T4 w 3147"/>
                                <a:gd name="T6" fmla="+- 0 2942 2747"/>
                                <a:gd name="T7" fmla="*/ 2942 h 195"/>
                                <a:gd name="T8" fmla="+- 0 23052 19906"/>
                                <a:gd name="T9" fmla="*/ T8 w 3147"/>
                                <a:gd name="T10" fmla="+- 0 2747 2747"/>
                                <a:gd name="T11" fmla="*/ 2747 h 195"/>
                                <a:gd name="T12" fmla="+- 0 19906 19906"/>
                                <a:gd name="T13" fmla="*/ T12 w 3147"/>
                                <a:gd name="T14" fmla="+- 0 2747 2747"/>
                                <a:gd name="T15" fmla="*/ 2747 h 195"/>
                                <a:gd name="T16" fmla="+- 0 19906 19906"/>
                                <a:gd name="T17" fmla="*/ T16 w 3147"/>
                                <a:gd name="T18" fmla="+- 0 2942 2747"/>
                                <a:gd name="T19" fmla="*/ 294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5">
                                  <a:moveTo>
                                    <a:pt x="0" y="195"/>
                                  </a:moveTo>
                                  <a:lnTo>
                                    <a:pt x="3146" y="195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1DFB9" id="Group 175" o:spid="_x0000_s1026" style="position:absolute;margin-left:995.3pt;margin-top:107.85pt;width:157.35pt;height:39.25pt;z-index:-144136;mso-position-horizontal-relative:page" coordorigin="19906,2157" coordsize="3147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">
                <v:group id="Group 182" o:spid="_x0000_s1027" style="position:absolute;left:19906;top:2157;width:3147;height:197" coordorigin="19906,2157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3" o:spid="_x0000_s1028" style="position:absolute;left:19906;top:2157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sZcMA&#10;AADcAAAADwAAAGRycy9kb3ducmV2LnhtbERPS2sCMRC+F/wPYYTealYPxa7GZZFaeiiW+jh4G5Jx&#10;s7qZLJuo679vCgVv8/E9Z170rhFX6kLtWcF4lIEg1t7UXCnYbVcvUxAhIhtsPJOCOwUoFoOnOebG&#10;3/iHrptYiRTCIUcFNsY2lzJoSw7DyLfEiTv6zmFMsKuk6fCWwl0jJ1n2Kh3WnBostrS0pM+bi1Og&#10;94f1tNTfJ/uh1/69uqzu2Vej1POwL2cgIvXxIf53f5o0/20Cf8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sZcMAAADcAAAADwAAAAAAAAAAAAAAAACYAgAAZHJzL2Rv&#10;d25yZXYueG1sUEsFBgAAAAAEAAQA9QAAAIgDAAAAAA==&#10;" path="m,197r3146,l3146,,,,,197xe" fillcolor="#8db4e2" stroked="f">
                    <v:path arrowok="t" o:connecttype="custom" o:connectlocs="0,2354;3146,2354;3146,2157;0,2157;0,2354" o:connectangles="0,0,0,0,0"/>
                  </v:shape>
                </v:group>
                <v:group id="Group 180" o:spid="_x0000_s1029" style="position:absolute;left:19906;top:2354;width:3147;height:197" coordorigin="19906,2354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1" o:spid="_x0000_s1030" style="position:absolute;left:19906;top:2354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RisQA&#10;AADcAAAADwAAAGRycy9kb3ducmV2LnhtbERPTWsCMRC9F/wPYYTeatZSil2Ni4iWHopFqwdvQzJu&#10;VjeTZZPV9d83hUJv83ifMyt6V4srtaHyrGA8ykAQa28qLhXsv9dPExAhIhusPZOCOwUo5oOHGebG&#10;33hL110sRQrhkKMCG2OTSxm0JYdh5BvixJ186zAm2JbStHhL4a6Wz1n2Kh1WnBosNrS0pC+7zinQ&#10;h+NmstBfZ/uuN35Vdut79lkr9TjsF1MQkfr4L/5zf5g0/+0Ffp9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/kYrEAAAA3AAAAA8AAAAAAAAAAAAAAAAAmAIAAGRycy9k&#10;b3ducmV2LnhtbFBLBQYAAAAABAAEAPUAAACJAwAAAAA=&#10;" path="m,197r3146,l3146,,,,,197xe" fillcolor="#8db4e2" stroked="f">
                    <v:path arrowok="t" o:connecttype="custom" o:connectlocs="0,2551;3146,2551;3146,2354;0,2354;0,2551" o:connectangles="0,0,0,0,0"/>
                  </v:shape>
                </v:group>
                <v:group id="Group 178" o:spid="_x0000_s1031" style="position:absolute;left:19906;top:2551;width:3147;height:197" coordorigin="19906,2551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9" o:spid="_x0000_s1032" style="position:absolute;left:19906;top:2551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qZsMA&#10;AADcAAAADwAAAGRycy9kb3ducmV2LnhtbERPS2sCMRC+F/wPYYTeatYexK7GZZFaeihKfRx6G5Lp&#10;ZtvNZNlEXf+9EQRv8/E9Z170rhEn6kLtWcF4lIEg1t7UXCnY71YvUxAhIhtsPJOCCwUoFoOnOebG&#10;n/mbTttYiRTCIUcFNsY2lzJoSw7DyLfEifv1ncOYYFdJ0+E5hbtGvmbZRDqsOTVYbGlpSf9vj06B&#10;Pvysp6Xe/NkPvfbv1XF1yb4apZ6HfTkDEamPD/Hd/WnS/LcJ3J5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qZsMAAADcAAAADwAAAAAAAAAAAAAAAACYAgAAZHJzL2Rv&#10;d25yZXYueG1sUEsFBgAAAAAEAAQA9QAAAIgDAAAAAA==&#10;" path="m,196r3146,l3146,,,,,196xe" fillcolor="#8db4e2" stroked="f">
                    <v:path arrowok="t" o:connecttype="custom" o:connectlocs="0,2747;3146,2747;3146,2551;0,2551;0,2747" o:connectangles="0,0,0,0,0"/>
                  </v:shape>
                </v:group>
                <v:group id="Group 176" o:spid="_x0000_s1033" style="position:absolute;left:19906;top:2747;width:3147;height:195" coordorigin="19906,2747" coordsize="314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7" o:spid="_x0000_s1034" style="position:absolute;left:19906;top:2747;width:3147;height:195;visibility:visible;mso-wrap-style:square;v-text-anchor:top" coordsize="314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JncgA&#10;AADcAAAADwAAAGRycy9kb3ducmV2LnhtbESPT0/CQBDF7yZ8h82YeDGw1YNAZSFEopFw4T96G7tj&#10;29idbboL1G/PHEi4zeS9ee83o0nrKnWiJpSeDTz1ElDEmbcl5wa2m/fuAFSIyBYrz2TgnwJMxp27&#10;EabWn3lFp3XMlYRwSNFAEWOdah2yghyGnq+JRfv1jcMoa5Nr2+BZwl2ln5PkRTssWRoKrOmtoOxv&#10;fXQGvn/i7vHr+EHL+ay/PJSLxX446xvzcN9OX0FFauPNfL3+tII/FFp5RibQ4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wmdyAAAANwAAAAPAAAAAAAAAAAAAAAAAJgCAABk&#10;cnMvZG93bnJldi54bWxQSwUGAAAAAAQABAD1AAAAjQMAAAAA&#10;" path="m,195r3146,l3146,,,,,195xe" fillcolor="#8db4e2" stroked="f">
                    <v:path arrowok="t" o:connecttype="custom" o:connectlocs="0,2942;3146,2942;3146,2747;0,2747;0,29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368" behindDoc="1" locked="0" layoutInCell="1" allowOverlap="1" wp14:anchorId="3705A5B2" wp14:editId="2624F8C9">
                <wp:simplePos x="0" y="0"/>
                <wp:positionH relativeFrom="page">
                  <wp:posOffset>12098655</wp:posOffset>
                </wp:positionH>
                <wp:positionV relativeFrom="page">
                  <wp:posOffset>4619625</wp:posOffset>
                </wp:positionV>
                <wp:extent cx="198120" cy="1270"/>
                <wp:effectExtent l="11430" t="9525" r="9525" b="8255"/>
                <wp:wrapNone/>
                <wp:docPr id="18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270"/>
                          <a:chOff x="19053" y="7275"/>
                          <a:chExt cx="312" cy="2"/>
                        </a:xfrm>
                      </wpg:grpSpPr>
                      <wps:wsp>
                        <wps:cNvPr id="189" name="Freeform 174"/>
                        <wps:cNvSpPr>
                          <a:spLocks/>
                        </wps:cNvSpPr>
                        <wps:spPr bwMode="auto">
                          <a:xfrm>
                            <a:off x="19053" y="7275"/>
                            <a:ext cx="312" cy="2"/>
                          </a:xfrm>
                          <a:custGeom>
                            <a:avLst/>
                            <a:gdLst>
                              <a:gd name="T0" fmla="+- 0 19053 19053"/>
                              <a:gd name="T1" fmla="*/ T0 w 312"/>
                              <a:gd name="T2" fmla="+- 0 19365 19053"/>
                              <a:gd name="T3" fmla="*/ T2 w 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2"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450FD" id="Group 173" o:spid="_x0000_s1026" style="position:absolute;margin-left:952.65pt;margin-top:363.75pt;width:15.6pt;height:.1pt;z-index:-144112;mso-position-horizontal-relative:page;mso-position-vertical-relative:page" coordorigin="19053,7275" coordsize="3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">
                <v:shape id="Freeform 174" o:spid="_x0000_s1027" style="position:absolute;left:19053;top:727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sE8EA&#10;AADcAAAADwAAAGRycy9kb3ducmV2LnhtbERPzYrCMBC+L/gOYQRva6oH6VajiCLoYWG3+gBDM7bF&#10;ZlKSaKNPv1lY2Nt8fL+z2kTTiQc531pWMJtmIIgrq1uuFVzOh/cchA/IGjvLpOBJHjbr0dsKC20H&#10;/qZHGWqRQtgXqKAJoS+k9FVDBv3U9sSJu1pnMCToaqkdDincdHKeZQtpsOXU0GBPu4aqW3k3CrB0&#10;+efxFYd9vO9mJ3v13VfMlZqM43YJIlAM/+I/91Gn+fkH/D6TL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BbBPBAAAA3AAAAA8AAAAAAAAAAAAAAAAAmAIAAGRycy9kb3du&#10;cmV2LnhtbFBLBQYAAAAABAAEAPUAAACGAwAAAAA=&#10;" path="m,l312,e" filled="f" strokeweight=".58pt">
                  <v:path arrowok="t" o:connecttype="custom" o:connectlocs="0,0;3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392" behindDoc="1" locked="0" layoutInCell="1" allowOverlap="1" wp14:anchorId="3705A5B3" wp14:editId="2D5EBFDD">
                <wp:simplePos x="0" y="0"/>
                <wp:positionH relativeFrom="page">
                  <wp:posOffset>11828780</wp:posOffset>
                </wp:positionH>
                <wp:positionV relativeFrom="page">
                  <wp:posOffset>5415280</wp:posOffset>
                </wp:positionV>
                <wp:extent cx="738505" cy="1495425"/>
                <wp:effectExtent l="0" t="0" r="0" b="4445"/>
                <wp:wrapNone/>
                <wp:docPr id="16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1495425"/>
                          <a:chOff x="18628" y="8528"/>
                          <a:chExt cx="1163" cy="2355"/>
                        </a:xfrm>
                      </wpg:grpSpPr>
                      <wpg:grpSp>
                        <wpg:cNvPr id="164" name="Group 171"/>
                        <wpg:cNvGrpSpPr>
                          <a:grpSpLocks/>
                        </wpg:cNvGrpSpPr>
                        <wpg:grpSpPr bwMode="auto">
                          <a:xfrm>
                            <a:off x="18628" y="8528"/>
                            <a:ext cx="1163" cy="197"/>
                            <a:chOff x="18628" y="8528"/>
                            <a:chExt cx="1163" cy="197"/>
                          </a:xfrm>
                        </wpg:grpSpPr>
                        <wps:wsp>
                          <wps:cNvPr id="165" name="Freeform 172"/>
                          <wps:cNvSpPr>
                            <a:spLocks/>
                          </wps:cNvSpPr>
                          <wps:spPr bwMode="auto">
                            <a:xfrm>
                              <a:off x="18628" y="8528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8725 8528"/>
                                <a:gd name="T3" fmla="*/ 8725 h 197"/>
                                <a:gd name="T4" fmla="+- 0 19790 18628"/>
                                <a:gd name="T5" fmla="*/ T4 w 1163"/>
                                <a:gd name="T6" fmla="+- 0 8725 8528"/>
                                <a:gd name="T7" fmla="*/ 8725 h 197"/>
                                <a:gd name="T8" fmla="+- 0 19790 18628"/>
                                <a:gd name="T9" fmla="*/ T8 w 1163"/>
                                <a:gd name="T10" fmla="+- 0 8528 8528"/>
                                <a:gd name="T11" fmla="*/ 8528 h 197"/>
                                <a:gd name="T12" fmla="+- 0 18628 18628"/>
                                <a:gd name="T13" fmla="*/ T12 w 1163"/>
                                <a:gd name="T14" fmla="+- 0 8528 8528"/>
                                <a:gd name="T15" fmla="*/ 8528 h 197"/>
                                <a:gd name="T16" fmla="+- 0 18628 18628"/>
                                <a:gd name="T17" fmla="*/ T16 w 1163"/>
                                <a:gd name="T18" fmla="+- 0 8725 8528"/>
                                <a:gd name="T19" fmla="*/ 872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9"/>
                        <wpg:cNvGrpSpPr>
                          <a:grpSpLocks/>
                        </wpg:cNvGrpSpPr>
                        <wpg:grpSpPr bwMode="auto">
                          <a:xfrm>
                            <a:off x="18628" y="8725"/>
                            <a:ext cx="1163" cy="195"/>
                            <a:chOff x="18628" y="8725"/>
                            <a:chExt cx="1163" cy="195"/>
                          </a:xfrm>
                        </wpg:grpSpPr>
                        <wps:wsp>
                          <wps:cNvPr id="167" name="Freeform 170"/>
                          <wps:cNvSpPr>
                            <a:spLocks/>
                          </wps:cNvSpPr>
                          <wps:spPr bwMode="auto">
                            <a:xfrm>
                              <a:off x="18628" y="8725"/>
                              <a:ext cx="1163" cy="195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8920 8725"/>
                                <a:gd name="T3" fmla="*/ 8920 h 195"/>
                                <a:gd name="T4" fmla="+- 0 19790 18628"/>
                                <a:gd name="T5" fmla="*/ T4 w 1163"/>
                                <a:gd name="T6" fmla="+- 0 8920 8725"/>
                                <a:gd name="T7" fmla="*/ 8920 h 195"/>
                                <a:gd name="T8" fmla="+- 0 19790 18628"/>
                                <a:gd name="T9" fmla="*/ T8 w 1163"/>
                                <a:gd name="T10" fmla="+- 0 8725 8725"/>
                                <a:gd name="T11" fmla="*/ 8725 h 195"/>
                                <a:gd name="T12" fmla="+- 0 18628 18628"/>
                                <a:gd name="T13" fmla="*/ T12 w 1163"/>
                                <a:gd name="T14" fmla="+- 0 8725 8725"/>
                                <a:gd name="T15" fmla="*/ 8725 h 195"/>
                                <a:gd name="T16" fmla="+- 0 18628 18628"/>
                                <a:gd name="T17" fmla="*/ T16 w 1163"/>
                                <a:gd name="T18" fmla="+- 0 8920 8725"/>
                                <a:gd name="T19" fmla="*/ 892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5">
                                  <a:moveTo>
                                    <a:pt x="0" y="195"/>
                                  </a:moveTo>
                                  <a:lnTo>
                                    <a:pt x="1162" y="195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7"/>
                        <wpg:cNvGrpSpPr>
                          <a:grpSpLocks/>
                        </wpg:cNvGrpSpPr>
                        <wpg:grpSpPr bwMode="auto">
                          <a:xfrm>
                            <a:off x="18628" y="8920"/>
                            <a:ext cx="1163" cy="197"/>
                            <a:chOff x="18628" y="8920"/>
                            <a:chExt cx="1163" cy="197"/>
                          </a:xfrm>
                        </wpg:grpSpPr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18628" y="8920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9117 8920"/>
                                <a:gd name="T3" fmla="*/ 9117 h 197"/>
                                <a:gd name="T4" fmla="+- 0 19790 18628"/>
                                <a:gd name="T5" fmla="*/ T4 w 1163"/>
                                <a:gd name="T6" fmla="+- 0 9117 8920"/>
                                <a:gd name="T7" fmla="*/ 9117 h 197"/>
                                <a:gd name="T8" fmla="+- 0 19790 18628"/>
                                <a:gd name="T9" fmla="*/ T8 w 1163"/>
                                <a:gd name="T10" fmla="+- 0 8920 8920"/>
                                <a:gd name="T11" fmla="*/ 8920 h 197"/>
                                <a:gd name="T12" fmla="+- 0 18628 18628"/>
                                <a:gd name="T13" fmla="*/ T12 w 1163"/>
                                <a:gd name="T14" fmla="+- 0 8920 8920"/>
                                <a:gd name="T15" fmla="*/ 8920 h 197"/>
                                <a:gd name="T16" fmla="+- 0 18628 18628"/>
                                <a:gd name="T17" fmla="*/ T16 w 1163"/>
                                <a:gd name="T18" fmla="+- 0 9117 8920"/>
                                <a:gd name="T19" fmla="*/ 91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5"/>
                        <wpg:cNvGrpSpPr>
                          <a:grpSpLocks/>
                        </wpg:cNvGrpSpPr>
                        <wpg:grpSpPr bwMode="auto">
                          <a:xfrm>
                            <a:off x="18628" y="9117"/>
                            <a:ext cx="1163" cy="197"/>
                            <a:chOff x="18628" y="9117"/>
                            <a:chExt cx="1163" cy="197"/>
                          </a:xfrm>
                        </wpg:grpSpPr>
                        <wps:wsp>
                          <wps:cNvPr id="171" name="Freeform 166"/>
                          <wps:cNvSpPr>
                            <a:spLocks/>
                          </wps:cNvSpPr>
                          <wps:spPr bwMode="auto">
                            <a:xfrm>
                              <a:off x="18628" y="9117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9313 9117"/>
                                <a:gd name="T3" fmla="*/ 9313 h 197"/>
                                <a:gd name="T4" fmla="+- 0 19790 18628"/>
                                <a:gd name="T5" fmla="*/ T4 w 1163"/>
                                <a:gd name="T6" fmla="+- 0 9313 9117"/>
                                <a:gd name="T7" fmla="*/ 9313 h 197"/>
                                <a:gd name="T8" fmla="+- 0 19790 18628"/>
                                <a:gd name="T9" fmla="*/ T8 w 1163"/>
                                <a:gd name="T10" fmla="+- 0 9117 9117"/>
                                <a:gd name="T11" fmla="*/ 9117 h 197"/>
                                <a:gd name="T12" fmla="+- 0 18628 18628"/>
                                <a:gd name="T13" fmla="*/ T12 w 1163"/>
                                <a:gd name="T14" fmla="+- 0 9117 9117"/>
                                <a:gd name="T15" fmla="*/ 9117 h 197"/>
                                <a:gd name="T16" fmla="+- 0 18628 18628"/>
                                <a:gd name="T17" fmla="*/ T16 w 1163"/>
                                <a:gd name="T18" fmla="+- 0 9313 9117"/>
                                <a:gd name="T19" fmla="*/ 931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6"/>
                                  </a:moveTo>
                                  <a:lnTo>
                                    <a:pt x="1162" y="196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3"/>
                        <wpg:cNvGrpSpPr>
                          <a:grpSpLocks/>
                        </wpg:cNvGrpSpPr>
                        <wpg:grpSpPr bwMode="auto">
                          <a:xfrm>
                            <a:off x="18628" y="9313"/>
                            <a:ext cx="1163" cy="195"/>
                            <a:chOff x="18628" y="9313"/>
                            <a:chExt cx="1163" cy="195"/>
                          </a:xfrm>
                        </wpg:grpSpPr>
                        <wps:wsp>
                          <wps:cNvPr id="173" name="Freeform 164"/>
                          <wps:cNvSpPr>
                            <a:spLocks/>
                          </wps:cNvSpPr>
                          <wps:spPr bwMode="auto">
                            <a:xfrm>
                              <a:off x="18628" y="9313"/>
                              <a:ext cx="1163" cy="195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9508 9313"/>
                                <a:gd name="T3" fmla="*/ 9508 h 195"/>
                                <a:gd name="T4" fmla="+- 0 19790 18628"/>
                                <a:gd name="T5" fmla="*/ T4 w 1163"/>
                                <a:gd name="T6" fmla="+- 0 9508 9313"/>
                                <a:gd name="T7" fmla="*/ 9508 h 195"/>
                                <a:gd name="T8" fmla="+- 0 19790 18628"/>
                                <a:gd name="T9" fmla="*/ T8 w 1163"/>
                                <a:gd name="T10" fmla="+- 0 9313 9313"/>
                                <a:gd name="T11" fmla="*/ 9313 h 195"/>
                                <a:gd name="T12" fmla="+- 0 18628 18628"/>
                                <a:gd name="T13" fmla="*/ T12 w 1163"/>
                                <a:gd name="T14" fmla="+- 0 9313 9313"/>
                                <a:gd name="T15" fmla="*/ 9313 h 195"/>
                                <a:gd name="T16" fmla="+- 0 18628 18628"/>
                                <a:gd name="T17" fmla="*/ T16 w 1163"/>
                                <a:gd name="T18" fmla="+- 0 9508 9313"/>
                                <a:gd name="T19" fmla="*/ 95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5">
                                  <a:moveTo>
                                    <a:pt x="0" y="195"/>
                                  </a:moveTo>
                                  <a:lnTo>
                                    <a:pt x="1162" y="195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1"/>
                        <wpg:cNvGrpSpPr>
                          <a:grpSpLocks/>
                        </wpg:cNvGrpSpPr>
                        <wpg:grpSpPr bwMode="auto">
                          <a:xfrm>
                            <a:off x="18628" y="9508"/>
                            <a:ext cx="1163" cy="197"/>
                            <a:chOff x="18628" y="9508"/>
                            <a:chExt cx="1163" cy="197"/>
                          </a:xfrm>
                        </wpg:grpSpPr>
                        <wps:wsp>
                          <wps:cNvPr id="175" name="Freeform 162"/>
                          <wps:cNvSpPr>
                            <a:spLocks/>
                          </wps:cNvSpPr>
                          <wps:spPr bwMode="auto">
                            <a:xfrm>
                              <a:off x="18628" y="9508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9705 9508"/>
                                <a:gd name="T3" fmla="*/ 9705 h 197"/>
                                <a:gd name="T4" fmla="+- 0 19790 18628"/>
                                <a:gd name="T5" fmla="*/ T4 w 1163"/>
                                <a:gd name="T6" fmla="+- 0 9705 9508"/>
                                <a:gd name="T7" fmla="*/ 9705 h 197"/>
                                <a:gd name="T8" fmla="+- 0 19790 18628"/>
                                <a:gd name="T9" fmla="*/ T8 w 1163"/>
                                <a:gd name="T10" fmla="+- 0 9508 9508"/>
                                <a:gd name="T11" fmla="*/ 9508 h 197"/>
                                <a:gd name="T12" fmla="+- 0 18628 18628"/>
                                <a:gd name="T13" fmla="*/ T12 w 1163"/>
                                <a:gd name="T14" fmla="+- 0 9508 9508"/>
                                <a:gd name="T15" fmla="*/ 9508 h 197"/>
                                <a:gd name="T16" fmla="+- 0 18628 18628"/>
                                <a:gd name="T17" fmla="*/ T16 w 1163"/>
                                <a:gd name="T18" fmla="+- 0 9705 9508"/>
                                <a:gd name="T19" fmla="*/ 97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9"/>
                        <wpg:cNvGrpSpPr>
                          <a:grpSpLocks/>
                        </wpg:cNvGrpSpPr>
                        <wpg:grpSpPr bwMode="auto">
                          <a:xfrm>
                            <a:off x="18628" y="9705"/>
                            <a:ext cx="1163" cy="197"/>
                            <a:chOff x="18628" y="9705"/>
                            <a:chExt cx="1163" cy="197"/>
                          </a:xfrm>
                        </wpg:grpSpPr>
                        <wps:wsp>
                          <wps:cNvPr id="177" name="Freeform 160"/>
                          <wps:cNvSpPr>
                            <a:spLocks/>
                          </wps:cNvSpPr>
                          <wps:spPr bwMode="auto">
                            <a:xfrm>
                              <a:off x="18628" y="9705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9901 9705"/>
                                <a:gd name="T3" fmla="*/ 9901 h 197"/>
                                <a:gd name="T4" fmla="+- 0 19790 18628"/>
                                <a:gd name="T5" fmla="*/ T4 w 1163"/>
                                <a:gd name="T6" fmla="+- 0 9901 9705"/>
                                <a:gd name="T7" fmla="*/ 9901 h 197"/>
                                <a:gd name="T8" fmla="+- 0 19790 18628"/>
                                <a:gd name="T9" fmla="*/ T8 w 1163"/>
                                <a:gd name="T10" fmla="+- 0 9705 9705"/>
                                <a:gd name="T11" fmla="*/ 9705 h 197"/>
                                <a:gd name="T12" fmla="+- 0 18628 18628"/>
                                <a:gd name="T13" fmla="*/ T12 w 1163"/>
                                <a:gd name="T14" fmla="+- 0 9705 9705"/>
                                <a:gd name="T15" fmla="*/ 9705 h 197"/>
                                <a:gd name="T16" fmla="+- 0 18628 18628"/>
                                <a:gd name="T17" fmla="*/ T16 w 1163"/>
                                <a:gd name="T18" fmla="+- 0 9901 9705"/>
                                <a:gd name="T19" fmla="*/ 99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6"/>
                                  </a:moveTo>
                                  <a:lnTo>
                                    <a:pt x="1162" y="196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7"/>
                        <wpg:cNvGrpSpPr>
                          <a:grpSpLocks/>
                        </wpg:cNvGrpSpPr>
                        <wpg:grpSpPr bwMode="auto">
                          <a:xfrm>
                            <a:off x="18628" y="9901"/>
                            <a:ext cx="1163" cy="197"/>
                            <a:chOff x="18628" y="9901"/>
                            <a:chExt cx="1163" cy="197"/>
                          </a:xfrm>
                        </wpg:grpSpPr>
                        <wps:wsp>
                          <wps:cNvPr id="179" name="Freeform 158"/>
                          <wps:cNvSpPr>
                            <a:spLocks/>
                          </wps:cNvSpPr>
                          <wps:spPr bwMode="auto">
                            <a:xfrm>
                              <a:off x="18628" y="9901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10098 9901"/>
                                <a:gd name="T3" fmla="*/ 10098 h 197"/>
                                <a:gd name="T4" fmla="+- 0 19790 18628"/>
                                <a:gd name="T5" fmla="*/ T4 w 1163"/>
                                <a:gd name="T6" fmla="+- 0 10098 9901"/>
                                <a:gd name="T7" fmla="*/ 10098 h 197"/>
                                <a:gd name="T8" fmla="+- 0 19790 18628"/>
                                <a:gd name="T9" fmla="*/ T8 w 1163"/>
                                <a:gd name="T10" fmla="+- 0 9901 9901"/>
                                <a:gd name="T11" fmla="*/ 9901 h 197"/>
                                <a:gd name="T12" fmla="+- 0 18628 18628"/>
                                <a:gd name="T13" fmla="*/ T12 w 1163"/>
                                <a:gd name="T14" fmla="+- 0 9901 9901"/>
                                <a:gd name="T15" fmla="*/ 9901 h 197"/>
                                <a:gd name="T16" fmla="+- 0 18628 18628"/>
                                <a:gd name="T17" fmla="*/ T16 w 1163"/>
                                <a:gd name="T18" fmla="+- 0 10098 9901"/>
                                <a:gd name="T19" fmla="*/ 1009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5"/>
                        <wpg:cNvGrpSpPr>
                          <a:grpSpLocks/>
                        </wpg:cNvGrpSpPr>
                        <wpg:grpSpPr bwMode="auto">
                          <a:xfrm>
                            <a:off x="18628" y="10098"/>
                            <a:ext cx="1163" cy="195"/>
                            <a:chOff x="18628" y="10098"/>
                            <a:chExt cx="1163" cy="195"/>
                          </a:xfrm>
                        </wpg:grpSpPr>
                        <wps:wsp>
                          <wps:cNvPr id="181" name="Freeform 156"/>
                          <wps:cNvSpPr>
                            <a:spLocks/>
                          </wps:cNvSpPr>
                          <wps:spPr bwMode="auto">
                            <a:xfrm>
                              <a:off x="18628" y="10098"/>
                              <a:ext cx="1163" cy="195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10293 10098"/>
                                <a:gd name="T3" fmla="*/ 10293 h 195"/>
                                <a:gd name="T4" fmla="+- 0 19790 18628"/>
                                <a:gd name="T5" fmla="*/ T4 w 1163"/>
                                <a:gd name="T6" fmla="+- 0 10293 10098"/>
                                <a:gd name="T7" fmla="*/ 10293 h 195"/>
                                <a:gd name="T8" fmla="+- 0 19790 18628"/>
                                <a:gd name="T9" fmla="*/ T8 w 1163"/>
                                <a:gd name="T10" fmla="+- 0 10098 10098"/>
                                <a:gd name="T11" fmla="*/ 10098 h 195"/>
                                <a:gd name="T12" fmla="+- 0 18628 18628"/>
                                <a:gd name="T13" fmla="*/ T12 w 1163"/>
                                <a:gd name="T14" fmla="+- 0 10098 10098"/>
                                <a:gd name="T15" fmla="*/ 10098 h 195"/>
                                <a:gd name="T16" fmla="+- 0 18628 18628"/>
                                <a:gd name="T17" fmla="*/ T16 w 1163"/>
                                <a:gd name="T18" fmla="+- 0 10293 10098"/>
                                <a:gd name="T19" fmla="*/ 1029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5">
                                  <a:moveTo>
                                    <a:pt x="0" y="195"/>
                                  </a:moveTo>
                                  <a:lnTo>
                                    <a:pt x="1162" y="195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3"/>
                        <wpg:cNvGrpSpPr>
                          <a:grpSpLocks/>
                        </wpg:cNvGrpSpPr>
                        <wpg:grpSpPr bwMode="auto">
                          <a:xfrm>
                            <a:off x="18628" y="10293"/>
                            <a:ext cx="1163" cy="197"/>
                            <a:chOff x="18628" y="10293"/>
                            <a:chExt cx="1163" cy="197"/>
                          </a:xfrm>
                        </wpg:grpSpPr>
                        <wps:wsp>
                          <wps:cNvPr id="183" name="Freeform 154"/>
                          <wps:cNvSpPr>
                            <a:spLocks/>
                          </wps:cNvSpPr>
                          <wps:spPr bwMode="auto">
                            <a:xfrm>
                              <a:off x="18628" y="10293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10489 10293"/>
                                <a:gd name="T3" fmla="*/ 10489 h 197"/>
                                <a:gd name="T4" fmla="+- 0 19790 18628"/>
                                <a:gd name="T5" fmla="*/ T4 w 1163"/>
                                <a:gd name="T6" fmla="+- 0 10489 10293"/>
                                <a:gd name="T7" fmla="*/ 10489 h 197"/>
                                <a:gd name="T8" fmla="+- 0 19790 18628"/>
                                <a:gd name="T9" fmla="*/ T8 w 1163"/>
                                <a:gd name="T10" fmla="+- 0 10293 10293"/>
                                <a:gd name="T11" fmla="*/ 10293 h 197"/>
                                <a:gd name="T12" fmla="+- 0 18628 18628"/>
                                <a:gd name="T13" fmla="*/ T12 w 1163"/>
                                <a:gd name="T14" fmla="+- 0 10293 10293"/>
                                <a:gd name="T15" fmla="*/ 10293 h 197"/>
                                <a:gd name="T16" fmla="+- 0 18628 18628"/>
                                <a:gd name="T17" fmla="*/ T16 w 1163"/>
                                <a:gd name="T18" fmla="+- 0 10489 10293"/>
                                <a:gd name="T19" fmla="*/ 1048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6"/>
                                  </a:moveTo>
                                  <a:lnTo>
                                    <a:pt x="1162" y="196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1"/>
                        <wpg:cNvGrpSpPr>
                          <a:grpSpLocks/>
                        </wpg:cNvGrpSpPr>
                        <wpg:grpSpPr bwMode="auto">
                          <a:xfrm>
                            <a:off x="18628" y="10489"/>
                            <a:ext cx="1163" cy="197"/>
                            <a:chOff x="18628" y="10489"/>
                            <a:chExt cx="1163" cy="197"/>
                          </a:xfrm>
                        </wpg:grpSpPr>
                        <wps:wsp>
                          <wps:cNvPr id="185" name="Freeform 152"/>
                          <wps:cNvSpPr>
                            <a:spLocks/>
                          </wps:cNvSpPr>
                          <wps:spPr bwMode="auto">
                            <a:xfrm>
                              <a:off x="18628" y="10489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10686 10489"/>
                                <a:gd name="T3" fmla="*/ 10686 h 197"/>
                                <a:gd name="T4" fmla="+- 0 19790 18628"/>
                                <a:gd name="T5" fmla="*/ T4 w 1163"/>
                                <a:gd name="T6" fmla="+- 0 10686 10489"/>
                                <a:gd name="T7" fmla="*/ 10686 h 197"/>
                                <a:gd name="T8" fmla="+- 0 19790 18628"/>
                                <a:gd name="T9" fmla="*/ T8 w 1163"/>
                                <a:gd name="T10" fmla="+- 0 10489 10489"/>
                                <a:gd name="T11" fmla="*/ 10489 h 197"/>
                                <a:gd name="T12" fmla="+- 0 18628 18628"/>
                                <a:gd name="T13" fmla="*/ T12 w 1163"/>
                                <a:gd name="T14" fmla="+- 0 10489 10489"/>
                                <a:gd name="T15" fmla="*/ 10489 h 197"/>
                                <a:gd name="T16" fmla="+- 0 18628 18628"/>
                                <a:gd name="T17" fmla="*/ T16 w 1163"/>
                                <a:gd name="T18" fmla="+- 0 10686 10489"/>
                                <a:gd name="T19" fmla="*/ 1068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9"/>
                        <wpg:cNvGrpSpPr>
                          <a:grpSpLocks/>
                        </wpg:cNvGrpSpPr>
                        <wpg:grpSpPr bwMode="auto">
                          <a:xfrm>
                            <a:off x="18628" y="10686"/>
                            <a:ext cx="1163" cy="197"/>
                            <a:chOff x="18628" y="10686"/>
                            <a:chExt cx="1163" cy="197"/>
                          </a:xfrm>
                        </wpg:grpSpPr>
                        <wps:wsp>
                          <wps:cNvPr id="187" name="Freeform 150"/>
                          <wps:cNvSpPr>
                            <a:spLocks/>
                          </wps:cNvSpPr>
                          <wps:spPr bwMode="auto">
                            <a:xfrm>
                              <a:off x="18628" y="10686"/>
                              <a:ext cx="1163" cy="197"/>
                            </a:xfrm>
                            <a:custGeom>
                              <a:avLst/>
                              <a:gdLst>
                                <a:gd name="T0" fmla="+- 0 18628 18628"/>
                                <a:gd name="T1" fmla="*/ T0 w 1163"/>
                                <a:gd name="T2" fmla="+- 0 10883 10686"/>
                                <a:gd name="T3" fmla="*/ 10883 h 197"/>
                                <a:gd name="T4" fmla="+- 0 19790 18628"/>
                                <a:gd name="T5" fmla="*/ T4 w 1163"/>
                                <a:gd name="T6" fmla="+- 0 10883 10686"/>
                                <a:gd name="T7" fmla="*/ 10883 h 197"/>
                                <a:gd name="T8" fmla="+- 0 19790 18628"/>
                                <a:gd name="T9" fmla="*/ T8 w 1163"/>
                                <a:gd name="T10" fmla="+- 0 10686 10686"/>
                                <a:gd name="T11" fmla="*/ 10686 h 197"/>
                                <a:gd name="T12" fmla="+- 0 18628 18628"/>
                                <a:gd name="T13" fmla="*/ T12 w 1163"/>
                                <a:gd name="T14" fmla="+- 0 10686 10686"/>
                                <a:gd name="T15" fmla="*/ 10686 h 197"/>
                                <a:gd name="T16" fmla="+- 0 18628 18628"/>
                                <a:gd name="T17" fmla="*/ T16 w 1163"/>
                                <a:gd name="T18" fmla="+- 0 10883 10686"/>
                                <a:gd name="T19" fmla="*/ 1088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197">
                                  <a:moveTo>
                                    <a:pt x="0" y="197"/>
                                  </a:moveTo>
                                  <a:lnTo>
                                    <a:pt x="1162" y="19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B29A1" id="Group 148" o:spid="_x0000_s1026" style="position:absolute;margin-left:931.4pt;margin-top:426.4pt;width:58.15pt;height:117.75pt;z-index:-144088;mso-position-horizontal-relative:page;mso-position-vertical-relative:page" coordorigin="18628,8528" coordsize="1163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">
                <v:group id="Group 171" o:spid="_x0000_s1027" style="position:absolute;left:18628;top:8528;width:1163;height:197" coordorigin="18628,8528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2" o:spid="_x0000_s1028" style="position:absolute;left:18628;top:8528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1+sIA&#10;AADcAAAADwAAAGRycy9kb3ducmV2LnhtbERP32vCMBB+F/Y/hBvsTdNuKFKNMoXBQCaoY74eydmU&#10;NZfSZLburzeC4Nt9fD9vvuxdLc7UhsqzgnyUgSDW3lRcKvg+fAynIEJENlh7JgUXCrBcPA3mWBjf&#10;8Y7O+1iKFMKhQAU2xqaQMmhLDsPIN8SJO/nWYUywLaVpsUvhrpavWTaRDitODRYbWlvSv/s/p2Cb&#10;v626sc0xxJ/N8ZT/a/u100q9PPfvMxCR+vgQ392fJs2fjOH2TL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zX6wgAAANwAAAAPAAAAAAAAAAAAAAAAAJgCAABkcnMvZG93&#10;bnJldi54bWxQSwUGAAAAAAQABAD1AAAAhwMAAAAA&#10;" path="m,197r1162,l1162,,,,,197xe" fillcolor="red" stroked="f">
                    <v:path arrowok="t" o:connecttype="custom" o:connectlocs="0,8725;1162,8725;1162,8528;0,8528;0,8725" o:connectangles="0,0,0,0,0"/>
                  </v:shape>
                </v:group>
                <v:group id="Group 169" o:spid="_x0000_s1029" style="position:absolute;left:18628;top:8725;width:1163;height:195" coordorigin="18628,8725" coordsize="116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0" o:spid="_x0000_s1030" style="position:absolute;left:18628;top:8725;width:1163;height:195;visibility:visible;mso-wrap-style:square;v-text-anchor:top" coordsize="116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xSMUA&#10;AADcAAAADwAAAGRycy9kb3ducmV2LnhtbERP30/CMBB+N/F/aI6EN+nQOGBSiFFMiMYAg/h8ruc2&#10;Xa9zrVD866mJCW/35ft503kwjdhT52rLCoaDBARxYXXNpYLd9ulqDMJ5ZI2NZVJwJAfz2eXFFDNt&#10;D7yhfe5LEUPYZaig8r7NpHRFRQbdwLbEkfuwnUEfYVdK3eEhhptGXidJKg3WHBsqbOmhouIr/zEK&#10;1slk8X2Tv6cvIfwuX1efj89vt1ul+r1wfwfCU/Bn8b97qeP8dAR/z8QL5O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PFIxQAAANwAAAAPAAAAAAAAAAAAAAAAAJgCAABkcnMv&#10;ZG93bnJldi54bWxQSwUGAAAAAAQABAD1AAAAigMAAAAA&#10;" path="m,195r1162,l1162,,,,,195xe" fillcolor="red" stroked="f">
                    <v:path arrowok="t" o:connecttype="custom" o:connectlocs="0,8920;1162,8920;1162,8725;0,8725;0,8920" o:connectangles="0,0,0,0,0"/>
                  </v:shape>
                </v:group>
                <v:group id="Group 167" o:spid="_x0000_s1031" style="position:absolute;left:18628;top:8920;width:1163;height:197" coordorigin="18628,8920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8" o:spid="_x0000_s1032" style="position:absolute;left:18628;top:8920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//8IA&#10;AADcAAAADwAAAGRycy9kb3ducmV2LnhtbERP32vCMBB+F/wfwgl707QbE9cZRQeCMDZQh74eydmU&#10;NZfSRFv31y+DgW/38f28+bJ3tbhSGyrPCvJJBoJYe1NxqeDrsBnPQISIbLD2TApuFGC5GA7mWBjf&#10;8Y6u+1iKFMKhQAU2xqaQMmhLDsPEN8SJO/vWYUywLaVpsUvhrpaPWTaVDitODRYberOkv/cXp+Az&#10;f1p3zzbHEI/vp3P+o+3HTiv1MOpXryAi9fEu/ndvTZo/fYG/Z9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j//wgAAANwAAAAPAAAAAAAAAAAAAAAAAJgCAABkcnMvZG93&#10;bnJldi54bWxQSwUGAAAAAAQABAD1AAAAhwMAAAAA&#10;" path="m,197r1162,l1162,,,,,197xe" fillcolor="red" stroked="f">
                    <v:path arrowok="t" o:connecttype="custom" o:connectlocs="0,9117;1162,9117;1162,8920;0,8920;0,9117" o:connectangles="0,0,0,0,0"/>
                  </v:shape>
                </v:group>
                <v:group id="Group 165" o:spid="_x0000_s1033" style="position:absolute;left:18628;top:9117;width:1163;height:197" coordorigin="18628,9117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6" o:spid="_x0000_s1034" style="position:absolute;left:18628;top:9117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lJMIA&#10;AADcAAAADwAAAGRycy9kb3ducmV2LnhtbERPW0vDMBR+H+w/hCP4tqVxeKE2G1MYCOJgU/T1kJw2&#10;xeakNHGt/nozEHw7H9/1VJvJd+JEQ2wDa1DLAgSxCbblRsPb625xByImZItdYNLwTRE26/mswtKG&#10;kQ90OqZG5BCOJWpwKfWllNE48hiXoSfOXB0GjynDoZF2wDGH+05eFcWN9NhybnDY06Mj83n88hr2&#10;avUwXjuFMb0/f9Tqx7iXg9H68mLa3oNINKV/8Z/7yeb5twrOz+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aUkwgAAANwAAAAPAAAAAAAAAAAAAAAAAJgCAABkcnMvZG93&#10;bnJldi54bWxQSwUGAAAAAAQABAD1AAAAhwMAAAAA&#10;" path="m,196r1162,l1162,,,,,196xe" fillcolor="red" stroked="f">
                    <v:path arrowok="t" o:connecttype="custom" o:connectlocs="0,9313;1162,9313;1162,9117;0,9117;0,9313" o:connectangles="0,0,0,0,0"/>
                  </v:shape>
                </v:group>
                <v:group id="Group 163" o:spid="_x0000_s1035" style="position:absolute;left:18628;top:9313;width:1163;height:195" coordorigin="18628,9313" coordsize="116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4" o:spid="_x0000_s1036" style="position:absolute;left:18628;top:9313;width:1163;height:195;visibility:visible;mso-wrap-style:square;v-text-anchor:top" coordsize="116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hlsUA&#10;AADcAAAADwAAAGRycy9kb3ducmV2LnhtbERP30/CMBB+N/F/aM7EN+mEiDAphCgmRGKAYXw+13Ob&#10;rtexFqj89ZTEhLf78v280SSYWuypdZVlBfedBARxbnXFhYKPzevdAITzyBpry6TgjxxMxtdXI0y1&#10;PfCa9pkvRAxhl6KC0vsmldLlJRl0HdsQR+7btgZ9hG0hdYuHGG5q2U2SvjRYcWwosaHnkvLfbGcU&#10;rJLhbNvLvvqLEI7z9+XPy9vnw0ap25swfQLhKfiL+N8913H+Yw/Oz8QL5Pg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mGWxQAAANwAAAAPAAAAAAAAAAAAAAAAAJgCAABkcnMv&#10;ZG93bnJldi54bWxQSwUGAAAAAAQABAD1AAAAigMAAAAA&#10;" path="m,195r1162,l1162,,,,,195xe" fillcolor="red" stroked="f">
                    <v:path arrowok="t" o:connecttype="custom" o:connectlocs="0,9508;1162,9508;1162,9313;0,9313;0,9508" o:connectangles="0,0,0,0,0"/>
                  </v:shape>
                </v:group>
                <v:group id="Group 161" o:spid="_x0000_s1037" style="position:absolute;left:18628;top:9508;width:1163;height:197" coordorigin="18628,9508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2" o:spid="_x0000_s1038" style="position:absolute;left:18628;top:9508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jJ8IA&#10;AADcAAAADwAAAGRycy9kb3ducmV2LnhtbERP32vCMBB+H/g/hBP2NtNu6KQaZRsIwthAJ/p6JGdT&#10;bC6libbur18Ggm/38f28+bJ3tbhQGyrPCvJRBoJYe1NxqWD3s3qagggR2WDtmRRcKcByMXiYY2F8&#10;xxu6bGMpUgiHAhXYGJtCyqAtOQwj3xAn7uhbhzHBtpSmxS6Fu1o+Z9lEOqw4NVhs6MOSPm3PTsF3&#10;/vLejW2OIe4/D8f8V9uvjVbqcdi/zUBE6uNdfHOvTZr/Oob/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qMnwgAAANwAAAAPAAAAAAAAAAAAAAAAAJgCAABkcnMvZG93&#10;bnJldi54bWxQSwUGAAAAAAQABAD1AAAAhwMAAAAA&#10;" path="m,197r1162,l1162,,,,,197xe" fillcolor="red" stroked="f">
                    <v:path arrowok="t" o:connecttype="custom" o:connectlocs="0,9705;1162,9705;1162,9508;0,9508;0,9705" o:connectangles="0,0,0,0,0"/>
                  </v:shape>
                </v:group>
                <v:group id="Group 159" o:spid="_x0000_s1039" style="position:absolute;left:18628;top:9705;width:1163;height:197" coordorigin="18628,9705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0" o:spid="_x0000_s1040" style="position:absolute;left:18628;top:9705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Yy8IA&#10;AADcAAAADwAAAGRycy9kb3ducmV2LnhtbERP32vCMBB+H/g/hBP2NtNuTEdnFB0IwpigDn09krMp&#10;ay6libbur18Ggm/38f286bx3tbhQGyrPCvJRBoJYe1NxqeB7v3p6AxEissHaMym4UoD5bPAwxcL4&#10;jrd02cVSpBAOBSqwMTaFlEFbchhGviFO3Mm3DmOCbSlNi10Kd7V8zrKxdFhxarDY0Icl/bM7OwWb&#10;/GXZvdocQzx8Hk/5r7ZfW63U47BfvIOI1Me7+OZemzR/MoH/Z9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JjLwgAAANwAAAAPAAAAAAAAAAAAAAAAAJgCAABkcnMvZG93&#10;bnJldi54bWxQSwUGAAAAAAQABAD1AAAAhwMAAAAA&#10;" path="m,196r1162,l1162,,,,,196xe" fillcolor="red" stroked="f">
                    <v:path arrowok="t" o:connecttype="custom" o:connectlocs="0,9901;1162,9901;1162,9705;0,9705;0,9901" o:connectangles="0,0,0,0,0"/>
                  </v:shape>
                </v:group>
                <v:group id="Group 157" o:spid="_x0000_s1041" style="position:absolute;left:18628;top:9901;width:1163;height:197" coordorigin="18628,9901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8" o:spid="_x0000_s1042" style="position:absolute;left:18628;top:9901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pIsMA&#10;AADcAAAADwAAAGRycy9kb3ducmV2LnhtbERP22oCMRB9F/oPYQp90+y2tOpqlLZQKEgFL+jrkIyb&#10;xc1k2aTutl9vCgXf5nCuM1/2rhYXakPlWUE+ykAQa28qLhXsdx/DCYgQkQ3WnknBDwVYLu4GcyyM&#10;73hDl20sRQrhUKACG2NTSBm0JYdh5BvixJ186zAm2JbStNilcFfLxyx7kQ4rTg0WG3q3pM/bb6dg&#10;nT+9dc82xxAPq+Mp/9X2a6OVerjvX2cgIvXxJv53f5o0fzyFv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+pIsMAAADcAAAADwAAAAAAAAAAAAAAAACYAgAAZHJzL2Rv&#10;d25yZXYueG1sUEsFBgAAAAAEAAQA9QAAAIgDAAAAAA==&#10;" path="m,197r1162,l1162,,,,,197xe" fillcolor="red" stroked="f">
                    <v:path arrowok="t" o:connecttype="custom" o:connectlocs="0,10098;1162,10098;1162,9901;0,9901;0,10098" o:connectangles="0,0,0,0,0"/>
                  </v:shape>
                </v:group>
                <v:group id="Group 155" o:spid="_x0000_s1043" style="position:absolute;left:18628;top:10098;width:1163;height:195" coordorigin="18628,10098" coordsize="116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6" o:spid="_x0000_s1044" style="position:absolute;left:18628;top:10098;width:1163;height:195;visibility:visible;mso-wrap-style:square;v-text-anchor:top" coordsize="116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qXcUA&#10;AADcAAAADwAAAGRycy9kb3ducmV2LnhtbERP22oCMRB9F/oPYQp906yViq5GKb2AVKS6is/jZrq7&#10;7Way3aQa+/VNQfBtDuc603kwtThS6yrLCvq9BARxbnXFhYLd9rU7AuE8ssbaMik4k4P57KYzxVTb&#10;E2/omPlCxBB2KSoovW9SKV1ekkHXsw1x5D5sa9BH2BZSt3iK4aaW90kylAYrjg0lNvRUUv6V/RgF&#10;62T88j3IDsNlCL+L1fvn89v+YavU3W14nIDwFPxVfHEvdJw/6sP/M/E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SpdxQAAANwAAAAPAAAAAAAAAAAAAAAAAJgCAABkcnMv&#10;ZG93bnJldi54bWxQSwUGAAAAAAQABAD1AAAAigMAAAAA&#10;" path="m,195r1162,l1162,,,,,195xe" fillcolor="red" stroked="f">
                    <v:path arrowok="t" o:connecttype="custom" o:connectlocs="0,10293;1162,10293;1162,10098;0,10098;0,10293" o:connectangles="0,0,0,0,0"/>
                  </v:shape>
                </v:group>
                <v:group id="Group 153" o:spid="_x0000_s1045" style="position:absolute;left:18628;top:10293;width:1163;height:197" coordorigin="18628,10293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4" o:spid="_x0000_s1046" style="position:absolute;left:18628;top:10293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u78IA&#10;AADcAAAADwAAAGRycy9kb3ducmV2LnhtbERP22oCMRB9L/gPYQTfanYrLbIaRQuCUFrwgr4OybhZ&#10;3EyWTXS3/fqmUPBtDuc682XvanGnNlSeFeTjDASx9qbiUsHxsHmegggR2WDtmRR8U4DlYvA0x8L4&#10;jnd038dSpBAOBSqwMTaFlEFbchjGviFO3MW3DmOCbSlNi10Kd7V8ybI36bDi1GCxoXdL+rq/OQVf&#10;+WTdvdocQzx9nC/5j7afO63UaNivZiAi9fEh/ndvTZo/ncD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u7vwgAAANwAAAAPAAAAAAAAAAAAAAAAAJgCAABkcnMvZG93&#10;bnJldi54bWxQSwUGAAAAAAQABAD1AAAAhwMAAAAA&#10;" path="m,196r1162,l1162,,,,,196xe" fillcolor="red" stroked="f">
                    <v:path arrowok="t" o:connecttype="custom" o:connectlocs="0,10489;1162,10489;1162,10293;0,10293;0,10489" o:connectangles="0,0,0,0,0"/>
                  </v:shape>
                </v:group>
                <v:group id="Group 151" o:spid="_x0000_s1047" style="position:absolute;left:18628;top:10489;width:1163;height:197" coordorigin="18628,10489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2" o:spid="_x0000_s1048" style="position:absolute;left:18628;top:10489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TAMIA&#10;AADcAAAADwAAAGRycy9kb3ducmV2LnhtbERP22oCMRB9L/gPYYS+1exWLLIaRQuCUFrwgr4OybhZ&#10;3EyWTXS3/fqmUPBtDuc682XvanGnNlSeFeSjDASx9qbiUsHxsHmZgggR2WDtmRR8U4DlYvA0x8L4&#10;jnd038dSpBAOBSqwMTaFlEFbchhGviFO3MW3DmOCbSlNi10Kd7V8zbI36bDi1GCxoXdL+rq/OQVf&#10;+XjdTWyOIZ4+zpf8R9vPnVbqedivZiAi9fEh/ndvTZo/ncD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9MAwgAAANwAAAAPAAAAAAAAAAAAAAAAAJgCAABkcnMvZG93&#10;bnJldi54bWxQSwUGAAAAAAQABAD1AAAAhwMAAAAA&#10;" path="m,197r1162,l1162,,,,,197xe" fillcolor="red" stroked="f">
                    <v:path arrowok="t" o:connecttype="custom" o:connectlocs="0,10686;1162,10686;1162,10489;0,10489;0,10686" o:connectangles="0,0,0,0,0"/>
                  </v:shape>
                </v:group>
                <v:group id="Group 149" o:spid="_x0000_s1049" style="position:absolute;left:18628;top:10686;width:1163;height:197" coordorigin="18628,10686" coordsize="116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0" o:spid="_x0000_s1050" style="position:absolute;left:18628;top:10686;width:1163;height:197;visibility:visible;mso-wrap-style:square;v-text-anchor:top" coordsize="11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o7MMA&#10;AADcAAAADwAAAGRycy9kb3ducmV2LnhtbERP22oCMRB9L/gPYYS+1exWWmU1ihWEQmnBC/o6JONm&#10;cTNZNtHd9uubQsG3OZzrzJe9q8WN2lB5VpCPMhDE2puKSwWH/eZpCiJEZIO1Z1LwTQGWi8HDHAvj&#10;O97SbRdLkUI4FKjAxtgUUgZtyWEY+YY4cWffOowJtqU0LXYp3NXyOctepcOKU4PFhtaW9GV3dQq+&#10;8vFb92JzDPH4cTrnP9p+brVSj8N+NQMRqY938b/73aT50w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no7MMAAADcAAAADwAAAAAAAAAAAAAAAACYAgAAZHJzL2Rv&#10;d25yZXYueG1sUEsFBgAAAAAEAAQA9QAAAIgDAAAAAA==&#10;" path="m,197r1162,l1162,,,,,197xe" fillcolor="red" stroked="f">
                    <v:path arrowok="t" o:connecttype="custom" o:connectlocs="0,10883;1162,10883;1162,10686;0,10686;0,1088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416" behindDoc="1" locked="0" layoutInCell="1" allowOverlap="1" wp14:anchorId="3705A5B4" wp14:editId="44754B5A">
                <wp:simplePos x="0" y="0"/>
                <wp:positionH relativeFrom="page">
                  <wp:posOffset>12640310</wp:posOffset>
                </wp:positionH>
                <wp:positionV relativeFrom="page">
                  <wp:posOffset>8150225</wp:posOffset>
                </wp:positionV>
                <wp:extent cx="1998345" cy="1618615"/>
                <wp:effectExtent l="635" t="0" r="1270" b="3810"/>
                <wp:wrapNone/>
                <wp:docPr id="13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618615"/>
                          <a:chOff x="19906" y="12835"/>
                          <a:chExt cx="3147" cy="2549"/>
                        </a:xfrm>
                      </wpg:grpSpPr>
                      <wpg:grpSp>
                        <wpg:cNvPr id="137" name="Group 146"/>
                        <wpg:cNvGrpSpPr>
                          <a:grpSpLocks/>
                        </wpg:cNvGrpSpPr>
                        <wpg:grpSpPr bwMode="auto">
                          <a:xfrm>
                            <a:off x="19906" y="12835"/>
                            <a:ext cx="3147" cy="197"/>
                            <a:chOff x="19906" y="12835"/>
                            <a:chExt cx="3147" cy="197"/>
                          </a:xfrm>
                        </wpg:grpSpPr>
                        <wps:wsp>
                          <wps:cNvPr id="138" name="Freeform 147"/>
                          <wps:cNvSpPr>
                            <a:spLocks/>
                          </wps:cNvSpPr>
                          <wps:spPr bwMode="auto">
                            <a:xfrm>
                              <a:off x="19906" y="12835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3032 12835"/>
                                <a:gd name="T3" fmla="*/ 13032 h 197"/>
                                <a:gd name="T4" fmla="+- 0 23052 19906"/>
                                <a:gd name="T5" fmla="*/ T4 w 3147"/>
                                <a:gd name="T6" fmla="+- 0 13032 12835"/>
                                <a:gd name="T7" fmla="*/ 13032 h 197"/>
                                <a:gd name="T8" fmla="+- 0 23052 19906"/>
                                <a:gd name="T9" fmla="*/ T8 w 3147"/>
                                <a:gd name="T10" fmla="+- 0 12835 12835"/>
                                <a:gd name="T11" fmla="*/ 12835 h 197"/>
                                <a:gd name="T12" fmla="+- 0 19906 19906"/>
                                <a:gd name="T13" fmla="*/ T12 w 3147"/>
                                <a:gd name="T14" fmla="+- 0 12835 12835"/>
                                <a:gd name="T15" fmla="*/ 12835 h 197"/>
                                <a:gd name="T16" fmla="+- 0 19906 19906"/>
                                <a:gd name="T17" fmla="*/ T16 w 3147"/>
                                <a:gd name="T18" fmla="+- 0 13032 12835"/>
                                <a:gd name="T19" fmla="*/ 1303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4"/>
                        <wpg:cNvGrpSpPr>
                          <a:grpSpLocks/>
                        </wpg:cNvGrpSpPr>
                        <wpg:grpSpPr bwMode="auto">
                          <a:xfrm>
                            <a:off x="19906" y="13032"/>
                            <a:ext cx="3147" cy="195"/>
                            <a:chOff x="19906" y="13032"/>
                            <a:chExt cx="3147" cy="195"/>
                          </a:xfrm>
                        </wpg:grpSpPr>
                        <wps:wsp>
                          <wps:cNvPr id="140" name="Freeform 145"/>
                          <wps:cNvSpPr>
                            <a:spLocks/>
                          </wps:cNvSpPr>
                          <wps:spPr bwMode="auto">
                            <a:xfrm>
                              <a:off x="19906" y="13032"/>
                              <a:ext cx="3147" cy="195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3226 13032"/>
                                <a:gd name="T3" fmla="*/ 13226 h 195"/>
                                <a:gd name="T4" fmla="+- 0 23052 19906"/>
                                <a:gd name="T5" fmla="*/ T4 w 3147"/>
                                <a:gd name="T6" fmla="+- 0 13226 13032"/>
                                <a:gd name="T7" fmla="*/ 13226 h 195"/>
                                <a:gd name="T8" fmla="+- 0 23052 19906"/>
                                <a:gd name="T9" fmla="*/ T8 w 3147"/>
                                <a:gd name="T10" fmla="+- 0 13032 13032"/>
                                <a:gd name="T11" fmla="*/ 13032 h 195"/>
                                <a:gd name="T12" fmla="+- 0 19906 19906"/>
                                <a:gd name="T13" fmla="*/ T12 w 3147"/>
                                <a:gd name="T14" fmla="+- 0 13032 13032"/>
                                <a:gd name="T15" fmla="*/ 13032 h 195"/>
                                <a:gd name="T16" fmla="+- 0 19906 19906"/>
                                <a:gd name="T17" fmla="*/ T16 w 3147"/>
                                <a:gd name="T18" fmla="+- 0 13226 13032"/>
                                <a:gd name="T19" fmla="*/ 132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5">
                                  <a:moveTo>
                                    <a:pt x="0" y="194"/>
                                  </a:moveTo>
                                  <a:lnTo>
                                    <a:pt x="3146" y="194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2"/>
                        <wpg:cNvGrpSpPr>
                          <a:grpSpLocks/>
                        </wpg:cNvGrpSpPr>
                        <wpg:grpSpPr bwMode="auto">
                          <a:xfrm>
                            <a:off x="19906" y="13226"/>
                            <a:ext cx="3147" cy="197"/>
                            <a:chOff x="19906" y="13226"/>
                            <a:chExt cx="3147" cy="197"/>
                          </a:xfrm>
                        </wpg:grpSpPr>
                        <wps:wsp>
                          <wps:cNvPr id="142" name="Freeform 143"/>
                          <wps:cNvSpPr>
                            <a:spLocks/>
                          </wps:cNvSpPr>
                          <wps:spPr bwMode="auto">
                            <a:xfrm>
                              <a:off x="19906" y="13226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3423 13226"/>
                                <a:gd name="T3" fmla="*/ 13423 h 197"/>
                                <a:gd name="T4" fmla="+- 0 23052 19906"/>
                                <a:gd name="T5" fmla="*/ T4 w 3147"/>
                                <a:gd name="T6" fmla="+- 0 13423 13226"/>
                                <a:gd name="T7" fmla="*/ 13423 h 197"/>
                                <a:gd name="T8" fmla="+- 0 23052 19906"/>
                                <a:gd name="T9" fmla="*/ T8 w 3147"/>
                                <a:gd name="T10" fmla="+- 0 13226 13226"/>
                                <a:gd name="T11" fmla="*/ 13226 h 197"/>
                                <a:gd name="T12" fmla="+- 0 19906 19906"/>
                                <a:gd name="T13" fmla="*/ T12 w 3147"/>
                                <a:gd name="T14" fmla="+- 0 13226 13226"/>
                                <a:gd name="T15" fmla="*/ 13226 h 197"/>
                                <a:gd name="T16" fmla="+- 0 19906 19906"/>
                                <a:gd name="T17" fmla="*/ T16 w 3147"/>
                                <a:gd name="T18" fmla="+- 0 13423 13226"/>
                                <a:gd name="T19" fmla="*/ 1342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0"/>
                        <wpg:cNvGrpSpPr>
                          <a:grpSpLocks/>
                        </wpg:cNvGrpSpPr>
                        <wpg:grpSpPr bwMode="auto">
                          <a:xfrm>
                            <a:off x="19906" y="13423"/>
                            <a:ext cx="3147" cy="197"/>
                            <a:chOff x="19906" y="13423"/>
                            <a:chExt cx="3147" cy="197"/>
                          </a:xfrm>
                        </wpg:grpSpPr>
                        <wps:wsp>
                          <wps:cNvPr id="144" name="Freeform 141"/>
                          <wps:cNvSpPr>
                            <a:spLocks/>
                          </wps:cNvSpPr>
                          <wps:spPr bwMode="auto">
                            <a:xfrm>
                              <a:off x="19906" y="13423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3620 13423"/>
                                <a:gd name="T3" fmla="*/ 13620 h 197"/>
                                <a:gd name="T4" fmla="+- 0 23052 19906"/>
                                <a:gd name="T5" fmla="*/ T4 w 3147"/>
                                <a:gd name="T6" fmla="+- 0 13620 13423"/>
                                <a:gd name="T7" fmla="*/ 13620 h 197"/>
                                <a:gd name="T8" fmla="+- 0 23052 19906"/>
                                <a:gd name="T9" fmla="*/ T8 w 3147"/>
                                <a:gd name="T10" fmla="+- 0 13423 13423"/>
                                <a:gd name="T11" fmla="*/ 13423 h 197"/>
                                <a:gd name="T12" fmla="+- 0 19906 19906"/>
                                <a:gd name="T13" fmla="*/ T12 w 3147"/>
                                <a:gd name="T14" fmla="+- 0 13423 13423"/>
                                <a:gd name="T15" fmla="*/ 13423 h 197"/>
                                <a:gd name="T16" fmla="+- 0 19906 19906"/>
                                <a:gd name="T17" fmla="*/ T16 w 3147"/>
                                <a:gd name="T18" fmla="+- 0 13620 13423"/>
                                <a:gd name="T19" fmla="*/ 136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8"/>
                        <wpg:cNvGrpSpPr>
                          <a:grpSpLocks/>
                        </wpg:cNvGrpSpPr>
                        <wpg:grpSpPr bwMode="auto">
                          <a:xfrm>
                            <a:off x="19906" y="13620"/>
                            <a:ext cx="3147" cy="195"/>
                            <a:chOff x="19906" y="13620"/>
                            <a:chExt cx="3147" cy="195"/>
                          </a:xfrm>
                        </wpg:grpSpPr>
                        <wps:wsp>
                          <wps:cNvPr id="146" name="Freeform 139"/>
                          <wps:cNvSpPr>
                            <a:spLocks/>
                          </wps:cNvSpPr>
                          <wps:spPr bwMode="auto">
                            <a:xfrm>
                              <a:off x="19906" y="13620"/>
                              <a:ext cx="3147" cy="195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3814 13620"/>
                                <a:gd name="T3" fmla="*/ 13814 h 195"/>
                                <a:gd name="T4" fmla="+- 0 23052 19906"/>
                                <a:gd name="T5" fmla="*/ T4 w 3147"/>
                                <a:gd name="T6" fmla="+- 0 13814 13620"/>
                                <a:gd name="T7" fmla="*/ 13814 h 195"/>
                                <a:gd name="T8" fmla="+- 0 23052 19906"/>
                                <a:gd name="T9" fmla="*/ T8 w 3147"/>
                                <a:gd name="T10" fmla="+- 0 13620 13620"/>
                                <a:gd name="T11" fmla="*/ 13620 h 195"/>
                                <a:gd name="T12" fmla="+- 0 19906 19906"/>
                                <a:gd name="T13" fmla="*/ T12 w 3147"/>
                                <a:gd name="T14" fmla="+- 0 13620 13620"/>
                                <a:gd name="T15" fmla="*/ 13620 h 195"/>
                                <a:gd name="T16" fmla="+- 0 19906 19906"/>
                                <a:gd name="T17" fmla="*/ T16 w 3147"/>
                                <a:gd name="T18" fmla="+- 0 13814 13620"/>
                                <a:gd name="T19" fmla="*/ 1381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5">
                                  <a:moveTo>
                                    <a:pt x="0" y="194"/>
                                  </a:moveTo>
                                  <a:lnTo>
                                    <a:pt x="3146" y="194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6"/>
                        <wpg:cNvGrpSpPr>
                          <a:grpSpLocks/>
                        </wpg:cNvGrpSpPr>
                        <wpg:grpSpPr bwMode="auto">
                          <a:xfrm>
                            <a:off x="19906" y="13814"/>
                            <a:ext cx="3147" cy="197"/>
                            <a:chOff x="19906" y="13814"/>
                            <a:chExt cx="3147" cy="197"/>
                          </a:xfrm>
                        </wpg:grpSpPr>
                        <wps:wsp>
                          <wps:cNvPr id="148" name="Freeform 137"/>
                          <wps:cNvSpPr>
                            <a:spLocks/>
                          </wps:cNvSpPr>
                          <wps:spPr bwMode="auto">
                            <a:xfrm>
                              <a:off x="19906" y="13814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011 13814"/>
                                <a:gd name="T3" fmla="*/ 14011 h 197"/>
                                <a:gd name="T4" fmla="+- 0 23052 19906"/>
                                <a:gd name="T5" fmla="*/ T4 w 3147"/>
                                <a:gd name="T6" fmla="+- 0 14011 13814"/>
                                <a:gd name="T7" fmla="*/ 14011 h 197"/>
                                <a:gd name="T8" fmla="+- 0 23052 19906"/>
                                <a:gd name="T9" fmla="*/ T8 w 3147"/>
                                <a:gd name="T10" fmla="+- 0 13814 13814"/>
                                <a:gd name="T11" fmla="*/ 13814 h 197"/>
                                <a:gd name="T12" fmla="+- 0 19906 19906"/>
                                <a:gd name="T13" fmla="*/ T12 w 3147"/>
                                <a:gd name="T14" fmla="+- 0 13814 13814"/>
                                <a:gd name="T15" fmla="*/ 13814 h 197"/>
                                <a:gd name="T16" fmla="+- 0 19906 19906"/>
                                <a:gd name="T17" fmla="*/ T16 w 3147"/>
                                <a:gd name="T18" fmla="+- 0 14011 13814"/>
                                <a:gd name="T19" fmla="*/ 1401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4"/>
                        <wpg:cNvGrpSpPr>
                          <a:grpSpLocks/>
                        </wpg:cNvGrpSpPr>
                        <wpg:grpSpPr bwMode="auto">
                          <a:xfrm>
                            <a:off x="19906" y="14011"/>
                            <a:ext cx="3147" cy="197"/>
                            <a:chOff x="19906" y="14011"/>
                            <a:chExt cx="3147" cy="197"/>
                          </a:xfrm>
                        </wpg:grpSpPr>
                        <wps:wsp>
                          <wps:cNvPr id="150" name="Freeform 135"/>
                          <wps:cNvSpPr>
                            <a:spLocks/>
                          </wps:cNvSpPr>
                          <wps:spPr bwMode="auto">
                            <a:xfrm>
                              <a:off x="19906" y="14011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208 14011"/>
                                <a:gd name="T3" fmla="*/ 14208 h 197"/>
                                <a:gd name="T4" fmla="+- 0 23052 19906"/>
                                <a:gd name="T5" fmla="*/ T4 w 3147"/>
                                <a:gd name="T6" fmla="+- 0 14208 14011"/>
                                <a:gd name="T7" fmla="*/ 14208 h 197"/>
                                <a:gd name="T8" fmla="+- 0 23052 19906"/>
                                <a:gd name="T9" fmla="*/ T8 w 3147"/>
                                <a:gd name="T10" fmla="+- 0 14011 14011"/>
                                <a:gd name="T11" fmla="*/ 14011 h 197"/>
                                <a:gd name="T12" fmla="+- 0 19906 19906"/>
                                <a:gd name="T13" fmla="*/ T12 w 3147"/>
                                <a:gd name="T14" fmla="+- 0 14011 14011"/>
                                <a:gd name="T15" fmla="*/ 14011 h 197"/>
                                <a:gd name="T16" fmla="+- 0 19906 19906"/>
                                <a:gd name="T17" fmla="*/ T16 w 3147"/>
                                <a:gd name="T18" fmla="+- 0 14208 14011"/>
                                <a:gd name="T19" fmla="*/ 1420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2"/>
                        <wpg:cNvGrpSpPr>
                          <a:grpSpLocks/>
                        </wpg:cNvGrpSpPr>
                        <wpg:grpSpPr bwMode="auto">
                          <a:xfrm>
                            <a:off x="19906" y="14208"/>
                            <a:ext cx="3147" cy="197"/>
                            <a:chOff x="19906" y="14208"/>
                            <a:chExt cx="3147" cy="197"/>
                          </a:xfrm>
                        </wpg:grpSpPr>
                        <wps:wsp>
                          <wps:cNvPr id="152" name="Freeform 133"/>
                          <wps:cNvSpPr>
                            <a:spLocks/>
                          </wps:cNvSpPr>
                          <wps:spPr bwMode="auto">
                            <a:xfrm>
                              <a:off x="19906" y="14208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404 14208"/>
                                <a:gd name="T3" fmla="*/ 14404 h 197"/>
                                <a:gd name="T4" fmla="+- 0 23052 19906"/>
                                <a:gd name="T5" fmla="*/ T4 w 3147"/>
                                <a:gd name="T6" fmla="+- 0 14404 14208"/>
                                <a:gd name="T7" fmla="*/ 14404 h 197"/>
                                <a:gd name="T8" fmla="+- 0 23052 19906"/>
                                <a:gd name="T9" fmla="*/ T8 w 3147"/>
                                <a:gd name="T10" fmla="+- 0 14208 14208"/>
                                <a:gd name="T11" fmla="*/ 14208 h 197"/>
                                <a:gd name="T12" fmla="+- 0 19906 19906"/>
                                <a:gd name="T13" fmla="*/ T12 w 3147"/>
                                <a:gd name="T14" fmla="+- 0 14208 14208"/>
                                <a:gd name="T15" fmla="*/ 14208 h 197"/>
                                <a:gd name="T16" fmla="+- 0 19906 19906"/>
                                <a:gd name="T17" fmla="*/ T16 w 3147"/>
                                <a:gd name="T18" fmla="+- 0 14404 14208"/>
                                <a:gd name="T19" fmla="*/ 144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6"/>
                                  </a:moveTo>
                                  <a:lnTo>
                                    <a:pt x="3146" y="196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0"/>
                        <wpg:cNvGrpSpPr>
                          <a:grpSpLocks/>
                        </wpg:cNvGrpSpPr>
                        <wpg:grpSpPr bwMode="auto">
                          <a:xfrm>
                            <a:off x="19906" y="14404"/>
                            <a:ext cx="3147" cy="195"/>
                            <a:chOff x="19906" y="14404"/>
                            <a:chExt cx="3147" cy="195"/>
                          </a:xfrm>
                        </wpg:grpSpPr>
                        <wps:wsp>
                          <wps:cNvPr id="154" name="Freeform 131"/>
                          <wps:cNvSpPr>
                            <a:spLocks/>
                          </wps:cNvSpPr>
                          <wps:spPr bwMode="auto">
                            <a:xfrm>
                              <a:off x="19906" y="14404"/>
                              <a:ext cx="3147" cy="195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599 14404"/>
                                <a:gd name="T3" fmla="*/ 14599 h 195"/>
                                <a:gd name="T4" fmla="+- 0 23052 19906"/>
                                <a:gd name="T5" fmla="*/ T4 w 3147"/>
                                <a:gd name="T6" fmla="+- 0 14599 14404"/>
                                <a:gd name="T7" fmla="*/ 14599 h 195"/>
                                <a:gd name="T8" fmla="+- 0 23052 19906"/>
                                <a:gd name="T9" fmla="*/ T8 w 3147"/>
                                <a:gd name="T10" fmla="+- 0 14404 14404"/>
                                <a:gd name="T11" fmla="*/ 14404 h 195"/>
                                <a:gd name="T12" fmla="+- 0 19906 19906"/>
                                <a:gd name="T13" fmla="*/ T12 w 3147"/>
                                <a:gd name="T14" fmla="+- 0 14404 14404"/>
                                <a:gd name="T15" fmla="*/ 14404 h 195"/>
                                <a:gd name="T16" fmla="+- 0 19906 19906"/>
                                <a:gd name="T17" fmla="*/ T16 w 3147"/>
                                <a:gd name="T18" fmla="+- 0 14599 14404"/>
                                <a:gd name="T19" fmla="*/ 1459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5">
                                  <a:moveTo>
                                    <a:pt x="0" y="195"/>
                                  </a:moveTo>
                                  <a:lnTo>
                                    <a:pt x="3146" y="195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8"/>
                        <wpg:cNvGrpSpPr>
                          <a:grpSpLocks/>
                        </wpg:cNvGrpSpPr>
                        <wpg:grpSpPr bwMode="auto">
                          <a:xfrm>
                            <a:off x="19906" y="14599"/>
                            <a:ext cx="3147" cy="197"/>
                            <a:chOff x="19906" y="14599"/>
                            <a:chExt cx="3147" cy="197"/>
                          </a:xfrm>
                        </wpg:grpSpPr>
                        <wps:wsp>
                          <wps:cNvPr id="156" name="Freeform 129"/>
                          <wps:cNvSpPr>
                            <a:spLocks/>
                          </wps:cNvSpPr>
                          <wps:spPr bwMode="auto">
                            <a:xfrm>
                              <a:off x="19906" y="14599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796 14599"/>
                                <a:gd name="T3" fmla="*/ 14796 h 197"/>
                                <a:gd name="T4" fmla="+- 0 23052 19906"/>
                                <a:gd name="T5" fmla="*/ T4 w 3147"/>
                                <a:gd name="T6" fmla="+- 0 14796 14599"/>
                                <a:gd name="T7" fmla="*/ 14796 h 197"/>
                                <a:gd name="T8" fmla="+- 0 23052 19906"/>
                                <a:gd name="T9" fmla="*/ T8 w 3147"/>
                                <a:gd name="T10" fmla="+- 0 14599 14599"/>
                                <a:gd name="T11" fmla="*/ 14599 h 197"/>
                                <a:gd name="T12" fmla="+- 0 19906 19906"/>
                                <a:gd name="T13" fmla="*/ T12 w 3147"/>
                                <a:gd name="T14" fmla="+- 0 14599 14599"/>
                                <a:gd name="T15" fmla="*/ 14599 h 197"/>
                                <a:gd name="T16" fmla="+- 0 19906 19906"/>
                                <a:gd name="T17" fmla="*/ T16 w 3147"/>
                                <a:gd name="T18" fmla="+- 0 14796 14599"/>
                                <a:gd name="T19" fmla="*/ 1479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6"/>
                        <wpg:cNvGrpSpPr>
                          <a:grpSpLocks/>
                        </wpg:cNvGrpSpPr>
                        <wpg:grpSpPr bwMode="auto">
                          <a:xfrm>
                            <a:off x="19906" y="14796"/>
                            <a:ext cx="3147" cy="197"/>
                            <a:chOff x="19906" y="14796"/>
                            <a:chExt cx="3147" cy="197"/>
                          </a:xfrm>
                        </wpg:grpSpPr>
                        <wps:wsp>
                          <wps:cNvPr id="158" name="Freeform 127"/>
                          <wps:cNvSpPr>
                            <a:spLocks/>
                          </wps:cNvSpPr>
                          <wps:spPr bwMode="auto">
                            <a:xfrm>
                              <a:off x="19906" y="14796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4992 14796"/>
                                <a:gd name="T3" fmla="*/ 14992 h 197"/>
                                <a:gd name="T4" fmla="+- 0 23052 19906"/>
                                <a:gd name="T5" fmla="*/ T4 w 3147"/>
                                <a:gd name="T6" fmla="+- 0 14992 14796"/>
                                <a:gd name="T7" fmla="*/ 14992 h 197"/>
                                <a:gd name="T8" fmla="+- 0 23052 19906"/>
                                <a:gd name="T9" fmla="*/ T8 w 3147"/>
                                <a:gd name="T10" fmla="+- 0 14796 14796"/>
                                <a:gd name="T11" fmla="*/ 14796 h 197"/>
                                <a:gd name="T12" fmla="+- 0 19906 19906"/>
                                <a:gd name="T13" fmla="*/ T12 w 3147"/>
                                <a:gd name="T14" fmla="+- 0 14796 14796"/>
                                <a:gd name="T15" fmla="*/ 14796 h 197"/>
                                <a:gd name="T16" fmla="+- 0 19906 19906"/>
                                <a:gd name="T17" fmla="*/ T16 w 3147"/>
                                <a:gd name="T18" fmla="+- 0 14992 14796"/>
                                <a:gd name="T19" fmla="*/ 1499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6"/>
                                  </a:moveTo>
                                  <a:lnTo>
                                    <a:pt x="3146" y="196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4"/>
                        <wpg:cNvGrpSpPr>
                          <a:grpSpLocks/>
                        </wpg:cNvGrpSpPr>
                        <wpg:grpSpPr bwMode="auto">
                          <a:xfrm>
                            <a:off x="19906" y="14992"/>
                            <a:ext cx="3147" cy="197"/>
                            <a:chOff x="19906" y="14992"/>
                            <a:chExt cx="3147" cy="197"/>
                          </a:xfrm>
                        </wpg:grpSpPr>
                        <wps:wsp>
                          <wps:cNvPr id="160" name="Freeform 125"/>
                          <wps:cNvSpPr>
                            <a:spLocks/>
                          </wps:cNvSpPr>
                          <wps:spPr bwMode="auto">
                            <a:xfrm>
                              <a:off x="19906" y="14992"/>
                              <a:ext cx="3147" cy="197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5189 14992"/>
                                <a:gd name="T3" fmla="*/ 15189 h 197"/>
                                <a:gd name="T4" fmla="+- 0 23052 19906"/>
                                <a:gd name="T5" fmla="*/ T4 w 3147"/>
                                <a:gd name="T6" fmla="+- 0 15189 14992"/>
                                <a:gd name="T7" fmla="*/ 15189 h 197"/>
                                <a:gd name="T8" fmla="+- 0 23052 19906"/>
                                <a:gd name="T9" fmla="*/ T8 w 3147"/>
                                <a:gd name="T10" fmla="+- 0 14992 14992"/>
                                <a:gd name="T11" fmla="*/ 14992 h 197"/>
                                <a:gd name="T12" fmla="+- 0 19906 19906"/>
                                <a:gd name="T13" fmla="*/ T12 w 3147"/>
                                <a:gd name="T14" fmla="+- 0 14992 14992"/>
                                <a:gd name="T15" fmla="*/ 14992 h 197"/>
                                <a:gd name="T16" fmla="+- 0 19906 19906"/>
                                <a:gd name="T17" fmla="*/ T16 w 3147"/>
                                <a:gd name="T18" fmla="+- 0 15189 14992"/>
                                <a:gd name="T19" fmla="*/ 1518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7">
                                  <a:moveTo>
                                    <a:pt x="0" y="197"/>
                                  </a:moveTo>
                                  <a:lnTo>
                                    <a:pt x="3146" y="197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22"/>
                        <wpg:cNvGrpSpPr>
                          <a:grpSpLocks/>
                        </wpg:cNvGrpSpPr>
                        <wpg:grpSpPr bwMode="auto">
                          <a:xfrm>
                            <a:off x="19906" y="15189"/>
                            <a:ext cx="3147" cy="195"/>
                            <a:chOff x="19906" y="15189"/>
                            <a:chExt cx="3147" cy="195"/>
                          </a:xfrm>
                        </wpg:grpSpPr>
                        <wps:wsp>
                          <wps:cNvPr id="162" name="Freeform 123"/>
                          <wps:cNvSpPr>
                            <a:spLocks/>
                          </wps:cNvSpPr>
                          <wps:spPr bwMode="auto">
                            <a:xfrm>
                              <a:off x="19906" y="15189"/>
                              <a:ext cx="3147" cy="195"/>
                            </a:xfrm>
                            <a:custGeom>
                              <a:avLst/>
                              <a:gdLst>
                                <a:gd name="T0" fmla="+- 0 19906 19906"/>
                                <a:gd name="T1" fmla="*/ T0 w 3147"/>
                                <a:gd name="T2" fmla="+- 0 15384 15189"/>
                                <a:gd name="T3" fmla="*/ 15384 h 195"/>
                                <a:gd name="T4" fmla="+- 0 23052 19906"/>
                                <a:gd name="T5" fmla="*/ T4 w 3147"/>
                                <a:gd name="T6" fmla="+- 0 15384 15189"/>
                                <a:gd name="T7" fmla="*/ 15384 h 195"/>
                                <a:gd name="T8" fmla="+- 0 23052 19906"/>
                                <a:gd name="T9" fmla="*/ T8 w 3147"/>
                                <a:gd name="T10" fmla="+- 0 15189 15189"/>
                                <a:gd name="T11" fmla="*/ 15189 h 195"/>
                                <a:gd name="T12" fmla="+- 0 19906 19906"/>
                                <a:gd name="T13" fmla="*/ T12 w 3147"/>
                                <a:gd name="T14" fmla="+- 0 15189 15189"/>
                                <a:gd name="T15" fmla="*/ 15189 h 195"/>
                                <a:gd name="T16" fmla="+- 0 19906 19906"/>
                                <a:gd name="T17" fmla="*/ T16 w 3147"/>
                                <a:gd name="T18" fmla="+- 0 15384 15189"/>
                                <a:gd name="T19" fmla="*/ 1538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7" h="195">
                                  <a:moveTo>
                                    <a:pt x="0" y="195"/>
                                  </a:moveTo>
                                  <a:lnTo>
                                    <a:pt x="3146" y="195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1A176" id="Group 121" o:spid="_x0000_s1026" style="position:absolute;margin-left:995.3pt;margin-top:641.75pt;width:157.35pt;height:127.45pt;z-index:-144064;mso-position-horizontal-relative:page;mso-position-vertical-relative:page" coordorigin="19906,12835" coordsize="3147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">
                <v:group id="Group 146" o:spid="_x0000_s1027" style="position:absolute;left:19906;top:12835;width:3147;height:197" coordorigin="19906,12835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7" o:spid="_x0000_s1028" style="position:absolute;left:19906;top:12835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4jscA&#10;AADcAAAADwAAAGRycy9kb3ducmV2LnhtbESPT0vDQBDF70K/wzIFb3ajgi1pt0X8UwqC2Fo8D9lJ&#10;NjQ7G7PbJPXTOwfB2wzvzXu/WW1G36ieulgHNnA7y0ARF8HWXBk4fr7eLEDFhGyxCUwGLhRhs55c&#10;rTC3YeA99YdUKQnhmKMBl1Kbax0LRx7jLLTEopWh85hk7SptOxwk3Df6LssetMeapcFhS0+OitPh&#10;7A18vD+783z/3ZflYjt8DfPjz9vlxZjr6fi4BJVoTP/mv+udFfx7oZV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OI7HAAAA3AAAAA8AAAAAAAAAAAAAAAAAmAIAAGRy&#10;cy9kb3ducmV2LnhtbFBLBQYAAAAABAAEAPUAAACMAwAAAAA=&#10;" path="m,197r3146,l3146,,,,,197xe" fillcolor="#006fc0" stroked="f">
                    <v:path arrowok="t" o:connecttype="custom" o:connectlocs="0,13032;3146,13032;3146,12835;0,12835;0,13032" o:connectangles="0,0,0,0,0"/>
                  </v:shape>
                </v:group>
                <v:group id="Group 144" o:spid="_x0000_s1029" style="position:absolute;left:19906;top:13032;width:3147;height:195" coordorigin="19906,13032" coordsize="314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5" o:spid="_x0000_s1030" style="position:absolute;left:19906;top:13032;width:3147;height:195;visibility:visible;mso-wrap-style:square;v-text-anchor:top" coordsize="314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6YsQA&#10;AADcAAAADwAAAGRycy9kb3ducmV2LnhtbESPQWvCQBCF74X+h2UKvRTdRKSU6CqiKMWbNuB1zI5J&#10;NDsbsqvGf+8chN5meG/e+2Y6712jbtSF2rOBdJiAIi68rbk0kP+tBz+gQkS22HgmAw8KMJ+9v00x&#10;s/7OO7rtY6kkhEOGBqoY20zrUFTkMAx9SyzayXcOo6xdqW2Hdwl3jR4lybd2WLM0VNjSsqLisr86&#10;A6c0t6k7H+rjdrN6XFfH5KsY58Z8fvSLCahIffw3v65/reCPBV+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+mLEAAAA3AAAAA8AAAAAAAAAAAAAAAAAmAIAAGRycy9k&#10;b3ducmV2LnhtbFBLBQYAAAAABAAEAPUAAACJAwAAAAA=&#10;" path="m,194r3146,l3146,,,,,194xe" fillcolor="#006fc0" stroked="f">
                    <v:path arrowok="t" o:connecttype="custom" o:connectlocs="0,13226;3146,13226;3146,13032;0,13032;0,13226" o:connectangles="0,0,0,0,0"/>
                  </v:shape>
                </v:group>
                <v:group id="Group 142" o:spid="_x0000_s1031" style="position:absolute;left:19906;top:13226;width:3147;height:197" coordorigin="19906,13226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3" o:spid="_x0000_s1032" style="position:absolute;left:19906;top:13226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8GcQA&#10;AADcAAAADwAAAGRycy9kb3ducmV2LnhtbERP32vCMBB+H/g/hBP2NlNFpnRGEZ1jMBB1suejuTZl&#10;zaVrYlv31y8Dwbf7+H7eYtXbSrTU+NKxgvEoAUGcOV1yoeD8uXuag/ABWWPlmBRcycNqOXhYYKpd&#10;x0dqT6EQMYR9igpMCHUqpc8MWfQjVxNHLneNxRBhU0jdYBfDbSUnSfIsLZYcGwzWtDGUfZ8uVsFh&#10;vzWX2fGnzfP5W/fVzc6/H9dXpR6H/foFRKA+3MU397uO86c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fBnEAAAA3AAAAA8AAAAAAAAAAAAAAAAAmAIAAGRycy9k&#10;b3ducmV2LnhtbFBLBQYAAAAABAAEAPUAAACJAwAAAAA=&#10;" path="m,197r3146,l3146,,,,,197xe" fillcolor="#006fc0" stroked="f">
                    <v:path arrowok="t" o:connecttype="custom" o:connectlocs="0,13423;3146,13423;3146,13226;0,13226;0,13423" o:connectangles="0,0,0,0,0"/>
                  </v:shape>
                </v:group>
                <v:group id="Group 140" o:spid="_x0000_s1033" style="position:absolute;left:19906;top:13423;width:3147;height:197" coordorigin="19906,13423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1" o:spid="_x0000_s1034" style="position:absolute;left:19906;top:13423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B9sQA&#10;AADcAAAADwAAAGRycy9kb3ducmV2LnhtbERP22rCQBB9F/yHZQTfdKNIldRVpBcpCKVa6fOQnWRD&#10;s7MxuybRr+8WCn2bw7nOetvbSrTU+NKxgtk0AUGcOV1yoeD8+TpZgfABWWPlmBTcyMN2MxysMdWu&#10;4yO1p1CIGMI+RQUmhDqV0meGLPqpq4kjl7vGYoiwKaRusIvhtpLzJHmQFkuODQZrejKUfZ+uVsHH&#10;+7O5Lo+XNs9X++6rW57vh9uLUuNRv3sEEagP/+I/95uO8xcL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QfbEAAAA3AAAAA8AAAAAAAAAAAAAAAAAmAIAAGRycy9k&#10;b3ducmV2LnhtbFBLBQYAAAAABAAEAPUAAACJAwAAAAA=&#10;" path="m,197r3146,l3146,,,,,197xe" fillcolor="#006fc0" stroked="f">
                    <v:path arrowok="t" o:connecttype="custom" o:connectlocs="0,13620;3146,13620;3146,13423;0,13423;0,13620" o:connectangles="0,0,0,0,0"/>
                  </v:shape>
                </v:group>
                <v:group id="Group 138" o:spid="_x0000_s1035" style="position:absolute;left:19906;top:13620;width:3147;height:195" coordorigin="19906,13620" coordsize="314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9" o:spid="_x0000_s1036" style="position:absolute;left:19906;top:13620;width:3147;height:195;visibility:visible;mso-wrap-style:square;v-text-anchor:top" coordsize="314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HjcIA&#10;AADcAAAADwAAAGRycy9kb3ducmV2LnhtbERPS2vCQBC+F/wPywi9FN2kiJQ0q4jBUrxpA17H7ORR&#10;s7Mhu9H4712h0Nt8fM9J16NpxZV611hWEM8jEMSF1Q1XCvKf3ewDhPPIGlvLpOBODtaryUuKibY3&#10;PtD16CsRQtglqKD2vkukdEVNBt3cdsSBK21v0AfYV1L3eAvhppXvUbSUBhsODTV2tK2puBwHo6CM&#10;cx2b31Nz3n9l9yE7R2/FIlfqdTpuPkF4Gv2/+M/9rcP8xRKez4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seNwgAAANwAAAAPAAAAAAAAAAAAAAAAAJgCAABkcnMvZG93&#10;bnJldi54bWxQSwUGAAAAAAQABAD1AAAAhwMAAAAA&#10;" path="m,194r3146,l3146,,,,,194xe" fillcolor="#006fc0" stroked="f">
                    <v:path arrowok="t" o:connecttype="custom" o:connectlocs="0,13814;3146,13814;3146,13620;0,13620;0,13814" o:connectangles="0,0,0,0,0"/>
                  </v:shape>
                </v:group>
                <v:group id="Group 136" o:spid="_x0000_s1037" style="position:absolute;left:19906;top:13814;width:3147;height:197" coordorigin="19906,13814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7" o:spid="_x0000_s1038" style="position:absolute;left:19906;top:13814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L88cA&#10;AADcAAAADwAAAGRycy9kb3ducmV2LnhtbESPT0vDQBDF70K/wzIFb3ajiC1pt0X8UwqC2Fo8D9lJ&#10;NjQ7G7PbJPXTOwfB2wzvzXu/WW1G36ieulgHNnA7y0ARF8HWXBk4fr7eLEDFhGyxCUwGLhRhs55c&#10;rTC3YeA99YdUKQnhmKMBl1Kbax0LRx7jLLTEopWh85hk7SptOxwk3Df6LssetMeapcFhS0+OitPh&#10;7A18vD+783z/3ZflYjt8DfPjz9vlxZjr6fi4BJVoTP/mv+udFfx7oZV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S/PHAAAA3AAAAA8AAAAAAAAAAAAAAAAAmAIAAGRy&#10;cy9kb3ducmV2LnhtbFBLBQYAAAAABAAEAPUAAACMAwAAAAA=&#10;" path="m,197r3146,l3146,,,,,197xe" fillcolor="#006fc0" stroked="f">
                    <v:path arrowok="t" o:connecttype="custom" o:connectlocs="0,14011;3146,14011;3146,13814;0,13814;0,14011" o:connectangles="0,0,0,0,0"/>
                  </v:shape>
                </v:group>
                <v:group id="Group 134" o:spid="_x0000_s1039" style="position:absolute;left:19906;top:14011;width:3147;height:197" coordorigin="19906,14011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5" o:spid="_x0000_s1040" style="position:absolute;left:19906;top:14011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RKMcA&#10;AADcAAAADwAAAGRycy9kb3ducmV2LnhtbESPT0vDQBDF70K/wzIFb3ajoC1pt0X8UwqC2Fo8D9lJ&#10;NjQ7G7PbJPXTOwfB2wzvzXu/WW1G36ieulgHNnA7y0ARF8HWXBk4fr7eLEDFhGyxCUwGLhRhs55c&#10;rTC3YeA99YdUKQnhmKMBl1Kbax0LRx7jLLTEopWh85hk7SptOxwk3Df6LssetMeapcFhS0+OitPh&#10;7A18vD+783z/3ZflYjt8DfPjz9vlxZjr6fi4BJVoTP/mv+udFfx7wZd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0SjHAAAA3AAAAA8AAAAAAAAAAAAAAAAAmAIAAGRy&#10;cy9kb3ducmV2LnhtbFBLBQYAAAAABAAEAPUAAACMAwAAAAA=&#10;" path="m,197r3146,l3146,,,,,197xe" fillcolor="#006fc0" stroked="f">
                    <v:path arrowok="t" o:connecttype="custom" o:connectlocs="0,14208;3146,14208;3146,14011;0,14011;0,14208" o:connectangles="0,0,0,0,0"/>
                  </v:shape>
                </v:group>
                <v:group id="Group 132" o:spid="_x0000_s1041" style="position:absolute;left:19906;top:14208;width:3147;height:197" coordorigin="19906,14208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3" o:spid="_x0000_s1042" style="position:absolute;left:19906;top:14208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qxMQA&#10;AADcAAAADwAAAGRycy9kb3ducmV2LnhtbERP32vCMBB+H/g/hBP2NlMFp3RGEZ1jMBB1suejuTZl&#10;zaVrYlv31y8Dwbf7+H7eYtXbSrTU+NKxgvEoAUGcOV1yoeD8uXuag/ABWWPlmBRcycNqOXhYYKpd&#10;x0dqT6EQMYR9igpMCHUqpc8MWfQjVxNHLneNxRBhU0jdYBfDbSUnSfIsLZYcGwzWtDGUfZ8uVsFh&#10;vzWX2fGnzfP5W/fVzc6/H9dXpR6H/foFRKA+3MU397uO86c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6sTEAAAA3AAAAA8AAAAAAAAAAAAAAAAAmAIAAGRycy9k&#10;b3ducmV2LnhtbFBLBQYAAAAABAAEAPUAAACJAwAAAAA=&#10;" path="m,196r3146,l3146,,,,,196xe" fillcolor="#006fc0" stroked="f">
                    <v:path arrowok="t" o:connecttype="custom" o:connectlocs="0,14404;3146,14404;3146,14208;0,14208;0,14404" o:connectangles="0,0,0,0,0"/>
                  </v:shape>
                </v:group>
                <v:group id="Group 130" o:spid="_x0000_s1043" style="position:absolute;left:19906;top:14404;width:3147;height:195" coordorigin="19906,14404" coordsize="314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31" o:spid="_x0000_s1044" style="position:absolute;left:19906;top:14404;width:3147;height:195;visibility:visible;mso-wrap-style:square;v-text-anchor:top" coordsize="314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qvMIA&#10;AADcAAAADwAAAGRycy9kb3ducmV2LnhtbERPTYvCMBC9C/6HMAt7EU276CLVKKK4LN7Uwl6nzdjW&#10;bSaliVr/vREEb/N4nzNfdqYWV2pdZVlBPIpAEOdWV1woSI/b4RSE88gaa8uk4E4Olot+b46Jtjfe&#10;0/XgCxFC2CWooPS+SaR0eUkG3cg2xIE72dagD7AtpG7xFsJNLb+i6FsarDg0lNjQuqT8/3AxCk5x&#10;qmNz/quy3c/mftlk0SAfp0p9fnSrGQhPnX+LX+5fHeZPxv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Wq8wgAAANwAAAAPAAAAAAAAAAAAAAAAAJgCAABkcnMvZG93&#10;bnJldi54bWxQSwUGAAAAAAQABAD1AAAAhwMAAAAA&#10;" path="m,195r3146,l3146,,,,,195xe" fillcolor="#006fc0" stroked="f">
                    <v:path arrowok="t" o:connecttype="custom" o:connectlocs="0,14599;3146,14599;3146,14404;0,14404;0,14599" o:connectangles="0,0,0,0,0"/>
                  </v:shape>
                </v:group>
                <v:group id="Group 128" o:spid="_x0000_s1045" style="position:absolute;left:19906;top:14599;width:3147;height:197" coordorigin="19906,14599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9" o:spid="_x0000_s1046" style="position:absolute;left:19906;top:14599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sx8QA&#10;AADcAAAADwAAAGRycy9kb3ducmV2LnhtbERP22rCQBB9L/gPywh9qxsLVYmuItqWQqHUCz4P2Uk2&#10;mJ1Ns2sS+/WuUOjbHM51FqveVqKlxpeOFYxHCQjizOmSCwXHw9vTDIQPyBorx6TgSh5Wy8HDAlPt&#10;Ot5Ruw+FiCHsU1RgQqhTKX1myKIfuZo4crlrLIYIm0LqBrsYbiv5nCQTabHk2GCwpo2h7Ly/WAXf&#10;X1tzme5+2jyfvXenbnr8/by+KvU47NdzEIH68C/+c3/oOP9lAvd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7MfEAAAA3AAAAA8AAAAAAAAAAAAAAAAAmAIAAGRycy9k&#10;b3ducmV2LnhtbFBLBQYAAAAABAAEAPUAAACJAwAAAAA=&#10;" path="m,197r3146,l3146,,,,,197xe" fillcolor="#006fc0" stroked="f">
                    <v:path arrowok="t" o:connecttype="custom" o:connectlocs="0,14796;3146,14796;3146,14599;0,14599;0,14796" o:connectangles="0,0,0,0,0"/>
                  </v:shape>
                </v:group>
                <v:group id="Group 126" o:spid="_x0000_s1047" style="position:absolute;left:19906;top:14796;width:3147;height:197" coordorigin="19906,14796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7" o:spid="_x0000_s1048" style="position:absolute;left:19906;top:14796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dLscA&#10;AADcAAAADwAAAGRycy9kb3ducmV2LnhtbESPT0vDQBDF70K/wzIFb3ajoC1pt0X8UwqC2Fo8D9lJ&#10;NjQ7G7PbJPXTOwfB2wzvzXu/WW1G36ieulgHNnA7y0ARF8HWXBk4fr7eLEDFhGyxCUwGLhRhs55c&#10;rTC3YeA99YdUKQnhmKMBl1Kbax0LRx7jLLTEopWh85hk7SptOxwk3Df6LssetMeapcFhS0+OitPh&#10;7A18vD+783z/3ZflYjt8DfPjz9vlxZjr6fi4BJVoTP/mv+udFfx7oZV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Z3S7HAAAA3AAAAA8AAAAAAAAAAAAAAAAAmAIAAGRy&#10;cy9kb3ducmV2LnhtbFBLBQYAAAAABAAEAPUAAACMAwAAAAA=&#10;" path="m,196r3146,l3146,,,,,196xe" fillcolor="#006fc0" stroked="f">
                    <v:path arrowok="t" o:connecttype="custom" o:connectlocs="0,14992;3146,14992;3146,14796;0,14796;0,14992" o:connectangles="0,0,0,0,0"/>
                  </v:shape>
                </v:group>
                <v:group id="Group 124" o:spid="_x0000_s1049" style="position:absolute;left:19906;top:14992;width:3147;height:197" coordorigin="19906,14992" coordsize="314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5" o:spid="_x0000_s1050" style="position:absolute;left:19906;top:14992;width:3147;height:197;visibility:visible;mso-wrap-style:square;v-text-anchor:top" coordsize="31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blccA&#10;AADcAAAADwAAAGRycy9kb3ducmV2LnhtbESPQUvDQBCF70L/wzIFb3ajh7bEbkuxKoIgthbPQ3aS&#10;Dc3OptltkvrrnYPgbYb35r1vVpvRN6qnLtaBDdzPMlDERbA1VwaOXy93S1AxIVtsApOBK0XYrCc3&#10;K8xtGHhP/SFVSkI45mjApdTmWsfCkcc4Cy2xaGXoPCZZu0rbDgcJ941+yLK59lizNDhs6clRcTpc&#10;vIHPj527LPbnviyXr8P3sDj+vF+fjbmdjttHUInG9G/+u36zgj8XfH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DG5XHAAAA3AAAAA8AAAAAAAAAAAAAAAAAmAIAAGRy&#10;cy9kb3ducmV2LnhtbFBLBQYAAAAABAAEAPUAAACMAwAAAAA=&#10;" path="m,197r3146,l3146,,,,,197xe" fillcolor="#006fc0" stroked="f">
                    <v:path arrowok="t" o:connecttype="custom" o:connectlocs="0,15189;3146,15189;3146,14992;0,14992;0,15189" o:connectangles="0,0,0,0,0"/>
                  </v:shape>
                </v:group>
                <v:group id="Group 122" o:spid="_x0000_s1051" style="position:absolute;left:19906;top:15189;width:3147;height:195" coordorigin="19906,15189" coordsize="314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3" o:spid="_x0000_s1052" style="position:absolute;left:19906;top:15189;width:3147;height:195;visibility:visible;mso-wrap-style:square;v-text-anchor:top" coordsize="314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d7sMA&#10;AADcAAAADwAAAGRycy9kb3ducmV2LnhtbERPS2vCQBC+C/0PyxR6kbqJiJQ0m1AMluJNG+h1zE4e&#10;bXY2ZDca/31XKPQ2H99z0nw2vbjQ6DrLCuJVBIK4srrjRkH5uX9+AeE8ssbeMim4kYM8e1ikmGh7&#10;5SNdTr4RIYRdggpa74dESle1ZNCt7EAcuNqOBn2AYyP1iNcQbnq5jqKtNNhxaGhxoF1L1c9pMgrq&#10;uNSx+f7qzof34jYV52hZbUqlnh7nt1cQnmb/L/5zf+gwf7uG+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yd7sMAAADcAAAADwAAAAAAAAAAAAAAAACYAgAAZHJzL2Rv&#10;d25yZXYueG1sUEsFBgAAAAAEAAQA9QAAAIgDAAAAAA==&#10;" path="m,195r3146,l3146,,,,,195xe" fillcolor="#006fc0" stroked="f">
                    <v:path arrowok="t" o:connecttype="custom" o:connectlocs="0,15384;3146,15384;3146,15189;0,15189;0,1538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3" w:name="_bookmark22"/>
      <w:bookmarkEnd w:id="23"/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9"/>
        </w:rPr>
        <w:t xml:space="preserve"> </w:t>
      </w:r>
      <w:r>
        <w:rPr>
          <w:rFonts w:cs="Century Gothic"/>
          <w:b/>
          <w:bCs/>
        </w:rPr>
        <w:t>5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priorities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active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</w:p>
    <w:p w14:paraId="3705A04C" w14:textId="77777777" w:rsidR="00F441EC" w:rsidRDefault="00F441EC">
      <w:pPr>
        <w:spacing w:before="8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1767"/>
        <w:gridCol w:w="1654"/>
        <w:gridCol w:w="782"/>
        <w:gridCol w:w="1136"/>
        <w:gridCol w:w="1133"/>
        <w:gridCol w:w="835"/>
        <w:gridCol w:w="835"/>
        <w:gridCol w:w="836"/>
        <w:gridCol w:w="835"/>
        <w:gridCol w:w="835"/>
        <w:gridCol w:w="835"/>
        <w:gridCol w:w="833"/>
        <w:gridCol w:w="836"/>
        <w:gridCol w:w="835"/>
        <w:gridCol w:w="835"/>
        <w:gridCol w:w="766"/>
        <w:gridCol w:w="850"/>
        <w:gridCol w:w="1277"/>
        <w:gridCol w:w="3259"/>
      </w:tblGrid>
      <w:tr w:rsidR="00F441EC" w14:paraId="3705A061" w14:textId="77777777">
        <w:trPr>
          <w:trHeight w:hRule="exact" w:val="392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04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4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4F" w14:textId="77777777" w:rsidR="00F441EC" w:rsidRDefault="00BC0B32">
            <w:pPr>
              <w:pStyle w:val="TableParagraph"/>
              <w:spacing w:before="101"/>
              <w:ind w:left="406" w:right="90" w:hanging="31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assets</w:t>
            </w:r>
          </w:p>
        </w:tc>
        <w:tc>
          <w:tcPr>
            <w:tcW w:w="176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A05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2" w14:textId="77777777" w:rsidR="00F441EC" w:rsidRDefault="00BC0B32">
            <w:pPr>
              <w:pStyle w:val="TableParagraph"/>
              <w:spacing w:before="101"/>
              <w:ind w:right="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Specific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site</w:t>
            </w:r>
          </w:p>
          <w:p w14:paraId="3705A053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/ecological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process</w:t>
            </w:r>
          </w:p>
        </w:tc>
        <w:tc>
          <w:tcPr>
            <w:tcW w:w="1654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05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6" w14:textId="77777777" w:rsidR="00F441EC" w:rsidRDefault="00BC0B32">
            <w:pPr>
              <w:pStyle w:val="TableParagraph"/>
              <w:spacing w:before="101"/>
              <w:ind w:left="277" w:right="273" w:firstLine="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Flow/volume,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stream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gauge</w:t>
            </w:r>
          </w:p>
        </w:tc>
        <w:tc>
          <w:tcPr>
            <w:tcW w:w="78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05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9" w14:textId="77777777" w:rsidR="00F441EC" w:rsidRDefault="00BC0B32">
            <w:pPr>
              <w:pStyle w:val="TableParagraph"/>
              <w:spacing w:before="101"/>
              <w:ind w:left="135" w:right="56" w:hanging="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Duration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(Days)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05A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B" w14:textId="77777777" w:rsidR="00F441EC" w:rsidRDefault="00BC0B32">
            <w:pPr>
              <w:pStyle w:val="TableParagraph"/>
              <w:ind w:left="140" w:right="137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Average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required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A05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D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5E" w14:textId="77777777" w:rsidR="00F441EC" w:rsidRDefault="00BC0B32">
            <w:pPr>
              <w:pStyle w:val="TableParagraph"/>
              <w:ind w:left="135" w:right="124" w:firstLine="38"/>
              <w:jc w:val="both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term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expected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outcomes</w:t>
            </w:r>
            <w:r>
              <w:rPr>
                <w:rFonts w:ascii="Century Gothic"/>
                <w:b/>
                <w:spacing w:val="-2"/>
                <w:position w:val="4"/>
                <w:sz w:val="10"/>
              </w:rPr>
              <w:t>A</w:t>
            </w:r>
          </w:p>
        </w:tc>
        <w:tc>
          <w:tcPr>
            <w:tcW w:w="9966" w:type="dxa"/>
            <w:gridSpan w:val="1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3705A05F" w14:textId="77777777" w:rsidR="00F441EC" w:rsidRDefault="00BC0B32">
            <w:pPr>
              <w:pStyle w:val="TableParagraph"/>
              <w:spacing w:before="85"/>
              <w:ind w:left="33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sources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of water)</w:t>
            </w:r>
          </w:p>
        </w:tc>
        <w:tc>
          <w:tcPr>
            <w:tcW w:w="453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3705A060" w14:textId="77777777" w:rsidR="00F441EC" w:rsidRDefault="00BC0B32">
            <w:pPr>
              <w:pStyle w:val="TableParagraph"/>
              <w:spacing w:before="85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2017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-18</w:t>
            </w:r>
          </w:p>
        </w:tc>
      </w:tr>
      <w:tr w:rsidR="00F441EC" w14:paraId="3705A077" w14:textId="77777777">
        <w:trPr>
          <w:trHeight w:hRule="exact" w:val="303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062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A063" w14:textId="77777777" w:rsidR="00F441EC" w:rsidRDefault="00F441EC"/>
        </w:tc>
        <w:tc>
          <w:tcPr>
            <w:tcW w:w="1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064" w14:textId="77777777" w:rsidR="00F441EC" w:rsidRDefault="00F441EC"/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065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066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A067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068" w14:textId="77777777" w:rsidR="00F441EC" w:rsidRDefault="00BC0B32">
            <w:pPr>
              <w:pStyle w:val="TableParagraph"/>
              <w:spacing w:before="59"/>
              <w:ind w:lef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2005-06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9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2006-07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A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2007-08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B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2008-09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C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2009-10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D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2010-11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E" w14:textId="77777777" w:rsidR="00F441EC" w:rsidRDefault="00BC0B32">
            <w:pPr>
              <w:pStyle w:val="TableParagraph"/>
              <w:spacing w:before="59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2011-12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6F" w14:textId="77777777" w:rsidR="00F441EC" w:rsidRDefault="00BC0B32">
            <w:pPr>
              <w:pStyle w:val="TableParagraph"/>
              <w:spacing w:before="59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2012–13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70" w14:textId="77777777" w:rsidR="00F441EC" w:rsidRDefault="00BC0B32">
            <w:pPr>
              <w:pStyle w:val="TableParagraph"/>
              <w:spacing w:before="59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2013–14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71" w14:textId="77777777" w:rsidR="00F441EC" w:rsidRDefault="00BC0B32">
            <w:pPr>
              <w:pStyle w:val="TableParagraph"/>
              <w:spacing w:before="59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72" w14:textId="77777777" w:rsidR="00F441EC" w:rsidRDefault="00BC0B32">
            <w:pPr>
              <w:pStyle w:val="TableParagraph"/>
              <w:spacing w:before="59"/>
              <w:ind w:left="6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073" w14:textId="77777777" w:rsidR="00F441EC" w:rsidRDefault="00BC0B32">
            <w:pPr>
              <w:pStyle w:val="TableParagraph"/>
              <w:spacing w:before="59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14:paraId="3705A074" w14:textId="77777777" w:rsidR="00F441EC" w:rsidRDefault="00BC0B32">
            <w:pPr>
              <w:pStyle w:val="TableParagraph"/>
              <w:spacing w:before="21"/>
              <w:ind w:left="63" w:right="7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of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for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</w:t>
            </w:r>
          </w:p>
        </w:tc>
        <w:tc>
          <w:tcPr>
            <w:tcW w:w="3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3705A07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76" w14:textId="77777777" w:rsidR="00F441EC" w:rsidRDefault="00BC0B32">
            <w:pPr>
              <w:pStyle w:val="TableParagraph"/>
              <w:spacing w:before="117"/>
              <w:ind w:left="699" w:right="240" w:hanging="449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>active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management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water?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B,C</w:t>
            </w:r>
          </w:p>
        </w:tc>
      </w:tr>
      <w:tr w:rsidR="00F441EC" w14:paraId="3705A098" w14:textId="77777777">
        <w:trPr>
          <w:trHeight w:hRule="exact" w:val="719"/>
        </w:trPr>
        <w:tc>
          <w:tcPr>
            <w:tcW w:w="13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A078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079" w14:textId="77777777" w:rsidR="00F441EC" w:rsidRDefault="00F441EC"/>
        </w:tc>
        <w:tc>
          <w:tcPr>
            <w:tcW w:w="1654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7A" w14:textId="77777777" w:rsidR="00F441EC" w:rsidRDefault="00F441EC"/>
        </w:tc>
        <w:tc>
          <w:tcPr>
            <w:tcW w:w="78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7B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7C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07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07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7F" w14:textId="77777777" w:rsidR="00F441EC" w:rsidRDefault="00BC0B32">
            <w:pPr>
              <w:pStyle w:val="TableParagraph"/>
              <w:spacing w:before="101"/>
              <w:ind w:left="24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3"/>
                <w:sz w:val="14"/>
              </w:rPr>
              <w:t>M</w:t>
            </w:r>
            <w:r>
              <w:rPr>
                <w:rFonts w:ascii="Century Gothic"/>
                <w:sz w:val="14"/>
              </w:rPr>
              <w:t>od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1" w14:textId="77777777" w:rsidR="00F441EC" w:rsidRDefault="00BC0B32">
            <w:pPr>
              <w:pStyle w:val="TableParagraph"/>
              <w:spacing w:before="101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3" w14:textId="77777777" w:rsidR="00F441EC" w:rsidRDefault="00BC0B32">
            <w:pPr>
              <w:pStyle w:val="TableParagraph"/>
              <w:spacing w:before="101"/>
              <w:ind w:left="6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5" w14:textId="77777777" w:rsidR="00F441EC" w:rsidRDefault="00BC0B32">
            <w:pPr>
              <w:pStyle w:val="TableParagraph"/>
              <w:spacing w:before="101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7" w14:textId="77777777" w:rsidR="00F441EC" w:rsidRDefault="00BC0B32">
            <w:pPr>
              <w:pStyle w:val="TableParagraph"/>
              <w:spacing w:before="101"/>
              <w:ind w:left="26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9" w14:textId="77777777" w:rsidR="00F441EC" w:rsidRDefault="00BC0B32">
            <w:pPr>
              <w:pStyle w:val="TableParagraph"/>
              <w:spacing w:before="101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B" w14:textId="77777777" w:rsidR="00F441EC" w:rsidRDefault="00BC0B32">
            <w:pPr>
              <w:pStyle w:val="TableParagraph"/>
              <w:spacing w:before="101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D" w14:textId="77777777" w:rsidR="00F441EC" w:rsidRDefault="00BC0B32">
            <w:pPr>
              <w:pStyle w:val="TableParagraph"/>
              <w:spacing w:before="101"/>
              <w:ind w:left="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8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8F" w14:textId="77777777" w:rsidR="00F441EC" w:rsidRDefault="00BC0B32">
            <w:pPr>
              <w:pStyle w:val="TableParagraph"/>
              <w:spacing w:before="101"/>
              <w:ind w:left="10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9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91" w14:textId="77777777" w:rsidR="00F441EC" w:rsidRDefault="00BC0B32">
            <w:pPr>
              <w:pStyle w:val="TableParagraph"/>
              <w:spacing w:before="101"/>
              <w:ind w:left="10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9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093" w14:textId="77777777" w:rsidR="00F441EC" w:rsidRDefault="00BC0B32">
            <w:pPr>
              <w:pStyle w:val="TableParagraph"/>
              <w:spacing w:before="101"/>
              <w:ind w:left="6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094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A095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096" w14:textId="77777777" w:rsidR="00F441EC" w:rsidRDefault="00F441EC"/>
        </w:tc>
        <w:tc>
          <w:tcPr>
            <w:tcW w:w="3259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097" w14:textId="77777777" w:rsidR="00F441EC" w:rsidRDefault="00F441EC"/>
        </w:tc>
      </w:tr>
      <w:tr w:rsidR="00F441EC" w14:paraId="3705A0C3" w14:textId="77777777">
        <w:trPr>
          <w:trHeight w:hRule="exact" w:val="1393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099" w14:textId="77777777" w:rsidR="00F441EC" w:rsidRDefault="00BC0B32">
            <w:pPr>
              <w:pStyle w:val="TableParagraph"/>
              <w:ind w:left="42" w:right="7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Dry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spell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breaking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low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flow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pulse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over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extended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river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reach</w:t>
            </w:r>
          </w:p>
        </w:tc>
        <w:tc>
          <w:tcPr>
            <w:tcW w:w="176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A09A" w14:textId="77777777" w:rsidR="00F441EC" w:rsidRDefault="00BC0B32">
            <w:pPr>
              <w:pStyle w:val="TableParagraph"/>
              <w:ind w:left="42" w:right="22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Dry period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refuge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(waterholes), </w:t>
            </w:r>
            <w:r>
              <w:rPr>
                <w:rFonts w:ascii="Century Gothic"/>
                <w:sz w:val="16"/>
              </w:rPr>
              <w:t>basic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 habitat</w:t>
            </w:r>
          </w:p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9B" w14:textId="77777777" w:rsidR="00F441EC" w:rsidRDefault="00BC0B32">
            <w:pPr>
              <w:pStyle w:val="TableParagraph"/>
              <w:ind w:left="51" w:right="23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10-20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tributary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inflow</w:t>
            </w:r>
          </w:p>
          <w:p w14:paraId="3705A09C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Indicative trigger:</w:t>
            </w:r>
          </w:p>
          <w:p w14:paraId="3705A09D" w14:textId="77777777" w:rsidR="00F441EC" w:rsidRDefault="00BC0B32">
            <w:pPr>
              <w:pStyle w:val="TableParagraph"/>
              <w:ind w:left="51" w:right="10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&gt;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40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 nil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Bourke</w:t>
            </w:r>
          </w:p>
          <w:p w14:paraId="3705A09E" w14:textId="77777777" w:rsidR="00F441EC" w:rsidRDefault="00BC0B32">
            <w:pPr>
              <w:pStyle w:val="TableParagraph"/>
              <w:ind w:left="51" w:right="10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&gt;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60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 nil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9F" w14:textId="77777777" w:rsidR="00F441EC" w:rsidRDefault="00BC0B32">
            <w:pPr>
              <w:pStyle w:val="TableParagraph"/>
              <w:ind w:left="85" w:right="7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(inflow)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A0" w14:textId="77777777" w:rsidR="00F441EC" w:rsidRDefault="00BC0B32">
            <w:pPr>
              <w:pStyle w:val="TableParagraph"/>
              <w:ind w:left="51" w:right="15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2"/>
                <w:sz w:val="16"/>
              </w:rPr>
              <w:t>As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offset </w:t>
            </w:r>
            <w:r>
              <w:rPr>
                <w:rFonts w:ascii="Century Gothic"/>
                <w:sz w:val="16"/>
              </w:rPr>
              <w:t>an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unusually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long</w:t>
            </w:r>
            <w:r>
              <w:rPr>
                <w:rFonts w:ascii="Century Gothic"/>
                <w:spacing w:val="-2"/>
                <w:sz w:val="16"/>
              </w:rPr>
              <w:t xml:space="preserve"> nil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9694"/>
          </w:tcPr>
          <w:p w14:paraId="3705A0A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A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A3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0A4" w14:textId="77777777" w:rsidR="00F441EC" w:rsidRDefault="00BC0B32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A5" w14:textId="77777777" w:rsidR="00F441EC" w:rsidRDefault="00F441EC"/>
        </w:tc>
        <w:tc>
          <w:tcPr>
            <w:tcW w:w="1671" w:type="dxa"/>
            <w:gridSpan w:val="2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A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A7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0A8" w14:textId="77777777" w:rsidR="00F441EC" w:rsidRDefault="00BC0B32">
            <w:pPr>
              <w:pStyle w:val="TableParagraph"/>
              <w:ind w:left="385" w:right="385" w:hanging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332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(Wilcannia)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A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AA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AB" w14:textId="77777777" w:rsidR="00F441EC" w:rsidRDefault="00BC0B32">
            <w:pPr>
              <w:pStyle w:val="TableParagraph"/>
              <w:ind w:left="116" w:right="51" w:hanging="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88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A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AD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AE" w14:textId="77777777" w:rsidR="00F441EC" w:rsidRDefault="00BC0B32">
            <w:pPr>
              <w:pStyle w:val="TableParagraph"/>
              <w:ind w:left="116" w:right="51" w:hanging="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84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0AF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0B0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0B1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B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B3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B4" w14:textId="77777777" w:rsidR="00F441EC" w:rsidRDefault="00BC0B32">
            <w:pPr>
              <w:pStyle w:val="TableParagraph"/>
              <w:ind w:left="75" w:right="49" w:hanging="2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101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B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B6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B7" w14:textId="77777777" w:rsidR="00F441EC" w:rsidRDefault="00BC0B32">
            <w:pPr>
              <w:pStyle w:val="TableParagraph"/>
              <w:ind w:left="73" w:right="51" w:hanging="2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Max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139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B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B9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0BA" w14:textId="77777777" w:rsidR="00F441EC" w:rsidRDefault="00BC0B32">
            <w:pPr>
              <w:pStyle w:val="TableParagraph"/>
              <w:ind w:left="95" w:right="92" w:firstLine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Max </w:t>
            </w:r>
            <w:r>
              <w:rPr>
                <w:rFonts w:ascii="Century Gothic"/>
                <w:spacing w:val="-1"/>
                <w:sz w:val="16"/>
              </w:rPr>
              <w:t>spell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77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</w:p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0BB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3705A0B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B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BE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0BF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DB4E2"/>
          </w:tcPr>
          <w:p w14:paraId="3705A0C0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C1" w14:textId="77777777" w:rsidR="00F441EC" w:rsidRDefault="00BC0B32">
            <w:pPr>
              <w:pStyle w:val="TableParagraph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</w:p>
          <w:p w14:paraId="3705A0C2" w14:textId="77777777" w:rsidR="00F441EC" w:rsidRDefault="00BC0B32">
            <w:pPr>
              <w:pStyle w:val="TableParagraph"/>
              <w:ind w:left="167" w:right="15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End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system regulated delivery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Gwydir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and/or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Border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Rivers,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Namoi</w:t>
            </w:r>
            <w:r>
              <w:rPr>
                <w:rFonts w:ascii="Century Gothic"/>
                <w:sz w:val="16"/>
              </w:rPr>
              <w:t xml:space="preserve"> if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required</w:t>
            </w:r>
          </w:p>
        </w:tc>
      </w:tr>
      <w:tr w:rsidR="00F441EC" w14:paraId="3705A0DF" w14:textId="77777777">
        <w:trPr>
          <w:trHeight w:hRule="exact" w:val="1198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0C4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A0C5" w14:textId="77777777" w:rsidR="00F441EC" w:rsidRDefault="00F441EC"/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C6" w14:textId="77777777" w:rsidR="00F441EC" w:rsidRDefault="00BC0B32">
            <w:pPr>
              <w:pStyle w:val="TableParagraph"/>
              <w:ind w:left="51" w:right="5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Barwon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Walgett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C7" w14:textId="77777777" w:rsidR="00F441EC" w:rsidRDefault="00BC0B32">
            <w:pPr>
              <w:pStyle w:val="TableParagraph"/>
              <w:spacing w:line="195" w:lineRule="exact"/>
              <w:ind w:left="16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7 –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C8" w14:textId="77777777" w:rsidR="00F441EC" w:rsidRDefault="00BC0B32">
            <w:pPr>
              <w:pStyle w:val="TableParagraph"/>
              <w:ind w:left="51" w:right="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- 3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times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average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8-9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out</w:t>
            </w:r>
          </w:p>
          <w:p w14:paraId="3705A0C9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9694"/>
          </w:tcPr>
          <w:p w14:paraId="3705A0C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C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CC" w14:textId="77777777" w:rsidR="00F441EC" w:rsidRDefault="00BC0B32">
            <w:pPr>
              <w:pStyle w:val="TableParagraph"/>
              <w:spacing w:before="101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C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CE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CF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0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1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2" w14:textId="77777777" w:rsidR="00F441EC" w:rsidRDefault="00F441EC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3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4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5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6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D7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0D8" w14:textId="77777777" w:rsidR="00F441EC" w:rsidRDefault="00F441EC"/>
        </w:tc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14:paraId="3705A0D9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DA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Low</w:t>
            </w:r>
          </w:p>
        </w:tc>
        <w:tc>
          <w:tcPr>
            <w:tcW w:w="3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3705A0D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DC" w14:textId="77777777" w:rsidR="00F441EC" w:rsidRDefault="00BC0B32">
            <w:pPr>
              <w:pStyle w:val="TableParagraph"/>
              <w:spacing w:before="107"/>
              <w:ind w:left="111" w:right="5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End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system regulated delivery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and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reduction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unregulated access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Gwydir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and/or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Border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Rivers,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Namoi</w:t>
            </w:r>
            <w:r>
              <w:rPr>
                <w:rFonts w:ascii="Century Gothic"/>
                <w:sz w:val="16"/>
              </w:rPr>
              <w:t xml:space="preserve"> if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availability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improves.</w:t>
            </w:r>
          </w:p>
          <w:p w14:paraId="3705A0DD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DE" w14:textId="77777777" w:rsidR="00F441EC" w:rsidRDefault="00BC0B32">
            <w:pPr>
              <w:pStyle w:val="TableParagraph"/>
              <w:ind w:left="162" w:right="15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1"/>
                <w:sz w:val="16"/>
              </w:rPr>
              <w:t xml:space="preserve"> 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level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 potentially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enhanced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A/B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class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Barwon-Darling</w:t>
            </w:r>
          </w:p>
        </w:tc>
      </w:tr>
      <w:tr w:rsidR="00F441EC" w14:paraId="3705A0F8" w14:textId="77777777">
        <w:trPr>
          <w:trHeight w:hRule="exact" w:val="992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0E0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A0E1" w14:textId="77777777" w:rsidR="00F441EC" w:rsidRDefault="00F441EC"/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E2" w14:textId="77777777" w:rsidR="00F441EC" w:rsidRDefault="00BC0B32">
            <w:pPr>
              <w:pStyle w:val="TableParagraph"/>
              <w:ind w:left="51" w:right="9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2"/>
                <w:sz w:val="16"/>
              </w:rPr>
              <w:t>Bourke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E3" w14:textId="77777777" w:rsidR="00F441EC" w:rsidRDefault="00BC0B32">
            <w:pPr>
              <w:pStyle w:val="TableParagraph"/>
              <w:spacing w:line="196" w:lineRule="exact"/>
              <w:ind w:left="16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7 –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0E4" w14:textId="77777777" w:rsidR="00F441EC" w:rsidRDefault="00BC0B32">
            <w:pPr>
              <w:pStyle w:val="TableParagraph"/>
              <w:ind w:left="51" w:right="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1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- 2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times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average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8-9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out</w:t>
            </w:r>
          </w:p>
          <w:p w14:paraId="3705A0E5" w14:textId="77777777" w:rsidR="00F441EC" w:rsidRDefault="00BC0B32">
            <w:pPr>
              <w:pStyle w:val="TableParagraph"/>
              <w:spacing w:line="196" w:lineRule="exact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D99694"/>
          </w:tcPr>
          <w:p w14:paraId="3705A0E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0E7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0E8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9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A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B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C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E" w14:textId="77777777" w:rsidR="00F441EC" w:rsidRDefault="00F441EC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EF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F0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F1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F2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0F3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0F4" w14:textId="77777777" w:rsidR="00F441EC" w:rsidRDefault="00F441EC"/>
        </w:tc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14:paraId="3705A0F5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0F6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Low</w:t>
            </w:r>
          </w:p>
        </w:tc>
        <w:tc>
          <w:tcPr>
            <w:tcW w:w="3259" w:type="dxa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0F7" w14:textId="77777777" w:rsidR="00F441EC" w:rsidRDefault="00F441EC"/>
        </w:tc>
      </w:tr>
      <w:tr w:rsidR="00F441EC" w14:paraId="3705A117" w14:textId="77777777">
        <w:trPr>
          <w:trHeight w:hRule="exact" w:val="2178"/>
        </w:trPr>
        <w:tc>
          <w:tcPr>
            <w:tcW w:w="13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A0F9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0FA" w14:textId="77777777" w:rsidR="00F441EC" w:rsidRDefault="00F441EC"/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FB" w14:textId="77777777" w:rsidR="00F441EC" w:rsidRDefault="00BC0B32">
            <w:pPr>
              <w:pStyle w:val="TableParagraph"/>
              <w:ind w:left="51" w:right="9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Louth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FC" w14:textId="77777777" w:rsidR="00F441EC" w:rsidRDefault="00BC0B32">
            <w:pPr>
              <w:pStyle w:val="TableParagraph"/>
              <w:spacing w:line="195" w:lineRule="exact"/>
              <w:ind w:left="18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7 - </w:t>
            </w: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0FD" w14:textId="77777777" w:rsidR="00F441EC" w:rsidRDefault="00BC0B32">
            <w:pPr>
              <w:pStyle w:val="TableParagraph"/>
              <w:ind w:left="51" w:right="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– 2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times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year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an</w:t>
            </w:r>
            <w:r>
              <w:rPr>
                <w:rFonts w:ascii="Century Gothic" w:eastAsia="Century Gothic" w:hAnsi="Century Gothic" w:cs="Century Gothic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average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of</w:t>
            </w:r>
            <w:r>
              <w:rPr>
                <w:rFonts w:ascii="Century Gothic" w:eastAsia="Century Gothic" w:hAnsi="Century Gothic" w:cs="Century Gothic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8-9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years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out</w:t>
            </w:r>
          </w:p>
          <w:p w14:paraId="3705A0FE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9694"/>
          </w:tcPr>
          <w:p w14:paraId="3705A0F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0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0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0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03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104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5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6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7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8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9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A" w14:textId="77777777" w:rsidR="00F441EC" w:rsidRDefault="00F441EC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B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C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E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808080"/>
          </w:tcPr>
          <w:p w14:paraId="3705A10F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3705A110" w14:textId="77777777" w:rsidR="00F441EC" w:rsidRDefault="00F441EC"/>
        </w:tc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00AF50"/>
          </w:tcPr>
          <w:p w14:paraId="3705A11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1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1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14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115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Low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16" w14:textId="77777777" w:rsidR="00F441EC" w:rsidRDefault="00BC0B32">
            <w:pPr>
              <w:pStyle w:val="TableParagraph"/>
              <w:ind w:left="66" w:right="57" w:firstLine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could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enhanced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directing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Commonwealth environmental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 entitlements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on</w:t>
            </w:r>
            <w:r>
              <w:rPr>
                <w:rFonts w:ascii="Century Gothic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NSW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Warrego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(Toorale)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Darling. Subject to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trigger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Warrego 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being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-1"/>
                <w:sz w:val="16"/>
              </w:rPr>
              <w:t xml:space="preserve"> priority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under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CEWO's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use strategy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Toorale entit</w:t>
            </w:r>
            <w:r>
              <w:rPr>
                <w:rFonts w:ascii="Century Gothic"/>
                <w:spacing w:val="-1"/>
                <w:sz w:val="16"/>
              </w:rPr>
              <w:t>lements.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future additional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A/B</w:t>
            </w:r>
            <w:r>
              <w:rPr>
                <w:rFonts w:ascii="Century Gothic"/>
                <w:sz w:val="16"/>
              </w:rPr>
              <w:t xml:space="preserve"> class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around </w:t>
            </w:r>
            <w:r>
              <w:rPr>
                <w:rFonts w:ascii="Century Gothic"/>
                <w:spacing w:val="-2"/>
                <w:sz w:val="16"/>
              </w:rPr>
              <w:t>Bourke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also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contribute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meeting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requirement</w:t>
            </w:r>
          </w:p>
        </w:tc>
      </w:tr>
      <w:tr w:rsidR="00F441EC" w14:paraId="3705A136" w14:textId="77777777">
        <w:trPr>
          <w:trHeight w:hRule="exact" w:val="2636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118" w14:textId="77777777" w:rsidR="00F441EC" w:rsidRDefault="00BC0B32">
            <w:pPr>
              <w:pStyle w:val="TableParagraph"/>
              <w:spacing w:line="239" w:lineRule="auto"/>
              <w:ind w:left="42" w:right="29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</w:rPr>
              <w:t xml:space="preserve">Small in </w:t>
            </w:r>
            <w:r>
              <w:rPr>
                <w:rFonts w:ascii="Century Gothic" w:hAnsi="Century Gothic"/>
                <w:b/>
                <w:spacing w:val="-1"/>
                <w:sz w:val="16"/>
              </w:rPr>
              <w:t>channel</w:t>
            </w:r>
            <w:r>
              <w:rPr>
                <w:rFonts w:ascii="Century Gothic" w:hAns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 w:hAnsi="Century Gothic"/>
                <w:b/>
                <w:spacing w:val="-1"/>
                <w:sz w:val="16"/>
              </w:rPr>
              <w:t>freshes</w:t>
            </w:r>
            <w:r>
              <w:rPr>
                <w:rFonts w:ascii="Century Gothic" w:hAnsi="Century Gothic"/>
                <w:b/>
                <w:spacing w:val="41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̶</w:t>
            </w:r>
          </w:p>
          <w:p w14:paraId="3705A119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1A" w14:textId="77777777" w:rsidR="00F441EC" w:rsidRDefault="00BC0B32">
            <w:pPr>
              <w:pStyle w:val="TableParagraph"/>
              <w:ind w:left="42" w:right="278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Longitudinal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connectivity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(1)</w:t>
            </w:r>
          </w:p>
        </w:tc>
        <w:tc>
          <w:tcPr>
            <w:tcW w:w="176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A11B" w14:textId="77777777" w:rsidR="00F441EC" w:rsidRDefault="00BC0B32">
            <w:pPr>
              <w:pStyle w:val="TableParagraph"/>
              <w:ind w:left="42" w:right="17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Small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scale fish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movement/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habitat (snags,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benches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Brewarrina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Bourke)</w:t>
            </w:r>
          </w:p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1C" w14:textId="77777777" w:rsidR="00F441EC" w:rsidRDefault="00BC0B32">
            <w:pPr>
              <w:pStyle w:val="TableParagraph"/>
              <w:ind w:left="51" w:right="44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Bourke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1D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1E" w14:textId="77777777" w:rsidR="00F441EC" w:rsidRDefault="00BC0B32">
            <w:pPr>
              <w:pStyle w:val="TableParagraph"/>
              <w:ind w:left="51" w:right="204" w:firstLine="4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8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9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7D7D7"/>
          </w:tcPr>
          <w:p w14:paraId="3705A11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2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2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2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2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2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A125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6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27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8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29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A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B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C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2D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2E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2F" w14:textId="77777777" w:rsidR="00F441EC" w:rsidRDefault="00F441EC"/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30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3705A131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A132" w14:textId="77777777" w:rsidR="00F441EC" w:rsidRDefault="00BC0B32">
            <w:pPr>
              <w:pStyle w:val="TableParagraph"/>
              <w:spacing w:before="123"/>
              <w:ind w:left="46" w:right="5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scope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CEW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would</w:t>
            </w:r>
            <w:r>
              <w:rPr>
                <w:rFonts w:ascii="Century Gothic"/>
                <w:spacing w:val="-1"/>
                <w:sz w:val="16"/>
              </w:rPr>
              <w:t xml:space="preserve"> be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negligible;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sources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too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far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upstream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3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34" w14:textId="77777777" w:rsidR="00F441EC" w:rsidRDefault="00BC0B32">
            <w:pPr>
              <w:pStyle w:val="TableParagraph"/>
              <w:spacing w:before="124"/>
              <w:ind w:left="150" w:right="1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Low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(as not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ready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 implementation)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High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(in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future)</w:t>
            </w:r>
          </w:p>
          <w:p w14:paraId="3705A135" w14:textId="77777777" w:rsidR="00F441EC" w:rsidRDefault="00BC0B32">
            <w:pPr>
              <w:pStyle w:val="TableParagraph"/>
              <w:ind w:left="66" w:right="5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near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this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level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 potentially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</w:t>
            </w:r>
            <w:r>
              <w:rPr>
                <w:rFonts w:ascii="Century Gothic"/>
                <w:spacing w:val="3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enhanced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B/C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class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Barwon-Darling,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unregulated access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tributaries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and/or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end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system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regulated deliveries.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Low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immediate priority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because trade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operational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requirements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need further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investigation.</w:t>
            </w:r>
          </w:p>
        </w:tc>
      </w:tr>
      <w:tr w:rsidR="00F441EC" w14:paraId="3705A155" w14:textId="77777777">
        <w:trPr>
          <w:trHeight w:hRule="exact" w:val="1785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137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38" w14:textId="77777777" w:rsidR="00F441EC" w:rsidRDefault="00F441EC"/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39" w14:textId="77777777" w:rsidR="00F441EC" w:rsidRDefault="00BC0B32">
            <w:pPr>
              <w:pStyle w:val="TableParagraph"/>
              <w:ind w:left="51" w:right="15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minimum peak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1,500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ML/d</w:t>
            </w:r>
            <w:r>
              <w:rPr>
                <w:rFonts w:ascii="Century Gothic"/>
                <w:spacing w:val="-1"/>
                <w:sz w:val="16"/>
              </w:rPr>
              <w:t xml:space="preserve"> Darling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@ </w:t>
            </w:r>
            <w:r>
              <w:rPr>
                <w:rFonts w:ascii="Century Gothic"/>
                <w:spacing w:val="-1"/>
                <w:sz w:val="16"/>
              </w:rPr>
              <w:t>Bourke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(Sept.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April)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3A" w14:textId="77777777" w:rsidR="00F441EC" w:rsidRDefault="00BC0B32">
            <w:pPr>
              <w:pStyle w:val="TableParagraph"/>
              <w:ind w:left="102" w:right="97" w:hanging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peak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3B" w14:textId="77777777" w:rsidR="00F441EC" w:rsidRDefault="00BC0B32">
            <w:pPr>
              <w:pStyle w:val="TableParagraph"/>
              <w:ind w:left="51" w:right="47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average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1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7-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8</w:t>
            </w:r>
            <w:r>
              <w:rPr>
                <w:rFonts w:ascii="Century Gothic"/>
                <w:spacing w:val="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out</w:t>
            </w:r>
            <w:r>
              <w:rPr>
                <w:rFonts w:ascii="Century Gothic"/>
                <w:spacing w:val="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FF0000"/>
              <w:right w:val="single" w:sz="12" w:space="0" w:color="000000"/>
            </w:tcBorders>
            <w:shd w:val="clear" w:color="auto" w:fill="D7D7D7"/>
          </w:tcPr>
          <w:p w14:paraId="3705A13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3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3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3F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140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14:paraId="3705A141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42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43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  <w:shd w:val="clear" w:color="auto" w:fill="808080"/>
          </w:tcPr>
          <w:p w14:paraId="3705A144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45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46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47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48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49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4A" w14:textId="77777777" w:rsidR="00F441EC" w:rsidRDefault="00F441EC"/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4B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808080"/>
              <w:right w:val="single" w:sz="12" w:space="0" w:color="000000"/>
            </w:tcBorders>
            <w:shd w:val="clear" w:color="auto" w:fill="808080"/>
          </w:tcPr>
          <w:p w14:paraId="3705A14C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FF0000"/>
              <w:right w:val="single" w:sz="5" w:space="0" w:color="000000"/>
            </w:tcBorders>
            <w:shd w:val="clear" w:color="auto" w:fill="FFC000"/>
          </w:tcPr>
          <w:p w14:paraId="3705A14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4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4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50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151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Moderate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5" w:space="0" w:color="000000"/>
              <w:bottom w:val="single" w:sz="13" w:space="0" w:color="006FC0"/>
              <w:right w:val="single" w:sz="12" w:space="0" w:color="000000"/>
            </w:tcBorders>
            <w:shd w:val="clear" w:color="auto" w:fill="94B3D6"/>
          </w:tcPr>
          <w:p w14:paraId="3705A152" w14:textId="77777777" w:rsidR="00F441EC" w:rsidRDefault="00BC0B32">
            <w:pPr>
              <w:pStyle w:val="TableParagraph"/>
              <w:spacing w:line="194" w:lineRule="exact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Moderate</w:t>
            </w:r>
          </w:p>
          <w:p w14:paraId="3705A153" w14:textId="77777777" w:rsidR="00F441EC" w:rsidRDefault="00BC0B32">
            <w:pPr>
              <w:pStyle w:val="TableParagraph"/>
              <w:ind w:left="87" w:right="7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End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system regulated delivery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and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reduction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unregulated access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Gwydir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and/or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Border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Rivers,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Namoi</w:t>
            </w:r>
            <w:r>
              <w:rPr>
                <w:rFonts w:ascii="Century Gothic"/>
                <w:sz w:val="16"/>
              </w:rPr>
              <w:t xml:space="preserve"> if</w:t>
            </w:r>
            <w:r>
              <w:rPr>
                <w:rFonts w:ascii="Century Gothic"/>
                <w:spacing w:val="3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availability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improves</w:t>
            </w:r>
          </w:p>
          <w:p w14:paraId="3705A154" w14:textId="77777777" w:rsidR="00F441EC" w:rsidRDefault="00BC0B32">
            <w:pPr>
              <w:pStyle w:val="TableParagraph"/>
              <w:ind w:left="162" w:right="153" w:firstLine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10-20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tributary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over10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-20</w:t>
            </w:r>
            <w:r>
              <w:rPr>
                <w:rFonts w:ascii="Century Gothic"/>
                <w:sz w:val="16"/>
              </w:rPr>
              <w:t xml:space="preserve"> 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1"/>
                <w:sz w:val="16"/>
              </w:rPr>
              <w:t xml:space="preserve"> this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level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 potentially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enhanced </w:t>
            </w:r>
            <w:r>
              <w:rPr>
                <w:rFonts w:ascii="Century Gothic"/>
                <w:sz w:val="16"/>
              </w:rPr>
              <w:t>by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A/B/C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class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the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Barwon-Darling,</w:t>
            </w:r>
          </w:p>
        </w:tc>
      </w:tr>
      <w:tr w:rsidR="00F441EC" w14:paraId="3705A178" w14:textId="77777777">
        <w:trPr>
          <w:trHeight w:hRule="exact" w:val="2582"/>
        </w:trPr>
        <w:tc>
          <w:tcPr>
            <w:tcW w:w="13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5A156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57" w14:textId="77777777" w:rsidR="00F441EC" w:rsidRDefault="00BC0B32">
            <w:pPr>
              <w:pStyle w:val="TableParagraph"/>
              <w:spacing w:before="20"/>
              <w:ind w:left="42" w:righ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snags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benches, some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(Brewarrina to Tilpa)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58" w14:textId="77777777" w:rsidR="00F441EC" w:rsidRDefault="00BC0B32">
            <w:pPr>
              <w:pStyle w:val="TableParagraph"/>
              <w:spacing w:before="20"/>
              <w:ind w:left="51" w:right="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Louth </w:t>
            </w:r>
            <w:r>
              <w:rPr>
                <w:rFonts w:ascii="Century Gothic"/>
                <w:spacing w:val="-2"/>
                <w:sz w:val="16"/>
              </w:rPr>
              <w:t>(Aug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May)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59" w14:textId="77777777" w:rsidR="00F441EC" w:rsidRDefault="00BC0B32">
            <w:pPr>
              <w:pStyle w:val="TableParagraph"/>
              <w:spacing w:before="2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5A" w14:textId="77777777" w:rsidR="00F441EC" w:rsidRDefault="00BC0B32">
            <w:pPr>
              <w:pStyle w:val="TableParagraph"/>
              <w:spacing w:before="20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FF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F0000"/>
          </w:tcPr>
          <w:p w14:paraId="3705A15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5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5D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5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5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60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61" w14:textId="77777777" w:rsidR="00F441EC" w:rsidRDefault="00BC0B32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62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63" w14:textId="77777777" w:rsidR="00F441EC" w:rsidRDefault="00F441EC"/>
        </w:tc>
        <w:tc>
          <w:tcPr>
            <w:tcW w:w="836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64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65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66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67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68" w14:textId="77777777" w:rsidR="00F441EC" w:rsidRDefault="00F441EC"/>
        </w:tc>
        <w:tc>
          <w:tcPr>
            <w:tcW w:w="836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69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6A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6B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6C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16D" w14:textId="77777777" w:rsidR="00F441EC" w:rsidRDefault="00F441EC"/>
        </w:tc>
        <w:tc>
          <w:tcPr>
            <w:tcW w:w="1277" w:type="dxa"/>
            <w:tcBorders>
              <w:top w:val="single" w:sz="13" w:space="0" w:color="FF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3705A16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6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3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4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tcBorders>
              <w:top w:val="single" w:sz="13" w:space="0" w:color="006FC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006FC0"/>
          </w:tcPr>
          <w:p w14:paraId="3705A175" w14:textId="77777777" w:rsidR="00F441EC" w:rsidRDefault="00BC0B32">
            <w:pPr>
              <w:pStyle w:val="TableParagraph"/>
              <w:spacing w:before="9"/>
              <w:ind w:left="1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FFFFFF"/>
                <w:spacing w:val="-1"/>
                <w:sz w:val="16"/>
              </w:rPr>
              <w:t>High</w:t>
            </w:r>
          </w:p>
          <w:p w14:paraId="3705A176" w14:textId="77777777" w:rsidR="00F441EC" w:rsidRDefault="00BC0B32">
            <w:pPr>
              <w:pStyle w:val="TableParagraph"/>
              <w:spacing w:line="195" w:lineRule="exact"/>
              <w:ind w:lef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pacing w:val="-1"/>
                <w:sz w:val="16"/>
              </w:rPr>
              <w:t>Flows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could </w:t>
            </w:r>
            <w:r>
              <w:rPr>
                <w:rFonts w:ascii="Century Gothic"/>
                <w:color w:val="FFFFFF"/>
                <w:sz w:val="16"/>
              </w:rPr>
              <w:t>be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enhanced (up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3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16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GL</w:t>
            </w:r>
          </w:p>
          <w:p w14:paraId="3705A177" w14:textId="77777777" w:rsidR="00F441EC" w:rsidRDefault="00BC0B32">
            <w:pPr>
              <w:pStyle w:val="TableParagraph"/>
              <w:ind w:left="66" w:right="57" w:firstLine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color w:val="FFFFFF"/>
                <w:sz w:val="16"/>
              </w:rPr>
              <w:t xml:space="preserve">@ </w:t>
            </w:r>
            <w:r>
              <w:rPr>
                <w:rFonts w:ascii="Century Gothic"/>
                <w:color w:val="FFFFFF"/>
                <w:spacing w:val="-1"/>
                <w:sz w:val="16"/>
              </w:rPr>
              <w:t>600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ML/day)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by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directing</w:t>
            </w:r>
            <w:r>
              <w:rPr>
                <w:rFonts w:ascii="Century Gothic"/>
                <w:color w:val="FFFFFF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Commonwealth environmental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water</w:t>
            </w:r>
            <w:r>
              <w:rPr>
                <w:rFonts w:ascii="Century Gothic"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from entitlements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on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the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NSW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Warrego</w:t>
            </w:r>
            <w:r>
              <w:rPr>
                <w:rFonts w:ascii="Century Gothic"/>
                <w:color w:val="FFFFFF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(Toorale)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the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Darling. Subject to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trigger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flows</w:t>
            </w:r>
            <w:r>
              <w:rPr>
                <w:rFonts w:ascii="Century Gothic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the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Warrego River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and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use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the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Darling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being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the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 priority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under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6"/>
              </w:rPr>
              <w:t>CEWO's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use strategy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for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the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Toorale entitlements.</w:t>
            </w:r>
            <w:r>
              <w:rPr>
                <w:rFonts w:ascii="Century Gothic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z w:val="16"/>
              </w:rPr>
              <w:t>In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future additional</w:t>
            </w:r>
            <w:r>
              <w:rPr>
                <w:rFonts w:ascii="Century Gothic"/>
                <w:color w:val="FFFFFF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B/C</w:t>
            </w:r>
            <w:r>
              <w:rPr>
                <w:rFonts w:ascii="Century Gothic"/>
                <w:color w:val="FFFFFF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class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access</w:t>
            </w:r>
            <w:r>
              <w:rPr>
                <w:rFonts w:ascii="Century Gothic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 xml:space="preserve">around </w:t>
            </w:r>
            <w:r>
              <w:rPr>
                <w:rFonts w:ascii="Century Gothic"/>
                <w:color w:val="FFFFFF"/>
                <w:spacing w:val="-2"/>
                <w:sz w:val="16"/>
              </w:rPr>
              <w:t>Bourke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could</w:t>
            </w:r>
            <w:r>
              <w:rPr>
                <w:rFonts w:ascii="Century Gothic"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also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contribute</w:t>
            </w:r>
            <w:r>
              <w:rPr>
                <w:rFonts w:ascii="Century Gothic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to meeting</w:t>
            </w:r>
            <w:r>
              <w:rPr>
                <w:rFonts w:ascii="Century Gothic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this</w:t>
            </w:r>
            <w:r>
              <w:rPr>
                <w:rFonts w:ascii="Century Gothic"/>
                <w:color w:val="FFFFFF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6"/>
              </w:rPr>
              <w:t>requirement</w:t>
            </w:r>
          </w:p>
        </w:tc>
      </w:tr>
    </w:tbl>
    <w:p w14:paraId="3705A179" w14:textId="77777777" w:rsidR="00F441EC" w:rsidRDefault="00F441EC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F441EC">
          <w:pgSz w:w="23820" w:h="16840" w:orient="landscape"/>
          <w:pgMar w:top="760" w:right="600" w:bottom="860" w:left="600" w:header="0" w:footer="666" w:gutter="0"/>
          <w:cols w:space="720"/>
        </w:sectPr>
      </w:pPr>
    </w:p>
    <w:p w14:paraId="3705A17A" w14:textId="4AC3000C" w:rsidR="00F441EC" w:rsidRDefault="00BC0B32">
      <w:pPr>
        <w:spacing w:before="2"/>
        <w:rPr>
          <w:rFonts w:ascii="Century Gothic" w:eastAsia="Century Gothic" w:hAnsi="Century Gothic" w:cs="Century Gothic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2488" behindDoc="1" locked="0" layoutInCell="1" allowOverlap="1" wp14:anchorId="3705A5B5" wp14:editId="40AD131C">
                <wp:simplePos x="0" y="0"/>
                <wp:positionH relativeFrom="page">
                  <wp:posOffset>11949430</wp:posOffset>
                </wp:positionH>
                <wp:positionV relativeFrom="page">
                  <wp:posOffset>1740535</wp:posOffset>
                </wp:positionV>
                <wp:extent cx="495935" cy="1270"/>
                <wp:effectExtent l="5080" t="6985" r="13335" b="10795"/>
                <wp:wrapNone/>
                <wp:docPr id="1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1270"/>
                          <a:chOff x="18818" y="2741"/>
                          <a:chExt cx="781" cy="2"/>
                        </a:xfrm>
                      </wpg:grpSpPr>
                      <wps:wsp>
                        <wps:cNvPr id="135" name="Freeform 120"/>
                        <wps:cNvSpPr>
                          <a:spLocks/>
                        </wps:cNvSpPr>
                        <wps:spPr bwMode="auto">
                          <a:xfrm>
                            <a:off x="18818" y="2741"/>
                            <a:ext cx="781" cy="2"/>
                          </a:xfrm>
                          <a:custGeom>
                            <a:avLst/>
                            <a:gdLst>
                              <a:gd name="T0" fmla="+- 0 18818 18818"/>
                              <a:gd name="T1" fmla="*/ T0 w 781"/>
                              <a:gd name="T2" fmla="+- 0 19598 18818"/>
                              <a:gd name="T3" fmla="*/ T2 w 7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1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8E90C" id="Group 119" o:spid="_x0000_s1026" style="position:absolute;margin-left:940.9pt;margin-top:137.05pt;width:39.05pt;height:.1pt;z-index:-143992;mso-position-horizontal-relative:page;mso-position-vertical-relative:page" coordorigin="18818,2741" coordsize="7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">
                <v:shape id="Freeform 120" o:spid="_x0000_s1027" style="position:absolute;left:18818;top:2741;width:781;height:2;visibility:visible;mso-wrap-style:square;v-text-anchor:top" coordsize="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n+MMA&#10;AADcAAAADwAAAGRycy9kb3ducmV2LnhtbERPS2vCQBC+C/6HZYTe6qZVi0TXUPqAogdpaj1Ps2MS&#10;kp0Nu6vGf+8KBW/z8T1nmfWmFSdyvras4GmcgCAurK65VLD7+Xycg/ABWWNrmRRcyEO2Gg6WmGp7&#10;5m865aEUMYR9igqqELpUSl9UZNCPbUccuYN1BkOErpTa4TmGm1Y+J8mLNFhzbKiwo7eKiiY/GgXH&#10;93oy/d3x9rCZf/Tr6f6v8I1T6mHUvy5ABOrDXfzv/tJx/mQG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1n+MMAAADcAAAADwAAAAAAAAAAAAAAAACYAgAAZHJzL2Rv&#10;d25yZXYueG1sUEsFBgAAAAAEAAQA9QAAAIgDAAAAAA==&#10;" path="m,l780,e" filled="f" strokeweight=".58pt">
                  <v:path arrowok="t" o:connecttype="custom" o:connectlocs="0,0;78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1767"/>
        <w:gridCol w:w="1654"/>
        <w:gridCol w:w="782"/>
        <w:gridCol w:w="1136"/>
        <w:gridCol w:w="1133"/>
        <w:gridCol w:w="835"/>
        <w:gridCol w:w="835"/>
        <w:gridCol w:w="836"/>
        <w:gridCol w:w="835"/>
        <w:gridCol w:w="835"/>
        <w:gridCol w:w="835"/>
        <w:gridCol w:w="833"/>
        <w:gridCol w:w="836"/>
        <w:gridCol w:w="835"/>
        <w:gridCol w:w="835"/>
        <w:gridCol w:w="766"/>
        <w:gridCol w:w="850"/>
        <w:gridCol w:w="1277"/>
        <w:gridCol w:w="3259"/>
      </w:tblGrid>
      <w:tr w:rsidR="00F441EC" w14:paraId="3705A18F" w14:textId="77777777">
        <w:trPr>
          <w:trHeight w:hRule="exact" w:val="392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17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D" w14:textId="77777777" w:rsidR="00F441EC" w:rsidRDefault="00BC0B32">
            <w:pPr>
              <w:pStyle w:val="TableParagraph"/>
              <w:spacing w:before="101"/>
              <w:ind w:left="406" w:right="90" w:hanging="31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assets</w:t>
            </w:r>
          </w:p>
        </w:tc>
        <w:tc>
          <w:tcPr>
            <w:tcW w:w="176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</w:tcPr>
          <w:p w14:paraId="3705A17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7F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0" w14:textId="77777777" w:rsidR="00F441EC" w:rsidRDefault="00BC0B32">
            <w:pPr>
              <w:pStyle w:val="TableParagraph"/>
              <w:spacing w:before="101"/>
              <w:ind w:right="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Specific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site</w:t>
            </w:r>
          </w:p>
          <w:p w14:paraId="3705A181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/ecological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process</w:t>
            </w:r>
          </w:p>
        </w:tc>
        <w:tc>
          <w:tcPr>
            <w:tcW w:w="1654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18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4" w14:textId="77777777" w:rsidR="00F441EC" w:rsidRDefault="00BC0B32">
            <w:pPr>
              <w:pStyle w:val="TableParagraph"/>
              <w:spacing w:before="101"/>
              <w:ind w:left="277" w:right="273" w:firstLine="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Flow/volume,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stream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gauge</w:t>
            </w:r>
          </w:p>
        </w:tc>
        <w:tc>
          <w:tcPr>
            <w:tcW w:w="78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18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7" w14:textId="77777777" w:rsidR="00F441EC" w:rsidRDefault="00BC0B32">
            <w:pPr>
              <w:pStyle w:val="TableParagraph"/>
              <w:spacing w:before="101"/>
              <w:ind w:left="135" w:right="56" w:hanging="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Duration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(Days)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3705A188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9" w14:textId="77777777" w:rsidR="00F441EC" w:rsidRDefault="00BC0B32">
            <w:pPr>
              <w:pStyle w:val="TableParagraph"/>
              <w:ind w:left="140" w:right="137" w:hanging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Average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required</w:t>
            </w:r>
            <w:r>
              <w:rPr>
                <w:rFonts w:ascii="Century Gothic"/>
                <w:b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frequency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(maximum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interval)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A18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B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8C" w14:textId="77777777" w:rsidR="00F441EC" w:rsidRDefault="00BC0B32">
            <w:pPr>
              <w:pStyle w:val="TableParagraph"/>
              <w:ind w:left="135" w:right="124" w:firstLine="38"/>
              <w:jc w:val="both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term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expected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outcomes</w:t>
            </w:r>
            <w:r>
              <w:rPr>
                <w:rFonts w:ascii="Century Gothic"/>
                <w:b/>
                <w:spacing w:val="-2"/>
                <w:position w:val="4"/>
                <w:sz w:val="10"/>
              </w:rPr>
              <w:t>A</w:t>
            </w:r>
          </w:p>
        </w:tc>
        <w:tc>
          <w:tcPr>
            <w:tcW w:w="9966" w:type="dxa"/>
            <w:gridSpan w:val="1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3705A18D" w14:textId="77777777" w:rsidR="00F441EC" w:rsidRDefault="00BC0B32">
            <w:pPr>
              <w:pStyle w:val="TableParagraph"/>
              <w:spacing w:before="85"/>
              <w:ind w:left="33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history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(from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all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sources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of water)</w:t>
            </w:r>
          </w:p>
        </w:tc>
        <w:tc>
          <w:tcPr>
            <w:tcW w:w="453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14:paraId="3705A18E" w14:textId="77777777" w:rsidR="00F441EC" w:rsidRDefault="00BC0B32">
            <w:pPr>
              <w:pStyle w:val="TableParagraph"/>
              <w:spacing w:before="85"/>
              <w:ind w:lef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2017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-18</w:t>
            </w:r>
          </w:p>
        </w:tc>
      </w:tr>
      <w:tr w:rsidR="00F441EC" w14:paraId="3705A1A5" w14:textId="77777777">
        <w:trPr>
          <w:trHeight w:hRule="exact" w:val="302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190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14:paraId="3705A191" w14:textId="77777777" w:rsidR="00F441EC" w:rsidRDefault="00F441EC"/>
        </w:tc>
        <w:tc>
          <w:tcPr>
            <w:tcW w:w="16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192" w14:textId="77777777" w:rsidR="00F441EC" w:rsidRDefault="00F441EC"/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193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05A194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right w:val="single" w:sz="12" w:space="0" w:color="000000"/>
            </w:tcBorders>
          </w:tcPr>
          <w:p w14:paraId="3705A195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96" w14:textId="77777777" w:rsidR="00F441EC" w:rsidRDefault="00BC0B32">
            <w:pPr>
              <w:pStyle w:val="TableParagraph"/>
              <w:spacing w:before="56"/>
              <w:ind w:left="9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2005-06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7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2006-07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8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2007-08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9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2008-09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A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2009-10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B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2010-11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C" w14:textId="77777777" w:rsidR="00F441EC" w:rsidRDefault="00BC0B32">
            <w:pPr>
              <w:pStyle w:val="TableParagraph"/>
              <w:spacing w:before="56"/>
              <w:ind w:left="1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2011-12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D" w14:textId="77777777" w:rsidR="00F441EC" w:rsidRDefault="00BC0B32">
            <w:pPr>
              <w:pStyle w:val="TableParagraph"/>
              <w:spacing w:before="56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2012–13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E" w14:textId="77777777" w:rsidR="00F441EC" w:rsidRDefault="00BC0B32">
            <w:pPr>
              <w:pStyle w:val="TableParagraph"/>
              <w:spacing w:before="56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2013–14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9F" w14:textId="77777777" w:rsidR="00F441EC" w:rsidRDefault="00BC0B32">
            <w:pPr>
              <w:pStyle w:val="TableParagraph"/>
              <w:spacing w:before="56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2014–15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A0" w14:textId="77777777" w:rsidR="00F441EC" w:rsidRDefault="00BC0B32">
            <w:pPr>
              <w:pStyle w:val="TableParagraph"/>
              <w:spacing w:before="56"/>
              <w:ind w:left="6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2015–16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1A1" w14:textId="77777777" w:rsidR="00F441EC" w:rsidRDefault="00BC0B32">
            <w:pPr>
              <w:pStyle w:val="TableParagraph"/>
              <w:spacing w:before="56"/>
              <w:ind w:left="1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2016–17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14:paraId="3705A1A2" w14:textId="77777777" w:rsidR="00F441EC" w:rsidRDefault="00BC0B32">
            <w:pPr>
              <w:pStyle w:val="TableParagraph"/>
              <w:spacing w:before="18"/>
              <w:ind w:left="63" w:right="7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Predominant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urgency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of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demand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for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</w:t>
            </w:r>
          </w:p>
        </w:tc>
        <w:tc>
          <w:tcPr>
            <w:tcW w:w="32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14:paraId="3705A1A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A4" w14:textId="77777777" w:rsidR="00F441EC" w:rsidRDefault="00BC0B32">
            <w:pPr>
              <w:pStyle w:val="TableParagraph"/>
              <w:spacing w:before="117"/>
              <w:ind w:left="699" w:right="240" w:hanging="449"/>
              <w:rPr>
                <w:rFonts w:ascii="Century Gothic" w:eastAsia="Century Gothic" w:hAnsi="Century Gothic" w:cs="Century Gothic"/>
                <w:sz w:val="10"/>
                <w:szCs w:val="10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Potential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for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  <w:u w:val="single" w:color="000000"/>
              </w:rPr>
              <w:t>active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  <w:u w:val="single" w:color="000000"/>
              </w:rPr>
              <w:t>management</w:t>
            </w:r>
            <w:r>
              <w:rPr>
                <w:rFonts w:ascii="Century Gothic"/>
                <w:b/>
                <w:sz w:val="16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water?</w:t>
            </w:r>
            <w:r>
              <w:rPr>
                <w:rFonts w:ascii="Century Gothic"/>
                <w:b/>
                <w:spacing w:val="-1"/>
                <w:position w:val="4"/>
                <w:sz w:val="10"/>
              </w:rPr>
              <w:t>B,C</w:t>
            </w:r>
          </w:p>
        </w:tc>
      </w:tr>
      <w:tr w:rsidR="00F441EC" w14:paraId="3705A1C6" w14:textId="77777777">
        <w:trPr>
          <w:trHeight w:hRule="exact" w:val="719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1A6" w14:textId="77777777" w:rsidR="00F441EC" w:rsidRDefault="00F441EC"/>
        </w:tc>
        <w:tc>
          <w:tcPr>
            <w:tcW w:w="176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1A7" w14:textId="77777777" w:rsidR="00F441EC" w:rsidRDefault="00F441EC"/>
        </w:tc>
        <w:tc>
          <w:tcPr>
            <w:tcW w:w="1654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A8" w14:textId="77777777" w:rsidR="00F441EC" w:rsidRDefault="00F441EC"/>
        </w:tc>
        <w:tc>
          <w:tcPr>
            <w:tcW w:w="782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A9" w14:textId="77777777" w:rsidR="00F441EC" w:rsidRDefault="00F441EC"/>
        </w:tc>
        <w:tc>
          <w:tcPr>
            <w:tcW w:w="1136" w:type="dxa"/>
            <w:vMerge/>
            <w:tcBorders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AA" w14:textId="77777777" w:rsidR="00F441EC" w:rsidRDefault="00F441EC"/>
        </w:tc>
        <w:tc>
          <w:tcPr>
            <w:tcW w:w="1133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AB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1A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AD" w14:textId="77777777" w:rsidR="00F441EC" w:rsidRDefault="00BC0B32">
            <w:pPr>
              <w:pStyle w:val="TableParagraph"/>
              <w:spacing w:before="102"/>
              <w:ind w:left="243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3"/>
                <w:sz w:val="14"/>
              </w:rPr>
              <w:t>M</w:t>
            </w:r>
            <w:r>
              <w:rPr>
                <w:rFonts w:ascii="Century Gothic"/>
                <w:sz w:val="14"/>
              </w:rPr>
              <w:t>od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A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AF" w14:textId="77777777" w:rsidR="00F441EC" w:rsidRDefault="00BC0B32">
            <w:pPr>
              <w:pStyle w:val="TableParagraph"/>
              <w:spacing w:before="102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1" w14:textId="77777777" w:rsidR="00F441EC" w:rsidRDefault="00BC0B32">
            <w:pPr>
              <w:pStyle w:val="TableParagraph"/>
              <w:spacing w:before="102"/>
              <w:ind w:left="6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3" w14:textId="77777777" w:rsidR="00F441EC" w:rsidRDefault="00BC0B32">
            <w:pPr>
              <w:pStyle w:val="TableParagraph"/>
              <w:spacing w:before="102"/>
              <w:ind w:right="1"/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5" w14:textId="77777777" w:rsidR="00F441EC" w:rsidRDefault="00BC0B32">
            <w:pPr>
              <w:pStyle w:val="TableParagraph"/>
              <w:spacing w:before="102"/>
              <w:ind w:left="26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7" w14:textId="77777777" w:rsidR="00F441EC" w:rsidRDefault="00BC0B32">
            <w:pPr>
              <w:pStyle w:val="TableParagraph"/>
              <w:spacing w:before="102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9" w14:textId="77777777" w:rsidR="00F441EC" w:rsidRDefault="00BC0B32">
            <w:pPr>
              <w:pStyle w:val="TableParagraph"/>
              <w:spacing w:before="102"/>
              <w:ind w:left="87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6"/>
                <w:sz w:val="14"/>
              </w:rPr>
              <w:t xml:space="preserve"> </w:t>
            </w:r>
            <w:r>
              <w:rPr>
                <w:rFonts w:ascii="Century Gothic"/>
                <w:spacing w:val="-1"/>
                <w:sz w:val="14"/>
              </w:rPr>
              <w:t>High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B" w14:textId="77777777" w:rsidR="00F441EC" w:rsidRDefault="00BC0B32">
            <w:pPr>
              <w:pStyle w:val="TableParagraph"/>
              <w:spacing w:before="102"/>
              <w:ind w:left="7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Moderate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D" w14:textId="77777777" w:rsidR="00F441EC" w:rsidRDefault="00BC0B32">
            <w:pPr>
              <w:pStyle w:val="TableParagraph"/>
              <w:spacing w:before="102"/>
              <w:ind w:left="104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B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BF" w14:textId="77777777" w:rsidR="00F441EC" w:rsidRDefault="00BC0B32">
            <w:pPr>
              <w:pStyle w:val="TableParagraph"/>
              <w:spacing w:before="102"/>
              <w:ind w:left="10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C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1C1" w14:textId="77777777" w:rsidR="00F441EC" w:rsidRDefault="00BC0B32">
            <w:pPr>
              <w:pStyle w:val="TableParagraph"/>
              <w:spacing w:before="102"/>
              <w:ind w:left="68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/>
                <w:spacing w:val="-1"/>
                <w:sz w:val="14"/>
              </w:rPr>
              <w:t>Very</w:t>
            </w:r>
            <w:r>
              <w:rPr>
                <w:rFonts w:ascii="Century Gothic"/>
                <w:spacing w:val="-5"/>
                <w:sz w:val="14"/>
              </w:rPr>
              <w:t xml:space="preserve"> </w:t>
            </w:r>
            <w:r>
              <w:rPr>
                <w:rFonts w:ascii="Century Gothic"/>
                <w:sz w:val="14"/>
              </w:rPr>
              <w:t>Low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C2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3705A1C3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High</w:t>
            </w:r>
          </w:p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1C4" w14:textId="77777777" w:rsidR="00F441EC" w:rsidRDefault="00F441EC"/>
        </w:tc>
        <w:tc>
          <w:tcPr>
            <w:tcW w:w="3259" w:type="dxa"/>
            <w:vMerge/>
            <w:tcBorders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C5" w14:textId="77777777" w:rsidR="00F441EC" w:rsidRDefault="00F441EC"/>
        </w:tc>
      </w:tr>
      <w:tr w:rsidR="00F441EC" w14:paraId="3705A1DD" w14:textId="77777777">
        <w:trPr>
          <w:trHeight w:hRule="exact" w:val="814"/>
        </w:trPr>
        <w:tc>
          <w:tcPr>
            <w:tcW w:w="13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A1C7" w14:textId="77777777" w:rsidR="00F441EC" w:rsidRDefault="00F441EC"/>
        </w:tc>
        <w:tc>
          <w:tcPr>
            <w:tcW w:w="176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1C8" w14:textId="77777777" w:rsidR="00F441EC" w:rsidRDefault="00BC0B32">
            <w:pPr>
              <w:pStyle w:val="TableParagraph"/>
              <w:ind w:left="42" w:right="1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benches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primary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productivity (Tilpa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Wilcannia)</w:t>
            </w:r>
          </w:p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C9" w14:textId="77777777" w:rsidR="00F441EC" w:rsidRDefault="00BC0B32">
            <w:pPr>
              <w:pStyle w:val="TableParagraph"/>
              <w:ind w:left="51" w:right="1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twice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CA" w14:textId="77777777" w:rsidR="00F441EC" w:rsidRDefault="00BC0B32">
            <w:pPr>
              <w:pStyle w:val="TableParagraph"/>
              <w:spacing w:line="195" w:lineRule="exact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7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CB" w14:textId="77777777" w:rsidR="00F441EC" w:rsidRDefault="00BC0B32">
            <w:pPr>
              <w:pStyle w:val="TableParagraph"/>
              <w:ind w:left="51" w:right="11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4.5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3705A1CC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1CD" w14:textId="77777777" w:rsidR="00F441EC" w:rsidRDefault="00BC0B32">
            <w:pPr>
              <w:pStyle w:val="TableParagraph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1CE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CF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D0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D1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D2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D3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D4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1D5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D6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D7" w14:textId="77777777" w:rsidR="00F441EC" w:rsidRDefault="00F441EC"/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1D8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3705A1D9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C000"/>
          </w:tcPr>
          <w:p w14:paraId="3705A1DA" w14:textId="77777777" w:rsidR="00F441EC" w:rsidRDefault="00F441E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3705A1DB" w14:textId="77777777" w:rsidR="00F441EC" w:rsidRDefault="00BC0B32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Moderate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1DC" w14:textId="77777777" w:rsidR="00F441EC" w:rsidRDefault="00BC0B32">
            <w:pPr>
              <w:pStyle w:val="TableParagraph"/>
              <w:ind w:left="159" w:right="147" w:firstLine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negligible;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sources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water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are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too far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upstream</w:t>
            </w:r>
          </w:p>
        </w:tc>
      </w:tr>
      <w:tr w:rsidR="00F441EC" w14:paraId="3705A1FA" w14:textId="77777777">
        <w:trPr>
          <w:trHeight w:hRule="exact" w:val="1055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1DE" w14:textId="77777777" w:rsidR="00F441EC" w:rsidRDefault="00BC0B32">
            <w:pPr>
              <w:pStyle w:val="TableParagraph"/>
              <w:ind w:left="42" w:right="29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Large</w:t>
            </w:r>
            <w:r>
              <w:rPr>
                <w:rFonts w:ascii="Century Gothic"/>
                <w:b/>
                <w:sz w:val="16"/>
              </w:rPr>
              <w:t xml:space="preserve"> in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channel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freshes (1)</w:t>
            </w:r>
          </w:p>
          <w:p w14:paraId="3705A1DF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E0" w14:textId="77777777" w:rsidR="00F441EC" w:rsidRDefault="00BC0B32">
            <w:pPr>
              <w:pStyle w:val="TableParagraph"/>
              <w:ind w:left="42" w:right="27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Longitudinal</w:t>
            </w:r>
            <w:r>
              <w:rPr>
                <w:rFonts w:ascii="Century Gothic"/>
                <w:b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connectivity</w:t>
            </w:r>
          </w:p>
        </w:tc>
        <w:tc>
          <w:tcPr>
            <w:tcW w:w="176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E1" w14:textId="77777777" w:rsidR="00F441EC" w:rsidRDefault="00BC0B32">
            <w:pPr>
              <w:pStyle w:val="TableParagraph"/>
              <w:ind w:left="42" w:right="10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Large scale fish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migration Walgett to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 (weir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drown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out)</w:t>
            </w:r>
          </w:p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E2" w14:textId="77777777" w:rsidR="00F441EC" w:rsidRDefault="00BC0B32">
            <w:pPr>
              <w:pStyle w:val="TableParagraph"/>
              <w:ind w:left="51" w:right="432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Bourke </w:t>
            </w:r>
            <w:r>
              <w:rPr>
                <w:rFonts w:ascii="Century Gothic"/>
                <w:spacing w:val="-2"/>
                <w:sz w:val="16"/>
              </w:rPr>
              <w:t>(Aug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May)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E3" w14:textId="77777777" w:rsidR="00F441EC" w:rsidRDefault="00BC0B32">
            <w:pPr>
              <w:pStyle w:val="TableParagraph"/>
              <w:spacing w:line="195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E4" w14:textId="77777777" w:rsidR="00F441EC" w:rsidRDefault="00BC0B32">
            <w:pPr>
              <w:pStyle w:val="TableParagraph"/>
              <w:ind w:left="51" w:right="24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6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8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D7D7D7"/>
              <w:right w:val="single" w:sz="12" w:space="0" w:color="000000"/>
            </w:tcBorders>
            <w:shd w:val="clear" w:color="auto" w:fill="7E7E7E"/>
          </w:tcPr>
          <w:p w14:paraId="3705A1E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E6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A1E7" w14:textId="77777777" w:rsidR="00F441EC" w:rsidRDefault="00BC0B32">
            <w:pPr>
              <w:pStyle w:val="TableParagraph"/>
              <w:ind w:left="1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E8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E9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1EA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</w:tcPr>
          <w:p w14:paraId="3705A1EB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EC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  <w:shd w:val="clear" w:color="auto" w:fill="7E7E7E"/>
          </w:tcPr>
          <w:p w14:paraId="3705A1ED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  <w:shd w:val="clear" w:color="auto" w:fill="7E7E7E"/>
          </w:tcPr>
          <w:p w14:paraId="3705A1EE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1EF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</w:tcPr>
          <w:p w14:paraId="3705A1F0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F1" w14:textId="77777777" w:rsidR="00F441EC" w:rsidRDefault="00F441EC"/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F2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1F3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FF0000"/>
              <w:right w:val="single" w:sz="5" w:space="0" w:color="000000"/>
            </w:tcBorders>
            <w:shd w:val="clear" w:color="auto" w:fill="FF0000"/>
          </w:tcPr>
          <w:p w14:paraId="3705A1F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1F5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A1F6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12" w:space="0" w:color="000000"/>
            </w:tcBorders>
          </w:tcPr>
          <w:p w14:paraId="3705A1F7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3705A1F8" w14:textId="77777777" w:rsidR="00F441EC" w:rsidRDefault="00BC0B32">
            <w:pPr>
              <w:pStyle w:val="TableParagraph"/>
              <w:ind w:left="1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2"/>
                <w:sz w:val="16"/>
              </w:rPr>
              <w:t>Low</w:t>
            </w:r>
          </w:p>
          <w:p w14:paraId="3705A1F9" w14:textId="77777777" w:rsidR="00F441EC" w:rsidRDefault="00BC0B32">
            <w:pPr>
              <w:pStyle w:val="TableParagraph"/>
              <w:ind w:left="56" w:right="4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Potential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active management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requires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further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investigation.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Uncertain </w:t>
            </w:r>
            <w:r>
              <w:rPr>
                <w:rFonts w:ascii="Century Gothic"/>
                <w:sz w:val="16"/>
              </w:rPr>
              <w:t>if</w:t>
            </w:r>
            <w:r>
              <w:rPr>
                <w:rFonts w:ascii="Century Gothic"/>
                <w:spacing w:val="4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sufficient additional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could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obtained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-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potentially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unregulated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Border,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Namoi,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Gwydir,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Macquarie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&amp;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C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Darling.</w:t>
            </w:r>
          </w:p>
        </w:tc>
      </w:tr>
      <w:tr w:rsidR="00F441EC" w14:paraId="3705A214" w14:textId="77777777">
        <w:trPr>
          <w:trHeight w:hRule="exact" w:val="1010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1FB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1FC" w14:textId="77777777" w:rsidR="00F441EC" w:rsidRDefault="00BC0B32">
            <w:pPr>
              <w:pStyle w:val="TableParagraph"/>
              <w:spacing w:before="20"/>
              <w:ind w:left="42" w:right="6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</w:t>
            </w:r>
            <w:r>
              <w:rPr>
                <w:rFonts w:ascii="Century Gothic"/>
                <w:sz w:val="16"/>
              </w:rPr>
              <w:t xml:space="preserve"> -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dep</w:t>
            </w:r>
            <w:r>
              <w:rPr>
                <w:rFonts w:ascii="Century Gothic"/>
                <w:spacing w:val="-1"/>
                <w:sz w:val="16"/>
              </w:rPr>
              <w:t>endent and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in-channel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specialists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Murray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cod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FD" w14:textId="77777777" w:rsidR="00F441EC" w:rsidRDefault="00BC0B32">
            <w:pPr>
              <w:pStyle w:val="TableParagraph"/>
              <w:spacing w:before="20"/>
              <w:ind w:left="51" w:right="443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10,000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Bourke</w:t>
            </w:r>
          </w:p>
          <w:p w14:paraId="3705A1FE" w14:textId="77777777" w:rsidR="00F441EC" w:rsidRDefault="00BC0B32">
            <w:pPr>
              <w:pStyle w:val="TableParagraph"/>
              <w:ind w:left="51" w:right="441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twice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-1"/>
                <w:sz w:val="16"/>
              </w:rPr>
              <w:t xml:space="preserve"> year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(Aug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May)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1FF" w14:textId="77777777" w:rsidR="00F441EC" w:rsidRDefault="00BC0B32">
            <w:pPr>
              <w:pStyle w:val="TableParagraph"/>
              <w:spacing w:before="2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0" w14:textId="77777777" w:rsidR="00F441EC" w:rsidRDefault="00BC0B32">
            <w:pPr>
              <w:pStyle w:val="TableParagraph"/>
              <w:spacing w:before="20"/>
              <w:ind w:left="51" w:right="2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3.5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D7D7D7"/>
              <w:left w:val="single" w:sz="5" w:space="0" w:color="000000"/>
              <w:bottom w:val="single" w:sz="13" w:space="0" w:color="FF0000"/>
              <w:right w:val="single" w:sz="12" w:space="0" w:color="000000"/>
            </w:tcBorders>
            <w:shd w:val="clear" w:color="auto" w:fill="D7D7D7"/>
          </w:tcPr>
          <w:p w14:paraId="3705A20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02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03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04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5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6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7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08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13" w:space="0" w:color="7E7E7E"/>
              <w:right w:val="single" w:sz="5" w:space="0" w:color="000000"/>
            </w:tcBorders>
          </w:tcPr>
          <w:p w14:paraId="3705A209" w14:textId="77777777" w:rsidR="00F441EC" w:rsidRDefault="00F441EC"/>
        </w:tc>
        <w:tc>
          <w:tcPr>
            <w:tcW w:w="833" w:type="dxa"/>
            <w:tcBorders>
              <w:top w:val="single" w:sz="13" w:space="0" w:color="FFFFFF"/>
              <w:left w:val="single" w:sz="5" w:space="0" w:color="000000"/>
              <w:bottom w:val="single" w:sz="13" w:space="0" w:color="7E7E7E"/>
              <w:right w:val="single" w:sz="5" w:space="0" w:color="000000"/>
            </w:tcBorders>
          </w:tcPr>
          <w:p w14:paraId="3705A20A" w14:textId="77777777" w:rsidR="00F441EC" w:rsidRDefault="00F441EC"/>
        </w:tc>
        <w:tc>
          <w:tcPr>
            <w:tcW w:w="836" w:type="dxa"/>
            <w:tcBorders>
              <w:top w:val="single" w:sz="13" w:space="0" w:color="7E7E7E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05A20B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C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D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0E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3" w:space="0" w:color="808080"/>
              <w:right w:val="single" w:sz="12" w:space="0" w:color="000000"/>
            </w:tcBorders>
          </w:tcPr>
          <w:p w14:paraId="3705A20F" w14:textId="77777777" w:rsidR="00F441EC" w:rsidRDefault="00F441EC"/>
        </w:tc>
        <w:tc>
          <w:tcPr>
            <w:tcW w:w="1277" w:type="dxa"/>
            <w:tcBorders>
              <w:top w:val="single" w:sz="13" w:space="0" w:color="FF0000"/>
              <w:left w:val="single" w:sz="12" w:space="0" w:color="000000"/>
              <w:bottom w:val="single" w:sz="13" w:space="0" w:color="FFC000"/>
              <w:right w:val="single" w:sz="5" w:space="0" w:color="000000"/>
            </w:tcBorders>
            <w:shd w:val="clear" w:color="auto" w:fill="FF0000"/>
          </w:tcPr>
          <w:p w14:paraId="3705A21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11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12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13" w14:textId="77777777" w:rsidR="00F441EC" w:rsidRDefault="00F441EC"/>
        </w:tc>
      </w:tr>
      <w:tr w:rsidR="00F441EC" w14:paraId="3705A22E" w14:textId="77777777">
        <w:trPr>
          <w:trHeight w:hRule="exact" w:val="1208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215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16" w14:textId="77777777" w:rsidR="00F441EC" w:rsidRDefault="00BC0B32">
            <w:pPr>
              <w:pStyle w:val="TableParagraph"/>
              <w:spacing w:before="21"/>
              <w:ind w:left="42" w:right="1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</w:t>
            </w:r>
            <w:r>
              <w:rPr>
                <w:rFonts w:ascii="Century Gothic"/>
                <w:sz w:val="16"/>
              </w:rPr>
              <w:t xml:space="preserve"> -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in-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channel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specialists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Murray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cod;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access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anabranches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17" w14:textId="77777777" w:rsidR="00F441EC" w:rsidRDefault="00BC0B32">
            <w:pPr>
              <w:pStyle w:val="TableParagraph"/>
              <w:spacing w:before="21"/>
              <w:ind w:left="51" w:right="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21,000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Louth </w:t>
            </w:r>
            <w:r>
              <w:rPr>
                <w:rFonts w:ascii="Century Gothic"/>
                <w:spacing w:val="-2"/>
                <w:sz w:val="16"/>
              </w:rPr>
              <w:t>(Aug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 May)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18" w14:textId="77777777" w:rsidR="00F441EC" w:rsidRDefault="00BC0B32">
            <w:pPr>
              <w:pStyle w:val="TableParagraph"/>
              <w:spacing w:before="2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19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FF0000"/>
              <w:left w:val="single" w:sz="5" w:space="0" w:color="000000"/>
              <w:bottom w:val="single" w:sz="13" w:space="0" w:color="D7D7D7"/>
              <w:right w:val="single" w:sz="12" w:space="0" w:color="000000"/>
            </w:tcBorders>
            <w:shd w:val="clear" w:color="auto" w:fill="FF0000"/>
          </w:tcPr>
          <w:p w14:paraId="3705A21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1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1C" w14:textId="77777777" w:rsidR="00F441EC" w:rsidRDefault="00BC0B32">
            <w:pPr>
              <w:pStyle w:val="TableParagraph"/>
              <w:spacing w:before="107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1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1E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1F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20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21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22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23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24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25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26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27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13" w:space="0" w:color="808080"/>
              <w:right w:val="single" w:sz="12" w:space="0" w:color="000000"/>
            </w:tcBorders>
            <w:shd w:val="clear" w:color="auto" w:fill="808080"/>
          </w:tcPr>
          <w:p w14:paraId="3705A228" w14:textId="77777777" w:rsidR="00F441EC" w:rsidRDefault="00F441EC"/>
        </w:tc>
        <w:tc>
          <w:tcPr>
            <w:tcW w:w="1277" w:type="dxa"/>
            <w:tcBorders>
              <w:top w:val="single" w:sz="13" w:space="0" w:color="FFC000"/>
              <w:left w:val="single" w:sz="12" w:space="0" w:color="000000"/>
              <w:bottom w:val="single" w:sz="13" w:space="0" w:color="FF0000"/>
              <w:right w:val="single" w:sz="5" w:space="0" w:color="000000"/>
            </w:tcBorders>
            <w:shd w:val="clear" w:color="auto" w:fill="FFC000"/>
          </w:tcPr>
          <w:p w14:paraId="3705A22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2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2B" w14:textId="77777777" w:rsidR="00F441EC" w:rsidRDefault="00BC0B32">
            <w:pPr>
              <w:pStyle w:val="TableParagraph"/>
              <w:spacing w:before="107"/>
              <w:ind w:left="2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Moderate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2C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2D" w14:textId="77777777" w:rsidR="00F441EC" w:rsidRDefault="00BC0B32">
            <w:pPr>
              <w:pStyle w:val="TableParagraph"/>
              <w:spacing w:before="120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  <w:tr w:rsidR="00F441EC" w14:paraId="3705A245" w14:textId="77777777">
        <w:trPr>
          <w:trHeight w:hRule="exact" w:val="827"/>
        </w:trPr>
        <w:tc>
          <w:tcPr>
            <w:tcW w:w="13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5A22F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230" w14:textId="77777777" w:rsidR="00F441EC" w:rsidRDefault="00BC0B32">
            <w:pPr>
              <w:pStyle w:val="TableParagraph"/>
              <w:spacing w:before="20"/>
              <w:ind w:left="42" w:right="12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Inundation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of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benches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primary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productivity (Tilpa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Wilcannia)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1" w14:textId="77777777" w:rsidR="00F441EC" w:rsidRDefault="00BC0B32">
            <w:pPr>
              <w:pStyle w:val="TableParagraph"/>
              <w:spacing w:before="20"/>
              <w:ind w:left="51" w:right="443"/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20,000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@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Wilcannia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2" w14:textId="77777777" w:rsidR="00F441EC" w:rsidRDefault="00BC0B32">
            <w:pPr>
              <w:pStyle w:val="TableParagraph"/>
              <w:spacing w:before="20"/>
              <w:ind w:left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7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3" w14:textId="77777777" w:rsidR="00F441EC" w:rsidRDefault="00BC0B32">
            <w:pPr>
              <w:pStyle w:val="TableParagraph"/>
              <w:spacing w:before="20"/>
              <w:ind w:left="51" w:right="11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4.5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10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D7D7D7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7D7D7"/>
          </w:tcPr>
          <w:p w14:paraId="3705A23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35" w14:textId="77777777" w:rsidR="00F441EC" w:rsidRDefault="00BC0B32">
            <w:pPr>
              <w:pStyle w:val="TableParagraph"/>
              <w:spacing w:before="106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14:paraId="3705A236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7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8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9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23A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23B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7E7E7E"/>
          </w:tcPr>
          <w:p w14:paraId="3705A23C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E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3F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3705A240" w14:textId="77777777" w:rsidR="00F441EC" w:rsidRDefault="00F441EC"/>
        </w:tc>
        <w:tc>
          <w:tcPr>
            <w:tcW w:w="850" w:type="dxa"/>
            <w:tcBorders>
              <w:top w:val="single" w:sz="13" w:space="0" w:color="80808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3705A241" w14:textId="77777777" w:rsidR="00F441EC" w:rsidRDefault="00F441EC"/>
        </w:tc>
        <w:tc>
          <w:tcPr>
            <w:tcW w:w="1277" w:type="dxa"/>
            <w:tcBorders>
              <w:top w:val="single" w:sz="13" w:space="0" w:color="FF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0000"/>
          </w:tcPr>
          <w:p w14:paraId="3705A24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43" w14:textId="77777777" w:rsidR="00F441EC" w:rsidRDefault="00BC0B32">
            <w:pPr>
              <w:pStyle w:val="TableParagraph"/>
              <w:spacing w:before="106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3705A244" w14:textId="77777777" w:rsidR="00F441EC" w:rsidRDefault="00BC0B32">
            <w:pPr>
              <w:pStyle w:val="TableParagraph"/>
              <w:spacing w:before="119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  <w:tr w:rsidR="00F441EC" w14:paraId="3705A25C" w14:textId="77777777">
        <w:trPr>
          <w:trHeight w:hRule="exact" w:val="608"/>
        </w:trPr>
        <w:tc>
          <w:tcPr>
            <w:tcW w:w="13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3705A246" w14:textId="77777777" w:rsidR="00F441EC" w:rsidRDefault="00BC0B32">
            <w:pPr>
              <w:pStyle w:val="TableParagraph"/>
              <w:ind w:left="42" w:right="25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Lateral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Connectivity</w:t>
            </w:r>
            <w:r>
              <w:rPr>
                <w:rFonts w:ascii="Century Gothic"/>
                <w:b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(2-4)</w:t>
            </w:r>
          </w:p>
        </w:tc>
        <w:tc>
          <w:tcPr>
            <w:tcW w:w="176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47" w14:textId="77777777" w:rsidR="00F441EC" w:rsidRDefault="00BC0B32">
            <w:pPr>
              <w:pStyle w:val="TableParagraph"/>
              <w:ind w:left="42" w:right="35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riparian zone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including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forests</w:t>
            </w:r>
          </w:p>
        </w:tc>
        <w:tc>
          <w:tcPr>
            <w:tcW w:w="16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48" w14:textId="77777777" w:rsidR="00F441EC" w:rsidRDefault="00BC0B32">
            <w:pPr>
              <w:pStyle w:val="TableParagraph"/>
              <w:ind w:left="51" w:right="28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30,000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</w:t>
            </w:r>
            <w:r>
              <w:rPr>
                <w:rFonts w:ascii="Century Gothic"/>
                <w:spacing w:val="-1"/>
                <w:sz w:val="16"/>
              </w:rPr>
              <w:t>ing</w:t>
            </w:r>
            <w:r>
              <w:rPr>
                <w:rFonts w:ascii="Century Gothic"/>
                <w:sz w:val="16"/>
              </w:rPr>
              <w:t xml:space="preserve"> @</w:t>
            </w:r>
            <w:r>
              <w:rPr>
                <w:rFonts w:ascii="Century Gothic"/>
                <w:spacing w:val="-2"/>
                <w:sz w:val="16"/>
              </w:rPr>
              <w:t xml:space="preserve"> Bourke</w:t>
            </w:r>
          </w:p>
        </w:tc>
        <w:tc>
          <w:tcPr>
            <w:tcW w:w="78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49" w14:textId="77777777" w:rsidR="00F441EC" w:rsidRDefault="00BC0B32">
            <w:pPr>
              <w:pStyle w:val="TableParagraph"/>
              <w:spacing w:line="193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24</w:t>
            </w:r>
          </w:p>
        </w:tc>
        <w:tc>
          <w:tcPr>
            <w:tcW w:w="11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4A" w14:textId="77777777" w:rsidR="00F441EC" w:rsidRDefault="00BC0B32">
            <w:pPr>
              <w:pStyle w:val="TableParagraph"/>
              <w:ind w:left="51" w:right="1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2 </w:t>
            </w:r>
            <w:r>
              <w:rPr>
                <w:rFonts w:ascii="Century Gothic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5" w:space="0" w:color="000000"/>
              <w:bottom w:val="single" w:sz="13" w:space="0" w:color="FF0000"/>
              <w:right w:val="single" w:sz="12" w:space="0" w:color="000000"/>
            </w:tcBorders>
            <w:shd w:val="clear" w:color="auto" w:fill="FF0000"/>
          </w:tcPr>
          <w:p w14:paraId="3705A24B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24C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4D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4E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4F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0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FFFFFF"/>
              <w:right w:val="single" w:sz="5" w:space="0" w:color="000000"/>
            </w:tcBorders>
            <w:shd w:val="clear" w:color="auto" w:fill="7E7E7E"/>
          </w:tcPr>
          <w:p w14:paraId="3705A251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52" w14:textId="77777777" w:rsidR="00F441EC" w:rsidRDefault="00F441EC"/>
        </w:tc>
        <w:tc>
          <w:tcPr>
            <w:tcW w:w="833" w:type="dxa"/>
            <w:tcBorders>
              <w:top w:val="single" w:sz="13" w:space="0" w:color="000000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53" w14:textId="77777777" w:rsidR="00F441EC" w:rsidRDefault="00F441EC"/>
        </w:tc>
        <w:tc>
          <w:tcPr>
            <w:tcW w:w="83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4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5" w14:textId="77777777" w:rsidR="00F441EC" w:rsidRDefault="00F441EC"/>
        </w:tc>
        <w:tc>
          <w:tcPr>
            <w:tcW w:w="835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6" w14:textId="77777777" w:rsidR="00F441EC" w:rsidRDefault="00F441EC"/>
        </w:tc>
        <w:tc>
          <w:tcPr>
            <w:tcW w:w="76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7" w14:textId="77777777" w:rsidR="00F441EC" w:rsidRDefault="00F441EC"/>
        </w:tc>
        <w:tc>
          <w:tcPr>
            <w:tcW w:w="85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/>
          </w:tcPr>
          <w:p w14:paraId="3705A258" w14:textId="77777777" w:rsidR="00F441EC" w:rsidRDefault="00F441EC"/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FF0000"/>
              <w:right w:val="single" w:sz="5" w:space="0" w:color="000000"/>
            </w:tcBorders>
            <w:shd w:val="clear" w:color="auto" w:fill="FF0000"/>
          </w:tcPr>
          <w:p w14:paraId="3705A259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705A25A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5B" w14:textId="77777777" w:rsidR="00F441EC" w:rsidRDefault="00BC0B32">
            <w:pPr>
              <w:pStyle w:val="TableParagraph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  <w:tr w:rsidR="00F441EC" w14:paraId="3705A273" w14:textId="77777777">
        <w:trPr>
          <w:trHeight w:hRule="exact" w:val="617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25D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5E" w14:textId="77777777" w:rsidR="00F441EC" w:rsidRDefault="00BC0B32">
            <w:pPr>
              <w:pStyle w:val="TableParagraph"/>
              <w:spacing w:before="18"/>
              <w:ind w:left="42" w:right="24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inner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including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wetlands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5F" w14:textId="77777777" w:rsidR="00F441EC" w:rsidRDefault="00BC0B32">
            <w:pPr>
              <w:pStyle w:val="TableParagraph"/>
              <w:spacing w:before="18"/>
              <w:ind w:left="51" w:right="28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45,000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z w:val="16"/>
              </w:rPr>
              <w:t xml:space="preserve"> @</w:t>
            </w:r>
            <w:r>
              <w:rPr>
                <w:rFonts w:ascii="Century Gothic"/>
                <w:spacing w:val="-2"/>
                <w:sz w:val="16"/>
              </w:rPr>
              <w:t xml:space="preserve"> Bourke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0" w14:textId="77777777" w:rsidR="00F441EC" w:rsidRDefault="00BC0B32">
            <w:pPr>
              <w:pStyle w:val="TableParagraph"/>
              <w:spacing w:before="1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1" w14:textId="77777777" w:rsidR="00F441EC" w:rsidRDefault="00BC0B32">
            <w:pPr>
              <w:pStyle w:val="TableParagraph"/>
              <w:spacing w:before="18"/>
              <w:ind w:left="51" w:right="5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3.5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FF0000"/>
              <w:left w:val="single" w:sz="5" w:space="0" w:color="000000"/>
              <w:bottom w:val="single" w:sz="13" w:space="0" w:color="FF0000"/>
              <w:right w:val="single" w:sz="12" w:space="0" w:color="000000"/>
            </w:tcBorders>
            <w:shd w:val="clear" w:color="auto" w:fill="FF0000"/>
          </w:tcPr>
          <w:p w14:paraId="3705A262" w14:textId="77777777" w:rsidR="00F441EC" w:rsidRDefault="00F441E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63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64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5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6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7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13" w:space="0" w:color="FFFFFF"/>
              <w:right w:val="single" w:sz="5" w:space="0" w:color="000000"/>
            </w:tcBorders>
          </w:tcPr>
          <w:p w14:paraId="3705A268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69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6A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B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C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D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6E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6F" w14:textId="77777777" w:rsidR="00F441EC" w:rsidRDefault="00F441EC"/>
        </w:tc>
        <w:tc>
          <w:tcPr>
            <w:tcW w:w="1277" w:type="dxa"/>
            <w:tcBorders>
              <w:top w:val="single" w:sz="13" w:space="0" w:color="FF0000"/>
              <w:left w:val="single" w:sz="12" w:space="0" w:color="000000"/>
              <w:bottom w:val="single" w:sz="13" w:space="0" w:color="92D050"/>
              <w:right w:val="single" w:sz="5" w:space="0" w:color="000000"/>
            </w:tcBorders>
            <w:shd w:val="clear" w:color="auto" w:fill="FF0000"/>
          </w:tcPr>
          <w:p w14:paraId="3705A270" w14:textId="77777777" w:rsidR="00F441EC" w:rsidRDefault="00F441E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71" w14:textId="77777777" w:rsidR="00F441EC" w:rsidRDefault="00BC0B32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High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72" w14:textId="77777777" w:rsidR="00F441EC" w:rsidRDefault="00BC0B32">
            <w:pPr>
              <w:pStyle w:val="TableParagraph"/>
              <w:spacing w:before="18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  <w:tr w:rsidR="00F441EC" w14:paraId="3705A28A" w14:textId="77777777">
        <w:trPr>
          <w:trHeight w:hRule="exact" w:val="620"/>
        </w:trPr>
        <w:tc>
          <w:tcPr>
            <w:tcW w:w="131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3705A274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75" w14:textId="77777777" w:rsidR="00F441EC" w:rsidRDefault="00BC0B32">
            <w:pPr>
              <w:pStyle w:val="TableParagraph"/>
              <w:spacing w:before="20"/>
              <w:ind w:left="42" w:right="8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mid</w:t>
            </w:r>
            <w:r>
              <w:rPr>
                <w:rFonts w:ascii="Century Gothic"/>
                <w:spacing w:val="-1"/>
                <w:sz w:val="16"/>
              </w:rPr>
              <w:t xml:space="preserve"> floodplain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including</w:t>
            </w:r>
            <w:r>
              <w:rPr>
                <w:rFonts w:ascii="Century Gothic"/>
                <w:spacing w:val="-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woodlands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6" w14:textId="77777777" w:rsidR="00F441EC" w:rsidRDefault="00BC0B32">
            <w:pPr>
              <w:pStyle w:val="TableParagraph"/>
              <w:spacing w:before="20"/>
              <w:ind w:left="51" w:right="28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65,000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  <w:r>
              <w:rPr>
                <w:rFonts w:ascii="Century Gothic"/>
                <w:sz w:val="16"/>
              </w:rPr>
              <w:t xml:space="preserve"> @</w:t>
            </w:r>
            <w:r>
              <w:rPr>
                <w:rFonts w:ascii="Century Gothic"/>
                <w:spacing w:val="-2"/>
                <w:sz w:val="16"/>
              </w:rPr>
              <w:t xml:space="preserve"> Bourke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7" w14:textId="77777777" w:rsidR="00F441EC" w:rsidRDefault="00BC0B32">
            <w:pPr>
              <w:pStyle w:val="TableParagraph"/>
              <w:spacing w:before="2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18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8" w14:textId="77777777" w:rsidR="00F441EC" w:rsidRDefault="00BC0B32">
            <w:pPr>
              <w:pStyle w:val="TableParagraph"/>
              <w:spacing w:before="20"/>
              <w:ind w:left="51" w:right="1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6 </w:t>
            </w:r>
            <w:r>
              <w:rPr>
                <w:rFonts w:ascii="Century Gothic"/>
                <w:spacing w:val="-1"/>
                <w:sz w:val="16"/>
              </w:rPr>
              <w:t xml:space="preserve">to </w:t>
            </w:r>
            <w:r>
              <w:rPr>
                <w:rFonts w:ascii="Century Gothic"/>
                <w:sz w:val="16"/>
              </w:rPr>
              <w:t>8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FF0000"/>
              <w:left w:val="single" w:sz="5" w:space="0" w:color="000000"/>
              <w:bottom w:val="single" w:sz="13" w:space="0" w:color="D7D7D7"/>
              <w:right w:val="single" w:sz="12" w:space="0" w:color="000000"/>
            </w:tcBorders>
            <w:shd w:val="clear" w:color="auto" w:fill="FF0000"/>
          </w:tcPr>
          <w:p w14:paraId="3705A279" w14:textId="77777777" w:rsidR="00F441EC" w:rsidRDefault="00F441E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7A" w14:textId="77777777" w:rsidR="00F441EC" w:rsidRDefault="00BC0B32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14:paraId="3705A27B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C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7E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13" w:space="0" w:color="FFFFFF"/>
              <w:right w:val="single" w:sz="5" w:space="0" w:color="000000"/>
            </w:tcBorders>
          </w:tcPr>
          <w:p w14:paraId="3705A27F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80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13" w:space="0" w:color="7E7E7E"/>
              <w:right w:val="single" w:sz="5" w:space="0" w:color="000000"/>
            </w:tcBorders>
            <w:shd w:val="clear" w:color="auto" w:fill="7E7E7E"/>
          </w:tcPr>
          <w:p w14:paraId="3705A281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82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83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84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85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86" w14:textId="77777777" w:rsidR="00F441EC" w:rsidRDefault="00F441EC"/>
        </w:tc>
        <w:tc>
          <w:tcPr>
            <w:tcW w:w="1277" w:type="dxa"/>
            <w:tcBorders>
              <w:top w:val="single" w:sz="13" w:space="0" w:color="92D050"/>
              <w:left w:val="single" w:sz="12" w:space="0" w:color="000000"/>
              <w:bottom w:val="single" w:sz="13" w:space="0" w:color="00AF50"/>
              <w:right w:val="single" w:sz="5" w:space="0" w:color="000000"/>
            </w:tcBorders>
            <w:shd w:val="clear" w:color="auto" w:fill="92D050"/>
          </w:tcPr>
          <w:p w14:paraId="3705A287" w14:textId="77777777" w:rsidR="00F441EC" w:rsidRDefault="00F441E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88" w14:textId="77777777" w:rsidR="00F441EC" w:rsidRDefault="00BC0B32">
            <w:pPr>
              <w:pStyle w:val="TableParagraph"/>
              <w:ind w:right="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Low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705A289" w14:textId="77777777" w:rsidR="00F441EC" w:rsidRDefault="00BC0B32">
            <w:pPr>
              <w:pStyle w:val="TableParagraph"/>
              <w:spacing w:before="20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  <w:tr w:rsidR="00F441EC" w14:paraId="3705A2A6" w14:textId="77777777">
        <w:trPr>
          <w:trHeight w:hRule="exact" w:val="1022"/>
        </w:trPr>
        <w:tc>
          <w:tcPr>
            <w:tcW w:w="13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05A28B" w14:textId="77777777" w:rsidR="00F441EC" w:rsidRDefault="00F441EC"/>
        </w:tc>
        <w:tc>
          <w:tcPr>
            <w:tcW w:w="176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A28C" w14:textId="77777777" w:rsidR="00F441EC" w:rsidRDefault="00BC0B32">
            <w:pPr>
              <w:pStyle w:val="TableParagraph"/>
              <w:spacing w:before="18"/>
              <w:ind w:left="42" w:righ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with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outer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including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grasslands,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fill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Talyawalka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Anabranch </w:t>
            </w:r>
            <w:r>
              <w:rPr>
                <w:rFonts w:ascii="Century Gothic"/>
                <w:spacing w:val="-2"/>
                <w:sz w:val="16"/>
              </w:rPr>
              <w:t>system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8D" w14:textId="77777777" w:rsidR="00F441EC" w:rsidRDefault="00BC0B32">
            <w:pPr>
              <w:pStyle w:val="TableParagraph"/>
              <w:spacing w:before="18"/>
              <w:ind w:left="51" w:right="15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Total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volume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350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Darling</w:t>
            </w:r>
          </w:p>
          <w:p w14:paraId="3705A28E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@Wilcannia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8F" w14:textId="77777777" w:rsidR="00F441EC" w:rsidRDefault="00BC0B32">
            <w:pPr>
              <w:pStyle w:val="TableParagraph"/>
              <w:spacing w:before="1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0" w14:textId="77777777" w:rsidR="00F441EC" w:rsidRDefault="00BC0B32">
            <w:pPr>
              <w:pStyle w:val="TableParagraph"/>
              <w:spacing w:before="18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Every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</w:p>
          <w:p w14:paraId="3705A291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12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years</w:t>
            </w:r>
          </w:p>
        </w:tc>
        <w:tc>
          <w:tcPr>
            <w:tcW w:w="1133" w:type="dxa"/>
            <w:tcBorders>
              <w:top w:val="single" w:sz="13" w:space="0" w:color="D7D7D7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D7D7D7"/>
          </w:tcPr>
          <w:p w14:paraId="3705A29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93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94" w14:textId="77777777" w:rsidR="00F441EC" w:rsidRDefault="00BC0B32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May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be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Met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14:paraId="3705A295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6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7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8" w14:textId="77777777" w:rsidR="00F441EC" w:rsidRDefault="00F441EC"/>
        </w:tc>
        <w:tc>
          <w:tcPr>
            <w:tcW w:w="835" w:type="dxa"/>
            <w:tcBorders>
              <w:top w:val="single" w:sz="13" w:space="0" w:color="FFFFFF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9" w14:textId="77777777" w:rsidR="00F441EC" w:rsidRDefault="00F441EC"/>
        </w:tc>
        <w:tc>
          <w:tcPr>
            <w:tcW w:w="835" w:type="dxa"/>
            <w:tcBorders>
              <w:top w:val="single" w:sz="13" w:space="0" w:color="7E7E7E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A29A" w14:textId="77777777" w:rsidR="00F441EC" w:rsidRDefault="00F441EC"/>
        </w:tc>
        <w:tc>
          <w:tcPr>
            <w:tcW w:w="833" w:type="dxa"/>
            <w:tcBorders>
              <w:top w:val="single" w:sz="13" w:space="0" w:color="7E7E7E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7E7E7E"/>
          </w:tcPr>
          <w:p w14:paraId="3705A29B" w14:textId="77777777" w:rsidR="00F441EC" w:rsidRDefault="00F441EC"/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C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D" w14:textId="77777777" w:rsidR="00F441EC" w:rsidRDefault="00F441EC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E" w14:textId="77777777" w:rsidR="00F441EC" w:rsidRDefault="00F441EC"/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05A29F" w14:textId="77777777" w:rsidR="00F441EC" w:rsidRDefault="00F441EC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A2A0" w14:textId="77777777" w:rsidR="00F441EC" w:rsidRDefault="00F441EC"/>
        </w:tc>
        <w:tc>
          <w:tcPr>
            <w:tcW w:w="1277" w:type="dxa"/>
            <w:tcBorders>
              <w:top w:val="single" w:sz="13" w:space="0" w:color="00AF5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00AF50"/>
          </w:tcPr>
          <w:p w14:paraId="3705A2A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A2" w14:textId="77777777" w:rsidR="00F441EC" w:rsidRDefault="00F441E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705A2A3" w14:textId="77777777" w:rsidR="00F441EC" w:rsidRDefault="00BC0B32">
            <w:pPr>
              <w:pStyle w:val="TableParagraph"/>
              <w:ind w:left="27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  <w:u w:val="single" w:color="000000"/>
              </w:rPr>
              <w:t>Very</w:t>
            </w:r>
            <w:r>
              <w:rPr>
                <w:rFonts w:ascii="Century Gothic"/>
                <w:spacing w:val="-2"/>
                <w:sz w:val="16"/>
                <w:u w:val="single" w:color="000000"/>
              </w:rPr>
              <w:t xml:space="preserve"> Low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3705A2A4" w14:textId="77777777" w:rsidR="00F441EC" w:rsidRDefault="00F441E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3705A2A5" w14:textId="77777777" w:rsidR="00F441EC" w:rsidRDefault="00BC0B32">
            <w:pPr>
              <w:pStyle w:val="TableParagraph"/>
              <w:ind w:left="183" w:right="16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Out</w:t>
            </w:r>
            <w:r>
              <w:rPr>
                <w:rFonts w:ascii="Century Gothic"/>
                <w:b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of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scope </w:t>
            </w:r>
            <w:r>
              <w:rPr>
                <w:rFonts w:ascii="Century Gothic"/>
                <w:b/>
                <w:spacing w:val="-1"/>
                <w:sz w:val="16"/>
              </w:rPr>
              <w:t>for active</w:t>
            </w:r>
            <w:r>
              <w:rPr>
                <w:rFonts w:ascii="Century Gothic"/>
                <w:b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management</w:t>
            </w:r>
            <w:r>
              <w:rPr>
                <w:rFonts w:ascii="Century Gothic"/>
                <w:b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Benefit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supplying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additional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CEW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would be negligible</w:t>
            </w:r>
          </w:p>
        </w:tc>
      </w:tr>
    </w:tbl>
    <w:p w14:paraId="3705A2A7" w14:textId="77777777" w:rsidR="00F441EC" w:rsidRDefault="00F441EC">
      <w:pPr>
        <w:spacing w:before="12"/>
        <w:rPr>
          <w:rFonts w:ascii="Century Gothic" w:eastAsia="Century Gothic" w:hAnsi="Century Gothic" w:cs="Century Gothic"/>
          <w:sz w:val="9"/>
          <w:szCs w:val="9"/>
        </w:rPr>
      </w:pPr>
    </w:p>
    <w:p w14:paraId="3705A2A8" w14:textId="77777777" w:rsidR="00F441EC" w:rsidRDefault="00BC0B32">
      <w:pPr>
        <w:spacing w:before="71"/>
        <w:ind w:left="10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spacing w:val="-1"/>
          <w:sz w:val="16"/>
        </w:rPr>
        <w:t xml:space="preserve">Notes </w:t>
      </w:r>
      <w:r>
        <w:rPr>
          <w:rFonts w:ascii="Century Gothic"/>
          <w:b/>
          <w:spacing w:val="-2"/>
          <w:sz w:val="16"/>
        </w:rPr>
        <w:t>to</w:t>
      </w:r>
      <w:r>
        <w:rPr>
          <w:rFonts w:ascii="Century Gothic"/>
          <w:b/>
          <w:spacing w:val="1"/>
          <w:sz w:val="16"/>
        </w:rPr>
        <w:t xml:space="preserve"> </w:t>
      </w:r>
      <w:hyperlink w:anchor="_bookmark22" w:history="1">
        <w:r>
          <w:rPr>
            <w:rFonts w:ascii="Century Gothic"/>
            <w:b/>
            <w:spacing w:val="-1"/>
            <w:sz w:val="16"/>
          </w:rPr>
          <w:t>Table</w:t>
        </w:r>
        <w:r>
          <w:rPr>
            <w:rFonts w:ascii="Century Gothic"/>
            <w:b/>
            <w:spacing w:val="-2"/>
            <w:sz w:val="16"/>
          </w:rPr>
          <w:t xml:space="preserve"> </w:t>
        </w:r>
        <w:r>
          <w:rPr>
            <w:rFonts w:ascii="Century Gothic"/>
            <w:b/>
            <w:spacing w:val="-1"/>
            <w:sz w:val="16"/>
          </w:rPr>
          <w:t>5:</w:t>
        </w:r>
      </w:hyperlink>
    </w:p>
    <w:p w14:paraId="3705A2A9" w14:textId="77777777" w:rsidR="00F441EC" w:rsidRDefault="00BC0B32">
      <w:pPr>
        <w:numPr>
          <w:ilvl w:val="0"/>
          <w:numId w:val="4"/>
        </w:numPr>
        <w:tabs>
          <w:tab w:val="left" w:pos="392"/>
        </w:tabs>
        <w:ind w:right="105" w:hanging="28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2"/>
          <w:sz w:val="16"/>
        </w:rPr>
        <w:t>As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indicated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sz w:val="16"/>
        </w:rPr>
        <w:t>by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hydrological</w:t>
      </w:r>
      <w:r>
        <w:rPr>
          <w:rFonts w:ascii="Century Gothic"/>
          <w:spacing w:val="7"/>
          <w:sz w:val="16"/>
        </w:rPr>
        <w:t xml:space="preserve"> </w:t>
      </w:r>
      <w:r>
        <w:rPr>
          <w:rFonts w:ascii="Century Gothic"/>
          <w:spacing w:val="-1"/>
          <w:sz w:val="16"/>
        </w:rPr>
        <w:t>modelling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1"/>
          <w:sz w:val="16"/>
        </w:rPr>
        <w:t>undertaken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z w:val="16"/>
        </w:rPr>
        <w:t>by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1"/>
          <w:sz w:val="16"/>
        </w:rPr>
        <w:t>MDBA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(northern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1"/>
          <w:sz w:val="16"/>
        </w:rPr>
        <w:t>Basin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review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1"/>
          <w:sz w:val="16"/>
        </w:rPr>
        <w:t>in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developing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2"/>
          <w:sz w:val="16"/>
        </w:rPr>
        <w:t>Basin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Plan)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1"/>
          <w:sz w:val="16"/>
        </w:rPr>
        <w:t>testing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outcomes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z w:val="16"/>
        </w:rPr>
        <w:t>for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indicators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1"/>
          <w:sz w:val="16"/>
        </w:rPr>
        <w:t>under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z w:val="16"/>
        </w:rPr>
        <w:t>a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number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different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1"/>
          <w:sz w:val="16"/>
        </w:rPr>
        <w:t>water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1"/>
          <w:sz w:val="16"/>
        </w:rPr>
        <w:t>recovery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pacing w:val="-1"/>
          <w:sz w:val="16"/>
        </w:rPr>
        <w:t>scenarios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meet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1"/>
          <w:sz w:val="16"/>
        </w:rPr>
        <w:t>tributary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catchment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targets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7"/>
          <w:sz w:val="16"/>
        </w:rPr>
        <w:t xml:space="preserve"> </w:t>
      </w:r>
      <w:r>
        <w:rPr>
          <w:rFonts w:ascii="Century Gothic"/>
          <w:spacing w:val="-1"/>
          <w:sz w:val="16"/>
        </w:rPr>
        <w:t>shared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reduction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z w:val="16"/>
        </w:rPr>
        <w:t>for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156"/>
          <w:sz w:val="16"/>
        </w:rPr>
        <w:t xml:space="preserve"> </w:t>
      </w:r>
      <w:r>
        <w:rPr>
          <w:rFonts w:ascii="Century Gothic"/>
          <w:spacing w:val="-1"/>
          <w:sz w:val="16"/>
        </w:rPr>
        <w:t>Barwon-Darling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system</w:t>
      </w:r>
    </w:p>
    <w:p w14:paraId="3705A2AA" w14:textId="77777777" w:rsidR="00F441EC" w:rsidRDefault="00BC0B32">
      <w:pPr>
        <w:numPr>
          <w:ilvl w:val="0"/>
          <w:numId w:val="4"/>
        </w:numPr>
        <w:tabs>
          <w:tab w:val="left" w:pos="392"/>
        </w:tabs>
        <w:ind w:right="105" w:hanging="28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Ongoing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in-stream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use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unregulated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Commonwealth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entitlements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('passive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1"/>
          <w:sz w:val="16"/>
        </w:rPr>
        <w:t>management')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z w:val="16"/>
        </w:rPr>
        <w:t>will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1"/>
          <w:sz w:val="16"/>
        </w:rPr>
        <w:t>contribute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all</w:t>
      </w:r>
      <w:r>
        <w:rPr>
          <w:rFonts w:ascii="Century Gothic"/>
          <w:spacing w:val="7"/>
          <w:sz w:val="16"/>
        </w:rPr>
        <w:t xml:space="preserve"> </w:t>
      </w:r>
      <w:r>
        <w:rPr>
          <w:rFonts w:ascii="Century Gothic"/>
          <w:spacing w:val="-1"/>
          <w:sz w:val="16"/>
        </w:rPr>
        <w:t>listed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demands.</w:t>
      </w:r>
      <w:r>
        <w:rPr>
          <w:rFonts w:ascii="Century Gothic"/>
          <w:spacing w:val="7"/>
          <w:sz w:val="16"/>
        </w:rPr>
        <w:t xml:space="preserve"> </w:t>
      </w:r>
      <w:r>
        <w:rPr>
          <w:rFonts w:ascii="Century Gothic"/>
          <w:spacing w:val="-1"/>
          <w:sz w:val="16"/>
        </w:rPr>
        <w:t>Contributions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from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unregulated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entitlements</w:t>
      </w:r>
      <w:r>
        <w:rPr>
          <w:rFonts w:ascii="Century Gothic"/>
          <w:spacing w:val="5"/>
          <w:sz w:val="16"/>
        </w:rPr>
        <w:t xml:space="preserve"> </w:t>
      </w:r>
      <w:r>
        <w:rPr>
          <w:rFonts w:ascii="Century Gothic"/>
          <w:sz w:val="16"/>
        </w:rPr>
        <w:t>are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2"/>
          <w:sz w:val="16"/>
        </w:rPr>
        <w:t>subject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suitable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events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12"/>
          <w:sz w:val="16"/>
        </w:rPr>
        <w:t xml:space="preserve"> </w:t>
      </w:r>
      <w:r>
        <w:rPr>
          <w:rFonts w:ascii="Century Gothic"/>
          <w:sz w:val="16"/>
        </w:rPr>
        <w:t>are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determined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z w:val="16"/>
        </w:rPr>
        <w:t>by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pacing w:val="-1"/>
          <w:sz w:val="16"/>
        </w:rPr>
        <w:t>characteristics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>each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particular</w:t>
      </w:r>
      <w:r>
        <w:rPr>
          <w:rFonts w:ascii="Century Gothic"/>
          <w:spacing w:val="7"/>
          <w:sz w:val="16"/>
        </w:rPr>
        <w:t xml:space="preserve">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(peak,</w:t>
      </w:r>
      <w:r>
        <w:rPr>
          <w:rFonts w:ascii="Century Gothic"/>
          <w:spacing w:val="155"/>
          <w:sz w:val="16"/>
        </w:rPr>
        <w:t xml:space="preserve"> </w:t>
      </w:r>
      <w:r>
        <w:rPr>
          <w:rFonts w:ascii="Century Gothic"/>
          <w:spacing w:val="-1"/>
          <w:sz w:val="16"/>
        </w:rPr>
        <w:t>duration,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losses)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1"/>
          <w:sz w:val="16"/>
        </w:rPr>
        <w:t xml:space="preserve"> the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2"/>
          <w:sz w:val="16"/>
        </w:rPr>
        <w:t>access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conditions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held entitlements.</w:t>
      </w:r>
    </w:p>
    <w:p w14:paraId="3705A2AB" w14:textId="77777777" w:rsidR="00F441EC" w:rsidRDefault="00BC0B32">
      <w:pPr>
        <w:numPr>
          <w:ilvl w:val="0"/>
          <w:numId w:val="4"/>
        </w:numPr>
        <w:tabs>
          <w:tab w:val="left" w:pos="392"/>
        </w:tabs>
        <w:ind w:right="105" w:hanging="28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Potential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for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active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management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1"/>
          <w:sz w:val="16"/>
        </w:rPr>
        <w:t>is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pacing w:val="-1"/>
          <w:sz w:val="16"/>
        </w:rPr>
        <w:t>based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on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2"/>
          <w:sz w:val="16"/>
        </w:rPr>
        <w:t>demand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(antecedent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conditions,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required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frequencies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flows)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8"/>
          <w:sz w:val="16"/>
        </w:rPr>
        <w:t xml:space="preserve"> </w:t>
      </w:r>
      <w:r>
        <w:rPr>
          <w:rFonts w:ascii="Century Gothic"/>
          <w:sz w:val="16"/>
        </w:rPr>
        <w:t>whether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active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-1"/>
          <w:sz w:val="16"/>
        </w:rPr>
        <w:t>management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z w:val="16"/>
        </w:rPr>
        <w:t>is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2"/>
          <w:sz w:val="16"/>
        </w:rPr>
        <w:t>scope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for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demand.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-1"/>
          <w:sz w:val="16"/>
        </w:rPr>
        <w:t>larger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2"/>
          <w:sz w:val="16"/>
        </w:rPr>
        <w:t>volume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demands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are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generally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2"/>
          <w:sz w:val="16"/>
        </w:rPr>
        <w:t>out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scope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-1"/>
          <w:sz w:val="16"/>
        </w:rPr>
        <w:t>because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1"/>
          <w:sz w:val="16"/>
        </w:rPr>
        <w:t>it</w:t>
      </w:r>
      <w:r>
        <w:rPr>
          <w:rFonts w:ascii="Century Gothic"/>
          <w:spacing w:val="-8"/>
          <w:sz w:val="16"/>
        </w:rPr>
        <w:t xml:space="preserve"> </w:t>
      </w:r>
      <w:r>
        <w:rPr>
          <w:rFonts w:ascii="Century Gothic"/>
          <w:sz w:val="16"/>
        </w:rPr>
        <w:t>is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unlkely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3"/>
          <w:sz w:val="16"/>
        </w:rPr>
        <w:t>to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2"/>
          <w:sz w:val="16"/>
        </w:rPr>
        <w:t>be</w:t>
      </w:r>
      <w:r>
        <w:rPr>
          <w:rFonts w:ascii="Century Gothic"/>
          <w:spacing w:val="-5"/>
          <w:sz w:val="16"/>
        </w:rPr>
        <w:t xml:space="preserve"> </w:t>
      </w:r>
      <w:r>
        <w:rPr>
          <w:rFonts w:ascii="Century Gothic"/>
          <w:spacing w:val="-1"/>
          <w:sz w:val="16"/>
        </w:rPr>
        <w:t>feasible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obtain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additional</w:t>
      </w:r>
      <w:r>
        <w:rPr>
          <w:rFonts w:ascii="Century Gothic"/>
          <w:spacing w:val="118"/>
          <w:sz w:val="16"/>
        </w:rPr>
        <w:t xml:space="preserve"> </w:t>
      </w:r>
      <w:r>
        <w:rPr>
          <w:rFonts w:ascii="Century Gothic"/>
          <w:spacing w:val="-1"/>
          <w:sz w:val="16"/>
        </w:rPr>
        <w:t>volume and/or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funding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to make </w:t>
      </w:r>
      <w:r>
        <w:rPr>
          <w:rFonts w:ascii="Century Gothic"/>
          <w:sz w:val="16"/>
        </w:rPr>
        <w:t>a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significant </w:t>
      </w:r>
      <w:r>
        <w:rPr>
          <w:rFonts w:ascii="Century Gothic"/>
          <w:spacing w:val="-2"/>
          <w:sz w:val="16"/>
        </w:rPr>
        <w:t>contribution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to these demands.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Potential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does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not</w:t>
      </w:r>
      <w:r>
        <w:rPr>
          <w:rFonts w:ascii="Century Gothic"/>
          <w:spacing w:val="-1"/>
          <w:sz w:val="16"/>
        </w:rPr>
        <w:t xml:space="preserve"> </w:t>
      </w:r>
      <w:r>
        <w:rPr>
          <w:rFonts w:ascii="Century Gothic"/>
          <w:sz w:val="16"/>
        </w:rPr>
        <w:t>relate</w:t>
      </w:r>
      <w:r>
        <w:rPr>
          <w:rFonts w:ascii="Century Gothic"/>
          <w:spacing w:val="-1"/>
          <w:sz w:val="16"/>
        </w:rPr>
        <w:t xml:space="preserve"> to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-1"/>
          <w:sz w:val="16"/>
        </w:rPr>
        <w:t xml:space="preserve"> likelihood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a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suitable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event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occuring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-1"/>
          <w:sz w:val="16"/>
        </w:rPr>
        <w:t xml:space="preserve"> 2016-17,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which</w:t>
      </w:r>
      <w:r>
        <w:rPr>
          <w:rFonts w:ascii="Century Gothic"/>
          <w:spacing w:val="-1"/>
          <w:sz w:val="16"/>
        </w:rPr>
        <w:t xml:space="preserve"> cannot be predicted.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Implementation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 xml:space="preserve">will </w:t>
      </w:r>
      <w:r>
        <w:rPr>
          <w:rFonts w:ascii="Century Gothic"/>
          <w:spacing w:val="-1"/>
          <w:sz w:val="16"/>
        </w:rPr>
        <w:t>always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be subject to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z w:val="16"/>
        </w:rPr>
        <w:t>a</w:t>
      </w:r>
      <w:r>
        <w:rPr>
          <w:rFonts w:ascii="Century Gothic"/>
          <w:spacing w:val="-1"/>
          <w:sz w:val="16"/>
        </w:rPr>
        <w:t xml:space="preserve"> suitable unregulated trigger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flow.</w:t>
      </w:r>
    </w:p>
    <w:p w14:paraId="3705A2AC" w14:textId="77777777" w:rsidR="00F441EC" w:rsidRDefault="00F441EC">
      <w:pPr>
        <w:spacing w:before="11"/>
        <w:rPr>
          <w:rFonts w:ascii="Century Gothic" w:eastAsia="Century Gothic" w:hAnsi="Century Gothic" w:cs="Century Gothic"/>
          <w:sz w:val="15"/>
          <w:szCs w:val="15"/>
        </w:rPr>
      </w:pPr>
    </w:p>
    <w:p w14:paraId="3705A2AD" w14:textId="77777777" w:rsidR="00F441EC" w:rsidRDefault="00BC0B32">
      <w:pPr>
        <w:ind w:left="10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spacing w:val="-1"/>
          <w:sz w:val="16"/>
        </w:rPr>
        <w:t>References</w:t>
      </w:r>
      <w:r>
        <w:rPr>
          <w:rFonts w:ascii="Century Gothic"/>
          <w:b/>
          <w:sz w:val="16"/>
        </w:rPr>
        <w:t xml:space="preserve"> </w:t>
      </w:r>
      <w:r>
        <w:rPr>
          <w:rFonts w:ascii="Century Gothic"/>
          <w:b/>
          <w:spacing w:val="-1"/>
          <w:sz w:val="16"/>
        </w:rPr>
        <w:t>fo</w:t>
      </w:r>
      <w:hyperlink w:anchor="_bookmark22" w:history="1">
        <w:r>
          <w:rPr>
            <w:rFonts w:ascii="Century Gothic"/>
            <w:b/>
            <w:spacing w:val="-1"/>
            <w:sz w:val="16"/>
          </w:rPr>
          <w:t>r</w:t>
        </w:r>
        <w:r>
          <w:rPr>
            <w:rFonts w:ascii="Century Gothic"/>
            <w:b/>
            <w:sz w:val="16"/>
          </w:rPr>
          <w:t xml:space="preserve"> </w:t>
        </w:r>
        <w:r>
          <w:rPr>
            <w:rFonts w:ascii="Century Gothic"/>
            <w:b/>
            <w:spacing w:val="-1"/>
            <w:sz w:val="16"/>
          </w:rPr>
          <w:t>Table</w:t>
        </w:r>
        <w:r>
          <w:rPr>
            <w:rFonts w:ascii="Century Gothic"/>
            <w:b/>
            <w:spacing w:val="-2"/>
            <w:sz w:val="16"/>
          </w:rPr>
          <w:t xml:space="preserve"> </w:t>
        </w:r>
        <w:r>
          <w:rPr>
            <w:rFonts w:ascii="Century Gothic"/>
            <w:b/>
            <w:sz w:val="16"/>
          </w:rPr>
          <w:t>5</w:t>
        </w:r>
      </w:hyperlink>
    </w:p>
    <w:p w14:paraId="3705A2AE" w14:textId="2593A487" w:rsidR="00F441EC" w:rsidRDefault="00BC0B32">
      <w:pPr>
        <w:numPr>
          <w:ilvl w:val="0"/>
          <w:numId w:val="3"/>
        </w:numPr>
        <w:tabs>
          <w:tab w:val="left" w:pos="521"/>
        </w:tabs>
        <w:ind w:right="10169" w:firstLine="0"/>
        <w:rPr>
          <w:rFonts w:ascii="Century Gothic" w:eastAsia="Century Gothic" w:hAnsi="Century Gothic" w:cs="Century Gothic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536" behindDoc="1" locked="0" layoutInCell="1" allowOverlap="1" wp14:anchorId="3705A5B6" wp14:editId="7A8A455B">
                <wp:simplePos x="0" y="0"/>
                <wp:positionH relativeFrom="page">
                  <wp:posOffset>8464550</wp:posOffset>
                </wp:positionH>
                <wp:positionV relativeFrom="paragraph">
                  <wp:posOffset>48260</wp:posOffset>
                </wp:positionV>
                <wp:extent cx="6059170" cy="2369820"/>
                <wp:effectExtent l="6350" t="10160" r="11430" b="10795"/>
                <wp:wrapNone/>
                <wp:docPr id="1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2369820"/>
                          <a:chOff x="13330" y="76"/>
                          <a:chExt cx="9542" cy="3732"/>
                        </a:xfrm>
                      </wpg:grpSpPr>
                      <wpg:grpSp>
                        <wpg:cNvPr id="117" name="Group 117"/>
                        <wpg:cNvGrpSpPr>
                          <a:grpSpLocks/>
                        </wpg:cNvGrpSpPr>
                        <wpg:grpSpPr bwMode="auto">
                          <a:xfrm>
                            <a:off x="13479" y="362"/>
                            <a:ext cx="574" cy="225"/>
                            <a:chOff x="13479" y="362"/>
                            <a:chExt cx="574" cy="225"/>
                          </a:xfrm>
                        </wpg:grpSpPr>
                        <wps:wsp>
                          <wps:cNvPr id="118" name="Freeform 118"/>
                          <wps:cNvSpPr>
                            <a:spLocks/>
                          </wps:cNvSpPr>
                          <wps:spPr bwMode="auto">
                            <a:xfrm>
                              <a:off x="13479" y="362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3479 13479"/>
                                <a:gd name="T1" fmla="*/ T0 w 574"/>
                                <a:gd name="T2" fmla="+- 0 587 362"/>
                                <a:gd name="T3" fmla="*/ 587 h 225"/>
                                <a:gd name="T4" fmla="+- 0 14053 13479"/>
                                <a:gd name="T5" fmla="*/ T4 w 574"/>
                                <a:gd name="T6" fmla="+- 0 587 362"/>
                                <a:gd name="T7" fmla="*/ 587 h 225"/>
                                <a:gd name="T8" fmla="+- 0 14053 13479"/>
                                <a:gd name="T9" fmla="*/ T8 w 574"/>
                                <a:gd name="T10" fmla="+- 0 362 362"/>
                                <a:gd name="T11" fmla="*/ 362 h 225"/>
                                <a:gd name="T12" fmla="+- 0 13479 13479"/>
                                <a:gd name="T13" fmla="*/ T12 w 574"/>
                                <a:gd name="T14" fmla="+- 0 362 362"/>
                                <a:gd name="T15" fmla="*/ 362 h 225"/>
                                <a:gd name="T16" fmla="+- 0 13479 13479"/>
                                <a:gd name="T17" fmla="*/ T16 w 574"/>
                                <a:gd name="T18" fmla="+- 0 587 362"/>
                                <a:gd name="T19" fmla="*/ 5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13479" y="577"/>
                            <a:ext cx="574" cy="225"/>
                            <a:chOff x="13479" y="577"/>
                            <a:chExt cx="574" cy="225"/>
                          </a:xfrm>
                        </wpg:grpSpPr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13479" y="577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3479 13479"/>
                                <a:gd name="T1" fmla="*/ T0 w 574"/>
                                <a:gd name="T2" fmla="+- 0 802 577"/>
                                <a:gd name="T3" fmla="*/ 802 h 225"/>
                                <a:gd name="T4" fmla="+- 0 14053 13479"/>
                                <a:gd name="T5" fmla="*/ T4 w 574"/>
                                <a:gd name="T6" fmla="+- 0 802 577"/>
                                <a:gd name="T7" fmla="*/ 802 h 225"/>
                                <a:gd name="T8" fmla="+- 0 14053 13479"/>
                                <a:gd name="T9" fmla="*/ T8 w 574"/>
                                <a:gd name="T10" fmla="+- 0 577 577"/>
                                <a:gd name="T11" fmla="*/ 577 h 225"/>
                                <a:gd name="T12" fmla="+- 0 13479 13479"/>
                                <a:gd name="T13" fmla="*/ T12 w 574"/>
                                <a:gd name="T14" fmla="+- 0 577 577"/>
                                <a:gd name="T15" fmla="*/ 577 h 225"/>
                                <a:gd name="T16" fmla="+- 0 13479 13479"/>
                                <a:gd name="T17" fmla="*/ T16 w 574"/>
                                <a:gd name="T18" fmla="+- 0 802 577"/>
                                <a:gd name="T19" fmla="*/ 80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3"/>
                        <wpg:cNvGrpSpPr>
                          <a:grpSpLocks/>
                        </wpg:cNvGrpSpPr>
                        <wpg:grpSpPr bwMode="auto">
                          <a:xfrm>
                            <a:off x="13484" y="362"/>
                            <a:ext cx="2" cy="654"/>
                            <a:chOff x="13484" y="362"/>
                            <a:chExt cx="2" cy="654"/>
                          </a:xfrm>
                        </wpg:grpSpPr>
                        <wps:wsp>
                          <wps:cNvPr id="122" name="Freeform 114"/>
                          <wps:cNvSpPr>
                            <a:spLocks/>
                          </wps:cNvSpPr>
                          <wps:spPr bwMode="auto">
                            <a:xfrm>
                              <a:off x="13484" y="362"/>
                              <a:ext cx="2" cy="654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654"/>
                                <a:gd name="T2" fmla="+- 0 1016 362"/>
                                <a:gd name="T3" fmla="*/ 1016 h 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4">
                                  <a:moveTo>
                                    <a:pt x="0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1"/>
                        <wpg:cNvGrpSpPr>
                          <a:grpSpLocks/>
                        </wpg:cNvGrpSpPr>
                        <wpg:grpSpPr bwMode="auto">
                          <a:xfrm>
                            <a:off x="14049" y="373"/>
                            <a:ext cx="2" cy="643"/>
                            <a:chOff x="14049" y="373"/>
                            <a:chExt cx="2" cy="643"/>
                          </a:xfrm>
                        </wpg:grpSpPr>
                        <wps:wsp>
                          <wps:cNvPr id="124" name="Freeform 112"/>
                          <wps:cNvSpPr>
                            <a:spLocks/>
                          </wps:cNvSpPr>
                          <wps:spPr bwMode="auto">
                            <a:xfrm>
                              <a:off x="14049" y="373"/>
                              <a:ext cx="2" cy="643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373 h 643"/>
                                <a:gd name="T2" fmla="+- 0 1016 373"/>
                                <a:gd name="T3" fmla="*/ 1016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0"/>
                                  </a:moveTo>
                                  <a:lnTo>
                                    <a:pt x="0" y="643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9"/>
                        <wpg:cNvGrpSpPr>
                          <a:grpSpLocks/>
                        </wpg:cNvGrpSpPr>
                        <wpg:grpSpPr bwMode="auto">
                          <a:xfrm>
                            <a:off x="13488" y="368"/>
                            <a:ext cx="566" cy="2"/>
                            <a:chOff x="13488" y="368"/>
                            <a:chExt cx="566" cy="2"/>
                          </a:xfrm>
                        </wpg:grpSpPr>
                        <wps:wsp>
                          <wps:cNvPr id="126" name="Freeform 110"/>
                          <wps:cNvSpPr>
                            <a:spLocks/>
                          </wps:cNvSpPr>
                          <wps:spPr bwMode="auto">
                            <a:xfrm>
                              <a:off x="13488" y="368"/>
                              <a:ext cx="566" cy="2"/>
                            </a:xfrm>
                            <a:custGeom>
                              <a:avLst/>
                              <a:gdLst>
                                <a:gd name="T0" fmla="+- 0 13488 13488"/>
                                <a:gd name="T1" fmla="*/ T0 w 566"/>
                                <a:gd name="T2" fmla="+- 0 14053 13488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7"/>
                        <wpg:cNvGrpSpPr>
                          <a:grpSpLocks/>
                        </wpg:cNvGrpSpPr>
                        <wpg:grpSpPr bwMode="auto">
                          <a:xfrm>
                            <a:off x="13488" y="582"/>
                            <a:ext cx="566" cy="2"/>
                            <a:chOff x="13488" y="582"/>
                            <a:chExt cx="566" cy="2"/>
                          </a:xfrm>
                        </wpg:grpSpPr>
                        <wps:wsp>
                          <wps:cNvPr id="128" name="Freeform 108"/>
                          <wps:cNvSpPr>
                            <a:spLocks/>
                          </wps:cNvSpPr>
                          <wps:spPr bwMode="auto">
                            <a:xfrm>
                              <a:off x="13488" y="582"/>
                              <a:ext cx="566" cy="2"/>
                            </a:xfrm>
                            <a:custGeom>
                              <a:avLst/>
                              <a:gdLst>
                                <a:gd name="T0" fmla="+- 0 13488 13488"/>
                                <a:gd name="T1" fmla="*/ T0 w 566"/>
                                <a:gd name="T2" fmla="+- 0 14053 13488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5"/>
                        <wpg:cNvGrpSpPr>
                          <a:grpSpLocks/>
                        </wpg:cNvGrpSpPr>
                        <wpg:grpSpPr bwMode="auto">
                          <a:xfrm>
                            <a:off x="13488" y="796"/>
                            <a:ext cx="566" cy="2"/>
                            <a:chOff x="13488" y="796"/>
                            <a:chExt cx="566" cy="2"/>
                          </a:xfrm>
                        </wpg:grpSpPr>
                        <wps:wsp>
                          <wps:cNvPr id="130" name="Freeform 106"/>
                          <wps:cNvSpPr>
                            <a:spLocks/>
                          </wps:cNvSpPr>
                          <wps:spPr bwMode="auto">
                            <a:xfrm>
                              <a:off x="13488" y="796"/>
                              <a:ext cx="566" cy="2"/>
                            </a:xfrm>
                            <a:custGeom>
                              <a:avLst/>
                              <a:gdLst>
                                <a:gd name="T0" fmla="+- 0 13488 13488"/>
                                <a:gd name="T1" fmla="*/ T0 w 566"/>
                                <a:gd name="T2" fmla="+- 0 14053 13488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2"/>
                        <wpg:cNvGrpSpPr>
                          <a:grpSpLocks/>
                        </wpg:cNvGrpSpPr>
                        <wpg:grpSpPr bwMode="auto">
                          <a:xfrm>
                            <a:off x="13488" y="1011"/>
                            <a:ext cx="566" cy="2"/>
                            <a:chOff x="13488" y="1011"/>
                            <a:chExt cx="566" cy="2"/>
                          </a:xfrm>
                        </wpg:grpSpPr>
                        <wps:wsp>
                          <wps:cNvPr id="132" name="Freeform 104"/>
                          <wps:cNvSpPr>
                            <a:spLocks/>
                          </wps:cNvSpPr>
                          <wps:spPr bwMode="auto">
                            <a:xfrm>
                              <a:off x="13488" y="1011"/>
                              <a:ext cx="566" cy="2"/>
                            </a:xfrm>
                            <a:custGeom>
                              <a:avLst/>
                              <a:gdLst>
                                <a:gd name="T0" fmla="+- 0 13488 13488"/>
                                <a:gd name="T1" fmla="*/ T0 w 566"/>
                                <a:gd name="T2" fmla="+- 0 14053 13488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2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0" y="76"/>
                              <a:ext cx="9542" cy="3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05A5F5" w14:textId="77777777" w:rsidR="00F441EC" w:rsidRDefault="00BC0B32">
                                <w:pPr>
                                  <w:spacing w:before="95"/>
                                  <w:ind w:left="16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>events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8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85"/>
                                    <w:sz w:val="14"/>
                                  </w:rPr>
                                  <w:t>previous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2"/>
                                    <w:w w:val="85"/>
                                    <w:sz w:val="14"/>
                                  </w:rPr>
                                  <w:t>years</w:t>
                                </w:r>
                              </w:p>
                              <w:p w14:paraId="3705A5F6" w14:textId="77777777" w:rsidR="00F441EC" w:rsidRDefault="00BC0B32">
                                <w:pPr>
                                  <w:spacing w:before="32"/>
                                  <w:ind w:left="732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source</w:t>
                                </w:r>
                              </w:p>
                              <w:p w14:paraId="3705A5F7" w14:textId="77777777" w:rsidR="00F441EC" w:rsidRDefault="00BC0B32">
                                <w:pPr>
                                  <w:spacing w:before="42" w:line="299" w:lineRule="auto"/>
                                  <w:ind w:left="732" w:right="141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was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partially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any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source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(may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>used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indicate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assisted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delivery)</w:t>
                                </w:r>
                                <w:r>
                                  <w:rPr>
                                    <w:rFonts w:ascii="Century Gothic"/>
                                    <w:spacing w:val="82"/>
                                    <w:w w:val="8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provided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(or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required)</w:t>
                                </w:r>
                              </w:p>
                              <w:p w14:paraId="3705A5F8" w14:textId="77777777" w:rsidR="00F441EC" w:rsidRDefault="00BC0B32">
                                <w:pPr>
                                  <w:spacing w:line="162" w:lineRule="exact"/>
                                  <w:ind w:left="16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demands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require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every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year;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drying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phases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important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floodplains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temporary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wetlands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streams</w:t>
                                </w:r>
                              </w:p>
                              <w:p w14:paraId="3705A5F9" w14:textId="77777777" w:rsidR="00F441EC" w:rsidRDefault="00BC0B32">
                                <w:pPr>
                                  <w:spacing w:before="85"/>
                                  <w:ind w:left="16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potential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1"/>
                                    <w:w w:val="85"/>
                                    <w:sz w:val="14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3"/>
                                    <w:w w:val="8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4"/>
                                    <w:w w:val="85"/>
                                    <w:sz w:val="14"/>
                                  </w:rPr>
                                  <w:t>2016-17</w:t>
                                </w:r>
                              </w:p>
                              <w:p w14:paraId="3705A5FA" w14:textId="77777777" w:rsidR="00F441EC" w:rsidRDefault="00BC0B32">
                                <w:pPr>
                                  <w:spacing w:before="31" w:line="299" w:lineRule="auto"/>
                                  <w:ind w:left="732" w:right="204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1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watering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(full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partial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contribution,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>subject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seasonal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operational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considerations)</w:t>
                                </w:r>
                                <w:r>
                                  <w:rPr>
                                    <w:rFonts w:ascii="Century Gothic"/>
                                    <w:spacing w:val="90"/>
                                    <w:w w:val="8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secondary</w:t>
                                </w:r>
                                <w:r>
                                  <w:rPr>
                                    <w:rFonts w:ascii="Century Gothic"/>
                                    <w:spacing w:val="-1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watering,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likely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met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via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(other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holders,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natural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flows)</w:t>
                                </w:r>
                                <w:r>
                                  <w:rPr>
                                    <w:rFonts w:ascii="Century Gothic"/>
                                    <w:w w:val="8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9"/>
                                    <w:w w:val="82"/>
                                    <w:sz w:val="1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priority</w:t>
                                </w:r>
                                <w:r>
                                  <w:rPr>
                                    <w:rFonts w:ascii="Century Gothic"/>
                                    <w:spacing w:val="-2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Commonwealth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watering</w:t>
                                </w:r>
                              </w:p>
                              <w:p w14:paraId="3705A5FB" w14:textId="77777777" w:rsidR="00F441EC" w:rsidRDefault="00BC0B32">
                                <w:pPr>
                                  <w:spacing w:before="76"/>
                                  <w:ind w:left="16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>Key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urgency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3"/>
                                    <w:w w:val="8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w w:val="85"/>
                                    <w:sz w:val="14"/>
                                  </w:rPr>
                                  <w:t>demands</w:t>
                                </w:r>
                              </w:p>
                              <w:p w14:paraId="3705A5FC" w14:textId="77777777" w:rsidR="00F441EC" w:rsidRDefault="00BC0B32">
                                <w:pPr>
                                  <w:spacing w:before="32" w:line="299" w:lineRule="auto"/>
                                  <w:ind w:left="732" w:right="205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critical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need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manage</w:t>
                                </w:r>
                                <w:r>
                                  <w:rPr>
                                    <w:rFonts w:ascii="Century Gothic"/>
                                    <w:spacing w:val="-1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risk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irretrievable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loss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damage</w:t>
                                </w:r>
                                <w:r>
                                  <w:rPr>
                                    <w:rFonts w:ascii="Century Gothic"/>
                                    <w:spacing w:val="76"/>
                                    <w:w w:val="8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high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</w:p>
                              <w:p w14:paraId="3705A5FD" w14:textId="77777777" w:rsidR="00F441EC" w:rsidRDefault="00BC0B32">
                                <w:pPr>
                                  <w:spacing w:line="299" w:lineRule="auto"/>
                                  <w:ind w:left="732" w:right="3845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moderate</w:t>
                                </w:r>
                                <w:r>
                                  <w:rPr>
                                    <w:rFonts w:ascii="Century Gothic"/>
                                    <w:spacing w:val="-1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and/or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>next</w:t>
                                </w:r>
                                <w:r>
                                  <w:rPr>
                                    <w:rFonts w:ascii="Century Gothic"/>
                                    <w:spacing w:val="36"/>
                                    <w:w w:val="8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</w:p>
                              <w:p w14:paraId="3705A5FE" w14:textId="77777777" w:rsidR="00F441EC" w:rsidRDefault="00BC0B32">
                                <w:pPr>
                                  <w:spacing w:before="1"/>
                                  <w:ind w:left="732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means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very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low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i.e.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generally</w:t>
                                </w:r>
                                <w:r>
                                  <w:rPr>
                                    <w:rFonts w:ascii="Century Gothic"/>
                                    <w:spacing w:val="-1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>needed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particular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following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>year</w:t>
                                </w:r>
                              </w:p>
                              <w:p w14:paraId="3705A5FF" w14:textId="77777777" w:rsidR="00F441EC" w:rsidRDefault="00BC0B32">
                                <w:pPr>
                                  <w:spacing w:before="31"/>
                                  <w:ind w:left="167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11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demand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considered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generalised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3"/>
                                    <w:w w:val="85"/>
                                    <w:sz w:val="14"/>
                                  </w:rPr>
                                  <w:t>scale;</w:t>
                                </w:r>
                                <w:r>
                                  <w:rPr>
                                    <w:rFonts w:ascii="Century Gothic"/>
                                    <w:spacing w:val="-5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there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Century Gothic"/>
                                    <w:spacing w:val="-1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specific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requirements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that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>are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2"/>
                                    <w:w w:val="85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spacing w:val="-6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less</w:t>
                                </w:r>
                                <w:r>
                                  <w:rPr>
                                    <w:rFonts w:ascii="Century Gothic"/>
                                    <w:spacing w:val="-8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-2"/>
                                    <w:w w:val="85"/>
                                    <w:sz w:val="14"/>
                                  </w:rPr>
                                  <w:t>urgent</w:t>
                                </w:r>
                                <w:r>
                                  <w:rPr>
                                    <w:rFonts w:ascii="Century Gothic"/>
                                    <w:spacing w:val="-4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3"/>
                                    <w:w w:val="85"/>
                                    <w:sz w:val="14"/>
                                  </w:rPr>
                                  <w:t>within</w:t>
                                </w:r>
                                <w:r>
                                  <w:rPr>
                                    <w:rFonts w:ascii="Century Gothic"/>
                                    <w:spacing w:val="-7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/>
                                    <w:spacing w:val="-1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85"/>
                                    <w:sz w:val="14"/>
                                  </w:rPr>
                                  <w:t>flow</w:t>
                                </w:r>
                                <w:r>
                                  <w:rPr>
                                    <w:rFonts w:ascii="Century Gothic"/>
                                    <w:w w:val="85"/>
                                    <w:sz w:val="14"/>
                                  </w:rPr>
                                  <w:t xml:space="preserve"> regime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5A5B6" id="Group 101" o:spid="_x0000_s1064" style="position:absolute;left:0;text-align:left;margin-left:666.5pt;margin-top:3.8pt;width:477.1pt;height:186.6pt;z-index:-143944;mso-position-horizontal-relative:page;mso-position-vertical-relative:text" coordorigin="13330,76" coordsize="9542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">
                <v:group id="Group 117" o:spid="_x0000_s1065" style="position:absolute;left:13479;top:362;width:574;height:225" coordorigin="13479,362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8" o:spid="_x0000_s1066" style="position:absolute;left:13479;top:362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vm8MA&#10;AADcAAAADwAAAGRycy9kb3ducmV2LnhtbESPQUsDQQyF70L/wxDBm51dKyrbTksplIqeWv0BYSfd&#10;HZxklp2xXf+9OQjeEt7Le19Wm4mjudCYQxIH9bwCQ9ImH6Rz8Pmxv38BkwuKx5iEHPxQhs16drPC&#10;xqerHOlyKp3REMkNOuhLGRprc9sTY56ngUS1cxoZi65jZ/2IVw3naB+q6skyBtGGHgfa9dR+nb7Z&#10;QT4M++fA7/6RtyH6YxffeFE7d3c7bZdgCk3l3/x3/eoVv1Za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ivm8MAAADcAAAADwAAAAAAAAAAAAAAAACYAgAAZHJzL2Rv&#10;d25yZXYueG1sUEsFBgAAAAAEAAQA9QAAAIgDAAAAAA==&#10;" path="m,225r574,l574,,,,,225xe" fillcolor="#7e7e7e" stroked="f">
                    <v:path arrowok="t" o:connecttype="custom" o:connectlocs="0,587;574,587;574,362;0,362;0,587" o:connectangles="0,0,0,0,0"/>
                  </v:shape>
                </v:group>
                <v:group id="Group 115" o:spid="_x0000_s1067" style="position:absolute;left:13479;top:577;width:574;height:225" coordorigin="13479,577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6" o:spid="_x0000_s1068" style="position:absolute;left:13479;top:577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YsMUA&#10;AADcAAAADwAAAGRycy9kb3ducmV2LnhtbESPQWvCQBCF70L/wzKFXkQ3DSJt6iqlUJCeavTQ3sbs&#10;mA3NzobsauK/7xwEbzO8N+99s9qMvlUX6mMT2MDzPANFXAXbcG3gsP+cvYCKCdliG5gMXCnCZv0w&#10;WWFhw8A7upSpVhLCsUADLqWu0DpWjjzGeeiIRTuF3mOSta+17XGQcN/qPMuW2mPD0uCwow9H1V95&#10;9ga2Q3K/i+P19PNVvY7T73xa4pmMeXoc399AJRrT3Xy73lr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BiwxQAAANwAAAAPAAAAAAAAAAAAAAAAAJgCAABkcnMv&#10;ZG93bnJldi54bWxQSwUGAAAAAAQABAD1AAAAigMAAAAA&#10;" path="m,225r574,l574,,,,,225xe" fillcolor="#d7d7d7" stroked="f">
                    <v:path arrowok="t" o:connecttype="custom" o:connectlocs="0,802;574,802;574,577;0,577;0,802" o:connectangles="0,0,0,0,0"/>
                  </v:shape>
                </v:group>
                <v:group id="Group 113" o:spid="_x0000_s1069" style="position:absolute;left:13484;top:362;width:2;height:654" coordorigin="13484,362" coordsize="2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4" o:spid="_x0000_s1070" style="position:absolute;left:13484;top:362;width:2;height:654;visibility:visible;mso-wrap-style:square;v-text-anchor:top" coordsize="2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w18AA&#10;AADcAAAADwAAAGRycy9kb3ducmV2LnhtbERPzWrCQBC+C32HZQq9SJ00B9HUVaRUGvDkzwMM2XET&#10;zM6G7Nakb98VBG/z8f3OajO6Vt24D40XDR+zDBRL5U0jVsP5tHtfgAqRxFDrhTX8cYDN+mWyosL4&#10;QQ58O0arUoiEgjTUMXYFYqhqdhRmvmNJ3MX3jmKCvUXT05DCXYt5ls3RUSOpoaaOv2qursdfp2E6&#10;3Z2/8YLLco9l9+OsxbActH57HbefoCKP8Sl+uEuT5uc53J9JF+D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Fw18AAAADcAAAADwAAAAAAAAAAAAAAAACYAgAAZHJzL2Rvd25y&#10;ZXYueG1sUEsFBgAAAAAEAAQA9QAAAIUDAAAAAA==&#10;" path="m,l,654e" filled="f" strokeweight=".19089mm">
                    <v:path arrowok="t" o:connecttype="custom" o:connectlocs="0,362;0,1016" o:connectangles="0,0"/>
                  </v:shape>
                </v:group>
                <v:group id="Group 111" o:spid="_x0000_s1071" style="position:absolute;left:14049;top:373;width:2;height:643" coordorigin="14049,373" coordsize="2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2" o:spid="_x0000_s1072" style="position:absolute;left:14049;top:373;width:2;height:643;visibility:visible;mso-wrap-style:square;v-text-anchor:top" coordsize="2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+rcQA&#10;AADcAAAADwAAAGRycy9kb3ducmV2LnhtbERPS2vCQBC+C/0PyxS8mU2tiKTZSCi0VHLxhdbbkB2T&#10;tNnZkF01/vtuodDbfHzPSZeDacWVetdYVvAUxSCIS6sbrhTsd2+TBQjnkTW2lknBnRwss4dRiom2&#10;N97QdesrEULYJaig9r5LpHRlTQZdZDviwJ1tb9AH2FdS93gL4aaV0zieS4MNh4YaO3qtqfzeXoyC&#10;6n2fx+Xpa7f+xMPhOT8WhV8VSo0fh/wFhKfB/4v/3B86zJ/O4PeZc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fq3EAAAA3AAAAA8AAAAAAAAAAAAAAAAAmAIAAGRycy9k&#10;b3ducmV2LnhtbFBLBQYAAAAABAAEAPUAAACJAwAAAAA=&#10;" path="m,l,643e" filled="f" strokeweight=".19089mm">
                    <v:path arrowok="t" o:connecttype="custom" o:connectlocs="0,373;0,1016" o:connectangles="0,0"/>
                  </v:shape>
                </v:group>
                <v:group id="Group 109" o:spid="_x0000_s1073" style="position:absolute;left:13488;top:368;width:566;height:2" coordorigin="13488,368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0" o:spid="_x0000_s1074" style="position:absolute;left:13488;top:368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mBMEA&#10;AADcAAAADwAAAGRycy9kb3ducmV2LnhtbERPTYvCMBC9C/sfwix401TBItUoIi7serO663Vsxra0&#10;mdQmq/XfG0HwNo/3OfNlZ2pxpdaVlhWMhhEI4szqknMFh/3XYArCeWSNtWVScCcHy8VHb46Jtjfe&#10;0TX1uQgh7BJUUHjfJFK6rCCDbmgb4sCdbWvQB9jmUrd4C+GmluMoiqXBkkNDgQ2tC8qq9N8omEyr&#10;v/pypM1ldeKfbWXSePNbKtX/7FYzEJ46/xa/3N86zB/H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fJgTBAAAA3AAAAA8AAAAAAAAAAAAAAAAAmAIAAGRycy9kb3du&#10;cmV2LnhtbFBLBQYAAAAABAAEAPUAAACGAwAAAAA=&#10;" path="m,l565,e" filled="f" strokeweight=".22367mm">
                    <v:path arrowok="t" o:connecttype="custom" o:connectlocs="0,0;565,0" o:connectangles="0,0"/>
                  </v:shape>
                </v:group>
                <v:group id="Group 107" o:spid="_x0000_s1075" style="position:absolute;left:13488;top:582;width:566;height:2" coordorigin="13488,582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8" o:spid="_x0000_s1076" style="position:absolute;left:13488;top:582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X7cQA&#10;AADcAAAADwAAAGRycy9kb3ducmV2LnhtbESPQWvCQBCF7wX/wzJCb3WjoEh0FREF7a1pq9cxOyYh&#10;2dmYXTX9951DobcZ3pv3vlmue9eoB3Wh8mxgPEpAEefeVlwY+Prcv81BhYhssfFMBn4owHo1eFli&#10;av2TP+iRxUJJCIcUDZQxtqnWIS/JYRj5lli0q+8cRlm7QtsOnxLuGj1Jkpl2WLE0lNjStqS8zu7O&#10;wHRen5rbmXa3zYWP77XLZrvvypjXYb9ZgIrUx3/z3/XBCv5E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F+3EAAAA3AAAAA8AAAAAAAAAAAAAAAAAmAIAAGRycy9k&#10;b3ducmV2LnhtbFBLBQYAAAAABAAEAPUAAACJAwAAAAA=&#10;" path="m,l565,e" filled="f" strokeweight=".22367mm">
                    <v:path arrowok="t" o:connecttype="custom" o:connectlocs="0,0;565,0" o:connectangles="0,0"/>
                  </v:shape>
                </v:group>
                <v:group id="Group 105" o:spid="_x0000_s1077" style="position:absolute;left:13488;top:796;width:566;height:2" coordorigin="13488,796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6" o:spid="_x0000_s1078" style="position:absolute;left:13488;top:796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NNsUA&#10;AADcAAAADwAAAGRycy9kb3ducmV2LnhtbESPzW7CQAyE75X6DitX4gabFhVFgQWhikrAjfSHq5t1&#10;kyhZb8gukL49PiD1ZmvGM58Xq8G16kJ9qD0beJ4koIgLb2suDXx+vI9TUCEiW2w9k4E/CrBaPj4s&#10;MLP+yge65LFUEsIhQwNVjF2mdSgqchgmviMW7df3DqOsfaltj1cJd61+SZKZdlizNFTY0VtFRZOf&#10;nYHXtPluT0fanNY/vNs3Lp9tvmpjRk/Deg4q0hD/zffrrRX8q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402xQAAANwAAAAPAAAAAAAAAAAAAAAAAJgCAABkcnMv&#10;ZG93bnJldi54bWxQSwUGAAAAAAQABAD1AAAAigMAAAAA&#10;" path="m,l565,e" filled="f" strokeweight=".22367mm">
                    <v:path arrowok="t" o:connecttype="custom" o:connectlocs="0,0;565,0" o:connectangles="0,0"/>
                  </v:shape>
                </v:group>
                <v:group id="Group 102" o:spid="_x0000_s1079" style="position:absolute;left:13488;top:1011;width:566;height:2" coordorigin="13488,1011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4" o:spid="_x0000_s1080" style="position:absolute;left:13488;top:1011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SnsAA&#10;AADcAAAADwAAAGRycy9kb3ducmV2LnhtbERPzYrCMBC+L/gOYYS9rakVpFSjqOAiqxerDzA2Y1tt&#10;JqXJ1u7bbwTB23x8vzNf9qYWHbWusqxgPIpAEOdWV1woOJ+2XwkI55E11pZJwR85WC4GH3NMtX3w&#10;kbrMFyKEsEtRQel9k0rp8pIMupFtiAN3ta1BH2BbSN3iI4SbWsZRNJUGKw4NJTa0KSm/Z79GwQb3&#10;R44v9H07JMm6SH5Mt14ZpT6H/WoGwlPv3+KXe6fD/EkMz2fC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RSnsAAAADcAAAADwAAAAAAAAAAAAAAAACYAgAAZHJzL2Rvd25y&#10;ZXYueG1sUEsFBgAAAAAEAAQA9QAAAIUDAAAAAA==&#10;" path="m,l565,e" filled="f" strokeweight=".22994mm">
                    <v:path arrowok="t" o:connecttype="custom" o:connectlocs="0,0;565,0" o:connectangles="0,0"/>
                  </v:shape>
                  <v:shape id="Text Box 103" o:spid="_x0000_s1081" type="#_x0000_t202" style="position:absolute;left:13330;top:76;width:9542;height:3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Mo8MA&#10;AADcAAAADwAAAGRycy9kb3ducmV2LnhtbERPS4vCMBC+C/sfwix4kTVdhUW6RhFZwYOIr8U9Ds3Y&#10;lDaT0kRb/70RFrzNx/ec6byzlbhR4wvHCj6HCQjizOmCcwWn4+pjAsIHZI2VY1JwJw/z2Vtviql2&#10;Le/pdgi5iCHsU1RgQqhTKX1myKIfupo4chfXWAwRNrnUDbYx3FZylCRf0mLBscFgTUtDWXm4WgXl&#10;1uz2583yLxtIKvP2NzlP7j9K9d+7xTeIQF14if/dax3nj8f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9Mo8MAAADcAAAADwAAAAAAAAAAAAAAAACYAgAAZHJzL2Rv&#10;d25yZXYueG1sUEsFBgAAAAAEAAQA9QAAAIgDAAAAAA==&#10;" filled="f">
                    <v:textbox inset="0,0,0,0">
                      <w:txbxContent>
                        <w:p w14:paraId="3705A5F5" w14:textId="77777777" w:rsidR="00F441EC" w:rsidRDefault="00BC0B32">
                          <w:pPr>
                            <w:spacing w:before="95"/>
                            <w:ind w:left="16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>events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8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85"/>
                              <w:sz w:val="14"/>
                            </w:rPr>
                            <w:t>previous</w:t>
                          </w:r>
                          <w:r>
                            <w:rPr>
                              <w:rFonts w:ascii="Century Gothic"/>
                              <w:b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2"/>
                              <w:w w:val="85"/>
                              <w:sz w:val="14"/>
                            </w:rPr>
                            <w:t>years</w:t>
                          </w:r>
                        </w:p>
                        <w:p w14:paraId="3705A5F6" w14:textId="77777777" w:rsidR="00F441EC" w:rsidRDefault="00BC0B32">
                          <w:pPr>
                            <w:spacing w:before="32"/>
                            <w:ind w:left="732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source</w:t>
                          </w:r>
                        </w:p>
                        <w:p w14:paraId="3705A5F7" w14:textId="77777777" w:rsidR="00F441EC" w:rsidRDefault="00BC0B32">
                          <w:pPr>
                            <w:spacing w:before="42" w:line="299" w:lineRule="auto"/>
                            <w:ind w:left="732" w:right="141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was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partially</w:t>
                          </w:r>
                          <w:r>
                            <w:rPr>
                              <w:rFonts w:ascii="Century Gothic"/>
                              <w:spacing w:val="-1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1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any</w:t>
                          </w:r>
                          <w:r>
                            <w:rPr>
                              <w:rFonts w:ascii="Century Gothic"/>
                              <w:spacing w:val="-1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source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(may</w:t>
                          </w:r>
                          <w:r>
                            <w:rPr>
                              <w:rFonts w:ascii="Century Gothic"/>
                              <w:spacing w:val="-1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>used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indicate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infrastructure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assisted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delivery)</w:t>
                          </w:r>
                          <w:r>
                            <w:rPr>
                              <w:rFonts w:ascii="Century Gothic"/>
                              <w:spacing w:val="82"/>
                              <w:w w:val="8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provided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(or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required)</w:t>
                          </w:r>
                        </w:p>
                        <w:p w14:paraId="3705A5F8" w14:textId="77777777" w:rsidR="00F441EC" w:rsidRDefault="00BC0B32">
                          <w:pPr>
                            <w:spacing w:line="162" w:lineRule="exact"/>
                            <w:ind w:left="16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demands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require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every</w:t>
                          </w:r>
                          <w:r>
                            <w:rPr>
                              <w:rFonts w:ascii="Century Gothic"/>
                              <w:spacing w:val="-1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year;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drying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phases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important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floodplains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temporary</w:t>
                          </w:r>
                          <w:r>
                            <w:rPr>
                              <w:rFonts w:ascii="Century Gothic"/>
                              <w:spacing w:val="-1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wetlands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streams</w:t>
                          </w:r>
                        </w:p>
                        <w:p w14:paraId="3705A5F9" w14:textId="77777777" w:rsidR="00F441EC" w:rsidRDefault="00BC0B32">
                          <w:pPr>
                            <w:spacing w:before="85"/>
                            <w:ind w:left="16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potential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1"/>
                              <w:w w:val="85"/>
                              <w:sz w:val="14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b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3"/>
                              <w:w w:val="8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4"/>
                              <w:w w:val="85"/>
                              <w:sz w:val="14"/>
                            </w:rPr>
                            <w:t>2016-17</w:t>
                          </w:r>
                        </w:p>
                        <w:p w14:paraId="3705A5FA" w14:textId="77777777" w:rsidR="00F441EC" w:rsidRDefault="00BC0B32">
                          <w:pPr>
                            <w:spacing w:before="31" w:line="299" w:lineRule="auto"/>
                            <w:ind w:left="732" w:right="204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watering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(full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partial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contribution,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>subject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seasonal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operational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considerations)</w:t>
                          </w:r>
                          <w:r>
                            <w:rPr>
                              <w:rFonts w:ascii="Century Gothic"/>
                              <w:spacing w:val="90"/>
                              <w:w w:val="8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secondary</w:t>
                          </w:r>
                          <w:r>
                            <w:rPr>
                              <w:rFonts w:ascii="Century Gothic"/>
                              <w:spacing w:val="-1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1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watering,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likely</w:t>
                          </w:r>
                          <w:r>
                            <w:rPr>
                              <w:rFonts w:ascii="Century Gothic"/>
                              <w:spacing w:val="-1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via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(other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holders,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natural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flows)</w:t>
                          </w:r>
                          <w:r>
                            <w:rPr>
                              <w:rFonts w:ascii="Century Gothic"/>
                              <w:w w:val="8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9"/>
                              <w:w w:val="82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priority</w:t>
                          </w:r>
                          <w:r>
                            <w:rPr>
                              <w:rFonts w:ascii="Century Gothic"/>
                              <w:spacing w:val="-2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Commonwealth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watering</w:t>
                          </w:r>
                        </w:p>
                        <w:p w14:paraId="3705A5FB" w14:textId="77777777" w:rsidR="00F441EC" w:rsidRDefault="00BC0B32">
                          <w:pPr>
                            <w:spacing w:before="76"/>
                            <w:ind w:left="16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>Key</w:t>
                          </w:r>
                          <w:r>
                            <w:rPr>
                              <w:rFonts w:ascii="Century Gothic"/>
                              <w:b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Century Gothic"/>
                              <w:b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urgency</w:t>
                          </w:r>
                          <w:r>
                            <w:rPr>
                              <w:rFonts w:ascii="Century Gothic"/>
                              <w:b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spacing w:val="-3"/>
                              <w:w w:val="8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b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b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w w:val="85"/>
                              <w:sz w:val="14"/>
                            </w:rPr>
                            <w:t>demands</w:t>
                          </w:r>
                        </w:p>
                        <w:p w14:paraId="3705A5FC" w14:textId="77777777" w:rsidR="00F441EC" w:rsidRDefault="00BC0B32">
                          <w:pPr>
                            <w:spacing w:before="32" w:line="299" w:lineRule="auto"/>
                            <w:ind w:left="732" w:right="205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critical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need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manage</w:t>
                          </w:r>
                          <w:r>
                            <w:rPr>
                              <w:rFonts w:ascii="Century Gothic"/>
                              <w:spacing w:val="-1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risk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irretrievable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loss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damage</w:t>
                          </w:r>
                          <w:r>
                            <w:rPr>
                              <w:rFonts w:ascii="Century Gothic"/>
                              <w:spacing w:val="76"/>
                              <w:w w:val="8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high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</w:p>
                        <w:p w14:paraId="3705A5FD" w14:textId="77777777" w:rsidR="00F441EC" w:rsidRDefault="00BC0B32">
                          <w:pPr>
                            <w:spacing w:line="299" w:lineRule="auto"/>
                            <w:ind w:left="732" w:right="3845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moderate</w:t>
                          </w:r>
                          <w:r>
                            <w:rPr>
                              <w:rFonts w:ascii="Century Gothic"/>
                              <w:spacing w:val="-1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and/or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>next</w:t>
                          </w:r>
                          <w:r>
                            <w:rPr>
                              <w:rFonts w:ascii="Century Gothic"/>
                              <w:spacing w:val="36"/>
                              <w:w w:val="8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</w:p>
                        <w:p w14:paraId="3705A5FE" w14:textId="77777777" w:rsidR="00F441EC" w:rsidRDefault="00BC0B32">
                          <w:pPr>
                            <w:spacing w:before="1"/>
                            <w:ind w:left="732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means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very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low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i.e.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generally</w:t>
                          </w:r>
                          <w:r>
                            <w:rPr>
                              <w:rFonts w:ascii="Century Gothic"/>
                              <w:spacing w:val="-1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>needed</w:t>
                          </w:r>
                          <w:r>
                            <w:rPr>
                              <w:rFonts w:ascii="Century Gothic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particular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following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>year</w:t>
                          </w:r>
                        </w:p>
                        <w:p w14:paraId="3705A5FF" w14:textId="77777777" w:rsidR="00F441EC" w:rsidRDefault="00BC0B32">
                          <w:pPr>
                            <w:spacing w:before="31"/>
                            <w:ind w:left="167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11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demand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considered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generalised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3"/>
                              <w:w w:val="85"/>
                              <w:sz w:val="14"/>
                            </w:rPr>
                            <w:t>scale;</w:t>
                          </w:r>
                          <w:r>
                            <w:rPr>
                              <w:rFonts w:ascii="Century Gothic"/>
                              <w:spacing w:val="-5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there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1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specific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requirements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that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more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2"/>
                              <w:w w:val="85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spacing w:val="-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less</w:t>
                          </w:r>
                          <w:r>
                            <w:rPr>
                              <w:rFonts w:ascii="Century Gothic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w w:val="85"/>
                              <w:sz w:val="14"/>
                            </w:rPr>
                            <w:t>urgent</w:t>
                          </w:r>
                          <w:r>
                            <w:rPr>
                              <w:rFonts w:ascii="Century Gothic"/>
                              <w:spacing w:val="-4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3"/>
                              <w:w w:val="85"/>
                              <w:sz w:val="14"/>
                            </w:rPr>
                            <w:t>within</w:t>
                          </w:r>
                          <w:r>
                            <w:rPr>
                              <w:rFonts w:ascii="Century Gothic"/>
                              <w:spacing w:val="-7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1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85"/>
                              <w:sz w:val="14"/>
                            </w:rPr>
                            <w:t>flow</w:t>
                          </w:r>
                          <w:r>
                            <w:rPr>
                              <w:rFonts w:ascii="Century Gothic"/>
                              <w:w w:val="85"/>
                              <w:sz w:val="14"/>
                            </w:rPr>
                            <w:t xml:space="preserve"> regime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pacing w:val="-1"/>
          <w:sz w:val="16"/>
        </w:rPr>
        <w:t>NSW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DPI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2"/>
          <w:sz w:val="16"/>
        </w:rPr>
        <w:t>(New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2"/>
          <w:sz w:val="16"/>
        </w:rPr>
        <w:t>South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Wales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Department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Primary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Industries)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2015,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Fish and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2"/>
          <w:sz w:val="16"/>
        </w:rPr>
        <w:t>flows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in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2"/>
          <w:sz w:val="16"/>
        </w:rPr>
        <w:t>the</w:t>
      </w:r>
      <w:r>
        <w:rPr>
          <w:rFonts w:ascii="Century Gothic"/>
          <w:i/>
          <w:spacing w:val="-1"/>
          <w:sz w:val="16"/>
        </w:rPr>
        <w:t xml:space="preserve"> Northern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Basin:</w:t>
      </w:r>
      <w:r>
        <w:rPr>
          <w:rFonts w:ascii="Century Gothic"/>
          <w:i/>
          <w:spacing w:val="-3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responses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z w:val="16"/>
        </w:rPr>
        <w:t>of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fish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to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changes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in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2"/>
          <w:sz w:val="16"/>
        </w:rPr>
        <w:t>flows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z w:val="16"/>
        </w:rPr>
        <w:t>in</w:t>
      </w:r>
      <w:r>
        <w:rPr>
          <w:rFonts w:ascii="Century Gothic"/>
          <w:i/>
          <w:spacing w:val="-1"/>
          <w:sz w:val="16"/>
        </w:rPr>
        <w:t xml:space="preserve"> the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Northern</w:t>
      </w:r>
      <w:r>
        <w:rPr>
          <w:rFonts w:ascii="Century Gothic"/>
          <w:i/>
          <w:spacing w:val="97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Murray-Darling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Basin</w:t>
      </w:r>
      <w:r>
        <w:rPr>
          <w:rFonts w:ascii="Century Gothic"/>
          <w:spacing w:val="-1"/>
          <w:sz w:val="16"/>
        </w:rPr>
        <w:t>,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Tamworth,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NSW</w:t>
      </w:r>
    </w:p>
    <w:p w14:paraId="3705A2AF" w14:textId="77777777" w:rsidR="00F441EC" w:rsidRDefault="00BC0B32">
      <w:pPr>
        <w:numPr>
          <w:ilvl w:val="0"/>
          <w:numId w:val="3"/>
        </w:numPr>
        <w:tabs>
          <w:tab w:val="left" w:pos="521"/>
        </w:tabs>
        <w:spacing w:line="194" w:lineRule="exact"/>
        <w:ind w:left="520" w:hanging="412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MDBA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pacing w:val="-1"/>
          <w:sz w:val="16"/>
        </w:rPr>
        <w:t>(Murray-Darling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2"/>
          <w:sz w:val="16"/>
        </w:rPr>
        <w:t>Basin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Authority)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2016d,. </w:t>
      </w:r>
      <w:r>
        <w:rPr>
          <w:rFonts w:ascii="Century Gothic"/>
          <w:i/>
          <w:spacing w:val="-1"/>
          <w:sz w:val="16"/>
        </w:rPr>
        <w:t>Inundation mapping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z w:val="16"/>
        </w:rPr>
        <w:t>in</w:t>
      </w:r>
      <w:r>
        <w:rPr>
          <w:rFonts w:ascii="Century Gothic"/>
          <w:i/>
          <w:spacing w:val="-1"/>
          <w:sz w:val="16"/>
        </w:rPr>
        <w:t xml:space="preserve"> the</w:t>
      </w:r>
      <w:r>
        <w:rPr>
          <w:rFonts w:ascii="Century Gothic"/>
          <w:i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Northern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Basin review</w:t>
      </w:r>
      <w:r>
        <w:rPr>
          <w:rFonts w:ascii="Century Gothic"/>
          <w:spacing w:val="-1"/>
          <w:sz w:val="16"/>
        </w:rPr>
        <w:t>, Murray-Darling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2"/>
          <w:sz w:val="16"/>
        </w:rPr>
        <w:t>Basin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Authority,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Canberra (in </w:t>
      </w:r>
      <w:r>
        <w:rPr>
          <w:rFonts w:ascii="Century Gothic"/>
          <w:spacing w:val="-2"/>
          <w:sz w:val="16"/>
        </w:rPr>
        <w:t>prep.)</w:t>
      </w:r>
    </w:p>
    <w:p w14:paraId="3705A2B0" w14:textId="77777777" w:rsidR="00F441EC" w:rsidRDefault="00BC0B32">
      <w:pPr>
        <w:numPr>
          <w:ilvl w:val="0"/>
          <w:numId w:val="3"/>
        </w:numPr>
        <w:tabs>
          <w:tab w:val="left" w:pos="521"/>
        </w:tabs>
        <w:ind w:right="10443" w:firstLine="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Eco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Logical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Australia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2016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'Vegetation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Barwon-Darling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Condamine-Balonne floodplain systems</w:t>
      </w:r>
      <w:r>
        <w:rPr>
          <w:rFonts w:ascii="Century Gothic"/>
          <w:sz w:val="16"/>
        </w:rPr>
        <w:t xml:space="preserve"> of</w:t>
      </w:r>
      <w:r>
        <w:rPr>
          <w:rFonts w:ascii="Century Gothic"/>
          <w:spacing w:val="-1"/>
          <w:sz w:val="16"/>
        </w:rPr>
        <w:t xml:space="preserve"> </w:t>
      </w:r>
      <w:r>
        <w:rPr>
          <w:rFonts w:ascii="Century Gothic"/>
          <w:spacing w:val="-2"/>
          <w:sz w:val="16"/>
        </w:rPr>
        <w:t>New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South Wales: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Mapping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1"/>
          <w:sz w:val="16"/>
        </w:rPr>
        <w:t xml:space="preserve"> survey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57"/>
          <w:sz w:val="16"/>
        </w:rPr>
        <w:t xml:space="preserve"> </w:t>
      </w:r>
      <w:r>
        <w:rPr>
          <w:rFonts w:ascii="Century Gothic"/>
          <w:spacing w:val="-1"/>
          <w:sz w:val="16"/>
        </w:rPr>
        <w:t>plant community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types'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prepared </w:t>
      </w:r>
      <w:r>
        <w:rPr>
          <w:rFonts w:ascii="Century Gothic"/>
          <w:sz w:val="16"/>
        </w:rPr>
        <w:t xml:space="preserve">for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-1"/>
          <w:sz w:val="16"/>
        </w:rPr>
        <w:t xml:space="preserve"> Murray-Darling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Basin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Authority.</w:t>
      </w:r>
    </w:p>
    <w:p w14:paraId="3705A2B1" w14:textId="77777777" w:rsidR="00F441EC" w:rsidRDefault="00BC0B32">
      <w:pPr>
        <w:numPr>
          <w:ilvl w:val="0"/>
          <w:numId w:val="3"/>
        </w:numPr>
        <w:tabs>
          <w:tab w:val="left" w:pos="521"/>
        </w:tabs>
        <w:ind w:right="10130" w:firstLine="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 xml:space="preserve">Brandis, </w:t>
      </w:r>
      <w:r>
        <w:rPr>
          <w:rFonts w:ascii="Century Gothic"/>
          <w:sz w:val="16"/>
        </w:rPr>
        <w:t>K</w:t>
      </w:r>
      <w:r>
        <w:rPr>
          <w:rFonts w:ascii="Century Gothic"/>
          <w:spacing w:val="-1"/>
          <w:sz w:val="16"/>
        </w:rPr>
        <w:t xml:space="preserve"> and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Bino,</w:t>
      </w:r>
      <w:r>
        <w:rPr>
          <w:rFonts w:ascii="Century Gothic"/>
          <w:sz w:val="16"/>
        </w:rPr>
        <w:t xml:space="preserve"> G </w:t>
      </w:r>
      <w:r>
        <w:rPr>
          <w:rFonts w:ascii="Century Gothic"/>
          <w:spacing w:val="-1"/>
          <w:sz w:val="16"/>
        </w:rPr>
        <w:t xml:space="preserve">2016, </w:t>
      </w:r>
      <w:r>
        <w:rPr>
          <w:rFonts w:ascii="Century Gothic"/>
          <w:i/>
          <w:sz w:val="16"/>
        </w:rPr>
        <w:t>A</w:t>
      </w:r>
      <w:r>
        <w:rPr>
          <w:rFonts w:ascii="Century Gothic"/>
          <w:i/>
          <w:spacing w:val="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review</w:t>
      </w:r>
      <w:r>
        <w:rPr>
          <w:rFonts w:ascii="Century Gothic"/>
          <w:i/>
          <w:spacing w:val="-3"/>
          <w:sz w:val="16"/>
        </w:rPr>
        <w:t xml:space="preserve"> </w:t>
      </w:r>
      <w:r>
        <w:rPr>
          <w:rFonts w:ascii="Century Gothic"/>
          <w:i/>
          <w:sz w:val="16"/>
        </w:rPr>
        <w:t>of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the</w:t>
      </w:r>
      <w:r>
        <w:rPr>
          <w:rFonts w:ascii="Century Gothic"/>
          <w:i/>
          <w:spacing w:val="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relatio</w:t>
      </w:r>
      <w:r>
        <w:rPr>
          <w:rFonts w:ascii="Century Gothic"/>
          <w:i/>
          <w:spacing w:val="-1"/>
          <w:sz w:val="16"/>
        </w:rPr>
        <w:t>nships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between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flow</w:t>
      </w:r>
      <w:r>
        <w:rPr>
          <w:rFonts w:ascii="Century Gothic"/>
          <w:i/>
          <w:spacing w:val="-3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and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waterbird ecology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z w:val="16"/>
        </w:rPr>
        <w:t>in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2"/>
          <w:sz w:val="16"/>
        </w:rPr>
        <w:t>the</w:t>
      </w:r>
      <w:r>
        <w:rPr>
          <w:rFonts w:ascii="Century Gothic"/>
          <w:i/>
          <w:spacing w:val="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Condamine-Balonne and</w:t>
      </w:r>
      <w:r>
        <w:rPr>
          <w:rFonts w:ascii="Century Gothic"/>
          <w:i/>
          <w:spacing w:val="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Barwon-Darling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river</w:t>
      </w:r>
      <w:r>
        <w:rPr>
          <w:rFonts w:ascii="Century Gothic"/>
          <w:i/>
          <w:spacing w:val="-2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system</w:t>
      </w:r>
      <w:r>
        <w:rPr>
          <w:rFonts w:ascii="Century Gothic"/>
          <w:i/>
          <w:spacing w:val="7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Systems</w:t>
      </w:r>
      <w:r>
        <w:rPr>
          <w:rFonts w:ascii="Century Gothic"/>
          <w:spacing w:val="-1"/>
          <w:sz w:val="16"/>
        </w:rPr>
        <w:t>,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Murray-Darling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Basin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Authority,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Canberra (in prep)</w:t>
      </w:r>
    </w:p>
    <w:p w14:paraId="3705A2B2" w14:textId="77777777" w:rsidR="00F441EC" w:rsidRDefault="00F441EC">
      <w:pPr>
        <w:spacing w:before="3"/>
        <w:rPr>
          <w:rFonts w:ascii="Century Gothic" w:eastAsia="Century Gothic" w:hAnsi="Century Gothic" w:cs="Century Gothic"/>
          <w:sz w:val="6"/>
          <w:szCs w:val="6"/>
        </w:rPr>
      </w:pPr>
    </w:p>
    <w:p w14:paraId="3705A2B3" w14:textId="4BCE05E2" w:rsidR="00F441EC" w:rsidRDefault="00BC0B32">
      <w:pPr>
        <w:spacing w:line="200" w:lineRule="atLeast"/>
        <w:ind w:left="1287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05A5B7" wp14:editId="409268DF">
                <wp:extent cx="369570" cy="428625"/>
                <wp:effectExtent l="5080" t="5080" r="6350" b="4445"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428625"/>
                          <a:chOff x="0" y="0"/>
                          <a:chExt cx="582" cy="675"/>
                        </a:xfrm>
                      </wpg:grpSpPr>
                      <wpg:grpSp>
                        <wpg:cNvPr id="100" name="Group 99"/>
                        <wpg:cNvGrpSpPr>
                          <a:grpSpLocks/>
                        </wpg:cNvGrpSpPr>
                        <wpg:grpSpPr bwMode="auto">
                          <a:xfrm>
                            <a:off x="1" y="5"/>
                            <a:ext cx="574" cy="225"/>
                            <a:chOff x="1" y="5"/>
                            <a:chExt cx="574" cy="225"/>
                          </a:xfrm>
                        </wpg:grpSpPr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1" y="5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230 5"/>
                                <a:gd name="T3" fmla="*/ 230 h 225"/>
                                <a:gd name="T4" fmla="+- 0 575 1"/>
                                <a:gd name="T5" fmla="*/ T4 w 574"/>
                                <a:gd name="T6" fmla="+- 0 230 5"/>
                                <a:gd name="T7" fmla="*/ 230 h 225"/>
                                <a:gd name="T8" fmla="+- 0 575 1"/>
                                <a:gd name="T9" fmla="*/ T8 w 574"/>
                                <a:gd name="T10" fmla="+- 0 5 5"/>
                                <a:gd name="T11" fmla="*/ 5 h 225"/>
                                <a:gd name="T12" fmla="+- 0 1 1"/>
                                <a:gd name="T13" fmla="*/ T12 w 574"/>
                                <a:gd name="T14" fmla="+- 0 5 5"/>
                                <a:gd name="T15" fmla="*/ 5 h 225"/>
                                <a:gd name="T16" fmla="+- 0 1 1"/>
                                <a:gd name="T17" fmla="*/ T16 w 574"/>
                                <a:gd name="T18" fmla="+- 0 230 5"/>
                                <a:gd name="T19" fmla="*/ 23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7"/>
                        <wpg:cNvGrpSpPr>
                          <a:grpSpLocks/>
                        </wpg:cNvGrpSpPr>
                        <wpg:grpSpPr bwMode="auto">
                          <a:xfrm>
                            <a:off x="1" y="220"/>
                            <a:ext cx="574" cy="225"/>
                            <a:chOff x="1" y="220"/>
                            <a:chExt cx="574" cy="225"/>
                          </a:xfrm>
                        </wpg:grpSpPr>
                        <wps:wsp>
                          <wps:cNvPr id="103" name="Freeform 98"/>
                          <wps:cNvSpPr>
                            <a:spLocks/>
                          </wps:cNvSpPr>
                          <wps:spPr bwMode="auto">
                            <a:xfrm>
                              <a:off x="1" y="220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445 220"/>
                                <a:gd name="T3" fmla="*/ 445 h 225"/>
                                <a:gd name="T4" fmla="+- 0 575 1"/>
                                <a:gd name="T5" fmla="*/ T4 w 574"/>
                                <a:gd name="T6" fmla="+- 0 445 220"/>
                                <a:gd name="T7" fmla="*/ 445 h 225"/>
                                <a:gd name="T8" fmla="+- 0 575 1"/>
                                <a:gd name="T9" fmla="*/ T8 w 574"/>
                                <a:gd name="T10" fmla="+- 0 220 220"/>
                                <a:gd name="T11" fmla="*/ 220 h 225"/>
                                <a:gd name="T12" fmla="+- 0 1 1"/>
                                <a:gd name="T13" fmla="*/ T12 w 574"/>
                                <a:gd name="T14" fmla="+- 0 220 220"/>
                                <a:gd name="T15" fmla="*/ 220 h 225"/>
                                <a:gd name="T16" fmla="+- 0 1 1"/>
                                <a:gd name="T17" fmla="*/ T16 w 574"/>
                                <a:gd name="T18" fmla="+- 0 445 220"/>
                                <a:gd name="T19" fmla="*/ 44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664"/>
                            <a:chOff x="5" y="5"/>
                            <a:chExt cx="2" cy="664"/>
                          </a:xfrm>
                        </wpg:grpSpPr>
                        <wps:wsp>
                          <wps:cNvPr id="105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66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64"/>
                                <a:gd name="T2" fmla="+- 0 669 5"/>
                                <a:gd name="T3" fmla="*/ 669 h 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4">
                                  <a:moveTo>
                                    <a:pt x="0" y="0"/>
                                  </a:moveTo>
                                  <a:lnTo>
                                    <a:pt x="0" y="664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3"/>
                        <wpg:cNvGrpSpPr>
                          <a:grpSpLocks/>
                        </wpg:cNvGrpSpPr>
                        <wpg:grpSpPr bwMode="auto">
                          <a:xfrm>
                            <a:off x="571" y="16"/>
                            <a:ext cx="2" cy="654"/>
                            <a:chOff x="571" y="16"/>
                            <a:chExt cx="2" cy="654"/>
                          </a:xfrm>
                        </wpg:grpSpPr>
                        <wps:wsp>
                          <wps:cNvPr id="107" name="Freeform 94"/>
                          <wps:cNvSpPr>
                            <a:spLocks/>
                          </wps:cNvSpPr>
                          <wps:spPr bwMode="auto">
                            <a:xfrm>
                              <a:off x="571" y="16"/>
                              <a:ext cx="2" cy="65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654"/>
                                <a:gd name="T2" fmla="+- 0 669 16"/>
                                <a:gd name="T3" fmla="*/ 669 h 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4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1"/>
                        <wpg:cNvGrpSpPr>
                          <a:grpSpLocks/>
                        </wpg:cNvGrpSpPr>
                        <wpg:grpSpPr bwMode="auto">
                          <a:xfrm>
                            <a:off x="10" y="11"/>
                            <a:ext cx="566" cy="2"/>
                            <a:chOff x="10" y="11"/>
                            <a:chExt cx="566" cy="2"/>
                          </a:xfrm>
                        </wpg:grpSpPr>
                        <wps:wsp>
                          <wps:cNvPr id="109" name="Freeform 92"/>
                          <wps:cNvSpPr>
                            <a:spLocks/>
                          </wps:cNvSpPr>
                          <wps:spPr bwMode="auto">
                            <a:xfrm>
                              <a:off x="10" y="11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9"/>
                        <wpg:cNvGrpSpPr>
                          <a:grpSpLocks/>
                        </wpg:cNvGrpSpPr>
                        <wpg:grpSpPr bwMode="auto">
                          <a:xfrm>
                            <a:off x="10" y="225"/>
                            <a:ext cx="566" cy="2"/>
                            <a:chOff x="10" y="225"/>
                            <a:chExt cx="566" cy="2"/>
                          </a:xfrm>
                        </wpg:grpSpPr>
                        <wps:wsp>
                          <wps:cNvPr id="111" name="Freeform 90"/>
                          <wps:cNvSpPr>
                            <a:spLocks/>
                          </wps:cNvSpPr>
                          <wps:spPr bwMode="auto">
                            <a:xfrm>
                              <a:off x="10" y="225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7"/>
                        <wpg:cNvGrpSpPr>
                          <a:grpSpLocks/>
                        </wpg:cNvGrpSpPr>
                        <wpg:grpSpPr bwMode="auto">
                          <a:xfrm>
                            <a:off x="10" y="439"/>
                            <a:ext cx="566" cy="2"/>
                            <a:chOff x="10" y="439"/>
                            <a:chExt cx="566" cy="2"/>
                          </a:xfrm>
                        </wpg:grpSpPr>
                        <wps:wsp>
                          <wps:cNvPr id="113" name="Freeform 88"/>
                          <wps:cNvSpPr>
                            <a:spLocks/>
                          </wps:cNvSpPr>
                          <wps:spPr bwMode="auto">
                            <a:xfrm>
                              <a:off x="10" y="439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5"/>
                        <wpg:cNvGrpSpPr>
                          <a:grpSpLocks/>
                        </wpg:cNvGrpSpPr>
                        <wpg:grpSpPr bwMode="auto">
                          <a:xfrm>
                            <a:off x="10" y="664"/>
                            <a:ext cx="566" cy="2"/>
                            <a:chOff x="10" y="664"/>
                            <a:chExt cx="566" cy="2"/>
                          </a:xfrm>
                        </wpg:grpSpPr>
                        <wps:wsp>
                          <wps:cNvPr id="115" name="Freeform 86"/>
                          <wps:cNvSpPr>
                            <a:spLocks/>
                          </wps:cNvSpPr>
                          <wps:spPr bwMode="auto">
                            <a:xfrm>
                              <a:off x="10" y="664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6DE804" id="Group 84" o:spid="_x0000_s1026" style="width:29.1pt;height:33.75pt;mso-position-horizontal-relative:char;mso-position-vertical-relative:line" coordsize="582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">
                <v:group id="Group 99" o:spid="_x0000_s1027" style="position:absolute;left:1;top:5;width:574;height:225" coordorigin="1,5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0" o:spid="_x0000_s1028" style="position:absolute;left:1;top:5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hh8AA&#10;AADcAAAADwAAAGRycy9kb3ducmV2LnhtbERPS4vCMBC+L/gfwgje1sRFRatRRFj0IMj6uA/N2Bab&#10;SWlirf56Iwh7m4/vOfNla0vRUO0LxxoGfQWCOHWm4EzD6fj7PQHhA7LB0jFpeJCH5aLzNcfEuDv/&#10;UXMImYgh7BPUkIdQJVL6NCeLvu8q4shdXG0xRFhn0tR4j+G2lD9KjaXFgmNDjhWtc0qvh5vVMB2x&#10;f07Pt1JtdsOLHZvmuR7tte5129UMRKA2/Is/7q2J89UA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Hhh8AAAADcAAAADwAAAAAAAAAAAAAAAACYAgAAZHJzL2Rvd25y&#10;ZXYueG1sUEsFBgAAAAAEAAQA9QAAAIUDAAAAAA==&#10;" path="m,225r574,l574,,,,,225xe" fillcolor="#375f91" stroked="f">
                    <v:path arrowok="t" o:connecttype="custom" o:connectlocs="0,230;574,230;574,5;0,5;0,230" o:connectangles="0,0,0,0,0"/>
                  </v:shape>
                </v:group>
                <v:group id="Group 97" o:spid="_x0000_s1029" style="position:absolute;left:1;top:220;width:574;height:225" coordorigin="1,220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8" o:spid="_x0000_s1030" style="position:absolute;left:1;top:220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VocMA&#10;AADcAAAADwAAAGRycy9kb3ducmV2LnhtbERPTWuDQBC9B/Iflgn0lqy1UIrJRsRSWgseYnLJbXCn&#10;Krqz4m4Tm1+fLRR6m8f7nF06m0FcaHKdZQWPmwgEcW11x42C0/Ft/QLCeWSNg2VS8EMO0v1yscNE&#10;2ysf6FL5RoQQdgkqaL0fEyld3ZJBt7EjceC+7GTQBzg1Uk94DeFmkHEUPUuDHYeGFkfKW6r76tso&#10;yOXNutK/H/PsUMZFP55fP22h1MNqzrYgPM3+X/zn/tBhfvQEv8+EC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VocMAAADcAAAADwAAAAAAAAAAAAAAAACYAgAAZHJzL2Rv&#10;d25yZXYueG1sUEsFBgAAAAAEAAQA9QAAAIgDAAAAAA==&#10;" path="m,225r574,l574,,,,,225xe" fillcolor="#94b3d6" stroked="f">
                    <v:path arrowok="t" o:connecttype="custom" o:connectlocs="0,445;574,445;574,220;0,220;0,445" o:connectangles="0,0,0,0,0"/>
                  </v:shape>
                </v:group>
                <v:group id="Group 95" o:spid="_x0000_s1031" style="position:absolute;left:5;top:5;width:2;height:664" coordorigin="5,5" coordsize="2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6" o:spid="_x0000_s1032" style="position:absolute;left:5;top:5;width:2;height:664;visibility:visible;mso-wrap-style:square;v-text-anchor:top" coordsize="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xQb8A&#10;AADcAAAADwAAAGRycy9kb3ducmV2LnhtbERPTYvCMBC9C/6HMMLeNFVZkWoUEXbxanfR69CMTbGZ&#10;hCa29d9vBGFv83ifs90PthEdtaF2rGA+y0AQl07XXCn4/fmarkGEiKyxcUwKnhRgvxuPtphr1/OZ&#10;uiJWIoVwyFGBidHnUobSkMUwc544cTfXWowJtpXULfYp3DZykWUrabHm1GDQ09FQeS8eVsGjf94W&#10;3ys/mKLvzuYSrr6RS6U+JsNhAyLSEP/Fb/dJp/nZJ7yeSR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MnFBvwAAANwAAAAPAAAAAAAAAAAAAAAAAJgCAABkcnMvZG93bnJl&#10;di54bWxQSwUGAAAAAAQABAD1AAAAhAMAAAAA&#10;" path="m,l,664e" filled="f" strokeweight=".19089mm">
                    <v:path arrowok="t" o:connecttype="custom" o:connectlocs="0,5;0,669" o:connectangles="0,0"/>
                  </v:shape>
                </v:group>
                <v:group id="Group 93" o:spid="_x0000_s1033" style="position:absolute;left:571;top:16;width:2;height:654" coordorigin="571,16" coordsize="2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4" o:spid="_x0000_s1034" style="position:absolute;left:571;top:16;width:2;height:654;visibility:visible;mso-wrap-style:square;v-text-anchor:top" coordsize="2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PL8AA&#10;AADcAAAADwAAAGRycy9kb3ducmV2LnhtbERPzWrCQBC+F3yHZYReRCf10Gp0FRHFQE9VH2DIjptg&#10;djZktyZ9e7dQ6G0+vt9ZbwfXqAd3ofai4W2WgWIpvanFarhejtMFqBBJDDVeWMMPB9huRi9ryo3v&#10;5Ysf52hVCpGQk4YqxjZHDGXFjsLMtyyJu/nOUUyws2g66lO4a3CeZe/oqJbUUFHL+4rL+/nbaZhM&#10;jtcD3nBZfGLRnpy1GJa91q/jYbcCFXmI/+I/d2HS/OwDfp9JF+D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OPL8AAAADcAAAADwAAAAAAAAAAAAAAAACYAgAAZHJzL2Rvd25y&#10;ZXYueG1sUEsFBgAAAAAEAAQA9QAAAIUDAAAAAA==&#10;" path="m,l,653e" filled="f" strokeweight=".19089mm">
                    <v:path arrowok="t" o:connecttype="custom" o:connectlocs="0,16;0,669" o:connectangles="0,0"/>
                  </v:shape>
                </v:group>
                <v:group id="Group 91" o:spid="_x0000_s1035" style="position:absolute;left:10;top:11;width:566;height:2" coordorigin="10,11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2" o:spid="_x0000_s1036" style="position:absolute;left:10;top:11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uFsEA&#10;AADcAAAADwAAAGRycy9kb3ducmV2LnhtbERPTYvCMBC9C/6HMAveNF1hxa1GEVFYvVl31+vYjG1p&#10;M6lN1PrvjSB4m8f7nOm8NZW4UuMKywo+BxEI4tTqgjMFv/t1fwzCeWSNlWVScCcH81m3M8VY2xvv&#10;6Jr4TIQQdjEqyL2vYyldmpNBN7A1ceBOtjHoA2wyqRu8hXBTyWEUjaTBgkNDjjUtc0rL5GIUfI3L&#10;/+p8oNV5ceTNtjTJaPVXKNX7aBcTEJ5a/xa/3D86zI++4flMu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17hbBAAAA3AAAAA8AAAAAAAAAAAAAAAAAmAIAAGRycy9kb3du&#10;cmV2LnhtbFBLBQYAAAAABAAEAPUAAACGAwAAAAA=&#10;" path="m,l565,e" filled="f" strokeweight=".22367mm">
                    <v:path arrowok="t" o:connecttype="custom" o:connectlocs="0,0;565,0" o:connectangles="0,0"/>
                  </v:shape>
                </v:group>
                <v:group id="Group 89" o:spid="_x0000_s1037" style="position:absolute;left:10;top:225;width:566;height:2" coordorigin="10,225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0" o:spid="_x0000_s1038" style="position:absolute;left:10;top:225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0zcIA&#10;AADcAAAADwAAAGRycy9kb3ducmV2LnhtbERPTWvCQBC9F/oflin0ppsUGiR1FSkWqjejba9jdkxC&#10;srNJdk3iv3cLhd7m8T5nuZ5MIwbqXWVZQTyPQBDnVldcKDgdP2YLEM4ja2wsk4IbOVivHh+WmGo7&#10;8oGGzBcihLBLUUHpfZtK6fKSDLq5bYkDd7G9QR9gX0jd4xjCTSNfoiiRBisODSW29F5SXmdXo+B1&#10;UX833Q9tu82Zd/vaZMn2q1Lq+WnavIHwNPl/8Z/7U4f5cQy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nTNwgAAANwAAAAPAAAAAAAAAAAAAAAAAJgCAABkcnMvZG93&#10;bnJldi54bWxQSwUGAAAAAAQABAD1AAAAhwMAAAAA&#10;" path="m,l565,e" filled="f" strokeweight=".22367mm">
                    <v:path arrowok="t" o:connecttype="custom" o:connectlocs="0,0;565,0" o:connectangles="0,0"/>
                  </v:shape>
                </v:group>
                <v:group id="Group 87" o:spid="_x0000_s1039" style="position:absolute;left:10;top:439;width:566;height:2" coordorigin="10,439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8" o:spid="_x0000_s1040" style="position:absolute;left:10;top:439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PIcEA&#10;AADcAAAADwAAAGRycy9kb3ducmV2LnhtbERPS4vCMBC+L/gfwgje1lRlRapRRBTcvVlf17EZ29Jm&#10;Upus1n9vhIW9zcf3nNmiNZW4U+MKywoG/QgEcWp1wZmCw37zOQHhPLLGyjIpeJKDxbzzMcNY2wfv&#10;6J74TIQQdjEqyL2vYyldmpNB17c1ceCutjHoA2wyqRt8hHBTyWEUjaXBgkNDjjWtckrL5Nco+JqU&#10;p+p2pvVteeHvn9Ik4/WxUKrXbZdTEJ5a/y/+c291mD8Ywf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TyHBAAAA3AAAAA8AAAAAAAAAAAAAAAAAmAIAAGRycy9kb3du&#10;cmV2LnhtbFBLBQYAAAAABAAEAPUAAACGAwAAAAA=&#10;" path="m,l565,e" filled="f" strokeweight=".22367mm">
                    <v:path arrowok="t" o:connecttype="custom" o:connectlocs="0,0;565,0" o:connectangles="0,0"/>
                  </v:shape>
                </v:group>
                <v:group id="Group 85" o:spid="_x0000_s1041" style="position:absolute;left:10;top:664;width:566;height:2" coordorigin="10,664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6" o:spid="_x0000_s1042" style="position:absolute;left:10;top:664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yzsEA&#10;AADcAAAADwAAAGRycy9kb3ducmV2LnhtbERPTYvCMBC9C/6HMMLebKqgSDWKiIK7N6vuXsdmbEub&#10;SW2idv+9WVjwNo/3OYtVZ2rxoNaVlhWMohgEcWZ1ybmC03E3nIFwHlljbZkU/JKD1bLfW2Ci7ZMP&#10;9Eh9LkIIuwQVFN43iZQuK8igi2xDHLirbQ36ANtc6hafIdzUchzHU2mw5NBQYEObgrIqvRsFk1n1&#10;Xd9+aHtbX/jzqzLpdHsulfoYdOs5CE+df4v/3Xsd5o8m8Pd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hcs7BAAAA3AAAAA8AAAAAAAAAAAAAAAAAmAIAAGRycy9kb3du&#10;cmV2LnhtbFBLBQYAAAAABAAEAPUAAACGAwAAAAA=&#10;" path="m,l565,e" filled="f" strokeweight=".22367mm">
                    <v:path arrowok="t" o:connecttype="custom" o:connectlocs="0,0;565,0" o:connectangles="0,0"/>
                  </v:shape>
                </v:group>
                <w10:anchorlock/>
              </v:group>
            </w:pict>
          </mc:Fallback>
        </mc:AlternateContent>
      </w:r>
    </w:p>
    <w:p w14:paraId="3705A2B4" w14:textId="77777777" w:rsidR="00F441EC" w:rsidRDefault="00F441EC">
      <w:pPr>
        <w:spacing w:before="1"/>
        <w:rPr>
          <w:rFonts w:ascii="Century Gothic" w:eastAsia="Century Gothic" w:hAnsi="Century Gothic" w:cs="Century Gothic"/>
          <w:sz w:val="20"/>
          <w:szCs w:val="20"/>
        </w:rPr>
      </w:pPr>
    </w:p>
    <w:p w14:paraId="3705A2B5" w14:textId="4ADD8703" w:rsidR="00F441EC" w:rsidRDefault="00BC0B32">
      <w:pPr>
        <w:spacing w:line="200" w:lineRule="atLeast"/>
        <w:ind w:left="1287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05A5B9" wp14:editId="237E99C3">
                <wp:extent cx="369570" cy="694055"/>
                <wp:effectExtent l="5080" t="8890" r="6350" b="1905"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694055"/>
                          <a:chOff x="0" y="0"/>
                          <a:chExt cx="582" cy="1093"/>
                        </a:xfrm>
                      </wpg:grpSpPr>
                      <wpg:grpSp>
                        <wpg:cNvPr id="73" name="Group 82"/>
                        <wpg:cNvGrpSpPr>
                          <a:grpSpLocks/>
                        </wpg:cNvGrpSpPr>
                        <wpg:grpSpPr bwMode="auto">
                          <a:xfrm>
                            <a:off x="1" y="5"/>
                            <a:ext cx="574" cy="225"/>
                            <a:chOff x="1" y="5"/>
                            <a:chExt cx="574" cy="225"/>
                          </a:xfrm>
                        </wpg:grpSpPr>
                        <wps:wsp>
                          <wps:cNvPr id="74" name="Freeform 83"/>
                          <wps:cNvSpPr>
                            <a:spLocks/>
                          </wps:cNvSpPr>
                          <wps:spPr bwMode="auto">
                            <a:xfrm>
                              <a:off x="1" y="5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230 5"/>
                                <a:gd name="T3" fmla="*/ 230 h 225"/>
                                <a:gd name="T4" fmla="+- 0 575 1"/>
                                <a:gd name="T5" fmla="*/ T4 w 574"/>
                                <a:gd name="T6" fmla="+- 0 230 5"/>
                                <a:gd name="T7" fmla="*/ 230 h 225"/>
                                <a:gd name="T8" fmla="+- 0 575 1"/>
                                <a:gd name="T9" fmla="*/ T8 w 574"/>
                                <a:gd name="T10" fmla="+- 0 5 5"/>
                                <a:gd name="T11" fmla="*/ 5 h 225"/>
                                <a:gd name="T12" fmla="+- 0 1 1"/>
                                <a:gd name="T13" fmla="*/ T12 w 574"/>
                                <a:gd name="T14" fmla="+- 0 5 5"/>
                                <a:gd name="T15" fmla="*/ 5 h 225"/>
                                <a:gd name="T16" fmla="+- 0 1 1"/>
                                <a:gd name="T17" fmla="*/ T16 w 574"/>
                                <a:gd name="T18" fmla="+- 0 230 5"/>
                                <a:gd name="T19" fmla="*/ 23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1" y="219"/>
                            <a:ext cx="574" cy="225"/>
                            <a:chOff x="1" y="219"/>
                            <a:chExt cx="574" cy="225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1" y="219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444 219"/>
                                <a:gd name="T3" fmla="*/ 444 h 225"/>
                                <a:gd name="T4" fmla="+- 0 575 1"/>
                                <a:gd name="T5" fmla="*/ T4 w 574"/>
                                <a:gd name="T6" fmla="+- 0 444 219"/>
                                <a:gd name="T7" fmla="*/ 444 h 225"/>
                                <a:gd name="T8" fmla="+- 0 575 1"/>
                                <a:gd name="T9" fmla="*/ T8 w 574"/>
                                <a:gd name="T10" fmla="+- 0 219 219"/>
                                <a:gd name="T11" fmla="*/ 219 h 225"/>
                                <a:gd name="T12" fmla="+- 0 1 1"/>
                                <a:gd name="T13" fmla="*/ T12 w 574"/>
                                <a:gd name="T14" fmla="+- 0 219 219"/>
                                <a:gd name="T15" fmla="*/ 219 h 225"/>
                                <a:gd name="T16" fmla="+- 0 1 1"/>
                                <a:gd name="T17" fmla="*/ T16 w 574"/>
                                <a:gd name="T18" fmla="+- 0 444 219"/>
                                <a:gd name="T19" fmla="*/ 44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1" y="434"/>
                            <a:ext cx="574" cy="225"/>
                            <a:chOff x="1" y="434"/>
                            <a:chExt cx="574" cy="225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1" y="434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659 434"/>
                                <a:gd name="T3" fmla="*/ 659 h 225"/>
                                <a:gd name="T4" fmla="+- 0 575 1"/>
                                <a:gd name="T5" fmla="*/ T4 w 574"/>
                                <a:gd name="T6" fmla="+- 0 659 434"/>
                                <a:gd name="T7" fmla="*/ 659 h 225"/>
                                <a:gd name="T8" fmla="+- 0 575 1"/>
                                <a:gd name="T9" fmla="*/ T8 w 574"/>
                                <a:gd name="T10" fmla="+- 0 434 434"/>
                                <a:gd name="T11" fmla="*/ 434 h 225"/>
                                <a:gd name="T12" fmla="+- 0 1 1"/>
                                <a:gd name="T13" fmla="*/ T12 w 574"/>
                                <a:gd name="T14" fmla="+- 0 434 434"/>
                                <a:gd name="T15" fmla="*/ 434 h 225"/>
                                <a:gd name="T16" fmla="+- 0 1 1"/>
                                <a:gd name="T17" fmla="*/ T16 w 574"/>
                                <a:gd name="T18" fmla="+- 0 659 434"/>
                                <a:gd name="T19" fmla="*/ 65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6"/>
                        <wpg:cNvGrpSpPr>
                          <a:grpSpLocks/>
                        </wpg:cNvGrpSpPr>
                        <wpg:grpSpPr bwMode="auto">
                          <a:xfrm>
                            <a:off x="1" y="648"/>
                            <a:ext cx="574" cy="225"/>
                            <a:chOff x="1" y="648"/>
                            <a:chExt cx="574" cy="225"/>
                          </a:xfrm>
                        </wpg:grpSpPr>
                        <wps:wsp>
                          <wps:cNvPr id="80" name="Freeform 77"/>
                          <wps:cNvSpPr>
                            <a:spLocks/>
                          </wps:cNvSpPr>
                          <wps:spPr bwMode="auto">
                            <a:xfrm>
                              <a:off x="1" y="648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873 648"/>
                                <a:gd name="T3" fmla="*/ 873 h 225"/>
                                <a:gd name="T4" fmla="+- 0 575 1"/>
                                <a:gd name="T5" fmla="*/ T4 w 574"/>
                                <a:gd name="T6" fmla="+- 0 873 648"/>
                                <a:gd name="T7" fmla="*/ 873 h 225"/>
                                <a:gd name="T8" fmla="+- 0 575 1"/>
                                <a:gd name="T9" fmla="*/ T8 w 574"/>
                                <a:gd name="T10" fmla="+- 0 648 648"/>
                                <a:gd name="T11" fmla="*/ 648 h 225"/>
                                <a:gd name="T12" fmla="+- 0 1 1"/>
                                <a:gd name="T13" fmla="*/ T12 w 574"/>
                                <a:gd name="T14" fmla="+- 0 648 648"/>
                                <a:gd name="T15" fmla="*/ 648 h 225"/>
                                <a:gd name="T16" fmla="+- 0 1 1"/>
                                <a:gd name="T17" fmla="*/ T16 w 574"/>
                                <a:gd name="T18" fmla="+- 0 873 648"/>
                                <a:gd name="T19" fmla="*/ 87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1" y="862"/>
                            <a:ext cx="574" cy="225"/>
                            <a:chOff x="1" y="862"/>
                            <a:chExt cx="574" cy="225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1" y="862"/>
                              <a:ext cx="574" cy="225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574"/>
                                <a:gd name="T2" fmla="+- 0 1087 862"/>
                                <a:gd name="T3" fmla="*/ 1087 h 225"/>
                                <a:gd name="T4" fmla="+- 0 575 1"/>
                                <a:gd name="T5" fmla="*/ T4 w 574"/>
                                <a:gd name="T6" fmla="+- 0 1087 862"/>
                                <a:gd name="T7" fmla="*/ 1087 h 225"/>
                                <a:gd name="T8" fmla="+- 0 575 1"/>
                                <a:gd name="T9" fmla="*/ T8 w 574"/>
                                <a:gd name="T10" fmla="+- 0 862 862"/>
                                <a:gd name="T11" fmla="*/ 862 h 225"/>
                                <a:gd name="T12" fmla="+- 0 1 1"/>
                                <a:gd name="T13" fmla="*/ T12 w 574"/>
                                <a:gd name="T14" fmla="+- 0 862 862"/>
                                <a:gd name="T15" fmla="*/ 862 h 225"/>
                                <a:gd name="T16" fmla="+- 0 1 1"/>
                                <a:gd name="T17" fmla="*/ T16 w 574"/>
                                <a:gd name="T18" fmla="+- 0 1087 862"/>
                                <a:gd name="T19" fmla="*/ 10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5">
                                  <a:moveTo>
                                    <a:pt x="0" y="225"/>
                                  </a:moveTo>
                                  <a:lnTo>
                                    <a:pt x="574" y="22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082"/>
                            <a:chOff x="5" y="5"/>
                            <a:chExt cx="2" cy="1082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08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082"/>
                                <a:gd name="T2" fmla="+- 0 1087 5"/>
                                <a:gd name="T3" fmla="*/ 1087 h 10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2">
                                  <a:moveTo>
                                    <a:pt x="0" y="0"/>
                                  </a:moveTo>
                                  <a:lnTo>
                                    <a:pt x="0" y="1082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0"/>
                        <wpg:cNvGrpSpPr>
                          <a:grpSpLocks/>
                        </wpg:cNvGrpSpPr>
                        <wpg:grpSpPr bwMode="auto">
                          <a:xfrm>
                            <a:off x="571" y="16"/>
                            <a:ext cx="2" cy="1071"/>
                            <a:chOff x="571" y="16"/>
                            <a:chExt cx="2" cy="1071"/>
                          </a:xfrm>
                        </wpg:grpSpPr>
                        <wps:wsp>
                          <wps:cNvPr id="86" name="Freeform 71"/>
                          <wps:cNvSpPr>
                            <a:spLocks/>
                          </wps:cNvSpPr>
                          <wps:spPr bwMode="auto">
                            <a:xfrm>
                              <a:off x="571" y="16"/>
                              <a:ext cx="2" cy="1071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1071"/>
                                <a:gd name="T2" fmla="+- 0 1087 16"/>
                                <a:gd name="T3" fmla="*/ 1087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0"/>
                                  </a:moveTo>
                                  <a:lnTo>
                                    <a:pt x="0" y="1071"/>
                                  </a:lnTo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8"/>
                        <wpg:cNvGrpSpPr>
                          <a:grpSpLocks/>
                        </wpg:cNvGrpSpPr>
                        <wpg:grpSpPr bwMode="auto">
                          <a:xfrm>
                            <a:off x="10" y="11"/>
                            <a:ext cx="566" cy="2"/>
                            <a:chOff x="10" y="11"/>
                            <a:chExt cx="566" cy="2"/>
                          </a:xfrm>
                        </wpg:grpSpPr>
                        <wps:wsp>
                          <wps:cNvPr id="88" name="Freeform 69"/>
                          <wps:cNvSpPr>
                            <a:spLocks/>
                          </wps:cNvSpPr>
                          <wps:spPr bwMode="auto">
                            <a:xfrm>
                              <a:off x="10" y="11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6"/>
                        <wpg:cNvGrpSpPr>
                          <a:grpSpLocks/>
                        </wpg:cNvGrpSpPr>
                        <wpg:grpSpPr bwMode="auto">
                          <a:xfrm>
                            <a:off x="10" y="225"/>
                            <a:ext cx="566" cy="2"/>
                            <a:chOff x="10" y="225"/>
                            <a:chExt cx="566" cy="2"/>
                          </a:xfrm>
                        </wpg:grpSpPr>
                        <wps:wsp>
                          <wps:cNvPr id="90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225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4"/>
                        <wpg:cNvGrpSpPr>
                          <a:grpSpLocks/>
                        </wpg:cNvGrpSpPr>
                        <wpg:grpSpPr bwMode="auto">
                          <a:xfrm>
                            <a:off x="10" y="439"/>
                            <a:ext cx="566" cy="2"/>
                            <a:chOff x="10" y="439"/>
                            <a:chExt cx="566" cy="2"/>
                          </a:xfrm>
                        </wpg:grpSpPr>
                        <wps:wsp>
                          <wps:cNvPr id="92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439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2"/>
                        <wpg:cNvGrpSpPr>
                          <a:grpSpLocks/>
                        </wpg:cNvGrpSpPr>
                        <wpg:grpSpPr bwMode="auto">
                          <a:xfrm>
                            <a:off x="10" y="653"/>
                            <a:ext cx="566" cy="2"/>
                            <a:chOff x="10" y="653"/>
                            <a:chExt cx="566" cy="2"/>
                          </a:xfrm>
                        </wpg:grpSpPr>
                        <wps:wsp>
                          <wps:cNvPr id="94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653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0"/>
                        <wpg:cNvGrpSpPr>
                          <a:grpSpLocks/>
                        </wpg:cNvGrpSpPr>
                        <wpg:grpSpPr bwMode="auto">
                          <a:xfrm>
                            <a:off x="10" y="868"/>
                            <a:ext cx="566" cy="2"/>
                            <a:chOff x="10" y="868"/>
                            <a:chExt cx="566" cy="2"/>
                          </a:xfrm>
                        </wpg:grpSpPr>
                        <wps:wsp>
                          <wps:cNvPr id="96" name="Freeform 61"/>
                          <wps:cNvSpPr>
                            <a:spLocks/>
                          </wps:cNvSpPr>
                          <wps:spPr bwMode="auto">
                            <a:xfrm>
                              <a:off x="10" y="868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2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8"/>
                        <wpg:cNvGrpSpPr>
                          <a:grpSpLocks/>
                        </wpg:cNvGrpSpPr>
                        <wpg:grpSpPr bwMode="auto">
                          <a:xfrm>
                            <a:off x="10" y="1082"/>
                            <a:ext cx="566" cy="2"/>
                            <a:chOff x="10" y="1082"/>
                            <a:chExt cx="566" cy="2"/>
                          </a:xfrm>
                        </wpg:grpSpPr>
                        <wps:wsp>
                          <wps:cNvPr id="98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1082"/>
                              <a:ext cx="5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6"/>
                                <a:gd name="T2" fmla="+- 0 575 1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80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3261E9" id="Group 57" o:spid="_x0000_s1026" style="width:29.1pt;height:54.65pt;mso-position-horizontal-relative:char;mso-position-vertical-relative:line" coordsize="582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">
                <v:group id="Group 82" o:spid="_x0000_s1027" style="position:absolute;left:1;top:5;width:574;height:225" coordorigin="1,5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3" o:spid="_x0000_s1028" style="position:absolute;left:1;top:5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KP8UA&#10;AADbAAAADwAAAGRycy9kb3ducmV2LnhtbESPT2vCQBTE74V+h+UVvIS6MRaV1FVaQSzSSzW5P7Kv&#10;SWj2bchu8+fbuwWhx2FmfsNs96NpRE+dqy0rWMxjEMSF1TWXCrLr8XkDwnlkjY1lUjCRg/3u8WGL&#10;qbYDf1F/8aUIEHYpKqi8b1MpXVGRQTe3LXHwvm1n0AfZlVJ3OAS4aWQSxytpsOawUGFLh4qKn8uv&#10;UfB+Wm9W0bTMPpOzNleb50kbLZSaPY1vryA8jf4/fG9/aAXrF/j7En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Ao/xQAAANsAAAAPAAAAAAAAAAAAAAAAAJgCAABkcnMv&#10;ZG93bnJldi54bWxQSwUGAAAAAAQABAD1AAAAigMAAAAA&#10;" path="m,225r574,l574,,,,,225xe" fillcolor="#c00000" stroked="f">
                    <v:path arrowok="t" o:connecttype="custom" o:connectlocs="0,230;574,230;574,5;0,5;0,230" o:connectangles="0,0,0,0,0"/>
                  </v:shape>
                </v:group>
                <v:group id="Group 80" o:spid="_x0000_s1029" style="position:absolute;left:1;top:219;width:574;height:225" coordorigin="1,219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1" o:spid="_x0000_s1030" style="position:absolute;left:1;top:219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VBcMA&#10;AADbAAAADwAAAGRycy9kb3ducmV2LnhtbESPT4vCMBTE74LfITzBi6ypK6h0jSKyKx68+Ifu9dG8&#10;barNS2myWr+9EQSPw8z8hpkvW1uJKzW+dKxgNExAEOdOl1woOB1/PmYgfEDWWDkmBXfysFx0O3NM&#10;tbvxnq6HUIgIYZ+iAhNCnUrpc0MW/dDVxNH7c43FEGVTSN3gLcJtJT+TZCItlhwXDNa0NpRfDv9W&#10;wc4mq+x7u9ntx7+myAbaDKqzUarfa1dfIAK14R1+tbdawXQ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8VBcMAAADbAAAADwAAAAAAAAAAAAAAAACYAgAAZHJzL2Rv&#10;d25yZXYueG1sUEsFBgAAAAAEAAQA9QAAAIgDAAAAAA==&#10;" path="m,225r574,l574,,,,,225xe" fillcolor="red" stroked="f">
                    <v:path arrowok="t" o:connecttype="custom" o:connectlocs="0,444;574,444;574,219;0,219;0,444" o:connectangles="0,0,0,0,0"/>
                  </v:shape>
                </v:group>
                <v:group id="Group 78" o:spid="_x0000_s1031" style="position:absolute;left:1;top:434;width:574;height:225" coordorigin="1,434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9" o:spid="_x0000_s1032" style="position:absolute;left:1;top:434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tOMAA&#10;AADbAAAADwAAAGRycy9kb3ducmV2LnhtbERPz2vCMBS+D/wfwhO8rWkdU+malq0wld3mhF0fzVtb&#10;1ryUJNr635vDYMeP73dRzWYQV3K+t6wgS1IQxI3VPbcKzl/vjzsQPiBrHCyTght5qMrFQ4G5thN/&#10;0vUUWhFD2OeooAthzKX0TUcGfWJH4sj9WGcwROhaqR1OMdwMcp2mG2mw59jQ4Uh1R83v6WIUuD0+&#10;tx/ebbZPtT2ynr7fssNBqdVyfn0BEWgO/+I/91Er2Max8Uv8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ttOMAAAADbAAAADwAAAAAAAAAAAAAAAACYAgAAZHJzL2Rvd25y&#10;ZXYueG1sUEsFBgAAAAAEAAQA9QAAAIUDAAAAAA==&#10;" path="m,225r574,l574,,,,,225xe" fillcolor="#ffc000" stroked="f">
                    <v:path arrowok="t" o:connecttype="custom" o:connectlocs="0,659;574,659;574,434;0,434;0,659" o:connectangles="0,0,0,0,0"/>
                  </v:shape>
                </v:group>
                <v:group id="Group 76" o:spid="_x0000_s1033" style="position:absolute;left:1;top:648;width:574;height:225" coordorigin="1,648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7" o:spid="_x0000_s1034" style="position:absolute;left:1;top:648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vT8IA&#10;AADbAAAADwAAAGRycy9kb3ducmV2LnhtbERPy2rCQBTdC/7DcAU3RSeVopI6ig2KD4Sg7aa7S+aa&#10;BDN3QmY06d87i4LLw3kvVp2pxIMaV1pW8D6OQBBnVpecK/j53o7mIJxH1lhZJgV/5GC17PcWGGvb&#10;8pkeF5+LEMIuRgWF93UspcsKMujGtiYO3NU2Bn2ATS51g20IN5WcRNFUGiw5NBRYU1JQdrvcjYJE&#10;J5vjx8x9vZ2idJ3ufvPDOW2VGg669ScIT51/if/de61gHtaH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O9PwgAAANsAAAAPAAAAAAAAAAAAAAAAAJgCAABkcnMvZG93&#10;bnJldi54bWxQSwUGAAAAAAQABAD1AAAAhwMAAAAA&#10;" path="m,225r574,l574,,,,,225xe" fillcolor="#92d050" stroked="f">
                    <v:path arrowok="t" o:connecttype="custom" o:connectlocs="0,873;574,873;574,648;0,648;0,873" o:connectangles="0,0,0,0,0"/>
                  </v:shape>
                </v:group>
                <v:group id="Group 74" o:spid="_x0000_s1035" style="position:absolute;left:1;top:862;width:574;height:225" coordorigin="1,862" coordsize="57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36" style="position:absolute;left:1;top:862;width:574;height:225;visibility:visible;mso-wrap-style:square;v-text-anchor:top" coordsize="5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9/MUA&#10;AADbAAAADwAAAGRycy9kb3ducmV2LnhtbESPT2vCQBTE70K/w/IKvemmHqpEVwn9A0WLWOvF2yP7&#10;TGKz74XsVmM/vSsIHoeZ+Q0znXeuVkdqfSVs4HmQgCLOxVZcGNj+fPTHoHxAtlgLk4EzeZjPHnpT&#10;TK2c+JuOm1CoCGGfooEyhCbV2uclOfQDaYijt5fWYYiyLbRt8RThrtbDJHnRDiuOCyU29FpS/rv5&#10;cwYO8pa9k4z2O/9VyP9qkeVuuTbm6bHLJqACdeEevrU/rYHxEK5f4g/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r38xQAAANsAAAAPAAAAAAAAAAAAAAAAAJgCAABkcnMv&#10;ZG93bnJldi54bWxQSwUGAAAAAAQABAD1AAAAigMAAAAA&#10;" path="m,225r574,l574,,,,,225xe" fillcolor="#00af50" stroked="f">
                    <v:path arrowok="t" o:connecttype="custom" o:connectlocs="0,1087;574,1087;574,862;0,862;0,1087" o:connectangles="0,0,0,0,0"/>
                  </v:shape>
                </v:group>
                <v:group id="Group 72" o:spid="_x0000_s1037" style="position:absolute;left:5;top:5;width:2;height:1082" coordorigin="5,5" coordsize="2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38" style="position:absolute;left:5;top:5;width:2;height:1082;visibility:visible;mso-wrap-style:square;v-text-anchor:top" coordsize="2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9XcYA&#10;AADbAAAADwAAAGRycy9kb3ducmV2LnhtbESPT2vCQBTE7wW/w/KE3urGViSkrqKC4qEi/oGmt0f2&#10;NQlm36bZrUY/vSsIHoeZ+Q0zmrSmEidqXGlZQb8XgSDOrC45V3DYL95iEM4ja6wsk4ILOZiMOy8j&#10;TLQ985ZOO5+LAGGXoILC+zqR0mUFGXQ9WxMH79c2Bn2QTS51g+cAN5V8j6KhNFhyWCiwpnlB2XH3&#10;bxR8/R021/i7PFbpLNVZuvxZfaxrpV677fQThKfWP8OP9koriAdw/xJ+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t9XcYAAADbAAAADwAAAAAAAAAAAAAAAACYAgAAZHJz&#10;L2Rvd25yZXYueG1sUEsFBgAAAAAEAAQA9QAAAIsDAAAAAA==&#10;" path="m,l,1082e" filled="f" strokeweight=".19089mm">
                    <v:path arrowok="t" o:connecttype="custom" o:connectlocs="0,5;0,1087" o:connectangles="0,0"/>
                  </v:shape>
                </v:group>
                <v:group id="Group 70" o:spid="_x0000_s1039" style="position:absolute;left:571;top:16;width:2;height:1071" coordorigin="571,16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1" o:spid="_x0000_s1040" style="position:absolute;left:571;top:16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a0r8A&#10;AADbAAAADwAAAGRycy9kb3ducmV2LnhtbESPzQrCMBCE74LvEFbwpqkKItUo4g948aD2AZZmbYrN&#10;pjRRq09vBMHjMDPfMItVayvxoMaXjhWMhgkI4tzpkgsF2WU/mIHwAVlj5ZgUvMjDatntLDDV7skn&#10;epxDISKEfYoKTAh1KqXPDVn0Q1cTR+/qGoshyqaQusFnhNtKjpNkKi2WHBcM1rQxlN/Od6tgbI50&#10;sbh78ya77+rJNhvZyU2pfq9dz0EEasM//GsftILZFL5f4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VxrSvwAAANsAAAAPAAAAAAAAAAAAAAAAAJgCAABkcnMvZG93bnJl&#10;di54bWxQSwUGAAAAAAQABAD1AAAAhAMAAAAA&#10;" path="m,l,1071e" filled="f" strokeweight=".19089mm">
                    <v:path arrowok="t" o:connecttype="custom" o:connectlocs="0,16;0,1087" o:connectangles="0,0"/>
                  </v:shape>
                </v:group>
                <v:group id="Group 68" o:spid="_x0000_s1041" style="position:absolute;left:10;top:11;width:566;height:2" coordorigin="10,11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9" o:spid="_x0000_s1042" style="position:absolute;left:10;top:11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CS78A&#10;AADbAAAADwAAAGRycy9kb3ducmV2LnhtbERPTYvCMBC9C/6HMII3myqslK5RRBR2vVnd3evYjG1p&#10;M6lNVuu/NwfB4+N9L1a9acSNOldZVjCNYhDEudUVFwpOx90kAeE8ssbGMil4kIPVcjhYYKrtnQ90&#10;y3whQgi7FBWU3replC4vyaCLbEscuIvtDPoAu0LqDu8h3DRyFsdzabDi0FBiS5uS8jr7Nwo+kvq3&#10;uf7R9ro+8/e+Ntl8+1MpNR71608Qnnr/Fr/cX1pBEsaGL+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IJLvwAAANsAAAAPAAAAAAAAAAAAAAAAAJgCAABkcnMvZG93bnJl&#10;di54bWxQSwUGAAAAAAQABAD1AAAAhAMAAAAA&#10;" path="m,l565,e" filled="f" strokeweight=".22367mm">
                    <v:path arrowok="t" o:connecttype="custom" o:connectlocs="0,0;565,0" o:connectangles="0,0"/>
                  </v:shape>
                </v:group>
                <v:group id="Group 66" o:spid="_x0000_s1043" style="position:absolute;left:10;top:225;width:566;height:2" coordorigin="10,225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7" o:spid="_x0000_s1044" style="position:absolute;left:10;top:225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YkMAA&#10;AADbAAAADwAAAGRycy9kb3ducmV2LnhtbERPTYvCMBC9C/6HMMLebLoLK1qNIouCerPq7nVsZtvS&#10;ZlKbqPXfm4Pg8fG+Z4vO1OJGrSstK/iMYhDEmdUl5wqOh/VwDMJ5ZI21ZVLwIAeLeb83w0TbO+/p&#10;lvpchBB2CSoovG8SKV1WkEEX2YY4cP+2NegDbHOpW7yHcFPLrzgeSYMlh4YCG/opKKvSq1HwPa5+&#10;68sfrS7LM293lUlHq1Op1MegW05BeOr8W/xyb7SCSVgfvo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sYkMAAAADbAAAADwAAAAAAAAAAAAAAAACYAgAAZHJzL2Rvd25y&#10;ZXYueG1sUEsFBgAAAAAEAAQA9QAAAIUDAAAAAA==&#10;" path="m,l565,e" filled="f" strokeweight=".22367mm">
                    <v:path arrowok="t" o:connecttype="custom" o:connectlocs="0,0;565,0" o:connectangles="0,0"/>
                  </v:shape>
                </v:group>
                <v:group id="Group 64" o:spid="_x0000_s1045" style="position:absolute;left:10;top:439;width:566;height:2" coordorigin="10,439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5" o:spid="_x0000_s1046" style="position:absolute;left:10;top:439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jfMMA&#10;AADbAAAADwAAAGRycy9kb3ducmV2LnhtbESPT4vCMBTE74LfITxhb5quoGg1iiwuqLet/67P5m1b&#10;2rzUJqv125sFweMwM79h5svWVOJGjSssK/gcRCCIU6sLzhQc9t/9CQjnkTVWlknBgxwsF93OHGNt&#10;7/xDt8RnIkDYxagg976OpXRpTgbdwNbEwfu1jUEfZJNJ3eA9wE0lh1E0lgYLDgs51vSVU1omf0bB&#10;aFKequuZ1tfVhbe70iTj9bFQ6qPXrmYgPLX+HX61N1rBd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UjfMMAAADbAAAADwAAAAAAAAAAAAAAAACYAgAAZHJzL2Rv&#10;d25yZXYueG1sUEsFBgAAAAAEAAQA9QAAAIgDAAAAAA==&#10;" path="m,l565,e" filled="f" strokeweight=".22367mm">
                    <v:path arrowok="t" o:connecttype="custom" o:connectlocs="0,0;565,0" o:connectangles="0,0"/>
                  </v:shape>
                </v:group>
                <v:group id="Group 62" o:spid="_x0000_s1047" style="position:absolute;left:10;top:653;width:566;height:2" coordorigin="10,653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3" o:spid="_x0000_s1048" style="position:absolute;left:10;top:653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ek8QA&#10;AADbAAAADwAAAGRycy9kb3ducmV2LnhtbESPT2vCQBTE70K/w/IKvZmNpYpNXUMoFtSb6b/ra/aZ&#10;hGTfxuxW47d3BcHjMDO/YRbpYFpxpN7VlhVMohgEcWF1zaWCr8+P8RyE88gaW8uk4EwO0uXDaIGJ&#10;tife0TH3pQgQdgkqqLzvEildUZFBF9mOOHh72xv0Qfal1D2eAty08jmOZ9JgzWGhwo7eKyqa/N8o&#10;mM6bn/bwS6tD9sebbWPy2eq7VurpccjeQHga/D18a6+1gtcXuH4JP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HpPEAAAA2wAAAA8AAAAAAAAAAAAAAAAAmAIAAGRycy9k&#10;b3ducmV2LnhtbFBLBQYAAAAABAAEAPUAAACJAwAAAAA=&#10;" path="m,l565,e" filled="f" strokeweight=".22367mm">
                    <v:path arrowok="t" o:connecttype="custom" o:connectlocs="0,0;565,0" o:connectangles="0,0"/>
                  </v:shape>
                </v:group>
                <v:group id="Group 60" o:spid="_x0000_s1049" style="position:absolute;left:10;top:868;width:566;height:2" coordorigin="10,868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1" o:spid="_x0000_s1050" style="position:absolute;left:10;top:868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Rn8MA&#10;AADbAAAADwAAAGRycy9kb3ducmV2LnhtbESPQWvCQBSE70L/w/IKvZmNOYQ0dRUVFKleTPsDXrPP&#10;JJp9G7JrTP99VxB6HGbmG2a+HE0rBupdY1nBLIpBEJdWN1wp+P7aTjMQziNrbC2Tgl9ysFy8TOaY&#10;a3vnEw2Fr0SAsMtRQe19l0vpypoMush2xME7296gD7KvpO7xHuCmlUkcp9Jgw2Ghxo42NZXX4mYU&#10;bPBw4uSHdpdjlq2r7NMM65VR6u11XH2A8DT6//CzvdcK3lN4fA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MRn8MAAADbAAAADwAAAAAAAAAAAAAAAACYAgAAZHJzL2Rv&#10;d25yZXYueG1sUEsFBgAAAAAEAAQA9QAAAIgDAAAAAA==&#10;" path="m,l565,e" filled="f" strokeweight=".22994mm">
                    <v:path arrowok="t" o:connecttype="custom" o:connectlocs="0,0;565,0" o:connectangles="0,0"/>
                  </v:shape>
                </v:group>
                <v:group id="Group 58" o:spid="_x0000_s1051" style="position:absolute;left:10;top:1082;width:566;height:2" coordorigin="10,1082" coordsize="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9" o:spid="_x0000_s1052" style="position:absolute;left:10;top:1082;width:566;height:2;visibility:visible;mso-wrap-style:square;v-text-anchor:top" coordsize="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UlsAA&#10;AADbAAAADwAAAGRycy9kb3ducmV2LnhtbERPTYvCMBC9C/6HMMLebLoLK1qNIouCerPq7nVsZtvS&#10;ZlKbqPXfm4Pg8fG+Z4vO1OJGrSstK/iMYhDEmdUl5wqOh/VwDMJ5ZI21ZVLwIAeLeb83w0TbO+/p&#10;lvpchBB2CSoovG8SKV1WkEEX2YY4cP+2NegDbHOpW7yHcFPLrzgeSYMlh4YCG/opKKvSq1HwPa5+&#10;68sfrS7LM293lUlHq1Op1MegW05BeOr8W/xyb7SCSRgbvo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0UlsAAAADbAAAADwAAAAAAAAAAAAAAAACYAgAAZHJzL2Rvd25y&#10;ZXYueG1sUEsFBgAAAAAEAAQA9QAAAIUDAAAAAA==&#10;" path="m,l565,e" filled="f" strokeweight=".22367mm">
                    <v:path arrowok="t" o:connecttype="custom" o:connectlocs="0,0;565,0" o:connectangles="0,0"/>
                  </v:shape>
                </v:group>
                <w10:anchorlock/>
              </v:group>
            </w:pict>
          </mc:Fallback>
        </mc:AlternateContent>
      </w:r>
    </w:p>
    <w:p w14:paraId="3705A2B6" w14:textId="77777777" w:rsidR="00F441EC" w:rsidRDefault="00F441EC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F441EC">
          <w:pgSz w:w="23820" w:h="16840" w:orient="landscape"/>
          <w:pgMar w:top="740" w:right="600" w:bottom="860" w:left="600" w:header="0" w:footer="666" w:gutter="0"/>
          <w:cols w:space="720"/>
        </w:sectPr>
      </w:pPr>
    </w:p>
    <w:p w14:paraId="3705A2B7" w14:textId="77777777" w:rsidR="00F441EC" w:rsidRDefault="00BC0B32">
      <w:pPr>
        <w:pStyle w:val="Heading2"/>
        <w:numPr>
          <w:ilvl w:val="1"/>
          <w:numId w:val="21"/>
        </w:numPr>
        <w:tabs>
          <w:tab w:val="left" w:pos="961"/>
        </w:tabs>
        <w:spacing w:before="28"/>
        <w:ind w:hanging="852"/>
        <w:rPr>
          <w:b w:val="0"/>
          <w:bCs w:val="0"/>
        </w:rPr>
      </w:pPr>
      <w:bookmarkStart w:id="24" w:name="_bookmark23"/>
      <w:bookmarkEnd w:id="24"/>
      <w:r>
        <w:rPr>
          <w:color w:val="5F4879"/>
        </w:rPr>
        <w:lastRenderedPageBreak/>
        <w:t>Active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management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priorities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3705A2B8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2B9" w14:textId="77777777" w:rsidR="00F441EC" w:rsidRDefault="00BC0B32">
      <w:pPr>
        <w:pStyle w:val="BodyText"/>
        <w:ind w:right="186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and</w:t>
      </w:r>
      <w:r>
        <w:rPr>
          <w:spacing w:val="-15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5</w:t>
        </w:r>
      </w:hyperlink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rPr>
          <w:spacing w:val="-1"/>
        </w:rPr>
        <w:t>sections,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t>urgent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69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assets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rPr>
          <w:spacing w:val="-6"/>
        </w:rPr>
        <w:t xml:space="preserve"> </w:t>
      </w:r>
      <w:r>
        <w:t>-18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24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rPr>
            <w:spacing w:val="1"/>
          </w:rPr>
          <w:t>6</w:t>
        </w:r>
      </w:hyperlink>
      <w:r>
        <w:rPr>
          <w:spacing w:val="1"/>
        </w:rPr>
        <w:t>.</w:t>
      </w:r>
    </w:p>
    <w:p w14:paraId="3705A2BA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2BB" w14:textId="77777777" w:rsidR="00F441EC" w:rsidRDefault="00BC0B32">
      <w:pPr>
        <w:pStyle w:val="BodyText"/>
        <w:ind w:right="186"/>
      </w:pPr>
      <w:bookmarkStart w:id="25" w:name="_bookmark24"/>
      <w:bookmarkEnd w:id="25"/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6:</w:t>
      </w:r>
      <w:r>
        <w:rPr>
          <w:b/>
          <w:spacing w:val="-8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2017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55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8"/>
        </w:rPr>
        <w:t xml:space="preserve"> </w:t>
      </w:r>
      <w:r>
        <w:rPr>
          <w:spacing w:val="-1"/>
        </w:rPr>
        <w:t>rivers</w:t>
      </w:r>
    </w:p>
    <w:p w14:paraId="3705A2BC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6"/>
        <w:gridCol w:w="1037"/>
        <w:gridCol w:w="5735"/>
      </w:tblGrid>
      <w:tr w:rsidR="00F441EC" w14:paraId="3705A2C3" w14:textId="77777777">
        <w:trPr>
          <w:trHeight w:hRule="exact" w:val="583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2BD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2BE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2BF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2C0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Urgency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2C1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3705A2C2" w14:textId="77777777" w:rsidR="00F441EC" w:rsidRDefault="00BC0B32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Specific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actions to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considered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</w:tr>
      <w:tr w:rsidR="00F441EC" w14:paraId="3705A2C7" w14:textId="77777777">
        <w:trPr>
          <w:trHeight w:hRule="exact" w:val="511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4" w14:textId="77777777" w:rsidR="00F441EC" w:rsidRDefault="00BC0B32">
            <w:pPr>
              <w:pStyle w:val="TableParagraph"/>
              <w:spacing w:before="35" w:line="218" w:lineRule="exact"/>
              <w:ind w:left="51" w:right="1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breeding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5" w14:textId="77777777" w:rsidR="00F441EC" w:rsidRDefault="00BC0B32">
            <w:pPr>
              <w:pStyle w:val="TableParagraph"/>
              <w:spacing w:before="137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6" w14:textId="77777777" w:rsidR="00F441EC" w:rsidRDefault="00BC0B32">
            <w:pPr>
              <w:pStyle w:val="TableParagraph"/>
              <w:spacing w:before="35" w:line="218" w:lineRule="exact"/>
              <w:ind w:left="102" w:right="1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25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(action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development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advanced)</w:t>
            </w:r>
          </w:p>
        </w:tc>
      </w:tr>
      <w:tr w:rsidR="00F441EC" w14:paraId="3705A2CB" w14:textId="77777777">
        <w:trPr>
          <w:trHeight w:hRule="exact" w:val="511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8" w14:textId="77777777" w:rsidR="00F441EC" w:rsidRDefault="00BC0B32">
            <w:pPr>
              <w:pStyle w:val="TableParagraph"/>
              <w:spacing w:before="35" w:line="218" w:lineRule="exact"/>
              <w:ind w:left="51" w:right="7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Culgoa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9" w14:textId="77777777" w:rsidR="00F441EC" w:rsidRDefault="00BC0B32">
            <w:pPr>
              <w:pStyle w:val="TableParagraph"/>
              <w:spacing w:before="137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Critical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A" w14:textId="77777777" w:rsidR="00F441EC" w:rsidRDefault="00BC0B32">
            <w:pPr>
              <w:pStyle w:val="TableParagraph"/>
              <w:spacing w:before="35" w:line="218" w:lineRule="exact"/>
              <w:ind w:left="102" w:right="6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Targeted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enhancement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500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Brenda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14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</w:p>
        </w:tc>
      </w:tr>
      <w:tr w:rsidR="00F441EC" w14:paraId="3705A2D0" w14:textId="77777777">
        <w:trPr>
          <w:trHeight w:hRule="exact" w:val="733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C" w14:textId="77777777" w:rsidR="00F441EC" w:rsidRDefault="00BC0B32">
            <w:pPr>
              <w:pStyle w:val="TableParagraph"/>
              <w:spacing w:before="29"/>
              <w:ind w:left="51" w:right="2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foraging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northern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D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A2CE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Critical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CF" w14:textId="77777777" w:rsidR="00F441EC" w:rsidRDefault="00BC0B32">
            <w:pPr>
              <w:pStyle w:val="TableParagraph"/>
              <w:spacing w:before="139"/>
              <w:ind w:left="102" w:right="1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(action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development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advanced)</w:t>
            </w:r>
          </w:p>
        </w:tc>
      </w:tr>
      <w:tr w:rsidR="00F441EC" w14:paraId="3705A2D4" w14:textId="77777777">
        <w:trPr>
          <w:trHeight w:hRule="exact" w:val="511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1" w14:textId="77777777" w:rsidR="00F441EC" w:rsidRDefault="00BC0B32">
            <w:pPr>
              <w:pStyle w:val="TableParagraph"/>
              <w:spacing w:before="35" w:line="218" w:lineRule="exact"/>
              <w:ind w:left="51" w:right="4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Toorale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Western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2" w14:textId="77777777" w:rsidR="00F441EC" w:rsidRDefault="00BC0B32">
            <w:pPr>
              <w:pStyle w:val="TableParagraph"/>
              <w:spacing w:before="137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3" w14:textId="77777777" w:rsidR="00F441EC" w:rsidRDefault="00BC0B32">
            <w:pPr>
              <w:pStyle w:val="TableParagraph"/>
              <w:spacing w:before="137"/>
              <w:ind w:left="102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overflow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Boera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the </w:t>
            </w:r>
            <w:r>
              <w:rPr>
                <w:rFonts w:ascii="Century Gothic"/>
                <w:spacing w:val="-2"/>
                <w:sz w:val="18"/>
              </w:rPr>
              <w:t>Western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Floodplain</w:t>
            </w:r>
            <w:r>
              <w:rPr>
                <w:rFonts w:ascii="Century Gothic"/>
                <w:position w:val="5"/>
                <w:sz w:val="12"/>
              </w:rPr>
              <w:t>#</w:t>
            </w:r>
          </w:p>
        </w:tc>
      </w:tr>
      <w:tr w:rsidR="00F441EC" w14:paraId="3705A2D9" w14:textId="77777777">
        <w:trPr>
          <w:trHeight w:hRule="exact" w:val="732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D5" w14:textId="77777777" w:rsidR="00F441EC" w:rsidRDefault="00BC0B32">
            <w:pPr>
              <w:pStyle w:val="TableParagraph"/>
              <w:spacing w:before="35" w:line="218" w:lineRule="exact"/>
              <w:ind w:left="51" w:right="8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D6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A2D7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D8" w14:textId="77777777" w:rsidR="00F441EC" w:rsidRDefault="00BC0B32">
            <w:pPr>
              <w:pStyle w:val="TableParagraph"/>
              <w:spacing w:before="30" w:line="238" w:lineRule="auto"/>
              <w:ind w:left="102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Wilby</w:t>
            </w:r>
            <w:r>
              <w:rPr>
                <w:rFonts w:ascii="Century Gothic"/>
                <w:spacing w:val="5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Wilby. (Likely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overlap 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option,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action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development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advanced)</w:t>
            </w:r>
          </w:p>
        </w:tc>
      </w:tr>
      <w:tr w:rsidR="00F441EC" w14:paraId="3705A2DE" w14:textId="77777777">
        <w:trPr>
          <w:trHeight w:hRule="exact" w:val="732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A" w14:textId="77777777" w:rsidR="00F441EC" w:rsidRDefault="00BC0B32">
            <w:pPr>
              <w:pStyle w:val="TableParagraph"/>
              <w:spacing w:before="30" w:line="238" w:lineRule="auto"/>
              <w:ind w:left="51" w:right="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snags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benches,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enable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some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along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Barwon-Darling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B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A2DC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DD" w14:textId="77777777" w:rsidR="00F441EC" w:rsidRDefault="00BC0B32">
            <w:pPr>
              <w:pStyle w:val="TableParagraph"/>
              <w:spacing w:before="146" w:line="218" w:lineRule="exact"/>
              <w:ind w:left="102" w:right="518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spacing w:val="-1"/>
                <w:sz w:val="18"/>
              </w:rPr>
              <w:t>Use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Toorale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Warrego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entitlements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help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</w:t>
            </w:r>
            <w:r>
              <w:rPr>
                <w:rFonts w:ascii="Century Gothic"/>
                <w:spacing w:val="5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6 </w:t>
            </w:r>
            <w:r>
              <w:rPr>
                <w:rFonts w:ascii="Century Gothic"/>
                <w:spacing w:val="-1"/>
                <w:sz w:val="18"/>
              </w:rPr>
              <w:t>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Louth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1"/>
                <w:position w:val="5"/>
                <w:sz w:val="12"/>
              </w:rPr>
              <w:t>#</w:t>
            </w:r>
          </w:p>
        </w:tc>
      </w:tr>
      <w:tr w:rsidR="00F441EC" w14:paraId="3705A2E3" w14:textId="77777777">
        <w:trPr>
          <w:trHeight w:hRule="exact" w:val="732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DF" w14:textId="77777777" w:rsidR="00F441EC" w:rsidRDefault="00BC0B32">
            <w:pPr>
              <w:pStyle w:val="TableParagraph"/>
              <w:spacing w:before="29"/>
              <w:ind w:left="51" w:right="66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Balonne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(waterholes)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E0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A2E1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E2" w14:textId="77777777" w:rsidR="00F441EC" w:rsidRDefault="00BC0B32">
            <w:pPr>
              <w:pStyle w:val="TableParagraph"/>
              <w:spacing w:before="30" w:line="238" w:lineRule="auto"/>
              <w:ind w:left="102" w:right="3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Enhance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purchased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unregulated/regulated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4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Bokhara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Birrie</w:t>
            </w:r>
          </w:p>
        </w:tc>
      </w:tr>
      <w:tr w:rsidR="00F441EC" w14:paraId="3705A2E9" w14:textId="77777777">
        <w:trPr>
          <w:trHeight w:hRule="exact" w:val="1174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E4" w14:textId="77777777" w:rsidR="00F441EC" w:rsidRDefault="00BC0B32">
            <w:pPr>
              <w:pStyle w:val="TableParagraph"/>
              <w:spacing w:before="29"/>
              <w:ind w:left="51" w:right="4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breaking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small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along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extended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reach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of </w:t>
            </w:r>
            <w:r>
              <w:rPr>
                <w:rFonts w:ascii="Century Gothic"/>
                <w:spacing w:val="-1"/>
                <w:sz w:val="18"/>
              </w:rPr>
              <w:t>Barwon-Darling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E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705A2E6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05A2E7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2E8" w14:textId="77777777" w:rsidR="00F441EC" w:rsidRDefault="00BC0B32">
            <w:pPr>
              <w:pStyle w:val="TableParagraph"/>
              <w:spacing w:before="30" w:line="239" w:lineRule="auto"/>
              <w:ind w:left="102" w:right="2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tributary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restart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Barwon-Darling.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account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regulatory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compliance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framework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Barwon-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which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diversions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permitted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licence.</w:t>
            </w:r>
          </w:p>
        </w:tc>
      </w:tr>
      <w:tr w:rsidR="00F441EC" w14:paraId="3705A2ED" w14:textId="77777777">
        <w:trPr>
          <w:trHeight w:hRule="exact" w:val="511"/>
        </w:trPr>
        <w:tc>
          <w:tcPr>
            <w:tcW w:w="3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EA" w14:textId="77777777" w:rsidR="00F441EC" w:rsidRDefault="00BC0B32">
            <w:pPr>
              <w:pStyle w:val="TableParagraph"/>
              <w:spacing w:before="36" w:line="218" w:lineRule="exact"/>
              <w:ind w:left="51" w:right="2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scale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Narran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Lakes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EB" w14:textId="77777777" w:rsidR="00F441EC" w:rsidRDefault="00BC0B32">
            <w:pPr>
              <w:pStyle w:val="TableParagraph"/>
              <w:spacing w:before="137"/>
              <w:ind w:left="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5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2EC" w14:textId="77777777" w:rsidR="00F441EC" w:rsidRDefault="00BC0B32">
            <w:pPr>
              <w:pStyle w:val="TableParagraph"/>
              <w:spacing w:before="36" w:line="218" w:lineRule="exact"/>
              <w:ind w:left="102" w:right="6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additional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(action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development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advanced)</w:t>
            </w:r>
          </w:p>
        </w:tc>
      </w:tr>
    </w:tbl>
    <w:p w14:paraId="3705A2EE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3"/>
          <w:szCs w:val="13"/>
        </w:rPr>
      </w:pPr>
    </w:p>
    <w:p w14:paraId="3705A2EF" w14:textId="77777777" w:rsidR="00F441EC" w:rsidRDefault="00BC0B32">
      <w:pPr>
        <w:tabs>
          <w:tab w:val="left" w:pos="691"/>
        </w:tabs>
        <w:spacing w:line="196" w:lineRule="exact"/>
        <w:ind w:left="691" w:right="104" w:hanging="35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091F39"/>
          <w:w w:val="95"/>
          <w:sz w:val="20"/>
          <w:szCs w:val="20"/>
        </w:rPr>
        <w:t>#</w:t>
      </w:r>
      <w:r>
        <w:rPr>
          <w:rFonts w:ascii="Century Gothic" w:eastAsia="Century Gothic" w:hAnsi="Century Gothic" w:cs="Century Gothic"/>
          <w:color w:val="091F39"/>
          <w:w w:val="95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active management </w:t>
      </w:r>
      <w:r>
        <w:rPr>
          <w:rFonts w:ascii="Century Gothic" w:eastAsia="Century Gothic" w:hAnsi="Century Gothic" w:cs="Century Gothic"/>
          <w:sz w:val="16"/>
          <w:szCs w:val="16"/>
        </w:rPr>
        <w:t>at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Toorale National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Park </w:t>
      </w:r>
      <w:r>
        <w:rPr>
          <w:rFonts w:ascii="Century Gothic" w:eastAsia="Century Gothic" w:hAnsi="Century Gothic" w:cs="Century Gothic"/>
          <w:sz w:val="16"/>
          <w:szCs w:val="16"/>
        </w:rPr>
        <w:t>in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2017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-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18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will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be </w:t>
      </w:r>
      <w:r>
        <w:rPr>
          <w:rFonts w:ascii="Century Gothic" w:eastAsia="Century Gothic" w:hAnsi="Century Gothic" w:cs="Century Gothic"/>
          <w:sz w:val="16"/>
          <w:szCs w:val="16"/>
        </w:rPr>
        <w:t>in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accordance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with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the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approved 5-year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strategy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for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utilisation</w:t>
      </w:r>
      <w:r>
        <w:rPr>
          <w:rFonts w:ascii="Century Gothic" w:eastAsia="Century Gothic" w:hAnsi="Century Gothic" w:cs="Century Gothic"/>
          <w:spacing w:val="6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Commonwealth’s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unregulated entitlements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NSW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Warrego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River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based </w:t>
      </w:r>
      <w:r>
        <w:rPr>
          <w:rFonts w:ascii="Century Gothic" w:eastAsia="Century Gothic" w:hAnsi="Century Gothic" w:cs="Century Gothic"/>
          <w:sz w:val="16"/>
          <w:szCs w:val="16"/>
        </w:rPr>
        <w:t>on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highest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environmental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demand.</w:t>
      </w:r>
    </w:p>
    <w:p w14:paraId="3705A2F0" w14:textId="77777777" w:rsidR="00F441EC" w:rsidRDefault="00F441EC">
      <w:pPr>
        <w:spacing w:line="196" w:lineRule="exact"/>
        <w:rPr>
          <w:rFonts w:ascii="Century Gothic" w:eastAsia="Century Gothic" w:hAnsi="Century Gothic" w:cs="Century Gothic"/>
          <w:sz w:val="16"/>
          <w:szCs w:val="16"/>
        </w:rPr>
        <w:sectPr w:rsidR="00F441EC">
          <w:footerReference w:type="default" r:id="rId47"/>
          <w:pgSz w:w="11910" w:h="16840"/>
          <w:pgMar w:top="780" w:right="660" w:bottom="1140" w:left="600" w:header="0" w:footer="950" w:gutter="0"/>
          <w:pgNumType w:start="20"/>
          <w:cols w:space="720"/>
        </w:sectPr>
      </w:pPr>
    </w:p>
    <w:p w14:paraId="3705A2F1" w14:textId="77777777" w:rsidR="00F441EC" w:rsidRDefault="00BC0B32">
      <w:pPr>
        <w:pStyle w:val="Heading3"/>
        <w:spacing w:before="47"/>
        <w:rPr>
          <w:b w:val="0"/>
          <w:bCs w:val="0"/>
        </w:rPr>
      </w:pPr>
      <w:r>
        <w:rPr>
          <w:color w:val="091F39"/>
          <w:spacing w:val="-1"/>
        </w:rPr>
        <w:lastRenderedPageBreak/>
        <w:t>Delivery</w:t>
      </w:r>
      <w:r>
        <w:rPr>
          <w:color w:val="091F39"/>
          <w:spacing w:val="-11"/>
        </w:rPr>
        <w:t xml:space="preserve"> </w:t>
      </w:r>
      <w:r>
        <w:rPr>
          <w:color w:val="091F39"/>
        </w:rPr>
        <w:t>in</w:t>
      </w:r>
      <w:r>
        <w:rPr>
          <w:color w:val="091F39"/>
          <w:spacing w:val="-6"/>
        </w:rPr>
        <w:t xml:space="preserve"> </w:t>
      </w:r>
      <w:r>
        <w:rPr>
          <w:color w:val="091F39"/>
        </w:rPr>
        <w:t>2017</w:t>
      </w:r>
      <w:r>
        <w:rPr>
          <w:rFonts w:cs="Century Gothic"/>
          <w:color w:val="091F39"/>
        </w:rPr>
        <w:t>–</w:t>
      </w:r>
      <w:r>
        <w:rPr>
          <w:color w:val="091F39"/>
        </w:rPr>
        <w:t>18</w:t>
      </w:r>
    </w:p>
    <w:p w14:paraId="3705A2F2" w14:textId="77777777" w:rsidR="00F441EC" w:rsidRDefault="00F441EC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3705A2F3" w14:textId="77777777" w:rsidR="00F441EC" w:rsidRDefault="00BC0B32">
      <w:pPr>
        <w:pStyle w:val="BodyText"/>
        <w:ind w:right="250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t>mechanisms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will</w:t>
      </w:r>
      <w:r>
        <w:rPr>
          <w:spacing w:val="66"/>
          <w:w w:val="99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rPr>
          <w:spacing w:val="-1"/>
        </w:rPr>
        <w:t>on options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feasible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3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46"/>
          <w:w w:val="99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rPr>
          <w:spacing w:val="-1"/>
        </w:rPr>
        <w:t>demands</w:t>
      </w:r>
      <w:r>
        <w:rPr>
          <w:spacing w:val="-4"/>
        </w:rPr>
        <w:t xml:space="preserve"> </w:t>
      </w:r>
      <w:r>
        <w:rPr>
          <w:spacing w:val="-1"/>
        </w:rPr>
        <w:t>(</w:t>
      </w:r>
      <w:hyperlink w:anchor="_bookmark24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6</w:t>
        </w:r>
      </w:hyperlink>
      <w:r>
        <w:t>).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emphasis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Narran</w:t>
      </w:r>
      <w:r>
        <w:rPr>
          <w:spacing w:val="-6"/>
        </w:rPr>
        <w:t xml:space="preserve"> </w:t>
      </w:r>
      <w:r>
        <w:t>Lakes.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active</w:t>
      </w:r>
      <w:r>
        <w:rPr>
          <w:spacing w:val="90"/>
          <w:w w:val="99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anabranches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5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enhancement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Culgoa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(Lower</w:t>
      </w:r>
      <w:r>
        <w:rPr>
          <w:spacing w:val="73"/>
          <w:w w:val="99"/>
        </w:rPr>
        <w:t xml:space="preserve"> </w:t>
      </w:r>
      <w:r>
        <w:rPr>
          <w:spacing w:val="-1"/>
        </w:rPr>
        <w:t>Balonne)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considered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contractrual</w:t>
      </w:r>
      <w:r>
        <w:rPr>
          <w:spacing w:val="-5"/>
        </w:rPr>
        <w:t xml:space="preserve"> </w:t>
      </w:r>
      <w:r>
        <w:t>arrangements</w:t>
      </w:r>
      <w:r>
        <w:rPr>
          <w:spacing w:val="75"/>
          <w:w w:val="9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progressed</w:t>
      </w:r>
      <w:r>
        <w:rPr>
          <w:spacing w:val="-10"/>
        </w:rPr>
        <w:t xml:space="preserve"> </w:t>
      </w:r>
      <w:r>
        <w:rPr>
          <w:spacing w:val="-1"/>
        </w:rPr>
        <w:t>sufficiently.</w:t>
      </w:r>
    </w:p>
    <w:p w14:paraId="3705A2F4" w14:textId="77777777" w:rsidR="00F441EC" w:rsidRDefault="00F441EC">
      <w:pPr>
        <w:spacing w:before="8"/>
        <w:rPr>
          <w:rFonts w:ascii="Century Gothic" w:eastAsia="Century Gothic" w:hAnsi="Century Gothic" w:cs="Century Gothic"/>
        </w:rPr>
      </w:pPr>
    </w:p>
    <w:p w14:paraId="3705A2F5" w14:textId="77777777" w:rsidR="00F441EC" w:rsidRDefault="00BC0B32">
      <w:pPr>
        <w:pStyle w:val="BodyText"/>
        <w:ind w:right="250"/>
      </w:pPr>
      <w:r>
        <w:rPr>
          <w:spacing w:val="-1"/>
        </w:rPr>
        <w:t>Although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urgency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(</w:t>
      </w:r>
      <w:hyperlink w:anchor="_bookmark24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6</w:t>
        </w:r>
      </w:hyperlink>
      <w:r>
        <w:t>),</w:t>
      </w:r>
      <w:r>
        <w:rPr>
          <w:spacing w:val="-8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situation,</w:t>
      </w:r>
      <w:r>
        <w:rPr>
          <w:spacing w:val="79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viable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suitable</w:t>
      </w:r>
      <w:r>
        <w:rPr>
          <w:spacing w:val="-6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1"/>
        </w:rPr>
        <w:t>event.</w:t>
      </w:r>
      <w:r>
        <w:rPr>
          <w:spacing w:val="-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medium</w:t>
      </w:r>
      <w:r>
        <w:rPr>
          <w:spacing w:val="-5"/>
        </w:rPr>
        <w:t xml:space="preserve"> </w:t>
      </w:r>
      <w:r>
        <w:t>flood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St</w:t>
      </w:r>
      <w:r>
        <w:rPr>
          <w:spacing w:val="68"/>
          <w:w w:val="99"/>
        </w:rPr>
        <w:t xml:space="preserve"> </w:t>
      </w:r>
      <w:r>
        <w:t>George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rPr>
          <w:spacing w:val="-1"/>
        </w:rPr>
        <w:t>Narran</w:t>
      </w:r>
      <w:r>
        <w:rPr>
          <w:spacing w:val="-6"/>
        </w:rPr>
        <w:t xml:space="preserve"> </w:t>
      </w:r>
      <w:r>
        <w:t>Lakes</w:t>
      </w:r>
      <w:r>
        <w:rPr>
          <w:spacing w:val="-5"/>
        </w:rPr>
        <w:t xml:space="preserve"> </w:t>
      </w:r>
      <w:r>
        <w:rPr>
          <w:spacing w:val="-1"/>
        </w:rPr>
        <w:t>25</w:t>
      </w:r>
      <w:r>
        <w:rPr>
          <w:spacing w:val="-4"/>
        </w:rPr>
        <w:t xml:space="preserve"> </w:t>
      </w:r>
      <w:r>
        <w:rPr>
          <w:spacing w:val="-1"/>
        </w:rPr>
        <w:t>GL</w:t>
      </w:r>
      <w:r>
        <w:rPr>
          <w:spacing w:val="-7"/>
        </w:rPr>
        <w:t xml:space="preserve"> </w:t>
      </w:r>
      <w:r>
        <w:t>inflow</w:t>
      </w:r>
      <w:r>
        <w:rPr>
          <w:spacing w:val="-4"/>
        </w:rPr>
        <w:t xml:space="preserve"> </w:t>
      </w:r>
      <w:r>
        <w:t>action,</w:t>
      </w:r>
      <w:r>
        <w:rPr>
          <w:spacing w:val="-7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Balonne</w:t>
      </w:r>
      <w:r>
        <w:rPr>
          <w:spacing w:val="-5"/>
        </w:rPr>
        <w:t xml:space="preserve"> </w:t>
      </w:r>
      <w:r>
        <w:rPr>
          <w:spacing w:val="-1"/>
        </w:rPr>
        <w:t>distributaries</w:t>
      </w:r>
      <w:r>
        <w:rPr>
          <w:spacing w:val="-6"/>
        </w:rPr>
        <w:t xml:space="preserve"> </w:t>
      </w:r>
      <w:r>
        <w:t>action</w:t>
      </w:r>
      <w:r>
        <w:rPr>
          <w:spacing w:val="64"/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applicable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pulse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otherwise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70"/>
          <w:w w:val="99"/>
        </w:rPr>
        <w:t xml:space="preserve"> </w:t>
      </w:r>
      <w:r>
        <w:t>longitudinal</w:t>
      </w:r>
      <w:r>
        <w:rPr>
          <w:spacing w:val="-11"/>
        </w:rPr>
        <w:t xml:space="preserve"> </w:t>
      </w:r>
      <w:r>
        <w:rPr>
          <w:spacing w:val="-1"/>
        </w:rPr>
        <w:t>continuity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replenishment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waterholes.</w:t>
      </w:r>
    </w:p>
    <w:p w14:paraId="3705A2F6" w14:textId="77777777" w:rsidR="00F441EC" w:rsidRDefault="00F441EC">
      <w:pPr>
        <w:spacing w:before="12"/>
        <w:rPr>
          <w:rFonts w:ascii="Century Gothic" w:eastAsia="Century Gothic" w:hAnsi="Century Gothic" w:cs="Century Gothic"/>
        </w:rPr>
      </w:pPr>
    </w:p>
    <w:p w14:paraId="3705A2F7" w14:textId="77777777" w:rsidR="00F441EC" w:rsidRDefault="00BC0B32">
      <w:pPr>
        <w:pStyle w:val="BodyText"/>
        <w:spacing w:line="239" w:lineRule="auto"/>
        <w:ind w:right="25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likelihood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trigger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active</w:t>
      </w:r>
      <w:r>
        <w:rPr>
          <w:spacing w:val="-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60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flows,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low.</w:t>
      </w:r>
      <w:r>
        <w:rPr>
          <w:spacing w:val="-6"/>
        </w:rPr>
        <w:t xml:space="preserve"> </w:t>
      </w:r>
      <w:r>
        <w:rPr>
          <w:spacing w:val="-1"/>
        </w:rPr>
        <w:t>Consequently,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practice</w:t>
      </w:r>
      <w:r>
        <w:rPr>
          <w:spacing w:val="-1"/>
        </w:rPr>
        <w:t xml:space="preserve"> opportunity,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79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rPr>
          <w:spacing w:val="-1"/>
        </w:rPr>
        <w:t>trigger</w:t>
      </w:r>
      <w:r>
        <w:rPr>
          <w:spacing w:val="-7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event,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strong</w:t>
      </w:r>
      <w:r>
        <w:rPr>
          <w:spacing w:val="-6"/>
        </w:rPr>
        <w:t xml:space="preserve"> </w:t>
      </w:r>
      <w:r>
        <w:t>driver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active</w:t>
      </w:r>
      <w:r>
        <w:rPr>
          <w:spacing w:val="57"/>
          <w:w w:val="9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beyond.</w:t>
      </w:r>
    </w:p>
    <w:p w14:paraId="3705A2F8" w14:textId="77777777" w:rsidR="00F441EC" w:rsidRDefault="00F441EC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3705A2F9" w14:textId="77777777" w:rsidR="00F441EC" w:rsidRDefault="00BC0B32">
      <w:pPr>
        <w:pStyle w:val="BodyText"/>
        <w:ind w:right="278"/>
      </w:pPr>
      <w:r>
        <w:rPr>
          <w:spacing w:val="-1"/>
        </w:rPr>
        <w:t>Active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Toorale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t>Park,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Warrego/Darling</w:t>
      </w:r>
      <w:r>
        <w:rPr>
          <w:spacing w:val="79"/>
          <w:w w:val="99"/>
        </w:rPr>
        <w:t xml:space="preserve"> </w:t>
      </w:r>
      <w:r>
        <w:rPr>
          <w:spacing w:val="-1"/>
        </w:rPr>
        <w:t>Rivers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Floodplain,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CEWO</w:t>
      </w:r>
      <w:r>
        <w:rPr>
          <w:rFonts w:cs="Century Gothic"/>
          <w:spacing w:val="-1"/>
        </w:rPr>
        <w:t>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existing</w:t>
      </w:r>
      <w:r>
        <w:rPr>
          <w:rFonts w:cs="Century Gothic"/>
          <w:spacing w:val="-4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46"/>
          <w:w w:val="99"/>
        </w:rPr>
        <w:t xml:space="preserve"> </w:t>
      </w:r>
      <w:r>
        <w:rPr>
          <w:spacing w:val="-1"/>
        </w:rPr>
        <w:t>utilisation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unregulated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Warrego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Toorale.</w:t>
      </w:r>
    </w:p>
    <w:p w14:paraId="3705A2FA" w14:textId="77777777" w:rsidR="00F441EC" w:rsidRDefault="00F441EC">
      <w:pPr>
        <w:spacing w:before="4"/>
        <w:rPr>
          <w:rFonts w:ascii="Century Gothic" w:eastAsia="Century Gothic" w:hAnsi="Century Gothic" w:cs="Century Gothic"/>
          <w:sz w:val="29"/>
          <w:szCs w:val="29"/>
        </w:rPr>
      </w:pPr>
    </w:p>
    <w:p w14:paraId="3705A2FB" w14:textId="77777777" w:rsidR="00F441EC" w:rsidRDefault="00BC0B32">
      <w:pPr>
        <w:pStyle w:val="Heading3"/>
        <w:rPr>
          <w:b w:val="0"/>
          <w:bCs w:val="0"/>
        </w:rPr>
      </w:pPr>
      <w:r>
        <w:t>Murray-Darling</w:t>
      </w:r>
      <w:r>
        <w:rPr>
          <w:spacing w:val="-12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3705A2FC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3705A2FD" w14:textId="77777777" w:rsidR="00F441EC" w:rsidRDefault="00BC0B32">
      <w:pPr>
        <w:pStyle w:val="BodyText"/>
        <w:ind w:right="250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demands,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2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rPr>
          <w:spacing w:val="-1"/>
        </w:rPr>
        <w:t xml:space="preserve">(see </w:t>
      </w:r>
      <w:r>
        <w:rPr>
          <w:spacing w:val="-1"/>
          <w:u w:val="single" w:color="000000"/>
        </w:rPr>
        <w:t>Attachment</w:t>
      </w:r>
    </w:p>
    <w:p w14:paraId="3705A2FE" w14:textId="77777777" w:rsidR="00F441EC" w:rsidRDefault="00BC0B32">
      <w:pPr>
        <w:pStyle w:val="BodyText"/>
        <w:numPr>
          <w:ilvl w:val="0"/>
          <w:numId w:val="2"/>
        </w:numPr>
        <w:tabs>
          <w:tab w:val="left" w:pos="382"/>
        </w:tabs>
        <w:ind w:right="925" w:firstLine="0"/>
      </w:pP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northern</w:t>
      </w:r>
      <w:r>
        <w:rPr>
          <w:spacing w:val="66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9"/>
        </w:rPr>
        <w:t xml:space="preserve"> </w:t>
      </w:r>
      <w:r>
        <w:t>rivers.</w:t>
      </w:r>
    </w:p>
    <w:p w14:paraId="3705A2FF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00" w14:textId="77777777" w:rsidR="00F441EC" w:rsidRDefault="00BC0B32">
      <w:pPr>
        <w:pStyle w:val="BodyText"/>
        <w:numPr>
          <w:ilvl w:val="1"/>
          <w:numId w:val="2"/>
        </w:numPr>
        <w:tabs>
          <w:tab w:val="left" w:pos="829"/>
        </w:tabs>
        <w:spacing w:line="277" w:lineRule="auto"/>
        <w:ind w:right="369" w:hanging="360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84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14:paraId="3705A301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14:paraId="3705A302" w14:textId="77777777" w:rsidR="00F441EC" w:rsidRDefault="00BC0B32">
      <w:pPr>
        <w:pStyle w:val="BodyText"/>
        <w:numPr>
          <w:ilvl w:val="1"/>
          <w:numId w:val="2"/>
        </w:numPr>
        <w:tabs>
          <w:tab w:val="left" w:pos="829"/>
        </w:tabs>
        <w:spacing w:line="274" w:lineRule="auto"/>
        <w:ind w:right="131" w:hanging="360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55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14:paraId="3705A303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3705A304" w14:textId="77777777" w:rsidR="00F441EC" w:rsidRDefault="00BC0B32">
      <w:pPr>
        <w:pStyle w:val="BodyText"/>
        <w:numPr>
          <w:ilvl w:val="1"/>
          <w:numId w:val="2"/>
        </w:numPr>
        <w:tabs>
          <w:tab w:val="left" w:pos="829"/>
        </w:tabs>
        <w:ind w:hanging="360"/>
        <w:rPr>
          <w:rFonts w:cs="Century Gothic"/>
        </w:rPr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population</w:t>
      </w:r>
    </w:p>
    <w:p w14:paraId="3705A305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3705A306" w14:textId="77777777" w:rsidR="00F441EC" w:rsidRDefault="00BC0B32">
      <w:pPr>
        <w:pStyle w:val="BodyText"/>
        <w:numPr>
          <w:ilvl w:val="1"/>
          <w:numId w:val="2"/>
        </w:numPr>
        <w:tabs>
          <w:tab w:val="left" w:pos="829"/>
        </w:tabs>
        <w:spacing w:line="276" w:lineRule="auto"/>
        <w:ind w:right="511" w:hanging="360"/>
      </w:pPr>
      <w:r>
        <w:t>Enable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49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-7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flooding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65"/>
          <w:w w:val="99"/>
        </w:rPr>
        <w:t xml:space="preserve"> </w:t>
      </w:r>
      <w:r>
        <w:rPr>
          <w:spacing w:val="-1"/>
        </w:rPr>
        <w:t>inundating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again</w:t>
      </w:r>
    </w:p>
    <w:p w14:paraId="3705A307" w14:textId="77777777" w:rsidR="00F441EC" w:rsidRDefault="00F441E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3705A308" w14:textId="77777777" w:rsidR="00F441EC" w:rsidRDefault="00BC0B32">
      <w:pPr>
        <w:pStyle w:val="BodyText"/>
        <w:spacing w:line="274" w:lineRule="auto"/>
        <w:ind w:right="250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9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rPr>
          <w:spacing w:val="-1"/>
        </w:rPr>
        <w:t>land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99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14:paraId="3705A309" w14:textId="77777777" w:rsidR="00F441EC" w:rsidRDefault="00F441EC">
      <w:pPr>
        <w:spacing w:line="274" w:lineRule="auto"/>
        <w:sectPr w:rsidR="00F441EC">
          <w:pgSz w:w="11910" w:h="16840"/>
          <w:pgMar w:top="760" w:right="640" w:bottom="1140" w:left="600" w:header="0" w:footer="950" w:gutter="0"/>
          <w:cols w:space="720"/>
        </w:sectPr>
      </w:pPr>
    </w:p>
    <w:p w14:paraId="3705A30A" w14:textId="77777777" w:rsidR="00F441EC" w:rsidRDefault="00BC0B32">
      <w:pPr>
        <w:pStyle w:val="Heading2"/>
        <w:numPr>
          <w:ilvl w:val="1"/>
          <w:numId w:val="21"/>
        </w:numPr>
        <w:tabs>
          <w:tab w:val="left" w:pos="961"/>
        </w:tabs>
        <w:spacing w:before="28"/>
        <w:ind w:hanging="852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lastRenderedPageBreak/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3705A30B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30C" w14:textId="77777777" w:rsidR="00F441EC" w:rsidRDefault="00BC0B32">
      <w:pPr>
        <w:pStyle w:val="BodyText"/>
        <w:ind w:right="104"/>
      </w:pP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10"/>
        </w:rPr>
        <w:t xml:space="preserve"> </w:t>
      </w:r>
      <w:r>
        <w:t>depends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occur.</w:t>
      </w:r>
      <w:r>
        <w:rPr>
          <w:spacing w:val="-5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opportunistic</w:t>
      </w:r>
      <w:r>
        <w:rPr>
          <w:spacing w:val="57"/>
          <w:w w:val="9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overland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reaches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specified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46"/>
          <w:w w:val="99"/>
        </w:rPr>
        <w:t xml:space="preserve"> </w:t>
      </w:r>
      <w:r>
        <w:rPr>
          <w:spacing w:val="-1"/>
        </w:rPr>
        <w:t>entitlement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triggers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period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announced</w:t>
      </w:r>
      <w:r>
        <w:rPr>
          <w:spacing w:val="78"/>
          <w:w w:val="9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met.</w:t>
      </w:r>
      <w:r>
        <w:rPr>
          <w:spacing w:val="-9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contribution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restoring</w:t>
      </w:r>
      <w:r>
        <w:rPr>
          <w:spacing w:val="-7"/>
        </w:rPr>
        <w:t xml:space="preserve"> </w:t>
      </w:r>
      <w:r>
        <w:rPr>
          <w:spacing w:val="1"/>
        </w:rPr>
        <w:t>in-stream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t>reflecting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60"/>
          <w:w w:val="9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windows,</w:t>
      </w:r>
      <w:r>
        <w:rPr>
          <w:spacing w:val="-10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location.</w:t>
      </w:r>
      <w:r>
        <w:rPr>
          <w:spacing w:val="-6"/>
        </w:rPr>
        <w:t xml:space="preserve"> </w:t>
      </w:r>
      <w:r>
        <w:t>Daily,</w:t>
      </w:r>
      <w:r>
        <w:rPr>
          <w:spacing w:val="-9"/>
        </w:rPr>
        <w:t xml:space="preserve"> </w:t>
      </w:r>
      <w:r>
        <w:rPr>
          <w:spacing w:val="-1"/>
        </w:rPr>
        <w:t>instantaneous,</w:t>
      </w:r>
      <w:r>
        <w:rPr>
          <w:spacing w:val="-10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multi-year</w:t>
      </w:r>
      <w:r>
        <w:rPr>
          <w:spacing w:val="-7"/>
        </w:rPr>
        <w:t xml:space="preserve"> </w:t>
      </w:r>
      <w:r>
        <w:rPr>
          <w:spacing w:val="-1"/>
        </w:rPr>
        <w:t>limits</w:t>
      </w:r>
      <w:r>
        <w:rPr>
          <w:spacing w:val="-8"/>
        </w:rPr>
        <w:t xml:space="preserve"> </w:t>
      </w:r>
      <w:r>
        <w:t>cap</w:t>
      </w:r>
      <w:r>
        <w:rPr>
          <w:spacing w:val="-7"/>
        </w:rPr>
        <w:t xml:space="preserve"> </w:t>
      </w:r>
      <w:r>
        <w:rPr>
          <w:spacing w:val="-1"/>
        </w:rPr>
        <w:t>overall</w:t>
      </w:r>
      <w:r>
        <w:rPr>
          <w:spacing w:val="73"/>
          <w:w w:val="99"/>
        </w:rPr>
        <w:t xml:space="preserve"> </w:t>
      </w:r>
      <w:r>
        <w:rPr>
          <w:spacing w:val="-1"/>
        </w:rPr>
        <w:t>diversions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4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event,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likewise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in-stream</w:t>
      </w:r>
      <w:r>
        <w:rPr>
          <w:spacing w:val="-6"/>
        </w:rPr>
        <w:t xml:space="preserve"> </w:t>
      </w:r>
      <w:r>
        <w:rPr>
          <w:spacing w:val="-1"/>
        </w:rPr>
        <w:t>contributions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attributed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77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21"/>
        </w:rPr>
        <w:t xml:space="preserve"> </w:t>
      </w:r>
      <w:r>
        <w:t>Commonwealth</w:t>
      </w:r>
      <w:r>
        <w:rPr>
          <w:spacing w:val="-21"/>
        </w:rPr>
        <w:t xml:space="preserve"> </w:t>
      </w:r>
      <w:r>
        <w:rPr>
          <w:spacing w:val="-1"/>
        </w:rPr>
        <w:t>entitlements.</w:t>
      </w:r>
    </w:p>
    <w:p w14:paraId="3705A30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0E" w14:textId="77777777" w:rsidR="00F441EC" w:rsidRDefault="00BC0B32">
      <w:pPr>
        <w:pStyle w:val="BodyText"/>
        <w:ind w:right="22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outlook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(June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August</w:t>
      </w:r>
      <w:r>
        <w:rPr>
          <w:spacing w:val="-5"/>
        </w:rPr>
        <w:t xml:space="preserve"> </w:t>
      </w:r>
      <w:r>
        <w:rPr>
          <w:spacing w:val="1"/>
        </w:rPr>
        <w:t>2017)</w:t>
      </w:r>
      <w:r>
        <w:rPr>
          <w:spacing w:val="-5"/>
        </w:rPr>
        <w:t xml:space="preserve"> </w:t>
      </w:r>
      <w:r>
        <w:t>suggests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rPr>
          <w:spacing w:val="-1"/>
        </w:rPr>
        <w:t>likelihood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than</w:t>
      </w:r>
      <w:r>
        <w:rPr>
          <w:spacing w:val="63"/>
          <w:w w:val="99"/>
        </w:rPr>
        <w:t xml:space="preserve"> </w:t>
      </w:r>
      <w:r>
        <w:t>wet</w:t>
      </w:r>
      <w:r>
        <w:rPr>
          <w:spacing w:val="-5"/>
        </w:rPr>
        <w:t xml:space="preserve"> </w:t>
      </w:r>
      <w:r>
        <w:rPr>
          <w:spacing w:val="-1"/>
        </w:rPr>
        <w:t>conditions.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chance</w:t>
      </w:r>
      <w:r>
        <w:rPr>
          <w:spacing w:val="-6"/>
        </w:rPr>
        <w:t xml:space="preserve"> </w:t>
      </w:r>
      <w:r>
        <w:rPr>
          <w:spacing w:val="-1"/>
        </w:rPr>
        <w:t>(25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86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likelihood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1"/>
        </w:rPr>
        <w:t>day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temperatures.</w:t>
      </w:r>
      <w:r>
        <w:rPr>
          <w:spacing w:val="-10"/>
        </w:rPr>
        <w:t xml:space="preserve"> </w:t>
      </w:r>
      <w:r>
        <w:t>However,</w:t>
      </w:r>
      <w:r>
        <w:rPr>
          <w:spacing w:val="78"/>
          <w:w w:val="99"/>
        </w:rPr>
        <w:t xml:space="preserve"> </w:t>
      </w:r>
      <w:r>
        <w:rPr>
          <w:spacing w:val="-1"/>
        </w:rPr>
        <w:t>forecasting</w:t>
      </w:r>
      <w:r>
        <w:rPr>
          <w:spacing w:val="-6"/>
        </w:rPr>
        <w:t xml:space="preserve"> </w:t>
      </w:r>
      <w:r>
        <w:rPr>
          <w:spacing w:val="-1"/>
        </w:rPr>
        <w:t>skill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winter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typically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rainfall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streamflow</w:t>
      </w:r>
      <w:r>
        <w:rPr>
          <w:spacing w:val="7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107"/>
          <w:w w:val="99"/>
        </w:rPr>
        <w:t xml:space="preserve"> </w:t>
      </w:r>
      <w:r>
        <w:t>north,</w:t>
      </w:r>
      <w:r>
        <w:rPr>
          <w:spacing w:val="-9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short</w:t>
      </w:r>
      <w:r>
        <w:rPr>
          <w:spacing w:val="-5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rPr>
          <w:spacing w:val="-1"/>
        </w:rPr>
        <w:t>outlook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reliable</w:t>
      </w:r>
      <w:r>
        <w:rPr>
          <w:spacing w:val="-4"/>
        </w:rPr>
        <w:t xml:space="preserve"> </w:t>
      </w:r>
      <w:r>
        <w:t>predictor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57"/>
          <w:w w:val="9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  <w:r>
        <w:rPr>
          <w:spacing w:val="-8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predicted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certainty.</w:t>
      </w:r>
      <w:r>
        <w:rPr>
          <w:spacing w:val="-8"/>
        </w:rPr>
        <w:t xml:space="preserve"> </w:t>
      </w:r>
      <w:r>
        <w:rPr>
          <w:spacing w:val="-1"/>
        </w:rPr>
        <w:t>Large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northern</w:t>
      </w:r>
      <w:r>
        <w:rPr>
          <w:spacing w:val="7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typically</w:t>
      </w:r>
      <w:r>
        <w:rPr>
          <w:spacing w:val="-8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headwater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catchments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rPr>
          <w:spacing w:val="-1"/>
        </w:rPr>
        <w:t>rainfall</w:t>
      </w:r>
      <w:r>
        <w:rPr>
          <w:spacing w:val="-7"/>
        </w:rPr>
        <w:t xml:space="preserve"> </w:t>
      </w:r>
      <w:r>
        <w:t>is</w:t>
      </w:r>
      <w:r>
        <w:rPr>
          <w:spacing w:val="88"/>
          <w:w w:val="99"/>
        </w:rPr>
        <w:t xml:space="preserve"> </w:t>
      </w:r>
      <w:r>
        <w:rPr>
          <w:spacing w:val="-1"/>
        </w:rPr>
        <w:t>much</w:t>
      </w:r>
      <w:r>
        <w:rPr>
          <w:spacing w:val="-7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semi-arid</w:t>
      </w:r>
      <w:r>
        <w:rPr>
          <w:spacing w:val="-7"/>
        </w:rPr>
        <w:t xml:space="preserve"> </w:t>
      </w:r>
      <w:r>
        <w:t>lowland</w:t>
      </w:r>
      <w:r>
        <w:rPr>
          <w:spacing w:val="-7"/>
        </w:rPr>
        <w:t xml:space="preserve"> </w:t>
      </w:r>
      <w:r>
        <w:rPr>
          <w:spacing w:val="-1"/>
        </w:rPr>
        <w:t>areas.</w:t>
      </w:r>
    </w:p>
    <w:p w14:paraId="3705A30F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10" w14:textId="77777777" w:rsidR="00F441EC" w:rsidRDefault="00BC0B32">
      <w:pPr>
        <w:pStyle w:val="BodyText"/>
        <w:spacing w:line="245" w:lineRule="exact"/>
      </w:pPr>
      <w:r>
        <w:rPr>
          <w:spacing w:val="-2"/>
        </w:rPr>
        <w:t>At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2017,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northern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comprise</w:t>
      </w:r>
      <w:r>
        <w:rPr>
          <w:spacing w:val="-8"/>
        </w:rPr>
        <w:t xml:space="preserve"> </w:t>
      </w:r>
      <w:r>
        <w:rPr>
          <w:spacing w:val="-1"/>
        </w:rPr>
        <w:t>around</w:t>
      </w:r>
    </w:p>
    <w:p w14:paraId="3705A311" w14:textId="77777777" w:rsidR="00F441EC" w:rsidRDefault="00BC0B32">
      <w:pPr>
        <w:pStyle w:val="BodyText"/>
        <w:ind w:right="347"/>
        <w:jc w:val="both"/>
      </w:pPr>
      <w:r>
        <w:t>128</w:t>
      </w:r>
      <w:r>
        <w:rPr>
          <w:spacing w:val="-7"/>
        </w:rPr>
        <w:t xml:space="preserve"> </w:t>
      </w:r>
      <w:r>
        <w:t>gigalitres</w:t>
      </w:r>
      <w:r>
        <w:rPr>
          <w:spacing w:val="-6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t>yield.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t>supplementary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Macquarie</w:t>
      </w:r>
      <w:r>
        <w:rPr>
          <w:spacing w:val="-7"/>
        </w:rPr>
        <w:t xml:space="preserve"> </w:t>
      </w:r>
      <w:r>
        <w:t>catchments</w:t>
      </w:r>
      <w:r>
        <w:rPr>
          <w:spacing w:val="-6"/>
        </w:rPr>
        <w:t xml:space="preserve"> </w:t>
      </w:r>
      <w:r>
        <w:rPr>
          <w:spacing w:val="-1"/>
        </w:rPr>
        <w:t xml:space="preserve">(about </w:t>
      </w:r>
      <w:r>
        <w:t>6</w:t>
      </w:r>
      <w:r>
        <w:rPr>
          <w:spacing w:val="-8"/>
        </w:rPr>
        <w:t xml:space="preserve"> </w:t>
      </w:r>
      <w:r>
        <w:t>gigalitres</w:t>
      </w:r>
      <w:r>
        <w:rPr>
          <w:spacing w:val="-7"/>
        </w:rPr>
        <w:t xml:space="preserve"> </w:t>
      </w:r>
      <w:r>
        <w:rPr>
          <w:spacing w:val="-1"/>
        </w:rPr>
        <w:t>long</w:t>
      </w:r>
      <w:r>
        <w:rPr>
          <w:spacing w:val="-8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rPr>
          <w:spacing w:val="-1"/>
        </w:rPr>
        <w:t>yield).</w:t>
      </w:r>
      <w:r>
        <w:rPr>
          <w:spacing w:val="-7"/>
        </w:rPr>
        <w:t xml:space="preserve"> </w:t>
      </w:r>
      <w:r>
        <w:t>Commonwealth</w:t>
      </w:r>
      <w:r>
        <w:rPr>
          <w:spacing w:val="49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2"/>
        </w:rPr>
        <w:t>now</w:t>
      </w:r>
      <w:r>
        <w:rPr>
          <w:spacing w:val="-7"/>
        </w:rPr>
        <w:t xml:space="preserve"> </w:t>
      </w:r>
      <w:r>
        <w:rPr>
          <w:spacing w:val="-1"/>
        </w:rPr>
        <w:t>exceed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water.</w:t>
      </w:r>
    </w:p>
    <w:p w14:paraId="3705A312" w14:textId="77777777" w:rsidR="00F441EC" w:rsidRDefault="00BC0B32">
      <w:pPr>
        <w:pStyle w:val="BodyText"/>
        <w:ind w:right="186"/>
      </w:pPr>
      <w:r>
        <w:rPr>
          <w:spacing w:val="-1"/>
        </w:rPr>
        <w:t>Further</w:t>
      </w:r>
      <w:r>
        <w:rPr>
          <w:spacing w:val="-8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catchments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71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D.</w:t>
      </w:r>
    </w:p>
    <w:p w14:paraId="3705A313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3705A314" w14:textId="77777777" w:rsidR="00F441EC" w:rsidRDefault="00BC0B32">
      <w:pPr>
        <w:pStyle w:val="BodyText"/>
        <w:spacing w:before="62"/>
        <w:ind w:right="22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(with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activation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entitlements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northern</w:t>
      </w:r>
      <w:r>
        <w:rPr>
          <w:spacing w:val="85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9"/>
        </w:rPr>
        <w:t xml:space="preserve"> </w:t>
      </w:r>
      <w:r>
        <w:t>exceeds</w:t>
      </w:r>
      <w:r>
        <w:rPr>
          <w:spacing w:val="-9"/>
        </w:rPr>
        <w:t xml:space="preserve"> </w:t>
      </w:r>
      <w:r>
        <w:t>270</w:t>
      </w:r>
      <w:r>
        <w:rPr>
          <w:spacing w:val="-9"/>
        </w:rPr>
        <w:t xml:space="preserve"> </w:t>
      </w:r>
      <w:r>
        <w:rPr>
          <w:spacing w:val="-1"/>
        </w:rPr>
        <w:t>gigalitres</w:t>
      </w:r>
      <w:r>
        <w:rPr>
          <w:spacing w:val="-7"/>
        </w:rPr>
        <w:t xml:space="preserve"> </w:t>
      </w:r>
      <w:r>
        <w:rPr>
          <w:spacing w:val="-1"/>
        </w:rPr>
        <w:t>(excluding</w:t>
      </w:r>
      <w:r>
        <w:rPr>
          <w:spacing w:val="-9"/>
        </w:rPr>
        <w:t xml:space="preserve"> </w:t>
      </w:r>
      <w:r>
        <w:rPr>
          <w:spacing w:val="-1"/>
        </w:rPr>
        <w:t>supplementary</w:t>
      </w:r>
      <w:r>
        <w:rPr>
          <w:spacing w:val="-10"/>
        </w:rPr>
        <w:t xml:space="preserve"> </w:t>
      </w:r>
      <w:r>
        <w:t>water).</w:t>
      </w:r>
      <w:r>
        <w:rPr>
          <w:spacing w:val="-11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upper</w:t>
      </w:r>
      <w:r>
        <w:rPr>
          <w:spacing w:val="122"/>
          <w:w w:val="99"/>
        </w:rPr>
        <w:t xml:space="preserve"> </w:t>
      </w:r>
      <w:r>
        <w:rPr>
          <w:spacing w:val="-1"/>
        </w:rPr>
        <w:t>limit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rarely,</w:t>
      </w:r>
      <w:r>
        <w:rPr>
          <w:spacing w:val="-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ever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realised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utilisation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rPr>
          <w:spacing w:val="-1"/>
        </w:rPr>
        <w:t>years.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total</w:t>
      </w:r>
      <w:r>
        <w:rPr>
          <w:spacing w:val="77"/>
          <w:w w:val="99"/>
        </w:rPr>
        <w:t xml:space="preserve"> </w:t>
      </w:r>
      <w:r>
        <w:rPr>
          <w:spacing w:val="-1"/>
        </w:rPr>
        <w:t>utilisation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northern</w:t>
      </w:r>
      <w:r>
        <w:rPr>
          <w:spacing w:val="-9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t>catchments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2015</w:t>
      </w:r>
      <w:r>
        <w:rPr>
          <w:rFonts w:cs="Century Gothic"/>
        </w:rPr>
        <w:t>–</w:t>
      </w:r>
      <w:r>
        <w:t>16</w:t>
      </w:r>
      <w:r>
        <w:rPr>
          <w:spacing w:val="-1"/>
          <w:w w:val="99"/>
        </w:rPr>
        <w:t xml:space="preserve"> </w:t>
      </w:r>
      <w:r>
        <w:rPr>
          <w:spacing w:val="78"/>
          <w:w w:val="99"/>
        </w:rPr>
        <w:t xml:space="preserve"> </w:t>
      </w:r>
      <w:r>
        <w:t>(to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2016),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 xml:space="preserve"> </w:t>
      </w:r>
      <w:r>
        <w:t>gigalitres.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Balonne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medium</w:t>
      </w:r>
      <w:r>
        <w:rPr>
          <w:spacing w:val="-6"/>
        </w:rPr>
        <w:t xml:space="preserve"> </w:t>
      </w:r>
      <w:r>
        <w:t>flood</w:t>
      </w:r>
      <w:r>
        <w:rPr>
          <w:spacing w:val="-5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0"/>
          <w:w w:val="99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inundation,</w:t>
      </w:r>
      <w:r>
        <w:rPr>
          <w:spacing w:val="-10"/>
        </w:rPr>
        <w:t xml:space="preserve"> </w:t>
      </w:r>
      <w:r>
        <w:rPr>
          <w:spacing w:val="-1"/>
        </w:rPr>
        <w:t>around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t>gigalitres</w:t>
      </w:r>
      <w:r>
        <w:rPr>
          <w:spacing w:val="-8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expected</w:t>
      </w:r>
      <w:r>
        <w:rPr>
          <w:spacing w:val="85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holdings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system;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medium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84"/>
          <w:w w:val="9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t>gigalitres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likely,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t>gigalitres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rPr>
          <w:spacing w:val="-1"/>
        </w:rPr>
        <w:t>events.</w:t>
      </w:r>
    </w:p>
    <w:p w14:paraId="3705A315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16" w14:textId="77777777" w:rsidR="00F441EC" w:rsidRDefault="00BC0B32">
      <w:pPr>
        <w:pStyle w:val="BodyText"/>
        <w:ind w:right="104"/>
      </w:pPr>
      <w:r>
        <w:rPr>
          <w:spacing w:val="-1"/>
        </w:rPr>
        <w:t>Around</w:t>
      </w:r>
      <w:r>
        <w:rPr>
          <w:spacing w:val="-7"/>
        </w:rPr>
        <w:t xml:space="preserve"> </w:t>
      </w:r>
      <w:r>
        <w:rPr>
          <w:spacing w:val="-1"/>
        </w:rPr>
        <w:t>10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20</w:t>
      </w:r>
      <w:r>
        <w:rPr>
          <w:spacing w:val="-5"/>
        </w:rPr>
        <w:t xml:space="preserve"> </w:t>
      </w:r>
      <w:r>
        <w:t>gigalitres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potentially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active</w:t>
      </w:r>
      <w:r>
        <w:rPr>
          <w:spacing w:val="34"/>
          <w:w w:val="9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enhance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1"/>
        </w:rPr>
        <w:t>Balonne.</w:t>
      </w:r>
    </w:p>
    <w:p w14:paraId="3705A317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18" w14:textId="77777777" w:rsidR="00F441EC" w:rsidRDefault="00BC0B32">
      <w:pPr>
        <w:pStyle w:val="BodyText"/>
        <w:ind w:right="267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7"/>
        </w:rPr>
        <w:t xml:space="preserve"> </w:t>
      </w:r>
      <w:r>
        <w:rPr>
          <w:spacing w:val="-1"/>
        </w:rPr>
        <w:t>accessed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9"/>
        </w:rPr>
        <w:t xml:space="preserve"> </w:t>
      </w:r>
      <w:r>
        <w:t>actively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72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holdings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7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8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-25"/>
            <w:u w:val="single" w:color="0000FF"/>
          </w:rPr>
          <w:t xml:space="preserve"> </w:t>
        </w:r>
      </w:hyperlink>
      <w:r>
        <w:t>and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updated</w:t>
      </w:r>
      <w:r>
        <w:rPr>
          <w:spacing w:val="-26"/>
        </w:rPr>
        <w:t xml:space="preserve"> </w:t>
      </w:r>
      <w:r>
        <w:rPr>
          <w:spacing w:val="-1"/>
        </w:rPr>
        <w:t>monthl</w:t>
      </w:r>
      <w:r>
        <w:rPr>
          <w:spacing w:val="-1"/>
        </w:rPr>
        <w:t>y.</w:t>
      </w:r>
    </w:p>
    <w:p w14:paraId="3705A319" w14:textId="77777777" w:rsidR="00F441EC" w:rsidRDefault="00F441E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3705A31A" w14:textId="77777777" w:rsidR="00F441EC" w:rsidRDefault="00BC0B32">
      <w:pPr>
        <w:pStyle w:val="Heading2"/>
        <w:numPr>
          <w:ilvl w:val="1"/>
          <w:numId w:val="21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t>Stakeholder Feedback</w:t>
      </w:r>
    </w:p>
    <w:p w14:paraId="3705A31B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31C" w14:textId="77777777" w:rsidR="00F441EC" w:rsidRDefault="00BC0B32">
      <w:pPr>
        <w:pStyle w:val="BodyText"/>
        <w:ind w:right="186"/>
      </w:pPr>
      <w:r>
        <w:rPr>
          <w:spacing w:val="-1"/>
        </w:rPr>
        <w:t>Input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68"/>
          <w:w w:val="9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previous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9"/>
        </w:rPr>
        <w:t xml:space="preserve"> </w:t>
      </w:r>
      <w:r>
        <w:rPr>
          <w:spacing w:val="-1"/>
        </w:rPr>
        <w:t>Event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t>mechanisms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discussed</w:t>
      </w:r>
      <w:r>
        <w:rPr>
          <w:spacing w:val="-4"/>
        </w:rPr>
        <w:t xml:space="preserve"> </w:t>
      </w:r>
      <w:r>
        <w:t>with</w:t>
      </w:r>
      <w:r>
        <w:rPr>
          <w:spacing w:val="87"/>
          <w:w w:val="99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rPr>
          <w:spacing w:val="-1"/>
        </w:rPr>
        <w:t>stakeholders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departments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Mines</w:t>
      </w:r>
      <w:r>
        <w:rPr>
          <w:spacing w:val="-7"/>
        </w:rPr>
        <w:t xml:space="preserve"> </w:t>
      </w:r>
      <w:r>
        <w:rPr>
          <w:spacing w:val="-1"/>
        </w:rPr>
        <w:t>(DNRM) over</w:t>
      </w:r>
      <w:r>
        <w:rPr>
          <w:spacing w:val="-9"/>
        </w:rPr>
        <w:t xml:space="preserve"> </w:t>
      </w:r>
      <w:r>
        <w:t>the</w:t>
      </w:r>
      <w:r>
        <w:rPr>
          <w:spacing w:val="105"/>
          <w:w w:val="99"/>
        </w:rPr>
        <w:t xml:space="preserve"> </w:t>
      </w:r>
      <w:r>
        <w:rPr>
          <w:spacing w:val="-1"/>
        </w:rPr>
        <w:t>last</w:t>
      </w:r>
      <w:r>
        <w:rPr>
          <w:spacing w:val="-5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continue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3705A31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1E" w14:textId="77777777" w:rsidR="00F441EC" w:rsidRDefault="00BC0B32">
      <w:pPr>
        <w:pStyle w:val="BodyText"/>
        <w:ind w:right="227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joint</w:t>
      </w:r>
      <w:r>
        <w:rPr>
          <w:spacing w:val="-7"/>
        </w:rPr>
        <w:t xml:space="preserve"> </w:t>
      </w:r>
      <w:r>
        <w:rPr>
          <w:spacing w:val="-1"/>
        </w:rPr>
        <w:t>project</w:t>
      </w:r>
      <w:r>
        <w:rPr>
          <w:spacing w:val="-6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DNRM,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Heritage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t>and</w:t>
      </w:r>
      <w:r>
        <w:rPr>
          <w:spacing w:val="9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CEWO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Code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off-river</w:t>
      </w:r>
      <w:r>
        <w:rPr>
          <w:spacing w:val="-3"/>
        </w:rPr>
        <w:t xml:space="preserve"> </w:t>
      </w:r>
      <w:r>
        <w:t>storages</w:t>
      </w:r>
      <w:r>
        <w:rPr>
          <w:spacing w:val="-6"/>
        </w:rPr>
        <w:t xml:space="preserve"> </w:t>
      </w:r>
      <w:r>
        <w:t>in</w:t>
      </w:r>
      <w:r>
        <w:rPr>
          <w:spacing w:val="54"/>
          <w:w w:val="99"/>
        </w:rPr>
        <w:t xml:space="preserve"> </w:t>
      </w:r>
      <w:r>
        <w:rPr>
          <w:spacing w:val="-1"/>
        </w:rP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law.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Code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finalised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late</w:t>
      </w:r>
      <w:r>
        <w:rPr>
          <w:spacing w:val="77"/>
          <w:w w:val="99"/>
        </w:rPr>
        <w:t xml:space="preserve"> </w:t>
      </w:r>
      <w:r>
        <w:t>2016,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gazetted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2017.</w:t>
      </w:r>
    </w:p>
    <w:p w14:paraId="3705A31F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20" w14:textId="77777777" w:rsidR="00F441EC" w:rsidRDefault="00BC0B32">
      <w:pPr>
        <w:pStyle w:val="BodyText"/>
        <w:ind w:right="18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t>agencies,</w:t>
      </w:r>
      <w:r>
        <w:rPr>
          <w:spacing w:val="-7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OEH,</w:t>
      </w:r>
      <w:r>
        <w:rPr>
          <w:spacing w:val="-9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rPr>
          <w:spacing w:val="-1"/>
        </w:rPr>
        <w:t>(Water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Fisheries</w:t>
      </w:r>
      <w:r>
        <w:rPr>
          <w:spacing w:val="52"/>
          <w:w w:val="99"/>
        </w:rPr>
        <w:t xml:space="preserve"> </w:t>
      </w:r>
      <w:r>
        <w:rPr>
          <w:spacing w:val="-1"/>
        </w:rPr>
        <w:t>divisions),</w:t>
      </w:r>
      <w:r>
        <w:rPr>
          <w:spacing w:val="-11"/>
        </w:rPr>
        <w:t xml:space="preserve"> </w:t>
      </w:r>
      <w:r>
        <w:t>Border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t>Network,</w:t>
      </w:r>
      <w:r>
        <w:rPr>
          <w:spacing w:val="-1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NSW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Murray-Darling</w:t>
      </w:r>
      <w:r>
        <w:rPr>
          <w:spacing w:val="62"/>
          <w:w w:val="99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Inc.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</w:t>
      </w:r>
      <w:r>
        <w:rPr>
          <w:spacing w:val="-7"/>
        </w:rPr>
        <w:t xml:space="preserve"> </w:t>
      </w:r>
      <w:r>
        <w:rPr>
          <w:spacing w:val="-1"/>
        </w:rPr>
        <w:t>Logical</w:t>
      </w:r>
      <w:r>
        <w:rPr>
          <w:spacing w:val="-5"/>
        </w:rPr>
        <w:t xml:space="preserve"> </w:t>
      </w:r>
      <w:r>
        <w:rPr>
          <w:spacing w:val="-1"/>
        </w:rPr>
        <w:t>Australia</w:t>
      </w:r>
      <w:r>
        <w:rPr>
          <w:spacing w:val="-7"/>
        </w:rPr>
        <w:t xml:space="preserve"> </w:t>
      </w:r>
      <w:r>
        <w:rPr>
          <w:spacing w:val="-1"/>
        </w:rPr>
        <w:t>(consultants)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active</w:t>
      </w:r>
      <w:r>
        <w:rPr>
          <w:spacing w:val="98"/>
          <w:w w:val="9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Macintyre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years.</w:t>
      </w:r>
    </w:p>
    <w:p w14:paraId="3705A321" w14:textId="77777777" w:rsidR="00F441EC" w:rsidRDefault="00F441EC">
      <w:pPr>
        <w:sectPr w:rsidR="00F441EC">
          <w:pgSz w:w="11910" w:h="16840"/>
          <w:pgMar w:top="780" w:right="660" w:bottom="1140" w:left="600" w:header="0" w:footer="950" w:gutter="0"/>
          <w:cols w:space="720"/>
        </w:sectPr>
      </w:pPr>
    </w:p>
    <w:p w14:paraId="3705A322" w14:textId="77777777" w:rsidR="00F441EC" w:rsidRDefault="00BC0B32">
      <w:pPr>
        <w:pStyle w:val="Heading3"/>
        <w:spacing w:before="47"/>
        <w:rPr>
          <w:b w:val="0"/>
          <w:bCs w:val="0"/>
        </w:rPr>
      </w:pPr>
      <w:r>
        <w:rPr>
          <w:spacing w:val="-1"/>
        </w:rPr>
        <w:t>Feedback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included:</w:t>
      </w:r>
    </w:p>
    <w:p w14:paraId="3705A323" w14:textId="77777777" w:rsidR="00F441EC" w:rsidRDefault="00BC0B32">
      <w:pPr>
        <w:pStyle w:val="BodyText"/>
        <w:numPr>
          <w:ilvl w:val="2"/>
          <w:numId w:val="21"/>
        </w:numPr>
        <w:tabs>
          <w:tab w:val="left" w:pos="536"/>
        </w:tabs>
        <w:spacing w:before="119"/>
        <w:ind w:right="186"/>
      </w:pPr>
      <w:r>
        <w:rPr>
          <w:spacing w:val="-1"/>
        </w:rP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interest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mechanisms</w:t>
      </w:r>
      <w:r>
        <w:rPr>
          <w:spacing w:val="-6"/>
        </w:rPr>
        <w:t xml:space="preserve"> </w:t>
      </w:r>
      <w:r>
        <w:rPr>
          <w:spacing w:val="-1"/>
        </w:rPr>
        <w:t>amongst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Balonne</w:t>
      </w:r>
      <w:r>
        <w:rPr>
          <w:spacing w:val="-6"/>
        </w:rPr>
        <w:t xml:space="preserve"> </w:t>
      </w:r>
      <w:r>
        <w:t>water</w:t>
      </w:r>
      <w:r>
        <w:rPr>
          <w:spacing w:val="87"/>
          <w:w w:val="99"/>
        </w:rPr>
        <w:t xml:space="preserve"> </w:t>
      </w:r>
      <w:r>
        <w:rPr>
          <w:spacing w:val="-1"/>
        </w:rPr>
        <w:t>users,</w:t>
      </w:r>
      <w:r>
        <w:rPr>
          <w:spacing w:val="-13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representatives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Queensland</w:t>
      </w:r>
      <w:r>
        <w:rPr>
          <w:spacing w:val="-10"/>
        </w:rPr>
        <w:t xml:space="preserve"> </w:t>
      </w:r>
      <w:r>
        <w:t>agencies.</w:t>
      </w:r>
    </w:p>
    <w:p w14:paraId="3705A324" w14:textId="77777777" w:rsidR="00F441EC" w:rsidRDefault="00BC0B32">
      <w:pPr>
        <w:pStyle w:val="BodyText"/>
        <w:numPr>
          <w:ilvl w:val="2"/>
          <w:numId w:val="21"/>
        </w:numPr>
        <w:tabs>
          <w:tab w:val="left" w:pos="536"/>
        </w:tabs>
        <w:spacing w:before="119"/>
        <w:ind w:right="106"/>
      </w:pPr>
      <w:r>
        <w:rPr>
          <w:spacing w:val="-1"/>
        </w:rPr>
        <w:t>Queensland</w:t>
      </w:r>
      <w:r>
        <w:rPr>
          <w:spacing w:val="-11"/>
        </w:rPr>
        <w:t xml:space="preserve"> </w:t>
      </w:r>
      <w:r>
        <w:t>agencies,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organisations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representatives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fisheries</w:t>
      </w:r>
      <w:r>
        <w:rPr>
          <w:spacing w:val="-10"/>
        </w:rPr>
        <w:t xml:space="preserve"> </w:t>
      </w:r>
      <w:r>
        <w:t>departments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57"/>
          <w:w w:val="99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rPr>
          <w:spacing w:val="-1"/>
        </w:rPr>
        <w:t>states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Macintyre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targeting</w:t>
      </w:r>
      <w:r>
        <w:rPr>
          <w:spacing w:val="-7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rPr>
          <w:spacing w:val="-1"/>
        </w:rPr>
        <w:t>channel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7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enhancing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event.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proposal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rPr>
          <w:spacing w:val="1"/>
        </w:rPr>
        <w:t>additional</w:t>
      </w:r>
      <w:r>
        <w:rPr>
          <w:spacing w:val="46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6"/>
        </w:rPr>
        <w:t xml:space="preserve"> </w:t>
      </w:r>
      <w:r>
        <w:rPr>
          <w:spacing w:val="-1"/>
        </w:rPr>
        <w:t>(by</w:t>
      </w:r>
      <w:r>
        <w:rPr>
          <w:spacing w:val="-9"/>
        </w:rPr>
        <w:t xml:space="preserve"> </w:t>
      </w:r>
      <w:r>
        <w:t>trading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swapping</w:t>
      </w:r>
      <w:r>
        <w:rPr>
          <w:spacing w:val="-10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types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holdings)</w:t>
      </w:r>
      <w:r>
        <w:rPr>
          <w:w w:val="99"/>
        </w:rPr>
        <w:t xml:space="preserve"> </w:t>
      </w:r>
      <w:r>
        <w:rPr>
          <w:spacing w:val="64"/>
          <w:w w:val="9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rPr>
          <w:spacing w:val="-1"/>
        </w:rPr>
        <w:t>considered</w:t>
      </w:r>
      <w:r>
        <w:rPr>
          <w:spacing w:val="-8"/>
        </w:rPr>
        <w:t xml:space="preserve"> </w:t>
      </w:r>
      <w:r>
        <w:t>ecologically</w:t>
      </w:r>
      <w:r>
        <w:rPr>
          <w:spacing w:val="-10"/>
        </w:rPr>
        <w:t xml:space="preserve"> </w:t>
      </w:r>
      <w:r>
        <w:rPr>
          <w:spacing w:val="-1"/>
        </w:rPr>
        <w:t>sound.</w:t>
      </w:r>
      <w:r>
        <w:rPr>
          <w:spacing w:val="-11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implementation.</w:t>
      </w:r>
    </w:p>
    <w:p w14:paraId="3705A325" w14:textId="77777777" w:rsidR="00F441EC" w:rsidRDefault="00BC0B32">
      <w:pPr>
        <w:pStyle w:val="BodyText"/>
        <w:numPr>
          <w:ilvl w:val="2"/>
          <w:numId w:val="21"/>
        </w:numPr>
        <w:tabs>
          <w:tab w:val="left" w:pos="536"/>
        </w:tabs>
        <w:spacing w:before="119"/>
        <w:ind w:right="338"/>
      </w:pPr>
      <w:r>
        <w:rPr>
          <w:spacing w:val="-1"/>
        </w:rPr>
        <w:t>Whilst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parties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soon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possible,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recognition</w:t>
      </w:r>
      <w:r>
        <w:rPr>
          <w:spacing w:val="62"/>
          <w:w w:val="9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developing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trading</w:t>
      </w:r>
      <w:r>
        <w:rPr>
          <w:spacing w:val="-9"/>
        </w:rPr>
        <w:t xml:space="preserve"> </w:t>
      </w:r>
      <w:r>
        <w:t>processes,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requirement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suitable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trigger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82"/>
          <w:w w:val="99"/>
        </w:rPr>
        <w:t xml:space="preserve"> </w:t>
      </w:r>
      <w:r>
        <w:t>event/conditions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resolution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1"/>
        </w:rPr>
        <w:t>issu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(for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private</w:t>
      </w:r>
      <w:r>
        <w:rPr>
          <w:spacing w:val="67"/>
          <w:w w:val="99"/>
        </w:rPr>
        <w:t xml:space="preserve"> </w:t>
      </w:r>
      <w:r>
        <w:rPr>
          <w:spacing w:val="-1"/>
        </w:rPr>
        <w:t>storage)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t>delay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constrain</w:t>
      </w:r>
      <w:r>
        <w:rPr>
          <w:spacing w:val="-8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augmentation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short-term.</w:t>
      </w:r>
    </w:p>
    <w:p w14:paraId="3705A32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327" w14:textId="77777777" w:rsidR="00F441EC" w:rsidRDefault="00F441E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3705A328" w14:textId="77777777" w:rsidR="00F441EC" w:rsidRDefault="00BC0B32">
      <w:pPr>
        <w:pStyle w:val="Heading2"/>
        <w:numPr>
          <w:ilvl w:val="1"/>
          <w:numId w:val="21"/>
        </w:numPr>
        <w:tabs>
          <w:tab w:val="left" w:pos="961"/>
        </w:tabs>
        <w:ind w:hanging="852"/>
        <w:rPr>
          <w:b w:val="0"/>
          <w:bCs w:val="0"/>
        </w:rPr>
      </w:pPr>
      <w:bookmarkStart w:id="28" w:name="_bookmark27"/>
      <w:bookmarkEnd w:id="28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3705A329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32A" w14:textId="77777777" w:rsidR="00F441EC" w:rsidRDefault="00BC0B32">
      <w:pPr>
        <w:pStyle w:val="BodyText"/>
        <w:ind w:right="186"/>
      </w:pPr>
      <w:r>
        <w:rPr>
          <w:spacing w:val="-1"/>
        </w:rP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Act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Holder</w:t>
      </w:r>
      <w:r>
        <w:rPr>
          <w:spacing w:val="-5"/>
        </w:rPr>
        <w:t xml:space="preserve"> </w:t>
      </w:r>
      <w:r>
        <w:rPr>
          <w:spacing w:val="-1"/>
        </w:rPr>
        <w:t>(CEWH)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3705A32B" w14:textId="77777777" w:rsidR="00F441EC" w:rsidRDefault="00BC0B32">
      <w:pPr>
        <w:pStyle w:val="BodyText"/>
        <w:spacing w:before="7" w:line="242" w:lineRule="exact"/>
        <w:ind w:right="104"/>
      </w:pP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protecting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restoring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1"/>
        </w:rPr>
        <w:t>Basin.</w:t>
      </w:r>
    </w:p>
    <w:p w14:paraId="3705A32C" w14:textId="77777777" w:rsidR="00F441EC" w:rsidRDefault="00F441E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3705A32D" w14:textId="77777777" w:rsidR="00F441EC" w:rsidRDefault="00BC0B32">
      <w:pPr>
        <w:pStyle w:val="BodyText"/>
        <w:ind w:right="270"/>
        <w:rPr>
          <w:rFonts w:cs="Century Gothic"/>
        </w:rPr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activities</w:t>
      </w:r>
      <w:r>
        <w:rPr>
          <w:spacing w:val="7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1"/>
          <w:w w:val="9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24"/>
        </w:rPr>
        <w:t xml:space="preserve"> </w:t>
      </w:r>
      <w:r>
        <w:rPr>
          <w:rFonts w:cs="Century Gothic"/>
          <w:spacing w:val="-1"/>
        </w:rPr>
        <w:t>activities.’</w:t>
      </w:r>
    </w:p>
    <w:p w14:paraId="3705A32E" w14:textId="77777777" w:rsidR="00F441EC" w:rsidRDefault="00BC0B32">
      <w:pPr>
        <w:pStyle w:val="BodyText"/>
        <w:spacing w:before="119"/>
        <w:ind w:right="104"/>
      </w:pPr>
      <w:r>
        <w:t>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at</w:t>
      </w:r>
      <w:r>
        <w:rPr>
          <w:spacing w:val="67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activities.</w:t>
      </w:r>
    </w:p>
    <w:p w14:paraId="3705A32F" w14:textId="77777777" w:rsidR="00F441EC" w:rsidRDefault="00F441EC">
      <w:pPr>
        <w:sectPr w:rsidR="00F441EC">
          <w:pgSz w:w="11910" w:h="16840"/>
          <w:pgMar w:top="760" w:right="660" w:bottom="1140" w:left="600" w:header="0" w:footer="950" w:gutter="0"/>
          <w:cols w:space="720"/>
        </w:sectPr>
      </w:pPr>
    </w:p>
    <w:p w14:paraId="3705A330" w14:textId="77777777" w:rsidR="00F441EC" w:rsidRDefault="00BC0B32">
      <w:pPr>
        <w:pStyle w:val="Heading1"/>
        <w:numPr>
          <w:ilvl w:val="0"/>
          <w:numId w:val="1"/>
        </w:numPr>
        <w:tabs>
          <w:tab w:val="left" w:pos="675"/>
        </w:tabs>
        <w:spacing w:before="2"/>
        <w:ind w:hanging="566"/>
        <w:rPr>
          <w:b w:val="0"/>
          <w:bCs w:val="0"/>
        </w:rPr>
      </w:pPr>
      <w:bookmarkStart w:id="29" w:name="_bookmark28"/>
      <w:bookmarkEnd w:id="29"/>
      <w:r>
        <w:rPr>
          <w:color w:val="5F4879"/>
        </w:rPr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3705A331" w14:textId="77777777" w:rsidR="00F441EC" w:rsidRDefault="00BC0B32">
      <w:pPr>
        <w:pStyle w:val="Heading2"/>
        <w:numPr>
          <w:ilvl w:val="1"/>
          <w:numId w:val="1"/>
        </w:numPr>
        <w:tabs>
          <w:tab w:val="left" w:pos="961"/>
        </w:tabs>
        <w:spacing w:before="245"/>
        <w:ind w:hanging="852"/>
        <w:rPr>
          <w:b w:val="0"/>
          <w:bCs w:val="0"/>
        </w:rPr>
      </w:pPr>
      <w:bookmarkStart w:id="30" w:name="_bookmark29"/>
      <w:bookmarkEnd w:id="30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3705A332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333" w14:textId="77777777" w:rsidR="00F441EC" w:rsidRDefault="00BC0B32">
      <w:pPr>
        <w:pStyle w:val="BodyText"/>
        <w:ind w:right="131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3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 xml:space="preserve">Figure </w:t>
      </w:r>
      <w:r>
        <w:t>3,</w:t>
      </w:r>
      <w:r>
        <w:rPr>
          <w:spacing w:val="75"/>
          <w:w w:val="9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allows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CEWO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-5"/>
        </w:rPr>
        <w:t xml:space="preserve"> </w:t>
      </w:r>
      <w:r>
        <w:t>manner and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</w:t>
      </w:r>
      <w:r>
        <w:rPr>
          <w:spacing w:val="40"/>
          <w:w w:val="99"/>
        </w:rPr>
        <w:t xml:space="preserve"> </w:t>
      </w:r>
      <w:r>
        <w:rPr>
          <w:spacing w:val="-1"/>
        </w:rPr>
        <w:t>exercise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rPr>
          <w:spacing w:val="-1"/>
        </w:rPr>
        <w:t>drivers</w:t>
      </w:r>
      <w:r>
        <w:rPr>
          <w:spacing w:val="-4"/>
        </w:rPr>
        <w:t xml:space="preserve"> </w:t>
      </w:r>
      <w:r>
        <w:rPr>
          <w:spacing w:val="-1"/>
        </w:rPr>
        <w:t>(demand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supply).</w:t>
      </w:r>
    </w:p>
    <w:p w14:paraId="3705A334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35" w14:textId="77777777" w:rsidR="00F441EC" w:rsidRDefault="00BC0B32">
      <w:pPr>
        <w:pStyle w:val="BodyText"/>
        <w:ind w:right="131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83"/>
          <w:w w:val="99"/>
        </w:rPr>
        <w:t xml:space="preserve"> </w:t>
      </w:r>
      <w:r>
        <w:t>prevailing</w:t>
      </w:r>
      <w:r>
        <w:rPr>
          <w:spacing w:val="-8"/>
        </w:rPr>
        <w:t xml:space="preserve"> </w:t>
      </w:r>
      <w:r>
        <w:rPr>
          <w:spacing w:val="-1"/>
        </w:rPr>
        <w:t>factors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market</w:t>
      </w:r>
      <w:r>
        <w:rPr>
          <w:spacing w:val="50"/>
          <w:w w:val="99"/>
        </w:rPr>
        <w:t xml:space="preserve"> </w:t>
      </w:r>
      <w:r>
        <w:rPr>
          <w:spacing w:val="-1"/>
        </w:rPr>
        <w:t>conditions.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arrangements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account</w:t>
      </w:r>
      <w:r>
        <w:rPr>
          <w:spacing w:val="90"/>
          <w:w w:val="9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stage.</w:t>
      </w:r>
    </w:p>
    <w:p w14:paraId="3705A336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p w14:paraId="3705A337" w14:textId="77777777" w:rsidR="00F441EC" w:rsidRDefault="00BC0B32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3705A5BB" wp14:editId="3705A5BC">
            <wp:extent cx="6211753" cy="3667125"/>
            <wp:effectExtent l="0" t="0" r="0" b="0"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753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A338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14:paraId="3705A339" w14:textId="77777777" w:rsidR="00F441EC" w:rsidRDefault="00BC0B32">
      <w:pPr>
        <w:pStyle w:val="BodyText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3: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3705A33A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3705A33B" w14:textId="77777777" w:rsidR="00F441EC" w:rsidRDefault="00BC0B32">
      <w:pPr>
        <w:pStyle w:val="Heading2"/>
        <w:numPr>
          <w:ilvl w:val="1"/>
          <w:numId w:val="1"/>
        </w:numPr>
        <w:tabs>
          <w:tab w:val="left" w:pos="961"/>
        </w:tabs>
        <w:ind w:hanging="852"/>
        <w:rPr>
          <w:b w:val="0"/>
          <w:bCs w:val="0"/>
        </w:rPr>
      </w:pPr>
      <w:bookmarkStart w:id="31" w:name="_bookmark30"/>
      <w:bookmarkEnd w:id="31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3705A33C" w14:textId="77777777" w:rsidR="00F441EC" w:rsidRDefault="00F441EC">
      <w:pPr>
        <w:spacing w:before="6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33D" w14:textId="77777777" w:rsidR="00F441EC" w:rsidRDefault="00BC0B32">
      <w:pPr>
        <w:pStyle w:val="BodyText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CEWO</w:t>
      </w:r>
      <w:r>
        <w:rPr>
          <w:spacing w:val="-4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rPr>
          <w:spacing w:val="1"/>
        </w:rP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site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50">
        <w:r>
          <w:rPr>
            <w:color w:val="0000FF"/>
            <w:u w:val="single" w:color="0000FF"/>
          </w:rPr>
          <w:t>http://www.environment.gov.au/water/cewo</w:t>
        </w:r>
      </w:hyperlink>
    </w:p>
    <w:p w14:paraId="3705A33E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3705A33F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62"/>
        <w:ind w:right="132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51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52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3705A340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3705A341" w14:textId="77777777" w:rsidR="00F441EC" w:rsidRDefault="00BC0B32">
      <w:pPr>
        <w:pStyle w:val="BodyText"/>
        <w:numPr>
          <w:ilvl w:val="0"/>
          <w:numId w:val="25"/>
        </w:numPr>
        <w:tabs>
          <w:tab w:val="left" w:pos="478"/>
        </w:tabs>
        <w:spacing w:before="62"/>
        <w:ind w:right="70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53">
        <w:r>
          <w:rPr>
            <w:color w:val="0000FF"/>
            <w:w w:val="95"/>
            <w:u w:val="single" w:color="0000FF"/>
          </w:rPr>
          <w:t>http://www.enviro</w:t>
        </w:r>
        <w:r>
          <w:rPr>
            <w:color w:val="0000FF"/>
            <w:w w:val="95"/>
            <w:u w:val="single" w:color="0000FF"/>
          </w:rPr>
          <w:t>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54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3705A342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3705A343" w14:textId="77777777" w:rsidR="00F441EC" w:rsidRDefault="00BC0B32">
      <w:pPr>
        <w:numPr>
          <w:ilvl w:val="0"/>
          <w:numId w:val="25"/>
        </w:numPr>
        <w:tabs>
          <w:tab w:val="left" w:pos="478"/>
        </w:tabs>
        <w:spacing w:before="62"/>
        <w:ind w:right="12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spacing w:val="-32"/>
          <w:sz w:val="20"/>
          <w:szCs w:val="20"/>
        </w:rPr>
        <w:t xml:space="preserve"> </w:t>
      </w:r>
      <w:hyperlink r:id="rId55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6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framework</w:t>
        </w:r>
      </w:hyperlink>
    </w:p>
    <w:p w14:paraId="3705A34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  <w:sectPr w:rsidR="00F441EC">
          <w:pgSz w:w="11910" w:h="16840"/>
          <w:pgMar w:top="800" w:right="780" w:bottom="1140" w:left="600" w:header="0" w:footer="950" w:gutter="0"/>
          <w:cols w:space="720"/>
        </w:sectPr>
      </w:pPr>
    </w:p>
    <w:p w14:paraId="3705A345" w14:textId="77777777" w:rsidR="00F441EC" w:rsidRDefault="00BC0B32">
      <w:pPr>
        <w:pStyle w:val="Heading1"/>
        <w:rPr>
          <w:b w:val="0"/>
          <w:bCs w:val="0"/>
        </w:rPr>
      </w:pPr>
      <w:bookmarkStart w:id="32" w:name="_bookmark31"/>
      <w:bookmarkEnd w:id="32"/>
      <w:r>
        <w:rPr>
          <w:color w:val="5F4879"/>
        </w:rPr>
        <w:t>Bibliography</w:t>
      </w:r>
    </w:p>
    <w:p w14:paraId="3705A346" w14:textId="77777777" w:rsidR="00F441EC" w:rsidRDefault="00BC0B32">
      <w:pPr>
        <w:spacing w:before="246"/>
        <w:ind w:left="107" w:right="22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Alluvium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(2016).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Toorale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Business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Case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6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Heritage</w:t>
      </w:r>
    </w:p>
    <w:p w14:paraId="3705A347" w14:textId="77777777" w:rsidR="00F441EC" w:rsidRDefault="00BC0B32">
      <w:pPr>
        <w:spacing w:before="119"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ANU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(Australian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University)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Enterprise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(2011).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Decision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Support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System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Narran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Lakes.</w:t>
      </w:r>
    </w:p>
    <w:p w14:paraId="3705A348" w14:textId="77777777" w:rsidR="00F441EC" w:rsidRDefault="00BC0B32">
      <w:pPr>
        <w:pStyle w:val="BodyText"/>
        <w:spacing w:line="245" w:lineRule="exact"/>
      </w:pPr>
      <w:r>
        <w:rPr>
          <w:spacing w:val="-1"/>
        </w:rPr>
        <w:t>Final</w:t>
      </w:r>
      <w:r>
        <w:rPr>
          <w:spacing w:val="-7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Environment,</w:t>
      </w:r>
      <w:r>
        <w:rPr>
          <w:spacing w:val="-9"/>
        </w:rPr>
        <w:t xml:space="preserve"> </w:t>
      </w:r>
      <w:r>
        <w:t>Sydney.</w:t>
      </w:r>
    </w:p>
    <w:p w14:paraId="3705A349" w14:textId="77777777" w:rsidR="00F441EC" w:rsidRDefault="00BC0B32">
      <w:pPr>
        <w:pStyle w:val="BodyText"/>
        <w:spacing w:before="119"/>
        <w:ind w:right="465"/>
        <w:jc w:val="both"/>
      </w:pPr>
      <w:r>
        <w:t>Balcombe,</w:t>
      </w:r>
      <w:r>
        <w:rPr>
          <w:spacing w:val="-6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Arthington,</w:t>
      </w:r>
      <w:r>
        <w:rPr>
          <w:spacing w:val="-8"/>
        </w:rPr>
        <w:t xml:space="preserve"> </w:t>
      </w:r>
      <w:r>
        <w:rPr>
          <w:spacing w:val="-1"/>
        </w:rPr>
        <w:t>A.</w:t>
      </w:r>
      <w:r>
        <w:rPr>
          <w:spacing w:val="-5"/>
        </w:rPr>
        <w:t xml:space="preserve"> </w:t>
      </w:r>
      <w:r>
        <w:t>Foster,</w:t>
      </w:r>
      <w:r>
        <w:rPr>
          <w:spacing w:val="-8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Thoms,</w:t>
      </w:r>
      <w:r>
        <w:rPr>
          <w:spacing w:val="-8"/>
        </w:rPr>
        <w:t xml:space="preserve"> </w:t>
      </w:r>
      <w:r>
        <w:rPr>
          <w:spacing w:val="2"/>
        </w:rPr>
        <w:t>M.</w:t>
      </w:r>
      <w:r>
        <w:rPr>
          <w:spacing w:val="-7"/>
        </w:rPr>
        <w:t xml:space="preserve"> </w:t>
      </w:r>
      <w:r>
        <w:t>Wilson,</w:t>
      </w:r>
      <w:r>
        <w:rPr>
          <w:spacing w:val="-8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Bunn,</w:t>
      </w:r>
      <w:r>
        <w:rPr>
          <w:spacing w:val="-7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(2006).</w:t>
      </w:r>
      <w:r>
        <w:rPr>
          <w:spacing w:val="-8"/>
        </w:rPr>
        <w:t xml:space="preserve"> </w:t>
      </w:r>
      <w:r>
        <w:t>Fish</w:t>
      </w:r>
      <w:r>
        <w:rPr>
          <w:spacing w:val="-5"/>
        </w:rPr>
        <w:t xml:space="preserve"> </w:t>
      </w:r>
      <w:r>
        <w:rPr>
          <w:spacing w:val="-1"/>
        </w:rPr>
        <w:t>assemblages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an</w:t>
      </w:r>
      <w:r>
        <w:rPr>
          <w:spacing w:val="70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1"/>
        </w:rPr>
        <w:t>dryland</w:t>
      </w:r>
      <w:r>
        <w:rPr>
          <w:spacing w:val="-8"/>
        </w:rPr>
        <w:t xml:space="preserve"> </w:t>
      </w:r>
      <w:r>
        <w:t>river:</w:t>
      </w:r>
      <w:r>
        <w:rPr>
          <w:spacing w:val="-9"/>
        </w:rPr>
        <w:t xml:space="preserve"> </w:t>
      </w:r>
      <w:r>
        <w:t>abundance,</w:t>
      </w:r>
      <w:r>
        <w:rPr>
          <w:spacing w:val="-9"/>
        </w:rPr>
        <w:t xml:space="preserve"> </w:t>
      </w:r>
      <w:r>
        <w:t>assemblage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Warrego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55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rPr>
          <w:i/>
        </w:rPr>
        <w:t>Marine</w:t>
      </w:r>
      <w:r>
        <w:rPr>
          <w:i/>
          <w:spacing w:val="-10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Freshwater</w:t>
      </w:r>
      <w:r>
        <w:rPr>
          <w:i/>
          <w:spacing w:val="-9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12"/>
        </w:rPr>
        <w:t xml:space="preserve"> </w:t>
      </w:r>
      <w:r>
        <w:t>57,</w:t>
      </w:r>
      <w:r>
        <w:rPr>
          <w:spacing w:val="-10"/>
        </w:rPr>
        <w:t xml:space="preserve"> </w:t>
      </w:r>
      <w:r>
        <w:rPr>
          <w:spacing w:val="-1"/>
        </w:rPr>
        <w:t>619-633.</w:t>
      </w:r>
    </w:p>
    <w:p w14:paraId="3705A34A" w14:textId="77777777" w:rsidR="00F441EC" w:rsidRDefault="00BC0B32">
      <w:pPr>
        <w:pStyle w:val="BodyText"/>
        <w:spacing w:before="119"/>
        <w:ind w:right="222"/>
      </w:pPr>
      <w:r>
        <w:t>Balcombe</w:t>
      </w:r>
      <w:r>
        <w:rPr>
          <w:spacing w:val="-5"/>
        </w:rPr>
        <w:t xml:space="preserve"> </w:t>
      </w:r>
      <w:r>
        <w:t>S,</w:t>
      </w:r>
      <w:r>
        <w:rPr>
          <w:spacing w:val="-9"/>
        </w:rPr>
        <w:t xml:space="preserve"> </w:t>
      </w:r>
      <w:r>
        <w:rPr>
          <w:spacing w:val="-1"/>
        </w:rPr>
        <w:t>Bunn</w:t>
      </w:r>
      <w:r>
        <w:rPr>
          <w:spacing w:val="-3"/>
        </w:rPr>
        <w:t xml:space="preserve"> </w:t>
      </w:r>
      <w:r>
        <w:t>S,</w:t>
      </w:r>
      <w:r>
        <w:rPr>
          <w:spacing w:val="-6"/>
        </w:rPr>
        <w:t xml:space="preserve"> </w:t>
      </w:r>
      <w:r>
        <w:rPr>
          <w:spacing w:val="-1"/>
        </w:rPr>
        <w:t>Arthington</w:t>
      </w:r>
      <w:r>
        <w:rPr>
          <w:spacing w:val="-4"/>
        </w:rPr>
        <w:t xml:space="preserve"> </w:t>
      </w:r>
      <w:r>
        <w:rPr>
          <w:spacing w:val="-1"/>
        </w:rPr>
        <w:t>A,</w:t>
      </w:r>
      <w:r>
        <w:rPr>
          <w:spacing w:val="-7"/>
        </w:rPr>
        <w:t xml:space="preserve"> </w:t>
      </w:r>
      <w:r>
        <w:t>Fawcett</w:t>
      </w:r>
      <w:r>
        <w:rPr>
          <w:spacing w:val="-4"/>
        </w:rPr>
        <w:t xml:space="preserve"> </w:t>
      </w:r>
      <w:r>
        <w:t>J,</w:t>
      </w:r>
      <w:r>
        <w:rPr>
          <w:spacing w:val="-7"/>
        </w:rPr>
        <w:t xml:space="preserve"> </w:t>
      </w:r>
      <w:r>
        <w:t>McKenzie-Smith</w:t>
      </w:r>
      <w:r>
        <w:rPr>
          <w:spacing w:val="-5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Wright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(2007)</w:t>
      </w:r>
      <w:r>
        <w:rPr>
          <w:rFonts w:cs="Century Gothic"/>
        </w:rPr>
        <w:t>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‘Fish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larvae,</w:t>
      </w:r>
      <w:r>
        <w:rPr>
          <w:rFonts w:cs="Century Gothic"/>
          <w:spacing w:val="48"/>
          <w:w w:val="99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biomass</w:t>
      </w:r>
      <w:r>
        <w:rPr>
          <w:spacing w:val="-8"/>
        </w:rPr>
        <w:t xml:space="preserve"> </w:t>
      </w:r>
      <w:r>
        <w:rPr>
          <w:spacing w:val="-1"/>
        </w:rPr>
        <w:t>relationships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arid</w:t>
      </w:r>
      <w:r>
        <w:rPr>
          <w:spacing w:val="-8"/>
        </w:rPr>
        <w:t xml:space="preserve"> </w:t>
      </w:r>
      <w:r>
        <w:rPr>
          <w:spacing w:val="-1"/>
        </w:rPr>
        <w:t>zone</w:t>
      </w:r>
      <w:r>
        <w:rPr>
          <w:spacing w:val="-7"/>
        </w:rPr>
        <w:t xml:space="preserve"> </w:t>
      </w:r>
      <w:r>
        <w:t>river:</w:t>
      </w:r>
      <w:r>
        <w:rPr>
          <w:spacing w:val="-9"/>
        </w:rPr>
        <w:t xml:space="preserve"> </w:t>
      </w:r>
      <w:r>
        <w:t>links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rFonts w:cs="Century Gothic"/>
        </w:rPr>
        <w:t>waterholes’,</w:t>
      </w:r>
      <w:r>
        <w:rPr>
          <w:rFonts w:cs="Century Gothic"/>
          <w:spacing w:val="-13"/>
        </w:rPr>
        <w:t xml:space="preserve"> </w:t>
      </w:r>
      <w:r>
        <w:rPr>
          <w:rFonts w:cs="Century Gothic"/>
          <w:i/>
        </w:rPr>
        <w:t>Freshwater</w:t>
      </w:r>
      <w:r>
        <w:rPr>
          <w:rFonts w:cs="Century Gothic"/>
          <w:i/>
          <w:spacing w:val="-12"/>
        </w:rPr>
        <w:t xml:space="preserve"> </w:t>
      </w:r>
      <w:r>
        <w:rPr>
          <w:rFonts w:cs="Century Gothic"/>
          <w:i/>
        </w:rPr>
        <w:t>Biology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52,</w:t>
      </w:r>
      <w:r>
        <w:rPr>
          <w:spacing w:val="-14"/>
        </w:rPr>
        <w:t xml:space="preserve"> </w:t>
      </w:r>
      <w:r>
        <w:t>2385</w:t>
      </w:r>
      <w:r>
        <w:rPr>
          <w:rFonts w:cs="Century Gothic"/>
        </w:rPr>
        <w:t>–</w:t>
      </w:r>
      <w:r>
        <w:t>2398.</w:t>
      </w:r>
    </w:p>
    <w:p w14:paraId="3705A34B" w14:textId="77777777" w:rsidR="00F441EC" w:rsidRDefault="00BC0B32">
      <w:pPr>
        <w:spacing w:before="119"/>
        <w:ind w:left="107" w:right="26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Brandis,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K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Bino,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G.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(2016).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review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relationships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between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flow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waterbird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ecology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5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Condamine-Balonne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Barwon-Darling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system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Systems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42"/>
          <w:w w:val="99"/>
          <w:sz w:val="20"/>
        </w:rPr>
        <w:t xml:space="preserve"> </w:t>
      </w:r>
      <w:r>
        <w:rPr>
          <w:rFonts w:ascii="Century Gothic"/>
          <w:sz w:val="20"/>
        </w:rPr>
        <w:t>Canberra,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2"/>
          <w:sz w:val="20"/>
        </w:rPr>
        <w:t>(in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prep).</w:t>
      </w:r>
    </w:p>
    <w:p w14:paraId="3705A34C" w14:textId="77777777" w:rsidR="00F441EC" w:rsidRDefault="00BC0B32">
      <w:pPr>
        <w:spacing w:before="118"/>
        <w:ind w:left="107" w:right="6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Brennan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O’Brien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Thoms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Maher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S(2002).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Physical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Character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Flow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Criteria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5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Wetlands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Along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Barwon-Darling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CRC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Freshwater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Ecology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Technical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Land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Conservation.</w:t>
      </w:r>
    </w:p>
    <w:p w14:paraId="3705A34D" w14:textId="77777777" w:rsidR="00F441EC" w:rsidRDefault="00BC0B32">
      <w:pPr>
        <w:pStyle w:val="BodyText"/>
        <w:spacing w:before="119"/>
        <w:ind w:right="222"/>
      </w:pPr>
      <w:r>
        <w:t>Capon,</w:t>
      </w:r>
      <w:r>
        <w:rPr>
          <w:spacing w:val="-10"/>
        </w:rPr>
        <w:t xml:space="preserve"> </w:t>
      </w:r>
      <w:r>
        <w:t>S.J.</w:t>
      </w:r>
      <w:r>
        <w:rPr>
          <w:spacing w:val="-10"/>
        </w:rPr>
        <w:t xml:space="preserve"> </w:t>
      </w:r>
      <w:r>
        <w:rPr>
          <w:spacing w:val="-1"/>
        </w:rPr>
        <w:t>(2009).</w:t>
      </w:r>
      <w:r>
        <w:rPr>
          <w:spacing w:val="-10"/>
        </w:rPr>
        <w:t xml:space="preserve"> </w:t>
      </w:r>
      <w:r>
        <w:t>Flow-dependent</w:t>
      </w:r>
      <w:r>
        <w:rPr>
          <w:spacing w:val="-9"/>
        </w:rPr>
        <w:t xml:space="preserve"> </w:t>
      </w:r>
      <w:r>
        <w:rPr>
          <w:spacing w:val="-1"/>
        </w:rPr>
        <w:t>ecosystems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Toorale</w:t>
      </w:r>
      <w:r>
        <w:rPr>
          <w:spacing w:val="-7"/>
        </w:rPr>
        <w:t xml:space="preserve"> </w:t>
      </w:r>
      <w:r>
        <w:t>Station:</w:t>
      </w:r>
      <w:r>
        <w:rPr>
          <w:spacing w:val="-12"/>
        </w:rPr>
        <w:t xml:space="preserve"> </w:t>
      </w:r>
      <w:r>
        <w:t>Ecological</w:t>
      </w:r>
      <w:r>
        <w:rPr>
          <w:spacing w:val="-9"/>
        </w:rPr>
        <w:t xml:space="preserve"> </w:t>
      </w:r>
      <w:r>
        <w:rPr>
          <w:spacing w:val="-1"/>
        </w:rPr>
        <w:t>character,</w:t>
      </w:r>
      <w:r>
        <w:rPr>
          <w:spacing w:val="-12"/>
        </w:rPr>
        <w:t xml:space="preserve"> </w:t>
      </w:r>
      <w:r>
        <w:t>condition</w:t>
      </w:r>
      <w:r>
        <w:rPr>
          <w:spacing w:val="71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issues</w:t>
      </w:r>
      <w:r>
        <w:rPr>
          <w:spacing w:val="-9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decommissioning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infrastructure.</w:t>
      </w:r>
    </w:p>
    <w:p w14:paraId="3705A34E" w14:textId="77777777" w:rsidR="00F441EC" w:rsidRDefault="00BC0B32">
      <w:pPr>
        <w:spacing w:before="121" w:line="238" w:lineRule="auto"/>
        <w:ind w:left="107" w:right="22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Casanova,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(2015).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Review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Key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Floodplain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Vegetation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60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Basin: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Literature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review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expert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knowledge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assessment</w:t>
      </w:r>
      <w:r>
        <w:rPr>
          <w:rFonts w:ascii="Century Gothic"/>
          <w:spacing w:val="1"/>
          <w:sz w:val="20"/>
        </w:rPr>
        <w:t>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Report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50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Charophyte</w:t>
      </w:r>
      <w:r>
        <w:rPr>
          <w:rFonts w:ascii="Century Gothic"/>
          <w:spacing w:val="-16"/>
          <w:sz w:val="20"/>
        </w:rPr>
        <w:t xml:space="preserve"> </w:t>
      </w:r>
      <w:r>
        <w:rPr>
          <w:rFonts w:ascii="Century Gothic"/>
          <w:sz w:val="20"/>
        </w:rPr>
        <w:t>Services,</w:t>
      </w:r>
      <w:r>
        <w:rPr>
          <w:rFonts w:ascii="Century Gothic"/>
          <w:spacing w:val="-17"/>
          <w:sz w:val="20"/>
        </w:rPr>
        <w:t xml:space="preserve"> </w:t>
      </w:r>
      <w:r>
        <w:rPr>
          <w:rFonts w:ascii="Century Gothic"/>
          <w:spacing w:val="-1"/>
          <w:sz w:val="20"/>
        </w:rPr>
        <w:t>Lake</w:t>
      </w:r>
      <w:r>
        <w:rPr>
          <w:rFonts w:ascii="Century Gothic"/>
          <w:spacing w:val="-17"/>
          <w:sz w:val="20"/>
        </w:rPr>
        <w:t xml:space="preserve"> </w:t>
      </w:r>
      <w:r>
        <w:rPr>
          <w:rFonts w:ascii="Century Gothic"/>
          <w:spacing w:val="-1"/>
          <w:sz w:val="20"/>
        </w:rPr>
        <w:t>Bolac.</w:t>
      </w:r>
      <w:r>
        <w:rPr>
          <w:rFonts w:ascii="Century Gothic"/>
          <w:spacing w:val="-17"/>
          <w:sz w:val="20"/>
        </w:rPr>
        <w:t xml:space="preserve"> </w:t>
      </w:r>
      <w:hyperlink r:id="rId57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http://www.mdba.gov.au/publications/independent-reports/review-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58">
        <w:r>
          <w:rPr>
            <w:rFonts w:ascii="Century Gothic"/>
            <w:color w:val="0000FF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water-requirements-key-floodplain-vegetation-northern-basin</w:t>
        </w:r>
      </w:hyperlink>
    </w:p>
    <w:p w14:paraId="3705A34F" w14:textId="77777777" w:rsidR="00F441EC" w:rsidRDefault="00BC0B32">
      <w:pPr>
        <w:spacing w:before="124"/>
        <w:ind w:left="107" w:right="222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CSIRO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(2007).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availability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Warrego.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rep</w:t>
      </w:r>
      <w:r>
        <w:rPr>
          <w:rFonts w:ascii="Century Gothic"/>
          <w:i/>
          <w:spacing w:val="-1"/>
          <w:sz w:val="20"/>
        </w:rPr>
        <w:t>ort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Australian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Government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from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107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CSIRO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Sustainable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Yields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Project.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CSIRO,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59">
        <w:r>
          <w:rPr>
            <w:rFonts w:ascii="Century Gothic"/>
            <w:color w:val="0000FF"/>
            <w:spacing w:val="-1"/>
            <w:sz w:val="18"/>
            <w:u w:val="single" w:color="0000FF"/>
          </w:rPr>
          <w:t>https://publications.csiro.au/rpr/pub?list=SEA&amp;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pid=legacy:522</w:t>
        </w:r>
      </w:hyperlink>
    </w:p>
    <w:p w14:paraId="3705A350" w14:textId="77777777" w:rsidR="00F441EC" w:rsidRDefault="00BC0B32">
      <w:pPr>
        <w:spacing w:before="126" w:line="237" w:lineRule="auto"/>
        <w:ind w:left="107" w:right="722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CSIRO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(2008).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availability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Moonie.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report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Australian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Government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from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86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CSIRO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Sustainable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Yields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Project.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CSIRO,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60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http://www.clw.csiro.au/publications/waterforahealthycountry/mdbsy/pdf/moonie-report.pdf</w:t>
        </w:r>
      </w:hyperlink>
    </w:p>
    <w:p w14:paraId="3705A351" w14:textId="77777777" w:rsidR="00F441EC" w:rsidRDefault="00BC0B32">
      <w:pPr>
        <w:spacing w:before="124"/>
        <w:ind w:left="107" w:right="26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Dick,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R.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1993.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Vegetation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Wombeira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System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 xml:space="preserve">the </w:t>
      </w:r>
      <w:r>
        <w:rPr>
          <w:rFonts w:ascii="Century Gothic"/>
          <w:i/>
          <w:spacing w:val="-1"/>
          <w:sz w:val="20"/>
        </w:rPr>
        <w:t>Floodplains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Culgoa,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Birrie</w:t>
      </w:r>
      <w:r>
        <w:rPr>
          <w:rFonts w:ascii="Century Gothic"/>
          <w:i/>
          <w:spacing w:val="67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Narran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NSW-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November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1990</w:t>
      </w:r>
      <w:r>
        <w:rPr>
          <w:rFonts w:ascii="Century Gothic"/>
          <w:sz w:val="20"/>
        </w:rPr>
        <w:t>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Occasional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Paper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No.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13.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NSW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72"/>
          <w:w w:val="99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16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Service.</w:t>
      </w:r>
    </w:p>
    <w:p w14:paraId="3705A352" w14:textId="77777777" w:rsidR="00F441EC" w:rsidRDefault="00BC0B32">
      <w:pPr>
        <w:spacing w:before="120" w:line="239" w:lineRule="auto"/>
        <w:ind w:left="107" w:right="1046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20"/>
        </w:rPr>
        <w:t>Department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Resource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Management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(DERM)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1"/>
          <w:sz w:val="20"/>
        </w:rPr>
        <w:t>2010,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Waterhole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research</w:t>
      </w:r>
      <w:r>
        <w:rPr>
          <w:rFonts w:ascii="Century Gothic"/>
          <w:i/>
          <w:spacing w:val="50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highlights</w:t>
      </w:r>
      <w:r>
        <w:rPr>
          <w:rFonts w:ascii="Century Gothic"/>
          <w:sz w:val="20"/>
        </w:rPr>
        <w:t>,</w:t>
      </w:r>
      <w:r>
        <w:rPr>
          <w:rFonts w:ascii="Century Gothic"/>
          <w:spacing w:val="-18"/>
          <w:sz w:val="20"/>
        </w:rPr>
        <w:t xml:space="preserve"> </w:t>
      </w:r>
      <w:r>
        <w:rPr>
          <w:rFonts w:ascii="Century Gothic"/>
          <w:spacing w:val="-1"/>
          <w:sz w:val="20"/>
        </w:rPr>
        <w:t>Queensland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pacing w:val="-1"/>
          <w:sz w:val="20"/>
        </w:rPr>
        <w:t>Government,</w:t>
      </w:r>
      <w:r>
        <w:rPr>
          <w:rFonts w:ascii="Century Gothic"/>
          <w:spacing w:val="-18"/>
          <w:sz w:val="20"/>
        </w:rPr>
        <w:t xml:space="preserve"> </w:t>
      </w:r>
      <w:r>
        <w:rPr>
          <w:rFonts w:ascii="Century Gothic"/>
          <w:sz w:val="20"/>
        </w:rPr>
        <w:t>Brisbane.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61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http://wetlandinfo.ehp.Queensland.gov.au/resources/stat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ic/pdf/ecology/river-conceptual-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62">
        <w:r>
          <w:rPr>
            <w:rFonts w:ascii="Century Gothic"/>
            <w:color w:val="0000FF"/>
            <w:w w:val="99"/>
            <w:sz w:val="18"/>
          </w:rPr>
          <w:t xml:space="preserve">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models/waterholes/waterholes-research-highlights-report-version-2-may-2011.pdf</w:t>
        </w:r>
      </w:hyperlink>
    </w:p>
    <w:p w14:paraId="3705A353" w14:textId="77777777" w:rsidR="00F441EC" w:rsidRDefault="00BC0B32">
      <w:pPr>
        <w:spacing w:before="124"/>
        <w:ind w:left="107" w:right="22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Eco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Logical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Australia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(2015).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Intervention</w:t>
      </w:r>
      <w:r>
        <w:rPr>
          <w:rFonts w:ascii="Century Gothic" w:eastAsia="Century Gothic" w:hAnsi="Century Gothic" w:cs="Century Gothic"/>
          <w:i/>
          <w:spacing w:val="7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Monitoring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Project.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Junction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Warrego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Selected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Area;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Annual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Evaluation</w:t>
      </w:r>
      <w:r>
        <w:rPr>
          <w:rFonts w:ascii="Century Gothic" w:eastAsia="Century Gothic" w:hAnsi="Century Gothic" w:cs="Century Gothic"/>
          <w:i/>
          <w:spacing w:val="5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Office,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7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Australia.</w:t>
      </w:r>
    </w:p>
    <w:p w14:paraId="3705A354" w14:textId="77777777" w:rsidR="00F441EC" w:rsidRDefault="00BC0B32">
      <w:pPr>
        <w:spacing w:before="120" w:line="239" w:lineRule="auto"/>
        <w:ind w:left="107" w:right="23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20"/>
        </w:rPr>
        <w:t>Eco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Logical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(2016).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Vegetation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Barwon-Darling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Condamine-Balonne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floodplain</w:t>
      </w:r>
      <w:r>
        <w:rPr>
          <w:rFonts w:ascii="Century Gothic"/>
          <w:i/>
          <w:spacing w:val="61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systems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Wales: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Mapping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survey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plant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community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types</w:t>
      </w:r>
      <w:r>
        <w:rPr>
          <w:rFonts w:ascii="Century Gothic"/>
          <w:sz w:val="20"/>
        </w:rPr>
        <w:t>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57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23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21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Authority.</w:t>
      </w:r>
      <w:r>
        <w:rPr>
          <w:rFonts w:ascii="Century Gothic"/>
          <w:spacing w:val="-22"/>
          <w:sz w:val="20"/>
        </w:rPr>
        <w:t xml:space="preserve"> </w:t>
      </w:r>
      <w:hyperlink r:id="rId63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http://www.mdba.gov.au/publications/independent-reports/vegetation-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64">
        <w:r>
          <w:rPr>
            <w:rFonts w:ascii="Century Gothic"/>
            <w:color w:val="0000FF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barwon-darling-condamine-balonne-floodplain-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systems-new</w:t>
        </w:r>
      </w:hyperlink>
    </w:p>
    <w:p w14:paraId="3705A355" w14:textId="77777777" w:rsidR="00F441EC" w:rsidRDefault="00BC0B32">
      <w:pPr>
        <w:spacing w:before="124"/>
        <w:ind w:left="107" w:right="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Gowans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Milne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Westbrooke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2"/>
          <w:sz w:val="20"/>
        </w:rPr>
        <w:t>M,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Palmer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z w:val="20"/>
        </w:rPr>
        <w:t>G,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(2012)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Survey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Vegetation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Vegetation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Condition</w:t>
      </w:r>
      <w:r>
        <w:rPr>
          <w:rFonts w:ascii="Century Gothic"/>
          <w:i/>
          <w:spacing w:val="60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Toorale</w:t>
      </w:r>
      <w:r>
        <w:rPr>
          <w:rFonts w:ascii="Century Gothic"/>
          <w:sz w:val="20"/>
        </w:rPr>
        <w:t>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Government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Office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&amp;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Heritage,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November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2012.</w:t>
      </w:r>
    </w:p>
    <w:p w14:paraId="3705A356" w14:textId="77777777" w:rsidR="00F441EC" w:rsidRDefault="00BC0B32">
      <w:pPr>
        <w:pStyle w:val="BodyText"/>
        <w:spacing w:line="245" w:lineRule="exact"/>
      </w:pPr>
      <w:r>
        <w:rPr>
          <w:spacing w:val="-1"/>
        </w:rPr>
        <w:t>Centre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Management.</w:t>
      </w:r>
      <w:r>
        <w:rPr>
          <w:spacing w:val="-11"/>
        </w:rPr>
        <w:t xml:space="preserve"> </w:t>
      </w:r>
      <w:r>
        <w:rPr>
          <w:spacing w:val="-1"/>
        </w:rPr>
        <w:t>University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Ballarat,</w:t>
      </w:r>
      <w:r>
        <w:rPr>
          <w:spacing w:val="-5"/>
        </w:rPr>
        <w:t xml:space="preserve"> </w:t>
      </w:r>
      <w:r>
        <w:t>Mt</w:t>
      </w:r>
      <w:r>
        <w:rPr>
          <w:spacing w:val="-7"/>
        </w:rPr>
        <w:t xml:space="preserve"> </w:t>
      </w:r>
      <w:r>
        <w:t>Helen,</w:t>
      </w:r>
      <w:r>
        <w:rPr>
          <w:spacing w:val="-10"/>
        </w:rPr>
        <w:t xml:space="preserve"> </w:t>
      </w:r>
      <w:r>
        <w:rPr>
          <w:spacing w:val="-1"/>
        </w:rPr>
        <w:t>Victoria</w:t>
      </w:r>
    </w:p>
    <w:p w14:paraId="3705A357" w14:textId="77777777" w:rsidR="00F441EC" w:rsidRDefault="00BC0B32">
      <w:pPr>
        <w:spacing w:before="120"/>
        <w:ind w:left="107" w:right="22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Green,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(1992).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Survey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wetlands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Warrego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sz w:val="20"/>
        </w:rPr>
        <w:t>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Report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62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Resources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Parks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32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pp.</w:t>
      </w:r>
    </w:p>
    <w:p w14:paraId="3705A358" w14:textId="77777777" w:rsidR="00F441EC" w:rsidRDefault="00BC0B32">
      <w:pPr>
        <w:spacing w:before="122"/>
        <w:ind w:left="107" w:right="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Holz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L,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Barma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Wettin,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2008.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Warrego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Scoping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Study</w:t>
      </w:r>
      <w:r>
        <w:rPr>
          <w:rFonts w:ascii="Century Gothic"/>
          <w:sz w:val="20"/>
        </w:rPr>
        <w:t>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WMA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Water,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Sydney.</w:t>
      </w:r>
      <w:r>
        <w:rPr>
          <w:rFonts w:ascii="Century Gothic"/>
          <w:spacing w:val="42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40"/>
          <w:w w:val="99"/>
          <w:sz w:val="20"/>
        </w:rPr>
        <w:t xml:space="preserve"> </w:t>
      </w:r>
      <w:r>
        <w:rPr>
          <w:rFonts w:ascii="Century Gothic"/>
          <w:sz w:val="20"/>
        </w:rPr>
        <w:t>Western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CMA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South-Western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NRM.</w:t>
      </w:r>
    </w:p>
    <w:p w14:paraId="3705A35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  <w:sectPr w:rsidR="00F441EC">
          <w:footerReference w:type="default" r:id="rId65"/>
          <w:pgSz w:w="11910" w:h="16840"/>
          <w:pgMar w:top="800" w:right="1360" w:bottom="1140" w:left="600" w:header="0" w:footer="953" w:gutter="0"/>
          <w:pgNumType w:start="25"/>
          <w:cols w:space="720"/>
        </w:sectPr>
      </w:pPr>
    </w:p>
    <w:p w14:paraId="3705A35A" w14:textId="77777777" w:rsidR="00F441EC" w:rsidRDefault="00BC0B32">
      <w:pPr>
        <w:spacing w:before="45"/>
        <w:ind w:left="107" w:right="2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Hunter,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J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2005.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Vegetation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Culgoa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National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Park,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central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northern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Wales</w:t>
      </w:r>
      <w:r>
        <w:rPr>
          <w:rFonts w:ascii="Century Gothic"/>
          <w:spacing w:val="1"/>
          <w:sz w:val="20"/>
        </w:rPr>
        <w:t>.</w:t>
      </w:r>
      <w:r>
        <w:rPr>
          <w:rFonts w:ascii="Century Gothic"/>
          <w:spacing w:val="76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Cunninghamia</w:t>
      </w:r>
      <w:r>
        <w:rPr>
          <w:rFonts w:ascii="Century Gothic"/>
          <w:i/>
          <w:spacing w:val="-22"/>
          <w:sz w:val="20"/>
        </w:rPr>
        <w:t xml:space="preserve"> </w:t>
      </w:r>
      <w:r>
        <w:rPr>
          <w:rFonts w:ascii="Century Gothic"/>
          <w:spacing w:val="-1"/>
          <w:sz w:val="20"/>
        </w:rPr>
        <w:t>9:275-284.</w:t>
      </w:r>
    </w:p>
    <w:p w14:paraId="3705A35B" w14:textId="77777777" w:rsidR="00F441EC" w:rsidRDefault="00BC0B32">
      <w:pPr>
        <w:spacing w:before="120"/>
        <w:ind w:left="107" w:right="2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King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2"/>
          <w:sz w:val="20"/>
        </w:rPr>
        <w:t>A,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Green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1"/>
          <w:sz w:val="20"/>
        </w:rPr>
        <w:t>D,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Brady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(1995),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Wetlands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Paroo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Cuttaburra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Creek</w:t>
      </w:r>
      <w:r>
        <w:rPr>
          <w:rFonts w:ascii="Century Gothic"/>
          <w:sz w:val="20"/>
        </w:rPr>
        <w:t>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Technical</w:t>
      </w:r>
      <w:r>
        <w:rPr>
          <w:rFonts w:ascii="Century Gothic"/>
          <w:spacing w:val="55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Division,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Land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Conservation.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July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1995</w:t>
      </w:r>
    </w:p>
    <w:p w14:paraId="3705A35C" w14:textId="77777777" w:rsidR="00F441EC" w:rsidRDefault="00BC0B32">
      <w:pPr>
        <w:spacing w:before="119"/>
        <w:ind w:left="107" w:right="2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Kingsford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R,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Bedward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M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Porter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J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1994. </w:t>
      </w:r>
      <w:r>
        <w:rPr>
          <w:rFonts w:ascii="Century Gothic"/>
          <w:i/>
          <w:sz w:val="20"/>
        </w:rPr>
        <w:t>Waterbirds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Wetlands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Northwestern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8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Wales</w:t>
      </w:r>
      <w:r>
        <w:rPr>
          <w:rFonts w:ascii="Century Gothic"/>
          <w:sz w:val="20"/>
        </w:rPr>
        <w:t>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Occasional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Paper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z w:val="20"/>
        </w:rPr>
        <w:t>No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19.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National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Wildlife</w:t>
      </w:r>
      <w:r>
        <w:rPr>
          <w:rFonts w:ascii="Century Gothic"/>
          <w:spacing w:val="67"/>
          <w:w w:val="99"/>
          <w:sz w:val="20"/>
        </w:rPr>
        <w:t xml:space="preserve"> </w:t>
      </w:r>
      <w:r>
        <w:rPr>
          <w:rFonts w:ascii="Century Gothic"/>
          <w:sz w:val="20"/>
        </w:rPr>
        <w:t>Service,</w:t>
      </w:r>
      <w:r>
        <w:rPr>
          <w:rFonts w:ascii="Century Gothic"/>
          <w:spacing w:val="-20"/>
          <w:sz w:val="20"/>
        </w:rPr>
        <w:t xml:space="preserve"> </w:t>
      </w:r>
      <w:r>
        <w:rPr>
          <w:rFonts w:ascii="Century Gothic"/>
          <w:spacing w:val="-1"/>
          <w:sz w:val="20"/>
        </w:rPr>
        <w:t>Hurstville.</w:t>
      </w:r>
    </w:p>
    <w:p w14:paraId="3705A35D" w14:textId="77777777" w:rsidR="00F441EC" w:rsidRDefault="00BC0B32">
      <w:pPr>
        <w:spacing w:before="119"/>
        <w:ind w:left="107" w:right="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Kingsford,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R.T,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Thomas,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R.F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Wong,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P.S.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(1997).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i/>
          <w:sz w:val="20"/>
        </w:rPr>
        <w:t>Significant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wetlands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waterbirds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Murray-</w:t>
      </w:r>
      <w:r>
        <w:rPr>
          <w:rFonts w:ascii="Century Gothic"/>
          <w:i/>
          <w:spacing w:val="5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Basin.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Hurstville.</w:t>
      </w:r>
    </w:p>
    <w:p w14:paraId="3705A35E" w14:textId="77777777" w:rsidR="00F441EC" w:rsidRDefault="00BC0B32">
      <w:pPr>
        <w:pStyle w:val="BodyText"/>
        <w:spacing w:before="122"/>
        <w:ind w:right="320"/>
      </w:pPr>
      <w:r>
        <w:rPr>
          <w:spacing w:val="-1"/>
        </w:rPr>
        <w:t>Kingsford</w:t>
      </w:r>
      <w:r>
        <w:rPr>
          <w:spacing w:val="-4"/>
        </w:rPr>
        <w:t xml:space="preserve"> </w:t>
      </w:r>
      <w:r>
        <w:t>RT,</w:t>
      </w:r>
      <w:r>
        <w:rPr>
          <w:spacing w:val="-7"/>
        </w:rPr>
        <w:t xml:space="preserve"> </w:t>
      </w:r>
      <w:r>
        <w:t>Thomas</w:t>
      </w:r>
      <w:r>
        <w:rPr>
          <w:spacing w:val="-7"/>
        </w:rPr>
        <w:t xml:space="preserve"> </w:t>
      </w:r>
      <w:r>
        <w:t>RF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Curtin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5"/>
        </w:rPr>
        <w:t xml:space="preserve"> </w:t>
      </w:r>
      <w:r>
        <w:t>(2001)</w:t>
      </w:r>
      <w:r>
        <w:rPr>
          <w:spacing w:val="-6"/>
        </w:rPr>
        <w:t xml:space="preserve"> </w:t>
      </w:r>
      <w:r>
        <w:rPr>
          <w:spacing w:val="-1"/>
        </w:rPr>
        <w:t>Conservation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Paroo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Warrego</w:t>
      </w:r>
      <w:r>
        <w:rPr>
          <w:spacing w:val="53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catchments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arid</w:t>
      </w:r>
      <w:r>
        <w:rPr>
          <w:spacing w:val="-9"/>
        </w:rPr>
        <w:t xml:space="preserve"> </w:t>
      </w:r>
      <w:r>
        <w:t>Australia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rPr>
          <w:i/>
        </w:rPr>
        <w:t>Pacific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Conservation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-6"/>
        </w:rPr>
        <w:t xml:space="preserve"> </w:t>
      </w:r>
      <w:r>
        <w:rPr>
          <w:spacing w:val="1"/>
        </w:rPr>
        <w:t>7,</w:t>
      </w:r>
      <w:r>
        <w:rPr>
          <w:spacing w:val="-10"/>
        </w:rPr>
        <w:t xml:space="preserve"> </w:t>
      </w:r>
      <w:r>
        <w:t>21-3</w:t>
      </w:r>
    </w:p>
    <w:p w14:paraId="3705A35F" w14:textId="77777777" w:rsidR="00F441EC" w:rsidRDefault="00BC0B32">
      <w:pPr>
        <w:spacing w:before="121" w:line="237" w:lineRule="auto"/>
        <w:ind w:left="107" w:right="43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R.T.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Kingsford,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G.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Bino,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J.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Porter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K.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Brandis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(2013),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Waterbird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communities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36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(1983-2012)</w:t>
      </w:r>
      <w:r>
        <w:rPr>
          <w:rFonts w:ascii="Century Gothic"/>
          <w:spacing w:val="-1"/>
          <w:sz w:val="20"/>
        </w:rPr>
        <w:t>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(2014),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66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http://www.mdba.gov.au/sites/default/files/pubs/Waterbird-communities-mdb-aug-2013.pdf</w:t>
        </w:r>
      </w:hyperlink>
    </w:p>
    <w:p w14:paraId="3705A360" w14:textId="77777777" w:rsidR="00F441EC" w:rsidRDefault="00BC0B32">
      <w:pPr>
        <w:pStyle w:val="BodyText"/>
        <w:spacing w:before="125"/>
        <w:ind w:right="320"/>
      </w:pPr>
      <w:r>
        <w:rPr>
          <w:spacing w:val="-2"/>
        </w:rPr>
        <w:t>Marshall,</w:t>
      </w:r>
      <w:r>
        <w:rPr>
          <w:spacing w:val="-13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rPr>
          <w:spacing w:val="-2"/>
        </w:rPr>
        <w:t>Menke,</w:t>
      </w:r>
      <w:r>
        <w:rPr>
          <w:spacing w:val="-10"/>
        </w:rPr>
        <w:t xml:space="preserve"> </w:t>
      </w:r>
      <w:r>
        <w:rPr>
          <w:spacing w:val="-1"/>
        </w:rPr>
        <w:t>N.</w:t>
      </w:r>
      <w:r>
        <w:rPr>
          <w:spacing w:val="-8"/>
        </w:rPr>
        <w:t xml:space="preserve"> </w:t>
      </w:r>
      <w:r>
        <w:rPr>
          <w:spacing w:val="-2"/>
        </w:rPr>
        <w:t>Crook,</w:t>
      </w:r>
      <w:r>
        <w:rPr>
          <w:spacing w:val="-13"/>
        </w:rPr>
        <w:t xml:space="preserve"> </w:t>
      </w:r>
      <w:r>
        <w:rPr>
          <w:spacing w:val="-1"/>
        </w:rPr>
        <w:t>D.</w:t>
      </w:r>
      <w:r>
        <w:rPr>
          <w:spacing w:val="-7"/>
        </w:rPr>
        <w:t xml:space="preserve"> </w:t>
      </w:r>
      <w:r>
        <w:rPr>
          <w:spacing w:val="-2"/>
        </w:rPr>
        <w:t>Lobegeiger,</w:t>
      </w:r>
      <w:r>
        <w:rPr>
          <w:spacing w:val="-11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rPr>
          <w:spacing w:val="-2"/>
        </w:rPr>
        <w:t>Balcombe,</w:t>
      </w:r>
      <w:r>
        <w:rPr>
          <w:spacing w:val="-8"/>
        </w:rPr>
        <w:t xml:space="preserve"> </w:t>
      </w:r>
      <w:r>
        <w:rPr>
          <w:spacing w:val="-1"/>
        </w:rPr>
        <w:t>S.</w:t>
      </w:r>
      <w:r>
        <w:rPr>
          <w:spacing w:val="-13"/>
        </w:rPr>
        <w:t xml:space="preserve"> </w:t>
      </w:r>
      <w:r>
        <w:rPr>
          <w:spacing w:val="-2"/>
        </w:rPr>
        <w:t>Huey,</w:t>
      </w:r>
      <w:r>
        <w:rPr>
          <w:spacing w:val="-10"/>
        </w:rPr>
        <w:t xml:space="preserve"> </w:t>
      </w:r>
      <w:r>
        <w:t>J.</w:t>
      </w:r>
      <w:r>
        <w:rPr>
          <w:spacing w:val="-10"/>
        </w:rPr>
        <w:t xml:space="preserve"> </w:t>
      </w:r>
      <w:r>
        <w:rPr>
          <w:spacing w:val="-2"/>
        </w:rPr>
        <w:t>Fawcett,</w:t>
      </w:r>
      <w:r>
        <w:rPr>
          <w:spacing w:val="-13"/>
        </w:rPr>
        <w:t xml:space="preserve"> </w:t>
      </w:r>
      <w:r>
        <w:t>J.</w:t>
      </w:r>
      <w:r>
        <w:rPr>
          <w:spacing w:val="-10"/>
        </w:rPr>
        <w:t xml:space="preserve"> </w:t>
      </w:r>
      <w:r>
        <w:rPr>
          <w:spacing w:val="-2"/>
        </w:rPr>
        <w:t>Bond,</w:t>
      </w:r>
      <w:r>
        <w:rPr>
          <w:spacing w:val="-10"/>
        </w:rPr>
        <w:t xml:space="preserve"> </w:t>
      </w:r>
      <w:r>
        <w:rPr>
          <w:spacing w:val="-1"/>
        </w:rPr>
        <w:t>N.</w:t>
      </w:r>
      <w:r>
        <w:rPr>
          <w:spacing w:val="-11"/>
        </w:rPr>
        <w:t xml:space="preserve"> </w:t>
      </w:r>
      <w:r>
        <w:rPr>
          <w:spacing w:val="-2"/>
        </w:rPr>
        <w:t>Starkey,</w:t>
      </w:r>
      <w:r>
        <w:rPr>
          <w:spacing w:val="-8"/>
        </w:rPr>
        <w:t xml:space="preserve"> </w:t>
      </w:r>
      <w:r>
        <w:rPr>
          <w:spacing w:val="-2"/>
        </w:rPr>
        <w:t>A.</w:t>
      </w:r>
      <w:r>
        <w:rPr>
          <w:spacing w:val="71"/>
          <w:w w:val="99"/>
        </w:rPr>
        <w:t xml:space="preserve"> </w:t>
      </w:r>
      <w:r>
        <w:rPr>
          <w:rFonts w:cs="Century Gothic"/>
          <w:spacing w:val="-2"/>
        </w:rPr>
        <w:t>and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Sternberg,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D.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(2016).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2"/>
        </w:rPr>
        <w:t>‘Go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1"/>
        </w:rPr>
        <w:t>with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flow:</w:t>
      </w:r>
      <w:r>
        <w:rPr>
          <w:rFonts w:cs="Century Gothic"/>
          <w:spacing w:val="-13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movement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2"/>
        </w:rPr>
        <w:t>behaviour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2"/>
        </w:rPr>
        <w:t>fish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2"/>
        </w:rPr>
        <w:t>from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isolated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2"/>
        </w:rPr>
        <w:t>waterhole</w:t>
      </w:r>
      <w:r>
        <w:rPr>
          <w:rFonts w:cs="Century Gothic"/>
          <w:spacing w:val="61"/>
          <w:w w:val="99"/>
        </w:rPr>
        <w:t xml:space="preserve"> </w:t>
      </w:r>
      <w:r>
        <w:rPr>
          <w:spacing w:val="-2"/>
        </w:rPr>
        <w:t>refugia</w:t>
      </w:r>
      <w:r>
        <w:rPr>
          <w:spacing w:val="-12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>connecting</w:t>
      </w:r>
      <w:r>
        <w:rPr>
          <w:spacing w:val="-12"/>
        </w:rPr>
        <w:t xml:space="preserve"> </w:t>
      </w:r>
      <w:r>
        <w:rPr>
          <w:spacing w:val="-3"/>
        </w:rPr>
        <w:t>flow</w:t>
      </w:r>
      <w:r>
        <w:rPr>
          <w:spacing w:val="-10"/>
        </w:rPr>
        <w:t xml:space="preserve"> </w:t>
      </w:r>
      <w:r>
        <w:rPr>
          <w:spacing w:val="-2"/>
        </w:rPr>
        <w:t>events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intermittent</w:t>
      </w:r>
      <w:r>
        <w:rPr>
          <w:spacing w:val="-10"/>
        </w:rPr>
        <w:t xml:space="preserve"> </w:t>
      </w:r>
      <w:r>
        <w:rPr>
          <w:spacing w:val="-3"/>
        </w:rPr>
        <w:t>dryland</w:t>
      </w:r>
      <w:r>
        <w:rPr>
          <w:spacing w:val="-8"/>
        </w:rPr>
        <w:t xml:space="preserve"> </w:t>
      </w:r>
      <w:r>
        <w:rPr>
          <w:spacing w:val="-2"/>
        </w:rPr>
        <w:t>river.</w:t>
      </w:r>
      <w:r>
        <w:rPr>
          <w:spacing w:val="-12"/>
        </w:rPr>
        <w:t xml:space="preserve"> </w:t>
      </w:r>
      <w:r>
        <w:rPr>
          <w:rFonts w:cs="Century Gothic"/>
          <w:i/>
          <w:spacing w:val="-2"/>
        </w:rPr>
        <w:t>Freshwater</w:t>
      </w:r>
      <w:r>
        <w:rPr>
          <w:rFonts w:cs="Century Gothic"/>
          <w:i/>
          <w:spacing w:val="-12"/>
        </w:rPr>
        <w:t xml:space="preserve"> </w:t>
      </w:r>
      <w:r>
        <w:rPr>
          <w:rFonts w:cs="Century Gothic"/>
          <w:i/>
          <w:spacing w:val="-2"/>
        </w:rPr>
        <w:t>Biology.</w:t>
      </w:r>
      <w:r>
        <w:rPr>
          <w:rFonts w:cs="Century Gothic"/>
          <w:i/>
          <w:spacing w:val="-12"/>
        </w:rPr>
        <w:t xml:space="preserve"> </w:t>
      </w:r>
      <w:r>
        <w:rPr>
          <w:spacing w:val="-2"/>
        </w:rPr>
        <w:t>January</w:t>
      </w:r>
      <w:r>
        <w:rPr>
          <w:spacing w:val="-11"/>
        </w:rPr>
        <w:t xml:space="preserve"> </w:t>
      </w:r>
      <w:r>
        <w:rPr>
          <w:spacing w:val="-2"/>
        </w:rPr>
        <w:t>21,</w:t>
      </w:r>
      <w:r>
        <w:rPr>
          <w:spacing w:val="65"/>
          <w:w w:val="99"/>
        </w:rPr>
        <w:t xml:space="preserve"> </w:t>
      </w:r>
      <w:r>
        <w:rPr>
          <w:spacing w:val="-3"/>
        </w:rPr>
        <w:t>2016</w:t>
      </w:r>
      <w:r>
        <w:rPr>
          <w:spacing w:val="-9"/>
        </w:rPr>
        <w:t xml:space="preserve"> </w:t>
      </w:r>
      <w:r>
        <w:rPr>
          <w:spacing w:val="-3"/>
        </w:rPr>
        <w:t>(online</w:t>
      </w:r>
      <w:r>
        <w:rPr>
          <w:spacing w:val="-10"/>
        </w:rPr>
        <w:t xml:space="preserve"> </w:t>
      </w:r>
      <w:r>
        <w:rPr>
          <w:spacing w:val="-2"/>
        </w:rPr>
        <w:t>version</w:t>
      </w:r>
      <w:r>
        <w:rPr>
          <w:spacing w:val="-12"/>
        </w:rPr>
        <w:t xml:space="preserve"> </w:t>
      </w:r>
      <w:r>
        <w:rPr>
          <w:spacing w:val="-2"/>
        </w:rP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2"/>
        </w:rPr>
        <w:t>inclusion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issue)</w:t>
      </w:r>
      <w:r>
        <w:rPr>
          <w:spacing w:val="-9"/>
        </w:rPr>
        <w:t xml:space="preserve"> </w:t>
      </w:r>
      <w:hyperlink r:id="rId67">
        <w:r>
          <w:rPr>
            <w:color w:val="0000FF"/>
            <w:spacing w:val="-1"/>
            <w:sz w:val="18"/>
            <w:szCs w:val="18"/>
            <w:u w:val="single" w:color="0000FF"/>
          </w:rPr>
          <w:t>http://onlinelibrary.wiley.com/doi/10.1111/fwb.12707/full</w:t>
        </w:r>
      </w:hyperlink>
      <w:r>
        <w:rPr>
          <w:spacing w:val="-1"/>
        </w:rPr>
        <w:t>.</w:t>
      </w:r>
    </w:p>
    <w:p w14:paraId="3705A361" w14:textId="77777777" w:rsidR="00F441EC" w:rsidRDefault="00BC0B32">
      <w:pPr>
        <w:spacing w:before="121" w:line="238" w:lineRule="auto"/>
        <w:ind w:left="107" w:right="3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3"/>
          <w:sz w:val="20"/>
        </w:rPr>
        <w:t>Murray-Darling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2"/>
          <w:sz w:val="20"/>
        </w:rPr>
        <w:t>Basin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2"/>
          <w:sz w:val="20"/>
        </w:rPr>
        <w:t>Authority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pacing w:val="-1"/>
          <w:sz w:val="20"/>
        </w:rPr>
        <w:t>(MDBA)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(2012a).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Assessment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75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Balonne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Floodplain.</w:t>
      </w:r>
      <w:r>
        <w:rPr>
          <w:rFonts w:ascii="Century Gothic"/>
          <w:i/>
          <w:spacing w:val="-2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z w:val="20"/>
        </w:rPr>
        <w:t>Publication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No: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24/12.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4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17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20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spacing w:val="-19"/>
          <w:sz w:val="20"/>
        </w:rPr>
        <w:t xml:space="preserve"> </w:t>
      </w:r>
      <w:hyperlink r:id="rId68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http://www.mdba.gov.au/publications/mdba-reports/assessing-environmental-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69">
        <w:r>
          <w:rPr>
            <w:rFonts w:ascii="Century Gothic"/>
            <w:color w:val="0000FF"/>
            <w:sz w:val="18"/>
          </w:rPr>
          <w:t xml:space="preserve">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water-requirements-basins-rivers</w:t>
        </w:r>
      </w:hyperlink>
    </w:p>
    <w:p w14:paraId="3705A362" w14:textId="77777777" w:rsidR="00F441EC" w:rsidRDefault="00BC0B32">
      <w:pPr>
        <w:spacing w:before="125" w:line="238" w:lineRule="auto"/>
        <w:ind w:left="107" w:right="166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20"/>
        </w:rPr>
        <w:t>MDBA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(2012b).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Assessment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Narran</w:t>
      </w:r>
      <w:r>
        <w:rPr>
          <w:rFonts w:ascii="Century Gothic"/>
          <w:i/>
          <w:spacing w:val="67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Lakes.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Publication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No: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27/12.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70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http://www.mdba.gov.au/publications/mdba-reports/assessing-environmental-water-requirements-basins-rivers</w:t>
        </w:r>
      </w:hyperlink>
    </w:p>
    <w:p w14:paraId="3705A363" w14:textId="77777777" w:rsidR="00F441EC" w:rsidRDefault="00BC0B32">
      <w:pPr>
        <w:spacing w:before="124"/>
        <w:ind w:left="107" w:right="4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MDBA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(2012c).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proposed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Plan:</w:t>
      </w:r>
      <w:r>
        <w:rPr>
          <w:rFonts w:ascii="Century Gothic" w:eastAsia="Century Gothic" w:hAnsi="Century Gothic" w:cs="Century Gothic"/>
          <w:i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4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Border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Rivers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(in-channel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flows)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Document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40/12.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Canberra.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71">
        <w:r>
          <w:rPr>
            <w:rFonts w:ascii="Century Gothic" w:eastAsia="Century Gothic" w:hAnsi="Century Gothic" w:cs="Century Gothic"/>
            <w:color w:val="0000FF"/>
            <w:spacing w:val="-2"/>
            <w:sz w:val="20"/>
            <w:szCs w:val="20"/>
            <w:u w:val="single" w:color="0000FF"/>
          </w:rPr>
          <w:t>http://www.mdba.gov.au/what-we-do/basin-plan/development/bp-science/assessing-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72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color w:val="0000FF"/>
            <w:spacing w:val="-2"/>
            <w:sz w:val="20"/>
            <w:szCs w:val="20"/>
            <w:u w:val="single" w:color="0000FF"/>
          </w:rPr>
          <w:t>environmental-water-requirements</w:t>
        </w:r>
      </w:hyperlink>
    </w:p>
    <w:p w14:paraId="3705A364" w14:textId="77777777" w:rsidR="00F441EC" w:rsidRDefault="00BC0B32">
      <w:pPr>
        <w:spacing w:before="119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MDBA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(2012d).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Assessment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</w:p>
    <w:p w14:paraId="3705A365" w14:textId="77777777" w:rsidR="00F441EC" w:rsidRDefault="00BC0B32">
      <w:pPr>
        <w:spacing w:before="4" w:line="237" w:lineRule="auto"/>
        <w:ind w:left="107" w:right="11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i/>
          <w:sz w:val="20"/>
        </w:rPr>
        <w:t>Barwon-Darling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upstream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Menindee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Lakes.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Publication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No: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41/12.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5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31"/>
          <w:sz w:val="20"/>
        </w:rPr>
        <w:t xml:space="preserve"> </w:t>
      </w:r>
      <w:r>
        <w:rPr>
          <w:rFonts w:ascii="Century Gothic"/>
          <w:spacing w:val="-1"/>
          <w:sz w:val="20"/>
        </w:rPr>
        <w:t>Canberra.</w:t>
      </w:r>
      <w:r>
        <w:rPr>
          <w:rFonts w:ascii="Century Gothic"/>
          <w:spacing w:val="-28"/>
          <w:sz w:val="20"/>
        </w:rPr>
        <w:t xml:space="preserve"> </w:t>
      </w:r>
      <w:hyperlink r:id="rId73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http://www.mdba.gov.au/publications/mdba-reports/assessing-environmental-water-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74">
        <w:r>
          <w:rPr>
            <w:rFonts w:ascii="Century Gothic"/>
            <w:color w:val="0000FF"/>
            <w:w w:val="99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requirements-basins-rivers</w:t>
        </w:r>
      </w:hyperlink>
    </w:p>
    <w:p w14:paraId="3705A366" w14:textId="77777777" w:rsidR="00F441EC" w:rsidRDefault="00BC0B32">
      <w:pPr>
        <w:spacing w:before="126" w:line="237" w:lineRule="auto"/>
        <w:ind w:left="107" w:right="174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MDBA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(2014a).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Basin-wi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MDBA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Publication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20/14.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Murray–</w:t>
      </w:r>
      <w:r>
        <w:rPr>
          <w:rFonts w:ascii="Century Gothic" w:eastAsia="Century Gothic" w:hAnsi="Century Gothic" w:cs="Century Gothic"/>
          <w:spacing w:val="5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Canberra.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hyperlink r:id="rId75">
        <w:r>
          <w:rPr>
            <w:rFonts w:ascii="Century Gothic" w:eastAsia="Century Gothic" w:hAnsi="Century Gothic" w:cs="Century Gothic"/>
            <w:color w:val="0000FF"/>
            <w:spacing w:val="-3"/>
            <w:sz w:val="18"/>
            <w:szCs w:val="18"/>
            <w:u w:val="single" w:color="0000FF"/>
          </w:rPr>
          <w:t>http://www.mdba.gov.au/media-pubs/publications/basin-wide-</w:t>
        </w:r>
      </w:hyperlink>
      <w:r>
        <w:rPr>
          <w:rFonts w:ascii="Century Gothic" w:eastAsia="Century Gothic" w:hAnsi="Century Gothic" w:cs="Century Gothic"/>
          <w:color w:val="0000FF"/>
          <w:sz w:val="18"/>
          <w:szCs w:val="18"/>
        </w:rPr>
        <w:t xml:space="preserve"> </w:t>
      </w:r>
      <w:hyperlink r:id="rId76">
        <w:r>
          <w:rPr>
            <w:rFonts w:ascii="Century Gothic" w:eastAsia="Century Gothic" w:hAnsi="Century Gothic" w:cs="Century Gothic"/>
            <w:color w:val="0000FF"/>
            <w:w w:val="99"/>
            <w:sz w:val="18"/>
            <w:szCs w:val="18"/>
          </w:rPr>
          <w:t xml:space="preserve"> </w:t>
        </w:r>
        <w:r>
          <w:rPr>
            <w:rFonts w:ascii="Century Gothic" w:eastAsia="Century Gothic" w:hAnsi="Century Gothic" w:cs="Century Gothic"/>
            <w:color w:val="0000FF"/>
            <w:spacing w:val="-3"/>
            <w:sz w:val="18"/>
            <w:szCs w:val="18"/>
            <w:u w:val="single" w:color="0000FF"/>
          </w:rPr>
          <w:t>environmental-watering-strategy</w:t>
        </w:r>
      </w:hyperlink>
    </w:p>
    <w:p w14:paraId="3705A367" w14:textId="77777777" w:rsidR="00F441EC" w:rsidRDefault="00BC0B32">
      <w:pPr>
        <w:spacing w:before="124"/>
        <w:ind w:left="107" w:right="3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MDBA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(2016d).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Inundation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mapping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review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70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Canberra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2"/>
          <w:sz w:val="20"/>
        </w:rPr>
        <w:t>(in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prep.).</w:t>
      </w:r>
    </w:p>
    <w:p w14:paraId="3705A368" w14:textId="77777777" w:rsidR="00F441EC" w:rsidRDefault="00BC0B32">
      <w:pPr>
        <w:spacing w:before="122"/>
        <w:ind w:left="107" w:right="33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MDBA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(2016e).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Review: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Understanding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economic,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social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72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outcomes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from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recovery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Basin.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77">
        <w:r>
          <w:rPr>
            <w:rFonts w:ascii="Century Gothic"/>
            <w:color w:val="0000FF"/>
            <w:sz w:val="20"/>
            <w:u w:val="single" w:color="0000FF"/>
          </w:rPr>
          <w:t>https://www.mdba.gov.au/sites/default/files/pubs/Northern-basin-review-report-FINAL.pdf</w:t>
        </w:r>
        <w:r>
          <w:rPr>
            <w:rFonts w:ascii="Century Gothic"/>
            <w:sz w:val="20"/>
          </w:rPr>
          <w:t>.</w:t>
        </w:r>
      </w:hyperlink>
    </w:p>
    <w:p w14:paraId="3705A369" w14:textId="77777777" w:rsidR="00F441EC" w:rsidRDefault="00BC0B32">
      <w:pPr>
        <w:spacing w:before="119"/>
        <w:ind w:left="107" w:right="3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Merritt,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Spencer,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J.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Brandis,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K.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Bino,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G.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Harding,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P.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Thomas,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R.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(2016).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Review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science</w:t>
      </w:r>
      <w:r>
        <w:rPr>
          <w:rFonts w:ascii="Century Gothic"/>
          <w:i/>
          <w:spacing w:val="4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behind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waterbird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breeding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indicator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Narran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Lakes</w:t>
      </w:r>
      <w:r>
        <w:rPr>
          <w:rFonts w:ascii="Century Gothic"/>
          <w:spacing w:val="1"/>
          <w:sz w:val="20"/>
        </w:rPr>
        <w:t>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Final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report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Murray-</w:t>
      </w:r>
      <w:r>
        <w:rPr>
          <w:rFonts w:ascii="Century Gothic"/>
          <w:spacing w:val="28"/>
          <w:w w:val="99"/>
          <w:sz w:val="20"/>
        </w:rPr>
        <w:t xml:space="preserve"> </w:t>
      </w:r>
      <w:r>
        <w:rPr>
          <w:rFonts w:ascii="Century Gothic"/>
          <w:sz w:val="20"/>
        </w:rPr>
        <w:t>Darling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May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2016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(in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prep).</w:t>
      </w:r>
    </w:p>
    <w:p w14:paraId="3705A36A" w14:textId="77777777" w:rsidR="00F441EC" w:rsidRDefault="00BC0B32">
      <w:pPr>
        <w:spacing w:before="123" w:line="238" w:lineRule="auto"/>
        <w:ind w:left="107" w:right="229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Nairn,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L.C.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Kingsford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R.T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(2012).</w:t>
      </w:r>
      <w:r>
        <w:rPr>
          <w:rFonts w:ascii="Century Gothic"/>
          <w:sz w:val="20"/>
        </w:rPr>
        <w:t xml:space="preserve"> </w:t>
      </w:r>
      <w:r>
        <w:rPr>
          <w:rFonts w:ascii="Century Gothic"/>
          <w:i/>
          <w:sz w:val="20"/>
        </w:rPr>
        <w:t>Wetland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distribution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land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use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sz w:val="20"/>
        </w:rPr>
        <w:t>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pacing w:val="62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report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1"/>
          <w:sz w:val="20"/>
        </w:rPr>
        <w:t>to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Floodplain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Association.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Wetlands,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Rivers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Landscapes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Centre,</w:t>
      </w:r>
      <w:r>
        <w:rPr>
          <w:rFonts w:ascii="Century Gothic"/>
          <w:spacing w:val="97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NSW,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Sydney.</w:t>
      </w:r>
      <w:r>
        <w:rPr>
          <w:rFonts w:ascii="Century Gothic"/>
          <w:spacing w:val="-9"/>
          <w:sz w:val="20"/>
        </w:rPr>
        <w:t xml:space="preserve"> </w:t>
      </w:r>
      <w:hyperlink r:id="rId78">
        <w:r>
          <w:rPr>
            <w:rFonts w:ascii="Century Gothic"/>
            <w:color w:val="0000FF"/>
            <w:spacing w:val="-1"/>
            <w:sz w:val="18"/>
            <w:u w:val="single" w:color="0000FF"/>
          </w:rPr>
          <w:t>https://www.ecosystem.unsw.edu.au/content/wetland-distribution-and-land-use-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79">
        <w:r>
          <w:rPr>
            <w:rFonts w:ascii="Century Gothic"/>
            <w:color w:val="0000FF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in-the-murray-darling-basin</w:t>
        </w:r>
      </w:hyperlink>
    </w:p>
    <w:p w14:paraId="3705A36B" w14:textId="77777777" w:rsidR="00F441EC" w:rsidRDefault="00BC0B32">
      <w:pPr>
        <w:spacing w:before="124"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Primary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Industries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(NSW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DPI)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(2007).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Endangered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ecological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communities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NSW</w:t>
      </w:r>
    </w:p>
    <w:p w14:paraId="3705A36C" w14:textId="77777777" w:rsidR="00F441EC" w:rsidRDefault="00BC0B32">
      <w:pPr>
        <w:ind w:left="107" w:right="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Lowland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Darling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aquatic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ecological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community.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Primefact: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173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Primary</w:t>
      </w:r>
      <w:r>
        <w:rPr>
          <w:rFonts w:ascii="Century Gothic" w:eastAsia="Century Gothic" w:hAnsi="Century Gothic" w:cs="Century Gothic"/>
          <w:spacing w:val="5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Industries,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Port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Stephens,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NSW.</w:t>
      </w:r>
    </w:p>
    <w:p w14:paraId="3705A36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  <w:sectPr w:rsidR="00F441EC">
          <w:pgSz w:w="11910" w:h="16840"/>
          <w:pgMar w:top="760" w:right="1320" w:bottom="1140" w:left="600" w:header="0" w:footer="953" w:gutter="0"/>
          <w:cols w:space="720"/>
        </w:sectPr>
      </w:pPr>
    </w:p>
    <w:p w14:paraId="3705A36E" w14:textId="77777777" w:rsidR="00F441EC" w:rsidRDefault="00BC0B32">
      <w:pPr>
        <w:spacing w:before="45"/>
        <w:ind w:left="107" w:right="38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DPI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(2015a).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Fish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flows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Basin: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responses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fish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to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changes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flows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6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Northern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Stage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2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Report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3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20"/>
          <w:sz w:val="20"/>
        </w:rPr>
        <w:t xml:space="preserve"> </w:t>
      </w:r>
      <w:r>
        <w:rPr>
          <w:rFonts w:ascii="Century Gothic"/>
          <w:spacing w:val="1"/>
          <w:sz w:val="20"/>
        </w:rPr>
        <w:t>DPI,</w:t>
      </w:r>
      <w:r>
        <w:rPr>
          <w:rFonts w:ascii="Century Gothic"/>
          <w:spacing w:val="-21"/>
          <w:sz w:val="20"/>
        </w:rPr>
        <w:t xml:space="preserve"> </w:t>
      </w:r>
      <w:r>
        <w:rPr>
          <w:rFonts w:ascii="Century Gothic"/>
          <w:sz w:val="20"/>
        </w:rPr>
        <w:t>Tamworth.</w:t>
      </w:r>
      <w:r>
        <w:rPr>
          <w:rFonts w:ascii="Century Gothic"/>
          <w:spacing w:val="-20"/>
          <w:sz w:val="20"/>
        </w:rPr>
        <w:t xml:space="preserve"> </w:t>
      </w:r>
      <w:hyperlink r:id="rId80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http://www.mdba.gov.au/publications/independent-reports/fish-flows-northern-basin-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81">
        <w:r>
          <w:rPr>
            <w:rFonts w:ascii="Century Gothic"/>
            <w:color w:val="0000FF"/>
            <w:w w:val="99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responses-fish-changes-flows-nor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thern</w:t>
        </w:r>
      </w:hyperlink>
    </w:p>
    <w:p w14:paraId="3705A36F" w14:textId="77777777" w:rsidR="00F441EC" w:rsidRDefault="00BC0B32">
      <w:pPr>
        <w:spacing w:before="125" w:line="238" w:lineRule="auto"/>
        <w:ind w:left="107" w:right="244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DPI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(2015b).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Fish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Flows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Northern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Basin: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responses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fish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flow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Northern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Scale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Stage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2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by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DPI,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Tamworth.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hyperlink r:id="rId82">
        <w:r>
          <w:rPr>
            <w:rFonts w:ascii="Century Gothic" w:eastAsia="Century Gothic" w:hAnsi="Century Gothic" w:cs="Century Gothic"/>
            <w:color w:val="0000FF"/>
            <w:spacing w:val="-1"/>
            <w:sz w:val="18"/>
            <w:szCs w:val="18"/>
            <w:u w:val="single" w:color="0000FF"/>
          </w:rPr>
          <w:t>http://www.mdba.gov.au/publications/independent-reports/fish-</w:t>
        </w:r>
      </w:hyperlink>
      <w:r>
        <w:rPr>
          <w:rFonts w:ascii="Century Gothic" w:eastAsia="Century Gothic" w:hAnsi="Century Gothic" w:cs="Century Gothic"/>
          <w:color w:val="0000FF"/>
          <w:sz w:val="18"/>
          <w:szCs w:val="18"/>
        </w:rPr>
        <w:t xml:space="preserve"> </w:t>
      </w:r>
      <w:hyperlink r:id="rId83">
        <w:r>
          <w:rPr>
            <w:rFonts w:ascii="Century Gothic" w:eastAsia="Century Gothic" w:hAnsi="Century Gothic" w:cs="Century Gothic"/>
            <w:color w:val="0000FF"/>
            <w:w w:val="99"/>
            <w:sz w:val="18"/>
            <w:szCs w:val="18"/>
          </w:rPr>
          <w:t xml:space="preserve"> </w:t>
        </w:r>
        <w:r>
          <w:rPr>
            <w:rFonts w:ascii="Century Gothic" w:eastAsia="Century Gothic" w:hAnsi="Century Gothic" w:cs="Century Gothic"/>
            <w:color w:val="0000FF"/>
            <w:spacing w:val="-1"/>
            <w:sz w:val="18"/>
            <w:szCs w:val="18"/>
            <w:u w:val="single" w:color="0000FF"/>
          </w:rPr>
          <w:t>flows-northern-basin-responses-fish-changes-flows-northern</w:t>
        </w:r>
      </w:hyperlink>
    </w:p>
    <w:p w14:paraId="3705A370" w14:textId="77777777" w:rsidR="00F441EC" w:rsidRDefault="00BC0B32">
      <w:pPr>
        <w:spacing w:before="124"/>
        <w:ind w:left="107" w:right="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32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30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3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30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29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</w:t>
      </w:r>
      <w:r>
        <w:rPr>
          <w:rFonts w:ascii="Century Gothic"/>
          <w:spacing w:val="36"/>
          <w:sz w:val="20"/>
        </w:rPr>
        <w:t xml:space="preserve"> </w:t>
      </w:r>
      <w:r>
        <w:rPr>
          <w:rFonts w:ascii="Century Gothic"/>
          <w:spacing w:val="-1"/>
          <w:sz w:val="20"/>
        </w:rPr>
        <w:t>(NSW</w:t>
      </w:r>
      <w:r>
        <w:rPr>
          <w:rFonts w:ascii="Century Gothic"/>
          <w:spacing w:val="32"/>
          <w:sz w:val="20"/>
        </w:rPr>
        <w:t xml:space="preserve"> </w:t>
      </w:r>
      <w:r>
        <w:rPr>
          <w:rFonts w:ascii="Century Gothic"/>
          <w:sz w:val="20"/>
        </w:rPr>
        <w:t>NPWS)</w:t>
      </w:r>
      <w:r>
        <w:rPr>
          <w:rFonts w:ascii="Century Gothic"/>
          <w:spacing w:val="31"/>
          <w:sz w:val="20"/>
        </w:rPr>
        <w:t xml:space="preserve"> </w:t>
      </w:r>
      <w:r>
        <w:rPr>
          <w:rFonts w:ascii="Century Gothic"/>
          <w:spacing w:val="-1"/>
          <w:sz w:val="20"/>
        </w:rPr>
        <w:t>(2000).</w:t>
      </w:r>
      <w:r>
        <w:rPr>
          <w:rFonts w:ascii="Century Gothic"/>
          <w:spacing w:val="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Narran</w:t>
      </w:r>
      <w:r>
        <w:rPr>
          <w:rFonts w:ascii="Century Gothic"/>
          <w:i/>
          <w:spacing w:val="32"/>
          <w:sz w:val="20"/>
        </w:rPr>
        <w:t xml:space="preserve"> </w:t>
      </w:r>
      <w:r>
        <w:rPr>
          <w:rFonts w:ascii="Century Gothic"/>
          <w:i/>
          <w:sz w:val="20"/>
        </w:rPr>
        <w:t>Lake</w:t>
      </w:r>
      <w:r>
        <w:rPr>
          <w:rFonts w:ascii="Century Gothic"/>
          <w:i/>
          <w:spacing w:val="2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Nature</w:t>
      </w:r>
      <w:r>
        <w:rPr>
          <w:rFonts w:ascii="Century Gothic"/>
          <w:i/>
          <w:spacing w:val="31"/>
          <w:sz w:val="20"/>
        </w:rPr>
        <w:t xml:space="preserve"> </w:t>
      </w:r>
      <w:r>
        <w:rPr>
          <w:rFonts w:ascii="Century Gothic"/>
          <w:i/>
          <w:sz w:val="20"/>
        </w:rPr>
        <w:t>Reserve</w:t>
      </w:r>
      <w:r>
        <w:rPr>
          <w:rFonts w:ascii="Century Gothic"/>
          <w:i/>
          <w:spacing w:val="32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3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75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Management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National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Parks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Service.</w:t>
      </w:r>
    </w:p>
    <w:p w14:paraId="3705A371" w14:textId="77777777" w:rsidR="00F441EC" w:rsidRDefault="00BC0B32">
      <w:pPr>
        <w:spacing w:before="120" w:line="239" w:lineRule="auto"/>
        <w:ind w:left="107" w:right="286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Queensland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Science,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Information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Technology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Innovation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</w:rPr>
        <w:t>(Queensland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DSITI)</w:t>
      </w:r>
      <w:r>
        <w:rPr>
          <w:rFonts w:ascii="Century Gothic"/>
          <w:spacing w:val="81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(2015).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Waterhole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refuge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mapping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persistence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analysis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Balonne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Barwon-</w:t>
      </w:r>
      <w:r>
        <w:rPr>
          <w:rFonts w:ascii="Century Gothic"/>
          <w:i/>
          <w:spacing w:val="65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Darling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rivers.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Science,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Information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Technology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Innovation,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Brisbane.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18"/>
        </w:rPr>
        <w:t xml:space="preserve"> </w:t>
      </w:r>
      <w:hyperlink r:id="rId84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http://www.mdba.gov.au/publications/independent-reports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/waterhole-refuge-mapping-persistence-analysis-</w:t>
        </w:r>
      </w:hyperlink>
      <w:r>
        <w:rPr>
          <w:rFonts w:ascii="Century Gothic"/>
          <w:color w:val="0000FF"/>
          <w:sz w:val="18"/>
        </w:rPr>
        <w:t xml:space="preserve"> </w:t>
      </w:r>
      <w:hyperlink r:id="rId85">
        <w:r>
          <w:rPr>
            <w:rFonts w:ascii="Century Gothic"/>
            <w:color w:val="0000FF"/>
            <w:w w:val="99"/>
            <w:sz w:val="18"/>
          </w:rPr>
          <w:t xml:space="preserve">  </w:t>
        </w:r>
        <w:r>
          <w:rPr>
            <w:rFonts w:ascii="Century Gothic"/>
            <w:color w:val="0000FF"/>
            <w:spacing w:val="-1"/>
            <w:sz w:val="18"/>
            <w:u w:val="single" w:color="0000FF"/>
          </w:rPr>
          <w:t>lower-balonne-barwon</w:t>
        </w:r>
      </w:hyperlink>
    </w:p>
    <w:p w14:paraId="3705A372" w14:textId="77777777" w:rsidR="00F441EC" w:rsidRDefault="00BC0B32">
      <w:pPr>
        <w:spacing w:before="124"/>
        <w:ind w:left="107" w:right="11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Queensland</w:t>
      </w:r>
      <w:r>
        <w:rPr>
          <w:rFonts w:ascii="Century Gothic"/>
          <w:spacing w:val="33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3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34"/>
          <w:sz w:val="20"/>
        </w:rPr>
        <w:t xml:space="preserve"> </w:t>
      </w:r>
      <w:r>
        <w:rPr>
          <w:rFonts w:ascii="Century Gothic"/>
          <w:spacing w:val="-1"/>
          <w:sz w:val="20"/>
        </w:rPr>
        <w:t>Natural</w:t>
      </w:r>
      <w:r>
        <w:rPr>
          <w:rFonts w:ascii="Century Gothic"/>
          <w:spacing w:val="37"/>
          <w:sz w:val="20"/>
        </w:rPr>
        <w:t xml:space="preserve"> </w:t>
      </w:r>
      <w:r>
        <w:rPr>
          <w:rFonts w:ascii="Century Gothic"/>
          <w:sz w:val="20"/>
        </w:rPr>
        <w:t>Resources</w:t>
      </w:r>
      <w:r>
        <w:rPr>
          <w:rFonts w:ascii="Century Gothic"/>
          <w:spacing w:val="35"/>
          <w:sz w:val="20"/>
        </w:rPr>
        <w:t xml:space="preserve"> </w:t>
      </w:r>
      <w:r>
        <w:rPr>
          <w:rFonts w:ascii="Century Gothic"/>
          <w:sz w:val="20"/>
        </w:rPr>
        <w:t>(Queensland</w:t>
      </w:r>
      <w:r>
        <w:rPr>
          <w:rFonts w:ascii="Century Gothic"/>
          <w:spacing w:val="35"/>
          <w:sz w:val="20"/>
        </w:rPr>
        <w:t xml:space="preserve"> </w:t>
      </w:r>
      <w:r>
        <w:rPr>
          <w:rFonts w:ascii="Century Gothic"/>
          <w:sz w:val="20"/>
        </w:rPr>
        <w:t>DNR)(1999).</w:t>
      </w:r>
      <w:r>
        <w:rPr>
          <w:rFonts w:ascii="Century Gothic"/>
          <w:spacing w:val="32"/>
          <w:sz w:val="20"/>
        </w:rPr>
        <w:t xml:space="preserve"> </w:t>
      </w:r>
      <w:r>
        <w:rPr>
          <w:rFonts w:ascii="Century Gothic"/>
          <w:i/>
          <w:sz w:val="20"/>
        </w:rPr>
        <w:t>Overview</w:t>
      </w:r>
      <w:r>
        <w:rPr>
          <w:rFonts w:ascii="Century Gothic"/>
          <w:i/>
          <w:spacing w:val="3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38"/>
          <w:sz w:val="20"/>
        </w:rPr>
        <w:t xml:space="preserve"> </w:t>
      </w:r>
      <w:r>
        <w:rPr>
          <w:rFonts w:ascii="Century Gothic"/>
          <w:i/>
          <w:sz w:val="20"/>
        </w:rPr>
        <w:t>Water</w:t>
      </w:r>
      <w:r>
        <w:rPr>
          <w:rFonts w:ascii="Century Gothic"/>
          <w:i/>
          <w:spacing w:val="56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Resources</w:t>
      </w:r>
      <w:r>
        <w:rPr>
          <w:rFonts w:ascii="Century Gothic"/>
          <w:i/>
          <w:spacing w:val="44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47"/>
          <w:sz w:val="20"/>
        </w:rPr>
        <w:t xml:space="preserve"> </w:t>
      </w:r>
      <w:r>
        <w:rPr>
          <w:rFonts w:ascii="Century Gothic"/>
          <w:i/>
          <w:sz w:val="20"/>
        </w:rPr>
        <w:t>Related</w:t>
      </w:r>
      <w:r>
        <w:rPr>
          <w:rFonts w:ascii="Century Gothic"/>
          <w:i/>
          <w:spacing w:val="46"/>
          <w:sz w:val="20"/>
        </w:rPr>
        <w:t xml:space="preserve"> </w:t>
      </w:r>
      <w:r>
        <w:rPr>
          <w:rFonts w:ascii="Century Gothic"/>
          <w:i/>
          <w:sz w:val="20"/>
        </w:rPr>
        <w:t>Issues:</w:t>
      </w:r>
      <w:r>
        <w:rPr>
          <w:rFonts w:ascii="Century Gothic"/>
          <w:i/>
          <w:spacing w:val="4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47"/>
          <w:sz w:val="20"/>
        </w:rPr>
        <w:t xml:space="preserve"> </w:t>
      </w:r>
      <w:r>
        <w:rPr>
          <w:rFonts w:ascii="Century Gothic"/>
          <w:i/>
          <w:sz w:val="20"/>
        </w:rPr>
        <w:t>Moonie</w:t>
      </w:r>
      <w:r>
        <w:rPr>
          <w:rFonts w:ascii="Century Gothic"/>
          <w:i/>
          <w:spacing w:val="45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46"/>
          <w:sz w:val="20"/>
        </w:rPr>
        <w:t xml:space="preserve"> </w:t>
      </w:r>
      <w:r>
        <w:rPr>
          <w:rFonts w:ascii="Century Gothic"/>
          <w:i/>
          <w:sz w:val="20"/>
        </w:rPr>
        <w:t>Catchment</w:t>
      </w:r>
      <w:r>
        <w:rPr>
          <w:rFonts w:ascii="Century Gothic"/>
          <w:sz w:val="20"/>
        </w:rPr>
        <w:t>.</w:t>
      </w:r>
      <w:r>
        <w:rPr>
          <w:rFonts w:ascii="Century Gothic"/>
          <w:spacing w:val="42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4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44"/>
          <w:sz w:val="20"/>
        </w:rPr>
        <w:t xml:space="preserve"> </w:t>
      </w:r>
      <w:r>
        <w:rPr>
          <w:rFonts w:ascii="Century Gothic"/>
          <w:spacing w:val="-1"/>
          <w:sz w:val="20"/>
        </w:rPr>
        <w:t>Natural</w:t>
      </w:r>
      <w:r>
        <w:rPr>
          <w:rFonts w:ascii="Century Gothic"/>
          <w:spacing w:val="49"/>
          <w:sz w:val="20"/>
        </w:rPr>
        <w:t xml:space="preserve"> </w:t>
      </w:r>
      <w:r>
        <w:rPr>
          <w:rFonts w:ascii="Century Gothic"/>
          <w:spacing w:val="-1"/>
          <w:sz w:val="20"/>
        </w:rPr>
        <w:t>Resources,</w:t>
      </w:r>
      <w:r>
        <w:rPr>
          <w:rFonts w:ascii="Century Gothic"/>
          <w:spacing w:val="67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Queensland.</w:t>
      </w:r>
    </w:p>
    <w:p w14:paraId="3705A373" w14:textId="77777777" w:rsidR="00F441EC" w:rsidRDefault="00BC0B32">
      <w:pPr>
        <w:spacing w:before="119"/>
        <w:ind w:left="107" w:right="256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Queensland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Murray-Darling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Inc.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(QMDC)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&amp;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South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West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Natural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Resource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Management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Group</w:t>
      </w:r>
      <w:r>
        <w:rPr>
          <w:rFonts w:ascii="Century Gothic"/>
          <w:spacing w:val="53"/>
          <w:w w:val="99"/>
          <w:sz w:val="20"/>
        </w:rPr>
        <w:t xml:space="preserve"> </w:t>
      </w:r>
      <w:r>
        <w:rPr>
          <w:rFonts w:ascii="Century Gothic"/>
          <w:sz w:val="20"/>
        </w:rPr>
        <w:t>Inc.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(SWNRM)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2004.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Regional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Natural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Resource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Management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Strategy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2004.</w:t>
      </w:r>
      <w:r>
        <w:rPr>
          <w:rFonts w:ascii="Century Gothic"/>
          <w:i/>
          <w:spacing w:val="-1"/>
          <w:w w:val="99"/>
          <w:sz w:val="20"/>
        </w:rPr>
        <w:t xml:space="preserve"> </w:t>
      </w:r>
      <w:r>
        <w:rPr>
          <w:rFonts w:ascii="Century Gothic"/>
          <w:color w:val="0000FF"/>
          <w:spacing w:val="-1"/>
          <w:w w:val="99"/>
          <w:sz w:val="18"/>
        </w:rPr>
        <w:t xml:space="preserve"> </w:t>
      </w:r>
      <w:hyperlink r:id="rId86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http://www.qmdc.org.au/publications/browse/30/regional-nrm-plan</w:t>
        </w:r>
      </w:hyperlink>
    </w:p>
    <w:p w14:paraId="3705A374" w14:textId="77777777" w:rsidR="00F441EC" w:rsidRDefault="00BC0B32">
      <w:pPr>
        <w:pStyle w:val="BodyText"/>
        <w:spacing w:before="124"/>
        <w:ind w:right="116"/>
        <w:jc w:val="both"/>
      </w:pPr>
      <w:r>
        <w:rPr>
          <w:spacing w:val="-1"/>
        </w:rPr>
        <w:t>Sheldon</w:t>
      </w:r>
      <w:r>
        <w:rPr>
          <w:spacing w:val="16"/>
        </w:rPr>
        <w:t xml:space="preserve"> </w:t>
      </w:r>
      <w:r>
        <w:t>F,</w:t>
      </w:r>
      <w:r>
        <w:rPr>
          <w:spacing w:val="16"/>
        </w:rPr>
        <w:t xml:space="preserve"> </w:t>
      </w:r>
      <w:r>
        <w:rPr>
          <w:spacing w:val="-1"/>
        </w:rPr>
        <w:t>Bunn</w:t>
      </w:r>
      <w:r>
        <w:rPr>
          <w:spacing w:val="16"/>
        </w:rPr>
        <w:t xml:space="preserve"> </w:t>
      </w:r>
      <w:r>
        <w:t>S,</w:t>
      </w:r>
      <w:r>
        <w:rPr>
          <w:spacing w:val="16"/>
        </w:rPr>
        <w:t xml:space="preserve"> </w:t>
      </w:r>
      <w:r>
        <w:t>Hughes</w:t>
      </w:r>
      <w:r>
        <w:rPr>
          <w:spacing w:val="16"/>
        </w:rPr>
        <w:t xml:space="preserve"> </w:t>
      </w:r>
      <w:r>
        <w:rPr>
          <w:spacing w:val="1"/>
        </w:rPr>
        <w:t>J,</w:t>
      </w:r>
      <w:r>
        <w:rPr>
          <w:spacing w:val="18"/>
        </w:rPr>
        <w:t xml:space="preserve"> </w:t>
      </w:r>
      <w:r>
        <w:rPr>
          <w:spacing w:val="-1"/>
        </w:rPr>
        <w:t>Arthington</w:t>
      </w:r>
      <w:r>
        <w:rPr>
          <w:spacing w:val="19"/>
        </w:rPr>
        <w:t xml:space="preserve"> </w:t>
      </w:r>
      <w:r>
        <w:rPr>
          <w:spacing w:val="-2"/>
        </w:rPr>
        <w:t>A,</w:t>
      </w:r>
      <w:r>
        <w:rPr>
          <w:spacing w:val="13"/>
        </w:rPr>
        <w:t xml:space="preserve"> </w:t>
      </w:r>
      <w:r>
        <w:t>Balcombe</w:t>
      </w:r>
      <w:r>
        <w:rPr>
          <w:spacing w:val="16"/>
        </w:rPr>
        <w:t xml:space="preserve"> </w:t>
      </w:r>
      <w:r>
        <w:t>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Fellows</w:t>
      </w:r>
      <w:r>
        <w:rPr>
          <w:spacing w:val="15"/>
        </w:rPr>
        <w:t xml:space="preserve"> </w:t>
      </w:r>
      <w:r>
        <w:t>C</w:t>
      </w:r>
      <w:r>
        <w:rPr>
          <w:spacing w:val="17"/>
        </w:rPr>
        <w:t xml:space="preserve"> </w:t>
      </w:r>
      <w:r>
        <w:rPr>
          <w:spacing w:val="-1"/>
        </w:rPr>
        <w:t>(2010)</w:t>
      </w:r>
      <w:r>
        <w:rPr>
          <w:spacing w:val="26"/>
        </w:rPr>
        <w:t xml:space="preserve"> </w:t>
      </w:r>
      <w:r>
        <w:rPr>
          <w:rFonts w:cs="Century Gothic"/>
          <w:spacing w:val="-1"/>
        </w:rPr>
        <w:t>‘</w:t>
      </w:r>
      <w:r>
        <w:rPr>
          <w:spacing w:val="-1"/>
        </w:rPr>
        <w:t>Ecological</w:t>
      </w:r>
      <w:r>
        <w:rPr>
          <w:spacing w:val="17"/>
        </w:rPr>
        <w:t xml:space="preserve"> </w:t>
      </w:r>
      <w:r>
        <w:t>roles</w:t>
      </w:r>
      <w:r>
        <w:rPr>
          <w:spacing w:val="16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t>threats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aquatic</w:t>
      </w:r>
      <w:r>
        <w:rPr>
          <w:spacing w:val="46"/>
        </w:rPr>
        <w:t xml:space="preserve"> </w:t>
      </w:r>
      <w:r>
        <w:rPr>
          <w:spacing w:val="-1"/>
        </w:rPr>
        <w:t>refugia</w:t>
      </w:r>
      <w:r>
        <w:rPr>
          <w:spacing w:val="46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arid</w:t>
      </w:r>
      <w:r>
        <w:rPr>
          <w:spacing w:val="46"/>
        </w:rPr>
        <w:t xml:space="preserve"> </w:t>
      </w:r>
      <w:r>
        <w:rPr>
          <w:spacing w:val="-1"/>
        </w:rPr>
        <w:t>landscapes:</w:t>
      </w:r>
      <w:r>
        <w:rPr>
          <w:spacing w:val="45"/>
        </w:rPr>
        <w:t xml:space="preserve"> </w:t>
      </w:r>
      <w:r>
        <w:rPr>
          <w:spacing w:val="-1"/>
        </w:rPr>
        <w:t>dryland</w:t>
      </w:r>
      <w:r>
        <w:rPr>
          <w:spacing w:val="46"/>
        </w:rPr>
        <w:t xml:space="preserve"> </w:t>
      </w:r>
      <w:r>
        <w:rPr>
          <w:spacing w:val="-1"/>
        </w:rPr>
        <w:t>river</w:t>
      </w:r>
      <w:r>
        <w:rPr>
          <w:spacing w:val="46"/>
        </w:rPr>
        <w:t xml:space="preserve"> </w:t>
      </w:r>
      <w:r>
        <w:t>waterholes</w:t>
      </w:r>
      <w:r>
        <w:rPr>
          <w:rFonts w:cs="Century Gothic"/>
          <w:i/>
        </w:rPr>
        <w:t>’.</w:t>
      </w:r>
      <w:r>
        <w:rPr>
          <w:rFonts w:cs="Century Gothic"/>
          <w:i/>
          <w:spacing w:val="48"/>
        </w:rPr>
        <w:t xml:space="preserve"> </w:t>
      </w:r>
      <w:r>
        <w:rPr>
          <w:rFonts w:cs="Century Gothic"/>
          <w:i/>
        </w:rPr>
        <w:t>Marine</w:t>
      </w:r>
      <w:r>
        <w:rPr>
          <w:rFonts w:cs="Century Gothic"/>
          <w:i/>
          <w:spacing w:val="46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43"/>
        </w:rPr>
        <w:t xml:space="preserve"> </w:t>
      </w:r>
      <w:r>
        <w:rPr>
          <w:rFonts w:cs="Century Gothic"/>
          <w:i/>
        </w:rPr>
        <w:t>Freshwater</w:t>
      </w:r>
      <w:r>
        <w:rPr>
          <w:rFonts w:cs="Century Gothic"/>
          <w:i/>
          <w:spacing w:val="74"/>
          <w:w w:val="99"/>
        </w:rPr>
        <w:t xml:space="preserve"> </w:t>
      </w:r>
      <w:r>
        <w:rPr>
          <w:rFonts w:cs="Century Gothic"/>
          <w:i/>
        </w:rPr>
        <w:t>Research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61,</w:t>
      </w:r>
      <w:r>
        <w:rPr>
          <w:spacing w:val="-13"/>
        </w:rPr>
        <w:t xml:space="preserve"> </w:t>
      </w:r>
      <w:r>
        <w:rPr>
          <w:spacing w:val="-1"/>
        </w:rPr>
        <w:t>885</w:t>
      </w:r>
      <w:r>
        <w:rPr>
          <w:rFonts w:cs="Century Gothic"/>
          <w:spacing w:val="-1"/>
        </w:rPr>
        <w:t>–</w:t>
      </w:r>
      <w:r>
        <w:rPr>
          <w:spacing w:val="-1"/>
        </w:rPr>
        <w:t>895</w:t>
      </w:r>
    </w:p>
    <w:p w14:paraId="3705A375" w14:textId="77777777" w:rsidR="00F441EC" w:rsidRDefault="00BC0B32">
      <w:pPr>
        <w:spacing w:before="119"/>
        <w:ind w:left="107" w:right="10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20"/>
        </w:rPr>
        <w:t>Sims,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N.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(2004).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landscape-scale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structure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functioning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of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floodplains</w:t>
      </w:r>
      <w:r>
        <w:rPr>
          <w:rFonts w:ascii="Century Gothic"/>
          <w:spacing w:val="-1"/>
          <w:sz w:val="20"/>
        </w:rPr>
        <w:t>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Canberra,</w:t>
      </w:r>
      <w:r>
        <w:rPr>
          <w:rFonts w:ascii="Century Gothic"/>
          <w:spacing w:val="101"/>
          <w:w w:val="99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spacing w:val="-30"/>
          <w:sz w:val="20"/>
        </w:rPr>
        <w:t xml:space="preserve"> </w:t>
      </w:r>
      <w:hyperlink r:id="rId87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http://erl.canberra.edu.au/public/adt-AUC20050706.095439/</w:t>
        </w:r>
      </w:hyperlink>
    </w:p>
    <w:p w14:paraId="3705A376" w14:textId="77777777" w:rsidR="00F441EC" w:rsidRDefault="00BC0B32">
      <w:pPr>
        <w:spacing w:before="120"/>
        <w:ind w:left="107" w:right="3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Sims,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N.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Thoms,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2"/>
          <w:sz w:val="20"/>
        </w:rPr>
        <w:t>M.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(2002).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What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happens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when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flood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plains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wet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themselves: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vegetation</w:t>
      </w:r>
      <w:r>
        <w:rPr>
          <w:rFonts w:ascii="Century Gothic"/>
          <w:spacing w:val="4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response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to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inundation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on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lower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Balonne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flood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plain.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International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Association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Hydrological</w:t>
      </w:r>
      <w:r>
        <w:rPr>
          <w:rFonts w:ascii="Century Gothic"/>
          <w:i/>
          <w:spacing w:val="54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Sciences</w:t>
      </w:r>
      <w:r>
        <w:rPr>
          <w:rFonts w:ascii="Century Gothic"/>
          <w:sz w:val="20"/>
        </w:rPr>
        <w:t>,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z w:val="20"/>
        </w:rPr>
        <w:t>276,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195-202.</w:t>
      </w:r>
    </w:p>
    <w:p w14:paraId="3705A377" w14:textId="77777777" w:rsidR="00F441EC" w:rsidRDefault="00BC0B32">
      <w:pPr>
        <w:spacing w:before="119"/>
        <w:ind w:left="107" w:right="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Thomas,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Karunaratne,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S.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Heath,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1"/>
          <w:sz w:val="20"/>
        </w:rPr>
        <w:t>J.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Kuo,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1"/>
          <w:sz w:val="20"/>
        </w:rPr>
        <w:t>W.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(2016).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i/>
          <w:sz w:val="20"/>
        </w:rPr>
        <w:t>Assessment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site-specific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flow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indicator</w:t>
      </w:r>
      <w:r>
        <w:rPr>
          <w:rFonts w:ascii="Century Gothic"/>
          <w:i/>
          <w:spacing w:val="64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inundated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areas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vegetation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Narran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Lakes</w:t>
      </w:r>
      <w:r>
        <w:rPr>
          <w:rFonts w:ascii="Century Gothic"/>
          <w:sz w:val="20"/>
        </w:rPr>
        <w:t>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Report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MDBA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by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NSW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Office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44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Heritage,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Sydney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(in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prep).</w:t>
      </w:r>
    </w:p>
    <w:p w14:paraId="3705A378" w14:textId="77777777" w:rsidR="00F441EC" w:rsidRDefault="00BC0B32">
      <w:pPr>
        <w:spacing w:before="123" w:line="238" w:lineRule="auto"/>
        <w:ind w:left="107" w:right="27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20"/>
        </w:rPr>
        <w:t>Thoms,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Capon,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S.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James,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C.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Padgham,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2"/>
          <w:sz w:val="20"/>
        </w:rPr>
        <w:t>M.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z w:val="20"/>
        </w:rPr>
        <w:t>Rayburg,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S.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(2008).</w:t>
      </w:r>
      <w:r>
        <w:rPr>
          <w:rFonts w:ascii="Century Gothic"/>
          <w:sz w:val="20"/>
        </w:rPr>
        <w:t xml:space="preserve"> </w:t>
      </w:r>
      <w:r>
        <w:rPr>
          <w:rFonts w:ascii="Century Gothic"/>
          <w:i/>
          <w:sz w:val="20"/>
        </w:rPr>
        <w:t>Narran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Ecosystem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Project: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68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response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terminal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wetland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system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to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variable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wetting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drying</w:t>
      </w:r>
      <w:r>
        <w:rPr>
          <w:rFonts w:ascii="Century Gothic"/>
          <w:spacing w:val="1"/>
          <w:sz w:val="20"/>
        </w:rPr>
        <w:t>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Report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5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5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pacing w:val="-1"/>
          <w:sz w:val="20"/>
        </w:rPr>
        <w:t>Commission,</w:t>
      </w:r>
      <w:r>
        <w:rPr>
          <w:rFonts w:ascii="Century Gothic"/>
          <w:spacing w:val="-15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spacing w:val="-14"/>
          <w:sz w:val="20"/>
        </w:rPr>
        <w:t xml:space="preserve"> </w:t>
      </w:r>
      <w:hyperlink r:id="rId88">
        <w:r>
          <w:rPr>
            <w:rFonts w:ascii="Century Gothic"/>
            <w:color w:val="0000FF"/>
            <w:spacing w:val="-1"/>
            <w:sz w:val="18"/>
            <w:u w:val="single" w:color="0000FF"/>
          </w:rPr>
          <w:t>http://www.mdba.gov.au/kid/kid-</w:t>
        </w:r>
      </w:hyperlink>
      <w:r>
        <w:rPr>
          <w:rFonts w:ascii="Century Gothic"/>
          <w:color w:val="0000FF"/>
          <w:spacing w:val="91"/>
          <w:sz w:val="18"/>
        </w:rPr>
        <w:t xml:space="preserve"> </w:t>
      </w:r>
      <w:r>
        <w:rPr>
          <w:rFonts w:ascii="Century Gothic"/>
          <w:color w:val="0000FF"/>
          <w:spacing w:val="-1"/>
          <w:sz w:val="18"/>
          <w:u w:val="single" w:color="0000FF"/>
        </w:rPr>
        <w:t>view.php?key=ME6/m*B4xaFwClWIOraRKJeD2pAOE4E1E5XDUUIvovE</w:t>
      </w:r>
      <w:r>
        <w:rPr>
          <w:rFonts w:ascii="Century Gothic"/>
          <w:spacing w:val="-1"/>
          <w:sz w:val="18"/>
        </w:rPr>
        <w:t>=</w:t>
      </w:r>
    </w:p>
    <w:p w14:paraId="3705A379" w14:textId="77777777" w:rsidR="00F441EC" w:rsidRDefault="00F441EC">
      <w:pPr>
        <w:spacing w:line="238" w:lineRule="auto"/>
        <w:rPr>
          <w:rFonts w:ascii="Century Gothic" w:eastAsia="Century Gothic" w:hAnsi="Century Gothic" w:cs="Century Gothic"/>
          <w:sz w:val="18"/>
          <w:szCs w:val="18"/>
        </w:rPr>
        <w:sectPr w:rsidR="00F441EC">
          <w:pgSz w:w="11910" w:h="16840"/>
          <w:pgMar w:top="760" w:right="1320" w:bottom="1140" w:left="600" w:header="0" w:footer="953" w:gutter="0"/>
          <w:cols w:space="720"/>
        </w:sectPr>
      </w:pPr>
    </w:p>
    <w:p w14:paraId="3705A37A" w14:textId="77777777" w:rsidR="00F441EC" w:rsidRDefault="00BC0B32">
      <w:pPr>
        <w:pStyle w:val="Heading1"/>
        <w:ind w:right="196"/>
        <w:rPr>
          <w:b w:val="0"/>
          <w:bCs w:val="0"/>
        </w:rPr>
      </w:pPr>
      <w:bookmarkStart w:id="33" w:name="_bookmark32"/>
      <w:bookmarkEnd w:id="33"/>
      <w:r>
        <w:rPr>
          <w:color w:val="5F4879"/>
          <w:spacing w:val="-1"/>
        </w:rPr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10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7"/>
        </w:rPr>
        <w:t xml:space="preserve"> </w:t>
      </w:r>
      <w:r>
        <w:rPr>
          <w:color w:val="5F4879"/>
        </w:rPr>
        <w:t>Further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detail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2"/>
        </w:rPr>
        <w:t>environmental</w:t>
      </w:r>
      <w:r>
        <w:rPr>
          <w:color w:val="5F4879"/>
          <w:spacing w:val="44"/>
          <w:w w:val="99"/>
        </w:rPr>
        <w:t xml:space="preserve"> </w:t>
      </w:r>
      <w:r>
        <w:rPr>
          <w:color w:val="5F4879"/>
          <w:spacing w:val="-1"/>
        </w:rPr>
        <w:t>assets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2"/>
        </w:rPr>
        <w:t>northern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unregulated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rivers</w:t>
      </w:r>
    </w:p>
    <w:p w14:paraId="3705A37B" w14:textId="77777777" w:rsidR="00F441EC" w:rsidRDefault="00BC0B32">
      <w:pPr>
        <w:pStyle w:val="Heading4"/>
        <w:spacing w:before="241"/>
        <w:rPr>
          <w:b w:val="0"/>
          <w:bCs w:val="0"/>
          <w:i w:val="0"/>
        </w:rPr>
      </w:pPr>
      <w:r>
        <w:rPr>
          <w:color w:val="091F39"/>
          <w:spacing w:val="-1"/>
        </w:rPr>
        <w:t>Lower</w:t>
      </w:r>
      <w:r>
        <w:rPr>
          <w:color w:val="091F39"/>
          <w:spacing w:val="-14"/>
        </w:rPr>
        <w:t xml:space="preserve"> </w:t>
      </w:r>
      <w:r>
        <w:rPr>
          <w:color w:val="091F39"/>
          <w:spacing w:val="-1"/>
        </w:rPr>
        <w:t>Balonne</w:t>
      </w:r>
    </w:p>
    <w:p w14:paraId="3705A37C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i/>
          <w:sz w:val="16"/>
          <w:szCs w:val="16"/>
        </w:rPr>
      </w:pPr>
    </w:p>
    <w:p w14:paraId="3705A37D" w14:textId="77777777" w:rsidR="00F441EC" w:rsidRDefault="00BC0B32">
      <w:pPr>
        <w:pStyle w:val="BodyText"/>
        <w:numPr>
          <w:ilvl w:val="0"/>
          <w:numId w:val="25"/>
        </w:numPr>
        <w:tabs>
          <w:tab w:val="left" w:pos="468"/>
        </w:tabs>
        <w:ind w:left="468" w:right="461" w:hanging="360"/>
      </w:pP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cover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2"/>
        </w:rPr>
        <w:t>1.4</w:t>
      </w:r>
      <w:r>
        <w:rPr>
          <w:spacing w:val="-7"/>
        </w:rPr>
        <w:t xml:space="preserve"> </w:t>
      </w:r>
      <w:r>
        <w:t>million</w:t>
      </w:r>
      <w:r>
        <w:rPr>
          <w:spacing w:val="-9"/>
        </w:rPr>
        <w:t xml:space="preserve"> </w:t>
      </w:r>
      <w:r>
        <w:t>hectares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Condamine-Balonne-Nebine</w:t>
      </w:r>
      <w:r>
        <w:rPr>
          <w:spacing w:val="-9"/>
        </w:rPr>
        <w:t xml:space="preserve"> </w:t>
      </w:r>
      <w:r>
        <w:rPr>
          <w:spacing w:val="-1"/>
        </w:rPr>
        <w:t>Creek</w:t>
      </w:r>
      <w:r>
        <w:rPr>
          <w:spacing w:val="25"/>
          <w:w w:val="9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(Nairn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Kingsford</w:t>
      </w:r>
      <w:r>
        <w:rPr>
          <w:spacing w:val="-10"/>
        </w:rPr>
        <w:t xml:space="preserve"> </w:t>
      </w:r>
      <w:r>
        <w:t>2012),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nationally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internationally</w:t>
      </w:r>
      <w:r>
        <w:rPr>
          <w:spacing w:val="-11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sites:</w:t>
      </w:r>
    </w:p>
    <w:p w14:paraId="3705A37E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7F" w14:textId="77777777" w:rsidR="00F441EC" w:rsidRDefault="00BC0B32">
      <w:pPr>
        <w:pStyle w:val="BodyText"/>
        <w:numPr>
          <w:ilvl w:val="1"/>
          <w:numId w:val="25"/>
        </w:numPr>
        <w:tabs>
          <w:tab w:val="left" w:pos="822"/>
        </w:tabs>
        <w:ind w:right="191"/>
      </w:pPr>
      <w:r>
        <w:rPr>
          <w:b/>
        </w:rPr>
        <w:t>Balonne</w:t>
      </w:r>
      <w:r>
        <w:rPr>
          <w:b/>
          <w:spacing w:val="-8"/>
        </w:rPr>
        <w:t xml:space="preserve"> </w:t>
      </w:r>
      <w:r>
        <w:rPr>
          <w:b/>
        </w:rPr>
        <w:t>River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Floodplain</w:t>
      </w:r>
      <w:r>
        <w:rPr>
          <w:b/>
          <w:spacing w:val="-6"/>
        </w:rPr>
        <w:t xml:space="preserve"> </w:t>
      </w:r>
      <w:r>
        <w:rPr>
          <w:spacing w:val="-1"/>
        </w:rPr>
        <w:t>(nationally</w:t>
      </w:r>
      <w:r>
        <w:rPr>
          <w:spacing w:val="-10"/>
        </w:rPr>
        <w:t xml:space="preserve"> </w:t>
      </w:r>
      <w:r>
        <w:rPr>
          <w:spacing w:val="-1"/>
        </w:rPr>
        <w:t>significant):</w:t>
      </w:r>
      <w:r>
        <w:rPr>
          <w:spacing w:val="-9"/>
        </w:rPr>
        <w:t xml:space="preserve"> </w:t>
      </w:r>
      <w:r>
        <w:rPr>
          <w:spacing w:val="-1"/>
        </w:rPr>
        <w:t>several</w:t>
      </w:r>
      <w:r>
        <w:rPr>
          <w:spacing w:val="-9"/>
        </w:rPr>
        <w:t xml:space="preserve"> </w:t>
      </w:r>
      <w:r>
        <w:rPr>
          <w:spacing w:val="-1"/>
        </w:rPr>
        <w:t>hundred</w:t>
      </w:r>
      <w:r>
        <w:rPr>
          <w:spacing w:val="-8"/>
        </w:rPr>
        <w:t xml:space="preserve"> </w:t>
      </w:r>
      <w:r>
        <w:t>hectares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billabongs</w:t>
      </w:r>
      <w:r>
        <w:rPr>
          <w:spacing w:val="-9"/>
        </w:rPr>
        <w:t xml:space="preserve"> </w:t>
      </w:r>
      <w:r>
        <w:t>and</w:t>
      </w:r>
      <w:r>
        <w:rPr>
          <w:spacing w:val="93"/>
          <w:w w:val="99"/>
        </w:rPr>
        <w:t xml:space="preserve"> </w:t>
      </w:r>
      <w:r>
        <w:t>swamps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St</w:t>
      </w:r>
      <w:r>
        <w:rPr>
          <w:spacing w:val="-6"/>
        </w:rPr>
        <w:t xml:space="preserve"> </w:t>
      </w:r>
      <w:r>
        <w:t>George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Queensland.</w:t>
      </w:r>
    </w:p>
    <w:p w14:paraId="3705A380" w14:textId="77777777" w:rsidR="00F441EC" w:rsidRDefault="00F441E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3705A381" w14:textId="77777777" w:rsidR="00F441EC" w:rsidRDefault="00BC0B32">
      <w:pPr>
        <w:pStyle w:val="BodyText"/>
        <w:numPr>
          <w:ilvl w:val="1"/>
          <w:numId w:val="25"/>
        </w:numPr>
        <w:tabs>
          <w:tab w:val="left" w:pos="822"/>
        </w:tabs>
        <w:ind w:right="191"/>
      </w:pPr>
      <w:r>
        <w:rPr>
          <w:b/>
          <w:spacing w:val="-1"/>
        </w:rPr>
        <w:t>Narran</w:t>
      </w:r>
      <w:r>
        <w:rPr>
          <w:b/>
          <w:spacing w:val="-6"/>
        </w:rPr>
        <w:t xml:space="preserve"> </w:t>
      </w:r>
      <w:r>
        <w:rPr>
          <w:b/>
        </w:rPr>
        <w:t>Lakes</w:t>
      </w:r>
      <w:r>
        <w:t>: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floodplain</w:t>
      </w:r>
      <w:r>
        <w:rPr>
          <w:spacing w:val="-5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terminus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Narran</w:t>
      </w:r>
      <w:r>
        <w:rPr>
          <w:spacing w:val="61"/>
          <w:w w:val="99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t>internationally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waterbird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migratory</w:t>
      </w:r>
      <w:r>
        <w:rPr>
          <w:spacing w:val="65"/>
          <w:w w:val="99"/>
        </w:rPr>
        <w:t xml:space="preserve"> </w:t>
      </w:r>
      <w:r>
        <w:t>bird</w:t>
      </w:r>
      <w:r>
        <w:rPr>
          <w:spacing w:val="-6"/>
        </w:rPr>
        <w:t xml:space="preserve"> </w:t>
      </w:r>
      <w:r>
        <w:rPr>
          <w:spacing w:val="-1"/>
        </w:rPr>
        <w:t>habitat.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Ramsar</w:t>
      </w:r>
      <w:r>
        <w:rPr>
          <w:spacing w:val="-6"/>
        </w:rPr>
        <w:t xml:space="preserve"> </w:t>
      </w:r>
      <w:r>
        <w:t>wetland.</w:t>
      </w:r>
      <w:r>
        <w:rPr>
          <w:spacing w:val="-7"/>
        </w:rPr>
        <w:t xml:space="preserve"> </w:t>
      </w:r>
      <w:r>
        <w:rPr>
          <w:spacing w:val="-1"/>
        </w:rPr>
        <w:t>Narran</w:t>
      </w:r>
      <w:r>
        <w:rPr>
          <w:spacing w:val="-5"/>
        </w:rPr>
        <w:t xml:space="preserve"> </w:t>
      </w:r>
      <w:r>
        <w:t>Lakes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61"/>
          <w:w w:val="99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breeding</w:t>
      </w:r>
      <w:r>
        <w:rPr>
          <w:spacing w:val="-8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species,</w:t>
      </w:r>
      <w:r>
        <w:rPr>
          <w:spacing w:val="-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straw-necked</w:t>
      </w:r>
      <w:r>
        <w:rPr>
          <w:spacing w:val="-8"/>
        </w:rPr>
        <w:t xml:space="preserve"> </w:t>
      </w:r>
      <w:r>
        <w:rPr>
          <w:spacing w:val="-1"/>
        </w:rPr>
        <w:t>ibis,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pelican,</w:t>
      </w:r>
      <w:r>
        <w:rPr>
          <w:spacing w:val="-10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cormorant,</w:t>
      </w:r>
      <w:r>
        <w:rPr>
          <w:spacing w:val="-9"/>
        </w:rPr>
        <w:t xml:space="preserve"> </w:t>
      </w:r>
      <w:r>
        <w:t>pied</w:t>
      </w:r>
      <w:r>
        <w:rPr>
          <w:spacing w:val="-8"/>
        </w:rPr>
        <w:t xml:space="preserve"> </w:t>
      </w:r>
      <w:r>
        <w:t>cormorant,</w:t>
      </w:r>
      <w:r>
        <w:rPr>
          <w:spacing w:val="-11"/>
        </w:rPr>
        <w:t xml:space="preserve"> </w:t>
      </w:r>
      <w:r>
        <w:t>rufous</w:t>
      </w:r>
      <w:r>
        <w:rPr>
          <w:spacing w:val="-8"/>
        </w:rPr>
        <w:t xml:space="preserve"> </w:t>
      </w:r>
      <w:r>
        <w:t>night</w:t>
      </w:r>
      <w:r>
        <w:rPr>
          <w:spacing w:val="-7"/>
        </w:rPr>
        <w:t xml:space="preserve"> </w:t>
      </w:r>
      <w:r>
        <w:rPr>
          <w:spacing w:val="-1"/>
        </w:rPr>
        <w:t>heron,</w:t>
      </w:r>
      <w:r>
        <w:rPr>
          <w:spacing w:val="-10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t>egret,</w:t>
      </w:r>
      <w:r>
        <w:rPr>
          <w:spacing w:val="46"/>
          <w:w w:val="99"/>
        </w:rPr>
        <w:t xml:space="preserve"> </w:t>
      </w:r>
      <w:r>
        <w:t>intermediate</w:t>
      </w:r>
      <w:r>
        <w:rPr>
          <w:spacing w:val="-7"/>
        </w:rPr>
        <w:t xml:space="preserve"> </w:t>
      </w:r>
      <w:r>
        <w:t>egret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gull-billed</w:t>
      </w:r>
      <w:r>
        <w:rPr>
          <w:spacing w:val="-8"/>
        </w:rPr>
        <w:t xml:space="preserve"> </w:t>
      </w:r>
      <w:r>
        <w:t>tern</w:t>
      </w:r>
      <w:r>
        <w:rPr>
          <w:spacing w:val="-5"/>
        </w:rPr>
        <w:t xml:space="preserve"> </w:t>
      </w:r>
      <w:r>
        <w:rPr>
          <w:spacing w:val="-1"/>
        </w:rPr>
        <w:t>(Thoms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2008).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t>shrub</w:t>
      </w:r>
      <w:r>
        <w:rPr>
          <w:spacing w:val="-5"/>
        </w:rPr>
        <w:t xml:space="preserve"> </w:t>
      </w:r>
      <w:r>
        <w:rPr>
          <w:spacing w:val="-1"/>
        </w:rPr>
        <w:t>lands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Narran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t>Reserve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largest</w:t>
      </w:r>
      <w:r>
        <w:rPr>
          <w:spacing w:val="-5"/>
        </w:rPr>
        <w:t xml:space="preserve"> </w:t>
      </w:r>
      <w:r>
        <w:rPr>
          <w:spacing w:val="-1"/>
        </w:rPr>
        <w:t>undisturbed</w:t>
      </w:r>
      <w:r>
        <w:rPr>
          <w:spacing w:val="-7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in</w:t>
      </w:r>
      <w:r>
        <w:rPr>
          <w:spacing w:val="53"/>
          <w:w w:val="99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(NSW</w:t>
      </w:r>
      <w:r>
        <w:rPr>
          <w:spacing w:val="-5"/>
        </w:rPr>
        <w:t xml:space="preserve"> </w:t>
      </w:r>
      <w:r>
        <w:t>NPWS</w:t>
      </w:r>
      <w:r>
        <w:rPr>
          <w:spacing w:val="-8"/>
        </w:rPr>
        <w:t xml:space="preserve"> </w:t>
      </w:r>
      <w:r>
        <w:rPr>
          <w:spacing w:val="-1"/>
        </w:rPr>
        <w:t>2000).</w:t>
      </w:r>
    </w:p>
    <w:p w14:paraId="3705A382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3705A383" w14:textId="77777777" w:rsidR="00F441EC" w:rsidRDefault="00BC0B32">
      <w:pPr>
        <w:pStyle w:val="BodyText"/>
        <w:numPr>
          <w:ilvl w:val="1"/>
          <w:numId w:val="25"/>
        </w:numPr>
        <w:tabs>
          <w:tab w:val="left" w:pos="822"/>
        </w:tabs>
        <w:ind w:right="461"/>
      </w:pPr>
      <w:r>
        <w:rPr>
          <w:b/>
          <w:spacing w:val="-1"/>
        </w:rPr>
        <w:t>Culgoa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River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floodplain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t>adjacent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t>parks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Queensland</w:t>
      </w:r>
      <w:r>
        <w:rPr>
          <w:spacing w:val="-8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rPr>
          <w:spacing w:val="1"/>
        </w:rPr>
        <w:t>over</w:t>
      </w:r>
      <w:r>
        <w:rPr>
          <w:spacing w:val="71"/>
          <w:w w:val="99"/>
        </w:rPr>
        <w:t xml:space="preserve"> </w:t>
      </w:r>
      <w:r>
        <w:rPr>
          <w:spacing w:val="-1"/>
        </w:rPr>
        <w:t>100,000</w:t>
      </w:r>
      <w:r>
        <w:rPr>
          <w:spacing w:val="-8"/>
        </w:rPr>
        <w:t xml:space="preserve"> </w:t>
      </w:r>
      <w:r>
        <w:t>hectares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interlinked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Culgoa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Nebine</w:t>
      </w:r>
      <w:r>
        <w:rPr>
          <w:spacing w:val="-7"/>
        </w:rPr>
        <w:t xml:space="preserve"> </w:t>
      </w:r>
      <w:r>
        <w:t>Creek.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Culgoa</w:t>
      </w:r>
      <w:r>
        <w:rPr>
          <w:spacing w:val="-6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plant</w:t>
      </w:r>
      <w:r>
        <w:rPr>
          <w:spacing w:val="-5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introduced</w:t>
      </w:r>
      <w:r>
        <w:rPr>
          <w:spacing w:val="51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(Dick</w:t>
      </w:r>
      <w:r>
        <w:rPr>
          <w:spacing w:val="-7"/>
        </w:rPr>
        <w:t xml:space="preserve"> </w:t>
      </w:r>
      <w:r>
        <w:rPr>
          <w:spacing w:val="-1"/>
        </w:rPr>
        <w:t>1993)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relatively</w:t>
      </w:r>
      <w:r>
        <w:rPr>
          <w:spacing w:val="-8"/>
        </w:rPr>
        <w:t xml:space="preserve"> </w:t>
      </w:r>
      <w:r>
        <w:rPr>
          <w:spacing w:val="-1"/>
        </w:rPr>
        <w:t>intact</w:t>
      </w:r>
      <w:r>
        <w:rPr>
          <w:spacing w:val="-6"/>
        </w:rPr>
        <w:t xml:space="preserve"> </w:t>
      </w:r>
      <w:r>
        <w:rPr>
          <w:spacing w:val="-1"/>
        </w:rPr>
        <w:t>expanses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grassland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69"/>
          <w:w w:val="99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rPr>
          <w:spacing w:val="-1"/>
        </w:rPr>
        <w:t>(Hunter</w:t>
      </w:r>
      <w:r>
        <w:rPr>
          <w:spacing w:val="-10"/>
        </w:rPr>
        <w:t xml:space="preserve"> </w:t>
      </w:r>
      <w:r>
        <w:rPr>
          <w:spacing w:val="-1"/>
        </w:rPr>
        <w:t>2005),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samples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threatened</w:t>
      </w:r>
      <w:r>
        <w:rPr>
          <w:spacing w:val="-10"/>
        </w:rPr>
        <w:t xml:space="preserve"> </w:t>
      </w:r>
      <w:r>
        <w:rPr>
          <w:spacing w:val="-1"/>
        </w:rPr>
        <w:t>ecological</w:t>
      </w:r>
      <w:r>
        <w:rPr>
          <w:spacing w:val="-9"/>
        </w:rPr>
        <w:t xml:space="preserve"> </w:t>
      </w:r>
      <w:r>
        <w:t>community</w:t>
      </w:r>
      <w:r>
        <w:rPr>
          <w:spacing w:val="57"/>
          <w:w w:val="99"/>
        </w:rPr>
        <w:t xml:space="preserve"> </w:t>
      </w:r>
      <w:r>
        <w:rPr>
          <w:spacing w:val="-1"/>
        </w:rPr>
        <w:t>coolibah-blackbox</w:t>
      </w:r>
      <w:r>
        <w:rPr>
          <w:spacing w:val="-30"/>
        </w:rPr>
        <w:t xml:space="preserve"> </w:t>
      </w:r>
      <w:r>
        <w:t>woodland.</w:t>
      </w:r>
    </w:p>
    <w:p w14:paraId="3705A384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85" w14:textId="77777777" w:rsidR="00F441EC" w:rsidRDefault="00BC0B32">
      <w:pPr>
        <w:pStyle w:val="BodyText"/>
        <w:ind w:right="176"/>
      </w:pPr>
      <w:r>
        <w:rPr>
          <w:b/>
          <w:spacing w:val="-1"/>
        </w:rPr>
        <w:t>Lower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Balonne</w:t>
      </w:r>
      <w:r>
        <w:rPr>
          <w:b/>
          <w:spacing w:val="-7"/>
        </w:rPr>
        <w:t xml:space="preserve"> </w:t>
      </w:r>
      <w:r>
        <w:rPr>
          <w:b/>
        </w:rPr>
        <w:t>River</w:t>
      </w:r>
      <w:r>
        <w:rPr>
          <w:b/>
          <w:spacing w:val="-7"/>
        </w:rPr>
        <w:t xml:space="preserve"> </w:t>
      </w:r>
      <w:r>
        <w:rPr>
          <w:b/>
        </w:rPr>
        <w:t>floodplain</w:t>
      </w:r>
      <w:r>
        <w:t>: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floodplain,</w:t>
      </w:r>
      <w:r>
        <w:rPr>
          <w:spacing w:val="-9"/>
        </w:rPr>
        <w:t xml:space="preserve"> </w:t>
      </w:r>
      <w:r>
        <w:t>covering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hectares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54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Wales,</w:t>
      </w:r>
      <w:r>
        <w:rPr>
          <w:spacing w:val="-8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largest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10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grasslands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woodlands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extensive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considered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condition.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channels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Balonne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t>plants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animals,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81"/>
          <w:w w:val="99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silver</w:t>
      </w:r>
      <w:r>
        <w:rPr>
          <w:spacing w:val="-6"/>
        </w:rPr>
        <w:t xml:space="preserve"> </w:t>
      </w:r>
      <w:r>
        <w:t>perch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1"/>
        </w:rPr>
        <w:t>cod.</w:t>
      </w:r>
      <w:r>
        <w:rPr>
          <w:spacing w:val="-8"/>
        </w:rPr>
        <w:t xml:space="preserve"> </w:t>
      </w:r>
      <w:r>
        <w:t>Refugial</w:t>
      </w:r>
      <w:r>
        <w:rPr>
          <w:spacing w:val="-5"/>
        </w:rPr>
        <w:t xml:space="preserve"> </w:t>
      </w:r>
      <w:r>
        <w:t>waterholes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persist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channels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</w:p>
    <w:p w14:paraId="3705A386" w14:textId="77777777" w:rsidR="00F441EC" w:rsidRDefault="00BC0B32">
      <w:pPr>
        <w:pStyle w:val="BodyText"/>
        <w:spacing w:before="2"/>
        <w:ind w:right="191"/>
      </w:pPr>
      <w:r>
        <w:t>18</w:t>
      </w:r>
      <w:r>
        <w:rPr>
          <w:spacing w:val="-7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absence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inflow,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fauna</w:t>
      </w:r>
      <w:r>
        <w:rPr>
          <w:spacing w:val="-3"/>
        </w:rPr>
        <w:t xml:space="preserve"> </w:t>
      </w:r>
      <w:r>
        <w:rPr>
          <w:spacing w:val="-1"/>
        </w:rPr>
        <w:t>(Queensland</w:t>
      </w:r>
      <w:r>
        <w:rPr>
          <w:spacing w:val="61"/>
          <w:w w:val="99"/>
        </w:rPr>
        <w:t xml:space="preserve"> </w:t>
      </w:r>
      <w:r>
        <w:rPr>
          <w:spacing w:val="-1"/>
        </w:rPr>
        <w:t>DSITI</w:t>
      </w:r>
      <w:r>
        <w:rPr>
          <w:spacing w:val="-8"/>
        </w:rPr>
        <w:t xml:space="preserve"> </w:t>
      </w:r>
      <w:r>
        <w:rPr>
          <w:spacing w:val="-1"/>
        </w:rPr>
        <w:t>2015).</w:t>
      </w:r>
    </w:p>
    <w:p w14:paraId="3705A387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3705A388" w14:textId="77777777" w:rsidR="00F441EC" w:rsidRDefault="00BC0B32">
      <w:pPr>
        <w:pStyle w:val="Heading4"/>
        <w:rPr>
          <w:b w:val="0"/>
          <w:bCs w:val="0"/>
          <w:i w:val="0"/>
        </w:rPr>
      </w:pPr>
      <w:r>
        <w:rPr>
          <w:spacing w:val="-1"/>
        </w:rPr>
        <w:t>Warrego</w:t>
      </w:r>
    </w:p>
    <w:p w14:paraId="3705A389" w14:textId="77777777" w:rsidR="00F441EC" w:rsidRDefault="00F441EC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14:paraId="3705A38A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228" w:hanging="283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Warrego</w:t>
      </w:r>
      <w:r>
        <w:rPr>
          <w:spacing w:val="-7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wetlands,</w:t>
      </w:r>
      <w:r>
        <w:rPr>
          <w:spacing w:val="-9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t>swamps,</w:t>
      </w:r>
      <w:r>
        <w:rPr>
          <w:spacing w:val="31"/>
          <w:w w:val="99"/>
        </w:rPr>
        <w:t xml:space="preserve"> </w:t>
      </w:r>
      <w:r>
        <w:rPr>
          <w:spacing w:val="-1"/>
        </w:rPr>
        <w:t>flood</w:t>
      </w:r>
      <w:r>
        <w:rPr>
          <w:spacing w:val="-8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waterholes,</w:t>
      </w:r>
      <w:r>
        <w:rPr>
          <w:spacing w:val="-10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spike</w:t>
      </w:r>
      <w:r>
        <w:rPr>
          <w:spacing w:val="-8"/>
        </w:rPr>
        <w:t xml:space="preserve"> </w:t>
      </w:r>
      <w:r>
        <w:rPr>
          <w:spacing w:val="-1"/>
        </w:rPr>
        <w:t>rush</w:t>
      </w:r>
      <w:r>
        <w:rPr>
          <w:spacing w:val="-8"/>
        </w:rPr>
        <w:t xml:space="preserve"> </w:t>
      </w:r>
      <w:r>
        <w:t>swamps,</w:t>
      </w:r>
      <w:r>
        <w:rPr>
          <w:spacing w:val="-10"/>
        </w:rPr>
        <w:t xml:space="preserve"> </w:t>
      </w:r>
      <w:r>
        <w:t>claypans,</w:t>
      </w:r>
      <w:r>
        <w:rPr>
          <w:spacing w:val="-8"/>
        </w:rPr>
        <w:t xml:space="preserve"> </w:t>
      </w:r>
      <w:r>
        <w:t>freshwater</w:t>
      </w:r>
      <w:r>
        <w:rPr>
          <w:spacing w:val="-8"/>
        </w:rPr>
        <w:t xml:space="preserve"> </w:t>
      </w:r>
      <w:r>
        <w:t>lakes</w:t>
      </w:r>
      <w:r>
        <w:rPr>
          <w:spacing w:val="34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saline</w:t>
      </w:r>
      <w:r>
        <w:rPr>
          <w:spacing w:val="-8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rPr>
          <w:spacing w:val="-1"/>
        </w:rPr>
        <w:t>(Nairn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Kingsford</w:t>
      </w:r>
      <w:r>
        <w:rPr>
          <w:spacing w:val="-7"/>
        </w:rPr>
        <w:t xml:space="preserve"> </w:t>
      </w:r>
      <w:r>
        <w:t>2012).</w:t>
      </w:r>
      <w:r>
        <w:rPr>
          <w:spacing w:val="-9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importance</w:t>
      </w:r>
      <w:r>
        <w:rPr>
          <w:spacing w:val="71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sites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t>low-medium</w:t>
      </w:r>
      <w:r>
        <w:rPr>
          <w:spacing w:val="-7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floods</w:t>
      </w:r>
      <w:r>
        <w:rPr>
          <w:spacing w:val="66"/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(Holz</w:t>
      </w:r>
      <w:r>
        <w:rPr>
          <w:spacing w:val="-5"/>
        </w:rPr>
        <w:t xml:space="preserve"> </w:t>
      </w:r>
      <w:r>
        <w:t>et al.</w:t>
      </w:r>
      <w:r>
        <w:rPr>
          <w:spacing w:val="-7"/>
        </w:rPr>
        <w:t xml:space="preserve"> </w:t>
      </w:r>
      <w:r>
        <w:rPr>
          <w:spacing w:val="-1"/>
        </w:rPr>
        <w:t>2008):</w:t>
      </w:r>
    </w:p>
    <w:p w14:paraId="3705A38B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8C" w14:textId="77777777" w:rsidR="00F441EC" w:rsidRDefault="00BC0B32">
      <w:pPr>
        <w:pStyle w:val="BodyText"/>
        <w:numPr>
          <w:ilvl w:val="1"/>
          <w:numId w:val="25"/>
        </w:numPr>
        <w:tabs>
          <w:tab w:val="left" w:pos="805"/>
        </w:tabs>
        <w:ind w:left="804" w:right="191"/>
      </w:pP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Warrego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River</w:t>
      </w:r>
      <w:r>
        <w:rPr>
          <w:b/>
          <w:spacing w:val="-7"/>
        </w:rPr>
        <w:t xml:space="preserve"> </w:t>
      </w:r>
      <w:r>
        <w:rPr>
          <w:b/>
        </w:rPr>
        <w:t>Waterholes</w:t>
      </w:r>
      <w:r>
        <w:t>: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large,</w:t>
      </w:r>
      <w:r>
        <w:rPr>
          <w:spacing w:val="-10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intermittent</w:t>
      </w:r>
      <w:r>
        <w:rPr>
          <w:spacing w:val="-8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t>and</w:t>
      </w:r>
      <w:r>
        <w:rPr>
          <w:spacing w:val="72"/>
          <w:w w:val="99"/>
        </w:rPr>
        <w:t xml:space="preserve"> </w:t>
      </w:r>
      <w:r>
        <w:rPr>
          <w:spacing w:val="-1"/>
        </w:rPr>
        <w:t>billabongs</w:t>
      </w:r>
      <w:r>
        <w:rPr>
          <w:spacing w:val="-8"/>
        </w:rPr>
        <w:t xml:space="preserve"> </w:t>
      </w:r>
      <w:r>
        <w:t>covering</w:t>
      </w:r>
      <w:r>
        <w:rPr>
          <w:spacing w:val="-8"/>
        </w:rPr>
        <w:t xml:space="preserve"> </w:t>
      </w:r>
      <w:r>
        <w:rPr>
          <w:spacing w:val="-1"/>
        </w:rPr>
        <w:t>500</w:t>
      </w:r>
      <w:r>
        <w:rPr>
          <w:spacing w:val="-3"/>
        </w:rPr>
        <w:t xml:space="preserve"> </w:t>
      </w:r>
      <w:r>
        <w:t>hectares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Warrego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Charleville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77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Wyandra.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waterholes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rich</w:t>
      </w:r>
      <w:r>
        <w:rPr>
          <w:spacing w:val="-6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rPr>
          <w:spacing w:val="-1"/>
        </w:rPr>
        <w:t>cod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silver</w:t>
      </w:r>
      <w:r>
        <w:rPr>
          <w:spacing w:val="62"/>
          <w:w w:val="99"/>
        </w:rPr>
        <w:t xml:space="preserve"> </w:t>
      </w:r>
      <w:r>
        <w:t>perch.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reconnect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42"/>
          <w:w w:val="99"/>
        </w:rPr>
        <w:t xml:space="preserve"> </w:t>
      </w:r>
      <w:r>
        <w:t>redistributing</w:t>
      </w:r>
      <w:r>
        <w:rPr>
          <w:spacing w:val="-9"/>
        </w:rPr>
        <w:t xml:space="preserve"> </w:t>
      </w:r>
      <w:r>
        <w:rPr>
          <w:spacing w:val="-1"/>
        </w:rPr>
        <w:t>previously</w:t>
      </w:r>
      <w:r>
        <w:rPr>
          <w:spacing w:val="-10"/>
        </w:rPr>
        <w:t xml:space="preserve"> </w:t>
      </w:r>
      <w:r>
        <w:t>isolated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rPr>
          <w:spacing w:val="-1"/>
        </w:rPr>
        <w:t>assemblages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driving</w:t>
      </w:r>
      <w:r>
        <w:rPr>
          <w:spacing w:val="-9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w w:val="99"/>
        </w:rPr>
        <w:t xml:space="preserve"> </w:t>
      </w:r>
      <w:r>
        <w:rPr>
          <w:spacing w:val="26"/>
          <w:w w:val="99"/>
        </w:rPr>
        <w:t xml:space="preserve">  </w:t>
      </w: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(Balcombe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rPr>
          <w:spacing w:val="-1"/>
        </w:rPr>
        <w:t>2006).</w:t>
      </w:r>
      <w:r>
        <w:rPr>
          <w:spacing w:val="-10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inhabit</w:t>
      </w:r>
      <w:r>
        <w:rPr>
          <w:spacing w:val="-6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t>waterholes</w:t>
      </w:r>
      <w:r>
        <w:rPr>
          <w:spacing w:val="-13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flooding.</w:t>
      </w:r>
    </w:p>
    <w:p w14:paraId="3705A38D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8E" w14:textId="77777777" w:rsidR="00F441EC" w:rsidRDefault="00BC0B32">
      <w:pPr>
        <w:pStyle w:val="BodyText"/>
        <w:numPr>
          <w:ilvl w:val="1"/>
          <w:numId w:val="25"/>
        </w:numPr>
        <w:tabs>
          <w:tab w:val="left" w:pos="805"/>
        </w:tabs>
        <w:ind w:left="804" w:right="282"/>
      </w:pP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Warrego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River</w:t>
      </w:r>
      <w:r>
        <w:rPr>
          <w:b/>
          <w:spacing w:val="-5"/>
        </w:rPr>
        <w:t xml:space="preserve"> </w:t>
      </w:r>
      <w:r>
        <w:rPr>
          <w:b/>
        </w:rPr>
        <w:t>Distributary</w:t>
      </w:r>
      <w:r>
        <w:rPr>
          <w:b/>
          <w:spacing w:val="-9"/>
        </w:rPr>
        <w:t xml:space="preserve"> </w:t>
      </w:r>
      <w:r>
        <w:rPr>
          <w:b/>
        </w:rPr>
        <w:t>System</w:t>
      </w:r>
      <w:r>
        <w:rPr>
          <w:b/>
          <w:spacing w:val="-6"/>
        </w:rPr>
        <w:t xml:space="preserve"> </w:t>
      </w:r>
      <w:r>
        <w:t>covers</w:t>
      </w:r>
      <w:r>
        <w:rPr>
          <w:spacing w:val="-7"/>
        </w:rPr>
        <w:t xml:space="preserve"> </w:t>
      </w:r>
      <w:r>
        <w:rPr>
          <w:spacing w:val="-1"/>
        </w:rPr>
        <w:t>12,000</w:t>
      </w:r>
      <w:r>
        <w:rPr>
          <w:spacing w:val="-8"/>
        </w:rPr>
        <w:t xml:space="preserve"> </w:t>
      </w:r>
      <w:r>
        <w:t>hectares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7"/>
        </w:rPr>
        <w:t xml:space="preserve"> </w:t>
      </w:r>
      <w:r>
        <w:t>woodlands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8"/>
          <w:w w:val="99"/>
        </w:rPr>
        <w:t xml:space="preserve"> </w:t>
      </w:r>
      <w:r>
        <w:rPr>
          <w:spacing w:val="-1"/>
        </w:rPr>
        <w:t>coolibah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lignum</w:t>
      </w:r>
      <w:r>
        <w:rPr>
          <w:spacing w:val="-9"/>
        </w:rPr>
        <w:t xml:space="preserve"> </w:t>
      </w:r>
      <w:r>
        <w:t>shrubs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distributary</w:t>
      </w:r>
      <w:r>
        <w:rPr>
          <w:spacing w:val="-9"/>
        </w:rPr>
        <w:t xml:space="preserve"> </w:t>
      </w:r>
      <w:r>
        <w:t>creeks</w:t>
      </w:r>
      <w:r>
        <w:rPr>
          <w:spacing w:val="-6"/>
        </w:rPr>
        <w:t xml:space="preserve"> </w:t>
      </w:r>
      <w:r>
        <w:rPr>
          <w:spacing w:val="-1"/>
        </w:rPr>
        <w:t>(and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swamps)</w:t>
      </w:r>
      <w:r>
        <w:rPr>
          <w:spacing w:val="66"/>
          <w:w w:val="9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break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Warrego</w:t>
      </w:r>
      <w:r>
        <w:rPr>
          <w:spacing w:val="-8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rPr>
          <w:spacing w:val="-1"/>
        </w:rPr>
        <w:t>Cunnamulla.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1"/>
        </w:rPr>
        <w:t>comprise</w:t>
      </w:r>
      <w:r>
        <w:rPr>
          <w:spacing w:val="-9"/>
        </w:rPr>
        <w:t xml:space="preserve"> </w:t>
      </w:r>
      <w:r>
        <w:t>Widgeegoara,</w:t>
      </w:r>
      <w:r>
        <w:rPr>
          <w:spacing w:val="44"/>
          <w:w w:val="99"/>
        </w:rPr>
        <w:t xml:space="preserve"> </w:t>
      </w:r>
      <w:r>
        <w:t>Noorama,</w:t>
      </w:r>
      <w:r>
        <w:rPr>
          <w:spacing w:val="-8"/>
        </w:rPr>
        <w:t xml:space="preserve"> </w:t>
      </w:r>
      <w:r>
        <w:rPr>
          <w:spacing w:val="-1"/>
        </w:rPr>
        <w:t>Thrulgoonia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Tuen</w:t>
      </w:r>
      <w:r>
        <w:rPr>
          <w:spacing w:val="-5"/>
        </w:rPr>
        <w:t xml:space="preserve"> </w:t>
      </w:r>
      <w:r>
        <w:t>Creeks</w:t>
      </w:r>
      <w:r>
        <w:rPr>
          <w:spacing w:val="-8"/>
        </w:rPr>
        <w:t xml:space="preserve"> </w:t>
      </w:r>
      <w:r>
        <w:t>flowing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south-east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Cuttaburra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Irara</w:t>
      </w:r>
      <w:r>
        <w:rPr>
          <w:spacing w:val="60"/>
          <w:w w:val="99"/>
        </w:rPr>
        <w:t xml:space="preserve"> </w:t>
      </w:r>
      <w:r>
        <w:rPr>
          <w:spacing w:val="-1"/>
        </w:rPr>
        <w:t>Creeks</w:t>
      </w:r>
      <w:r>
        <w:rPr>
          <w:spacing w:val="-7"/>
        </w:rPr>
        <w:t xml:space="preserve"> </w:t>
      </w:r>
      <w:r>
        <w:t>flowing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south-west.</w:t>
      </w:r>
    </w:p>
    <w:p w14:paraId="3705A38F" w14:textId="77777777" w:rsidR="00F441EC" w:rsidRDefault="00F441EC">
      <w:pPr>
        <w:sectPr w:rsidR="00F441EC">
          <w:pgSz w:w="11910" w:h="16840"/>
          <w:pgMar w:top="800" w:right="1400" w:bottom="1140" w:left="600" w:header="0" w:footer="953" w:gutter="0"/>
          <w:cols w:space="720"/>
        </w:sectPr>
      </w:pPr>
    </w:p>
    <w:p w14:paraId="3705A390" w14:textId="77777777" w:rsidR="00F441EC" w:rsidRDefault="00BC0B32">
      <w:pPr>
        <w:pStyle w:val="BodyText"/>
        <w:numPr>
          <w:ilvl w:val="1"/>
          <w:numId w:val="25"/>
        </w:numPr>
        <w:tabs>
          <w:tab w:val="left" w:pos="822"/>
        </w:tabs>
        <w:spacing w:before="45"/>
        <w:ind w:right="282"/>
      </w:pPr>
      <w:r>
        <w:rPr>
          <w:b/>
          <w:spacing w:val="-1"/>
        </w:rPr>
        <w:t>Cuttaburra</w:t>
      </w:r>
      <w:r>
        <w:rPr>
          <w:b/>
          <w:spacing w:val="-9"/>
        </w:rPr>
        <w:t xml:space="preserve"> </w:t>
      </w:r>
      <w:r>
        <w:rPr>
          <w:b/>
        </w:rPr>
        <w:t>Basin</w:t>
      </w:r>
      <w:r>
        <w:rPr>
          <w:b/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nationally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rPr>
          <w:spacing w:val="-1"/>
        </w:rPr>
        <w:t>Yantabulla</w:t>
      </w:r>
      <w:r>
        <w:rPr>
          <w:spacing w:val="-8"/>
        </w:rPr>
        <w:t xml:space="preserve"> </w:t>
      </w:r>
      <w:r>
        <w:t>Swamp,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mosaic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93"/>
          <w:w w:val="99"/>
        </w:rPr>
        <w:t xml:space="preserve"> </w:t>
      </w:r>
      <w:r>
        <w:rPr>
          <w:spacing w:val="-1"/>
        </w:rPr>
        <w:t>channels,</w:t>
      </w:r>
      <w:r>
        <w:rPr>
          <w:spacing w:val="-12"/>
        </w:rPr>
        <w:t xml:space="preserve"> </w:t>
      </w:r>
      <w:r>
        <w:t>floodways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covering</w:t>
      </w:r>
      <w:r>
        <w:rPr>
          <w:spacing w:val="-9"/>
        </w:rPr>
        <w:t xml:space="preserve"> </w:t>
      </w:r>
      <w:r>
        <w:rPr>
          <w:spacing w:val="-1"/>
        </w:rPr>
        <w:t>37,000</w:t>
      </w:r>
      <w:r>
        <w:rPr>
          <w:spacing w:val="-10"/>
        </w:rPr>
        <w:t xml:space="preserve"> </w:t>
      </w:r>
      <w:r>
        <w:t>hectares.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swamp</w:t>
      </w:r>
      <w:r>
        <w:rPr>
          <w:spacing w:val="-9"/>
        </w:rPr>
        <w:t xml:space="preserve"> </w:t>
      </w:r>
      <w:r>
        <w:rPr>
          <w:spacing w:val="-1"/>
        </w:rPr>
        <w:t>consistently</w:t>
      </w:r>
      <w:r>
        <w:rPr>
          <w:spacing w:val="78"/>
          <w:w w:val="99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rPr>
          <w:spacing w:val="-1"/>
        </w:rPr>
        <w:t>large</w:t>
      </w:r>
      <w:r>
        <w:rPr>
          <w:spacing w:val="-7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flooded</w:t>
      </w:r>
      <w:r>
        <w:rPr>
          <w:spacing w:val="-7"/>
        </w:rPr>
        <w:t xml:space="preserve"> </w:t>
      </w:r>
      <w:r>
        <w:rPr>
          <w:spacing w:val="-1"/>
        </w:rPr>
        <w:t>provides</w:t>
      </w:r>
      <w:r>
        <w:rPr>
          <w:spacing w:val="61"/>
          <w:w w:val="99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ducks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colonial</w:t>
      </w:r>
      <w:r>
        <w:rPr>
          <w:spacing w:val="-6"/>
        </w:rPr>
        <w:t xml:space="preserve"> </w:t>
      </w:r>
      <w:r>
        <w:t>waterbirds</w:t>
      </w:r>
      <w:r>
        <w:rPr>
          <w:spacing w:val="-2"/>
        </w:rPr>
        <w:t xml:space="preserve"> </w:t>
      </w:r>
      <w:r>
        <w:rPr>
          <w:spacing w:val="-1"/>
        </w:rPr>
        <w:t>(Kingsford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rPr>
          <w:spacing w:val="-1"/>
        </w:rPr>
        <w:t>1994;</w:t>
      </w:r>
      <w:r>
        <w:rPr>
          <w:spacing w:val="-7"/>
        </w:rPr>
        <w:t xml:space="preserve"> </w:t>
      </w:r>
      <w:r>
        <w:rPr>
          <w:spacing w:val="-1"/>
        </w:rPr>
        <w:t>Kingsford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2013).</w:t>
      </w:r>
      <w:r>
        <w:rPr>
          <w:spacing w:val="65"/>
          <w:w w:val="9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site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north-west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vulnerable</w:t>
      </w:r>
      <w:r>
        <w:rPr>
          <w:spacing w:val="52"/>
          <w:w w:val="99"/>
        </w:rPr>
        <w:t xml:space="preserve"> </w:t>
      </w:r>
      <w:r>
        <w:t>freckled</w:t>
      </w:r>
      <w:r>
        <w:rPr>
          <w:spacing w:val="-8"/>
        </w:rPr>
        <w:t xml:space="preserve"> </w:t>
      </w:r>
      <w:r>
        <w:t>duck.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Cuttaburra</w:t>
      </w:r>
      <w:r>
        <w:rPr>
          <w:spacing w:val="-7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52"/>
          <w:w w:val="99"/>
        </w:rPr>
        <w:t xml:space="preserve"> </w:t>
      </w:r>
      <w:r>
        <w:rPr>
          <w:spacing w:val="-1"/>
        </w:rPr>
        <w:t>(Kingsford</w:t>
      </w:r>
      <w:r>
        <w:rPr>
          <w:spacing w:val="-8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al.1997)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distinctive</w:t>
      </w:r>
      <w:r>
        <w:rPr>
          <w:spacing w:val="-7"/>
        </w:rPr>
        <w:t xml:space="preserve"> </w:t>
      </w:r>
      <w:r>
        <w:t>woodland</w:t>
      </w:r>
      <w:r>
        <w:rPr>
          <w:spacing w:val="-10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comprising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on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banks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waterholes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t>dominated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Yapunyah</w:t>
      </w:r>
      <w:r>
        <w:rPr>
          <w:spacing w:val="-6"/>
        </w:rPr>
        <w:t xml:space="preserve"> </w:t>
      </w:r>
      <w:r>
        <w:rPr>
          <w:spacing w:val="-1"/>
        </w:rPr>
        <w:t>gum</w:t>
      </w:r>
      <w:r>
        <w:rPr>
          <w:spacing w:val="-4"/>
        </w:rPr>
        <w:t xml:space="preserve"> </w:t>
      </w:r>
      <w:r>
        <w:rPr>
          <w:spacing w:val="-1"/>
        </w:rPr>
        <w:t>(limited</w:t>
      </w:r>
      <w:r>
        <w:rPr>
          <w:spacing w:val="73"/>
          <w:w w:val="99"/>
        </w:rPr>
        <w:t xml:space="preserve"> </w:t>
      </w:r>
      <w:r>
        <w:rPr>
          <w:spacing w:val="-1"/>
        </w:rPr>
        <w:t>distribution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NSW),</w:t>
      </w:r>
      <w:r>
        <w:rPr>
          <w:spacing w:val="-8"/>
        </w:rPr>
        <w:t xml:space="preserve"> </w:t>
      </w:r>
      <w:r>
        <w:t>coolibah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cane</w:t>
      </w:r>
      <w:r>
        <w:rPr>
          <w:spacing w:val="-7"/>
        </w:rPr>
        <w:t xml:space="preserve"> </w:t>
      </w:r>
      <w:r>
        <w:t>grass</w:t>
      </w:r>
      <w:r>
        <w:rPr>
          <w:spacing w:val="-8"/>
        </w:rPr>
        <w:t xml:space="preserve"> </w:t>
      </w:r>
      <w:r>
        <w:t>grassland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45"/>
          <w:w w:val="99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rPr>
          <w:spacing w:val="-1"/>
        </w:rPr>
        <w:t>(King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rPr>
          <w:spacing w:val="-1"/>
        </w:rPr>
        <w:t>1995).</w:t>
      </w:r>
    </w:p>
    <w:p w14:paraId="3705A391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3705A392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228" w:hanging="283"/>
      </w:pPr>
      <w:r>
        <w:rPr>
          <w:rFonts w:cs="Century Gothic"/>
          <w:spacing w:val="-1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</w:t>
      </w:r>
      <w:r>
        <w:rPr>
          <w:rFonts w:cs="Century Gothic"/>
          <w:b/>
          <w:bCs/>
        </w:rPr>
        <w:t>Western</w:t>
      </w:r>
      <w:r>
        <w:rPr>
          <w:rFonts w:cs="Century Gothic"/>
          <w:b/>
          <w:bCs/>
          <w:spacing w:val="-6"/>
        </w:rPr>
        <w:t xml:space="preserve"> </w:t>
      </w:r>
      <w:r>
        <w:rPr>
          <w:rFonts w:cs="Century Gothic"/>
          <w:b/>
          <w:bCs/>
        </w:rPr>
        <w:t>Floodplain’</w:t>
      </w:r>
      <w:r>
        <w:rPr>
          <w:rFonts w:cs="Century Gothic"/>
          <w:b/>
          <w:bCs/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Toorale</w:t>
      </w:r>
      <w:r>
        <w:rPr>
          <w:spacing w:val="-6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junction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Warrego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Darling</w:t>
      </w:r>
      <w:r>
        <w:rPr>
          <w:spacing w:val="-6"/>
        </w:rPr>
        <w:t xml:space="preserve"> </w:t>
      </w:r>
      <w:r>
        <w:rPr>
          <w:spacing w:val="-1"/>
        </w:rPr>
        <w:t>rivers,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41"/>
          <w:w w:val="9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covering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rPr>
          <w:spacing w:val="-1"/>
        </w:rPr>
        <w:t>10,000</w:t>
      </w:r>
      <w:r>
        <w:rPr>
          <w:spacing w:val="-6"/>
        </w:rPr>
        <w:t xml:space="preserve"> </w:t>
      </w:r>
      <w:r>
        <w:t>hectares.</w:t>
      </w:r>
      <w:r>
        <w:rPr>
          <w:spacing w:val="-9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rPr>
          <w:spacing w:val="-1"/>
        </w:rPr>
        <w:t>box</w:t>
      </w:r>
      <w:r>
        <w:rPr>
          <w:spacing w:val="73"/>
          <w:w w:val="99"/>
        </w:rPr>
        <w:t xml:space="preserve"> </w:t>
      </w:r>
      <w:r>
        <w:t>trees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5"/>
        </w:rPr>
        <w:t xml:space="preserve"> </w:t>
      </w:r>
      <w:r>
        <w:rPr>
          <w:spacing w:val="-1"/>
        </w:rPr>
        <w:t>story,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cooba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mid-storey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scattered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dense</w:t>
      </w:r>
      <w:r>
        <w:rPr>
          <w:spacing w:val="-5"/>
        </w:rPr>
        <w:t xml:space="preserve"> </w:t>
      </w:r>
      <w:r>
        <w:rPr>
          <w:spacing w:val="-1"/>
        </w:rPr>
        <w:t>shrub</w:t>
      </w:r>
      <w:r>
        <w:rPr>
          <w:spacing w:val="-5"/>
        </w:rPr>
        <w:t xml:space="preserve"> </w:t>
      </w:r>
      <w:r>
        <w:t>layer</w:t>
      </w:r>
      <w:r>
        <w:rPr>
          <w:spacing w:val="-6"/>
        </w:rPr>
        <w:t xml:space="preserve"> </w:t>
      </w:r>
      <w:r>
        <w:t>of</w:t>
      </w:r>
      <w:r>
        <w:rPr>
          <w:spacing w:val="48"/>
          <w:w w:val="99"/>
        </w:rPr>
        <w:t xml:space="preserve"> </w:t>
      </w:r>
      <w:r>
        <w:rPr>
          <w:spacing w:val="-1"/>
        </w:rPr>
        <w:t>lignum.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floodplain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10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coolibah-black</w:t>
      </w:r>
      <w:r>
        <w:rPr>
          <w:spacing w:val="-9"/>
        </w:rPr>
        <w:t xml:space="preserve"> </w:t>
      </w:r>
      <w:r>
        <w:rPr>
          <w:spacing w:val="-1"/>
        </w:rPr>
        <w:t>box</w:t>
      </w:r>
      <w:r>
        <w:rPr>
          <w:spacing w:val="-10"/>
        </w:rPr>
        <w:t xml:space="preserve"> </w:t>
      </w:r>
      <w:r>
        <w:t>woodland</w:t>
      </w:r>
      <w:r>
        <w:rPr>
          <w:spacing w:val="-10"/>
        </w:rPr>
        <w:t xml:space="preserve"> </w:t>
      </w:r>
      <w:r>
        <w:t>endangered</w:t>
      </w:r>
      <w:r>
        <w:rPr>
          <w:spacing w:val="51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9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rPr>
          <w:spacing w:val="-1"/>
        </w:rPr>
        <w:t>(Gowans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2012).</w:t>
      </w:r>
    </w:p>
    <w:p w14:paraId="3705A393" w14:textId="77777777" w:rsidR="00F441EC" w:rsidRDefault="00BC0B32">
      <w:pPr>
        <w:pStyle w:val="BodyText"/>
        <w:spacing w:before="120"/>
        <w:ind w:left="335" w:right="191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rPr>
          <w:spacing w:val="-1"/>
        </w:rPr>
        <w:t>migratory</w:t>
      </w:r>
      <w:r>
        <w:rPr>
          <w:spacing w:val="-9"/>
        </w:rPr>
        <w:t xml:space="preserve"> </w:t>
      </w:r>
      <w:r>
        <w:t>bird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57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rainbow</w:t>
      </w:r>
      <w:r>
        <w:rPr>
          <w:spacing w:val="-7"/>
        </w:rPr>
        <w:t xml:space="preserve"> </w:t>
      </w:r>
      <w:r>
        <w:t>bee-eater,</w:t>
      </w:r>
      <w:r>
        <w:rPr>
          <w:spacing w:val="-10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egret,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glossy</w:t>
      </w:r>
      <w:r>
        <w:rPr>
          <w:spacing w:val="-10"/>
        </w:rPr>
        <w:t xml:space="preserve"> </w:t>
      </w:r>
      <w:r>
        <w:t>ibis;</w:t>
      </w:r>
      <w:r>
        <w:rPr>
          <w:spacing w:val="-7"/>
        </w:rPr>
        <w:t xml:space="preserve"> </w:t>
      </w:r>
      <w:r>
        <w:t>nationally</w:t>
      </w:r>
      <w:r>
        <w:rPr>
          <w:spacing w:val="-10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t>waterbirds</w:t>
      </w:r>
      <w:r>
        <w:rPr>
          <w:spacing w:val="42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1"/>
        </w:rPr>
        <w:t>painted</w:t>
      </w:r>
      <w:r>
        <w:rPr>
          <w:spacing w:val="-9"/>
        </w:rPr>
        <w:t xml:space="preserve"> </w:t>
      </w:r>
      <w:r>
        <w:rPr>
          <w:spacing w:val="-1"/>
        </w:rPr>
        <w:t>snipe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Australasian</w:t>
      </w:r>
      <w:r>
        <w:rPr>
          <w:spacing w:val="-8"/>
        </w:rPr>
        <w:t xml:space="preserve"> </w:t>
      </w:r>
      <w:r>
        <w:t>bittern;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in</w:t>
      </w:r>
      <w:r>
        <w:rPr>
          <w:spacing w:val="65"/>
          <w:w w:val="99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brolga,</w:t>
      </w:r>
      <w:r>
        <w:rPr>
          <w:spacing w:val="-9"/>
        </w:rPr>
        <w:t xml:space="preserve"> </w:t>
      </w:r>
      <w:r>
        <w:t>freckled</w:t>
      </w:r>
      <w:r>
        <w:rPr>
          <w:spacing w:val="-8"/>
        </w:rPr>
        <w:t xml:space="preserve"> </w:t>
      </w:r>
      <w:r>
        <w:rPr>
          <w:spacing w:val="-1"/>
        </w:rPr>
        <w:t>duck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blue-billed</w:t>
      </w:r>
      <w:r>
        <w:rPr>
          <w:spacing w:val="-7"/>
        </w:rPr>
        <w:t xml:space="preserve"> </w:t>
      </w:r>
      <w:r>
        <w:rPr>
          <w:spacing w:val="-1"/>
        </w:rPr>
        <w:t>duck</w:t>
      </w:r>
      <w:r>
        <w:rPr>
          <w:spacing w:val="-5"/>
        </w:rPr>
        <w:t xml:space="preserve"> </w:t>
      </w:r>
      <w:r>
        <w:rPr>
          <w:spacing w:val="-1"/>
        </w:rPr>
        <w:t>(Alluvium</w:t>
      </w:r>
      <w:r>
        <w:rPr>
          <w:spacing w:val="-8"/>
        </w:rPr>
        <w:t xml:space="preserve"> </w:t>
      </w:r>
      <w:r>
        <w:t>2016).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fauna</w:t>
      </w:r>
      <w:r>
        <w:rPr>
          <w:spacing w:val="75"/>
          <w:w w:val="99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desert</w:t>
      </w:r>
      <w:r>
        <w:rPr>
          <w:spacing w:val="-5"/>
        </w:rPr>
        <w:t xml:space="preserve"> </w:t>
      </w:r>
      <w:r>
        <w:t>froglet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turtle</w:t>
      </w:r>
      <w:r>
        <w:rPr>
          <w:spacing w:val="-7"/>
        </w:rPr>
        <w:t xml:space="preserve"> </w:t>
      </w:r>
      <w:r>
        <w:rPr>
          <w:spacing w:val="-1"/>
        </w:rPr>
        <w:t>(C</w:t>
      </w:r>
      <w:r>
        <w:rPr>
          <w:spacing w:val="-1"/>
        </w:rPr>
        <w:t>apon</w:t>
      </w:r>
      <w:r>
        <w:rPr>
          <w:spacing w:val="-6"/>
        </w:rPr>
        <w:t xml:space="preserve"> </w:t>
      </w:r>
      <w:r>
        <w:rPr>
          <w:spacing w:val="-1"/>
        </w:rPr>
        <w:t>2009).</w:t>
      </w:r>
    </w:p>
    <w:p w14:paraId="3705A394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705A395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114" w:hanging="283"/>
      </w:pPr>
      <w:r>
        <w:rPr>
          <w:b/>
          <w:spacing w:val="-1"/>
        </w:rPr>
        <w:t>Waterholes</w:t>
      </w:r>
      <w:r>
        <w:rPr>
          <w:b/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Warrego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Queensland,</w:t>
      </w:r>
      <w:r>
        <w:rPr>
          <w:spacing w:val="-8"/>
        </w:rPr>
        <w:t xml:space="preserve"> </w:t>
      </w:r>
      <w:r>
        <w:rPr>
          <w:spacing w:val="-1"/>
        </w:rPr>
        <w:t>Cuttaburra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Warrego</w:t>
      </w:r>
      <w:r>
        <w:rPr>
          <w:spacing w:val="59"/>
          <w:w w:val="99"/>
        </w:rPr>
        <w:t xml:space="preserve"> </w:t>
      </w:r>
      <w:r>
        <w:t>distributary</w:t>
      </w:r>
      <w:r>
        <w:rPr>
          <w:spacing w:val="-10"/>
        </w:rPr>
        <w:t xml:space="preserve"> </w:t>
      </w:r>
      <w:r>
        <w:t>channels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permanent</w:t>
      </w:r>
      <w:r>
        <w:rPr>
          <w:spacing w:val="-7"/>
        </w:rPr>
        <w:t xml:space="preserve"> </w:t>
      </w:r>
      <w:r>
        <w:t>waterbodies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Warrego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Toorale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valuable</w:t>
      </w:r>
      <w:r>
        <w:rPr>
          <w:spacing w:val="37"/>
          <w:w w:val="99"/>
        </w:rPr>
        <w:t xml:space="preserve"> </w:t>
      </w:r>
      <w:r>
        <w:rPr>
          <w:spacing w:val="-1"/>
        </w:rPr>
        <w:t>refuge</w:t>
      </w:r>
      <w:r>
        <w:rPr>
          <w:spacing w:val="-9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fauna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waterbirds,</w:t>
      </w:r>
      <w:r>
        <w:rPr>
          <w:spacing w:val="-11"/>
        </w:rPr>
        <w:t xml:space="preserve"> </w:t>
      </w:r>
      <w:r>
        <w:t>fish,</w:t>
      </w:r>
      <w:r>
        <w:rPr>
          <w:spacing w:val="-8"/>
        </w:rPr>
        <w:t xml:space="preserve"> </w:t>
      </w:r>
      <w:r>
        <w:t>birds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macroinvertebrates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95"/>
          <w:w w:val="99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periods.</w:t>
      </w:r>
      <w:r>
        <w:rPr>
          <w:spacing w:val="42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recorded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waterholes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Warrego</w:t>
      </w:r>
      <w:r>
        <w:rPr>
          <w:spacing w:val="-6"/>
        </w:rPr>
        <w:t xml:space="preserve"> </w:t>
      </w:r>
      <w:r>
        <w:t>in</w:t>
      </w:r>
      <w:r>
        <w:rPr>
          <w:spacing w:val="50"/>
          <w:w w:val="99"/>
        </w:rPr>
        <w:t xml:space="preserve"> </w:t>
      </w:r>
      <w:r>
        <w:rPr>
          <w:spacing w:val="-1"/>
        </w:rPr>
        <w:t>Queensland</w:t>
      </w:r>
      <w:r>
        <w:rPr>
          <w:spacing w:val="-5"/>
        </w:rPr>
        <w:t xml:space="preserve"> </w:t>
      </w:r>
      <w:r>
        <w:rPr>
          <w:spacing w:val="-1"/>
        </w:rPr>
        <w:t>(Balcombe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rPr>
          <w:spacing w:val="-1"/>
        </w:rPr>
        <w:t>2006)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75"/>
          <w:w w:val="9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legislation.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storages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Toorale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intermittently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rPr>
          <w:spacing w:val="-1"/>
        </w:rPr>
        <w:t>numbers</w:t>
      </w:r>
      <w:r>
        <w:rPr>
          <w:spacing w:val="65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numerous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waterbirds</w:t>
      </w:r>
      <w:r>
        <w:rPr>
          <w:spacing w:val="-6"/>
        </w:rPr>
        <w:t xml:space="preserve"> </w:t>
      </w:r>
      <w:r>
        <w:rPr>
          <w:spacing w:val="-1"/>
        </w:rPr>
        <w:t>(Capon</w:t>
      </w:r>
      <w:r>
        <w:rPr>
          <w:spacing w:val="-7"/>
        </w:rPr>
        <w:t xml:space="preserve"> </w:t>
      </w:r>
      <w:r>
        <w:rPr>
          <w:spacing w:val="-1"/>
        </w:rPr>
        <w:t>2009).</w:t>
      </w:r>
      <w:r>
        <w:rPr>
          <w:spacing w:val="-10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activity,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Australasian</w:t>
      </w:r>
      <w:r>
        <w:rPr>
          <w:spacing w:val="-8"/>
        </w:rPr>
        <w:t xml:space="preserve"> </w:t>
      </w:r>
      <w:r>
        <w:t>darter,</w:t>
      </w:r>
      <w:r>
        <w:rPr>
          <w:spacing w:val="-10"/>
        </w:rPr>
        <w:t xml:space="preserve"> </w:t>
      </w:r>
      <w:r>
        <w:t>black-fronted</w:t>
      </w:r>
      <w:r>
        <w:rPr>
          <w:spacing w:val="-9"/>
        </w:rPr>
        <w:t xml:space="preserve"> </w:t>
      </w:r>
      <w:r>
        <w:t>dotterel,</w:t>
      </w:r>
      <w:r>
        <w:rPr>
          <w:spacing w:val="-10"/>
        </w:rPr>
        <w:t xml:space="preserve"> </w:t>
      </w:r>
      <w:r>
        <w:rPr>
          <w:spacing w:val="-1"/>
        </w:rPr>
        <w:t>royal</w:t>
      </w:r>
      <w:r>
        <w:rPr>
          <w:spacing w:val="-5"/>
        </w:rPr>
        <w:t xml:space="preserve"> </w:t>
      </w:r>
      <w:r>
        <w:rPr>
          <w:spacing w:val="-1"/>
        </w:rPr>
        <w:t>spoonbill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freckled</w:t>
      </w:r>
      <w:r>
        <w:rPr>
          <w:spacing w:val="-9"/>
        </w:rPr>
        <w:t xml:space="preserve"> </w:t>
      </w:r>
      <w:r>
        <w:t>duck,</w:t>
      </w:r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been</w:t>
      </w:r>
      <w:r>
        <w:rPr>
          <w:spacing w:val="60"/>
          <w:w w:val="99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Boera</w:t>
      </w:r>
      <w:r>
        <w:rPr>
          <w:spacing w:val="-7"/>
        </w:rPr>
        <w:t xml:space="preserve"> </w:t>
      </w:r>
      <w:r>
        <w:t>Dam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Ross</w:t>
      </w:r>
      <w:r>
        <w:rPr>
          <w:spacing w:val="-7"/>
        </w:rPr>
        <w:t xml:space="preserve"> </w:t>
      </w:r>
      <w:r>
        <w:rPr>
          <w:spacing w:val="-1"/>
        </w:rPr>
        <w:t>Billabong</w:t>
      </w:r>
      <w:r>
        <w:rPr>
          <w:spacing w:val="-4"/>
        </w:rPr>
        <w:t xml:space="preserve"> </w:t>
      </w:r>
      <w:r>
        <w:rPr>
          <w:spacing w:val="-1"/>
        </w:rPr>
        <w:t>(Eco</w:t>
      </w:r>
      <w:r>
        <w:rPr>
          <w:spacing w:val="-6"/>
        </w:rPr>
        <w:t xml:space="preserve"> </w:t>
      </w:r>
      <w:r>
        <w:t>Logical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7"/>
        </w:rPr>
        <w:t xml:space="preserve"> </w:t>
      </w:r>
      <w:r>
        <w:rPr>
          <w:spacing w:val="-1"/>
        </w:rPr>
        <w:t>2015).</w:t>
      </w:r>
    </w:p>
    <w:p w14:paraId="3705A396" w14:textId="77777777" w:rsidR="00F441EC" w:rsidRDefault="00F441E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3705A397" w14:textId="77777777" w:rsidR="00F441EC" w:rsidRDefault="00BC0B32">
      <w:pPr>
        <w:pStyle w:val="Heading4"/>
        <w:rPr>
          <w:b w:val="0"/>
          <w:bCs w:val="0"/>
          <w:i w:val="0"/>
        </w:rPr>
      </w:pPr>
      <w:r>
        <w:rPr>
          <w:spacing w:val="-2"/>
        </w:rPr>
        <w:t>Moonie</w:t>
      </w:r>
    </w:p>
    <w:p w14:paraId="3705A398" w14:textId="77777777" w:rsidR="00F441EC" w:rsidRDefault="00F441EC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14:paraId="3705A399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282" w:hanging="283"/>
      </w:pP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rPr>
          <w:spacing w:val="-1"/>
        </w:rPr>
        <w:t>exceeding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hectare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mapped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Moonie,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62"/>
          <w:w w:val="9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6"/>
        </w:rPr>
        <w:t xml:space="preserve"> </w:t>
      </w:r>
      <w:r>
        <w:rPr>
          <w:spacing w:val="-1"/>
        </w:rPr>
        <w:t>below Nindigully</w:t>
      </w:r>
      <w:r>
        <w:rPr>
          <w:spacing w:val="-7"/>
        </w:rPr>
        <w:t xml:space="preserve"> </w:t>
      </w:r>
      <w:r>
        <w:rPr>
          <w:spacing w:val="-1"/>
        </w:rPr>
        <w:t>(CSIRO</w:t>
      </w:r>
      <w:r>
        <w:rPr>
          <w:spacing w:val="-7"/>
        </w:rPr>
        <w:t xml:space="preserve"> </w:t>
      </w:r>
      <w:r>
        <w:t>2008).</w:t>
      </w:r>
      <w:r>
        <w:rPr>
          <w:spacing w:val="-9"/>
        </w:rPr>
        <w:t xml:space="preserve"> </w:t>
      </w:r>
      <w:r>
        <w:rPr>
          <w:spacing w:val="-1"/>
        </w:rPr>
        <w:t>Thallon</w:t>
      </w:r>
      <w:r>
        <w:rPr>
          <w:spacing w:val="-5"/>
        </w:rPr>
        <w:t xml:space="preserve"> </w:t>
      </w:r>
      <w:r>
        <w:t>waterholes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69"/>
          <w:w w:val="99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10,000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20,000</w:t>
      </w:r>
      <w:r>
        <w:rPr>
          <w:spacing w:val="-2"/>
        </w:rPr>
        <w:t xml:space="preserve"> </w:t>
      </w:r>
      <w:r>
        <w:t>waterbirds</w:t>
      </w:r>
      <w:r>
        <w:rPr>
          <w:spacing w:val="-5"/>
        </w:rPr>
        <w:t xml:space="preserve"> </w:t>
      </w:r>
      <w:r>
        <w:rPr>
          <w:spacing w:val="-1"/>
        </w:rPr>
        <w:t>(Kingsford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1"/>
        </w:rPr>
        <w:t>al.</w:t>
      </w:r>
      <w:r>
        <w:rPr>
          <w:spacing w:val="-9"/>
        </w:rPr>
        <w:t xml:space="preserve"> </w:t>
      </w:r>
      <w:r>
        <w:rPr>
          <w:spacing w:val="-1"/>
        </w:rPr>
        <w:t>1997).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past</w:t>
      </w:r>
      <w:r>
        <w:rPr>
          <w:spacing w:val="64"/>
          <w:w w:val="99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swans,</w:t>
      </w:r>
      <w:r>
        <w:rPr>
          <w:spacing w:val="-9"/>
        </w:rPr>
        <w:t xml:space="preserve"> </w:t>
      </w:r>
      <w:r>
        <w:t>grey</w:t>
      </w:r>
      <w:r>
        <w:rPr>
          <w:spacing w:val="-8"/>
        </w:rPr>
        <w:t xml:space="preserve"> </w:t>
      </w:r>
      <w:r>
        <w:t>teal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little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7"/>
        </w:rPr>
        <w:t xml:space="preserve"> </w:t>
      </w:r>
      <w:r>
        <w:t>cormorants</w:t>
      </w:r>
      <w:r>
        <w:rPr>
          <w:spacing w:val="-7"/>
        </w:rPr>
        <w:t xml:space="preserve"> </w:t>
      </w:r>
      <w:r>
        <w:rPr>
          <w:spacing w:val="-1"/>
        </w:rPr>
        <w:t>breeding</w:t>
      </w:r>
      <w:r>
        <w:rPr>
          <w:spacing w:val="-7"/>
        </w:rPr>
        <w:t xml:space="preserve"> </w:t>
      </w:r>
      <w:r>
        <w:rPr>
          <w:spacing w:val="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waterholes</w:t>
      </w:r>
      <w:r>
        <w:rPr>
          <w:spacing w:val="44"/>
          <w:w w:val="99"/>
        </w:rPr>
        <w:t xml:space="preserve"> </w:t>
      </w:r>
      <w:r>
        <w:rPr>
          <w:spacing w:val="-1"/>
        </w:rPr>
        <w:t>(Queensland</w:t>
      </w:r>
      <w:r>
        <w:rPr>
          <w:spacing w:val="-11"/>
        </w:rPr>
        <w:t xml:space="preserve"> </w:t>
      </w:r>
      <w:r>
        <w:rPr>
          <w:spacing w:val="-1"/>
        </w:rPr>
        <w:t>DNR</w:t>
      </w:r>
      <w:r>
        <w:rPr>
          <w:spacing w:val="-11"/>
        </w:rPr>
        <w:t xml:space="preserve"> </w:t>
      </w:r>
      <w:r>
        <w:rPr>
          <w:spacing w:val="-1"/>
        </w:rPr>
        <w:t>1999).</w:t>
      </w:r>
    </w:p>
    <w:p w14:paraId="3705A39A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9B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600" w:hanging="283"/>
      </w:pPr>
      <w:r>
        <w:t>Threatened</w:t>
      </w:r>
      <w:r>
        <w:rPr>
          <w:spacing w:val="-9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7"/>
        </w:rPr>
        <w:t xml:space="preserve"> </w:t>
      </w:r>
      <w:r>
        <w:rPr>
          <w:spacing w:val="-1"/>
        </w:rPr>
        <w:t>painted</w:t>
      </w:r>
      <w:r>
        <w:rPr>
          <w:spacing w:val="-8"/>
        </w:rPr>
        <w:t xml:space="preserve"> </w:t>
      </w:r>
      <w:r>
        <w:rPr>
          <w:spacing w:val="-1"/>
        </w:rPr>
        <w:t>snipe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freckled</w:t>
      </w:r>
      <w:r>
        <w:rPr>
          <w:spacing w:val="-10"/>
        </w:rPr>
        <w:t xml:space="preserve"> </w:t>
      </w:r>
      <w:r>
        <w:rPr>
          <w:spacing w:val="-1"/>
        </w:rPr>
        <w:t>duck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60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purple</w:t>
      </w:r>
      <w:r>
        <w:rPr>
          <w:spacing w:val="-7"/>
        </w:rPr>
        <w:t xml:space="preserve"> </w:t>
      </w:r>
      <w:r>
        <w:t>spotted</w:t>
      </w:r>
      <w:r>
        <w:rPr>
          <w:spacing w:val="-9"/>
        </w:rPr>
        <w:t xml:space="preserve"> </w:t>
      </w:r>
      <w:r>
        <w:t>gudgeon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eel</w:t>
      </w:r>
      <w:r>
        <w:rPr>
          <w:spacing w:val="-6"/>
        </w:rPr>
        <w:t xml:space="preserve"> </w:t>
      </w:r>
      <w:r>
        <w:t>tailed</w:t>
      </w:r>
      <w:r>
        <w:rPr>
          <w:spacing w:val="-9"/>
        </w:rPr>
        <w:t xml:space="preserve"> </w:t>
      </w:r>
      <w:r>
        <w:t>catfish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observed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Moonie</w:t>
      </w:r>
      <w:r>
        <w:rPr>
          <w:spacing w:val="49"/>
          <w:w w:val="99"/>
        </w:rPr>
        <w:t xml:space="preserve"> </w:t>
      </w:r>
      <w:r>
        <w:rPr>
          <w:spacing w:val="-1"/>
        </w:rPr>
        <w:t>(CSIRO</w:t>
      </w:r>
      <w:r>
        <w:rPr>
          <w:spacing w:val="-14"/>
        </w:rPr>
        <w:t xml:space="preserve"> </w:t>
      </w:r>
      <w:r>
        <w:rPr>
          <w:spacing w:val="-1"/>
        </w:rPr>
        <w:t>2008).</w:t>
      </w:r>
    </w:p>
    <w:p w14:paraId="3705A39C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705A39D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228" w:hanging="283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Moonie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deep</w:t>
      </w:r>
      <w:r>
        <w:rPr>
          <w:spacing w:val="-6"/>
        </w:rPr>
        <w:t xml:space="preserve"> </w:t>
      </w:r>
      <w:r>
        <w:t>waterholes</w:t>
      </w:r>
      <w:r>
        <w:rPr>
          <w:spacing w:val="-7"/>
        </w:rPr>
        <w:t xml:space="preserve"> </w:t>
      </w:r>
      <w:r>
        <w:rPr>
          <w:spacing w:val="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rPr>
          <w:spacing w:val="-1"/>
        </w:rPr>
        <w:t>refugia</w:t>
      </w:r>
      <w:r>
        <w:rPr>
          <w:spacing w:val="47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sustaining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system.</w:t>
      </w:r>
      <w:r>
        <w:rPr>
          <w:spacing w:val="82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golden</w:t>
      </w:r>
      <w:r>
        <w:rPr>
          <w:spacing w:val="-4"/>
        </w:rPr>
        <w:t xml:space="preserve"> </w:t>
      </w:r>
      <w:r>
        <w:t>perch,</w:t>
      </w:r>
      <w:r>
        <w:rPr>
          <w:spacing w:val="-10"/>
        </w:rPr>
        <w:t xml:space="preserve"> </w:t>
      </w:r>
      <w:r>
        <w:t>bony</w:t>
      </w:r>
      <w:r>
        <w:rPr>
          <w:spacing w:val="-9"/>
        </w:rPr>
        <w:t xml:space="preserve"> </w:t>
      </w:r>
      <w:r>
        <w:t>bream,</w:t>
      </w:r>
      <w:r>
        <w:rPr>
          <w:spacing w:val="-7"/>
        </w:rPr>
        <w:t xml:space="preserve"> </w:t>
      </w:r>
      <w:r>
        <w:t>eel</w:t>
      </w:r>
      <w:r>
        <w:rPr>
          <w:spacing w:val="-7"/>
        </w:rPr>
        <w:t xml:space="preserve"> </w:t>
      </w:r>
      <w:r>
        <w:t>tailed</w:t>
      </w:r>
      <w:r>
        <w:rPr>
          <w:spacing w:val="-8"/>
        </w:rPr>
        <w:t xml:space="preserve"> </w:t>
      </w:r>
      <w:r>
        <w:rPr>
          <w:spacing w:val="-1"/>
        </w:rPr>
        <w:t>catfish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smelt</w:t>
      </w:r>
      <w:r>
        <w:rPr>
          <w:spacing w:val="-8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86"/>
          <w:w w:val="99"/>
        </w:rPr>
        <w:t xml:space="preserve"> </w:t>
      </w:r>
      <w:r>
        <w:t>distances</w:t>
      </w:r>
      <w:r>
        <w:rPr>
          <w:spacing w:val="-8"/>
        </w:rPr>
        <w:t xml:space="preserve"> </w:t>
      </w:r>
      <w:r>
        <w:rPr>
          <w:spacing w:val="-2"/>
        </w:rPr>
        <w:t>(up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70</w:t>
      </w:r>
      <w:r>
        <w:rPr>
          <w:spacing w:val="-8"/>
        </w:rPr>
        <w:t xml:space="preserve"> </w:t>
      </w:r>
      <w:r>
        <w:t>kilometres)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waterhole</w:t>
      </w:r>
      <w:r>
        <w:rPr>
          <w:spacing w:val="-8"/>
        </w:rPr>
        <w:t xml:space="preserve"> </w:t>
      </w:r>
      <w:r>
        <w:t>reconnecting</w:t>
      </w:r>
      <w:r>
        <w:rPr>
          <w:spacing w:val="-8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t>enabling</w:t>
      </w:r>
      <w:r>
        <w:rPr>
          <w:spacing w:val="22"/>
          <w:w w:val="99"/>
        </w:rPr>
        <w:t xml:space="preserve"> </w:t>
      </w:r>
      <w:r>
        <w:rPr>
          <w:spacing w:val="-1"/>
        </w:rPr>
        <w:t>recolonisation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genetic</w:t>
      </w:r>
      <w:r>
        <w:rPr>
          <w:spacing w:val="-6"/>
        </w:rPr>
        <w:t xml:space="preserve"> </w:t>
      </w:r>
      <w:r>
        <w:t>mixing</w:t>
      </w:r>
      <w:r>
        <w:rPr>
          <w:spacing w:val="-8"/>
        </w:rPr>
        <w:t xml:space="preserve"> </w:t>
      </w:r>
      <w:r>
        <w:t>(Queensland</w:t>
      </w:r>
      <w:r>
        <w:rPr>
          <w:spacing w:val="-5"/>
        </w:rPr>
        <w:t xml:space="preserve"> </w:t>
      </w:r>
      <w:r>
        <w:rPr>
          <w:spacing w:val="-1"/>
        </w:rPr>
        <w:t>DERM</w:t>
      </w:r>
      <w:r>
        <w:rPr>
          <w:spacing w:val="-6"/>
        </w:rPr>
        <w:t xml:space="preserve"> </w:t>
      </w:r>
      <w:r>
        <w:rPr>
          <w:spacing w:val="-1"/>
        </w:rPr>
        <w:t>2010;</w:t>
      </w:r>
      <w:r>
        <w:rPr>
          <w:spacing w:val="-7"/>
        </w:rPr>
        <w:t xml:space="preserve"> </w:t>
      </w:r>
      <w:r>
        <w:t>Marshall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10"/>
        </w:rPr>
        <w:t xml:space="preserve"> </w:t>
      </w:r>
      <w:r>
        <w:rPr>
          <w:spacing w:val="-1"/>
        </w:rPr>
        <w:t>2016).</w:t>
      </w:r>
    </w:p>
    <w:p w14:paraId="3705A39E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39F" w14:textId="77777777" w:rsidR="00F441EC" w:rsidRDefault="00BC0B32">
      <w:pPr>
        <w:pStyle w:val="Heading4"/>
        <w:rPr>
          <w:b w:val="0"/>
          <w:bCs w:val="0"/>
          <w:i w:val="0"/>
        </w:rPr>
      </w:pPr>
      <w:r>
        <w:rPr>
          <w:spacing w:val="-2"/>
        </w:rPr>
        <w:t>Barwon-Darling</w:t>
      </w:r>
    </w:p>
    <w:p w14:paraId="3705A3A0" w14:textId="77777777" w:rsidR="00F441EC" w:rsidRDefault="00F441EC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14:paraId="3705A3A1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191" w:hanging="283"/>
        <w:rPr>
          <w:rFonts w:cs="Century Gothic"/>
        </w:rPr>
      </w:pPr>
      <w:r>
        <w:rPr>
          <w:b/>
        </w:rPr>
        <w:t>The</w:t>
      </w:r>
      <w:r>
        <w:rPr>
          <w:b/>
          <w:spacing w:val="-9"/>
        </w:rPr>
        <w:t xml:space="preserve"> </w:t>
      </w:r>
      <w:r>
        <w:rPr>
          <w:b/>
        </w:rPr>
        <w:t>Barwon-Darling</w:t>
      </w:r>
      <w:r>
        <w:rPr>
          <w:b/>
          <w:spacing w:val="-7"/>
        </w:rPr>
        <w:t xml:space="preserve"> </w:t>
      </w:r>
      <w:r>
        <w:rPr>
          <w:b/>
        </w:rPr>
        <w:t>river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channel</w:t>
      </w:r>
      <w:r>
        <w:rPr>
          <w:b/>
          <w:spacing w:val="-6"/>
        </w:rPr>
        <w:t xml:space="preserve"> </w:t>
      </w:r>
      <w:r>
        <w:t>connects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66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rPr>
          <w:spacing w:val="-1"/>
        </w:rPr>
        <w:t>corridor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waterbirds.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t>in-</w:t>
      </w:r>
      <w:r>
        <w:rPr>
          <w:spacing w:val="63"/>
          <w:w w:val="99"/>
        </w:rPr>
        <w:t xml:space="preserve"> </w:t>
      </w:r>
      <w:r>
        <w:t>stream</w:t>
      </w:r>
      <w:r>
        <w:rPr>
          <w:spacing w:val="-9"/>
        </w:rPr>
        <w:t xml:space="preserve"> </w:t>
      </w:r>
      <w:r>
        <w:t>habitats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channels,</w:t>
      </w:r>
      <w:r>
        <w:rPr>
          <w:spacing w:val="-10"/>
        </w:rPr>
        <w:t xml:space="preserve"> </w:t>
      </w:r>
      <w:r>
        <w:t>deep</w:t>
      </w:r>
      <w:r>
        <w:rPr>
          <w:spacing w:val="-8"/>
        </w:rPr>
        <w:t xml:space="preserve"> </w:t>
      </w:r>
      <w:r>
        <w:t>pools,</w:t>
      </w:r>
      <w:r>
        <w:rPr>
          <w:spacing w:val="-10"/>
        </w:rPr>
        <w:t xml:space="preserve"> </w:t>
      </w:r>
      <w:r>
        <w:t>riffles,</w:t>
      </w:r>
      <w:r>
        <w:rPr>
          <w:spacing w:val="-5"/>
        </w:rPr>
        <w:t xml:space="preserve"> </w:t>
      </w:r>
      <w:r>
        <w:rPr>
          <w:spacing w:val="-1"/>
        </w:rPr>
        <w:t>inset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benches,</w:t>
      </w:r>
      <w:r>
        <w:rPr>
          <w:w w:val="99"/>
        </w:rPr>
        <w:t xml:space="preserve"> </w:t>
      </w:r>
      <w:r>
        <w:rPr>
          <w:spacing w:val="68"/>
          <w:w w:val="99"/>
        </w:rPr>
        <w:t xml:space="preserve"> </w:t>
      </w:r>
      <w:r>
        <w:rPr>
          <w:spacing w:val="-1"/>
        </w:rPr>
        <w:t>snags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woody</w:t>
      </w:r>
      <w:r>
        <w:rPr>
          <w:spacing w:val="-8"/>
        </w:rPr>
        <w:t xml:space="preserve"> </w:t>
      </w:r>
      <w:r>
        <w:t>debris,</w:t>
      </w:r>
      <w:r>
        <w:rPr>
          <w:spacing w:val="-5"/>
        </w:rPr>
        <w:t xml:space="preserve"> </w:t>
      </w:r>
      <w:r>
        <w:rPr>
          <w:spacing w:val="-1"/>
        </w:rPr>
        <w:t>gravel</w:t>
      </w:r>
      <w:r>
        <w:rPr>
          <w:spacing w:val="-5"/>
        </w:rPr>
        <w:t xml:space="preserve"> </w:t>
      </w:r>
      <w:r>
        <w:t>beds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riparian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4"/>
        </w:rPr>
        <w:t xml:space="preserve"> </w:t>
      </w:r>
      <w:r>
        <w:rPr>
          <w:spacing w:val="-1"/>
        </w:rPr>
        <w:t>(NSW</w:t>
      </w:r>
      <w:r>
        <w:rPr>
          <w:spacing w:val="-7"/>
        </w:rPr>
        <w:t xml:space="preserve"> </w:t>
      </w:r>
      <w:r>
        <w:t>DPI</w:t>
      </w:r>
      <w:r>
        <w:rPr>
          <w:spacing w:val="-4"/>
        </w:rPr>
        <w:t xml:space="preserve"> </w:t>
      </w:r>
      <w:r>
        <w:rPr>
          <w:spacing w:val="-1"/>
        </w:rPr>
        <w:t>2007)</w:t>
      </w:r>
      <w:r>
        <w:rPr>
          <w:spacing w:val="55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significa</w:t>
      </w:r>
      <w:r>
        <w:rPr>
          <w:spacing w:val="-1"/>
        </w:rPr>
        <w:t>nt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turtles,</w:t>
      </w:r>
      <w:r>
        <w:rPr>
          <w:spacing w:val="-10"/>
        </w:rPr>
        <w:t xml:space="preserve"> </w:t>
      </w:r>
      <w:r>
        <w:rPr>
          <w:spacing w:val="-1"/>
        </w:rPr>
        <w:t>mussels,</w:t>
      </w:r>
      <w:r>
        <w:rPr>
          <w:spacing w:val="-7"/>
        </w:rPr>
        <w:t xml:space="preserve"> </w:t>
      </w:r>
      <w:r>
        <w:rPr>
          <w:spacing w:val="-1"/>
        </w:rPr>
        <w:t>shrimp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species.</w:t>
      </w:r>
      <w:r>
        <w:rPr>
          <w:spacing w:val="-9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bird</w:t>
      </w:r>
      <w:r>
        <w:rPr>
          <w:spacing w:val="-7"/>
        </w:rPr>
        <w:t xml:space="preserve"> </w:t>
      </w:r>
      <w:r>
        <w:t>breeding</w:t>
      </w:r>
      <w:r>
        <w:rPr>
          <w:spacing w:val="76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staging</w:t>
      </w:r>
      <w:r>
        <w:rPr>
          <w:spacing w:val="-7"/>
        </w:rPr>
        <w:t xml:space="preserve"> </w:t>
      </w:r>
      <w:r>
        <w:t>posts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migratory</w:t>
      </w:r>
      <w:r>
        <w:rPr>
          <w:spacing w:val="-8"/>
        </w:rPr>
        <w:t xml:space="preserve"> </w:t>
      </w:r>
      <w:r>
        <w:t>species</w:t>
      </w:r>
      <w:r>
        <w:rPr>
          <w:b/>
        </w:rPr>
        <w:t>.</w:t>
      </w:r>
    </w:p>
    <w:p w14:paraId="3705A3A2" w14:textId="77777777" w:rsidR="00F441EC" w:rsidRDefault="00F441EC">
      <w:pPr>
        <w:rPr>
          <w:rFonts w:ascii="Century Gothic" w:eastAsia="Century Gothic" w:hAnsi="Century Gothic" w:cs="Century Gothic"/>
        </w:rPr>
        <w:sectPr w:rsidR="00F441EC">
          <w:pgSz w:w="11910" w:h="16840"/>
          <w:pgMar w:top="760" w:right="1400" w:bottom="1140" w:left="600" w:header="0" w:footer="953" w:gutter="0"/>
          <w:cols w:space="720"/>
        </w:sectPr>
      </w:pPr>
    </w:p>
    <w:p w14:paraId="3705A3A3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spacing w:before="45"/>
        <w:ind w:left="391" w:right="368" w:hanging="283"/>
      </w:pPr>
      <w:r>
        <w:rPr>
          <w:b/>
          <w:spacing w:val="-1"/>
        </w:rPr>
        <w:t>Wetland</w:t>
      </w:r>
      <w:r>
        <w:rPr>
          <w:spacing w:val="-1"/>
        </w:rPr>
        <w:t>s: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density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variety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48"/>
          <w:w w:val="99"/>
        </w:rPr>
        <w:t xml:space="preserve"> </w:t>
      </w:r>
      <w:r>
        <w:rPr>
          <w:spacing w:val="-1"/>
        </w:rPr>
        <w:t>receive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overbank</w:t>
      </w:r>
      <w:r>
        <w:rPr>
          <w:spacing w:val="-6"/>
        </w:rPr>
        <w:t xml:space="preserve"> </w:t>
      </w:r>
      <w:r>
        <w:rPr>
          <w:spacing w:val="-1"/>
        </w:rPr>
        <w:t>inundation.</w:t>
      </w:r>
      <w:r>
        <w:rPr>
          <w:spacing w:val="-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580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were</w:t>
      </w:r>
      <w:r>
        <w:rPr>
          <w:spacing w:val="70"/>
          <w:w w:val="99"/>
        </w:rPr>
        <w:t xml:space="preserve"> </w:t>
      </w:r>
      <w:r>
        <w:t>mapped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Mungindi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Menindee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aerial</w:t>
      </w:r>
      <w:r>
        <w:rPr>
          <w:spacing w:val="-9"/>
        </w:rPr>
        <w:t xml:space="preserve"> </w:t>
      </w:r>
      <w:r>
        <w:rPr>
          <w:spacing w:val="-1"/>
        </w:rPr>
        <w:t>photographs,</w:t>
      </w:r>
      <w:r>
        <w:rPr>
          <w:spacing w:val="-12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rPr>
          <w:spacing w:val="-2"/>
        </w:rPr>
        <w:t>anabranches,</w:t>
      </w:r>
      <w:r>
        <w:rPr>
          <w:spacing w:val="56"/>
          <w:w w:val="99"/>
        </w:rPr>
        <w:t xml:space="preserve"> </w:t>
      </w:r>
      <w:r>
        <w:rPr>
          <w:spacing w:val="-2"/>
        </w:rPr>
        <w:t>flood</w:t>
      </w:r>
      <w:r>
        <w:rPr>
          <w:spacing w:val="-12"/>
        </w:rPr>
        <w:t xml:space="preserve"> </w:t>
      </w:r>
      <w:r>
        <w:rPr>
          <w:spacing w:val="-2"/>
        </w:rPr>
        <w:t>runners,</w:t>
      </w:r>
      <w:r>
        <w:rPr>
          <w:spacing w:val="-13"/>
        </w:rPr>
        <w:t xml:space="preserve"> </w:t>
      </w:r>
      <w:r>
        <w:rPr>
          <w:spacing w:val="-2"/>
        </w:rPr>
        <w:t>billabongs,</w:t>
      </w:r>
      <w:r>
        <w:rPr>
          <w:spacing w:val="-12"/>
        </w:rPr>
        <w:t xml:space="preserve"> </w:t>
      </w:r>
      <w:r>
        <w:rPr>
          <w:spacing w:val="-2"/>
        </w:rPr>
        <w:t>deflation</w:t>
      </w:r>
      <w:r>
        <w:rPr>
          <w:spacing w:val="-11"/>
        </w:rPr>
        <w:t xml:space="preserve"> </w:t>
      </w:r>
      <w:r>
        <w:rPr>
          <w:spacing w:val="-2"/>
        </w:rPr>
        <w:t>basins,</w:t>
      </w:r>
      <w:r>
        <w:rPr>
          <w:spacing w:val="-11"/>
        </w:rPr>
        <w:t xml:space="preserve"> </w:t>
      </w:r>
      <w:r>
        <w:rPr>
          <w:spacing w:val="-2"/>
        </w:rPr>
        <w:t>lakes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swamps</w:t>
      </w:r>
      <w:r>
        <w:rPr>
          <w:spacing w:val="-8"/>
        </w:rPr>
        <w:t xml:space="preserve"> </w:t>
      </w:r>
      <w:r>
        <w:rPr>
          <w:spacing w:val="-3"/>
        </w:rPr>
        <w:t>(Brennan</w:t>
      </w:r>
      <w:r>
        <w:rPr>
          <w:spacing w:val="-9"/>
        </w:rPr>
        <w:t xml:space="preserve"> </w:t>
      </w:r>
      <w:r>
        <w:rPr>
          <w:spacing w:val="-2"/>
        </w:rPr>
        <w:t>et</w:t>
      </w:r>
      <w:r>
        <w:rPr>
          <w:spacing w:val="-9"/>
        </w:rPr>
        <w:t xml:space="preserve"> </w:t>
      </w:r>
      <w:r>
        <w:rPr>
          <w:spacing w:val="-1"/>
        </w:rPr>
        <w:t>al.</w:t>
      </w:r>
      <w:r>
        <w:rPr>
          <w:spacing w:val="-12"/>
        </w:rPr>
        <w:t xml:space="preserve"> </w:t>
      </w:r>
      <w:r>
        <w:rPr>
          <w:spacing w:val="-2"/>
        </w:rPr>
        <w:t>2002).</w:t>
      </w:r>
    </w:p>
    <w:p w14:paraId="3705A3A4" w14:textId="77777777" w:rsidR="00F441EC" w:rsidRDefault="00F441E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3705A3A5" w14:textId="77777777" w:rsidR="00F441EC" w:rsidRDefault="00BC0B32">
      <w:pPr>
        <w:pStyle w:val="BodyText"/>
        <w:numPr>
          <w:ilvl w:val="0"/>
          <w:numId w:val="25"/>
        </w:numPr>
        <w:tabs>
          <w:tab w:val="left" w:pos="392"/>
        </w:tabs>
        <w:ind w:left="391" w:right="101" w:hanging="283"/>
      </w:pPr>
      <w:r>
        <w:rPr>
          <w:rFonts w:cs="Century Gothic"/>
          <w:b/>
          <w:bCs/>
        </w:rPr>
        <w:t>Talyawalka</w:t>
      </w:r>
      <w:r>
        <w:rPr>
          <w:rFonts w:cs="Century Gothic"/>
          <w:b/>
          <w:bCs/>
          <w:spacing w:val="-7"/>
        </w:rPr>
        <w:t xml:space="preserve"> </w:t>
      </w:r>
      <w:r>
        <w:rPr>
          <w:rFonts w:cs="Century Gothic"/>
          <w:b/>
          <w:bCs/>
          <w:spacing w:val="-1"/>
        </w:rPr>
        <w:t>Anabranch-Teryaweynya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</w:rPr>
        <w:t>Creek</w:t>
      </w:r>
      <w:r>
        <w:rPr>
          <w:rFonts w:cs="Century Gothic"/>
          <w:b/>
          <w:bCs/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nationally</w:t>
      </w:r>
      <w:r>
        <w:rPr>
          <w:spacing w:val="-10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west</w:t>
      </w:r>
      <w:r>
        <w:rPr>
          <w:spacing w:val="46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Wilcannia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Menindee.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0"/>
          <w:w w:val="99"/>
        </w:rPr>
        <w:t xml:space="preserve"> </w:t>
      </w:r>
      <w:r>
        <w:rPr>
          <w:spacing w:val="-1"/>
        </w:rPr>
        <w:t>Talyawalka</w:t>
      </w:r>
      <w:r>
        <w:rPr>
          <w:spacing w:val="-7"/>
        </w:rPr>
        <w:t xml:space="preserve"> </w:t>
      </w:r>
      <w:r>
        <w:rPr>
          <w:spacing w:val="-1"/>
        </w:rPr>
        <w:t>Anabranch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rPr>
          <w:spacing w:val="-1"/>
        </w:rPr>
        <w:t>Teryaweynya</w:t>
      </w:r>
      <w:r>
        <w:rPr>
          <w:spacing w:val="-7"/>
        </w:rPr>
        <w:t xml:space="preserve"> </w:t>
      </w:r>
      <w:r>
        <w:t>Creek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extensive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91"/>
          <w:w w:val="99"/>
        </w:rPr>
        <w:t xml:space="preserve"> </w:t>
      </w:r>
      <w:r>
        <w:rPr>
          <w:rFonts w:cs="Century Gothic"/>
          <w:spacing w:val="-1"/>
        </w:rPr>
        <w:t>floodplain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vegetation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black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box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woodland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particular.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When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inundated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system’s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lakes</w:t>
      </w:r>
      <w:r>
        <w:rPr>
          <w:rFonts w:cs="Century Gothic"/>
          <w:spacing w:val="6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waterbirds.</w:t>
      </w:r>
      <w:r>
        <w:rPr>
          <w:spacing w:val="-9"/>
        </w:rPr>
        <w:t xml:space="preserve"> </w:t>
      </w:r>
      <w:r>
        <w:rPr>
          <w:spacing w:val="-1"/>
        </w:rPr>
        <w:t>Poopelloe</w:t>
      </w:r>
      <w:r>
        <w:rPr>
          <w:spacing w:val="-6"/>
        </w:rPr>
        <w:t xml:space="preserve"> </w:t>
      </w:r>
      <w:r>
        <w:t>Lake,</w:t>
      </w:r>
      <w:r>
        <w:rPr>
          <w:spacing w:val="-10"/>
        </w:rPr>
        <w:t xml:space="preserve"> </w:t>
      </w:r>
      <w:r>
        <w:t>Talyawalka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Pelican</w:t>
      </w:r>
      <w:r>
        <w:rPr>
          <w:spacing w:val="48"/>
          <w:w w:val="99"/>
        </w:rPr>
        <w:t xml:space="preserve"> </w:t>
      </w:r>
      <w:r>
        <w:rPr>
          <w:spacing w:val="-1"/>
        </w:rPr>
        <w:t>Lake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Teryaweynya</w:t>
      </w:r>
      <w:r>
        <w:rPr>
          <w:spacing w:val="-6"/>
        </w:rPr>
        <w:t xml:space="preserve"> </w:t>
      </w:r>
      <w:r>
        <w:rPr>
          <w:spacing w:val="-1"/>
        </w:rPr>
        <w:t>system),</w:t>
      </w:r>
      <w:r>
        <w:rPr>
          <w:spacing w:val="-9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near</w:t>
      </w:r>
      <w:r>
        <w:rPr>
          <w:spacing w:val="-7"/>
        </w:rPr>
        <w:t xml:space="preserve"> </w:t>
      </w:r>
      <w:r>
        <w:rPr>
          <w:spacing w:val="-1"/>
        </w:rPr>
        <w:t>Louth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known</w:t>
      </w:r>
      <w:r>
        <w:rPr>
          <w:spacing w:val="91"/>
          <w:w w:val="99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predicted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20,000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waterbirds</w:t>
      </w:r>
      <w:r>
        <w:rPr>
          <w:spacing w:val="-9"/>
        </w:rPr>
        <w:t xml:space="preserve"> </w:t>
      </w:r>
      <w:r>
        <w:rPr>
          <w:spacing w:val="-1"/>
        </w:rPr>
        <w:t>(Kingsford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2"/>
        </w:rPr>
        <w:t>al.</w:t>
      </w:r>
      <w:r>
        <w:rPr>
          <w:spacing w:val="-8"/>
        </w:rPr>
        <w:t xml:space="preserve"> </w:t>
      </w:r>
      <w:r>
        <w:t>1997).</w:t>
      </w:r>
    </w:p>
    <w:p w14:paraId="3705A3A6" w14:textId="77777777" w:rsidR="00F441EC" w:rsidRDefault="00F441EC">
      <w:pPr>
        <w:sectPr w:rsidR="00F441EC">
          <w:footerReference w:type="default" r:id="rId89"/>
          <w:pgSz w:w="11910" w:h="16840"/>
          <w:pgMar w:top="760" w:right="1480" w:bottom="1140" w:left="600" w:header="0" w:footer="953" w:gutter="0"/>
          <w:cols w:space="720"/>
        </w:sectPr>
      </w:pPr>
    </w:p>
    <w:p w14:paraId="3705A3A7" w14:textId="77777777" w:rsidR="00F441EC" w:rsidRDefault="00BC0B32">
      <w:pPr>
        <w:pStyle w:val="Heading1"/>
        <w:ind w:right="1278"/>
        <w:rPr>
          <w:b w:val="0"/>
          <w:bCs w:val="0"/>
        </w:rPr>
      </w:pPr>
      <w:bookmarkStart w:id="34" w:name="_bookmark33"/>
      <w:bookmarkEnd w:id="34"/>
      <w:r>
        <w:rPr>
          <w:color w:val="5F4879"/>
          <w:spacing w:val="-1"/>
        </w:rPr>
        <w:t>Attachment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3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  <w:spacing w:val="-1"/>
        </w:rPr>
        <w:t>Expected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3705A3A8" w14:textId="77777777" w:rsidR="00F441EC" w:rsidRDefault="00BC0B32">
      <w:pPr>
        <w:pStyle w:val="BodyText"/>
        <w:spacing w:before="244"/>
        <w:ind w:right="1123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below.</w:t>
      </w:r>
    </w:p>
    <w:p w14:paraId="3705A3A9" w14:textId="77777777" w:rsidR="00F441EC" w:rsidRDefault="00BC0B32">
      <w:pPr>
        <w:pStyle w:val="Heading3"/>
        <w:spacing w:before="122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3705A3AA" w14:textId="77777777" w:rsidR="00F441EC" w:rsidRDefault="00F441EC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6"/>
        <w:gridCol w:w="1181"/>
        <w:gridCol w:w="1370"/>
        <w:gridCol w:w="1136"/>
        <w:gridCol w:w="1133"/>
        <w:gridCol w:w="1088"/>
        <w:gridCol w:w="1181"/>
      </w:tblGrid>
      <w:tr w:rsidR="00F441EC" w14:paraId="3705A3B3" w14:textId="77777777">
        <w:trPr>
          <w:trHeight w:hRule="exact" w:val="619"/>
        </w:trPr>
        <w:tc>
          <w:tcPr>
            <w:tcW w:w="3176" w:type="dxa"/>
            <w:tcBorders>
              <w:top w:val="nil"/>
              <w:left w:val="nil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AB" w14:textId="77777777" w:rsidR="00F441EC" w:rsidRDefault="00BC0B32">
            <w:pPr>
              <w:pStyle w:val="TableParagraph"/>
              <w:spacing w:before="178"/>
              <w:ind w:left="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</w:t>
            </w:r>
          </w:p>
        </w:tc>
        <w:tc>
          <w:tcPr>
            <w:tcW w:w="1181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AC" w14:textId="77777777" w:rsidR="00F441EC" w:rsidRDefault="00BC0B32">
            <w:pPr>
              <w:pStyle w:val="TableParagraph"/>
              <w:spacing w:before="68" w:line="238" w:lineRule="exact"/>
              <w:ind w:left="249" w:right="182" w:hanging="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Barwon-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137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AD" w14:textId="77777777" w:rsidR="00F441EC" w:rsidRDefault="00BC0B32">
            <w:pPr>
              <w:pStyle w:val="TableParagraph"/>
              <w:spacing w:before="58" w:line="241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Condamine</w:t>
            </w:r>
          </w:p>
          <w:p w14:paraId="3705A3AE" w14:textId="77777777" w:rsidR="00F441EC" w:rsidRDefault="00BC0B32">
            <w:pPr>
              <w:pStyle w:val="TableParagraph"/>
              <w:spacing w:line="241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-Balonne</w:t>
            </w:r>
          </w:p>
        </w:tc>
        <w:tc>
          <w:tcPr>
            <w:tcW w:w="1136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AF" w14:textId="77777777" w:rsidR="00F441EC" w:rsidRDefault="00BC0B32">
            <w:pPr>
              <w:pStyle w:val="TableParagraph"/>
              <w:spacing w:before="178"/>
              <w:ind w:left="2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Nebine</w:t>
            </w:r>
          </w:p>
        </w:tc>
        <w:tc>
          <w:tcPr>
            <w:tcW w:w="1133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B0" w14:textId="77777777" w:rsidR="00F441EC" w:rsidRDefault="00BC0B32">
            <w:pPr>
              <w:pStyle w:val="TableParagraph"/>
              <w:spacing w:before="68" w:line="238" w:lineRule="exact"/>
              <w:ind w:left="294" w:right="244" w:hanging="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</w:p>
        </w:tc>
        <w:tc>
          <w:tcPr>
            <w:tcW w:w="1088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3B1" w14:textId="77777777" w:rsidR="00F441EC" w:rsidRDefault="00BC0B32">
            <w:pPr>
              <w:pStyle w:val="TableParagraph"/>
              <w:spacing w:before="178"/>
              <w:ind w:left="1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Moonie</w:t>
            </w:r>
          </w:p>
        </w:tc>
        <w:tc>
          <w:tcPr>
            <w:tcW w:w="1181" w:type="dxa"/>
            <w:tcBorders>
              <w:top w:val="nil"/>
              <w:left w:val="single" w:sz="3" w:space="0" w:color="ACE0DB"/>
              <w:bottom w:val="single" w:sz="3" w:space="0" w:color="D9D9D9"/>
              <w:right w:val="nil"/>
            </w:tcBorders>
            <w:shd w:val="clear" w:color="auto" w:fill="B1A0C6"/>
          </w:tcPr>
          <w:p w14:paraId="3705A3B2" w14:textId="77777777" w:rsidR="00F441EC" w:rsidRDefault="00BC0B32">
            <w:pPr>
              <w:pStyle w:val="TableParagraph"/>
              <w:spacing w:before="68" w:line="238" w:lineRule="exact"/>
              <w:ind w:left="298" w:right="63" w:hanging="23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Warrego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&amp;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Paroo</w:t>
            </w:r>
          </w:p>
        </w:tc>
      </w:tr>
      <w:tr w:rsidR="00F441EC" w14:paraId="3705A3C1" w14:textId="77777777">
        <w:trPr>
          <w:trHeight w:hRule="exact" w:val="646"/>
        </w:trPr>
        <w:tc>
          <w:tcPr>
            <w:tcW w:w="317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4" w14:textId="77777777" w:rsidR="00F441EC" w:rsidRDefault="00BC0B32">
            <w:pPr>
              <w:pStyle w:val="TableParagraph"/>
              <w:spacing w:before="62" w:line="274" w:lineRule="auto"/>
              <w:ind w:left="54" w:right="3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Baseflows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are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60%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levels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5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B6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7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7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B8" w14:textId="77777777" w:rsidR="00F441EC" w:rsidRDefault="00BC0B32">
            <w:pPr>
              <w:pStyle w:val="TableParagraph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9" w14:textId="77777777" w:rsidR="00F441EC" w:rsidRDefault="00F441E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BA" w14:textId="77777777" w:rsidR="00F441EC" w:rsidRDefault="00BC0B32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B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BC" w14:textId="77777777" w:rsidR="00F441EC" w:rsidRDefault="00BC0B32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0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D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BE" w14:textId="77777777" w:rsidR="00F441EC" w:rsidRDefault="00BC0B32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BF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C0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3CC" w14:textId="77777777">
        <w:trPr>
          <w:trHeight w:hRule="exact" w:val="646"/>
        </w:trPr>
        <w:tc>
          <w:tcPr>
            <w:tcW w:w="317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2" w14:textId="77777777" w:rsidR="00F441EC" w:rsidRDefault="00BC0B32">
            <w:pPr>
              <w:pStyle w:val="TableParagraph"/>
              <w:spacing w:before="62" w:line="273" w:lineRule="auto"/>
              <w:ind w:left="54" w:right="3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10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overall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increase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inflows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Barwon-Darling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3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C4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7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5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C6" w14:textId="77777777" w:rsidR="00F441EC" w:rsidRDefault="00BC0B32">
            <w:pPr>
              <w:pStyle w:val="TableParagraph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7" w14:textId="77777777" w:rsidR="00F441EC" w:rsidRDefault="00F441EC"/>
        </w:tc>
        <w:tc>
          <w:tcPr>
            <w:tcW w:w="1133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8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C9" w14:textId="77777777" w:rsidR="00F441EC" w:rsidRDefault="00BC0B32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0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A" w14:textId="77777777" w:rsidR="00F441EC" w:rsidRDefault="00F441EC"/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CB" w14:textId="77777777" w:rsidR="00F441EC" w:rsidRDefault="00F441EC"/>
        </w:tc>
      </w:tr>
      <w:tr w:rsidR="00F441EC" w14:paraId="3705A3D5" w14:textId="77777777">
        <w:trPr>
          <w:trHeight w:hRule="exact" w:val="924"/>
        </w:trPr>
        <w:tc>
          <w:tcPr>
            <w:tcW w:w="317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CD" w14:textId="77777777" w:rsidR="00F441EC" w:rsidRDefault="00BC0B32">
            <w:pPr>
              <w:pStyle w:val="TableParagraph"/>
              <w:spacing w:before="62" w:line="273" w:lineRule="auto"/>
              <w:ind w:left="54" w:right="2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60%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increase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frequency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bankfull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lowland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flows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CE" w14:textId="77777777" w:rsidR="00F441EC" w:rsidRDefault="00F441EC"/>
        </w:tc>
        <w:tc>
          <w:tcPr>
            <w:tcW w:w="137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CF" w14:textId="77777777" w:rsidR="00F441EC" w:rsidRDefault="00F441E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7"/>
                <w:szCs w:val="27"/>
              </w:rPr>
            </w:pPr>
          </w:p>
          <w:p w14:paraId="3705A3D0" w14:textId="77777777" w:rsidR="00F441EC" w:rsidRDefault="00BC0B32">
            <w:pPr>
              <w:pStyle w:val="TableParagraph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D1" w14:textId="77777777" w:rsidR="00F441EC" w:rsidRDefault="00F441EC"/>
        </w:tc>
        <w:tc>
          <w:tcPr>
            <w:tcW w:w="1133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D2" w14:textId="77777777" w:rsidR="00F441EC" w:rsidRDefault="00F441EC"/>
        </w:tc>
        <w:tc>
          <w:tcPr>
            <w:tcW w:w="10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D3" w14:textId="77777777" w:rsidR="00F441EC" w:rsidRDefault="00F441EC"/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D4" w14:textId="77777777" w:rsidR="00F441EC" w:rsidRDefault="00F441EC"/>
        </w:tc>
      </w:tr>
      <w:tr w:rsidR="00F441EC" w14:paraId="3705A3DF" w14:textId="77777777">
        <w:trPr>
          <w:trHeight w:hRule="exact" w:val="646"/>
        </w:trPr>
        <w:tc>
          <w:tcPr>
            <w:tcW w:w="317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6" w14:textId="77777777" w:rsidR="00F441EC" w:rsidRDefault="00BC0B32">
            <w:pPr>
              <w:pStyle w:val="TableParagraph"/>
              <w:spacing w:before="62" w:line="274" w:lineRule="auto"/>
              <w:ind w:left="54" w:right="4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2"/>
                <w:sz w:val="20"/>
              </w:rPr>
              <w:t>10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20%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increase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freshes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and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bank-full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events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7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D8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7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9" w14:textId="77777777" w:rsidR="00F441EC" w:rsidRDefault="00F441EC"/>
        </w:tc>
        <w:tc>
          <w:tcPr>
            <w:tcW w:w="113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A" w14:textId="77777777" w:rsidR="00F441EC" w:rsidRDefault="00F441EC"/>
        </w:tc>
        <w:tc>
          <w:tcPr>
            <w:tcW w:w="1133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B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DC" w14:textId="77777777" w:rsidR="00F441EC" w:rsidRDefault="00BC0B32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0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D" w14:textId="77777777" w:rsidR="00F441EC" w:rsidRDefault="00F441EC"/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3DE" w14:textId="77777777" w:rsidR="00F441EC" w:rsidRDefault="00F441EC"/>
        </w:tc>
      </w:tr>
      <w:tr w:rsidR="00F441EC" w14:paraId="3705A3EA" w14:textId="77777777">
        <w:trPr>
          <w:trHeight w:hRule="exact" w:val="646"/>
        </w:trPr>
        <w:tc>
          <w:tcPr>
            <w:tcW w:w="317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0" w14:textId="77777777" w:rsidR="00F441EC" w:rsidRDefault="00BC0B32">
            <w:pPr>
              <w:pStyle w:val="TableParagraph"/>
              <w:spacing w:before="62" w:line="272" w:lineRule="auto"/>
              <w:ind w:left="54" w:right="6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1" w14:textId="77777777" w:rsidR="00F441EC" w:rsidRDefault="00F441EC"/>
        </w:tc>
        <w:tc>
          <w:tcPr>
            <w:tcW w:w="137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2" w14:textId="77777777" w:rsidR="00F441EC" w:rsidRDefault="00F441EC"/>
        </w:tc>
        <w:tc>
          <w:tcPr>
            <w:tcW w:w="113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3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E4" w14:textId="77777777" w:rsidR="00F441EC" w:rsidRDefault="00BC0B32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5" w14:textId="77777777" w:rsidR="00F441EC" w:rsidRDefault="00F441EC"/>
        </w:tc>
        <w:tc>
          <w:tcPr>
            <w:tcW w:w="10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6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E7" w14:textId="77777777" w:rsidR="00F441EC" w:rsidRDefault="00BC0B32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81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3E8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705A3E9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</w:tbl>
    <w:p w14:paraId="3705A3EB" w14:textId="77777777" w:rsidR="00F441EC" w:rsidRDefault="00F441EC">
      <w:pPr>
        <w:spacing w:before="10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3705A3EC" w14:textId="77777777" w:rsidR="00F441EC" w:rsidRDefault="00BC0B32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VEGETATION</w:t>
      </w:r>
    </w:p>
    <w:p w14:paraId="3705A3ED" w14:textId="77777777" w:rsidR="00F441EC" w:rsidRDefault="00BC0B32">
      <w:pPr>
        <w:pStyle w:val="BodyText"/>
        <w:spacing w:before="122"/>
        <w:ind w:right="15"/>
      </w:pP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box,</w:t>
      </w:r>
      <w:r>
        <w:rPr>
          <w:spacing w:val="-8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woodlands;</w:t>
      </w:r>
      <w:r>
        <w:rPr>
          <w:spacing w:val="-9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large</w:t>
      </w:r>
      <w:r>
        <w:rPr>
          <w:spacing w:val="36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lignum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non-woody</w:t>
      </w:r>
      <w:r>
        <w:rPr>
          <w:spacing w:val="-11"/>
        </w:rPr>
        <w:t xml:space="preserve"> </w:t>
      </w:r>
      <w:r>
        <w:t>vegetation</w:t>
      </w:r>
    </w:p>
    <w:p w14:paraId="3705A3EE" w14:textId="77777777" w:rsidR="00F441EC" w:rsidRDefault="00BC0B32">
      <w:pPr>
        <w:pStyle w:val="BodyText"/>
        <w:spacing w:before="119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box,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coolibah.</w:t>
      </w:r>
    </w:p>
    <w:p w14:paraId="3705A3EF" w14:textId="77777777" w:rsidR="00F441EC" w:rsidRDefault="00BC0B32">
      <w:pPr>
        <w:pStyle w:val="BodyText"/>
        <w:spacing w:before="122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coolibah</w:t>
      </w:r>
      <w:r>
        <w:rPr>
          <w:spacing w:val="-6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rPr>
          <w:spacing w:val="4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14:paraId="3705A3F0" w14:textId="77777777" w:rsidR="00F441EC" w:rsidRDefault="00BC0B32">
      <w:pPr>
        <w:pStyle w:val="BodyText"/>
        <w:spacing w:before="119"/>
        <w:ind w:right="786"/>
      </w:pPr>
      <w:r>
        <w:t>Improved</w:t>
      </w:r>
      <w:r>
        <w:rPr>
          <w:spacing w:val="-9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lignum</w:t>
      </w:r>
      <w:r>
        <w:rPr>
          <w:spacing w:val="-9"/>
        </w:rPr>
        <w:t xml:space="preserve"> </w:t>
      </w:r>
      <w:r>
        <w:rPr>
          <w:spacing w:val="-1"/>
        </w:rPr>
        <w:t>shrublands</w:t>
      </w:r>
      <w:r>
        <w:rPr>
          <w:spacing w:val="-7"/>
        </w:rPr>
        <w:t xml:space="preserve"> </w:t>
      </w:r>
      <w:r>
        <w:rPr>
          <w:spacing w:val="-1"/>
        </w:rPr>
        <w:t>(Lower</w:t>
      </w:r>
      <w:r>
        <w:rPr>
          <w:spacing w:val="-8"/>
        </w:rPr>
        <w:t xml:space="preserve"> </w:t>
      </w:r>
      <w:r>
        <w:t>Balonne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Narran</w:t>
      </w:r>
      <w:r>
        <w:rPr>
          <w:spacing w:val="-8"/>
        </w:rPr>
        <w:t xml:space="preserve"> </w:t>
      </w:r>
      <w:r>
        <w:t>Lakes,</w:t>
      </w:r>
      <w:r>
        <w:rPr>
          <w:spacing w:val="-10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Border</w:t>
      </w:r>
      <w:r>
        <w:rPr>
          <w:spacing w:val="83"/>
          <w:w w:val="99"/>
        </w:rPr>
        <w:t xml:space="preserve"> </w:t>
      </w:r>
      <w:r>
        <w:rPr>
          <w:spacing w:val="-1"/>
        </w:rPr>
        <w:t>Rivers)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2024</w:t>
      </w:r>
    </w:p>
    <w:p w14:paraId="3705A3F1" w14:textId="77777777" w:rsidR="00F441EC" w:rsidRDefault="00BC0B32">
      <w:pPr>
        <w:pStyle w:val="Heading3"/>
        <w:spacing w:before="119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3705A3F2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241"/>
        <w:gridCol w:w="1241"/>
        <w:gridCol w:w="1241"/>
        <w:gridCol w:w="1241"/>
        <w:gridCol w:w="3668"/>
      </w:tblGrid>
      <w:tr w:rsidR="00F441EC" w14:paraId="3705A3FB" w14:textId="77777777">
        <w:trPr>
          <w:trHeight w:hRule="exact" w:val="787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3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3F4" w14:textId="77777777" w:rsidR="00F441EC" w:rsidRDefault="00BC0B32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Catchment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5" w14:textId="77777777" w:rsidR="00F441EC" w:rsidRDefault="00BC0B32">
            <w:pPr>
              <w:pStyle w:val="TableParagraph"/>
              <w:spacing w:before="21"/>
              <w:ind w:left="119" w:right="121" w:firstLine="139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red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(ha)*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6" w14:textId="77777777" w:rsidR="00F441EC" w:rsidRDefault="00BC0B32">
            <w:pPr>
              <w:pStyle w:val="TableParagraph"/>
              <w:spacing w:before="21"/>
              <w:ind w:left="123" w:right="121" w:firstLine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box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(ha)*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7" w14:textId="77777777" w:rsidR="00F441EC" w:rsidRDefault="00BC0B32">
            <w:pPr>
              <w:pStyle w:val="TableParagraph"/>
              <w:spacing w:before="21"/>
              <w:ind w:left="183" w:right="182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(ha)*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8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3F9" w14:textId="77777777" w:rsidR="00F441EC" w:rsidRDefault="00BC0B32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Shrublands</w:t>
            </w:r>
          </w:p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3FA" w14:textId="77777777" w:rsidR="00F441EC" w:rsidRDefault="00BC0B32">
            <w:pPr>
              <w:pStyle w:val="TableParagraph"/>
              <w:spacing w:before="146"/>
              <w:ind w:left="1304" w:right="380" w:hanging="92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vegetation</w:t>
            </w:r>
          </w:p>
        </w:tc>
      </w:tr>
      <w:tr w:rsidR="00F441EC" w14:paraId="3705A402" w14:textId="77777777">
        <w:trPr>
          <w:trHeight w:hRule="exact" w:val="562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3FC" w14:textId="77777777" w:rsidR="00F441EC" w:rsidRDefault="00BC0B32">
            <w:pPr>
              <w:pStyle w:val="TableParagraph"/>
              <w:spacing w:before="153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Warrego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3FD" w14:textId="77777777" w:rsidR="00F441EC" w:rsidRDefault="00BC0B32">
            <w:pPr>
              <w:pStyle w:val="TableParagraph"/>
              <w:spacing w:before="156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7,300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3FE" w14:textId="77777777" w:rsidR="00F441EC" w:rsidRDefault="00BC0B32">
            <w:pPr>
              <w:pStyle w:val="TableParagraph"/>
              <w:spacing w:before="156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80,400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3FF" w14:textId="77777777" w:rsidR="00F441EC" w:rsidRDefault="00BC0B32">
            <w:pPr>
              <w:pStyle w:val="TableParagraph"/>
              <w:spacing w:before="156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121,400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0" w14:textId="77777777" w:rsidR="00F441EC" w:rsidRDefault="00F441EC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1" w14:textId="77777777" w:rsidR="00F441EC" w:rsidRDefault="00BC0B32">
            <w:pPr>
              <w:pStyle w:val="TableParagraph"/>
              <w:spacing w:before="33"/>
              <w:ind w:left="51" w:right="1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Warrego,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Langlo,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Ward</w:t>
            </w:r>
            <w:r>
              <w:rPr>
                <w:rFonts w:ascii="Century Gothic"/>
                <w:spacing w:val="4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&amp;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Nive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rivers</w:t>
            </w:r>
          </w:p>
        </w:tc>
      </w:tr>
      <w:tr w:rsidR="00F441EC" w14:paraId="3705A409" w14:textId="77777777">
        <w:trPr>
          <w:trHeight w:hRule="exact" w:val="295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3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Nebine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4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5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28,800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6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15,400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7" w14:textId="77777777" w:rsidR="00F441EC" w:rsidRDefault="00F441EC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08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Nebine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</w:p>
        </w:tc>
      </w:tr>
      <w:tr w:rsidR="00F441EC" w14:paraId="3705A413" w14:textId="77777777">
        <w:trPr>
          <w:trHeight w:hRule="exact" w:val="804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A" w14:textId="77777777" w:rsidR="00F441EC" w:rsidRDefault="00BC0B32">
            <w:pPr>
              <w:pStyle w:val="TableParagraph"/>
              <w:spacing w:before="30"/>
              <w:ind w:left="51" w:right="1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Condamine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Balonne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(lower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Balonne)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B" w14:textId="77777777" w:rsidR="00F441EC" w:rsidRDefault="00F441E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3705A40C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11,500#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D" w14:textId="77777777" w:rsidR="00F441EC" w:rsidRDefault="00F441E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3705A40E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36,100#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0F" w14:textId="77777777" w:rsidR="00F441EC" w:rsidRDefault="00F441E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3705A410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62,900#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11" w14:textId="77777777" w:rsidR="00F441EC" w:rsidRDefault="00BC0B32">
            <w:pPr>
              <w:pStyle w:val="TableParagraph"/>
              <w:spacing w:before="30"/>
              <w:ind w:left="51" w:right="2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Narran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Lakes</w:t>
            </w:r>
          </w:p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12" w14:textId="77777777" w:rsidR="00F441EC" w:rsidRDefault="00BC0B32">
            <w:pPr>
              <w:pStyle w:val="TableParagraph"/>
              <w:spacing w:before="30"/>
              <w:ind w:left="51" w:right="2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Condamine,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Balonne,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Birrie,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Bokhara,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Culgoa,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Maranoa,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Merivale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&amp;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Narran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</w:p>
        </w:tc>
      </w:tr>
      <w:tr w:rsidR="00F441EC" w14:paraId="3705A41A" w14:textId="77777777">
        <w:trPr>
          <w:trHeight w:hRule="exact" w:val="295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4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Moonie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5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2,200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6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2,500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7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7,900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8" w14:textId="77777777" w:rsidR="00F441EC" w:rsidRDefault="00F441EC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19" w14:textId="77777777" w:rsidR="00F441EC" w:rsidRDefault="00BC0B32">
            <w:pPr>
              <w:pStyle w:val="TableParagraph"/>
              <w:spacing w:before="21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Moonie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</w:tr>
      <w:tr w:rsidR="00F441EC" w14:paraId="3705A42A" w14:textId="77777777">
        <w:trPr>
          <w:trHeight w:hRule="exact" w:val="1236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1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1C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1D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Rivers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1E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1F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0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10,700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2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2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3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3,800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2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5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6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35,200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27" w14:textId="77777777" w:rsidR="00F441EC" w:rsidRDefault="00BC0B32">
            <w:pPr>
              <w:pStyle w:val="TableParagraph"/>
              <w:spacing w:before="2"/>
              <w:ind w:left="51" w:right="2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region</w:t>
            </w:r>
          </w:p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28" w14:textId="77777777" w:rsidR="00F441EC" w:rsidRDefault="00F441E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29" w14:textId="77777777" w:rsidR="00F441EC" w:rsidRDefault="00BC0B32">
            <w:pPr>
              <w:pStyle w:val="TableParagraph"/>
              <w:ind w:left="51" w:right="7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Barwon,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Dumaresq,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Macintyre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&amp;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Macintyre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Brook</w:t>
            </w:r>
          </w:p>
        </w:tc>
      </w:tr>
      <w:tr w:rsidR="00F441EC" w14:paraId="3705A431" w14:textId="77777777">
        <w:trPr>
          <w:trHeight w:hRule="exact" w:val="560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2B" w14:textId="77777777" w:rsidR="00F441EC" w:rsidRDefault="00BC0B32">
            <w:pPr>
              <w:pStyle w:val="TableParagraph"/>
              <w:spacing w:before="153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Barwon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2C" w14:textId="77777777" w:rsidR="00F441EC" w:rsidRDefault="00BC0B32">
            <w:pPr>
              <w:pStyle w:val="TableParagraph"/>
              <w:spacing w:before="153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7,800#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2D" w14:textId="77777777" w:rsidR="00F441EC" w:rsidRDefault="00BC0B32">
            <w:pPr>
              <w:pStyle w:val="TableParagraph"/>
              <w:spacing w:before="153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11,700#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2E" w14:textId="77777777" w:rsidR="00F441EC" w:rsidRDefault="00BC0B32">
            <w:pPr>
              <w:pStyle w:val="TableParagraph"/>
              <w:spacing w:before="153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14,900#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2F" w14:textId="77777777" w:rsidR="00F441EC" w:rsidRDefault="00F441EC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30" w14:textId="77777777" w:rsidR="00F441EC" w:rsidRDefault="00BC0B32">
            <w:pPr>
              <w:pStyle w:val="TableParagraph"/>
              <w:spacing w:before="30"/>
              <w:ind w:left="51" w:right="5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Fringing/within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Barwon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</w:p>
        </w:tc>
      </w:tr>
    </w:tbl>
    <w:p w14:paraId="3705A432" w14:textId="77777777" w:rsidR="00F441EC" w:rsidRDefault="00BC0B32">
      <w:pPr>
        <w:ind w:left="107" w:right="271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pacing w:val="-1"/>
          <w:sz w:val="16"/>
          <w:szCs w:val="16"/>
        </w:rPr>
        <w:t>Area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estimates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(ha)</w:t>
      </w:r>
      <w:r>
        <w:rPr>
          <w:rFonts w:ascii="Century Gothic" w:eastAsia="Century Gothic" w:hAnsi="Century Gothic" w:cs="Century Gothic"/>
          <w:spacing w:val="-1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are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from:</w:t>
      </w:r>
      <w:r>
        <w:rPr>
          <w:rFonts w:ascii="Century Gothic" w:eastAsia="Century Gothic" w:hAnsi="Century Gothic" w:cs="Century Gothic"/>
          <w:spacing w:val="-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Cunningham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SC,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White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M,</w:t>
      </w:r>
      <w:r>
        <w:rPr>
          <w:rFonts w:ascii="Century Gothic" w:eastAsia="Century Gothic" w:hAnsi="Century Gothic" w:cs="Century Gothic"/>
          <w:spacing w:val="-1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Griffioen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P,</w:t>
      </w:r>
      <w:r>
        <w:rPr>
          <w:rFonts w:ascii="Century Gothic" w:eastAsia="Century Gothic" w:hAnsi="Century Gothic" w:cs="Century Gothic"/>
          <w:spacing w:val="-1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Newell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-1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-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MacNally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2013,</w:t>
      </w:r>
      <w:r>
        <w:rPr>
          <w:rFonts w:ascii="Century Gothic" w:eastAsia="Century Gothic" w:hAnsi="Century Gothic" w:cs="Century Gothic"/>
          <w:spacing w:val="-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‘Mapping</w:t>
      </w:r>
      <w:r>
        <w:rPr>
          <w:rFonts w:ascii="Century Gothic" w:eastAsia="Century Gothic" w:hAnsi="Century Gothic" w:cs="Century Gothic"/>
          <w:spacing w:val="-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vegetation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types</w:t>
      </w:r>
      <w:r>
        <w:rPr>
          <w:rFonts w:ascii="Century Gothic" w:eastAsia="Century Gothic" w:hAnsi="Century Gothic" w:cs="Century Gothic"/>
          <w:spacing w:val="6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across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Murray-Darling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Basin’,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Murray-Darling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Basin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Authority,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Canberra</w:t>
      </w:r>
    </w:p>
    <w:p w14:paraId="3705A433" w14:textId="77777777" w:rsidR="00F441EC" w:rsidRDefault="00BC0B32">
      <w:pPr>
        <w:spacing w:before="58"/>
        <w:ind w:left="107" w:right="15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z w:val="16"/>
        </w:rPr>
        <w:t>#</w:t>
      </w:r>
      <w:r>
        <w:rPr>
          <w:rFonts w:ascii="Century Gothic"/>
          <w:spacing w:val="17"/>
          <w:sz w:val="16"/>
        </w:rPr>
        <w:t xml:space="preserve"> </w:t>
      </w:r>
      <w:r>
        <w:rPr>
          <w:rFonts w:ascii="Century Gothic"/>
          <w:spacing w:val="-1"/>
          <w:sz w:val="16"/>
        </w:rPr>
        <w:t>considered</w:t>
      </w:r>
      <w:r>
        <w:rPr>
          <w:rFonts w:ascii="Century Gothic"/>
          <w:spacing w:val="15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15"/>
          <w:sz w:val="16"/>
        </w:rPr>
        <w:t xml:space="preserve"> </w:t>
      </w:r>
      <w:r>
        <w:rPr>
          <w:rFonts w:ascii="Century Gothic"/>
          <w:spacing w:val="-1"/>
          <w:sz w:val="16"/>
        </w:rPr>
        <w:t>be</w:t>
      </w:r>
      <w:r>
        <w:rPr>
          <w:rFonts w:ascii="Century Gothic"/>
          <w:spacing w:val="16"/>
          <w:sz w:val="16"/>
        </w:rPr>
        <w:t xml:space="preserve"> </w:t>
      </w:r>
      <w:r>
        <w:rPr>
          <w:rFonts w:ascii="Century Gothic"/>
          <w:sz w:val="16"/>
        </w:rPr>
        <w:t>an</w:t>
      </w:r>
      <w:r>
        <w:rPr>
          <w:rFonts w:ascii="Century Gothic"/>
          <w:spacing w:val="13"/>
          <w:sz w:val="16"/>
        </w:rPr>
        <w:t xml:space="preserve"> </w:t>
      </w:r>
      <w:r>
        <w:rPr>
          <w:rFonts w:ascii="Century Gothic"/>
          <w:spacing w:val="-1"/>
          <w:sz w:val="16"/>
        </w:rPr>
        <w:t>underestimate</w:t>
      </w:r>
      <w:r>
        <w:rPr>
          <w:rFonts w:ascii="Century Gothic"/>
          <w:spacing w:val="16"/>
          <w:sz w:val="16"/>
        </w:rPr>
        <w:t xml:space="preserve"> </w:t>
      </w:r>
      <w:r>
        <w:rPr>
          <w:rFonts w:ascii="Century Gothic"/>
          <w:spacing w:val="-1"/>
          <w:sz w:val="16"/>
        </w:rPr>
        <w:t>due</w:t>
      </w:r>
      <w:r>
        <w:rPr>
          <w:rFonts w:ascii="Century Gothic"/>
          <w:spacing w:val="16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15"/>
          <w:sz w:val="16"/>
        </w:rPr>
        <w:t xml:space="preserve"> </w:t>
      </w:r>
      <w:r>
        <w:rPr>
          <w:rFonts w:ascii="Century Gothic"/>
          <w:spacing w:val="-1"/>
          <w:sz w:val="16"/>
        </w:rPr>
        <w:t>technical</w:t>
      </w:r>
      <w:r>
        <w:rPr>
          <w:rFonts w:ascii="Century Gothic"/>
          <w:spacing w:val="14"/>
          <w:sz w:val="16"/>
        </w:rPr>
        <w:t xml:space="preserve"> </w:t>
      </w:r>
      <w:r>
        <w:rPr>
          <w:rFonts w:ascii="Century Gothic"/>
          <w:spacing w:val="-1"/>
          <w:sz w:val="16"/>
        </w:rPr>
        <w:t>limitations</w:t>
      </w:r>
      <w:r>
        <w:rPr>
          <w:rFonts w:ascii="Century Gothic"/>
          <w:spacing w:val="13"/>
          <w:sz w:val="16"/>
        </w:rPr>
        <w:t xml:space="preserve">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15"/>
          <w:sz w:val="16"/>
        </w:rPr>
        <w:t xml:space="preserve"> </w:t>
      </w:r>
      <w:r>
        <w:rPr>
          <w:rFonts w:ascii="Century Gothic"/>
          <w:spacing w:val="-1"/>
          <w:sz w:val="16"/>
        </w:rPr>
        <w:t>determining</w:t>
      </w:r>
      <w:r>
        <w:rPr>
          <w:rFonts w:ascii="Century Gothic"/>
          <w:spacing w:val="15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14"/>
          <w:sz w:val="16"/>
        </w:rPr>
        <w:t xml:space="preserve"> </w:t>
      </w:r>
      <w:r>
        <w:rPr>
          <w:rFonts w:ascii="Century Gothic"/>
          <w:spacing w:val="-1"/>
          <w:sz w:val="16"/>
        </w:rPr>
        <w:t>lateral</w:t>
      </w:r>
      <w:r>
        <w:rPr>
          <w:rFonts w:ascii="Century Gothic"/>
          <w:spacing w:val="19"/>
          <w:sz w:val="16"/>
        </w:rPr>
        <w:t xml:space="preserve"> </w:t>
      </w:r>
      <w:r>
        <w:rPr>
          <w:rFonts w:ascii="Century Gothic"/>
          <w:spacing w:val="-1"/>
          <w:sz w:val="16"/>
        </w:rPr>
        <w:t>extent</w:t>
      </w:r>
      <w:r>
        <w:rPr>
          <w:rFonts w:ascii="Century Gothic"/>
          <w:spacing w:val="16"/>
          <w:sz w:val="16"/>
        </w:rPr>
        <w:t xml:space="preserve"> </w:t>
      </w:r>
      <w:r>
        <w:rPr>
          <w:rFonts w:ascii="Century Gothic"/>
          <w:spacing w:val="-2"/>
          <w:sz w:val="16"/>
        </w:rPr>
        <w:t>of</w:t>
      </w:r>
      <w:r>
        <w:rPr>
          <w:rFonts w:ascii="Century Gothic"/>
          <w:spacing w:val="17"/>
          <w:sz w:val="16"/>
        </w:rPr>
        <w:t xml:space="preserve"> </w:t>
      </w:r>
      <w:r>
        <w:rPr>
          <w:rFonts w:ascii="Century Gothic"/>
          <w:spacing w:val="-1"/>
          <w:sz w:val="16"/>
        </w:rPr>
        <w:t>floodplain</w:t>
      </w:r>
      <w:r>
        <w:rPr>
          <w:rFonts w:ascii="Century Gothic"/>
          <w:spacing w:val="13"/>
          <w:sz w:val="16"/>
        </w:rPr>
        <w:t xml:space="preserve"> </w:t>
      </w:r>
      <w:r>
        <w:rPr>
          <w:rFonts w:ascii="Century Gothic"/>
          <w:spacing w:val="-1"/>
          <w:sz w:val="16"/>
        </w:rPr>
        <w:t>inundation</w:t>
      </w:r>
      <w:r>
        <w:rPr>
          <w:rFonts w:ascii="Century Gothic"/>
          <w:spacing w:val="63"/>
          <w:sz w:val="16"/>
        </w:rPr>
        <w:t xml:space="preserve"> </w:t>
      </w:r>
      <w:r>
        <w:rPr>
          <w:rFonts w:ascii="Century Gothic"/>
          <w:spacing w:val="-1"/>
          <w:sz w:val="16"/>
        </w:rPr>
        <w:t>achieved through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Basin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Plan implementation</w:t>
      </w:r>
    </w:p>
    <w:p w14:paraId="3705A434" w14:textId="77777777" w:rsidR="00F441EC" w:rsidRDefault="00F441EC">
      <w:pPr>
        <w:rPr>
          <w:rFonts w:ascii="Century Gothic" w:eastAsia="Century Gothic" w:hAnsi="Century Gothic" w:cs="Century Gothic"/>
          <w:sz w:val="16"/>
          <w:szCs w:val="16"/>
        </w:rPr>
        <w:sectPr w:rsidR="00F441EC">
          <w:footerReference w:type="default" r:id="rId90"/>
          <w:pgSz w:w="11910" w:h="16840"/>
          <w:pgMar w:top="800" w:right="820" w:bottom="1140" w:left="600" w:header="0" w:footer="953" w:gutter="0"/>
          <w:pgNumType w:start="31"/>
          <w:cols w:space="720"/>
        </w:sectPr>
      </w:pPr>
    </w:p>
    <w:p w14:paraId="3705A435" w14:textId="77777777" w:rsidR="00F441EC" w:rsidRDefault="00BC0B32">
      <w:pPr>
        <w:pStyle w:val="Heading3"/>
        <w:spacing w:before="43"/>
        <w:rPr>
          <w:b w:val="0"/>
          <w:bCs w:val="0"/>
        </w:rPr>
      </w:pPr>
      <w:r>
        <w:rPr>
          <w:spacing w:val="-1"/>
        </w:rPr>
        <w:t>WATERBIRDS</w:t>
      </w:r>
    </w:p>
    <w:p w14:paraId="3705A436" w14:textId="77777777" w:rsidR="00F441EC" w:rsidRDefault="00BC0B32">
      <w:pPr>
        <w:pStyle w:val="BodyText"/>
        <w:spacing w:before="122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diversity</w:t>
      </w:r>
    </w:p>
    <w:p w14:paraId="3705A437" w14:textId="77777777" w:rsidR="00F441EC" w:rsidRDefault="00BC0B32">
      <w:pPr>
        <w:pStyle w:val="BodyText"/>
        <w:spacing w:before="120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14:paraId="3705A438" w14:textId="77777777" w:rsidR="00F441EC" w:rsidRDefault="00BC0B32">
      <w:pPr>
        <w:pStyle w:val="BodyText"/>
        <w:spacing w:before="122" w:line="357" w:lineRule="auto"/>
        <w:ind w:right="1615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32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</w:t>
      </w:r>
    </w:p>
    <w:p w14:paraId="3705A439" w14:textId="77777777" w:rsidR="00F441EC" w:rsidRDefault="00BC0B32">
      <w:pPr>
        <w:pStyle w:val="Heading3"/>
        <w:spacing w:before="121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waterbirds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9"/>
        </w:rPr>
        <w:t xml:space="preserve"> </w:t>
      </w:r>
      <w:r>
        <w:rPr>
          <w:spacing w:val="-1"/>
        </w:rPr>
        <w:t>rivers</w:t>
      </w:r>
    </w:p>
    <w:p w14:paraId="3705A43A" w14:textId="77777777" w:rsidR="00F441EC" w:rsidRDefault="00F441EC">
      <w:pPr>
        <w:spacing w:before="3"/>
        <w:rPr>
          <w:rFonts w:ascii="Century Gothic" w:eastAsia="Century Gothic" w:hAnsi="Century Gothic" w:cs="Century Gothic"/>
          <w:b/>
          <w:bCs/>
          <w:sz w:val="3"/>
          <w:szCs w:val="3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525"/>
        <w:gridCol w:w="1524"/>
        <w:gridCol w:w="1524"/>
        <w:gridCol w:w="1382"/>
        <w:gridCol w:w="1844"/>
      </w:tblGrid>
      <w:tr w:rsidR="00F441EC" w14:paraId="3705A448" w14:textId="77777777">
        <w:trPr>
          <w:trHeight w:hRule="exact" w:val="1274"/>
        </w:trPr>
        <w:tc>
          <w:tcPr>
            <w:tcW w:w="2410" w:type="dxa"/>
            <w:tcBorders>
              <w:top w:val="nil"/>
              <w:left w:val="nil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43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3C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3D" w14:textId="77777777" w:rsidR="00F441EC" w:rsidRDefault="00BC0B32">
            <w:pPr>
              <w:pStyle w:val="TableParagraph"/>
              <w:ind w:left="24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asset</w:t>
            </w:r>
          </w:p>
        </w:tc>
        <w:tc>
          <w:tcPr>
            <w:tcW w:w="1525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43E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3F" w14:textId="77777777" w:rsidR="00F441EC" w:rsidRDefault="00BC0B32">
            <w:pPr>
              <w:pStyle w:val="TableParagraph"/>
              <w:spacing w:line="234" w:lineRule="auto"/>
              <w:ind w:left="150" w:right="144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Total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abundance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</w:p>
        </w:tc>
        <w:tc>
          <w:tcPr>
            <w:tcW w:w="1524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44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41" w14:textId="77777777" w:rsidR="00F441EC" w:rsidRDefault="00BC0B32">
            <w:pPr>
              <w:pStyle w:val="TableParagraph"/>
              <w:spacing w:before="148" w:line="240" w:lineRule="exact"/>
              <w:ind w:left="438" w:right="366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</w:p>
        </w:tc>
        <w:tc>
          <w:tcPr>
            <w:tcW w:w="1524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442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43" w14:textId="77777777" w:rsidR="00F441EC" w:rsidRDefault="00BC0B32">
            <w:pPr>
              <w:pStyle w:val="TableParagraph"/>
              <w:spacing w:line="234" w:lineRule="auto"/>
              <w:ind w:left="291" w:right="286" w:hanging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Colonial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waterbird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</w:t>
            </w:r>
          </w:p>
        </w:tc>
        <w:tc>
          <w:tcPr>
            <w:tcW w:w="1382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B1A0C6"/>
          </w:tcPr>
          <w:p w14:paraId="3705A444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45" w14:textId="77777777" w:rsidR="00F441EC" w:rsidRDefault="00BC0B32">
            <w:pPr>
              <w:pStyle w:val="TableParagraph"/>
              <w:spacing w:line="234" w:lineRule="auto"/>
              <w:ind w:left="167" w:right="168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Shorebird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20"/>
              </w:rPr>
              <w:t>abundanc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</w:t>
            </w:r>
          </w:p>
        </w:tc>
        <w:tc>
          <w:tcPr>
            <w:tcW w:w="1844" w:type="dxa"/>
            <w:tcBorders>
              <w:top w:val="nil"/>
              <w:left w:val="single" w:sz="3" w:space="0" w:color="ACE0DB"/>
              <w:bottom w:val="single" w:sz="3" w:space="0" w:color="D9D9D9"/>
              <w:right w:val="nil"/>
            </w:tcBorders>
            <w:shd w:val="clear" w:color="auto" w:fill="B1A0C6"/>
          </w:tcPr>
          <w:p w14:paraId="3705A446" w14:textId="77777777" w:rsidR="00F441EC" w:rsidRDefault="00F441E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47" w14:textId="77777777" w:rsidR="00F441EC" w:rsidRDefault="00BC0B32">
            <w:pPr>
              <w:pStyle w:val="TableParagraph"/>
              <w:spacing w:line="234" w:lineRule="auto"/>
              <w:ind w:left="124" w:right="129" w:firstLine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scope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Commonwealth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e-watering</w:t>
            </w:r>
          </w:p>
        </w:tc>
      </w:tr>
      <w:tr w:rsidR="00F441EC" w14:paraId="3705A44F" w14:textId="77777777">
        <w:trPr>
          <w:trHeight w:hRule="exact" w:val="514"/>
        </w:trPr>
        <w:tc>
          <w:tcPr>
            <w:tcW w:w="241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9" w14:textId="77777777" w:rsidR="00F441EC" w:rsidRDefault="00BC0B32">
            <w:pPr>
              <w:pStyle w:val="TableParagraph"/>
              <w:spacing w:before="121"/>
              <w:ind w:left="10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 xml:space="preserve">Narran </w:t>
            </w:r>
            <w:r>
              <w:rPr>
                <w:rFonts w:ascii="Century Gothic"/>
                <w:spacing w:val="-2"/>
              </w:rPr>
              <w:t>Lakes</w:t>
            </w:r>
          </w:p>
        </w:tc>
        <w:tc>
          <w:tcPr>
            <w:tcW w:w="1525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A" w14:textId="77777777" w:rsidR="00F441EC" w:rsidRDefault="00BC0B32">
            <w:pPr>
              <w:pStyle w:val="TableParagraph"/>
              <w:spacing w:before="56"/>
              <w:ind w:left="4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B" w14:textId="77777777" w:rsidR="00F441EC" w:rsidRDefault="00F441EC"/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C" w14:textId="77777777" w:rsidR="00F441EC" w:rsidRDefault="00BC0B32">
            <w:pPr>
              <w:pStyle w:val="TableParagraph"/>
              <w:spacing w:before="176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382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D" w14:textId="77777777" w:rsidR="00F441EC" w:rsidRDefault="00BC0B32">
            <w:pPr>
              <w:pStyle w:val="TableParagraph"/>
              <w:spacing w:before="116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84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4E" w14:textId="77777777" w:rsidR="00F441EC" w:rsidRDefault="00BC0B32">
            <w:pPr>
              <w:pStyle w:val="TableParagraph"/>
              <w:spacing w:before="56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>Yes</w:t>
            </w:r>
          </w:p>
        </w:tc>
      </w:tr>
      <w:tr w:rsidR="00F441EC" w14:paraId="3705A457" w14:textId="77777777">
        <w:trPr>
          <w:trHeight w:hRule="exact" w:val="526"/>
        </w:trPr>
        <w:tc>
          <w:tcPr>
            <w:tcW w:w="241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0" w14:textId="77777777" w:rsidR="00F441EC" w:rsidRDefault="00BC0B32">
            <w:pPr>
              <w:pStyle w:val="TableParagraph"/>
              <w:spacing w:before="121"/>
              <w:ind w:left="10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>Cuttaburra</w:t>
            </w:r>
            <w:r>
              <w:rPr>
                <w:rFonts w:ascii="Century Gothic"/>
                <w:spacing w:val="-16"/>
              </w:rPr>
              <w:t xml:space="preserve"> </w:t>
            </w:r>
            <w:r>
              <w:rPr>
                <w:rFonts w:ascii="Century Gothic"/>
                <w:spacing w:val="-1"/>
              </w:rPr>
              <w:t>channels</w:t>
            </w:r>
          </w:p>
        </w:tc>
        <w:tc>
          <w:tcPr>
            <w:tcW w:w="1525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1" w14:textId="77777777" w:rsidR="00F441EC" w:rsidRDefault="00BC0B32">
            <w:pPr>
              <w:pStyle w:val="TableParagraph"/>
              <w:spacing w:before="128"/>
              <w:ind w:left="4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2" w14:textId="77777777" w:rsidR="00F441EC" w:rsidRDefault="00F441EC"/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3" w14:textId="77777777" w:rsidR="00F441EC" w:rsidRDefault="00BC0B32">
            <w:pPr>
              <w:pStyle w:val="TableParagraph"/>
              <w:spacing w:before="128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382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4" w14:textId="77777777" w:rsidR="00F441EC" w:rsidRDefault="00BC0B32">
            <w:pPr>
              <w:pStyle w:val="TableParagraph"/>
              <w:spacing w:before="128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844" w:type="dxa"/>
            <w:vMerge w:val="restart"/>
            <w:tcBorders>
              <w:top w:val="single" w:sz="3" w:space="0" w:color="D9D9D9"/>
              <w:left w:val="single" w:sz="3" w:space="0" w:color="D9D9D9"/>
              <w:right w:val="single" w:sz="3" w:space="0" w:color="D9D9D9"/>
            </w:tcBorders>
          </w:tcPr>
          <w:p w14:paraId="3705A455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31"/>
                <w:szCs w:val="31"/>
              </w:rPr>
            </w:pPr>
          </w:p>
          <w:p w14:paraId="3705A456" w14:textId="77777777" w:rsidR="00F441EC" w:rsidRDefault="00BC0B32">
            <w:pPr>
              <w:pStyle w:val="TableParagraph"/>
              <w:ind w:left="275" w:right="27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>Minor in-</w:t>
            </w:r>
            <w:r>
              <w:rPr>
                <w:rFonts w:ascii="Century Gothic"/>
                <w:spacing w:val="24"/>
              </w:rPr>
              <w:t xml:space="preserve"> </w:t>
            </w:r>
            <w:r>
              <w:rPr>
                <w:rFonts w:ascii="Century Gothic"/>
                <w:spacing w:val="-1"/>
              </w:rPr>
              <w:t>stream</w:t>
            </w:r>
            <w:r>
              <w:rPr>
                <w:rFonts w:ascii="Century Gothic"/>
                <w:spacing w:val="21"/>
              </w:rPr>
              <w:t xml:space="preserve"> </w:t>
            </w:r>
            <w:r>
              <w:rPr>
                <w:rFonts w:ascii="Century Gothic"/>
                <w:spacing w:val="-1"/>
              </w:rPr>
              <w:t>contribution</w:t>
            </w:r>
          </w:p>
        </w:tc>
      </w:tr>
      <w:tr w:rsidR="00F441EC" w14:paraId="3705A45E" w14:textId="77777777">
        <w:trPr>
          <w:trHeight w:hRule="exact" w:val="526"/>
        </w:trPr>
        <w:tc>
          <w:tcPr>
            <w:tcW w:w="241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58" w14:textId="77777777" w:rsidR="00F441EC" w:rsidRDefault="00BC0B32">
            <w:pPr>
              <w:pStyle w:val="TableParagraph"/>
              <w:spacing w:before="121"/>
              <w:ind w:left="10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 xml:space="preserve">Yantabulla </w:t>
            </w:r>
            <w:r>
              <w:rPr>
                <w:rFonts w:ascii="Century Gothic"/>
                <w:spacing w:val="-2"/>
              </w:rPr>
              <w:t>swamp</w:t>
            </w:r>
          </w:p>
        </w:tc>
        <w:tc>
          <w:tcPr>
            <w:tcW w:w="1525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59" w14:textId="77777777" w:rsidR="00F441EC" w:rsidRDefault="00BC0B32">
            <w:pPr>
              <w:pStyle w:val="TableParagraph"/>
              <w:spacing w:before="125"/>
              <w:ind w:left="4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5A" w14:textId="77777777" w:rsidR="00F441EC" w:rsidRDefault="00F441EC"/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5B" w14:textId="77777777" w:rsidR="00F441EC" w:rsidRDefault="00F441EC"/>
        </w:tc>
        <w:tc>
          <w:tcPr>
            <w:tcW w:w="1382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5C" w14:textId="77777777" w:rsidR="00F441EC" w:rsidRDefault="00F441EC"/>
        </w:tc>
        <w:tc>
          <w:tcPr>
            <w:tcW w:w="1844" w:type="dxa"/>
            <w:vMerge/>
            <w:tcBorders>
              <w:left w:val="single" w:sz="3" w:space="0" w:color="D9D9D9"/>
              <w:right w:val="single" w:sz="3" w:space="0" w:color="D9D9D9"/>
            </w:tcBorders>
          </w:tcPr>
          <w:p w14:paraId="3705A45D" w14:textId="77777777" w:rsidR="00F441EC" w:rsidRDefault="00F441EC"/>
        </w:tc>
      </w:tr>
      <w:tr w:rsidR="00F441EC" w14:paraId="3705A465" w14:textId="77777777">
        <w:trPr>
          <w:trHeight w:hRule="exact" w:val="526"/>
        </w:trPr>
        <w:tc>
          <w:tcPr>
            <w:tcW w:w="241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5F" w14:textId="77777777" w:rsidR="00F441EC" w:rsidRDefault="00BC0B32">
            <w:pPr>
              <w:pStyle w:val="TableParagraph"/>
              <w:spacing w:before="121"/>
              <w:ind w:left="10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 xml:space="preserve">Upper Darling </w:t>
            </w:r>
            <w:r>
              <w:rPr>
                <w:rFonts w:ascii="Century Gothic"/>
              </w:rPr>
              <w:t>River</w:t>
            </w:r>
          </w:p>
        </w:tc>
        <w:tc>
          <w:tcPr>
            <w:tcW w:w="1525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60" w14:textId="77777777" w:rsidR="00F441EC" w:rsidRDefault="00BC0B32">
            <w:pPr>
              <w:pStyle w:val="TableParagraph"/>
              <w:spacing w:before="125"/>
              <w:ind w:left="4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61" w14:textId="77777777" w:rsidR="00F441EC" w:rsidRDefault="00BC0B32">
            <w:pPr>
              <w:pStyle w:val="TableParagraph"/>
              <w:spacing w:before="125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62" w14:textId="77777777" w:rsidR="00F441EC" w:rsidRDefault="00F441EC"/>
        </w:tc>
        <w:tc>
          <w:tcPr>
            <w:tcW w:w="1382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63" w14:textId="77777777" w:rsidR="00F441EC" w:rsidRDefault="00F441EC"/>
        </w:tc>
        <w:tc>
          <w:tcPr>
            <w:tcW w:w="1844" w:type="dxa"/>
            <w:vMerge/>
            <w:tcBorders>
              <w:left w:val="single" w:sz="3" w:space="0" w:color="D9D9D9"/>
              <w:bottom w:val="single" w:sz="3" w:space="0" w:color="D9D9D9"/>
              <w:right w:val="single" w:sz="3" w:space="0" w:color="D9D9D9"/>
            </w:tcBorders>
          </w:tcPr>
          <w:p w14:paraId="3705A464" w14:textId="77777777" w:rsidR="00F441EC" w:rsidRDefault="00F441EC"/>
        </w:tc>
      </w:tr>
      <w:tr w:rsidR="00F441EC" w14:paraId="3705A46C" w14:textId="77777777">
        <w:trPr>
          <w:trHeight w:hRule="exact" w:val="523"/>
        </w:trPr>
        <w:tc>
          <w:tcPr>
            <w:tcW w:w="241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6" w14:textId="77777777" w:rsidR="00F441EC" w:rsidRDefault="00BC0B32">
            <w:pPr>
              <w:pStyle w:val="TableParagraph"/>
              <w:spacing w:before="121"/>
              <w:ind w:left="104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>Talyawalka system</w:t>
            </w:r>
          </w:p>
        </w:tc>
        <w:tc>
          <w:tcPr>
            <w:tcW w:w="1525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7" w14:textId="77777777" w:rsidR="00F441EC" w:rsidRDefault="00BC0B32">
            <w:pPr>
              <w:pStyle w:val="TableParagraph"/>
              <w:spacing w:before="125"/>
              <w:ind w:left="4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</w:rPr>
              <w:t>*</w:t>
            </w:r>
          </w:p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8" w14:textId="77777777" w:rsidR="00F441EC" w:rsidRDefault="00F441EC"/>
        </w:tc>
        <w:tc>
          <w:tcPr>
            <w:tcW w:w="152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9" w14:textId="77777777" w:rsidR="00F441EC" w:rsidRDefault="00F441EC"/>
        </w:tc>
        <w:tc>
          <w:tcPr>
            <w:tcW w:w="1382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A" w14:textId="77777777" w:rsidR="00F441EC" w:rsidRDefault="00F441EC"/>
        </w:tc>
        <w:tc>
          <w:tcPr>
            <w:tcW w:w="1844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3705A46B" w14:textId="77777777" w:rsidR="00F441EC" w:rsidRDefault="00BC0B32">
            <w:pPr>
              <w:pStyle w:val="TableParagraph"/>
              <w:spacing w:before="15"/>
              <w:ind w:left="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/>
                <w:spacing w:val="-1"/>
              </w:rPr>
              <w:t>No</w:t>
            </w:r>
          </w:p>
        </w:tc>
      </w:tr>
    </w:tbl>
    <w:p w14:paraId="3705A46D" w14:textId="77777777" w:rsidR="00F441EC" w:rsidRDefault="00F441EC">
      <w:pPr>
        <w:jc w:val="center"/>
        <w:rPr>
          <w:rFonts w:ascii="Century Gothic" w:eastAsia="Century Gothic" w:hAnsi="Century Gothic" w:cs="Century Gothic"/>
        </w:rPr>
        <w:sectPr w:rsidR="00F441EC">
          <w:pgSz w:w="11910" w:h="16840"/>
          <w:pgMar w:top="760" w:right="780" w:bottom="1140" w:left="600" w:header="0" w:footer="953" w:gutter="0"/>
          <w:cols w:space="720"/>
        </w:sectPr>
      </w:pPr>
    </w:p>
    <w:p w14:paraId="3705A46E" w14:textId="7C5EDB2A" w:rsidR="00F441EC" w:rsidRDefault="00BC0B32">
      <w:pPr>
        <w:spacing w:before="43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608" behindDoc="1" locked="0" layoutInCell="1" allowOverlap="1" wp14:anchorId="3705A5BD" wp14:editId="7743BAB6">
                <wp:simplePos x="0" y="0"/>
                <wp:positionH relativeFrom="page">
                  <wp:posOffset>586740</wp:posOffset>
                </wp:positionH>
                <wp:positionV relativeFrom="page">
                  <wp:posOffset>4804410</wp:posOffset>
                </wp:positionV>
                <wp:extent cx="1664970" cy="337185"/>
                <wp:effectExtent l="0" t="3810" r="0" b="1905"/>
                <wp:wrapNone/>
                <wp:docPr id="6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970" cy="337185"/>
                          <a:chOff x="924" y="7566"/>
                          <a:chExt cx="2622" cy="531"/>
                        </a:xfrm>
                      </wpg:grpSpPr>
                      <wpg:grpSp>
                        <wpg:cNvPr id="68" name="Group 55"/>
                        <wpg:cNvGrpSpPr>
                          <a:grpSpLocks/>
                        </wpg:cNvGrpSpPr>
                        <wpg:grpSpPr bwMode="auto">
                          <a:xfrm>
                            <a:off x="924" y="7566"/>
                            <a:ext cx="2622" cy="267"/>
                            <a:chOff x="924" y="7566"/>
                            <a:chExt cx="2622" cy="267"/>
                          </a:xfrm>
                        </wpg:grpSpPr>
                        <wps:wsp>
                          <wps:cNvPr id="69" name="Freeform 56"/>
                          <wps:cNvSpPr>
                            <a:spLocks/>
                          </wps:cNvSpPr>
                          <wps:spPr bwMode="auto">
                            <a:xfrm>
                              <a:off x="924" y="7566"/>
                              <a:ext cx="2622" cy="26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2622"/>
                                <a:gd name="T2" fmla="+- 0 7832 7566"/>
                                <a:gd name="T3" fmla="*/ 7832 h 267"/>
                                <a:gd name="T4" fmla="+- 0 3545 924"/>
                                <a:gd name="T5" fmla="*/ T4 w 2622"/>
                                <a:gd name="T6" fmla="+- 0 7832 7566"/>
                                <a:gd name="T7" fmla="*/ 7832 h 267"/>
                                <a:gd name="T8" fmla="+- 0 3545 924"/>
                                <a:gd name="T9" fmla="*/ T8 w 2622"/>
                                <a:gd name="T10" fmla="+- 0 7566 7566"/>
                                <a:gd name="T11" fmla="*/ 7566 h 267"/>
                                <a:gd name="T12" fmla="+- 0 924 924"/>
                                <a:gd name="T13" fmla="*/ T12 w 2622"/>
                                <a:gd name="T14" fmla="+- 0 7566 7566"/>
                                <a:gd name="T15" fmla="*/ 7566 h 267"/>
                                <a:gd name="T16" fmla="+- 0 924 924"/>
                                <a:gd name="T17" fmla="*/ T16 w 2622"/>
                                <a:gd name="T18" fmla="+- 0 7832 7566"/>
                                <a:gd name="T19" fmla="*/ 783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2" h="267">
                                  <a:moveTo>
                                    <a:pt x="0" y="266"/>
                                  </a:moveTo>
                                  <a:lnTo>
                                    <a:pt x="2621" y="266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3"/>
                        <wpg:cNvGrpSpPr>
                          <a:grpSpLocks/>
                        </wpg:cNvGrpSpPr>
                        <wpg:grpSpPr bwMode="auto">
                          <a:xfrm>
                            <a:off x="924" y="7832"/>
                            <a:ext cx="2622" cy="265"/>
                            <a:chOff x="924" y="7832"/>
                            <a:chExt cx="2622" cy="265"/>
                          </a:xfrm>
                        </wpg:grpSpPr>
                        <wps:wsp>
                          <wps:cNvPr id="71" name="Freeform 54"/>
                          <wps:cNvSpPr>
                            <a:spLocks/>
                          </wps:cNvSpPr>
                          <wps:spPr bwMode="auto">
                            <a:xfrm>
                              <a:off x="924" y="7832"/>
                              <a:ext cx="2622" cy="265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2622"/>
                                <a:gd name="T2" fmla="+- 0 8097 7832"/>
                                <a:gd name="T3" fmla="*/ 8097 h 265"/>
                                <a:gd name="T4" fmla="+- 0 3545 924"/>
                                <a:gd name="T5" fmla="*/ T4 w 2622"/>
                                <a:gd name="T6" fmla="+- 0 8097 7832"/>
                                <a:gd name="T7" fmla="*/ 8097 h 265"/>
                                <a:gd name="T8" fmla="+- 0 3545 924"/>
                                <a:gd name="T9" fmla="*/ T8 w 2622"/>
                                <a:gd name="T10" fmla="+- 0 7832 7832"/>
                                <a:gd name="T11" fmla="*/ 7832 h 265"/>
                                <a:gd name="T12" fmla="+- 0 924 924"/>
                                <a:gd name="T13" fmla="*/ T12 w 2622"/>
                                <a:gd name="T14" fmla="+- 0 7832 7832"/>
                                <a:gd name="T15" fmla="*/ 7832 h 265"/>
                                <a:gd name="T16" fmla="+- 0 924 924"/>
                                <a:gd name="T17" fmla="*/ T16 w 2622"/>
                                <a:gd name="T18" fmla="+- 0 8097 7832"/>
                                <a:gd name="T19" fmla="*/ 809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2" h="265">
                                  <a:moveTo>
                                    <a:pt x="0" y="265"/>
                                  </a:moveTo>
                                  <a:lnTo>
                                    <a:pt x="2621" y="265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FE0EC" id="Group 52" o:spid="_x0000_s1026" style="position:absolute;margin-left:46.2pt;margin-top:378.3pt;width:131.1pt;height:26.55pt;z-index:-143872;mso-position-horizontal-relative:page;mso-position-vertical-relative:page" coordorigin="924,7566" coordsize="262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">
                <v:group id="Group 55" o:spid="_x0000_s1027" style="position:absolute;left:924;top:7566;width:2622;height:267" coordorigin="924,7566" coordsize="262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6" o:spid="_x0000_s1028" style="position:absolute;left:924;top:7566;width:2622;height:267;visibility:visible;mso-wrap-style:square;v-text-anchor:top" coordsize="262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zSsQA&#10;AADbAAAADwAAAGRycy9kb3ducmV2LnhtbESPQWvCQBSE70L/w/KE3pqNRaXGbKRIBUEobVrvj+wz&#10;G8y+Ddk1pv76bqHgcZiZb5h8M9pWDNT7xrGCWZKCIK6cbrhW8P21e3oB4QOyxtYxKfghD5viYZJj&#10;pt2VP2koQy0ihH2GCkwIXSalrwxZ9InriKN3cr3FEGVfS93jNcJtK5/TdCktNhwXDHa0NVSdy4tV&#10;cLiFt/fqY3bZn45mdeBmuxjmpVKP0/F1DSLQGO7h//ZeK1iu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80rEAAAA2wAAAA8AAAAAAAAAAAAAAAAAmAIAAGRycy9k&#10;b3ducmV2LnhtbFBLBQYAAAAABAAEAPUAAACJAwAAAAA=&#10;" path="m,266r2621,l2621,,,,,266xe" fillcolor="#ebebeb" stroked="f">
                    <v:path arrowok="t" o:connecttype="custom" o:connectlocs="0,7832;2621,7832;2621,7566;0,7566;0,7832" o:connectangles="0,0,0,0,0"/>
                  </v:shape>
                </v:group>
                <v:group id="Group 53" o:spid="_x0000_s1029" style="position:absolute;left:924;top:7832;width:2622;height:265" coordorigin="924,7832" coordsize="2622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4" o:spid="_x0000_s1030" style="position:absolute;left:924;top:7832;width:2622;height:265;visibility:visible;mso-wrap-style:square;v-text-anchor:top" coordsize="26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QKMIA&#10;AADbAAAADwAAAGRycy9kb3ducmV2LnhtbESPT4vCMBTE78J+h/AWvNm0e2ilaxRZFMTDgn/w/LZ5&#10;tsXmpSRR67ffCILHYWZ+w8wWg+nEjZxvLSvIkhQEcWV1y7WC42E9mYLwAVljZ5kUPMjDYv4xmmGp&#10;7Z13dNuHWkQI+xIVNCH0pZS+asigT2xPHL2zdQZDlK6W2uE9wk0nv9I0lwZbjgsN9vTTUHXZX42C&#10;8LdaDfna1NtT6orr5TezRd4pNf4clt8gAg3hHX61N1pBkcHzS/w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FAowgAAANsAAAAPAAAAAAAAAAAAAAAAAJgCAABkcnMvZG93&#10;bnJldi54bWxQSwUGAAAAAAQABAD1AAAAhwMAAAAA&#10;" path="m,265r2621,l2621,,,,,265xe" fillcolor="#ebebeb" stroked="f">
                    <v:path arrowok="t" o:connecttype="custom" o:connectlocs="0,8097;2621,8097;2621,7832;0,7832;0,809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632" behindDoc="1" locked="0" layoutInCell="1" allowOverlap="1" wp14:anchorId="3705A5BE" wp14:editId="12FE6535">
                <wp:simplePos x="0" y="0"/>
                <wp:positionH relativeFrom="page">
                  <wp:posOffset>2388235</wp:posOffset>
                </wp:positionH>
                <wp:positionV relativeFrom="page">
                  <wp:posOffset>4804410</wp:posOffset>
                </wp:positionV>
                <wp:extent cx="2654300" cy="934720"/>
                <wp:effectExtent l="0" t="3810" r="0" b="0"/>
                <wp:wrapNone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934720"/>
                          <a:chOff x="3761" y="7566"/>
                          <a:chExt cx="4180" cy="1472"/>
                        </a:xfrm>
                      </wpg:grpSpPr>
                      <wpg:grpSp>
                        <wpg:cNvPr id="55" name="Group 50"/>
                        <wpg:cNvGrpSpPr>
                          <a:grpSpLocks/>
                        </wpg:cNvGrpSpPr>
                        <wpg:grpSpPr bwMode="auto">
                          <a:xfrm>
                            <a:off x="3761" y="7566"/>
                            <a:ext cx="4180" cy="245"/>
                            <a:chOff x="3761" y="7566"/>
                            <a:chExt cx="4180" cy="245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3761" y="7566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7811 7566"/>
                                <a:gd name="T3" fmla="*/ 7811 h 245"/>
                                <a:gd name="T4" fmla="+- 0 7941 3761"/>
                                <a:gd name="T5" fmla="*/ T4 w 4180"/>
                                <a:gd name="T6" fmla="+- 0 7811 7566"/>
                                <a:gd name="T7" fmla="*/ 7811 h 245"/>
                                <a:gd name="T8" fmla="+- 0 7941 3761"/>
                                <a:gd name="T9" fmla="*/ T8 w 4180"/>
                                <a:gd name="T10" fmla="+- 0 7566 7566"/>
                                <a:gd name="T11" fmla="*/ 7566 h 245"/>
                                <a:gd name="T12" fmla="+- 0 3761 3761"/>
                                <a:gd name="T13" fmla="*/ T12 w 4180"/>
                                <a:gd name="T14" fmla="+- 0 7566 7566"/>
                                <a:gd name="T15" fmla="*/ 7566 h 245"/>
                                <a:gd name="T16" fmla="+- 0 3761 3761"/>
                                <a:gd name="T17" fmla="*/ T16 w 4180"/>
                                <a:gd name="T18" fmla="+- 0 7811 7566"/>
                                <a:gd name="T19" fmla="*/ 781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8"/>
                        <wpg:cNvGrpSpPr>
                          <a:grpSpLocks/>
                        </wpg:cNvGrpSpPr>
                        <wpg:grpSpPr bwMode="auto">
                          <a:xfrm>
                            <a:off x="3761" y="7811"/>
                            <a:ext cx="4180" cy="248"/>
                            <a:chOff x="3761" y="7811"/>
                            <a:chExt cx="4180" cy="248"/>
                          </a:xfrm>
                        </wpg:grpSpPr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3761" y="7811"/>
                              <a:ext cx="4180" cy="248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8058 7811"/>
                                <a:gd name="T3" fmla="*/ 8058 h 248"/>
                                <a:gd name="T4" fmla="+- 0 7941 3761"/>
                                <a:gd name="T5" fmla="*/ T4 w 4180"/>
                                <a:gd name="T6" fmla="+- 0 8058 7811"/>
                                <a:gd name="T7" fmla="*/ 8058 h 248"/>
                                <a:gd name="T8" fmla="+- 0 7941 3761"/>
                                <a:gd name="T9" fmla="*/ T8 w 4180"/>
                                <a:gd name="T10" fmla="+- 0 7811 7811"/>
                                <a:gd name="T11" fmla="*/ 7811 h 248"/>
                                <a:gd name="T12" fmla="+- 0 3761 3761"/>
                                <a:gd name="T13" fmla="*/ T12 w 4180"/>
                                <a:gd name="T14" fmla="+- 0 7811 7811"/>
                                <a:gd name="T15" fmla="*/ 7811 h 248"/>
                                <a:gd name="T16" fmla="+- 0 3761 3761"/>
                                <a:gd name="T17" fmla="*/ T16 w 4180"/>
                                <a:gd name="T18" fmla="+- 0 8058 7811"/>
                                <a:gd name="T19" fmla="*/ 805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8">
                                  <a:moveTo>
                                    <a:pt x="0" y="247"/>
                                  </a:moveTo>
                                  <a:lnTo>
                                    <a:pt x="4180" y="247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6"/>
                        <wpg:cNvGrpSpPr>
                          <a:grpSpLocks/>
                        </wpg:cNvGrpSpPr>
                        <wpg:grpSpPr bwMode="auto">
                          <a:xfrm>
                            <a:off x="3761" y="8058"/>
                            <a:ext cx="4180" cy="245"/>
                            <a:chOff x="3761" y="8058"/>
                            <a:chExt cx="4180" cy="245"/>
                          </a:xfrm>
                        </wpg:grpSpPr>
                        <wps:wsp>
                          <wps:cNvPr id="60" name="Freeform 47"/>
                          <wps:cNvSpPr>
                            <a:spLocks/>
                          </wps:cNvSpPr>
                          <wps:spPr bwMode="auto">
                            <a:xfrm>
                              <a:off x="3761" y="8058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8303 8058"/>
                                <a:gd name="T3" fmla="*/ 8303 h 245"/>
                                <a:gd name="T4" fmla="+- 0 7941 3761"/>
                                <a:gd name="T5" fmla="*/ T4 w 4180"/>
                                <a:gd name="T6" fmla="+- 0 8303 8058"/>
                                <a:gd name="T7" fmla="*/ 8303 h 245"/>
                                <a:gd name="T8" fmla="+- 0 7941 3761"/>
                                <a:gd name="T9" fmla="*/ T8 w 4180"/>
                                <a:gd name="T10" fmla="+- 0 8058 8058"/>
                                <a:gd name="T11" fmla="*/ 8058 h 245"/>
                                <a:gd name="T12" fmla="+- 0 3761 3761"/>
                                <a:gd name="T13" fmla="*/ T12 w 4180"/>
                                <a:gd name="T14" fmla="+- 0 8058 8058"/>
                                <a:gd name="T15" fmla="*/ 8058 h 245"/>
                                <a:gd name="T16" fmla="+- 0 3761 3761"/>
                                <a:gd name="T17" fmla="*/ T16 w 4180"/>
                                <a:gd name="T18" fmla="+- 0 8303 8058"/>
                                <a:gd name="T19" fmla="*/ 830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4"/>
                        <wpg:cNvGrpSpPr>
                          <a:grpSpLocks/>
                        </wpg:cNvGrpSpPr>
                        <wpg:grpSpPr bwMode="auto">
                          <a:xfrm>
                            <a:off x="3761" y="8303"/>
                            <a:ext cx="4180" cy="245"/>
                            <a:chOff x="3761" y="8303"/>
                            <a:chExt cx="4180" cy="245"/>
                          </a:xfrm>
                        </wpg:grpSpPr>
                        <wps:wsp>
                          <wps:cNvPr id="62" name="Freeform 45"/>
                          <wps:cNvSpPr>
                            <a:spLocks/>
                          </wps:cNvSpPr>
                          <wps:spPr bwMode="auto">
                            <a:xfrm>
                              <a:off x="3761" y="8303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8548 8303"/>
                                <a:gd name="T3" fmla="*/ 8548 h 245"/>
                                <a:gd name="T4" fmla="+- 0 7941 3761"/>
                                <a:gd name="T5" fmla="*/ T4 w 4180"/>
                                <a:gd name="T6" fmla="+- 0 8548 8303"/>
                                <a:gd name="T7" fmla="*/ 8548 h 245"/>
                                <a:gd name="T8" fmla="+- 0 7941 3761"/>
                                <a:gd name="T9" fmla="*/ T8 w 4180"/>
                                <a:gd name="T10" fmla="+- 0 8303 8303"/>
                                <a:gd name="T11" fmla="*/ 8303 h 245"/>
                                <a:gd name="T12" fmla="+- 0 3761 3761"/>
                                <a:gd name="T13" fmla="*/ T12 w 4180"/>
                                <a:gd name="T14" fmla="+- 0 8303 8303"/>
                                <a:gd name="T15" fmla="*/ 8303 h 245"/>
                                <a:gd name="T16" fmla="+- 0 3761 3761"/>
                                <a:gd name="T17" fmla="*/ T16 w 4180"/>
                                <a:gd name="T18" fmla="+- 0 8548 8303"/>
                                <a:gd name="T19" fmla="*/ 854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2"/>
                        <wpg:cNvGrpSpPr>
                          <a:grpSpLocks/>
                        </wpg:cNvGrpSpPr>
                        <wpg:grpSpPr bwMode="auto">
                          <a:xfrm>
                            <a:off x="3761" y="8548"/>
                            <a:ext cx="4180" cy="245"/>
                            <a:chOff x="3761" y="8548"/>
                            <a:chExt cx="4180" cy="245"/>
                          </a:xfrm>
                        </wpg:grpSpPr>
                        <wps:wsp>
                          <wps:cNvPr id="64" name="Freeform 43"/>
                          <wps:cNvSpPr>
                            <a:spLocks/>
                          </wps:cNvSpPr>
                          <wps:spPr bwMode="auto">
                            <a:xfrm>
                              <a:off x="3761" y="8548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8793 8548"/>
                                <a:gd name="T3" fmla="*/ 8793 h 245"/>
                                <a:gd name="T4" fmla="+- 0 7941 3761"/>
                                <a:gd name="T5" fmla="*/ T4 w 4180"/>
                                <a:gd name="T6" fmla="+- 0 8793 8548"/>
                                <a:gd name="T7" fmla="*/ 8793 h 245"/>
                                <a:gd name="T8" fmla="+- 0 7941 3761"/>
                                <a:gd name="T9" fmla="*/ T8 w 4180"/>
                                <a:gd name="T10" fmla="+- 0 8548 8548"/>
                                <a:gd name="T11" fmla="*/ 8548 h 245"/>
                                <a:gd name="T12" fmla="+- 0 3761 3761"/>
                                <a:gd name="T13" fmla="*/ T12 w 4180"/>
                                <a:gd name="T14" fmla="+- 0 8548 8548"/>
                                <a:gd name="T15" fmla="*/ 8548 h 245"/>
                                <a:gd name="T16" fmla="+- 0 3761 3761"/>
                                <a:gd name="T17" fmla="*/ T16 w 4180"/>
                                <a:gd name="T18" fmla="+- 0 8793 8548"/>
                                <a:gd name="T19" fmla="*/ 879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0"/>
                        <wpg:cNvGrpSpPr>
                          <a:grpSpLocks/>
                        </wpg:cNvGrpSpPr>
                        <wpg:grpSpPr bwMode="auto">
                          <a:xfrm>
                            <a:off x="3761" y="8793"/>
                            <a:ext cx="4180" cy="245"/>
                            <a:chOff x="3761" y="8793"/>
                            <a:chExt cx="4180" cy="245"/>
                          </a:xfrm>
                        </wpg:grpSpPr>
                        <wps:wsp>
                          <wps:cNvPr id="66" name="Freeform 41"/>
                          <wps:cNvSpPr>
                            <a:spLocks/>
                          </wps:cNvSpPr>
                          <wps:spPr bwMode="auto">
                            <a:xfrm>
                              <a:off x="3761" y="8793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9037 8793"/>
                                <a:gd name="T3" fmla="*/ 9037 h 245"/>
                                <a:gd name="T4" fmla="+- 0 7941 3761"/>
                                <a:gd name="T5" fmla="*/ T4 w 4180"/>
                                <a:gd name="T6" fmla="+- 0 9037 8793"/>
                                <a:gd name="T7" fmla="*/ 9037 h 245"/>
                                <a:gd name="T8" fmla="+- 0 7941 3761"/>
                                <a:gd name="T9" fmla="*/ T8 w 4180"/>
                                <a:gd name="T10" fmla="+- 0 8793 8793"/>
                                <a:gd name="T11" fmla="*/ 8793 h 245"/>
                                <a:gd name="T12" fmla="+- 0 3761 3761"/>
                                <a:gd name="T13" fmla="*/ T12 w 4180"/>
                                <a:gd name="T14" fmla="+- 0 8793 8793"/>
                                <a:gd name="T15" fmla="*/ 8793 h 245"/>
                                <a:gd name="T16" fmla="+- 0 3761 3761"/>
                                <a:gd name="T17" fmla="*/ T16 w 4180"/>
                                <a:gd name="T18" fmla="+- 0 9037 8793"/>
                                <a:gd name="T19" fmla="*/ 903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4"/>
                                  </a:moveTo>
                                  <a:lnTo>
                                    <a:pt x="4180" y="244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472AC" id="Group 39" o:spid="_x0000_s1026" style="position:absolute;margin-left:188.05pt;margin-top:378.3pt;width:209pt;height:73.6pt;z-index:-143848;mso-position-horizontal-relative:page;mso-position-vertical-relative:page" coordorigin="3761,7566" coordsize="4180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">
                <v:group id="Group 50" o:spid="_x0000_s1027" style="position:absolute;left:3761;top:7566;width:4180;height:245" coordorigin="3761,7566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1" o:spid="_x0000_s1028" style="position:absolute;left:3761;top:7566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hhcMA&#10;AADbAAAADwAAAGRycy9kb3ducmV2LnhtbESPQWvCQBSE7wX/w/IEL9JsKjSU6CpSCORUqC2Y4yP7&#10;TBazb+PuVuO/dwuFHoeZ+YbZ7CY7iCv5YBwreMlyEMSt04Y7Bd9f1fMbiBCRNQ6OScGdAuy2s6cN&#10;ltrd+JOuh9iJBOFQooI+xrGUMrQ9WQyZG4mTd3LeYkzSd1J7vCW4HeQqzwtp0XBa6HGk957a8+HH&#10;KjDGXU7Lqi4a6Y/L5mM4dlNgpRbzab8GEWmK/+G/dq0VvBbw+yX9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FhhcMAAADbAAAADwAAAAAAAAAAAAAAAACYAgAAZHJzL2Rv&#10;d25yZXYueG1sUEsFBgAAAAAEAAQA9QAAAIgDAAAAAA==&#10;" path="m,245r4180,l4180,,,,,245xe" fillcolor="#ebebeb" stroked="f">
                    <v:path arrowok="t" o:connecttype="custom" o:connectlocs="0,7811;4180,7811;4180,7566;0,7566;0,7811" o:connectangles="0,0,0,0,0"/>
                  </v:shape>
                </v:group>
                <v:group id="Group 48" o:spid="_x0000_s1029" style="position:absolute;left:3761;top:7811;width:4180;height:248" coordorigin="3761,7811" coordsize="418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9" o:spid="_x0000_s1030" style="position:absolute;left:3761;top:7811;width:4180;height:248;visibility:visible;mso-wrap-style:square;v-text-anchor:top" coordsize="418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RVb4A&#10;AADbAAAADwAAAGRycy9kb3ducmV2LnhtbERPz2vCMBS+D/wfwht4m+mEyaxGGYKs16nt+dk8m7Dm&#10;pTRRW//65SDs+PH9Xm8H14ob9cF6VvA+y0AQ115bbhScjvu3TxAhImtsPZOCkQJsN5OXNeba3/mH&#10;bofYiBTCIUcFJsYulzLUhhyGme+IE3fxvcOYYN9I3eM9hbtWzrNsIR1aTg0GO9oZqn8PV6egbMrv&#10;XXjIZVUt7TCejWe2hVLT1+FrBSLSEP/FT3ehFXykselL+g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OUVW+AAAA2wAAAA8AAAAAAAAAAAAAAAAAmAIAAGRycy9kb3ducmV2&#10;LnhtbFBLBQYAAAAABAAEAPUAAACDAwAAAAA=&#10;" path="m,247r4180,l4180,,,,,247xe" fillcolor="#ebebeb" stroked="f">
                    <v:path arrowok="t" o:connecttype="custom" o:connectlocs="0,8058;4180,8058;4180,7811;0,7811;0,8058" o:connectangles="0,0,0,0,0"/>
                  </v:shape>
                </v:group>
                <v:group id="Group 46" o:spid="_x0000_s1031" style="position:absolute;left:3761;top:8058;width:4180;height:245" coordorigin="3761,8058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7" o:spid="_x0000_s1032" style="position:absolute;left:3761;top:8058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W178A&#10;AADbAAAADwAAAGRycy9kb3ducmV2LnhtbERPz2vCMBS+D/wfwhN2KTN1hzI6o4ggeBqsCvX4aJ5t&#10;sHmpSbTdf78cBI8f3+/VZrK9eJAPxrGC5SIHQdw4bbhVcDruP75AhIissXdMCv4owGY9e1thqd3I&#10;v/SoYitSCIcSFXQxDqWUoenIYli4gThxF+ctxgR9K7XHMYXbXn7meSEtGk4NHQ6066i5VnerwBh3&#10;u2T7Q3GWvs7OP33dToGVep9P228Qkab4Ej/dB62gSO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CJbXvwAAANsAAAAPAAAAAAAAAAAAAAAAAJgCAABkcnMvZG93bnJl&#10;di54bWxQSwUGAAAAAAQABAD1AAAAhAMAAAAA&#10;" path="m,245r4180,l4180,,,,,245xe" fillcolor="#ebebeb" stroked="f">
                    <v:path arrowok="t" o:connecttype="custom" o:connectlocs="0,8303;4180,8303;4180,8058;0,8058;0,8303" o:connectangles="0,0,0,0,0"/>
                  </v:shape>
                </v:group>
                <v:group id="Group 44" o:spid="_x0000_s1033" style="position:absolute;left:3761;top:8303;width:4180;height:245" coordorigin="3761,8303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5" o:spid="_x0000_s1034" style="position:absolute;left:3761;top:8303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tO8IA&#10;AADbAAAADwAAAGRycy9kb3ducmV2LnhtbESPQYvCMBSE78L+h/AW9iI21UOR2iiyIHhaWBX0+Gie&#10;bbB56SZRu//eCILHYWa+YarVYDtxIx+MYwXTLAdBXDttuFFw2G8mcxAhImvsHJOCfwqwWn6MKiy1&#10;u/Mv3XaxEQnCoUQFbYx9KWWoW7IYMtcTJ+/svMWYpG+k9nhPcNvJWZ4X0qLhtNBiT98t1Zfd1Sow&#10;xv2dx5ttcZL+OD79dMdmCKzU1+ewXoCINMR3+NXeagXFD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q07wgAAANsAAAAPAAAAAAAAAAAAAAAAAJgCAABkcnMvZG93&#10;bnJldi54bWxQSwUGAAAAAAQABAD1AAAAhwMAAAAA&#10;" path="m,245r4180,l4180,,,,,245xe" fillcolor="#ebebeb" stroked="f">
                    <v:path arrowok="t" o:connecttype="custom" o:connectlocs="0,8548;4180,8548;4180,8303;0,8303;0,8548" o:connectangles="0,0,0,0,0"/>
                  </v:shape>
                </v:group>
                <v:group id="Group 42" o:spid="_x0000_s1035" style="position:absolute;left:3761;top:8548;width:4180;height:245" coordorigin="3761,8548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3" o:spid="_x0000_s1036" style="position:absolute;left:3761;top:8548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Q1MMA&#10;AADbAAAADwAAAGRycy9kb3ducmV2LnhtbESPQWvCQBSE7wX/w/IEL9JsKiWU6CpSCORUqC2Y4yP7&#10;TBazb+PuVuO/dwuFHoeZ+YbZ7CY7iCv5YBwreMlyEMSt04Y7Bd9f1fMbiBCRNQ6OScGdAuy2s6cN&#10;ltrd+JOuh9iJBOFQooI+xrGUMrQ9WQyZG4mTd3LeYkzSd1J7vCW4HeQqzwtp0XBa6HGk957a8+HH&#10;KjDGXU7Lqi4a6Y/L5mM4dlNgpRbzab8GEWmK/+G/dq0VFK/w+yX9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Q1MMAAADbAAAADwAAAAAAAAAAAAAAAACYAgAAZHJzL2Rv&#10;d25yZXYueG1sUEsFBgAAAAAEAAQA9QAAAIgDAAAAAA==&#10;" path="m,245r4180,l4180,,,,,245xe" fillcolor="#ebebeb" stroked="f">
                    <v:path arrowok="t" o:connecttype="custom" o:connectlocs="0,8793;4180,8793;4180,8548;0,8548;0,8793" o:connectangles="0,0,0,0,0"/>
                  </v:shape>
                </v:group>
                <v:group id="Group 40" o:spid="_x0000_s1037" style="position:absolute;left:3761;top:8793;width:4180;height:245" coordorigin="3761,8793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1" o:spid="_x0000_s1038" style="position:absolute;left:3761;top:8793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rOMEA&#10;AADbAAAADwAAAGRycy9kb3ducmV2LnhtbESPQYvCMBSE78L+h/AWvMia6qFINS2yIHgSVgU9Pppn&#10;G7Z5qUlWu//eCILHYWa+YVbVYDtxIx+MYwWzaQaCuHbacKPgeNh8LUCEiKyxc0wK/ilAVX6MVlho&#10;d+cfuu1jIxKEQ4EK2hj7QspQt2QxTF1PnLyL8xZjkr6R2uM9wW0n51mWS4uG00KLPX23VP/u/6wC&#10;Y9z1Mtls87P0p8l5152aIbBS489hvQQRaYjv8Ku91QryHJ5f0g+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qzjBAAAA2wAAAA8AAAAAAAAAAAAAAAAAmAIAAGRycy9kb3du&#10;cmV2LnhtbFBLBQYAAAAABAAEAPUAAACGAwAAAAA=&#10;" path="m,244r4180,l4180,,,,,244xe" fillcolor="#ebebeb" stroked="f">
                    <v:path arrowok="t" o:connecttype="custom" o:connectlocs="0,9037;4180,9037;4180,8793;0,8793;0,90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/>
          <w:b/>
          <w:spacing w:val="-1"/>
          <w:sz w:val="20"/>
        </w:rPr>
        <w:t>NATIVE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</w:p>
    <w:p w14:paraId="3705A46F" w14:textId="77777777" w:rsidR="00F441EC" w:rsidRDefault="00BC0B32">
      <w:pPr>
        <w:pStyle w:val="BodyText"/>
        <w:spacing w:before="122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14:paraId="3705A470" w14:textId="77777777" w:rsidR="00F441EC" w:rsidRDefault="00BC0B32">
      <w:pPr>
        <w:pStyle w:val="BodyText"/>
        <w:spacing w:before="120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</w:p>
    <w:p w14:paraId="3705A471" w14:textId="77777777" w:rsidR="00F441EC" w:rsidRDefault="00BC0B32">
      <w:pPr>
        <w:pStyle w:val="BodyText"/>
        <w:spacing w:before="122"/>
        <w:ind w:left="477" w:right="88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</w:t>
      </w:r>
    </w:p>
    <w:p w14:paraId="3705A472" w14:textId="77777777" w:rsidR="00F441EC" w:rsidRDefault="00BC0B32">
      <w:pPr>
        <w:pStyle w:val="BodyText"/>
        <w:spacing w:before="59"/>
        <w:ind w:left="477" w:right="889"/>
      </w:pP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long-lived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t xml:space="preserve"> recruitment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years</w:t>
      </w:r>
    </w:p>
    <w:p w14:paraId="3705A473" w14:textId="77777777" w:rsidR="00F441EC" w:rsidRDefault="00BC0B32">
      <w:pPr>
        <w:pStyle w:val="BodyText"/>
        <w:spacing w:before="119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</w:p>
    <w:p w14:paraId="3705A474" w14:textId="77777777" w:rsidR="00F441EC" w:rsidRDefault="00BC0B32">
      <w:pPr>
        <w:pStyle w:val="BodyText"/>
        <w:spacing w:before="119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</w:t>
      </w:r>
    </w:p>
    <w:p w14:paraId="3705A475" w14:textId="77777777" w:rsidR="00F441EC" w:rsidRDefault="00F441E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705A476" w14:textId="0459CB51" w:rsidR="00F441EC" w:rsidRDefault="00BC0B32">
      <w:pPr>
        <w:pStyle w:val="Heading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560" behindDoc="1" locked="0" layoutInCell="1" allowOverlap="1" wp14:anchorId="3705A5BF" wp14:editId="724CB8C8">
                <wp:simplePos x="0" y="0"/>
                <wp:positionH relativeFrom="page">
                  <wp:posOffset>586740</wp:posOffset>
                </wp:positionH>
                <wp:positionV relativeFrom="paragraph">
                  <wp:posOffset>725805</wp:posOffset>
                </wp:positionV>
                <wp:extent cx="1664970" cy="337185"/>
                <wp:effectExtent l="0" t="635" r="0" b="0"/>
                <wp:wrapNone/>
                <wp:docPr id="4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970" cy="337185"/>
                          <a:chOff x="924" y="1143"/>
                          <a:chExt cx="2622" cy="531"/>
                        </a:xfrm>
                      </wpg:grpSpPr>
                      <wpg:grpSp>
                        <wpg:cNvPr id="50" name="Group 37"/>
                        <wpg:cNvGrpSpPr>
                          <a:grpSpLocks/>
                        </wpg:cNvGrpSpPr>
                        <wpg:grpSpPr bwMode="auto">
                          <a:xfrm>
                            <a:off x="924" y="1143"/>
                            <a:ext cx="2622" cy="264"/>
                            <a:chOff x="924" y="1143"/>
                            <a:chExt cx="2622" cy="264"/>
                          </a:xfrm>
                        </wpg:grpSpPr>
                        <wps:wsp>
                          <wps:cNvPr id="51" name="Freeform 38"/>
                          <wps:cNvSpPr>
                            <a:spLocks/>
                          </wps:cNvSpPr>
                          <wps:spPr bwMode="auto">
                            <a:xfrm>
                              <a:off x="924" y="1143"/>
                              <a:ext cx="2622" cy="264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2622"/>
                                <a:gd name="T2" fmla="+- 0 1407 1143"/>
                                <a:gd name="T3" fmla="*/ 1407 h 264"/>
                                <a:gd name="T4" fmla="+- 0 3545 924"/>
                                <a:gd name="T5" fmla="*/ T4 w 2622"/>
                                <a:gd name="T6" fmla="+- 0 1407 1143"/>
                                <a:gd name="T7" fmla="*/ 1407 h 264"/>
                                <a:gd name="T8" fmla="+- 0 3545 924"/>
                                <a:gd name="T9" fmla="*/ T8 w 2622"/>
                                <a:gd name="T10" fmla="+- 0 1143 1143"/>
                                <a:gd name="T11" fmla="*/ 1143 h 264"/>
                                <a:gd name="T12" fmla="+- 0 924 924"/>
                                <a:gd name="T13" fmla="*/ T12 w 2622"/>
                                <a:gd name="T14" fmla="+- 0 1143 1143"/>
                                <a:gd name="T15" fmla="*/ 1143 h 264"/>
                                <a:gd name="T16" fmla="+- 0 924 924"/>
                                <a:gd name="T17" fmla="*/ T16 w 2622"/>
                                <a:gd name="T18" fmla="+- 0 1407 1143"/>
                                <a:gd name="T19" fmla="*/ 140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2" h="264">
                                  <a:moveTo>
                                    <a:pt x="0" y="264"/>
                                  </a:moveTo>
                                  <a:lnTo>
                                    <a:pt x="2621" y="264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5"/>
                        <wpg:cNvGrpSpPr>
                          <a:grpSpLocks/>
                        </wpg:cNvGrpSpPr>
                        <wpg:grpSpPr bwMode="auto">
                          <a:xfrm>
                            <a:off x="924" y="1407"/>
                            <a:ext cx="2622" cy="267"/>
                            <a:chOff x="924" y="1407"/>
                            <a:chExt cx="2622" cy="267"/>
                          </a:xfrm>
                        </wpg:grpSpPr>
                        <wps:wsp>
                          <wps:cNvPr id="53" name="Freeform 36"/>
                          <wps:cNvSpPr>
                            <a:spLocks/>
                          </wps:cNvSpPr>
                          <wps:spPr bwMode="auto">
                            <a:xfrm>
                              <a:off x="924" y="1407"/>
                              <a:ext cx="2622" cy="26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2622"/>
                                <a:gd name="T2" fmla="+- 0 1673 1407"/>
                                <a:gd name="T3" fmla="*/ 1673 h 267"/>
                                <a:gd name="T4" fmla="+- 0 3545 924"/>
                                <a:gd name="T5" fmla="*/ T4 w 2622"/>
                                <a:gd name="T6" fmla="+- 0 1673 1407"/>
                                <a:gd name="T7" fmla="*/ 1673 h 267"/>
                                <a:gd name="T8" fmla="+- 0 3545 924"/>
                                <a:gd name="T9" fmla="*/ T8 w 2622"/>
                                <a:gd name="T10" fmla="+- 0 1407 1407"/>
                                <a:gd name="T11" fmla="*/ 1407 h 267"/>
                                <a:gd name="T12" fmla="+- 0 924 924"/>
                                <a:gd name="T13" fmla="*/ T12 w 2622"/>
                                <a:gd name="T14" fmla="+- 0 1407 1407"/>
                                <a:gd name="T15" fmla="*/ 1407 h 267"/>
                                <a:gd name="T16" fmla="+- 0 924 924"/>
                                <a:gd name="T17" fmla="*/ T16 w 2622"/>
                                <a:gd name="T18" fmla="+- 0 1673 1407"/>
                                <a:gd name="T19" fmla="*/ 1673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2" h="267">
                                  <a:moveTo>
                                    <a:pt x="0" y="266"/>
                                  </a:moveTo>
                                  <a:lnTo>
                                    <a:pt x="2621" y="266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D661" id="Group 34" o:spid="_x0000_s1026" style="position:absolute;margin-left:46.2pt;margin-top:57.15pt;width:131.1pt;height:26.55pt;z-index:-143920;mso-position-horizontal-relative:page" coordorigin="924,1143" coordsize="262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">
                <v:group id="Group 37" o:spid="_x0000_s1027" style="position:absolute;left:924;top:1143;width:2622;height:264" coordorigin="924,1143" coordsize="262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8" o:spid="_x0000_s1028" style="position:absolute;left:924;top:1143;width:2622;height:264;visibility:visible;mso-wrap-style:square;v-text-anchor:top" coordsize="26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bksQA&#10;AADbAAAADwAAAGRycy9kb3ducmV2LnhtbESP0WrCQBRE34X+w3ILvoS6iUUpaTaiQqEUBLV+wCV7&#10;m4Rk76bZra5/3xUEH4eZOcMUq2B6cabRtZYVZLMUBHFldcu1gtP3x8sbCOeRNfaWScGVHKzKp0mB&#10;ubYXPtD56GsRIexyVNB4P+RSuqohg25mB+Lo/djRoI9yrKUe8RLhppfzNF1Kgy3HhQYH2jZUdcc/&#10;o2Adrj7pdkmfvP5+nfad2yTZIig1fQ7rdxCegn+E7+1PrWCRwe1L/AG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25LEAAAA2wAAAA8AAAAAAAAAAAAAAAAAmAIAAGRycy9k&#10;b3ducmV2LnhtbFBLBQYAAAAABAAEAPUAAACJAwAAAAA=&#10;" path="m,264r2621,l2621,,,,,264xe" fillcolor="#ebebeb" stroked="f">
                    <v:path arrowok="t" o:connecttype="custom" o:connectlocs="0,1407;2621,1407;2621,1143;0,1143;0,1407" o:connectangles="0,0,0,0,0"/>
                  </v:shape>
                </v:group>
                <v:group id="Group 35" o:spid="_x0000_s1029" style="position:absolute;left:924;top:1407;width:2622;height:267" coordorigin="924,1407" coordsize="262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6" o:spid="_x0000_s1030" style="position:absolute;left:924;top:1407;width:2622;height:267;visibility:visible;mso-wrap-style:square;v-text-anchor:top" coordsize="262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OHcQA&#10;AADbAAAADwAAAGRycy9kb3ducmV2LnhtbESPQWvCQBSE7wX/w/IEb7pRa2mjq4goCIK0aXt/ZJ/Z&#10;YPZtyK4x9de7gtDjMDPfMItVZyvRUuNLxwrGowQEce50yYWCn+/d8B2ED8gaK8ek4I88rJa9lwWm&#10;2l35i9osFCJC2KeowIRQp1L63JBFP3I1cfROrrEYomwKqRu8Rrit5CRJ3qTFkuOCwZo2hvJzdrEK&#10;DrewPeaf48v+9Gs+DlxuZu1rptSg363nIAJ14T/8bO+1gtkU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Dh3EAAAA2wAAAA8AAAAAAAAAAAAAAAAAmAIAAGRycy9k&#10;b3ducmV2LnhtbFBLBQYAAAAABAAEAPUAAACJAwAAAAA=&#10;" path="m,266r2621,l2621,,,,,266xe" fillcolor="#ebebeb" stroked="f">
                    <v:path arrowok="t" o:connecttype="custom" o:connectlocs="0,1673;2621,1673;2621,1407;0,1407;0,167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2584" behindDoc="1" locked="0" layoutInCell="1" allowOverlap="1" wp14:anchorId="3705A5C0" wp14:editId="421B3D9D">
                <wp:simplePos x="0" y="0"/>
                <wp:positionH relativeFrom="page">
                  <wp:posOffset>2388235</wp:posOffset>
                </wp:positionH>
                <wp:positionV relativeFrom="paragraph">
                  <wp:posOffset>725805</wp:posOffset>
                </wp:positionV>
                <wp:extent cx="2654300" cy="934720"/>
                <wp:effectExtent l="0" t="635" r="0" b="0"/>
                <wp:wrapNone/>
                <wp:docPr id="3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934720"/>
                          <a:chOff x="3761" y="1143"/>
                          <a:chExt cx="4180" cy="1472"/>
                        </a:xfrm>
                      </wpg:grpSpPr>
                      <wpg:grpSp>
                        <wpg:cNvPr id="37" name="Group 32"/>
                        <wpg:cNvGrpSpPr>
                          <a:grpSpLocks/>
                        </wpg:cNvGrpSpPr>
                        <wpg:grpSpPr bwMode="auto">
                          <a:xfrm>
                            <a:off x="3761" y="1143"/>
                            <a:ext cx="4180" cy="245"/>
                            <a:chOff x="3761" y="1143"/>
                            <a:chExt cx="4180" cy="245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3761" y="1143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1387 1143"/>
                                <a:gd name="T3" fmla="*/ 1387 h 245"/>
                                <a:gd name="T4" fmla="+- 0 7941 3761"/>
                                <a:gd name="T5" fmla="*/ T4 w 4180"/>
                                <a:gd name="T6" fmla="+- 0 1387 1143"/>
                                <a:gd name="T7" fmla="*/ 1387 h 245"/>
                                <a:gd name="T8" fmla="+- 0 7941 3761"/>
                                <a:gd name="T9" fmla="*/ T8 w 4180"/>
                                <a:gd name="T10" fmla="+- 0 1143 1143"/>
                                <a:gd name="T11" fmla="*/ 1143 h 245"/>
                                <a:gd name="T12" fmla="+- 0 3761 3761"/>
                                <a:gd name="T13" fmla="*/ T12 w 4180"/>
                                <a:gd name="T14" fmla="+- 0 1143 1143"/>
                                <a:gd name="T15" fmla="*/ 1143 h 245"/>
                                <a:gd name="T16" fmla="+- 0 3761 3761"/>
                                <a:gd name="T17" fmla="*/ T16 w 4180"/>
                                <a:gd name="T18" fmla="+- 0 1387 1143"/>
                                <a:gd name="T19" fmla="*/ 138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4"/>
                                  </a:moveTo>
                                  <a:lnTo>
                                    <a:pt x="4180" y="244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0"/>
                        <wpg:cNvGrpSpPr>
                          <a:grpSpLocks/>
                        </wpg:cNvGrpSpPr>
                        <wpg:grpSpPr bwMode="auto">
                          <a:xfrm>
                            <a:off x="3761" y="1387"/>
                            <a:ext cx="4180" cy="245"/>
                            <a:chOff x="3761" y="1387"/>
                            <a:chExt cx="4180" cy="245"/>
                          </a:xfrm>
                        </wpg:grpSpPr>
                        <wps:wsp>
                          <wps:cNvPr id="40" name="Freeform 31"/>
                          <wps:cNvSpPr>
                            <a:spLocks/>
                          </wps:cNvSpPr>
                          <wps:spPr bwMode="auto">
                            <a:xfrm>
                              <a:off x="3761" y="1387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1632 1387"/>
                                <a:gd name="T3" fmla="*/ 1632 h 245"/>
                                <a:gd name="T4" fmla="+- 0 7941 3761"/>
                                <a:gd name="T5" fmla="*/ T4 w 4180"/>
                                <a:gd name="T6" fmla="+- 0 1632 1387"/>
                                <a:gd name="T7" fmla="*/ 1632 h 245"/>
                                <a:gd name="T8" fmla="+- 0 7941 3761"/>
                                <a:gd name="T9" fmla="*/ T8 w 4180"/>
                                <a:gd name="T10" fmla="+- 0 1387 1387"/>
                                <a:gd name="T11" fmla="*/ 1387 h 245"/>
                                <a:gd name="T12" fmla="+- 0 3761 3761"/>
                                <a:gd name="T13" fmla="*/ T12 w 4180"/>
                                <a:gd name="T14" fmla="+- 0 1387 1387"/>
                                <a:gd name="T15" fmla="*/ 1387 h 245"/>
                                <a:gd name="T16" fmla="+- 0 3761 3761"/>
                                <a:gd name="T17" fmla="*/ T16 w 4180"/>
                                <a:gd name="T18" fmla="+- 0 1632 1387"/>
                                <a:gd name="T19" fmla="*/ 163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8"/>
                        <wpg:cNvGrpSpPr>
                          <a:grpSpLocks/>
                        </wpg:cNvGrpSpPr>
                        <wpg:grpSpPr bwMode="auto">
                          <a:xfrm>
                            <a:off x="3761" y="1632"/>
                            <a:ext cx="4180" cy="245"/>
                            <a:chOff x="3761" y="1632"/>
                            <a:chExt cx="4180" cy="245"/>
                          </a:xfrm>
                        </wpg:grpSpPr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3761" y="1632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1877 1632"/>
                                <a:gd name="T3" fmla="*/ 1877 h 245"/>
                                <a:gd name="T4" fmla="+- 0 7941 3761"/>
                                <a:gd name="T5" fmla="*/ T4 w 4180"/>
                                <a:gd name="T6" fmla="+- 0 1877 1632"/>
                                <a:gd name="T7" fmla="*/ 1877 h 245"/>
                                <a:gd name="T8" fmla="+- 0 7941 3761"/>
                                <a:gd name="T9" fmla="*/ T8 w 4180"/>
                                <a:gd name="T10" fmla="+- 0 1632 1632"/>
                                <a:gd name="T11" fmla="*/ 1632 h 245"/>
                                <a:gd name="T12" fmla="+- 0 3761 3761"/>
                                <a:gd name="T13" fmla="*/ T12 w 4180"/>
                                <a:gd name="T14" fmla="+- 0 1632 1632"/>
                                <a:gd name="T15" fmla="*/ 1632 h 245"/>
                                <a:gd name="T16" fmla="+- 0 3761 3761"/>
                                <a:gd name="T17" fmla="*/ T16 w 4180"/>
                                <a:gd name="T18" fmla="+- 0 1877 1632"/>
                                <a:gd name="T19" fmla="*/ 187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6"/>
                        <wpg:cNvGrpSpPr>
                          <a:grpSpLocks/>
                        </wpg:cNvGrpSpPr>
                        <wpg:grpSpPr bwMode="auto">
                          <a:xfrm>
                            <a:off x="3761" y="1877"/>
                            <a:ext cx="4180" cy="248"/>
                            <a:chOff x="3761" y="1877"/>
                            <a:chExt cx="4180" cy="248"/>
                          </a:xfrm>
                        </wpg:grpSpPr>
                        <wps:wsp>
                          <wps:cNvPr id="44" name="Freeform 27"/>
                          <wps:cNvSpPr>
                            <a:spLocks/>
                          </wps:cNvSpPr>
                          <wps:spPr bwMode="auto">
                            <a:xfrm>
                              <a:off x="3761" y="1877"/>
                              <a:ext cx="4180" cy="248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2124 1877"/>
                                <a:gd name="T3" fmla="*/ 2124 h 248"/>
                                <a:gd name="T4" fmla="+- 0 7941 3761"/>
                                <a:gd name="T5" fmla="*/ T4 w 4180"/>
                                <a:gd name="T6" fmla="+- 0 2124 1877"/>
                                <a:gd name="T7" fmla="*/ 2124 h 248"/>
                                <a:gd name="T8" fmla="+- 0 7941 3761"/>
                                <a:gd name="T9" fmla="*/ T8 w 4180"/>
                                <a:gd name="T10" fmla="+- 0 1877 1877"/>
                                <a:gd name="T11" fmla="*/ 1877 h 248"/>
                                <a:gd name="T12" fmla="+- 0 3761 3761"/>
                                <a:gd name="T13" fmla="*/ T12 w 4180"/>
                                <a:gd name="T14" fmla="+- 0 1877 1877"/>
                                <a:gd name="T15" fmla="*/ 1877 h 248"/>
                                <a:gd name="T16" fmla="+- 0 3761 3761"/>
                                <a:gd name="T17" fmla="*/ T16 w 4180"/>
                                <a:gd name="T18" fmla="+- 0 2124 1877"/>
                                <a:gd name="T19" fmla="*/ 212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8">
                                  <a:moveTo>
                                    <a:pt x="0" y="247"/>
                                  </a:moveTo>
                                  <a:lnTo>
                                    <a:pt x="4180" y="247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4"/>
                        <wpg:cNvGrpSpPr>
                          <a:grpSpLocks/>
                        </wpg:cNvGrpSpPr>
                        <wpg:grpSpPr bwMode="auto">
                          <a:xfrm>
                            <a:off x="3761" y="2124"/>
                            <a:ext cx="4180" cy="245"/>
                            <a:chOff x="3761" y="2124"/>
                            <a:chExt cx="4180" cy="245"/>
                          </a:xfrm>
                        </wpg:grpSpPr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3761" y="2124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2369 2124"/>
                                <a:gd name="T3" fmla="*/ 2369 h 245"/>
                                <a:gd name="T4" fmla="+- 0 7941 3761"/>
                                <a:gd name="T5" fmla="*/ T4 w 4180"/>
                                <a:gd name="T6" fmla="+- 0 2369 2124"/>
                                <a:gd name="T7" fmla="*/ 2369 h 245"/>
                                <a:gd name="T8" fmla="+- 0 7941 3761"/>
                                <a:gd name="T9" fmla="*/ T8 w 4180"/>
                                <a:gd name="T10" fmla="+- 0 2124 2124"/>
                                <a:gd name="T11" fmla="*/ 2124 h 245"/>
                                <a:gd name="T12" fmla="+- 0 3761 3761"/>
                                <a:gd name="T13" fmla="*/ T12 w 4180"/>
                                <a:gd name="T14" fmla="+- 0 2124 2124"/>
                                <a:gd name="T15" fmla="*/ 2124 h 245"/>
                                <a:gd name="T16" fmla="+- 0 3761 3761"/>
                                <a:gd name="T17" fmla="*/ T16 w 4180"/>
                                <a:gd name="T18" fmla="+- 0 2369 2124"/>
                                <a:gd name="T19" fmla="*/ 236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2"/>
                        <wpg:cNvGrpSpPr>
                          <a:grpSpLocks/>
                        </wpg:cNvGrpSpPr>
                        <wpg:grpSpPr bwMode="auto">
                          <a:xfrm>
                            <a:off x="3761" y="2369"/>
                            <a:ext cx="4180" cy="245"/>
                            <a:chOff x="3761" y="2369"/>
                            <a:chExt cx="4180" cy="245"/>
                          </a:xfrm>
                        </wpg:grpSpPr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3761" y="2369"/>
                              <a:ext cx="4180" cy="245"/>
                            </a:xfrm>
                            <a:custGeom>
                              <a:avLst/>
                              <a:gdLst>
                                <a:gd name="T0" fmla="+- 0 3761 3761"/>
                                <a:gd name="T1" fmla="*/ T0 w 4180"/>
                                <a:gd name="T2" fmla="+- 0 2614 2369"/>
                                <a:gd name="T3" fmla="*/ 2614 h 245"/>
                                <a:gd name="T4" fmla="+- 0 7941 3761"/>
                                <a:gd name="T5" fmla="*/ T4 w 4180"/>
                                <a:gd name="T6" fmla="+- 0 2614 2369"/>
                                <a:gd name="T7" fmla="*/ 2614 h 245"/>
                                <a:gd name="T8" fmla="+- 0 7941 3761"/>
                                <a:gd name="T9" fmla="*/ T8 w 4180"/>
                                <a:gd name="T10" fmla="+- 0 2369 2369"/>
                                <a:gd name="T11" fmla="*/ 2369 h 245"/>
                                <a:gd name="T12" fmla="+- 0 3761 3761"/>
                                <a:gd name="T13" fmla="*/ T12 w 4180"/>
                                <a:gd name="T14" fmla="+- 0 2369 2369"/>
                                <a:gd name="T15" fmla="*/ 2369 h 245"/>
                                <a:gd name="T16" fmla="+- 0 3761 3761"/>
                                <a:gd name="T17" fmla="*/ T16 w 4180"/>
                                <a:gd name="T18" fmla="+- 0 2614 2369"/>
                                <a:gd name="T19" fmla="*/ 261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0" h="245">
                                  <a:moveTo>
                                    <a:pt x="0" y="245"/>
                                  </a:moveTo>
                                  <a:lnTo>
                                    <a:pt x="4180" y="245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3906F" id="Group 21" o:spid="_x0000_s1026" style="position:absolute;margin-left:188.05pt;margin-top:57.15pt;width:209pt;height:73.6pt;z-index:-143896;mso-position-horizontal-relative:page" coordorigin="3761,1143" coordsize="4180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">
                <v:group id="Group 32" o:spid="_x0000_s1027" style="position:absolute;left:3761;top:1143;width:4180;height:245" coordorigin="3761,1143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3" o:spid="_x0000_s1028" style="position:absolute;left:3761;top:1143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1zMAA&#10;AADbAAAADwAAAGRycy9kb3ducmV2LnhtbERPz2vCMBS+D/Y/hDfwIjbdBiLVKEMQPA3UQXt8NM82&#10;rHmpSdbW/94cBh4/vt+b3WQ7MZAPxrGC9ywHQVw7bbhR8HM5LFYgQkTW2DkmBXcKsNu+vmyw0G7k&#10;Ew3n2IgUwqFABW2MfSFlqFuyGDLXEyfu6rzFmKBvpPY4pnDbyY88X0qLhlNDiz3tW6p/z39WgTHu&#10;dp0fjstK+nJefXdlMwVWavY2fa1BRJriU/zvPmoFn2ls+pJ+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21zMAAAADbAAAADwAAAAAAAAAAAAAAAACYAgAAZHJzL2Rvd25y&#10;ZXYueG1sUEsFBgAAAAAEAAQA9QAAAIUDAAAAAA==&#10;" path="m,244r4180,l4180,,,,,244xe" fillcolor="#ebebeb" stroked="f">
                    <v:path arrowok="t" o:connecttype="custom" o:connectlocs="0,1387;4180,1387;4180,1143;0,1143;0,1387" o:connectangles="0,0,0,0,0"/>
                  </v:shape>
                </v:group>
                <v:group id="Group 30" o:spid="_x0000_s1029" style="position:absolute;left:3761;top:1387;width:4180;height:245" coordorigin="3761,1387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1" o:spid="_x0000_s1030" style="position:absolute;left:3761;top:1387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Kt8AA&#10;AADbAAAADwAAAGRycy9kb3ducmV2LnhtbERPz2vCMBS+D/Y/hDfwIjbdGCLVKEMQPA3UQXt8NM82&#10;rHmpSdbW/94cBh4/vt+b3WQ7MZAPxrGC9ywHQVw7bbhR8HM5LFYgQkTW2DkmBXcKsNu+vmyw0G7k&#10;Ew3n2IgUwqFABW2MfSFlqFuyGDLXEyfu6rzFmKBvpPY4pnDbyY88X0qLhlNDiz3tW6p/z39WgTHu&#10;dp0fjstK+nJefXdlMwVWavY2fa1BRJriU/zvPmoFn2l9+pJ+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3Kt8AAAADbAAAADwAAAAAAAAAAAAAAAACYAgAAZHJzL2Rvd25y&#10;ZXYueG1sUEsFBgAAAAAEAAQA9QAAAIUDAAAAAA==&#10;" path="m,245r4180,l4180,,,,,245xe" fillcolor="#ebebeb" stroked="f">
                    <v:path arrowok="t" o:connecttype="custom" o:connectlocs="0,1632;4180,1632;4180,1387;0,1387;0,1632" o:connectangles="0,0,0,0,0"/>
                  </v:shape>
                </v:group>
                <v:group id="Group 28" o:spid="_x0000_s1031" style="position:absolute;left:3761;top:1632;width:4180;height:245" coordorigin="3761,1632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9" o:spid="_x0000_s1032" style="position:absolute;left:3761;top:1632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xW8AA&#10;AADbAAAADwAAAGRycy9kb3ducmV2LnhtbESPQYvCMBSE7wv+h/AEL6KpIiLVKCIIngR1QY+P5tkG&#10;m5eaRO3++40geBxm5htmsWptLZ7kg3GsYDTMQBAXThsuFfyetoMZiBCRNdaOScEfBVgtOz8LzLV7&#10;8YGex1iKBOGQo4IqxiaXMhQVWQxD1xAn7+q8xZikL6X2+EpwW8txlk2lRcNpocKGNhUVt+PDKjDG&#10;3a/97W56kf7cv+zrc9kGVqrXbddzEJHa+A1/2jutYDKG9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PxW8AAAADbAAAADwAAAAAAAAAAAAAAAACYAgAAZHJzL2Rvd25y&#10;ZXYueG1sUEsFBgAAAAAEAAQA9QAAAIUDAAAAAA==&#10;" path="m,245r4180,l4180,,,,,245xe" fillcolor="#ebebeb" stroked="f">
                    <v:path arrowok="t" o:connecttype="custom" o:connectlocs="0,1877;4180,1877;4180,1632;0,1632;0,1877" o:connectangles="0,0,0,0,0"/>
                  </v:shape>
                </v:group>
                <v:group id="Group 26" o:spid="_x0000_s1033" style="position:absolute;left:3761;top:1877;width:4180;height:248" coordorigin="3761,1877" coordsize="418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7" o:spid="_x0000_s1034" style="position:absolute;left:3761;top:1877;width:4180;height:248;visibility:visible;mso-wrap-style:square;v-text-anchor:top" coordsize="418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NjcEA&#10;AADbAAAADwAAAGRycy9kb3ducmV2LnhtbESPT4vCMBTE78J+h/AW9qbpioh2jSLCsl79U8/P5m0T&#10;bF5KE7X66Y0geBxm5jfMbNG5WlyoDdazgu9BBoK49NpypWC/++1PQISIrLH2TApuFGAx/+jNMNf+&#10;yhu6bGMlEoRDjgpMjE0uZSgNOQwD3xAn79+3DmOSbSV1i9cEd7UcZtlYOrScFgw2tDJUnrZnp6Co&#10;ir9VuMvp4TC13e1oPLNdK/X12S1/QETq4jv8aq+1gtEInl/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azY3BAAAA2wAAAA8AAAAAAAAAAAAAAAAAmAIAAGRycy9kb3du&#10;cmV2LnhtbFBLBQYAAAAABAAEAPUAAACGAwAAAAA=&#10;" path="m,247r4180,l4180,,,,,247xe" fillcolor="#ebebeb" stroked="f">
                    <v:path arrowok="t" o:connecttype="custom" o:connectlocs="0,2124;4180,2124;4180,1877;0,1877;0,2124" o:connectangles="0,0,0,0,0"/>
                  </v:shape>
                </v:group>
                <v:group id="Group 24" o:spid="_x0000_s1035" style="position:absolute;left:3761;top:2124;width:4180;height:245" coordorigin="3761,2124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5" o:spid="_x0000_s1036" style="position:absolute;left:3761;top:2124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3WMMA&#10;AADbAAAADwAAAGRycy9kb3ducmV2LnhtbESPQWvCQBSE7wX/w/IEL9JsKiWU6CpSCORUqC2Y4yP7&#10;TBazb+PuVuO/dwuFHoeZ+YbZ7CY7iCv5YBwreMlyEMSt04Y7Bd9f1fMbiBCRNQ6OScGdAuy2s6cN&#10;ltrd+JOuh9iJBOFQooI+xrGUMrQ9WQyZG4mTd3LeYkzSd1J7vCW4HeQqzwtp0XBa6HGk957a8+HH&#10;KjDGXU7Lqi4a6Y/L5mM4dlNgpRbzab8GEWmK/+G/dq0VvBbw+yX9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j3WMMAAADbAAAADwAAAAAAAAAAAAAAAACYAgAAZHJzL2Rv&#10;d25yZXYueG1sUEsFBgAAAAAEAAQA9QAAAIgDAAAAAA==&#10;" path="m,245r4180,l4180,,,,,245xe" fillcolor="#ebebeb" stroked="f">
                    <v:path arrowok="t" o:connecttype="custom" o:connectlocs="0,2369;4180,2369;4180,2124;0,2124;0,2369" o:connectangles="0,0,0,0,0"/>
                  </v:shape>
                </v:group>
                <v:group id="Group 22" o:spid="_x0000_s1037" style="position:absolute;left:3761;top:2369;width:4180;height:245" coordorigin="3761,2369" coordsize="418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3" o:spid="_x0000_s1038" style="position:absolute;left:3761;top:2369;width:4180;height:245;visibility:visible;mso-wrap-style:square;v-text-anchor:top" coordsize="41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GscAA&#10;AADbAAAADwAAAGRycy9kb3ducmV2LnhtbERPz2vCMBS+D/Y/hDfwIjbdGCLVKEMQPA3UQXt8NM82&#10;rHmpSdbW/94cBh4/vt+b3WQ7MZAPxrGC9ywHQVw7bbhR8HM5LFYgQkTW2DkmBXcKsNu+vmyw0G7k&#10;Ew3n2IgUwqFABW2MfSFlqFuyGDLXEyfu6rzFmKBvpPY4pnDbyY88X0qLhlNDiz3tW6p/z39WgTHu&#10;dp0fjstK+nJefXdlMwVWavY2fa1BRJriU/zvPmoFn2ls+pJ+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vGscAAAADbAAAADwAAAAAAAAAAAAAAAACYAgAAZHJzL2Rvd25y&#10;ZXYueG1sUEsFBgAAAAAEAAQA9QAAAIUDAAAAAA==&#10;" path="m,245r4180,l4180,,,,,245xe" fillcolor="#ebebeb" stroked="f">
                    <v:path arrowok="t" o:connecttype="custom" o:connectlocs="0,2614;4180,2614;4180,2369;0,2369;0,261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fish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rivers:</w:t>
      </w:r>
    </w:p>
    <w:p w14:paraId="3705A477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4398"/>
        <w:gridCol w:w="3118"/>
      </w:tblGrid>
      <w:tr w:rsidR="00F441EC" w14:paraId="3705A47D" w14:textId="77777777">
        <w:trPr>
          <w:trHeight w:hRule="exact" w:val="769"/>
        </w:trPr>
        <w:tc>
          <w:tcPr>
            <w:tcW w:w="2835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3705A478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79" w14:textId="77777777" w:rsidR="00F441EC" w:rsidRDefault="00BC0B32">
            <w:pPr>
              <w:pStyle w:val="TableParagraph"/>
              <w:ind w:left="1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4398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3705A47A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7B" w14:textId="77777777" w:rsidR="00F441EC" w:rsidRDefault="00BC0B32">
            <w:pPr>
              <w:pStyle w:val="TableParagraph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outcomes</w:t>
            </w:r>
          </w:p>
        </w:tc>
        <w:tc>
          <w:tcPr>
            <w:tcW w:w="3118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3705A47C" w14:textId="77777777" w:rsidR="00F441EC" w:rsidRDefault="00BC0B32">
            <w:pPr>
              <w:pStyle w:val="TableParagraph"/>
              <w:spacing w:before="14" w:line="235" w:lineRule="auto"/>
              <w:ind w:left="104" w:right="2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Commonwealth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northern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unregulated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rivers?</w:t>
            </w:r>
          </w:p>
        </w:tc>
      </w:tr>
      <w:tr w:rsidR="00F441EC" w14:paraId="3705A48E" w14:textId="77777777">
        <w:trPr>
          <w:trHeight w:hRule="exact" w:val="1492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7E" w14:textId="77777777" w:rsidR="00F441EC" w:rsidRDefault="00BC0B32">
            <w:pPr>
              <w:pStyle w:val="TableParagraph"/>
              <w:spacing w:before="22"/>
              <w:ind w:left="97" w:right="6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Galaxias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rostratus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7F" w14:textId="77777777" w:rsidR="00F441EC" w:rsidRDefault="00BC0B32">
            <w:pPr>
              <w:pStyle w:val="TableParagraph"/>
              <w:spacing w:before="3"/>
              <w:ind w:left="99" w:right="3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(Barwon–Darling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is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site)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are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Warrego,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Paroo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catchment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Oakey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Creek).</w:t>
            </w:r>
          </w:p>
        </w:tc>
        <w:tc>
          <w:tcPr>
            <w:tcW w:w="3118" w:type="dxa"/>
            <w:vMerge w:val="restart"/>
            <w:tcBorders>
              <w:top w:val="single" w:sz="8" w:space="0" w:color="A6A6A6"/>
              <w:left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80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1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2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3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4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5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6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9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A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B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8C" w14:textId="77777777" w:rsidR="00F441EC" w:rsidRDefault="00F441E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3705A48D" w14:textId="77777777" w:rsidR="00F441EC" w:rsidRDefault="00BC0B32">
            <w:pPr>
              <w:pStyle w:val="TableParagraph"/>
              <w:ind w:left="97" w:right="1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Limited,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improved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in-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stream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unregulated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events</w:t>
            </w:r>
          </w:p>
        </w:tc>
      </w:tr>
      <w:tr w:rsidR="00F441EC" w14:paraId="3705A492" w14:textId="77777777">
        <w:trPr>
          <w:trHeight w:hRule="exact" w:val="1001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8F" w14:textId="77777777" w:rsidR="00F441EC" w:rsidRDefault="00BC0B32">
            <w:pPr>
              <w:pStyle w:val="TableParagraph"/>
              <w:spacing w:before="21"/>
              <w:ind w:left="97" w:right="6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90" w14:textId="77777777" w:rsidR="00F441EC" w:rsidRDefault="00BC0B32">
            <w:pPr>
              <w:pStyle w:val="TableParagraph"/>
              <w:spacing w:before="2"/>
              <w:ind w:left="99" w:right="4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3–5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(Border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Rivers,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Warrego,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Paroo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amongst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sites)</w:t>
            </w:r>
          </w:p>
        </w:tc>
        <w:tc>
          <w:tcPr>
            <w:tcW w:w="3118" w:type="dxa"/>
            <w:vMerge/>
            <w:tcBorders>
              <w:left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1" w14:textId="77777777" w:rsidR="00F441EC" w:rsidRDefault="00F441EC"/>
        </w:tc>
      </w:tr>
      <w:tr w:rsidR="00F441EC" w14:paraId="3705A496" w14:textId="77777777">
        <w:trPr>
          <w:trHeight w:hRule="exact" w:val="1491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3" w14:textId="77777777" w:rsidR="00F441EC" w:rsidRDefault="00BC0B32">
            <w:pPr>
              <w:pStyle w:val="TableParagraph"/>
              <w:spacing w:before="21" w:line="242" w:lineRule="auto"/>
              <w:ind w:left="97" w:right="3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Ambassis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agassizii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4" w14:textId="77777777" w:rsidR="00F441EC" w:rsidRDefault="00BC0B32">
            <w:pPr>
              <w:pStyle w:val="TableParagraph"/>
              <w:spacing w:before="2"/>
              <w:ind w:left="99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Expand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existing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(the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Border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middle</w:t>
            </w:r>
            <w:r>
              <w:rPr>
                <w:rFonts w:ascii="Century Gothic" w:eastAsia="Century Gothic" w:hAnsi="Century Gothic" w:cs="Century Gothic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amongst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sites)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2–4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(Gowrie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Oakey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creeks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candidate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sites)</w:t>
            </w:r>
          </w:p>
        </w:tc>
        <w:tc>
          <w:tcPr>
            <w:tcW w:w="3118" w:type="dxa"/>
            <w:vMerge/>
            <w:tcBorders>
              <w:left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5" w14:textId="77777777" w:rsidR="00F441EC" w:rsidRDefault="00F441EC"/>
        </w:tc>
      </w:tr>
      <w:tr w:rsidR="00F441EC" w14:paraId="3705A49B" w14:textId="77777777">
        <w:trPr>
          <w:trHeight w:hRule="exact" w:val="1982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97" w14:textId="77777777" w:rsidR="00F441EC" w:rsidRDefault="00BC0B32">
            <w:pPr>
              <w:pStyle w:val="TableParagraph"/>
              <w:spacing w:before="4"/>
              <w:ind w:left="97" w:right="36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purple-spotted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gudgeon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Mogurnda</w:t>
            </w:r>
            <w:r>
              <w:rPr>
                <w:rFonts w:ascii="Century Gothic"/>
                <w:i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adspersa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98" w14:textId="77777777" w:rsidR="00F441EC" w:rsidRDefault="00BC0B32">
            <w:pPr>
              <w:pStyle w:val="TableParagraph"/>
              <w:spacing w:before="4"/>
              <w:ind w:left="99" w:right="4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(or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core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range)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existing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Border</w:t>
            </w:r>
            <w:r>
              <w:rPr>
                <w:rFonts w:ascii="Century Gothic"/>
                <w:spacing w:val="3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Rivers/Gwydir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Condamine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amongst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priority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sites)</w:t>
            </w:r>
          </w:p>
          <w:p w14:paraId="3705A499" w14:textId="77777777" w:rsidR="00F441EC" w:rsidRDefault="00BC0B32">
            <w:pPr>
              <w:pStyle w:val="TableParagraph"/>
              <w:ind w:left="99" w:right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2–5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(the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Border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Rivers/Gwydir,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Barwon–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Darling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Oakey</w:t>
            </w:r>
            <w:r>
              <w:rPr>
                <w:rFonts w:ascii="Century Gothic" w:eastAsia="Century Gothic" w:hAnsi="Century Gothic" w:cs="Century Gothic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Creek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amongst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sites).</w:t>
            </w:r>
          </w:p>
        </w:tc>
        <w:tc>
          <w:tcPr>
            <w:tcW w:w="3118" w:type="dxa"/>
            <w:vMerge/>
            <w:tcBorders>
              <w:left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A" w14:textId="77777777" w:rsidR="00F441EC" w:rsidRDefault="00F441EC"/>
        </w:tc>
      </w:tr>
      <w:tr w:rsidR="00F441EC" w14:paraId="3705A49F" w14:textId="77777777">
        <w:trPr>
          <w:trHeight w:hRule="exact" w:val="550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C" w14:textId="77777777" w:rsidR="00F441EC" w:rsidRDefault="00BC0B32">
            <w:pPr>
              <w:pStyle w:val="TableParagraph"/>
              <w:spacing w:before="21"/>
              <w:ind w:left="97" w:right="4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D" w14:textId="77777777" w:rsidR="00F441EC" w:rsidRDefault="00BC0B32">
            <w:pPr>
              <w:pStyle w:val="TableParagraph"/>
              <w:spacing w:before="21"/>
              <w:ind w:left="99" w:right="17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118" w:type="dxa"/>
            <w:vMerge/>
            <w:tcBorders>
              <w:left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9E" w14:textId="77777777" w:rsidR="00F441EC" w:rsidRDefault="00F441EC"/>
        </w:tc>
      </w:tr>
      <w:tr w:rsidR="00F441EC" w14:paraId="3705A4A3" w14:textId="77777777">
        <w:trPr>
          <w:trHeight w:hRule="exact" w:val="552"/>
        </w:trPr>
        <w:tc>
          <w:tcPr>
            <w:tcW w:w="283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A0" w14:textId="77777777" w:rsidR="00F441EC" w:rsidRDefault="00BC0B32">
            <w:pPr>
              <w:pStyle w:val="TableParagraph"/>
              <w:spacing w:before="23"/>
              <w:ind w:left="97" w:righ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3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705A4A1" w14:textId="77777777" w:rsidR="00F441EC" w:rsidRDefault="00BC0B32">
            <w:pPr>
              <w:pStyle w:val="TableParagraph"/>
              <w:spacing w:before="23"/>
              <w:ind w:left="99" w:right="17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118" w:type="dxa"/>
            <w:vMerge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3705A4A2" w14:textId="77777777" w:rsidR="00F441EC" w:rsidRDefault="00F441EC"/>
        </w:tc>
      </w:tr>
    </w:tbl>
    <w:p w14:paraId="3705A4A4" w14:textId="77777777" w:rsidR="00F441EC" w:rsidRDefault="00F441EC">
      <w:pPr>
        <w:sectPr w:rsidR="00F441EC">
          <w:pgSz w:w="11910" w:h="16840"/>
          <w:pgMar w:top="760" w:right="620" w:bottom="1140" w:left="600" w:header="0" w:footer="953" w:gutter="0"/>
          <w:cols w:space="720"/>
        </w:sectPr>
      </w:pPr>
    </w:p>
    <w:p w14:paraId="3705A4A5" w14:textId="77777777" w:rsidR="00F441EC" w:rsidRDefault="00BC0B32">
      <w:pPr>
        <w:spacing w:before="45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Important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environmental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assets</w:t>
      </w:r>
      <w:r>
        <w:rPr>
          <w:rFonts w:ascii="Century Gothic"/>
          <w:b/>
          <w:spacing w:val="41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for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z w:val="20"/>
        </w:rPr>
        <w:t>native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in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northern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unregulated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catchments</w:t>
      </w:r>
    </w:p>
    <w:p w14:paraId="3705A4A6" w14:textId="77777777" w:rsidR="00F441EC" w:rsidRDefault="00F441EC">
      <w:pPr>
        <w:spacing w:before="3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3"/>
        <w:gridCol w:w="1133"/>
        <w:gridCol w:w="1135"/>
        <w:gridCol w:w="1133"/>
        <w:gridCol w:w="1135"/>
        <w:gridCol w:w="1133"/>
        <w:gridCol w:w="1135"/>
      </w:tblGrid>
      <w:tr w:rsidR="00F441EC" w14:paraId="3705A4B7" w14:textId="77777777">
        <w:trPr>
          <w:trHeight w:hRule="exact" w:val="1774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3705A4A7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A8" w14:textId="77777777" w:rsidR="00F441EC" w:rsidRDefault="00F441E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05A4A9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3705A4AA" w14:textId="77777777" w:rsidR="00F441EC" w:rsidRDefault="00BC0B32">
            <w:pPr>
              <w:pStyle w:val="TableParagraph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Key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site/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environmental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AB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AC" w14:textId="77777777" w:rsidR="00F441EC" w:rsidRDefault="00BC0B32">
            <w:pPr>
              <w:pStyle w:val="TableParagraph"/>
              <w:spacing w:line="240" w:lineRule="exact"/>
              <w:ind w:left="111" w:right="1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Key</w:t>
            </w:r>
            <w:r>
              <w:rPr>
                <w:rFonts w:ascii="Century Gothic"/>
                <w:b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movement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corridor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AD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AE" w14:textId="77777777" w:rsidR="00F441EC" w:rsidRDefault="00BC0B32">
            <w:pPr>
              <w:pStyle w:val="TableParagraph"/>
              <w:spacing w:line="240" w:lineRule="exact"/>
              <w:ind w:left="111" w:right="5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biodiversity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AF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B0" w14:textId="77777777" w:rsidR="00F441EC" w:rsidRDefault="00BC0B32">
            <w:pPr>
              <w:pStyle w:val="TableParagraph"/>
              <w:spacing w:line="240" w:lineRule="exact"/>
              <w:ind w:left="111" w:right="4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Site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other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significance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B1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B2" w14:textId="77777777" w:rsidR="00F441EC" w:rsidRDefault="00BC0B32">
            <w:pPr>
              <w:pStyle w:val="TableParagraph"/>
              <w:spacing w:line="240" w:lineRule="exact"/>
              <w:ind w:left="111" w:right="2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Hydrodynamic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diversity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B3" w14:textId="77777777" w:rsidR="00F441EC" w:rsidRDefault="00F441E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B4" w14:textId="77777777" w:rsidR="00F441EC" w:rsidRDefault="00BC0B32">
            <w:pPr>
              <w:pStyle w:val="TableParagraph"/>
              <w:spacing w:line="240" w:lineRule="exact"/>
              <w:ind w:left="111" w:right="5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Threatened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species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  <w:textDirection w:val="btLr"/>
          </w:tcPr>
          <w:p w14:paraId="3705A4B5" w14:textId="77777777" w:rsidR="00F441EC" w:rsidRDefault="00F441E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3705A4B6" w14:textId="77777777" w:rsidR="00F441EC" w:rsidRDefault="00BC0B32">
            <w:pPr>
              <w:pStyle w:val="TableParagraph"/>
              <w:spacing w:line="240" w:lineRule="exact"/>
              <w:ind w:left="111" w:right="6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Dry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period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refuge</w:t>
            </w:r>
          </w:p>
        </w:tc>
      </w:tr>
      <w:tr w:rsidR="00F441EC" w14:paraId="3705A4BF" w14:textId="77777777">
        <w:trPr>
          <w:trHeight w:hRule="exact" w:val="579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8" w14:textId="77777777" w:rsidR="00F441EC" w:rsidRDefault="00BC0B32">
            <w:pPr>
              <w:pStyle w:val="TableParagraph"/>
              <w:spacing w:before="40"/>
              <w:ind w:left="51" w:right="7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Warrego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(Ward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confluence)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9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A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B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C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D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BE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C8" w14:textId="77777777">
        <w:trPr>
          <w:trHeight w:hRule="exact" w:val="825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0" w14:textId="77777777" w:rsidR="00F441EC" w:rsidRDefault="00BC0B32">
            <w:pPr>
              <w:pStyle w:val="TableParagraph"/>
              <w:spacing w:before="42"/>
              <w:ind w:left="51" w:right="1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Anabranches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connecting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Warrego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Paroo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Gumholes,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Bow,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Cuttaburra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Ck)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1" w14:textId="77777777" w:rsidR="00F441EC" w:rsidRDefault="00F441E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4C2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3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4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5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6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C7" w14:textId="77777777" w:rsidR="00F441EC" w:rsidRDefault="00F441EC"/>
        </w:tc>
      </w:tr>
      <w:tr w:rsidR="00F441EC" w14:paraId="3705A4D0" w14:textId="77777777">
        <w:trPr>
          <w:trHeight w:hRule="exact" w:val="581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9" w14:textId="77777777" w:rsidR="00F441EC" w:rsidRDefault="00BC0B32">
            <w:pPr>
              <w:pStyle w:val="TableParagraph"/>
              <w:spacing w:before="48" w:line="244" w:lineRule="exact"/>
              <w:ind w:left="51" w:right="2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Barwon-Darling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(Mungindi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Menindee)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A" w14:textId="77777777" w:rsidR="00F441EC" w:rsidRDefault="00BC0B32">
            <w:pPr>
              <w:pStyle w:val="TableParagraph"/>
              <w:spacing w:before="165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B" w14:textId="77777777" w:rsidR="00F441EC" w:rsidRDefault="00BC0B32">
            <w:pPr>
              <w:pStyle w:val="TableParagraph"/>
              <w:spacing w:before="16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C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D" w14:textId="77777777" w:rsidR="00F441EC" w:rsidRDefault="00BC0B32">
            <w:pPr>
              <w:pStyle w:val="TableParagraph"/>
              <w:spacing w:before="16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E" w14:textId="77777777" w:rsidR="00F441EC" w:rsidRDefault="00BC0B32">
            <w:pPr>
              <w:pStyle w:val="TableParagraph"/>
              <w:spacing w:before="165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CF" w14:textId="77777777" w:rsidR="00F441EC" w:rsidRDefault="00BC0B32">
            <w:pPr>
              <w:pStyle w:val="TableParagraph"/>
              <w:spacing w:before="16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D8" w14:textId="77777777">
        <w:trPr>
          <w:trHeight w:hRule="exact" w:val="336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1" w14:textId="77777777" w:rsidR="00F441EC" w:rsidRDefault="00BC0B32">
            <w:pPr>
              <w:pStyle w:val="TableParagraph"/>
              <w:spacing w:before="40"/>
              <w:ind w:left="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Talyawalka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anabranch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[Darling]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2" w14:textId="77777777" w:rsidR="00F441EC" w:rsidRDefault="00BC0B32">
            <w:pPr>
              <w:pStyle w:val="TableParagraph"/>
              <w:spacing w:before="40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3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4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5" w14:textId="77777777" w:rsidR="00F441EC" w:rsidRDefault="00BC0B32">
            <w:pPr>
              <w:pStyle w:val="TableParagraph"/>
              <w:spacing w:before="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6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D7" w14:textId="77777777" w:rsidR="00F441EC" w:rsidRDefault="00BC0B32">
            <w:pPr>
              <w:pStyle w:val="TableParagraph"/>
              <w:spacing w:before="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E0" w14:textId="77777777">
        <w:trPr>
          <w:trHeight w:hRule="exact" w:val="581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9" w14:textId="77777777" w:rsidR="00F441EC" w:rsidRDefault="00BC0B32">
            <w:pPr>
              <w:pStyle w:val="TableParagraph"/>
              <w:spacing w:before="40"/>
              <w:ind w:left="51" w:right="6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Moonie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[Moonie]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A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B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C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D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E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DF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E8" w14:textId="77777777">
        <w:trPr>
          <w:trHeight w:hRule="exact" w:val="581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1" w14:textId="77777777" w:rsidR="00F441EC" w:rsidRDefault="00BC0B32">
            <w:pPr>
              <w:pStyle w:val="TableParagraph"/>
              <w:spacing w:before="40"/>
              <w:ind w:left="51" w:right="1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Macintyre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floodplain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lagoons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Goondiwindi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Boomi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[Border]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2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3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4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5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6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E7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F0" w14:textId="77777777">
        <w:trPr>
          <w:trHeight w:hRule="exact" w:val="581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9" w14:textId="77777777" w:rsidR="00F441EC" w:rsidRDefault="00BC0B32">
            <w:pPr>
              <w:pStyle w:val="TableParagraph"/>
              <w:spacing w:before="40"/>
              <w:ind w:left="51" w:right="6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Macintyre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Mungindi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Severn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NSW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[Border]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A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B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C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D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E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EF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4FC" w14:textId="77777777">
        <w:trPr>
          <w:trHeight w:hRule="exact" w:val="826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1" w14:textId="77777777" w:rsidR="00F441EC" w:rsidRDefault="00BC0B32">
            <w:pPr>
              <w:pStyle w:val="TableParagraph"/>
              <w:spacing w:before="40" w:line="239" w:lineRule="auto"/>
              <w:ind w:left="51" w:right="80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Severn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Sundown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National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Park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(Queensland)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[Border]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2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3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4F4" w14:textId="77777777" w:rsidR="00F441EC" w:rsidRDefault="00BC0B32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5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6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4F7" w14:textId="77777777" w:rsidR="00F441EC" w:rsidRDefault="00BC0B32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8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4F9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4FA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4FB" w14:textId="77777777" w:rsidR="00F441EC" w:rsidRDefault="00BC0B32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504" w14:textId="77777777">
        <w:trPr>
          <w:trHeight w:hRule="exact" w:val="579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FD" w14:textId="77777777" w:rsidR="00F441EC" w:rsidRDefault="00BC0B32">
            <w:pPr>
              <w:pStyle w:val="TableParagraph"/>
              <w:spacing w:before="40"/>
              <w:ind w:left="51" w:right="23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Condamine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headwaters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Spring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upstream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Killarney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FE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4FF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0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1" w14:textId="77777777" w:rsidR="00F441EC" w:rsidRDefault="00BC0B32">
            <w:pPr>
              <w:pStyle w:val="TableParagraph"/>
              <w:spacing w:before="1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2" w14:textId="77777777" w:rsidR="00F441EC" w:rsidRDefault="00BC0B32">
            <w:pPr>
              <w:pStyle w:val="TableParagraph"/>
              <w:spacing w:before="163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3" w14:textId="77777777" w:rsidR="00F441EC" w:rsidRDefault="00BC0B32">
            <w:pPr>
              <w:pStyle w:val="TableParagraph"/>
              <w:spacing w:before="1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50C" w14:textId="77777777">
        <w:trPr>
          <w:trHeight w:hRule="exact" w:val="580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5" w14:textId="77777777" w:rsidR="00F441EC" w:rsidRDefault="00BC0B32">
            <w:pPr>
              <w:pStyle w:val="TableParagraph"/>
              <w:spacing w:before="49" w:line="242" w:lineRule="exact"/>
              <w:ind w:left="51" w:right="8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Condamine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4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-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Oakey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Ck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Surat,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Oakey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6" w14:textId="77777777" w:rsidR="00F441EC" w:rsidRDefault="00BC0B32">
            <w:pPr>
              <w:pStyle w:val="TableParagraph"/>
              <w:spacing w:before="16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7" w14:textId="77777777" w:rsidR="00F441EC" w:rsidRDefault="00BC0B32">
            <w:pPr>
              <w:pStyle w:val="TableParagraph"/>
              <w:spacing w:before="16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8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9" w14:textId="77777777" w:rsidR="00F441EC" w:rsidRDefault="00BC0B32">
            <w:pPr>
              <w:pStyle w:val="TableParagraph"/>
              <w:spacing w:before="16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A" w14:textId="77777777" w:rsidR="00F441EC" w:rsidRDefault="00BC0B32">
            <w:pPr>
              <w:pStyle w:val="TableParagraph"/>
              <w:spacing w:before="16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0B" w14:textId="77777777" w:rsidR="00F441EC" w:rsidRDefault="00BC0B32">
            <w:pPr>
              <w:pStyle w:val="TableParagraph"/>
              <w:spacing w:before="16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514" w14:textId="77777777">
        <w:trPr>
          <w:trHeight w:hRule="exact" w:val="581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D" w14:textId="77777777" w:rsidR="00F441EC" w:rsidRDefault="00BC0B32">
            <w:pPr>
              <w:pStyle w:val="TableParagraph"/>
              <w:spacing w:before="40"/>
              <w:ind w:left="51" w:right="2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Charley’s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Ck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tributaries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upstream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Chinchilla</w:t>
            </w:r>
            <w:r>
              <w:rPr>
                <w:rFonts w:ascii="Century Gothic" w:eastAsia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[Condamine]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E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0F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10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11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12" w14:textId="77777777" w:rsidR="00F441EC" w:rsidRDefault="00BC0B32">
            <w:pPr>
              <w:pStyle w:val="TableParagraph"/>
              <w:spacing w:before="162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13" w14:textId="77777777" w:rsidR="00F441EC" w:rsidRDefault="00BC0B32">
            <w:pPr>
              <w:pStyle w:val="TableParagraph"/>
              <w:spacing w:before="16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521" w14:textId="77777777">
        <w:trPr>
          <w:trHeight w:hRule="exact" w:val="826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5" w14:textId="77777777" w:rsidR="00F441EC" w:rsidRDefault="00BC0B32">
            <w:pPr>
              <w:pStyle w:val="TableParagraph"/>
              <w:spacing w:before="40" w:line="239" w:lineRule="auto"/>
              <w:ind w:left="51" w:right="1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lagoons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Condamine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Surat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6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17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8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19" w14:textId="77777777" w:rsidR="00F441EC" w:rsidRDefault="00BC0B32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A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1B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C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D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1E" w14:textId="77777777" w:rsidR="00F441EC" w:rsidRDefault="00BC0B32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05A51F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20" w14:textId="77777777" w:rsidR="00F441EC" w:rsidRDefault="00BC0B32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  <w:tr w:rsidR="00F441EC" w14:paraId="3705A52D" w14:textId="77777777">
        <w:trPr>
          <w:trHeight w:hRule="exact" w:val="826"/>
        </w:trPr>
        <w:tc>
          <w:tcPr>
            <w:tcW w:w="3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2" w14:textId="77777777" w:rsidR="00F441EC" w:rsidRDefault="00BC0B32">
            <w:pPr>
              <w:pStyle w:val="TableParagraph"/>
              <w:spacing w:before="40"/>
              <w:ind w:left="51" w:righ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Balonne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Culgoa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George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Barwon-Darling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confluence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3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24" w14:textId="77777777" w:rsidR="00F441EC" w:rsidRDefault="00BC0B32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5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26" w14:textId="77777777" w:rsidR="00F441EC" w:rsidRDefault="00BC0B32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7" w14:textId="77777777" w:rsidR="00F441EC" w:rsidRDefault="00F441EC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8" w14:textId="77777777" w:rsidR="00F441EC" w:rsidRDefault="00F441E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9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2A" w14:textId="77777777" w:rsidR="00F441EC" w:rsidRDefault="00BC0B32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5A52B" w14:textId="77777777" w:rsidR="00F441EC" w:rsidRDefault="00F441E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3705A52C" w14:textId="77777777" w:rsidR="00F441EC" w:rsidRDefault="00BC0B32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</w:tr>
    </w:tbl>
    <w:p w14:paraId="3705A52E" w14:textId="77777777" w:rsidR="00F441EC" w:rsidRDefault="00F441EC">
      <w:pPr>
        <w:jc w:val="center"/>
        <w:rPr>
          <w:rFonts w:ascii="Century Gothic" w:eastAsia="Century Gothic" w:hAnsi="Century Gothic" w:cs="Century Gothic"/>
          <w:sz w:val="20"/>
          <w:szCs w:val="20"/>
        </w:rPr>
        <w:sectPr w:rsidR="00F441EC">
          <w:pgSz w:w="11910" w:h="16840"/>
          <w:pgMar w:top="760" w:right="680" w:bottom="1140" w:left="600" w:header="0" w:footer="953" w:gutter="0"/>
          <w:cols w:space="720"/>
        </w:sectPr>
      </w:pPr>
    </w:p>
    <w:p w14:paraId="3705A52F" w14:textId="516BCB6C" w:rsidR="00F441EC" w:rsidRDefault="00BC0B32">
      <w:pPr>
        <w:pStyle w:val="Heading1"/>
        <w:ind w:left="103" w:right="10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172656" behindDoc="1" locked="0" layoutInCell="1" allowOverlap="1" wp14:anchorId="3705A5C1" wp14:editId="0E7C4B92">
                <wp:simplePos x="0" y="0"/>
                <wp:positionH relativeFrom="page">
                  <wp:posOffset>858520</wp:posOffset>
                </wp:positionH>
                <wp:positionV relativeFrom="page">
                  <wp:posOffset>1097280</wp:posOffset>
                </wp:positionV>
                <wp:extent cx="8754745" cy="5764530"/>
                <wp:effectExtent l="1270" t="1905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4745" cy="576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5A600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1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2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3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4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5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6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7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8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9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A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B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C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D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E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0F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0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1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2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3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4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5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6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7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8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9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A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B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C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D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E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1F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20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21" w14:textId="77777777" w:rsidR="00F441EC" w:rsidRDefault="00F441EC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05A622" w14:textId="77777777" w:rsidR="00F441EC" w:rsidRDefault="00F441EC">
                            <w:pPr>
                              <w:spacing w:before="4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05A623" w14:textId="77777777" w:rsidR="00F441EC" w:rsidRDefault="00BC0B32">
                            <w:pPr>
                              <w:pStyle w:val="BodyText"/>
                              <w:ind w:left="23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A5C1" id="Text Box 20" o:spid="_x0000_s1082" type="#_x0000_t202" style="position:absolute;left:0;text-align:left;margin-left:67.6pt;margin-top:86.4pt;width:689.35pt;height:453.9pt;z-index:-14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" filled="f" stroked="f">
                <v:textbox inset="0,0,0,0">
                  <w:txbxContent>
                    <w:p w14:paraId="3705A600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1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2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3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4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5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6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7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8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9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A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B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C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D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E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0F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0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1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2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3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4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5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6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7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8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9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A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B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C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D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E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1F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20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21" w14:textId="77777777" w:rsidR="00F441EC" w:rsidRDefault="00F441EC">
                      <w:pP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05A622" w14:textId="77777777" w:rsidR="00F441EC" w:rsidRDefault="00F441EC">
                      <w:pPr>
                        <w:spacing w:before="4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05A623" w14:textId="77777777" w:rsidR="00F441EC" w:rsidRDefault="00BC0B32">
                      <w:pPr>
                        <w:pStyle w:val="BodyText"/>
                        <w:ind w:left="235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5" w:name="_bookmark34"/>
      <w:bookmarkEnd w:id="35"/>
      <w:r>
        <w:rPr>
          <w:color w:val="5F4879"/>
          <w:spacing w:val="-1"/>
        </w:rPr>
        <w:t>Attachment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2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tree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consideration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Toorale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Warrego</w:t>
      </w:r>
      <w:r>
        <w:rPr>
          <w:color w:val="5F4879"/>
          <w:spacing w:val="43"/>
        </w:rPr>
        <w:t xml:space="preserve"> </w:t>
      </w:r>
      <w:r>
        <w:rPr>
          <w:color w:val="5F4879"/>
        </w:rPr>
        <w:t>Commonwealth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water</w:t>
      </w:r>
    </w:p>
    <w:p w14:paraId="3705A530" w14:textId="77777777" w:rsidR="00F441EC" w:rsidRDefault="00BC0B32">
      <w:pPr>
        <w:spacing w:line="200" w:lineRule="atLeast"/>
        <w:ind w:left="83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3705A5C2" wp14:editId="3705A5C3">
            <wp:extent cx="8722052" cy="5743003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052" cy="57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A531" w14:textId="77777777" w:rsidR="00F441EC" w:rsidRDefault="00F441EC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F441EC">
          <w:footerReference w:type="default" r:id="rId92"/>
          <w:pgSz w:w="16840" w:h="11910" w:orient="landscape"/>
          <w:pgMar w:top="680" w:right="1320" w:bottom="280" w:left="520" w:header="0" w:footer="0" w:gutter="0"/>
          <w:cols w:space="720"/>
        </w:sectPr>
      </w:pPr>
    </w:p>
    <w:p w14:paraId="3705A532" w14:textId="77777777" w:rsidR="00F441EC" w:rsidRDefault="00BC0B32">
      <w:pPr>
        <w:pStyle w:val="Heading1"/>
        <w:spacing w:before="1"/>
        <w:rPr>
          <w:b w:val="0"/>
          <w:bCs w:val="0"/>
        </w:rPr>
      </w:pPr>
      <w:bookmarkStart w:id="36" w:name="_bookmark35"/>
      <w:bookmarkEnd w:id="36"/>
      <w:r>
        <w:rPr>
          <w:color w:val="5F4879"/>
          <w:spacing w:val="-1"/>
        </w:rPr>
        <w:t>Attachment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D</w:t>
      </w:r>
      <w:r>
        <w:rPr>
          <w:color w:val="5F4879"/>
          <w:spacing w:val="-9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0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availability</w:t>
      </w:r>
    </w:p>
    <w:p w14:paraId="3705A533" w14:textId="77777777" w:rsidR="00F441EC" w:rsidRDefault="00BC0B32">
      <w:pPr>
        <w:pStyle w:val="Heading2"/>
        <w:spacing w:before="245"/>
        <w:ind w:left="107" w:firstLine="0"/>
        <w:rPr>
          <w:b w:val="0"/>
          <w:bCs w:val="0"/>
        </w:rPr>
      </w:pPr>
      <w:bookmarkStart w:id="37" w:name="_bookmark36"/>
      <w:bookmarkEnd w:id="37"/>
      <w:r>
        <w:rPr>
          <w:color w:val="5F4879"/>
        </w:rPr>
        <w:t>Commonwealth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holdings</w:t>
      </w:r>
    </w:p>
    <w:p w14:paraId="3705A534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535" w14:textId="77777777" w:rsidR="00F441EC" w:rsidRDefault="00BC0B32">
      <w:pPr>
        <w:pStyle w:val="BodyText"/>
        <w:ind w:right="218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variety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catchments.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Queensland,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unsupplemented</w:t>
      </w:r>
      <w:r>
        <w:t xml:space="preserve"> water</w:t>
      </w:r>
      <w:r>
        <w:rPr>
          <w:spacing w:val="71"/>
          <w:w w:val="99"/>
        </w:rPr>
        <w:t xml:space="preserve"> </w:t>
      </w:r>
      <w:r>
        <w:rPr>
          <w:spacing w:val="-1"/>
        </w:rPr>
        <w:t>allocation.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streams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58"/>
          <w:w w:val="99"/>
        </w:rPr>
        <w:t xml:space="preserve"> </w:t>
      </w:r>
      <w:r>
        <w:rPr>
          <w:rFonts w:cs="Century Gothic"/>
          <w:spacing w:val="-1"/>
        </w:rPr>
        <w:t>unregulated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river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access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licences.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NSW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supplementary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access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licences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‘regulated’</w:t>
      </w:r>
      <w:r>
        <w:rPr>
          <w:rFonts w:cs="Century Gothic"/>
          <w:spacing w:val="34"/>
          <w:w w:val="99"/>
        </w:rPr>
        <w:t xml:space="preserve"> </w:t>
      </w:r>
      <w:r>
        <w:t>reaches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t>Rivers,</w:t>
      </w:r>
      <w:r>
        <w:rPr>
          <w:spacing w:val="-9"/>
        </w:rPr>
        <w:t xml:space="preserve"> </w:t>
      </w:r>
      <w:r>
        <w:t>Gwydir,</w:t>
      </w:r>
      <w:r>
        <w:rPr>
          <w:spacing w:val="-8"/>
        </w:rPr>
        <w:t xml:space="preserve"> </w:t>
      </w:r>
      <w:r>
        <w:t>Namoi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Macquarie</w:t>
      </w:r>
      <w:r>
        <w:rPr>
          <w:spacing w:val="-7"/>
        </w:rPr>
        <w:t xml:space="preserve"> </w:t>
      </w:r>
      <w:r>
        <w:t>valleys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30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6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systems.</w:t>
      </w:r>
    </w:p>
    <w:p w14:paraId="3705A536" w14:textId="77777777" w:rsidR="00F441EC" w:rsidRDefault="00BC0B32">
      <w:pPr>
        <w:pStyle w:val="BodyText"/>
        <w:spacing w:before="179"/>
        <w:ind w:right="218"/>
      </w:pPr>
      <w:r>
        <w:rPr>
          <w:spacing w:val="-1"/>
        </w:rPr>
        <w:t>Overland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licences,</w:t>
      </w:r>
      <w:r>
        <w:rPr>
          <w:spacing w:val="-9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Balonne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Queensland,</w:t>
      </w:r>
      <w:r>
        <w:rPr>
          <w:spacing w:val="-8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diversion</w:t>
      </w:r>
      <w:r>
        <w:rPr>
          <w:spacing w:val="-6"/>
        </w:rPr>
        <w:t xml:space="preserve"> </w:t>
      </w:r>
      <w:r>
        <w:t>of</w:t>
      </w:r>
      <w:r>
        <w:rPr>
          <w:spacing w:val="65"/>
          <w:w w:val="99"/>
        </w:rPr>
        <w:t xml:space="preserve"> </w:t>
      </w:r>
      <w:r>
        <w:rPr>
          <w:spacing w:val="-1"/>
        </w:rPr>
        <w:t>overland</w:t>
      </w:r>
      <w:r>
        <w:rPr>
          <w:spacing w:val="-6"/>
        </w:rPr>
        <w:t xml:space="preserve"> </w:t>
      </w:r>
      <w:r>
        <w:t>flow.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breaks</w:t>
      </w:r>
      <w:r>
        <w:rPr>
          <w:spacing w:val="-5"/>
        </w:rPr>
        <w:t xml:space="preserve"> </w:t>
      </w:r>
      <w:r>
        <w:rPr>
          <w:spacing w:val="-2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rPr>
          <w:spacing w:val="-1"/>
        </w:rPr>
        <w:t xml:space="preserve">onto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the</w:t>
      </w:r>
      <w:r>
        <w:rPr>
          <w:spacing w:val="79"/>
          <w:w w:val="99"/>
        </w:rPr>
        <w:t xml:space="preserve"> </w:t>
      </w:r>
      <w:r>
        <w:rPr>
          <w:rFonts w:cs="Century Gothic"/>
          <w:spacing w:val="-1"/>
        </w:rPr>
        <w:t>floodplain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during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floods.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Diversion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overland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flow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(‘floodplain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harvesting’)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some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extent</w:t>
      </w:r>
      <w:r>
        <w:rPr>
          <w:rFonts w:cs="Century Gothic"/>
          <w:spacing w:val="64"/>
          <w:w w:val="9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rPr>
          <w:spacing w:val="-1"/>
        </w:rPr>
        <w:t>entitlements.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towards</w:t>
      </w:r>
      <w:r>
        <w:rPr>
          <w:spacing w:val="99"/>
          <w:w w:val="99"/>
        </w:rPr>
        <w:t xml:space="preserve"> </w:t>
      </w:r>
      <w:r>
        <w:rPr>
          <w:rFonts w:cs="Century Gothic"/>
          <w:spacing w:val="-1"/>
        </w:rPr>
        <w:t>issuing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explicit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volumetric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‘floodplain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harvesting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licences’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Gwydir,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Border,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Namoi,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Macquarie</w:t>
      </w:r>
      <w:r>
        <w:rPr>
          <w:rFonts w:cs="Century Gothic"/>
          <w:spacing w:val="82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Barwon-Darling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reflect</w:t>
      </w:r>
      <w:r>
        <w:rPr>
          <w:spacing w:val="-9"/>
        </w:rPr>
        <w:t xml:space="preserve"> </w:t>
      </w:r>
      <w:r>
        <w:rPr>
          <w:spacing w:val="-1"/>
        </w:rPr>
        <w:t>existing</w:t>
      </w:r>
      <w:r>
        <w:rPr>
          <w:spacing w:val="-11"/>
        </w:rPr>
        <w:t xml:space="preserve"> </w:t>
      </w:r>
      <w:r>
        <w:rPr>
          <w:spacing w:val="-1"/>
        </w:rPr>
        <w:t>authorised</w:t>
      </w:r>
      <w:r>
        <w:rPr>
          <w:spacing w:val="-11"/>
        </w:rPr>
        <w:t xml:space="preserve"> </w:t>
      </w:r>
      <w:r>
        <w:rPr>
          <w:spacing w:val="-1"/>
        </w:rPr>
        <w:t>diversion</w:t>
      </w:r>
      <w:r>
        <w:rPr>
          <w:spacing w:val="-9"/>
        </w:rPr>
        <w:t xml:space="preserve"> </w:t>
      </w:r>
      <w:r>
        <w:t>infrastructure.</w:t>
      </w:r>
    </w:p>
    <w:p w14:paraId="3705A537" w14:textId="77777777" w:rsidR="00F441EC" w:rsidRDefault="00BC0B32">
      <w:pPr>
        <w:pStyle w:val="BodyText"/>
        <w:spacing w:before="179"/>
        <w:ind w:right="87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93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94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t>monthly.</w:t>
      </w:r>
    </w:p>
    <w:p w14:paraId="3705A538" w14:textId="77777777" w:rsidR="00F441EC" w:rsidRDefault="00F441EC">
      <w:pPr>
        <w:spacing w:before="3"/>
        <w:rPr>
          <w:rFonts w:ascii="Century Gothic" w:eastAsia="Century Gothic" w:hAnsi="Century Gothic" w:cs="Century Gothic"/>
          <w:sz w:val="15"/>
          <w:szCs w:val="15"/>
        </w:rPr>
      </w:pPr>
    </w:p>
    <w:p w14:paraId="3705A539" w14:textId="77777777" w:rsidR="00F441EC" w:rsidRDefault="00BC0B32">
      <w:pPr>
        <w:pStyle w:val="Heading2"/>
        <w:spacing w:before="55"/>
        <w:ind w:left="107" w:firstLine="0"/>
        <w:rPr>
          <w:b w:val="0"/>
          <w:bCs w:val="0"/>
        </w:rPr>
      </w:pPr>
      <w:bookmarkStart w:id="38" w:name="_bookmark37"/>
      <w:bookmarkEnd w:id="38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3705A53A" w14:textId="77777777" w:rsidR="00F441EC" w:rsidRDefault="00F441E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53B" w14:textId="77777777" w:rsidR="00F441EC" w:rsidRDefault="00BC0B32">
      <w:pPr>
        <w:pStyle w:val="BodyText"/>
        <w:ind w:right="218"/>
      </w:pPr>
      <w: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entitlement</w:t>
      </w:r>
      <w:r>
        <w:rPr>
          <w:spacing w:val="-5"/>
        </w:rPr>
        <w:t xml:space="preserve"> </w:t>
      </w:r>
      <w:r>
        <w:rPr>
          <w:spacing w:val="-1"/>
        </w:rPr>
        <w:t>recovered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5"/>
        </w:rPr>
        <w:t xml:space="preserve"> </w:t>
      </w:r>
      <w:r>
        <w:rPr>
          <w:spacing w:val="-2"/>
        </w:rPr>
        <w:t>(1</w:t>
      </w:r>
      <w:r>
        <w:rPr>
          <w:spacing w:val="-4"/>
        </w:rPr>
        <w:t xml:space="preserve"> </w:t>
      </w:r>
      <w:r>
        <w:rPr>
          <w:spacing w:val="-1"/>
        </w:rPr>
        <w:t>448</w:t>
      </w:r>
      <w:r>
        <w:rPr>
          <w:spacing w:val="-7"/>
        </w:rPr>
        <w:t xml:space="preserve"> </w:t>
      </w:r>
      <w:r>
        <w:t>ML),</w:t>
      </w:r>
      <w:r>
        <w:rPr>
          <w:spacing w:val="89"/>
          <w:w w:val="9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currently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northern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rivers.</w:t>
      </w:r>
      <w:r>
        <w:rPr>
          <w:spacing w:val="62"/>
          <w:w w:val="9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4"/>
        </w:rPr>
        <w:t xml:space="preserve"> </w:t>
      </w:r>
      <w:r>
        <w:t>entitlement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44"/>
          <w:w w:val="99"/>
        </w:rPr>
        <w:t xml:space="preserve"> </w:t>
      </w:r>
      <w:r>
        <w:rPr>
          <w:spacing w:val="-1"/>
        </w:rPr>
        <w:t>Aboriginal,</w:t>
      </w:r>
      <w:r>
        <w:rPr>
          <w:spacing w:val="-13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heritage</w:t>
      </w:r>
      <w:r>
        <w:rPr>
          <w:spacing w:val="-11"/>
        </w:rPr>
        <w:t xml:space="preserve"> </w:t>
      </w:r>
      <w:r>
        <w:t>outcomes.</w:t>
      </w:r>
    </w:p>
    <w:p w14:paraId="3705A53C" w14:textId="77777777" w:rsidR="00F441EC" w:rsidRDefault="00F441E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3705A53D" w14:textId="77777777" w:rsidR="00F441EC" w:rsidRDefault="00BC0B32">
      <w:pPr>
        <w:pStyle w:val="Heading2"/>
        <w:ind w:left="107" w:firstLine="0"/>
        <w:rPr>
          <w:b w:val="0"/>
          <w:bCs w:val="0"/>
        </w:rPr>
      </w:pPr>
      <w:bookmarkStart w:id="39" w:name="_bookmark38"/>
      <w:bookmarkEnd w:id="39"/>
      <w:r>
        <w:rPr>
          <w:color w:val="5F4879"/>
          <w:spacing w:val="-1"/>
        </w:rPr>
        <w:t>Planned</w:t>
      </w:r>
      <w:r>
        <w:rPr>
          <w:color w:val="5F4879"/>
          <w:spacing w:val="-12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3705A53E" w14:textId="77777777" w:rsidR="00F441EC" w:rsidRDefault="00F441E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705A53F" w14:textId="77777777" w:rsidR="00F441EC" w:rsidRDefault="00BC0B32">
      <w:pPr>
        <w:pStyle w:val="BodyText"/>
        <w:ind w:right="218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Commonwealth,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state</w:t>
      </w:r>
      <w:r>
        <w:rPr>
          <w:spacing w:val="39"/>
          <w:w w:val="9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plans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‘planned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water’).</w:t>
      </w:r>
    </w:p>
    <w:p w14:paraId="3705A540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541" w14:textId="77777777" w:rsidR="00F441EC" w:rsidRDefault="00BC0B32">
      <w:pPr>
        <w:pStyle w:val="BodyText"/>
        <w:ind w:right="202"/>
      </w:pPr>
      <w:r>
        <w:rPr>
          <w:spacing w:val="-1"/>
        </w:rPr>
        <w:t>Rules</w:t>
      </w:r>
      <w:r>
        <w:rPr>
          <w:spacing w:val="-6"/>
        </w:rPr>
        <w:t xml:space="preserve"> </w:t>
      </w:r>
      <w:r>
        <w:t>limiting</w:t>
      </w:r>
      <w:r>
        <w:rPr>
          <w:spacing w:val="-7"/>
        </w:rPr>
        <w:t xml:space="preserve"> </w:t>
      </w:r>
      <w:r>
        <w:rPr>
          <w:spacing w:val="-1"/>
        </w:rPr>
        <w:t>extraction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users,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commence/cease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76"/>
          <w:w w:val="99"/>
        </w:rPr>
        <w:t xml:space="preserve"> </w:t>
      </w:r>
      <w:r>
        <w:t>thresholds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instantaneous,</w:t>
      </w:r>
      <w:r>
        <w:rPr>
          <w:spacing w:val="-10"/>
        </w:rPr>
        <w:t xml:space="preserve"> </w:t>
      </w:r>
      <w:r>
        <w:t>daily,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multi-</w:t>
      </w:r>
      <w:r>
        <w:rPr>
          <w:rFonts w:cs="Century Gothic"/>
        </w:rPr>
        <w:t>year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use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limits,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form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basis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‘planned</w:t>
      </w:r>
      <w:r>
        <w:rPr>
          <w:rFonts w:cs="Century Gothic"/>
          <w:spacing w:val="38"/>
          <w:w w:val="9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northern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unregulated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rivers.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They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complemented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rules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state</w:t>
      </w:r>
      <w:r>
        <w:rPr>
          <w:rFonts w:cs="Century Gothic"/>
          <w:spacing w:val="60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few</w:t>
      </w:r>
      <w:r>
        <w:rPr>
          <w:spacing w:val="-5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defer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reduce</w:t>
      </w:r>
      <w:r>
        <w:rPr>
          <w:spacing w:val="-4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rPr>
          <w:spacing w:val="1"/>
        </w:rPr>
        <w:t>types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73"/>
          <w:w w:val="99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rPr>
          <w:spacing w:val="-1"/>
        </w:rPr>
        <w:t>Event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rules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antecedent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1"/>
        </w:rPr>
        <w:t>since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last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57"/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occurrence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close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magnitude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rPr>
          <w:spacing w:val="-1"/>
        </w:rPr>
        <w:t>specified</w:t>
      </w:r>
      <w:r>
        <w:rPr>
          <w:spacing w:val="69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rPr>
          <w:spacing w:val="-1"/>
        </w:rPr>
        <w:t>unless</w:t>
      </w:r>
      <w:r>
        <w:rPr>
          <w:spacing w:val="-5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limited.</w:t>
      </w:r>
    </w:p>
    <w:p w14:paraId="3705A542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543" w14:textId="77777777" w:rsidR="00F441EC" w:rsidRDefault="00BC0B32">
      <w:pPr>
        <w:pStyle w:val="BodyText"/>
      </w:pPr>
      <w:r>
        <w:t>Key</w:t>
      </w:r>
      <w:r>
        <w:rPr>
          <w:spacing w:val="-8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5"/>
        </w:rPr>
        <w:t xml:space="preserve"> </w:t>
      </w:r>
      <w:r>
        <w:t>are:</w:t>
      </w:r>
    </w:p>
    <w:p w14:paraId="3705A544" w14:textId="77777777" w:rsidR="00F441EC" w:rsidRDefault="00F441E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3705A545" w14:textId="77777777" w:rsidR="00F441EC" w:rsidRDefault="00BC0B32">
      <w:pPr>
        <w:pStyle w:val="BodyText"/>
        <w:numPr>
          <w:ilvl w:val="0"/>
          <w:numId w:val="25"/>
        </w:numPr>
        <w:tabs>
          <w:tab w:val="left" w:pos="500"/>
        </w:tabs>
        <w:ind w:left="499" w:right="254" w:hanging="358"/>
      </w:pPr>
      <w:r>
        <w:t>Lower</w:t>
      </w:r>
      <w:r>
        <w:rPr>
          <w:spacing w:val="-6"/>
        </w:rPr>
        <w:t xml:space="preserve"> </w:t>
      </w:r>
      <w:r>
        <w:rPr>
          <w:spacing w:val="-1"/>
        </w:rPr>
        <w:t>Balonne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harvesting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assist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reach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64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distributary</w:t>
      </w:r>
      <w:r>
        <w:rPr>
          <w:spacing w:val="-7"/>
        </w:rPr>
        <w:t xml:space="preserve"> </w:t>
      </w:r>
      <w:r>
        <w:t>channels</w:t>
      </w:r>
      <w:r>
        <w:rPr>
          <w:spacing w:val="-3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occurred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year;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62"/>
          <w:w w:val="99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fill</w:t>
      </w:r>
      <w:r>
        <w:rPr>
          <w:spacing w:val="-6"/>
        </w:rPr>
        <w:t xml:space="preserve"> </w:t>
      </w:r>
      <w:r>
        <w:rPr>
          <w:spacing w:val="-1"/>
        </w:rPr>
        <w:t>Narran</w:t>
      </w:r>
      <w:r>
        <w:rPr>
          <w:spacing w:val="-5"/>
        </w:rPr>
        <w:t xml:space="preserve"> </w:t>
      </w:r>
      <w:r>
        <w:rPr>
          <w:spacing w:val="-1"/>
        </w:rPr>
        <w:t>Lakes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rPr>
          <w:spacing w:val="-1"/>
        </w:rPr>
        <w:t>medium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5"/>
        </w:rPr>
        <w:t xml:space="preserve"> </w:t>
      </w:r>
      <w:r>
        <w:rPr>
          <w:spacing w:val="-1"/>
        </w:rPr>
        <w:t>(60</w:t>
      </w:r>
      <w:r>
        <w:rPr>
          <w:rFonts w:cs="Century Gothic"/>
          <w:spacing w:val="-1"/>
        </w:rPr>
        <w:t>–</w:t>
      </w:r>
      <w:r>
        <w:rPr>
          <w:spacing w:val="-1"/>
        </w:rPr>
        <w:t>100,000</w:t>
      </w:r>
      <w:r>
        <w:rPr>
          <w:spacing w:val="-4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St</w:t>
      </w:r>
      <w:r>
        <w:rPr>
          <w:spacing w:val="-4"/>
        </w:rPr>
        <w:t xml:space="preserve"> </w:t>
      </w:r>
      <w:r>
        <w:t>George)</w:t>
      </w:r>
      <w:r>
        <w:rPr>
          <w:spacing w:val="71"/>
          <w:w w:val="99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spell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t>Inflows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rPr>
          <w:spacing w:val="-1"/>
        </w:rPr>
        <w:t>Beardmore</w:t>
      </w:r>
      <w:r>
        <w:rPr>
          <w:spacing w:val="-2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730</w:t>
      </w:r>
      <w:r>
        <w:rPr>
          <w:spacing w:val="-6"/>
        </w:rPr>
        <w:t xml:space="preserve"> </w:t>
      </w:r>
      <w:r>
        <w:t xml:space="preserve">ML/day </w:t>
      </w:r>
      <w:r>
        <w:rPr>
          <w:spacing w:val="-1"/>
        </w:rPr>
        <w:t>outside</w:t>
      </w:r>
      <w:r>
        <w:rPr>
          <w:spacing w:val="-5"/>
        </w:rPr>
        <w:t xml:space="preserve"> </w:t>
      </w:r>
      <w:r>
        <w:t>water</w:t>
      </w:r>
      <w:r>
        <w:rPr>
          <w:spacing w:val="58"/>
          <w:w w:val="99"/>
        </w:rPr>
        <w:t xml:space="preserve"> </w:t>
      </w:r>
      <w:r>
        <w:t>harvesting</w:t>
      </w:r>
      <w:r>
        <w:rPr>
          <w:spacing w:val="-7"/>
        </w:rPr>
        <w:t xml:space="preserve"> </w:t>
      </w:r>
      <w:r>
        <w:rPr>
          <w:spacing w:val="-1"/>
        </w:rPr>
        <w:t>periods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passed</w:t>
      </w:r>
      <w:r>
        <w:rPr>
          <w:spacing w:val="-6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environmental,</w:t>
      </w:r>
      <w:r>
        <w:rPr>
          <w:spacing w:val="-11"/>
        </w:rPr>
        <w:t xml:space="preserve"> </w:t>
      </w:r>
      <w:r>
        <w:rPr>
          <w:spacing w:val="-1"/>
        </w:rPr>
        <w:t>stock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rPr>
          <w:spacing w:val="-1"/>
        </w:rPr>
        <w:t>(ESD)</w:t>
      </w:r>
      <w:r>
        <w:rPr>
          <w:spacing w:val="42"/>
          <w:w w:val="99"/>
        </w:rPr>
        <w:t xml:space="preserve"> </w:t>
      </w:r>
      <w:r>
        <w:rPr>
          <w:spacing w:val="-1"/>
        </w:rPr>
        <w:t>releases.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1"/>
        </w:rPr>
        <w:t>provisions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operations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further</w:t>
      </w:r>
      <w:r>
        <w:rPr>
          <w:spacing w:val="75"/>
          <w:w w:val="99"/>
        </w:rPr>
        <w:t xml:space="preserve"> </w:t>
      </w:r>
      <w:r>
        <w:t>manage/augment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outcome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looking</w:t>
      </w:r>
      <w:r>
        <w:rPr>
          <w:spacing w:val="-7"/>
        </w:rPr>
        <w:t xml:space="preserve"> </w:t>
      </w:r>
      <w:r>
        <w:t>unlikely.</w:t>
      </w:r>
    </w:p>
    <w:p w14:paraId="3705A546" w14:textId="77777777" w:rsidR="00F441EC" w:rsidRDefault="00BC0B32">
      <w:pPr>
        <w:pStyle w:val="BodyText"/>
        <w:numPr>
          <w:ilvl w:val="0"/>
          <w:numId w:val="25"/>
        </w:numPr>
        <w:tabs>
          <w:tab w:val="left" w:pos="500"/>
        </w:tabs>
        <w:spacing w:before="119"/>
        <w:ind w:left="499" w:right="254" w:hanging="358"/>
      </w:pPr>
      <w:r>
        <w:t>Warrego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5"/>
        </w:rPr>
        <w:t xml:space="preserve"> </w:t>
      </w:r>
      <w:r>
        <w:t>deferral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harvesting</w:t>
      </w:r>
      <w:r>
        <w:rPr>
          <w:spacing w:val="-4"/>
        </w:rPr>
        <w:t xml:space="preserve"> </w:t>
      </w:r>
      <w:r>
        <w:rPr>
          <w:spacing w:val="-1"/>
        </w:rPr>
        <w:t>until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peak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passed,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dry</w:t>
      </w:r>
      <w:r>
        <w:rPr>
          <w:spacing w:val="51"/>
          <w:w w:val="99"/>
        </w:rPr>
        <w:t xml:space="preserve"> </w:t>
      </w:r>
      <w:r>
        <w:rPr>
          <w:spacing w:val="-1"/>
        </w:rPr>
        <w:t>spell</w:t>
      </w:r>
      <w:r>
        <w:rPr>
          <w:spacing w:val="-5"/>
        </w:rPr>
        <w:t xml:space="preserve"> </w:t>
      </w:r>
      <w:r>
        <w:rPr>
          <w:spacing w:val="-2"/>
        </w:rPr>
        <w:t>(6</w:t>
      </w:r>
      <w:r>
        <w:rPr>
          <w:spacing w:val="-8"/>
        </w:rPr>
        <w:t xml:space="preserve"> </w:t>
      </w:r>
      <w:r>
        <w:t>months)</w:t>
      </w:r>
      <w:r>
        <w:rPr>
          <w:spacing w:val="-8"/>
        </w:rPr>
        <w:t xml:space="preserve"> </w:t>
      </w:r>
      <w:r>
        <w:t>breaking</w:t>
      </w:r>
      <w:r>
        <w:rPr>
          <w:spacing w:val="-8"/>
        </w:rPr>
        <w:t xml:space="preserve"> </w:t>
      </w:r>
      <w:r>
        <w:t>flows.</w:t>
      </w:r>
    </w:p>
    <w:p w14:paraId="3705A547" w14:textId="77777777" w:rsidR="00F441EC" w:rsidRDefault="00F441EC">
      <w:pPr>
        <w:sectPr w:rsidR="00F441EC">
          <w:footerReference w:type="default" r:id="rId95"/>
          <w:pgSz w:w="11910" w:h="16840"/>
          <w:pgMar w:top="820" w:right="1380" w:bottom="1440" w:left="600" w:header="0" w:footer="1253" w:gutter="0"/>
          <w:cols w:space="720"/>
        </w:sectPr>
      </w:pPr>
    </w:p>
    <w:p w14:paraId="3705A548" w14:textId="77777777" w:rsidR="00F441EC" w:rsidRDefault="00BC0B32">
      <w:pPr>
        <w:pStyle w:val="BodyText"/>
        <w:numPr>
          <w:ilvl w:val="0"/>
          <w:numId w:val="25"/>
        </w:numPr>
        <w:tabs>
          <w:tab w:val="left" w:pos="460"/>
        </w:tabs>
        <w:spacing w:before="47"/>
        <w:ind w:left="459" w:right="99" w:hanging="358"/>
      </w:pPr>
      <w:r>
        <w:t>Barwon-Darling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5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</w:t>
      </w:r>
      <w:r>
        <w:rPr>
          <w:spacing w:val="-9"/>
        </w:rPr>
        <w:t xml:space="preserve"> </w:t>
      </w:r>
      <w:r>
        <w:rPr>
          <w:spacing w:val="-1"/>
        </w:rPr>
        <w:t>class</w:t>
      </w:r>
      <w:r>
        <w:rPr>
          <w:spacing w:val="-8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supplementary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in</w:t>
      </w:r>
      <w:r>
        <w:rPr>
          <w:spacing w:val="56"/>
          <w:w w:val="9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tributaries</w:t>
      </w:r>
      <w:r>
        <w:rPr>
          <w:spacing w:val="-7"/>
        </w:rPr>
        <w:t xml:space="preserve"> </w:t>
      </w:r>
      <w:r>
        <w:rPr>
          <w:spacing w:val="-1"/>
        </w:rPr>
        <w:t>(Border</w:t>
      </w:r>
      <w:r>
        <w:rPr>
          <w:spacing w:val="-8"/>
        </w:rPr>
        <w:t xml:space="preserve"> </w:t>
      </w:r>
      <w:r>
        <w:t>Rivers,</w:t>
      </w:r>
      <w:r>
        <w:rPr>
          <w:spacing w:val="-8"/>
        </w:rPr>
        <w:t xml:space="preserve"> </w:t>
      </w:r>
      <w:r>
        <w:t>Gwydir,</w:t>
      </w:r>
      <w:r>
        <w:rPr>
          <w:spacing w:val="-10"/>
        </w:rPr>
        <w:t xml:space="preserve"> </w:t>
      </w:r>
      <w:r>
        <w:rPr>
          <w:spacing w:val="1"/>
        </w:rPr>
        <w:t>Namoi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Macquarie</w:t>
      </w:r>
      <w:r>
        <w:rPr>
          <w:spacing w:val="-8"/>
        </w:rPr>
        <w:t xml:space="preserve"> </w:t>
      </w:r>
      <w:r>
        <w:rPr>
          <w:spacing w:val="-1"/>
        </w:rPr>
        <w:t>valleys)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restricted</w:t>
      </w:r>
      <w:r>
        <w:rPr>
          <w:spacing w:val="42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prolonged</w:t>
      </w:r>
      <w:r>
        <w:rPr>
          <w:spacing w:val="-4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algal</w:t>
      </w:r>
      <w:r>
        <w:rPr>
          <w:spacing w:val="54"/>
          <w:w w:val="99"/>
        </w:rPr>
        <w:t xml:space="preserve"> </w:t>
      </w:r>
      <w:r>
        <w:rPr>
          <w:spacing w:val="-1"/>
        </w:rPr>
        <w:t>suppression,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town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needs.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these</w:t>
      </w:r>
      <w:r>
        <w:rPr>
          <w:spacing w:val="57"/>
          <w:w w:val="99"/>
        </w:rPr>
        <w:t xml:space="preserve"> </w:t>
      </w:r>
      <w:r>
        <w:rPr>
          <w:spacing w:val="-1"/>
        </w:rPr>
        <w:t>provisions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discretion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3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Minister.</w:t>
      </w:r>
    </w:p>
    <w:p w14:paraId="3705A549" w14:textId="77777777" w:rsidR="00F441EC" w:rsidRDefault="00BC0B32">
      <w:pPr>
        <w:pStyle w:val="BodyText"/>
        <w:numPr>
          <w:ilvl w:val="0"/>
          <w:numId w:val="25"/>
        </w:numPr>
        <w:tabs>
          <w:tab w:val="left" w:pos="460"/>
        </w:tabs>
        <w:spacing w:before="119"/>
        <w:ind w:left="459" w:right="258" w:hanging="358"/>
      </w:pPr>
      <w:r>
        <w:rPr>
          <w:spacing w:val="-1"/>
        </w:rPr>
        <w:t>Border</w:t>
      </w:r>
      <w:r>
        <w:rPr>
          <w:spacing w:val="-6"/>
        </w:rPr>
        <w:t xml:space="preserve"> </w:t>
      </w:r>
      <w:r>
        <w:t>Rivers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trunk</w:t>
      </w:r>
      <w:r>
        <w:rPr>
          <w:spacing w:val="-1"/>
        </w:rPr>
        <w:t xml:space="preserve"> system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Macintyre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(Mungindi).</w:t>
      </w:r>
    </w:p>
    <w:p w14:paraId="3705A54A" w14:textId="77777777" w:rsidR="00F441EC" w:rsidRDefault="00F441E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3705A54B" w14:textId="77777777" w:rsidR="00F441EC" w:rsidRDefault="00BC0B32">
      <w:pPr>
        <w:pStyle w:val="BodyText"/>
        <w:ind w:left="101" w:right="155"/>
      </w:pPr>
      <w:r>
        <w:t>While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44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9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rivers,</w:t>
      </w:r>
      <w:r>
        <w:rPr>
          <w:spacing w:val="-10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conditions where</w:t>
      </w:r>
      <w:r>
        <w:rPr>
          <w:spacing w:val="-8"/>
        </w:rPr>
        <w:t xml:space="preserve"> </w:t>
      </w:r>
      <w:r>
        <w:t>event</w:t>
      </w:r>
      <w:r>
        <w:rPr>
          <w:spacing w:val="54"/>
          <w:w w:val="99"/>
        </w:rPr>
        <w:t xml:space="preserve"> </w:t>
      </w: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mechanisms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triggered,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primarily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unregulated</w:t>
      </w:r>
      <w:r>
        <w:rPr>
          <w:spacing w:val="64"/>
          <w:w w:val="9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(portion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unallocated/not</w:t>
      </w:r>
      <w:r>
        <w:rPr>
          <w:spacing w:val="-5"/>
        </w:rPr>
        <w:t xml:space="preserve"> </w:t>
      </w:r>
      <w:r>
        <w:t>diverted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plans,</w:t>
      </w:r>
      <w:r>
        <w:rPr>
          <w:spacing w:val="70"/>
          <w:w w:val="99"/>
        </w:rPr>
        <w:t xml:space="preserve"> </w:t>
      </w:r>
      <w:r>
        <w:rPr>
          <w:spacing w:val="-1"/>
        </w:rPr>
        <w:t>supplemented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episodic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certain</w:t>
      </w:r>
      <w:r>
        <w:rPr>
          <w:spacing w:val="-8"/>
        </w:rPr>
        <w:t xml:space="preserve"> </w:t>
      </w:r>
      <w:r>
        <w:rPr>
          <w:spacing w:val="-1"/>
        </w:rPr>
        <w:t>conditions.</w:t>
      </w:r>
    </w:p>
    <w:p w14:paraId="3705A54C" w14:textId="77777777" w:rsidR="00F441EC" w:rsidRDefault="00F441EC">
      <w:pPr>
        <w:sectPr w:rsidR="00F441EC">
          <w:footerReference w:type="default" r:id="rId96"/>
          <w:pgSz w:w="11910" w:h="16840"/>
          <w:pgMar w:top="760" w:right="1380" w:bottom="1440" w:left="640" w:header="0" w:footer="1253" w:gutter="0"/>
          <w:cols w:space="720"/>
        </w:sectPr>
      </w:pPr>
    </w:p>
    <w:p w14:paraId="3705A54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4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4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5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A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B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D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E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6F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0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1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2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3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4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5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6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7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8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9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A" w14:textId="77777777" w:rsidR="00F441EC" w:rsidRDefault="00F441EC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3705A57B" w14:textId="33EAA434" w:rsidR="00F441EC" w:rsidRDefault="00BC0B32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3705A5C4" wp14:editId="6F8DF486">
                <wp:extent cx="7524115" cy="25400"/>
                <wp:effectExtent l="8255" t="3810" r="1905" b="8890"/>
                <wp:docPr id="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29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30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4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43FD2C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TFLwA&#10;AADbAAAADwAAAGRycy9kb3ducmV2LnhtbERPSwrCMBDdC94hjOBOUxU/VKOIoAi68XOAoRnbYDOp&#10;TdR6e7MQXD7ef7FqbCleVHvjWMGgn4Agzpw2nCu4Xra9GQgfkDWWjknBhzyslu3WAlPt3nyi1znk&#10;IoawT1FBEUKVSumzgiz6vquII3dztcUQYZ1LXeM7httSDpNkIi0ajg0FVrQpKLufn1aBwetwNzhN&#10;Pxne5GFMI9wczUOpbqdZz0EEasJf/HPvtYJRXB+/x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UJMUvAAAANsAAAAPAAAAAAAAAAAAAAAAAJgCAABkcnMvZG93bnJldi54&#10;bWxQSwUGAAAAAAQABAD1AAAAgQMAAAAA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1z8IA&#10;AADbAAAADwAAAGRycy9kb3ducmV2LnhtbESPQYvCMBSE7wv+h/AEb9tUBZGuUVQUPCiou94fzdum&#10;bvNSmqjVX28EYY/DzHzDTGatrcSVGl86VtBPUhDEudMlFwp+vtefYxA+IGusHJOCO3mYTTsfE8y0&#10;u/GBrsdQiAhhn6ECE0KdSelzQxZ94mri6P26xmKIsimkbvAW4baSgzQdSYslxwWDNS0N5X/Hi1Ww&#10;PeHidC8PK5Ofd4/L0Ou9P++U6nXb+ReIQG34D7/bG61gOIDXl/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/XPwgAAANs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IIMMA&#10;AADbAAAADwAAAGRycy9kb3ducmV2LnhtbESPS4sCMRCE78L+h9CCN834QGTWKLui4EFhfd2bSe9k&#10;3ElnmEQd/fVmQfBYVNVX1HTe2FJcqfaFYwX9XgKCOHO64FzB8bDqTkD4gKyxdEwK7uRhPvtoTTHV&#10;7sY7uu5DLiKEfYoKTAhVKqXPDFn0PVcRR+/X1RZDlHUudY23CLelHCTJWFosOC4YrGhhKPvbX6yC&#10;zQm/T/ditzTZefu4DL3+8eetUp128/UJIlAT3uFXe60VDEfw/y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IIM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3705A57C" w14:textId="77777777" w:rsidR="00F441EC" w:rsidRDefault="00F441E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705A57D" w14:textId="77777777" w:rsidR="00F441EC" w:rsidRDefault="00F441E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3705A57E" w14:textId="1B4EBAA6" w:rsidR="00F441EC" w:rsidRDefault="00BC0B32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176" behindDoc="0" locked="0" layoutInCell="1" allowOverlap="1" wp14:anchorId="3705A5C6" wp14:editId="7B5C3448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3705A57F" w14:textId="77777777" w:rsidR="00F441EC" w:rsidRDefault="00BC0B32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3705A580" w14:textId="77777777" w:rsidR="00F441EC" w:rsidRDefault="00BC0B32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98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3705A581" w14:textId="77777777" w:rsidR="00F441EC" w:rsidRDefault="00BC0B32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99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3705A582" w14:textId="35BD6721" w:rsidR="00F441EC" w:rsidRDefault="00BC0B32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 wp14:anchorId="3705A5C7" wp14:editId="3D5D0CB6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0" r="8890" b="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6AA46" id="Group 2" o:spid="_x0000_s1026" style="position:absolute;margin-left:68.35pt;margin-top:5.75pt;width:9.7pt;height:8.45pt;z-index:2152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"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atbCAAAA2wAAAA8AAABkcnMvZG93bnJldi54bWxEj0FrwkAQhe8F/8Mygre6aQ82pq5SREFQ&#10;kEbB65CdJsHsbMhuk/jvnUOhtzfMm2/eW21G16ieulB7NvA2T0ARF97WXBq4XvavKagQkS02nsnA&#10;gwJs1pOXFWbWD/xNfR5LJRAOGRqoYmwzrUNRkcMw9y2x7H585zDK2JXadjgI3DX6PUkW2mHN8qHC&#10;lrYVFff81wnFn87pUPvdnT6WqTve+iJezsbMpuPXJ6hIY/w3/10frMSXsNJFBO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L2rWwgAAANsAAAAPAAAAAAAAAAAAAAAAAJ8C&#10;AABkcnMvZG93bnJldi54bWxQSwUGAAAAAAQABAD3AAAAjgMAAAAA&#10;">
                  <v:imagedata r:id="rId101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xDc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T1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xxDcAAAADbAAAADwAAAAAAAAAAAAAAAACYAgAAZHJzL2Rvd25y&#10;ZXYueG1sUEsFBgAAAAAEAAQA9QAAAIUDAAAAAA=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lsQA&#10;AADbAAAADwAAAGRycy9kb3ducmV2LnhtbESPQWvCQBSE74L/YXlCb7qJhaKpaxCh0BaKMQba4yP7&#10;TEKzb8PuVtN/7xYKHoeZ+YbZ5KPpxYWc7ywrSBcJCOLa6o4bBdXpZb4C4QOyxt4yKfglD/l2Otlg&#10;pu2Vj3QpQyMihH2GCtoQhkxKX7dk0C/sQBy9s3UGQ5SukdrhNcJNL5dJ8iQNdhwXWhxo31L9Xf4Y&#10;Be+fVWHprfryH4/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1JbEAAAA2wAAAA8AAAAAAAAAAAAAAAAAmAIAAGRycy9k&#10;b3ducmV2LnhtbFBLBQYAAAAABAAEAPUAAACJAwAAAAA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K4cQA&#10;AADbAAAADwAAAGRycy9kb3ducmV2LnhtbESPQWvCQBSE74L/YXlCb2ZjCkVTVylCoS0UYwzY4yP7&#10;TEKzb8PuVtN/7xYKHoeZ+YZZb0fTiws531lWsEhSEMS11R03Cqrj63wJwgdkjb1lUvBLHrab6WSN&#10;ubZXPtClDI2IEPY5KmhDGHIpfd2SQZ/YgTh6Z+sMhihdI7XDa4SbXmZp+iQNdhwXWhxo11L9Xf4Y&#10;BR+nqrD0Xn35z8dyH85dUaxcodTDbHx5BhFoDPfwf/tNK8gy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SuH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es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vesMAAADbAAAADwAAAAAAAAAAAAAAAACYAgAAZHJzL2Rv&#10;d25yZXYueG1sUEsFBgAAAAAEAAQA9QAAAIgDAAAAAA=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3Ds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7EAAAA2wAAAA8AAAAAAAAAAAAAAAAAmAIAAGRycy9k&#10;b3ducmV2LnhtbFBLBQYAAAAABAAEAPUAAACJAwAAAAA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lcQA&#10;AADbAAAADwAAAGRycy9kb3ducmV2LnhtbESPQWvCQBSE74X+h+UVvNVNFcV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0pXEAAAA2wAAAA8AAAAAAAAAAAAAAAAAmAIAAGRycy9k&#10;b3ducmV2LnhtbFBLBQYAAAAABAAEAPUAAACJ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4sMA&#10;AADbAAAADwAAAGRycy9kb3ducmV2LnhtbESPQWvCQBSE7wX/w/KE3upGBampq4ggaKEYY6A9PrLP&#10;JDT7Nuyumv57VxB6HGbmG2ax6k0rruR8Y1nBeJSAIC6tbrhSUJy2b+8gfEDW2FomBX/kYbUcvCww&#10;1fbGR7rmoRIRwj5FBXUIXSqlL2sy6Ee2I47e2TqDIUpXSe3wFuGmlZMkmUmDDceFGjva1FT+5hej&#10;4PO7yCztix//Nc0P4dxk2dxlSr0O+/UHiEB9+A8/2zutYDK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M4sMAAADbAAAADwAAAAAAAAAAAAAAAACYAgAAZHJzL2Rv&#10;d25yZXYueG1sUEsFBgAAAAAEAAQA9QAAAIgDAAAAAA=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3705A583" w14:textId="77777777" w:rsidR="00F441EC" w:rsidRDefault="00BC0B32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F441EC">
      <w:footerReference w:type="default" r:id="rId10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5A5DC" w14:textId="77777777" w:rsidR="00000000" w:rsidRDefault="00BC0B32">
      <w:r>
        <w:separator/>
      </w:r>
    </w:p>
  </w:endnote>
  <w:endnote w:type="continuationSeparator" w:id="0">
    <w:p w14:paraId="3705A5DE" w14:textId="77777777" w:rsidR="00000000" w:rsidRDefault="00BC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82C52" w14:textId="77777777" w:rsidR="00BC0B32" w:rsidRDefault="00BC0B32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E" w14:textId="77777777" w:rsidR="00F441EC" w:rsidRDefault="00F441EC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F" w14:textId="63C76F68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672" behindDoc="1" locked="0" layoutInCell="1" allowOverlap="1" wp14:anchorId="3705A5DC" wp14:editId="7D2A889A">
              <wp:simplePos x="0" y="0"/>
              <wp:positionH relativeFrom="page">
                <wp:posOffset>7472045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8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7" type="#_x0000_t202" style="position:absolute;margin-left:588.35pt;margin-top:796.6pt;width:14.1pt;height:12pt;z-index:-14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KrsA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" filled="f" stroked="f">
              <v:textbox inset="0,0,0,0">
                <w:txbxContent>
                  <w:p w14:paraId="3705A628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0" w14:textId="552AF375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696" behindDoc="1" locked="0" layoutInCell="1" allowOverlap="1" wp14:anchorId="3705A5DD" wp14:editId="02E98F4B">
              <wp:simplePos x="0" y="0"/>
              <wp:positionH relativeFrom="page">
                <wp:posOffset>3690620</wp:posOffset>
              </wp:positionH>
              <wp:positionV relativeFrom="page">
                <wp:posOffset>9949180</wp:posOffset>
              </wp:positionV>
              <wp:extent cx="179070" cy="152400"/>
              <wp:effectExtent l="4445" t="0" r="0" b="4445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9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8" type="#_x0000_t202" style="position:absolute;margin-left:290.6pt;margin-top:783.4pt;width:14.1pt;height:12pt;z-index:-14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bRsAIAALA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" filled="f" stroked="f">
              <v:textbox inset="0,0,0,0">
                <w:txbxContent>
                  <w:p w14:paraId="3705A629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1" w14:textId="6875893D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720" behindDoc="1" locked="0" layoutInCell="1" allowOverlap="1" wp14:anchorId="3705A5DE" wp14:editId="4422070E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A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9" type="#_x0000_t202" style="position:absolute;margin-left:272.35pt;margin-top:783.3pt;width:14.1pt;height:12pt;z-index:-14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7dsAIAALA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aquu3bACAACw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3705A62A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2" w14:textId="5E7041B3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744" behindDoc="1" locked="0" layoutInCell="1" allowOverlap="1" wp14:anchorId="3705A5DF" wp14:editId="48E042D2">
              <wp:simplePos x="0" y="0"/>
              <wp:positionH relativeFrom="page">
                <wp:posOffset>3471545</wp:posOffset>
              </wp:positionH>
              <wp:positionV relativeFrom="page">
                <wp:posOffset>9947910</wp:posOffset>
              </wp:positionV>
              <wp:extent cx="153670" cy="152400"/>
              <wp:effectExtent l="4445" t="381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B" w14:textId="77777777" w:rsidR="00F441EC" w:rsidRDefault="00BC0B32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273.35pt;margin-top:783.3pt;width:12.1pt;height:12pt;z-index:-1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" filled="f" stroked="f">
              <v:textbox inset="0,0,0,0">
                <w:txbxContent>
                  <w:p w14:paraId="3705A62B" w14:textId="77777777" w:rsidR="00F441EC" w:rsidRDefault="00BC0B32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3" w14:textId="251A96C8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768" behindDoc="1" locked="0" layoutInCell="1" allowOverlap="1" wp14:anchorId="3705A5E0" wp14:editId="1A5E0CB7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C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style="position:absolute;margin-left:272.35pt;margin-top:783.3pt;width:14.1pt;height:12pt;z-index:-14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BksAIAAK8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ea1QZLACAACv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3705A62C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4" w14:textId="77777777" w:rsidR="00F441EC" w:rsidRDefault="00F441EC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5" w14:textId="5298562E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792" behindDoc="1" locked="0" layoutInCell="1" allowOverlap="1" wp14:anchorId="3705A5E1" wp14:editId="6474095E">
              <wp:simplePos x="0" y="0"/>
              <wp:positionH relativeFrom="page">
                <wp:posOffset>3471545</wp:posOffset>
              </wp:positionH>
              <wp:positionV relativeFrom="page">
                <wp:posOffset>9757410</wp:posOffset>
              </wp:positionV>
              <wp:extent cx="153670" cy="152400"/>
              <wp:effectExtent l="4445" t="381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D" w14:textId="77777777" w:rsidR="00F441EC" w:rsidRDefault="00BC0B32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273.35pt;margin-top:768.3pt;width:12.1pt;height:12pt;z-index:-14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uOsA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" filled="f" stroked="f">
              <v:textbox inset="0,0,0,0">
                <w:txbxContent>
                  <w:p w14:paraId="3705A62D" w14:textId="77777777" w:rsidR="00F441EC" w:rsidRDefault="00BC0B32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6" w14:textId="1A61E752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816" behindDoc="1" locked="0" layoutInCell="1" allowOverlap="1" wp14:anchorId="3705A5E2" wp14:editId="53C7284D">
              <wp:simplePos x="0" y="0"/>
              <wp:positionH relativeFrom="page">
                <wp:posOffset>3471545</wp:posOffset>
              </wp:positionH>
              <wp:positionV relativeFrom="page">
                <wp:posOffset>10052685</wp:posOffset>
              </wp:positionV>
              <wp:extent cx="153670" cy="152400"/>
              <wp:effectExtent l="4445" t="381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E" w14:textId="77777777" w:rsidR="00F441EC" w:rsidRDefault="00BC0B32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273.35pt;margin-top:791.55pt;width:12.1pt;height:12pt;z-index:-14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HUrwIAALA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" filled="f" stroked="f">
              <v:textbox inset="0,0,0,0">
                <w:txbxContent>
                  <w:p w14:paraId="3705A62E" w14:textId="77777777" w:rsidR="00F441EC" w:rsidRDefault="00BC0B32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D7" w14:textId="77777777" w:rsidR="00F441EC" w:rsidRDefault="00F441EC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54BED" w14:textId="77777777" w:rsidR="00BC0B32" w:rsidRDefault="00BC0B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7985" w14:textId="77777777" w:rsidR="00BC0B32" w:rsidRDefault="00BC0B3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8" w14:textId="0CC1A9DE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576" behindDoc="1" locked="0" layoutInCell="1" allowOverlap="1" wp14:anchorId="3705A5D8" wp14:editId="3D5F5160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4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3" type="#_x0000_t202" style="position:absolute;margin-left:293.15pt;margin-top:796.6pt;width:9.05pt;height:12pt;z-index:-14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" filled="f" stroked="f">
              <v:textbox inset="0,0,0,0">
                <w:txbxContent>
                  <w:p w14:paraId="3705A624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9" w14:textId="77777777" w:rsidR="00F441EC" w:rsidRDefault="00F441EC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A" w14:textId="697668CD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600" behindDoc="1" locked="0" layoutInCell="1" allowOverlap="1" wp14:anchorId="3705A5D9" wp14:editId="2AF739F0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5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4" type="#_x0000_t202" style="position:absolute;margin-left:293.15pt;margin-top:796.6pt;width:9.05pt;height:12pt;z-index:-14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" filled="f" stroked="f">
              <v:textbox inset="0,0,0,0">
                <w:txbxContent>
                  <w:p w14:paraId="3705A625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B" w14:textId="316C7FAB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624" behindDoc="1" locked="0" layoutInCell="1" allowOverlap="1" wp14:anchorId="3705A5DA" wp14:editId="16074EF3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6" w14:textId="77777777" w:rsidR="00F441EC" w:rsidRDefault="00BC0B32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5" type="#_x0000_t202" style="position:absolute;margin-left:291.6pt;margin-top:796.6pt;width:12.1pt;height:12pt;z-index:-14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OdsA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" filled="f" stroked="f">
              <v:textbox inset="0,0,0,0">
                <w:txbxContent>
                  <w:p w14:paraId="3705A626" w14:textId="77777777" w:rsidR="00F441EC" w:rsidRDefault="00BC0B32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C" w14:textId="36C2359C" w:rsidR="00F441EC" w:rsidRDefault="00BC0B3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1648" behindDoc="1" locked="0" layoutInCell="1" allowOverlap="1" wp14:anchorId="3705A5DB" wp14:editId="1D613F32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5A627" w14:textId="77777777" w:rsidR="00F441EC" w:rsidRDefault="00BC0B32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5A5D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6" type="#_x0000_t202" style="position:absolute;margin-left:290.6pt;margin-top:796.6pt;width:14.1pt;height:12pt;z-index:-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jUsAIAALA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" filled="f" stroked="f">
              <v:textbox inset="0,0,0,0">
                <w:txbxContent>
                  <w:p w14:paraId="3705A627" w14:textId="77777777" w:rsidR="00F441EC" w:rsidRDefault="00BC0B32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5A5CD" w14:textId="77777777" w:rsidR="00F441EC" w:rsidRDefault="00F441E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5A5D8" w14:textId="77777777" w:rsidR="00000000" w:rsidRDefault="00BC0B32">
      <w:r>
        <w:separator/>
      </w:r>
    </w:p>
  </w:footnote>
  <w:footnote w:type="continuationSeparator" w:id="0">
    <w:p w14:paraId="3705A5DA" w14:textId="77777777" w:rsidR="00000000" w:rsidRDefault="00BC0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E495C" w14:textId="77777777" w:rsidR="00BC0B32" w:rsidRDefault="00BC0B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CDA2F" w14:textId="77777777" w:rsidR="00BC0B32" w:rsidRDefault="00BC0B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C7E0F" w14:textId="77777777" w:rsidR="00BC0B32" w:rsidRDefault="00BC0B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31063"/>
    <w:multiLevelType w:val="hybridMultilevel"/>
    <w:tmpl w:val="CA269DF4"/>
    <w:lvl w:ilvl="0" w:tplc="11EE1DAC">
      <w:start w:val="1"/>
      <w:numFmt w:val="decimal"/>
      <w:lvlText w:val="%1"/>
      <w:lvlJc w:val="left"/>
      <w:pPr>
        <w:ind w:left="108" w:hanging="413"/>
        <w:jc w:val="left"/>
      </w:pPr>
      <w:rPr>
        <w:rFonts w:ascii="Century Gothic" w:eastAsia="Century Gothic" w:hAnsi="Century Gothic" w:hint="default"/>
        <w:sz w:val="16"/>
        <w:szCs w:val="16"/>
      </w:rPr>
    </w:lvl>
    <w:lvl w:ilvl="1" w:tplc="AB6A71E0">
      <w:start w:val="1"/>
      <w:numFmt w:val="bullet"/>
      <w:lvlText w:val="•"/>
      <w:lvlJc w:val="left"/>
      <w:pPr>
        <w:ind w:left="2358" w:hanging="413"/>
      </w:pPr>
      <w:rPr>
        <w:rFonts w:hint="default"/>
      </w:rPr>
    </w:lvl>
    <w:lvl w:ilvl="2" w:tplc="06F0952C">
      <w:start w:val="1"/>
      <w:numFmt w:val="bullet"/>
      <w:lvlText w:val="•"/>
      <w:lvlJc w:val="left"/>
      <w:pPr>
        <w:ind w:left="4608" w:hanging="413"/>
      </w:pPr>
      <w:rPr>
        <w:rFonts w:hint="default"/>
      </w:rPr>
    </w:lvl>
    <w:lvl w:ilvl="3" w:tplc="60C6F45A">
      <w:start w:val="1"/>
      <w:numFmt w:val="bullet"/>
      <w:lvlText w:val="•"/>
      <w:lvlJc w:val="left"/>
      <w:pPr>
        <w:ind w:left="6859" w:hanging="413"/>
      </w:pPr>
      <w:rPr>
        <w:rFonts w:hint="default"/>
      </w:rPr>
    </w:lvl>
    <w:lvl w:ilvl="4" w:tplc="EA3CA216">
      <w:start w:val="1"/>
      <w:numFmt w:val="bullet"/>
      <w:lvlText w:val="•"/>
      <w:lvlJc w:val="left"/>
      <w:pPr>
        <w:ind w:left="9109" w:hanging="413"/>
      </w:pPr>
      <w:rPr>
        <w:rFonts w:hint="default"/>
      </w:rPr>
    </w:lvl>
    <w:lvl w:ilvl="5" w:tplc="AE36DE72">
      <w:start w:val="1"/>
      <w:numFmt w:val="bullet"/>
      <w:lvlText w:val="•"/>
      <w:lvlJc w:val="left"/>
      <w:pPr>
        <w:ind w:left="11360" w:hanging="413"/>
      </w:pPr>
      <w:rPr>
        <w:rFonts w:hint="default"/>
      </w:rPr>
    </w:lvl>
    <w:lvl w:ilvl="6" w:tplc="48986256">
      <w:start w:val="1"/>
      <w:numFmt w:val="bullet"/>
      <w:lvlText w:val="•"/>
      <w:lvlJc w:val="left"/>
      <w:pPr>
        <w:ind w:left="13610" w:hanging="413"/>
      </w:pPr>
      <w:rPr>
        <w:rFonts w:hint="default"/>
      </w:rPr>
    </w:lvl>
    <w:lvl w:ilvl="7" w:tplc="DD48B458">
      <w:start w:val="1"/>
      <w:numFmt w:val="bullet"/>
      <w:lvlText w:val="•"/>
      <w:lvlJc w:val="left"/>
      <w:pPr>
        <w:ind w:left="15861" w:hanging="413"/>
      </w:pPr>
      <w:rPr>
        <w:rFonts w:hint="default"/>
      </w:rPr>
    </w:lvl>
    <w:lvl w:ilvl="8" w:tplc="383CABE4">
      <w:start w:val="1"/>
      <w:numFmt w:val="bullet"/>
      <w:lvlText w:val="•"/>
      <w:lvlJc w:val="left"/>
      <w:pPr>
        <w:ind w:left="18111" w:hanging="413"/>
      </w:pPr>
      <w:rPr>
        <w:rFonts w:hint="default"/>
      </w:rPr>
    </w:lvl>
  </w:abstractNum>
  <w:abstractNum w:abstractNumId="1" w15:restartNumberingAfterBreak="0">
    <w:nsid w:val="01735782"/>
    <w:multiLevelType w:val="hybridMultilevel"/>
    <w:tmpl w:val="C5E0AFBA"/>
    <w:lvl w:ilvl="0" w:tplc="E18C3DF4">
      <w:start w:val="1"/>
      <w:numFmt w:val="decimal"/>
      <w:lvlText w:val="%1."/>
      <w:lvlJc w:val="left"/>
      <w:pPr>
        <w:ind w:left="468" w:hanging="360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0818018A">
      <w:start w:val="1"/>
      <w:numFmt w:val="bullet"/>
      <w:lvlText w:val="•"/>
      <w:lvlJc w:val="left"/>
      <w:pPr>
        <w:ind w:left="1491" w:hanging="360"/>
      </w:pPr>
      <w:rPr>
        <w:rFonts w:hint="default"/>
      </w:rPr>
    </w:lvl>
    <w:lvl w:ilvl="2" w:tplc="67F2075E">
      <w:start w:val="1"/>
      <w:numFmt w:val="bullet"/>
      <w:lvlText w:val="•"/>
      <w:lvlJc w:val="left"/>
      <w:pPr>
        <w:ind w:left="2515" w:hanging="360"/>
      </w:pPr>
      <w:rPr>
        <w:rFonts w:hint="default"/>
      </w:rPr>
    </w:lvl>
    <w:lvl w:ilvl="3" w:tplc="13564B80">
      <w:start w:val="1"/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D1FC4152">
      <w:start w:val="1"/>
      <w:numFmt w:val="bullet"/>
      <w:lvlText w:val="•"/>
      <w:lvlJc w:val="left"/>
      <w:pPr>
        <w:ind w:left="4563" w:hanging="360"/>
      </w:pPr>
      <w:rPr>
        <w:rFonts w:hint="default"/>
      </w:rPr>
    </w:lvl>
    <w:lvl w:ilvl="5" w:tplc="620AA394">
      <w:start w:val="1"/>
      <w:numFmt w:val="bullet"/>
      <w:lvlText w:val="•"/>
      <w:lvlJc w:val="left"/>
      <w:pPr>
        <w:ind w:left="5587" w:hanging="360"/>
      </w:pPr>
      <w:rPr>
        <w:rFonts w:hint="default"/>
      </w:rPr>
    </w:lvl>
    <w:lvl w:ilvl="6" w:tplc="FFE80D3E">
      <w:start w:val="1"/>
      <w:numFmt w:val="bullet"/>
      <w:lvlText w:val="•"/>
      <w:lvlJc w:val="left"/>
      <w:pPr>
        <w:ind w:left="6611" w:hanging="360"/>
      </w:pPr>
      <w:rPr>
        <w:rFonts w:hint="default"/>
      </w:rPr>
    </w:lvl>
    <w:lvl w:ilvl="7" w:tplc="8082A1EA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0736E4FA">
      <w:start w:val="1"/>
      <w:numFmt w:val="bullet"/>
      <w:lvlText w:val="•"/>
      <w:lvlJc w:val="left"/>
      <w:pPr>
        <w:ind w:left="8658" w:hanging="360"/>
      </w:pPr>
      <w:rPr>
        <w:rFonts w:hint="default"/>
      </w:rPr>
    </w:lvl>
  </w:abstractNum>
  <w:abstractNum w:abstractNumId="2" w15:restartNumberingAfterBreak="0">
    <w:nsid w:val="0F6D6B9D"/>
    <w:multiLevelType w:val="hybridMultilevel"/>
    <w:tmpl w:val="520893D0"/>
    <w:lvl w:ilvl="0" w:tplc="FD4A8BFA">
      <w:start w:val="1"/>
      <w:numFmt w:val="bullet"/>
      <w:lvlText w:val="-"/>
      <w:lvlJc w:val="left"/>
      <w:pPr>
        <w:ind w:left="241" w:hanging="171"/>
      </w:pPr>
      <w:rPr>
        <w:rFonts w:ascii="Calibri" w:eastAsia="Calibri" w:hAnsi="Calibri" w:hint="default"/>
        <w:w w:val="99"/>
        <w:sz w:val="14"/>
        <w:szCs w:val="14"/>
      </w:rPr>
    </w:lvl>
    <w:lvl w:ilvl="1" w:tplc="9EE8BFF8">
      <w:start w:val="1"/>
      <w:numFmt w:val="bullet"/>
      <w:lvlText w:val="•"/>
      <w:lvlJc w:val="left"/>
      <w:pPr>
        <w:ind w:left="513" w:hanging="171"/>
      </w:pPr>
      <w:rPr>
        <w:rFonts w:hint="default"/>
      </w:rPr>
    </w:lvl>
    <w:lvl w:ilvl="2" w:tplc="10F27EA6">
      <w:start w:val="1"/>
      <w:numFmt w:val="bullet"/>
      <w:lvlText w:val="•"/>
      <w:lvlJc w:val="left"/>
      <w:pPr>
        <w:ind w:left="784" w:hanging="171"/>
      </w:pPr>
      <w:rPr>
        <w:rFonts w:hint="default"/>
      </w:rPr>
    </w:lvl>
    <w:lvl w:ilvl="3" w:tplc="1B9448D4">
      <w:start w:val="1"/>
      <w:numFmt w:val="bullet"/>
      <w:lvlText w:val="•"/>
      <w:lvlJc w:val="left"/>
      <w:pPr>
        <w:ind w:left="1056" w:hanging="171"/>
      </w:pPr>
      <w:rPr>
        <w:rFonts w:hint="default"/>
      </w:rPr>
    </w:lvl>
    <w:lvl w:ilvl="4" w:tplc="6D944CA6">
      <w:start w:val="1"/>
      <w:numFmt w:val="bullet"/>
      <w:lvlText w:val="•"/>
      <w:lvlJc w:val="left"/>
      <w:pPr>
        <w:ind w:left="1327" w:hanging="171"/>
      </w:pPr>
      <w:rPr>
        <w:rFonts w:hint="default"/>
      </w:rPr>
    </w:lvl>
    <w:lvl w:ilvl="5" w:tplc="CDC4952E">
      <w:start w:val="1"/>
      <w:numFmt w:val="bullet"/>
      <w:lvlText w:val="•"/>
      <w:lvlJc w:val="left"/>
      <w:pPr>
        <w:ind w:left="1599" w:hanging="171"/>
      </w:pPr>
      <w:rPr>
        <w:rFonts w:hint="default"/>
      </w:rPr>
    </w:lvl>
    <w:lvl w:ilvl="6" w:tplc="80548EDA">
      <w:start w:val="1"/>
      <w:numFmt w:val="bullet"/>
      <w:lvlText w:val="•"/>
      <w:lvlJc w:val="left"/>
      <w:pPr>
        <w:ind w:left="1871" w:hanging="171"/>
      </w:pPr>
      <w:rPr>
        <w:rFonts w:hint="default"/>
      </w:rPr>
    </w:lvl>
    <w:lvl w:ilvl="7" w:tplc="A8B01BBC">
      <w:start w:val="1"/>
      <w:numFmt w:val="bullet"/>
      <w:lvlText w:val="•"/>
      <w:lvlJc w:val="left"/>
      <w:pPr>
        <w:ind w:left="2142" w:hanging="171"/>
      </w:pPr>
      <w:rPr>
        <w:rFonts w:hint="default"/>
      </w:rPr>
    </w:lvl>
    <w:lvl w:ilvl="8" w:tplc="47DE67CA">
      <w:start w:val="1"/>
      <w:numFmt w:val="bullet"/>
      <w:lvlText w:val="•"/>
      <w:lvlJc w:val="left"/>
      <w:pPr>
        <w:ind w:left="2414" w:hanging="171"/>
      </w:pPr>
      <w:rPr>
        <w:rFonts w:hint="default"/>
      </w:rPr>
    </w:lvl>
  </w:abstractNum>
  <w:abstractNum w:abstractNumId="3" w15:restartNumberingAfterBreak="0">
    <w:nsid w:val="12B438E6"/>
    <w:multiLevelType w:val="hybridMultilevel"/>
    <w:tmpl w:val="2C483E74"/>
    <w:lvl w:ilvl="0" w:tplc="3D6242CA">
      <w:start w:val="1"/>
      <w:numFmt w:val="bullet"/>
      <w:lvlText w:val="-"/>
      <w:lvlJc w:val="left"/>
      <w:pPr>
        <w:ind w:left="42" w:hanging="113"/>
      </w:pPr>
      <w:rPr>
        <w:rFonts w:ascii="Century Gothic" w:eastAsia="Century Gothic" w:hAnsi="Century Gothic" w:hint="default"/>
        <w:b/>
        <w:bCs/>
        <w:sz w:val="16"/>
        <w:szCs w:val="16"/>
      </w:rPr>
    </w:lvl>
    <w:lvl w:ilvl="1" w:tplc="B8841110">
      <w:start w:val="1"/>
      <w:numFmt w:val="bullet"/>
      <w:lvlText w:val="•"/>
      <w:lvlJc w:val="left"/>
      <w:pPr>
        <w:ind w:left="135" w:hanging="113"/>
      </w:pPr>
      <w:rPr>
        <w:rFonts w:hint="default"/>
      </w:rPr>
    </w:lvl>
    <w:lvl w:ilvl="2" w:tplc="DBC0F40E">
      <w:start w:val="1"/>
      <w:numFmt w:val="bullet"/>
      <w:lvlText w:val="•"/>
      <w:lvlJc w:val="left"/>
      <w:pPr>
        <w:ind w:left="228" w:hanging="113"/>
      </w:pPr>
      <w:rPr>
        <w:rFonts w:hint="default"/>
      </w:rPr>
    </w:lvl>
    <w:lvl w:ilvl="3" w:tplc="6F94FEB8">
      <w:start w:val="1"/>
      <w:numFmt w:val="bullet"/>
      <w:lvlText w:val="•"/>
      <w:lvlJc w:val="left"/>
      <w:pPr>
        <w:ind w:left="322" w:hanging="113"/>
      </w:pPr>
      <w:rPr>
        <w:rFonts w:hint="default"/>
      </w:rPr>
    </w:lvl>
    <w:lvl w:ilvl="4" w:tplc="6AF47404">
      <w:start w:val="1"/>
      <w:numFmt w:val="bullet"/>
      <w:lvlText w:val="•"/>
      <w:lvlJc w:val="left"/>
      <w:pPr>
        <w:ind w:left="415" w:hanging="113"/>
      </w:pPr>
      <w:rPr>
        <w:rFonts w:hint="default"/>
      </w:rPr>
    </w:lvl>
    <w:lvl w:ilvl="5" w:tplc="5100DA8A">
      <w:start w:val="1"/>
      <w:numFmt w:val="bullet"/>
      <w:lvlText w:val="•"/>
      <w:lvlJc w:val="left"/>
      <w:pPr>
        <w:ind w:left="508" w:hanging="113"/>
      </w:pPr>
      <w:rPr>
        <w:rFonts w:hint="default"/>
      </w:rPr>
    </w:lvl>
    <w:lvl w:ilvl="6" w:tplc="584495A0">
      <w:start w:val="1"/>
      <w:numFmt w:val="bullet"/>
      <w:lvlText w:val="•"/>
      <w:lvlJc w:val="left"/>
      <w:pPr>
        <w:ind w:left="602" w:hanging="113"/>
      </w:pPr>
      <w:rPr>
        <w:rFonts w:hint="default"/>
      </w:rPr>
    </w:lvl>
    <w:lvl w:ilvl="7" w:tplc="A8D802CE">
      <w:start w:val="1"/>
      <w:numFmt w:val="bullet"/>
      <w:lvlText w:val="•"/>
      <w:lvlJc w:val="left"/>
      <w:pPr>
        <w:ind w:left="695" w:hanging="113"/>
      </w:pPr>
      <w:rPr>
        <w:rFonts w:hint="default"/>
      </w:rPr>
    </w:lvl>
    <w:lvl w:ilvl="8" w:tplc="14068192">
      <w:start w:val="1"/>
      <w:numFmt w:val="bullet"/>
      <w:lvlText w:val="•"/>
      <w:lvlJc w:val="left"/>
      <w:pPr>
        <w:ind w:left="788" w:hanging="113"/>
      </w:pPr>
      <w:rPr>
        <w:rFonts w:hint="default"/>
      </w:rPr>
    </w:lvl>
  </w:abstractNum>
  <w:abstractNum w:abstractNumId="4" w15:restartNumberingAfterBreak="0">
    <w:nsid w:val="14955F1A"/>
    <w:multiLevelType w:val="hybridMultilevel"/>
    <w:tmpl w:val="8802371A"/>
    <w:lvl w:ilvl="0" w:tplc="2E5CCD4A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38A2F602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71A8D35E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704439F2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4796A47E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FD60171A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C7188D16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0870F34A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188C08AA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5" w15:restartNumberingAfterBreak="0">
    <w:nsid w:val="152C691E"/>
    <w:multiLevelType w:val="hybridMultilevel"/>
    <w:tmpl w:val="EAC064D6"/>
    <w:lvl w:ilvl="0" w:tplc="C2769C4C">
      <w:start w:val="1"/>
      <w:numFmt w:val="bullet"/>
      <w:lvlText w:val="-"/>
      <w:lvlJc w:val="left"/>
      <w:pPr>
        <w:ind w:left="155" w:hanging="113"/>
      </w:pPr>
      <w:rPr>
        <w:rFonts w:ascii="Century Gothic" w:eastAsia="Century Gothic" w:hAnsi="Century Gothic" w:hint="default"/>
        <w:b/>
        <w:bCs/>
        <w:sz w:val="16"/>
        <w:szCs w:val="16"/>
      </w:rPr>
    </w:lvl>
    <w:lvl w:ilvl="1" w:tplc="76AE79A0">
      <w:start w:val="1"/>
      <w:numFmt w:val="bullet"/>
      <w:lvlText w:val="•"/>
      <w:lvlJc w:val="left"/>
      <w:pPr>
        <w:ind w:left="237" w:hanging="113"/>
      </w:pPr>
      <w:rPr>
        <w:rFonts w:hint="default"/>
      </w:rPr>
    </w:lvl>
    <w:lvl w:ilvl="2" w:tplc="6FD4ABEE">
      <w:start w:val="1"/>
      <w:numFmt w:val="bullet"/>
      <w:lvlText w:val="•"/>
      <w:lvlJc w:val="left"/>
      <w:pPr>
        <w:ind w:left="319" w:hanging="113"/>
      </w:pPr>
      <w:rPr>
        <w:rFonts w:hint="default"/>
      </w:rPr>
    </w:lvl>
    <w:lvl w:ilvl="3" w:tplc="709435E8">
      <w:start w:val="1"/>
      <w:numFmt w:val="bullet"/>
      <w:lvlText w:val="•"/>
      <w:lvlJc w:val="left"/>
      <w:pPr>
        <w:ind w:left="401" w:hanging="113"/>
      </w:pPr>
      <w:rPr>
        <w:rFonts w:hint="default"/>
      </w:rPr>
    </w:lvl>
    <w:lvl w:ilvl="4" w:tplc="7C80B2AE">
      <w:start w:val="1"/>
      <w:numFmt w:val="bullet"/>
      <w:lvlText w:val="•"/>
      <w:lvlJc w:val="left"/>
      <w:pPr>
        <w:ind w:left="483" w:hanging="113"/>
      </w:pPr>
      <w:rPr>
        <w:rFonts w:hint="default"/>
      </w:rPr>
    </w:lvl>
    <w:lvl w:ilvl="5" w:tplc="3C9A6C06">
      <w:start w:val="1"/>
      <w:numFmt w:val="bullet"/>
      <w:lvlText w:val="•"/>
      <w:lvlJc w:val="left"/>
      <w:pPr>
        <w:ind w:left="565" w:hanging="113"/>
      </w:pPr>
      <w:rPr>
        <w:rFonts w:hint="default"/>
      </w:rPr>
    </w:lvl>
    <w:lvl w:ilvl="6" w:tplc="9AC4CD66">
      <w:start w:val="1"/>
      <w:numFmt w:val="bullet"/>
      <w:lvlText w:val="•"/>
      <w:lvlJc w:val="left"/>
      <w:pPr>
        <w:ind w:left="647" w:hanging="113"/>
      </w:pPr>
      <w:rPr>
        <w:rFonts w:hint="default"/>
      </w:rPr>
    </w:lvl>
    <w:lvl w:ilvl="7" w:tplc="5D1A24C2">
      <w:start w:val="1"/>
      <w:numFmt w:val="bullet"/>
      <w:lvlText w:val="•"/>
      <w:lvlJc w:val="left"/>
      <w:pPr>
        <w:ind w:left="729" w:hanging="113"/>
      </w:pPr>
      <w:rPr>
        <w:rFonts w:hint="default"/>
      </w:rPr>
    </w:lvl>
    <w:lvl w:ilvl="8" w:tplc="9C7831B4">
      <w:start w:val="1"/>
      <w:numFmt w:val="bullet"/>
      <w:lvlText w:val="•"/>
      <w:lvlJc w:val="left"/>
      <w:pPr>
        <w:ind w:left="811" w:hanging="113"/>
      </w:pPr>
      <w:rPr>
        <w:rFonts w:hint="default"/>
      </w:rPr>
    </w:lvl>
  </w:abstractNum>
  <w:abstractNum w:abstractNumId="6" w15:restartNumberingAfterBreak="0">
    <w:nsid w:val="179F5E19"/>
    <w:multiLevelType w:val="hybridMultilevel"/>
    <w:tmpl w:val="4CFA6906"/>
    <w:lvl w:ilvl="0" w:tplc="951A884C">
      <w:start w:val="1"/>
      <w:numFmt w:val="decimal"/>
      <w:lvlText w:val="%1"/>
      <w:lvlJc w:val="left"/>
      <w:pPr>
        <w:ind w:left="108" w:hanging="228"/>
        <w:jc w:val="left"/>
      </w:pPr>
      <w:rPr>
        <w:rFonts w:ascii="Century Gothic" w:eastAsia="Century Gothic" w:hAnsi="Century Gothic" w:hint="default"/>
        <w:sz w:val="15"/>
        <w:szCs w:val="15"/>
      </w:rPr>
    </w:lvl>
    <w:lvl w:ilvl="1" w:tplc="5E2879E6">
      <w:start w:val="1"/>
      <w:numFmt w:val="bullet"/>
      <w:lvlText w:val="•"/>
      <w:lvlJc w:val="left"/>
      <w:pPr>
        <w:ind w:left="2346" w:hanging="228"/>
      </w:pPr>
      <w:rPr>
        <w:rFonts w:hint="default"/>
      </w:rPr>
    </w:lvl>
    <w:lvl w:ilvl="2" w:tplc="126C18CA">
      <w:start w:val="1"/>
      <w:numFmt w:val="bullet"/>
      <w:lvlText w:val="•"/>
      <w:lvlJc w:val="left"/>
      <w:pPr>
        <w:ind w:left="4584" w:hanging="228"/>
      </w:pPr>
      <w:rPr>
        <w:rFonts w:hint="default"/>
      </w:rPr>
    </w:lvl>
    <w:lvl w:ilvl="3" w:tplc="60D8C7E6">
      <w:start w:val="1"/>
      <w:numFmt w:val="bullet"/>
      <w:lvlText w:val="•"/>
      <w:lvlJc w:val="left"/>
      <w:pPr>
        <w:ind w:left="6823" w:hanging="228"/>
      </w:pPr>
      <w:rPr>
        <w:rFonts w:hint="default"/>
      </w:rPr>
    </w:lvl>
    <w:lvl w:ilvl="4" w:tplc="60F2B436">
      <w:start w:val="1"/>
      <w:numFmt w:val="bullet"/>
      <w:lvlText w:val="•"/>
      <w:lvlJc w:val="left"/>
      <w:pPr>
        <w:ind w:left="9061" w:hanging="228"/>
      </w:pPr>
      <w:rPr>
        <w:rFonts w:hint="default"/>
      </w:rPr>
    </w:lvl>
    <w:lvl w:ilvl="5" w:tplc="ECF658BA">
      <w:start w:val="1"/>
      <w:numFmt w:val="bullet"/>
      <w:lvlText w:val="•"/>
      <w:lvlJc w:val="left"/>
      <w:pPr>
        <w:ind w:left="11300" w:hanging="228"/>
      </w:pPr>
      <w:rPr>
        <w:rFonts w:hint="default"/>
      </w:rPr>
    </w:lvl>
    <w:lvl w:ilvl="6" w:tplc="381268B6">
      <w:start w:val="1"/>
      <w:numFmt w:val="bullet"/>
      <w:lvlText w:val="•"/>
      <w:lvlJc w:val="left"/>
      <w:pPr>
        <w:ind w:left="13538" w:hanging="228"/>
      </w:pPr>
      <w:rPr>
        <w:rFonts w:hint="default"/>
      </w:rPr>
    </w:lvl>
    <w:lvl w:ilvl="7" w:tplc="7C962360">
      <w:start w:val="1"/>
      <w:numFmt w:val="bullet"/>
      <w:lvlText w:val="•"/>
      <w:lvlJc w:val="left"/>
      <w:pPr>
        <w:ind w:left="15777" w:hanging="228"/>
      </w:pPr>
      <w:rPr>
        <w:rFonts w:hint="default"/>
      </w:rPr>
    </w:lvl>
    <w:lvl w:ilvl="8" w:tplc="9C446572">
      <w:start w:val="1"/>
      <w:numFmt w:val="bullet"/>
      <w:lvlText w:val="•"/>
      <w:lvlJc w:val="left"/>
      <w:pPr>
        <w:ind w:left="18015" w:hanging="228"/>
      </w:pPr>
      <w:rPr>
        <w:rFonts w:hint="default"/>
      </w:rPr>
    </w:lvl>
  </w:abstractNum>
  <w:abstractNum w:abstractNumId="7" w15:restartNumberingAfterBreak="0">
    <w:nsid w:val="21253A1D"/>
    <w:multiLevelType w:val="hybridMultilevel"/>
    <w:tmpl w:val="566CCE00"/>
    <w:lvl w:ilvl="0" w:tplc="4E8CDA04">
      <w:start w:val="1"/>
      <w:numFmt w:val="upperLetter"/>
      <w:lvlText w:val="%1."/>
      <w:lvlJc w:val="left"/>
      <w:pPr>
        <w:ind w:left="391" w:hanging="284"/>
        <w:jc w:val="left"/>
      </w:pPr>
      <w:rPr>
        <w:rFonts w:ascii="Century Gothic" w:eastAsia="Century Gothic" w:hAnsi="Century Gothic" w:hint="default"/>
        <w:spacing w:val="-4"/>
        <w:sz w:val="16"/>
        <w:szCs w:val="16"/>
      </w:rPr>
    </w:lvl>
    <w:lvl w:ilvl="1" w:tplc="46EE6B06">
      <w:start w:val="1"/>
      <w:numFmt w:val="bullet"/>
      <w:lvlText w:val="•"/>
      <w:lvlJc w:val="left"/>
      <w:pPr>
        <w:ind w:left="2601" w:hanging="284"/>
      </w:pPr>
      <w:rPr>
        <w:rFonts w:hint="default"/>
      </w:rPr>
    </w:lvl>
    <w:lvl w:ilvl="2" w:tplc="2BF49CBE">
      <w:start w:val="1"/>
      <w:numFmt w:val="bullet"/>
      <w:lvlText w:val="•"/>
      <w:lvlJc w:val="left"/>
      <w:pPr>
        <w:ind w:left="4811" w:hanging="284"/>
      </w:pPr>
      <w:rPr>
        <w:rFonts w:hint="default"/>
      </w:rPr>
    </w:lvl>
    <w:lvl w:ilvl="3" w:tplc="ABA6ABE0">
      <w:start w:val="1"/>
      <w:numFmt w:val="bullet"/>
      <w:lvlText w:val="•"/>
      <w:lvlJc w:val="left"/>
      <w:pPr>
        <w:ind w:left="7021" w:hanging="284"/>
      </w:pPr>
      <w:rPr>
        <w:rFonts w:hint="default"/>
      </w:rPr>
    </w:lvl>
    <w:lvl w:ilvl="4" w:tplc="58B69E6A">
      <w:start w:val="1"/>
      <w:numFmt w:val="bullet"/>
      <w:lvlText w:val="•"/>
      <w:lvlJc w:val="left"/>
      <w:pPr>
        <w:ind w:left="9231" w:hanging="284"/>
      </w:pPr>
      <w:rPr>
        <w:rFonts w:hint="default"/>
      </w:rPr>
    </w:lvl>
    <w:lvl w:ilvl="5" w:tplc="E1309B06">
      <w:start w:val="1"/>
      <w:numFmt w:val="bullet"/>
      <w:lvlText w:val="•"/>
      <w:lvlJc w:val="left"/>
      <w:pPr>
        <w:ind w:left="11442" w:hanging="284"/>
      </w:pPr>
      <w:rPr>
        <w:rFonts w:hint="default"/>
      </w:rPr>
    </w:lvl>
    <w:lvl w:ilvl="6" w:tplc="C860935C">
      <w:start w:val="1"/>
      <w:numFmt w:val="bullet"/>
      <w:lvlText w:val="•"/>
      <w:lvlJc w:val="left"/>
      <w:pPr>
        <w:ind w:left="13652" w:hanging="284"/>
      </w:pPr>
      <w:rPr>
        <w:rFonts w:hint="default"/>
      </w:rPr>
    </w:lvl>
    <w:lvl w:ilvl="7" w:tplc="CA34A61A">
      <w:start w:val="1"/>
      <w:numFmt w:val="bullet"/>
      <w:lvlText w:val="•"/>
      <w:lvlJc w:val="left"/>
      <w:pPr>
        <w:ind w:left="15862" w:hanging="284"/>
      </w:pPr>
      <w:rPr>
        <w:rFonts w:hint="default"/>
      </w:rPr>
    </w:lvl>
    <w:lvl w:ilvl="8" w:tplc="D352B1A2">
      <w:start w:val="1"/>
      <w:numFmt w:val="bullet"/>
      <w:lvlText w:val="•"/>
      <w:lvlJc w:val="left"/>
      <w:pPr>
        <w:ind w:left="18072" w:hanging="284"/>
      </w:pPr>
      <w:rPr>
        <w:rFonts w:hint="default"/>
      </w:rPr>
    </w:lvl>
  </w:abstractNum>
  <w:abstractNum w:abstractNumId="8" w15:restartNumberingAfterBreak="0">
    <w:nsid w:val="23023CCB"/>
    <w:multiLevelType w:val="hybridMultilevel"/>
    <w:tmpl w:val="E4866D5A"/>
    <w:lvl w:ilvl="0" w:tplc="6E8EA35E">
      <w:start w:val="1"/>
      <w:numFmt w:val="bullet"/>
      <w:lvlText w:val="-"/>
      <w:lvlJc w:val="left"/>
      <w:pPr>
        <w:ind w:left="241" w:hanging="171"/>
      </w:pPr>
      <w:rPr>
        <w:rFonts w:ascii="Calibri" w:eastAsia="Calibri" w:hAnsi="Calibri" w:hint="default"/>
        <w:w w:val="99"/>
        <w:sz w:val="14"/>
        <w:szCs w:val="14"/>
      </w:rPr>
    </w:lvl>
    <w:lvl w:ilvl="1" w:tplc="FCFE589A">
      <w:start w:val="1"/>
      <w:numFmt w:val="bullet"/>
      <w:lvlText w:val="•"/>
      <w:lvlJc w:val="left"/>
      <w:pPr>
        <w:ind w:left="513" w:hanging="171"/>
      </w:pPr>
      <w:rPr>
        <w:rFonts w:hint="default"/>
      </w:rPr>
    </w:lvl>
    <w:lvl w:ilvl="2" w:tplc="9AE81F46">
      <w:start w:val="1"/>
      <w:numFmt w:val="bullet"/>
      <w:lvlText w:val="•"/>
      <w:lvlJc w:val="left"/>
      <w:pPr>
        <w:ind w:left="784" w:hanging="171"/>
      </w:pPr>
      <w:rPr>
        <w:rFonts w:hint="default"/>
      </w:rPr>
    </w:lvl>
    <w:lvl w:ilvl="3" w:tplc="1CAEAE8C">
      <w:start w:val="1"/>
      <w:numFmt w:val="bullet"/>
      <w:lvlText w:val="•"/>
      <w:lvlJc w:val="left"/>
      <w:pPr>
        <w:ind w:left="1056" w:hanging="171"/>
      </w:pPr>
      <w:rPr>
        <w:rFonts w:hint="default"/>
      </w:rPr>
    </w:lvl>
    <w:lvl w:ilvl="4" w:tplc="DD1C0C70">
      <w:start w:val="1"/>
      <w:numFmt w:val="bullet"/>
      <w:lvlText w:val="•"/>
      <w:lvlJc w:val="left"/>
      <w:pPr>
        <w:ind w:left="1327" w:hanging="171"/>
      </w:pPr>
      <w:rPr>
        <w:rFonts w:hint="default"/>
      </w:rPr>
    </w:lvl>
    <w:lvl w:ilvl="5" w:tplc="747AF0C2">
      <w:start w:val="1"/>
      <w:numFmt w:val="bullet"/>
      <w:lvlText w:val="•"/>
      <w:lvlJc w:val="left"/>
      <w:pPr>
        <w:ind w:left="1599" w:hanging="171"/>
      </w:pPr>
      <w:rPr>
        <w:rFonts w:hint="default"/>
      </w:rPr>
    </w:lvl>
    <w:lvl w:ilvl="6" w:tplc="DA9E607A">
      <w:start w:val="1"/>
      <w:numFmt w:val="bullet"/>
      <w:lvlText w:val="•"/>
      <w:lvlJc w:val="left"/>
      <w:pPr>
        <w:ind w:left="1871" w:hanging="171"/>
      </w:pPr>
      <w:rPr>
        <w:rFonts w:hint="default"/>
      </w:rPr>
    </w:lvl>
    <w:lvl w:ilvl="7" w:tplc="9126D5B8">
      <w:start w:val="1"/>
      <w:numFmt w:val="bullet"/>
      <w:lvlText w:val="•"/>
      <w:lvlJc w:val="left"/>
      <w:pPr>
        <w:ind w:left="2142" w:hanging="171"/>
      </w:pPr>
      <w:rPr>
        <w:rFonts w:hint="default"/>
      </w:rPr>
    </w:lvl>
    <w:lvl w:ilvl="8" w:tplc="9E56CD02">
      <w:start w:val="1"/>
      <w:numFmt w:val="bullet"/>
      <w:lvlText w:val="•"/>
      <w:lvlJc w:val="left"/>
      <w:pPr>
        <w:ind w:left="2414" w:hanging="171"/>
      </w:pPr>
      <w:rPr>
        <w:rFonts w:hint="default"/>
      </w:rPr>
    </w:lvl>
  </w:abstractNum>
  <w:abstractNum w:abstractNumId="9" w15:restartNumberingAfterBreak="0">
    <w:nsid w:val="23CE3BF5"/>
    <w:multiLevelType w:val="hybridMultilevel"/>
    <w:tmpl w:val="D55A885C"/>
    <w:lvl w:ilvl="0" w:tplc="D1D0B7E2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11F8C424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1F22AF4E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D7CEB342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7FEAC80A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B56449AC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E1E22278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98767508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2BA25C92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10" w15:restartNumberingAfterBreak="0">
    <w:nsid w:val="2A7E5282"/>
    <w:multiLevelType w:val="hybridMultilevel"/>
    <w:tmpl w:val="F84AFA16"/>
    <w:lvl w:ilvl="0" w:tplc="A16E726C">
      <w:start w:val="1"/>
      <w:numFmt w:val="bullet"/>
      <w:lvlText w:val="-"/>
      <w:lvlJc w:val="left"/>
      <w:pPr>
        <w:ind w:left="42" w:hanging="113"/>
      </w:pPr>
      <w:rPr>
        <w:rFonts w:ascii="Century Gothic" w:eastAsia="Century Gothic" w:hAnsi="Century Gothic" w:hint="default"/>
        <w:b/>
        <w:bCs/>
        <w:sz w:val="16"/>
        <w:szCs w:val="16"/>
      </w:rPr>
    </w:lvl>
    <w:lvl w:ilvl="1" w:tplc="19C4C984">
      <w:start w:val="1"/>
      <w:numFmt w:val="bullet"/>
      <w:lvlText w:val="•"/>
      <w:lvlJc w:val="left"/>
      <w:pPr>
        <w:ind w:left="135" w:hanging="113"/>
      </w:pPr>
      <w:rPr>
        <w:rFonts w:hint="default"/>
      </w:rPr>
    </w:lvl>
    <w:lvl w:ilvl="2" w:tplc="4E1CD70E">
      <w:start w:val="1"/>
      <w:numFmt w:val="bullet"/>
      <w:lvlText w:val="•"/>
      <w:lvlJc w:val="left"/>
      <w:pPr>
        <w:ind w:left="228" w:hanging="113"/>
      </w:pPr>
      <w:rPr>
        <w:rFonts w:hint="default"/>
      </w:rPr>
    </w:lvl>
    <w:lvl w:ilvl="3" w:tplc="F3C2E8A2">
      <w:start w:val="1"/>
      <w:numFmt w:val="bullet"/>
      <w:lvlText w:val="•"/>
      <w:lvlJc w:val="left"/>
      <w:pPr>
        <w:ind w:left="322" w:hanging="113"/>
      </w:pPr>
      <w:rPr>
        <w:rFonts w:hint="default"/>
      </w:rPr>
    </w:lvl>
    <w:lvl w:ilvl="4" w:tplc="461ADCF2">
      <w:start w:val="1"/>
      <w:numFmt w:val="bullet"/>
      <w:lvlText w:val="•"/>
      <w:lvlJc w:val="left"/>
      <w:pPr>
        <w:ind w:left="415" w:hanging="113"/>
      </w:pPr>
      <w:rPr>
        <w:rFonts w:hint="default"/>
      </w:rPr>
    </w:lvl>
    <w:lvl w:ilvl="5" w:tplc="F0BE5196">
      <w:start w:val="1"/>
      <w:numFmt w:val="bullet"/>
      <w:lvlText w:val="•"/>
      <w:lvlJc w:val="left"/>
      <w:pPr>
        <w:ind w:left="508" w:hanging="113"/>
      </w:pPr>
      <w:rPr>
        <w:rFonts w:hint="default"/>
      </w:rPr>
    </w:lvl>
    <w:lvl w:ilvl="6" w:tplc="76F281E0">
      <w:start w:val="1"/>
      <w:numFmt w:val="bullet"/>
      <w:lvlText w:val="•"/>
      <w:lvlJc w:val="left"/>
      <w:pPr>
        <w:ind w:left="602" w:hanging="113"/>
      </w:pPr>
      <w:rPr>
        <w:rFonts w:hint="default"/>
      </w:rPr>
    </w:lvl>
    <w:lvl w:ilvl="7" w:tplc="14B019C4">
      <w:start w:val="1"/>
      <w:numFmt w:val="bullet"/>
      <w:lvlText w:val="•"/>
      <w:lvlJc w:val="left"/>
      <w:pPr>
        <w:ind w:left="695" w:hanging="113"/>
      </w:pPr>
      <w:rPr>
        <w:rFonts w:hint="default"/>
      </w:rPr>
    </w:lvl>
    <w:lvl w:ilvl="8" w:tplc="CD7A5788">
      <w:start w:val="1"/>
      <w:numFmt w:val="bullet"/>
      <w:lvlText w:val="•"/>
      <w:lvlJc w:val="left"/>
      <w:pPr>
        <w:ind w:left="788" w:hanging="113"/>
      </w:pPr>
      <w:rPr>
        <w:rFonts w:hint="default"/>
      </w:rPr>
    </w:lvl>
  </w:abstractNum>
  <w:abstractNum w:abstractNumId="11" w15:restartNumberingAfterBreak="0">
    <w:nsid w:val="2D320B01"/>
    <w:multiLevelType w:val="multilevel"/>
    <w:tmpl w:val="A888EA4C"/>
    <w:lvl w:ilvl="0">
      <w:start w:val="2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1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2" w15:restartNumberingAfterBreak="0">
    <w:nsid w:val="35681761"/>
    <w:multiLevelType w:val="hybridMultilevel"/>
    <w:tmpl w:val="33BCFE7E"/>
    <w:lvl w:ilvl="0" w:tplc="E1866E80">
      <w:start w:val="1"/>
      <w:numFmt w:val="bullet"/>
      <w:lvlText w:val="-"/>
      <w:lvlJc w:val="left"/>
      <w:pPr>
        <w:ind w:left="183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85348CEE">
      <w:start w:val="1"/>
      <w:numFmt w:val="bullet"/>
      <w:lvlText w:val="•"/>
      <w:lvlJc w:val="left"/>
      <w:pPr>
        <w:ind w:left="461" w:hanging="113"/>
      </w:pPr>
      <w:rPr>
        <w:rFonts w:hint="default"/>
      </w:rPr>
    </w:lvl>
    <w:lvl w:ilvl="2" w:tplc="2A9C1A42">
      <w:start w:val="1"/>
      <w:numFmt w:val="bullet"/>
      <w:lvlText w:val="•"/>
      <w:lvlJc w:val="left"/>
      <w:pPr>
        <w:ind w:left="738" w:hanging="113"/>
      </w:pPr>
      <w:rPr>
        <w:rFonts w:hint="default"/>
      </w:rPr>
    </w:lvl>
    <w:lvl w:ilvl="3" w:tplc="B3F2BE40">
      <w:start w:val="1"/>
      <w:numFmt w:val="bullet"/>
      <w:lvlText w:val="•"/>
      <w:lvlJc w:val="left"/>
      <w:pPr>
        <w:ind w:left="1016" w:hanging="113"/>
      </w:pPr>
      <w:rPr>
        <w:rFonts w:hint="default"/>
      </w:rPr>
    </w:lvl>
    <w:lvl w:ilvl="4" w:tplc="1EA04B68">
      <w:start w:val="1"/>
      <w:numFmt w:val="bullet"/>
      <w:lvlText w:val="•"/>
      <w:lvlJc w:val="left"/>
      <w:pPr>
        <w:ind w:left="1293" w:hanging="113"/>
      </w:pPr>
      <w:rPr>
        <w:rFonts w:hint="default"/>
      </w:rPr>
    </w:lvl>
    <w:lvl w:ilvl="5" w:tplc="40B6DCF4">
      <w:start w:val="1"/>
      <w:numFmt w:val="bullet"/>
      <w:lvlText w:val="•"/>
      <w:lvlJc w:val="left"/>
      <w:pPr>
        <w:ind w:left="1570" w:hanging="113"/>
      </w:pPr>
      <w:rPr>
        <w:rFonts w:hint="default"/>
      </w:rPr>
    </w:lvl>
    <w:lvl w:ilvl="6" w:tplc="3A6ED864">
      <w:start w:val="1"/>
      <w:numFmt w:val="bullet"/>
      <w:lvlText w:val="•"/>
      <w:lvlJc w:val="left"/>
      <w:pPr>
        <w:ind w:left="1848" w:hanging="113"/>
      </w:pPr>
      <w:rPr>
        <w:rFonts w:hint="default"/>
      </w:rPr>
    </w:lvl>
    <w:lvl w:ilvl="7" w:tplc="35FC6F18">
      <w:start w:val="1"/>
      <w:numFmt w:val="bullet"/>
      <w:lvlText w:val="•"/>
      <w:lvlJc w:val="left"/>
      <w:pPr>
        <w:ind w:left="2125" w:hanging="113"/>
      </w:pPr>
      <w:rPr>
        <w:rFonts w:hint="default"/>
      </w:rPr>
    </w:lvl>
    <w:lvl w:ilvl="8" w:tplc="6350530C">
      <w:start w:val="1"/>
      <w:numFmt w:val="bullet"/>
      <w:lvlText w:val="•"/>
      <w:lvlJc w:val="left"/>
      <w:pPr>
        <w:ind w:left="2403" w:hanging="113"/>
      </w:pPr>
      <w:rPr>
        <w:rFonts w:hint="default"/>
      </w:rPr>
    </w:lvl>
  </w:abstractNum>
  <w:abstractNum w:abstractNumId="13" w15:restartNumberingAfterBreak="0">
    <w:nsid w:val="46920FF3"/>
    <w:multiLevelType w:val="hybridMultilevel"/>
    <w:tmpl w:val="0876DEAA"/>
    <w:lvl w:ilvl="0" w:tplc="B45E1862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D988DDB0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2D42C82E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2548B4D2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60DEA2DA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2DD259EA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FD3A55A0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2EFE0EE8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2F5C4A88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14" w15:restartNumberingAfterBreak="0">
    <w:nsid w:val="5ABA5BC1"/>
    <w:multiLevelType w:val="hybridMultilevel"/>
    <w:tmpl w:val="AD38D1B6"/>
    <w:lvl w:ilvl="0" w:tplc="DDF0D662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09D215C8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EAF6958A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4D6EF79A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88DC04FE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EA3A5C28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E7F67CF8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D9E258CE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3D1E1C40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15" w15:restartNumberingAfterBreak="0">
    <w:nsid w:val="607E1497"/>
    <w:multiLevelType w:val="multilevel"/>
    <w:tmpl w:val="1CE4BD28"/>
    <w:lvl w:ilvl="0">
      <w:start w:val="1"/>
      <w:numFmt w:val="decimal"/>
      <w:lvlText w:val="%1."/>
      <w:lvlJc w:val="left"/>
      <w:pPr>
        <w:ind w:left="547" w:hanging="440"/>
        <w:jc w:val="left"/>
      </w:pPr>
      <w:rPr>
        <w:rFonts w:ascii="Century Gothic" w:eastAsia="Century Gothic" w:hAnsi="Century Gothic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</w:abstractNum>
  <w:abstractNum w:abstractNumId="16" w15:restartNumberingAfterBreak="0">
    <w:nsid w:val="63741B89"/>
    <w:multiLevelType w:val="hybridMultilevel"/>
    <w:tmpl w:val="2B3AC1D2"/>
    <w:lvl w:ilvl="0" w:tplc="46349F00">
      <w:start w:val="1"/>
      <w:numFmt w:val="upperLetter"/>
      <w:lvlText w:val="%1)"/>
      <w:lvlJc w:val="left"/>
      <w:pPr>
        <w:ind w:left="108" w:hanging="274"/>
        <w:jc w:val="left"/>
      </w:pPr>
      <w:rPr>
        <w:rFonts w:hint="default"/>
        <w:spacing w:val="-4"/>
        <w:u w:val="single" w:color="000000"/>
      </w:rPr>
    </w:lvl>
    <w:lvl w:ilvl="1" w:tplc="59E051C4">
      <w:start w:val="1"/>
      <w:numFmt w:val="bullet"/>
      <w:lvlText w:val=""/>
      <w:lvlJc w:val="left"/>
      <w:pPr>
        <w:ind w:left="828" w:hanging="361"/>
      </w:pPr>
      <w:rPr>
        <w:rFonts w:ascii="Symbol" w:eastAsia="Symbol" w:hAnsi="Symbol" w:hint="default"/>
        <w:w w:val="99"/>
        <w:sz w:val="20"/>
        <w:szCs w:val="20"/>
      </w:rPr>
    </w:lvl>
    <w:lvl w:ilvl="2" w:tplc="3306DD08">
      <w:start w:val="1"/>
      <w:numFmt w:val="bullet"/>
      <w:lvlText w:val="•"/>
      <w:lvlJc w:val="left"/>
      <w:pPr>
        <w:ind w:left="1921" w:hanging="361"/>
      </w:pPr>
      <w:rPr>
        <w:rFonts w:hint="default"/>
      </w:rPr>
    </w:lvl>
    <w:lvl w:ilvl="3" w:tplc="F5A8D9C8">
      <w:start w:val="1"/>
      <w:numFmt w:val="bullet"/>
      <w:lvlText w:val="•"/>
      <w:lvlJc w:val="left"/>
      <w:pPr>
        <w:ind w:left="3014" w:hanging="361"/>
      </w:pPr>
      <w:rPr>
        <w:rFonts w:hint="default"/>
      </w:rPr>
    </w:lvl>
    <w:lvl w:ilvl="4" w:tplc="5FB07B5C">
      <w:start w:val="1"/>
      <w:numFmt w:val="bullet"/>
      <w:lvlText w:val="•"/>
      <w:lvlJc w:val="left"/>
      <w:pPr>
        <w:ind w:left="4107" w:hanging="361"/>
      </w:pPr>
      <w:rPr>
        <w:rFonts w:hint="default"/>
      </w:rPr>
    </w:lvl>
    <w:lvl w:ilvl="5" w:tplc="DDA817A6">
      <w:start w:val="1"/>
      <w:numFmt w:val="bullet"/>
      <w:lvlText w:val="•"/>
      <w:lvlJc w:val="left"/>
      <w:pPr>
        <w:ind w:left="5200" w:hanging="361"/>
      </w:pPr>
      <w:rPr>
        <w:rFonts w:hint="default"/>
      </w:rPr>
    </w:lvl>
    <w:lvl w:ilvl="6" w:tplc="8F484350">
      <w:start w:val="1"/>
      <w:numFmt w:val="bullet"/>
      <w:lvlText w:val="•"/>
      <w:lvlJc w:val="left"/>
      <w:pPr>
        <w:ind w:left="6294" w:hanging="361"/>
      </w:pPr>
      <w:rPr>
        <w:rFonts w:hint="default"/>
      </w:rPr>
    </w:lvl>
    <w:lvl w:ilvl="7" w:tplc="A5762A56">
      <w:start w:val="1"/>
      <w:numFmt w:val="bullet"/>
      <w:lvlText w:val="•"/>
      <w:lvlJc w:val="left"/>
      <w:pPr>
        <w:ind w:left="7387" w:hanging="361"/>
      </w:pPr>
      <w:rPr>
        <w:rFonts w:hint="default"/>
      </w:rPr>
    </w:lvl>
    <w:lvl w:ilvl="8" w:tplc="88661CEC">
      <w:start w:val="1"/>
      <w:numFmt w:val="bullet"/>
      <w:lvlText w:val="•"/>
      <w:lvlJc w:val="left"/>
      <w:pPr>
        <w:ind w:left="8480" w:hanging="361"/>
      </w:pPr>
      <w:rPr>
        <w:rFonts w:hint="default"/>
      </w:rPr>
    </w:lvl>
  </w:abstractNum>
  <w:abstractNum w:abstractNumId="17" w15:restartNumberingAfterBreak="0">
    <w:nsid w:val="673775C0"/>
    <w:multiLevelType w:val="hybridMultilevel"/>
    <w:tmpl w:val="0A769E04"/>
    <w:lvl w:ilvl="0" w:tplc="6AA010CC">
      <w:start w:val="1"/>
      <w:numFmt w:val="bullet"/>
      <w:lvlText w:val="-"/>
      <w:lvlJc w:val="left"/>
      <w:pPr>
        <w:ind w:left="183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DF1CBF3E">
      <w:start w:val="1"/>
      <w:numFmt w:val="bullet"/>
      <w:lvlText w:val="•"/>
      <w:lvlJc w:val="left"/>
      <w:pPr>
        <w:ind w:left="461" w:hanging="113"/>
      </w:pPr>
      <w:rPr>
        <w:rFonts w:hint="default"/>
      </w:rPr>
    </w:lvl>
    <w:lvl w:ilvl="2" w:tplc="3F062A32">
      <w:start w:val="1"/>
      <w:numFmt w:val="bullet"/>
      <w:lvlText w:val="•"/>
      <w:lvlJc w:val="left"/>
      <w:pPr>
        <w:ind w:left="738" w:hanging="113"/>
      </w:pPr>
      <w:rPr>
        <w:rFonts w:hint="default"/>
      </w:rPr>
    </w:lvl>
    <w:lvl w:ilvl="3" w:tplc="2E2231A0">
      <w:start w:val="1"/>
      <w:numFmt w:val="bullet"/>
      <w:lvlText w:val="•"/>
      <w:lvlJc w:val="left"/>
      <w:pPr>
        <w:ind w:left="1016" w:hanging="113"/>
      </w:pPr>
      <w:rPr>
        <w:rFonts w:hint="default"/>
      </w:rPr>
    </w:lvl>
    <w:lvl w:ilvl="4" w:tplc="10BA0014">
      <w:start w:val="1"/>
      <w:numFmt w:val="bullet"/>
      <w:lvlText w:val="•"/>
      <w:lvlJc w:val="left"/>
      <w:pPr>
        <w:ind w:left="1293" w:hanging="113"/>
      </w:pPr>
      <w:rPr>
        <w:rFonts w:hint="default"/>
      </w:rPr>
    </w:lvl>
    <w:lvl w:ilvl="5" w:tplc="7D0EF290">
      <w:start w:val="1"/>
      <w:numFmt w:val="bullet"/>
      <w:lvlText w:val="•"/>
      <w:lvlJc w:val="left"/>
      <w:pPr>
        <w:ind w:left="1570" w:hanging="113"/>
      </w:pPr>
      <w:rPr>
        <w:rFonts w:hint="default"/>
      </w:rPr>
    </w:lvl>
    <w:lvl w:ilvl="6" w:tplc="196C8474">
      <w:start w:val="1"/>
      <w:numFmt w:val="bullet"/>
      <w:lvlText w:val="•"/>
      <w:lvlJc w:val="left"/>
      <w:pPr>
        <w:ind w:left="1848" w:hanging="113"/>
      </w:pPr>
      <w:rPr>
        <w:rFonts w:hint="default"/>
      </w:rPr>
    </w:lvl>
    <w:lvl w:ilvl="7" w:tplc="C52A7F2A">
      <w:start w:val="1"/>
      <w:numFmt w:val="bullet"/>
      <w:lvlText w:val="•"/>
      <w:lvlJc w:val="left"/>
      <w:pPr>
        <w:ind w:left="2125" w:hanging="113"/>
      </w:pPr>
      <w:rPr>
        <w:rFonts w:hint="default"/>
      </w:rPr>
    </w:lvl>
    <w:lvl w:ilvl="8" w:tplc="12B4C85C">
      <w:start w:val="1"/>
      <w:numFmt w:val="bullet"/>
      <w:lvlText w:val="•"/>
      <w:lvlJc w:val="left"/>
      <w:pPr>
        <w:ind w:left="2403" w:hanging="113"/>
      </w:pPr>
      <w:rPr>
        <w:rFonts w:hint="default"/>
      </w:rPr>
    </w:lvl>
  </w:abstractNum>
  <w:abstractNum w:abstractNumId="18" w15:restartNumberingAfterBreak="0">
    <w:nsid w:val="69CA2AAE"/>
    <w:multiLevelType w:val="hybridMultilevel"/>
    <w:tmpl w:val="3416B23E"/>
    <w:lvl w:ilvl="0" w:tplc="965260C2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789C9F4A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6EC8508C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5FB0800E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0556275E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B9B8707E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F67EEA8A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3A925D24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B690249E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19" w15:restartNumberingAfterBreak="0">
    <w:nsid w:val="6CF71B22"/>
    <w:multiLevelType w:val="multilevel"/>
    <w:tmpl w:val="395CD95E"/>
    <w:lvl w:ilvl="0">
      <w:start w:val="3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23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6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9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2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7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0" w:hanging="853"/>
      </w:pPr>
      <w:rPr>
        <w:rFonts w:hint="default"/>
      </w:rPr>
    </w:lvl>
  </w:abstractNum>
  <w:abstractNum w:abstractNumId="20" w15:restartNumberingAfterBreak="0">
    <w:nsid w:val="70EA147D"/>
    <w:multiLevelType w:val="multilevel"/>
    <w:tmpl w:val="6DCE1542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b/>
        <w:bCs/>
        <w:color w:val="5F4879"/>
        <w:spacing w:val="-2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38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7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5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4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2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1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9" w:hanging="853"/>
      </w:pPr>
      <w:rPr>
        <w:rFonts w:hint="default"/>
      </w:rPr>
    </w:lvl>
  </w:abstractNum>
  <w:abstractNum w:abstractNumId="21" w15:restartNumberingAfterBreak="0">
    <w:nsid w:val="78076C2A"/>
    <w:multiLevelType w:val="hybridMultilevel"/>
    <w:tmpl w:val="D1ECE6B2"/>
    <w:lvl w:ilvl="0" w:tplc="D03AE584">
      <w:start w:val="1"/>
      <w:numFmt w:val="bullet"/>
      <w:lvlText w:val="-"/>
      <w:lvlJc w:val="left"/>
      <w:pPr>
        <w:ind w:left="167" w:hanging="113"/>
      </w:pPr>
      <w:rPr>
        <w:rFonts w:ascii="Calibri" w:eastAsia="Calibri" w:hAnsi="Calibri" w:hint="default"/>
        <w:w w:val="99"/>
        <w:sz w:val="14"/>
        <w:szCs w:val="14"/>
      </w:rPr>
    </w:lvl>
    <w:lvl w:ilvl="1" w:tplc="94449488">
      <w:start w:val="1"/>
      <w:numFmt w:val="bullet"/>
      <w:lvlText w:val="•"/>
      <w:lvlJc w:val="left"/>
      <w:pPr>
        <w:ind w:left="419" w:hanging="113"/>
      </w:pPr>
      <w:rPr>
        <w:rFonts w:hint="default"/>
      </w:rPr>
    </w:lvl>
    <w:lvl w:ilvl="2" w:tplc="88D2725C">
      <w:start w:val="1"/>
      <w:numFmt w:val="bullet"/>
      <w:lvlText w:val="•"/>
      <w:lvlJc w:val="left"/>
      <w:pPr>
        <w:ind w:left="671" w:hanging="113"/>
      </w:pPr>
      <w:rPr>
        <w:rFonts w:hint="default"/>
      </w:rPr>
    </w:lvl>
    <w:lvl w:ilvl="3" w:tplc="AE44E1D0">
      <w:start w:val="1"/>
      <w:numFmt w:val="bullet"/>
      <w:lvlText w:val="•"/>
      <w:lvlJc w:val="left"/>
      <w:pPr>
        <w:ind w:left="923" w:hanging="113"/>
      </w:pPr>
      <w:rPr>
        <w:rFonts w:hint="default"/>
      </w:rPr>
    </w:lvl>
    <w:lvl w:ilvl="4" w:tplc="63E85812">
      <w:start w:val="1"/>
      <w:numFmt w:val="bullet"/>
      <w:lvlText w:val="•"/>
      <w:lvlJc w:val="left"/>
      <w:pPr>
        <w:ind w:left="1175" w:hanging="113"/>
      </w:pPr>
      <w:rPr>
        <w:rFonts w:hint="default"/>
      </w:rPr>
    </w:lvl>
    <w:lvl w:ilvl="5" w:tplc="01C682EC">
      <w:start w:val="1"/>
      <w:numFmt w:val="bullet"/>
      <w:lvlText w:val="•"/>
      <w:lvlJc w:val="left"/>
      <w:pPr>
        <w:ind w:left="1427" w:hanging="113"/>
      </w:pPr>
      <w:rPr>
        <w:rFonts w:hint="default"/>
      </w:rPr>
    </w:lvl>
    <w:lvl w:ilvl="6" w:tplc="2ED639CC">
      <w:start w:val="1"/>
      <w:numFmt w:val="bullet"/>
      <w:lvlText w:val="•"/>
      <w:lvlJc w:val="left"/>
      <w:pPr>
        <w:ind w:left="1680" w:hanging="113"/>
      </w:pPr>
      <w:rPr>
        <w:rFonts w:hint="default"/>
      </w:rPr>
    </w:lvl>
    <w:lvl w:ilvl="7" w:tplc="8E8E51CC">
      <w:start w:val="1"/>
      <w:numFmt w:val="bullet"/>
      <w:lvlText w:val="•"/>
      <w:lvlJc w:val="left"/>
      <w:pPr>
        <w:ind w:left="1932" w:hanging="113"/>
      </w:pPr>
      <w:rPr>
        <w:rFonts w:hint="default"/>
      </w:rPr>
    </w:lvl>
    <w:lvl w:ilvl="8" w:tplc="5C080AD8">
      <w:start w:val="1"/>
      <w:numFmt w:val="bullet"/>
      <w:lvlText w:val="•"/>
      <w:lvlJc w:val="left"/>
      <w:pPr>
        <w:ind w:left="2184" w:hanging="113"/>
      </w:pPr>
      <w:rPr>
        <w:rFonts w:hint="default"/>
      </w:rPr>
    </w:lvl>
  </w:abstractNum>
  <w:abstractNum w:abstractNumId="22" w15:restartNumberingAfterBreak="0">
    <w:nsid w:val="788018FF"/>
    <w:multiLevelType w:val="hybridMultilevel"/>
    <w:tmpl w:val="5002E6F8"/>
    <w:lvl w:ilvl="0" w:tplc="76029788">
      <w:start w:val="12"/>
      <w:numFmt w:val="decimal"/>
      <w:lvlText w:val="%1"/>
      <w:lvlJc w:val="left"/>
      <w:pPr>
        <w:ind w:left="336" w:hanging="228"/>
        <w:jc w:val="left"/>
      </w:pPr>
      <w:rPr>
        <w:rFonts w:ascii="Century Gothic" w:eastAsia="Century Gothic" w:hAnsi="Century Gothic" w:hint="default"/>
        <w:sz w:val="15"/>
        <w:szCs w:val="15"/>
      </w:rPr>
    </w:lvl>
    <w:lvl w:ilvl="1" w:tplc="B9D83048">
      <w:start w:val="1"/>
      <w:numFmt w:val="bullet"/>
      <w:lvlText w:val="•"/>
      <w:lvlJc w:val="left"/>
      <w:pPr>
        <w:ind w:left="2551" w:hanging="228"/>
      </w:pPr>
      <w:rPr>
        <w:rFonts w:hint="default"/>
      </w:rPr>
    </w:lvl>
    <w:lvl w:ilvl="2" w:tplc="9F5C2D60">
      <w:start w:val="1"/>
      <w:numFmt w:val="bullet"/>
      <w:lvlText w:val="•"/>
      <w:lvlJc w:val="left"/>
      <w:pPr>
        <w:ind w:left="4767" w:hanging="228"/>
      </w:pPr>
      <w:rPr>
        <w:rFonts w:hint="default"/>
      </w:rPr>
    </w:lvl>
    <w:lvl w:ilvl="3" w:tplc="09A20670">
      <w:start w:val="1"/>
      <w:numFmt w:val="bullet"/>
      <w:lvlText w:val="•"/>
      <w:lvlJc w:val="left"/>
      <w:pPr>
        <w:ind w:left="6983" w:hanging="228"/>
      </w:pPr>
      <w:rPr>
        <w:rFonts w:hint="default"/>
      </w:rPr>
    </w:lvl>
    <w:lvl w:ilvl="4" w:tplc="5D62D0D0">
      <w:start w:val="1"/>
      <w:numFmt w:val="bullet"/>
      <w:lvlText w:val="•"/>
      <w:lvlJc w:val="left"/>
      <w:pPr>
        <w:ind w:left="9198" w:hanging="228"/>
      </w:pPr>
      <w:rPr>
        <w:rFonts w:hint="default"/>
      </w:rPr>
    </w:lvl>
    <w:lvl w:ilvl="5" w:tplc="7A30EE28">
      <w:start w:val="1"/>
      <w:numFmt w:val="bullet"/>
      <w:lvlText w:val="•"/>
      <w:lvlJc w:val="left"/>
      <w:pPr>
        <w:ind w:left="11414" w:hanging="228"/>
      </w:pPr>
      <w:rPr>
        <w:rFonts w:hint="default"/>
      </w:rPr>
    </w:lvl>
    <w:lvl w:ilvl="6" w:tplc="2A0ECE04">
      <w:start w:val="1"/>
      <w:numFmt w:val="bullet"/>
      <w:lvlText w:val="•"/>
      <w:lvlJc w:val="left"/>
      <w:pPr>
        <w:ind w:left="13630" w:hanging="228"/>
      </w:pPr>
      <w:rPr>
        <w:rFonts w:hint="default"/>
      </w:rPr>
    </w:lvl>
    <w:lvl w:ilvl="7" w:tplc="F31E707C">
      <w:start w:val="1"/>
      <w:numFmt w:val="bullet"/>
      <w:lvlText w:val="•"/>
      <w:lvlJc w:val="left"/>
      <w:pPr>
        <w:ind w:left="15845" w:hanging="228"/>
      </w:pPr>
      <w:rPr>
        <w:rFonts w:hint="default"/>
      </w:rPr>
    </w:lvl>
    <w:lvl w:ilvl="8" w:tplc="D6200AA2">
      <w:start w:val="1"/>
      <w:numFmt w:val="bullet"/>
      <w:lvlText w:val="•"/>
      <w:lvlJc w:val="left"/>
      <w:pPr>
        <w:ind w:left="18061" w:hanging="228"/>
      </w:pPr>
      <w:rPr>
        <w:rFonts w:hint="default"/>
      </w:rPr>
    </w:lvl>
  </w:abstractNum>
  <w:abstractNum w:abstractNumId="23" w15:restartNumberingAfterBreak="0">
    <w:nsid w:val="79E80A8A"/>
    <w:multiLevelType w:val="hybridMultilevel"/>
    <w:tmpl w:val="F48E827E"/>
    <w:lvl w:ilvl="0" w:tplc="86C0E2B0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39F83D04">
      <w:start w:val="1"/>
      <w:numFmt w:val="bullet"/>
      <w:lvlText w:val="–"/>
      <w:lvlJc w:val="left"/>
      <w:pPr>
        <w:ind w:left="821" w:hanging="356"/>
      </w:pPr>
      <w:rPr>
        <w:rFonts w:ascii="Century Gothic" w:eastAsia="Century Gothic" w:hAnsi="Century Gothic" w:hint="default"/>
        <w:w w:val="99"/>
        <w:sz w:val="20"/>
        <w:szCs w:val="20"/>
      </w:rPr>
    </w:lvl>
    <w:lvl w:ilvl="2" w:tplc="46CEB8F8">
      <w:start w:val="1"/>
      <w:numFmt w:val="bullet"/>
      <w:lvlText w:val="•"/>
      <w:lvlJc w:val="left"/>
      <w:pPr>
        <w:ind w:left="821" w:hanging="356"/>
      </w:pPr>
      <w:rPr>
        <w:rFonts w:hint="default"/>
      </w:rPr>
    </w:lvl>
    <w:lvl w:ilvl="3" w:tplc="BADAF4F0">
      <w:start w:val="1"/>
      <w:numFmt w:val="bullet"/>
      <w:lvlText w:val="•"/>
      <w:lvlJc w:val="left"/>
      <w:pPr>
        <w:ind w:left="1956" w:hanging="356"/>
      </w:pPr>
      <w:rPr>
        <w:rFonts w:hint="default"/>
      </w:rPr>
    </w:lvl>
    <w:lvl w:ilvl="4" w:tplc="5984A9E6">
      <w:start w:val="1"/>
      <w:numFmt w:val="bullet"/>
      <w:lvlText w:val="•"/>
      <w:lvlJc w:val="left"/>
      <w:pPr>
        <w:ind w:left="3092" w:hanging="356"/>
      </w:pPr>
      <w:rPr>
        <w:rFonts w:hint="default"/>
      </w:rPr>
    </w:lvl>
    <w:lvl w:ilvl="5" w:tplc="542A29D2">
      <w:start w:val="1"/>
      <w:numFmt w:val="bullet"/>
      <w:lvlText w:val="•"/>
      <w:lvlJc w:val="left"/>
      <w:pPr>
        <w:ind w:left="4228" w:hanging="356"/>
      </w:pPr>
      <w:rPr>
        <w:rFonts w:hint="default"/>
      </w:rPr>
    </w:lvl>
    <w:lvl w:ilvl="6" w:tplc="B5AC0072">
      <w:start w:val="1"/>
      <w:numFmt w:val="bullet"/>
      <w:lvlText w:val="•"/>
      <w:lvlJc w:val="left"/>
      <w:pPr>
        <w:ind w:left="5363" w:hanging="356"/>
      </w:pPr>
      <w:rPr>
        <w:rFonts w:hint="default"/>
      </w:rPr>
    </w:lvl>
    <w:lvl w:ilvl="7" w:tplc="63C87266">
      <w:start w:val="1"/>
      <w:numFmt w:val="bullet"/>
      <w:lvlText w:val="•"/>
      <w:lvlJc w:val="left"/>
      <w:pPr>
        <w:ind w:left="6499" w:hanging="356"/>
      </w:pPr>
      <w:rPr>
        <w:rFonts w:hint="default"/>
      </w:rPr>
    </w:lvl>
    <w:lvl w:ilvl="8" w:tplc="15105CEC">
      <w:start w:val="1"/>
      <w:numFmt w:val="bullet"/>
      <w:lvlText w:val="•"/>
      <w:lvlJc w:val="left"/>
      <w:pPr>
        <w:ind w:left="7635" w:hanging="356"/>
      </w:pPr>
      <w:rPr>
        <w:rFonts w:hint="default"/>
      </w:rPr>
    </w:lvl>
  </w:abstractNum>
  <w:abstractNum w:abstractNumId="24" w15:restartNumberingAfterBreak="0">
    <w:nsid w:val="7E9B53B2"/>
    <w:multiLevelType w:val="hybridMultilevel"/>
    <w:tmpl w:val="184C6D42"/>
    <w:lvl w:ilvl="0" w:tplc="08E0F838">
      <w:start w:val="1"/>
      <w:numFmt w:val="upperLetter"/>
      <w:lvlText w:val="%1."/>
      <w:lvlJc w:val="left"/>
      <w:pPr>
        <w:ind w:left="391" w:hanging="284"/>
        <w:jc w:val="left"/>
      </w:pPr>
      <w:rPr>
        <w:rFonts w:ascii="Century Gothic" w:eastAsia="Century Gothic" w:hAnsi="Century Gothic" w:hint="default"/>
        <w:spacing w:val="-4"/>
        <w:sz w:val="16"/>
        <w:szCs w:val="16"/>
      </w:rPr>
    </w:lvl>
    <w:lvl w:ilvl="1" w:tplc="19B21834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2" w:tplc="C2E8EBD6">
      <w:start w:val="1"/>
      <w:numFmt w:val="bullet"/>
      <w:lvlText w:val="•"/>
      <w:lvlJc w:val="left"/>
      <w:pPr>
        <w:ind w:left="4835" w:hanging="284"/>
      </w:pPr>
      <w:rPr>
        <w:rFonts w:hint="default"/>
      </w:rPr>
    </w:lvl>
    <w:lvl w:ilvl="3" w:tplc="2E106CF6">
      <w:start w:val="1"/>
      <w:numFmt w:val="bullet"/>
      <w:lvlText w:val="•"/>
      <w:lvlJc w:val="left"/>
      <w:pPr>
        <w:ind w:left="7057" w:hanging="284"/>
      </w:pPr>
      <w:rPr>
        <w:rFonts w:hint="default"/>
      </w:rPr>
    </w:lvl>
    <w:lvl w:ilvl="4" w:tplc="B7385932">
      <w:start w:val="1"/>
      <w:numFmt w:val="bullet"/>
      <w:lvlText w:val="•"/>
      <w:lvlJc w:val="left"/>
      <w:pPr>
        <w:ind w:left="9279" w:hanging="284"/>
      </w:pPr>
      <w:rPr>
        <w:rFonts w:hint="default"/>
      </w:rPr>
    </w:lvl>
    <w:lvl w:ilvl="5" w:tplc="2F5079FC">
      <w:start w:val="1"/>
      <w:numFmt w:val="bullet"/>
      <w:lvlText w:val="•"/>
      <w:lvlJc w:val="left"/>
      <w:pPr>
        <w:ind w:left="11502" w:hanging="284"/>
      </w:pPr>
      <w:rPr>
        <w:rFonts w:hint="default"/>
      </w:rPr>
    </w:lvl>
    <w:lvl w:ilvl="6" w:tplc="4C9EA3B6">
      <w:start w:val="1"/>
      <w:numFmt w:val="bullet"/>
      <w:lvlText w:val="•"/>
      <w:lvlJc w:val="left"/>
      <w:pPr>
        <w:ind w:left="13724" w:hanging="284"/>
      </w:pPr>
      <w:rPr>
        <w:rFonts w:hint="default"/>
      </w:rPr>
    </w:lvl>
    <w:lvl w:ilvl="7" w:tplc="E5326B88">
      <w:start w:val="1"/>
      <w:numFmt w:val="bullet"/>
      <w:lvlText w:val="•"/>
      <w:lvlJc w:val="left"/>
      <w:pPr>
        <w:ind w:left="15946" w:hanging="284"/>
      </w:pPr>
      <w:rPr>
        <w:rFonts w:hint="default"/>
      </w:rPr>
    </w:lvl>
    <w:lvl w:ilvl="8" w:tplc="D8584DD2">
      <w:start w:val="1"/>
      <w:numFmt w:val="bullet"/>
      <w:lvlText w:val="•"/>
      <w:lvlJc w:val="left"/>
      <w:pPr>
        <w:ind w:left="18168" w:hanging="284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0"/>
  </w:num>
  <w:num w:numId="4">
    <w:abstractNumId w:val="24"/>
  </w:num>
  <w:num w:numId="5">
    <w:abstractNumId w:val="22"/>
  </w:num>
  <w:num w:numId="6">
    <w:abstractNumId w:val="6"/>
  </w:num>
  <w:num w:numId="7">
    <w:abstractNumId w:val="7"/>
  </w:num>
  <w:num w:numId="8">
    <w:abstractNumId w:val="4"/>
  </w:num>
  <w:num w:numId="9">
    <w:abstractNumId w:val="17"/>
  </w:num>
  <w:num w:numId="10">
    <w:abstractNumId w:val="21"/>
  </w:num>
  <w:num w:numId="11">
    <w:abstractNumId w:val="12"/>
  </w:num>
  <w:num w:numId="12">
    <w:abstractNumId w:val="13"/>
  </w:num>
  <w:num w:numId="13">
    <w:abstractNumId w:val="14"/>
  </w:num>
  <w:num w:numId="14">
    <w:abstractNumId w:val="8"/>
  </w:num>
  <w:num w:numId="15">
    <w:abstractNumId w:val="9"/>
  </w:num>
  <w:num w:numId="16">
    <w:abstractNumId w:val="18"/>
  </w:num>
  <w:num w:numId="17">
    <w:abstractNumId w:val="2"/>
  </w:num>
  <w:num w:numId="18">
    <w:abstractNumId w:val="5"/>
  </w:num>
  <w:num w:numId="19">
    <w:abstractNumId w:val="3"/>
  </w:num>
  <w:num w:numId="20">
    <w:abstractNumId w:val="10"/>
  </w:num>
  <w:num w:numId="21">
    <w:abstractNumId w:val="11"/>
  </w:num>
  <w:num w:numId="22">
    <w:abstractNumId w:val="1"/>
  </w:num>
  <w:num w:numId="23">
    <w:abstractNumId w:val="20"/>
  </w:num>
  <w:num w:numId="24">
    <w:abstractNumId w:val="15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EC"/>
    <w:rsid w:val="00BC0B32"/>
    <w:rsid w:val="00F4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37059A2E"/>
  <w15:docId w15:val="{3B714EFA-4AF0-4655-9734-860DD940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rFonts w:ascii="Century Gothic" w:eastAsia="Century Gothic" w:hAnsi="Century Gothic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107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0"/>
      <w:ind w:left="989" w:hanging="661"/>
    </w:pPr>
    <w:rPr>
      <w:rFonts w:ascii="Century Gothic" w:eastAsia="Century Gothic" w:hAnsi="Century Gothic"/>
      <w:sz w:val="20"/>
      <w:szCs w:val="20"/>
    </w:rPr>
  </w:style>
  <w:style w:type="paragraph" w:styleId="TOC3">
    <w:name w:val="toc 3"/>
    <w:basedOn w:val="Normal"/>
    <w:uiPriority w:val="1"/>
    <w:qFormat/>
    <w:pPr>
      <w:ind w:left="547"/>
    </w:pPr>
    <w:rPr>
      <w:rFonts w:ascii="Century Gothic" w:eastAsia="Century Gothic" w:hAnsi="Century Gothic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ind w:left="989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C0B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B32"/>
  </w:style>
  <w:style w:type="paragraph" w:styleId="Footer">
    <w:name w:val="footer"/>
    <w:basedOn w:val="Normal"/>
    <w:link w:val="FooterChar"/>
    <w:uiPriority w:val="99"/>
    <w:unhideWhenUsed/>
    <w:rsid w:val="00BC0B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environment.gov.au/water/cewo/catchment/northern-unregulated-rivers/monitoring" TargetMode="External"/><Relationship Id="rId42" Type="http://schemas.openxmlformats.org/officeDocument/2006/relationships/footer" Target="footer7.xml"/><Relationship Id="rId47" Type="http://schemas.openxmlformats.org/officeDocument/2006/relationships/footer" Target="footer12.xml"/><Relationship Id="rId63" Type="http://schemas.openxmlformats.org/officeDocument/2006/relationships/hyperlink" Target="http://www.mdba.gov.au/publications/independent-reports/vegetation-barwon-darling-condamine-balonne-floodplain-systems-new" TargetMode="External"/><Relationship Id="rId68" Type="http://schemas.openxmlformats.org/officeDocument/2006/relationships/hyperlink" Target="http://www.mdba.gov.au/publications/mdba-reports/assessing-environmental-water-requirements-basins-rivers" TargetMode="External"/><Relationship Id="rId84" Type="http://schemas.openxmlformats.org/officeDocument/2006/relationships/hyperlink" Target="http://www.mdba.gov.au/publications/independent-reports/waterhole-refuge-mapping-persistence-analysis-lower-balonne-barwon" TargetMode="External"/><Relationship Id="rId89" Type="http://schemas.openxmlformats.org/officeDocument/2006/relationships/footer" Target="footer14.xml"/><Relationship Id="rId7" Type="http://schemas.openxmlformats.org/officeDocument/2006/relationships/image" Target="media/image1.png"/><Relationship Id="rId71" Type="http://schemas.openxmlformats.org/officeDocument/2006/relationships/hyperlink" Target="http://www.mdba.gov.au/what-we-do/basin-plan/development/bp-science/assessing-environmental-water-requirements" TargetMode="External"/><Relationship Id="rId92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oter" Target="footer10.xml"/><Relationship Id="rId53" Type="http://schemas.openxmlformats.org/officeDocument/2006/relationships/hyperlink" Target="http://www.environment.gov.au/topics/water/commonwealth-environmental-water-office/portfolio-management/carryover" TargetMode="External"/><Relationship Id="rId58" Type="http://schemas.openxmlformats.org/officeDocument/2006/relationships/hyperlink" Target="http://www.mdba.gov.au/publications/independent-reports/review-water-requirements-key-floodplain-vegetation-northern-basin" TargetMode="External"/><Relationship Id="rId66" Type="http://schemas.openxmlformats.org/officeDocument/2006/relationships/hyperlink" Target="http://www.mdba.gov.au/sites/default/files/pubs/Waterbird-communities-mdb-aug-2013.pdf" TargetMode="External"/><Relationship Id="rId74" Type="http://schemas.openxmlformats.org/officeDocument/2006/relationships/hyperlink" Target="http://www.mdba.gov.au/publications/mdba-reports/assessing-environmental-water-requirements-basins-rivers" TargetMode="External"/><Relationship Id="rId79" Type="http://schemas.openxmlformats.org/officeDocument/2006/relationships/hyperlink" Target="https://www.ecosystem.unsw.edu.au/content/wetland-distribution-and-land-use-in-the-murray-darling-basin" TargetMode="External"/><Relationship Id="rId87" Type="http://schemas.openxmlformats.org/officeDocument/2006/relationships/hyperlink" Target="http://erl.canberra.edu.au/public/adt-AUC20050706.095439/" TargetMode="External"/><Relationship Id="rId102" Type="http://schemas.openxmlformats.org/officeDocument/2006/relationships/footer" Target="footer19.xml"/><Relationship Id="rId5" Type="http://schemas.openxmlformats.org/officeDocument/2006/relationships/footnotes" Target="footnotes.xml"/><Relationship Id="rId61" Type="http://schemas.openxmlformats.org/officeDocument/2006/relationships/hyperlink" Target="http://wetlandinfo.ehp.qld.gov.au/resources/static/pdf/ecology/river-conceptual-models/waterholes/waterholes-research-highlights-report-version-2-may-2011.pdf" TargetMode="External"/><Relationship Id="rId82" Type="http://schemas.openxmlformats.org/officeDocument/2006/relationships/hyperlink" Target="http://www.mdba.gov.au/publications/independent-reports/fish-flows-northern-basin-responses-fish-changes-flows-northern" TargetMode="External"/><Relationship Id="rId90" Type="http://schemas.openxmlformats.org/officeDocument/2006/relationships/footer" Target="footer15.xml"/><Relationship Id="rId95" Type="http://schemas.openxmlformats.org/officeDocument/2006/relationships/footer" Target="footer17.xml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8.xml"/><Relationship Id="rId48" Type="http://schemas.openxmlformats.org/officeDocument/2006/relationships/hyperlink" Target="http://www.environment.gov.au/water/cewo/portfolio-mgt/holdings-catchment" TargetMode="External"/><Relationship Id="rId56" Type="http://schemas.openxmlformats.org/officeDocument/2006/relationships/hyperlink" Target="http://www.environment.gov.au/water/cewo/trade/trading-framework" TargetMode="External"/><Relationship Id="rId64" Type="http://schemas.openxmlformats.org/officeDocument/2006/relationships/hyperlink" Target="http://www.mdba.gov.au/publications/independent-reports/vegetation-barwon-darling-condamine-balonne-floodplain-systems-new" TargetMode="External"/><Relationship Id="rId69" Type="http://schemas.openxmlformats.org/officeDocument/2006/relationships/hyperlink" Target="http://www.mdba.gov.au/publications/mdba-reports/assessing-environmental-water-requirements-basins-rivers" TargetMode="External"/><Relationship Id="rId77" Type="http://schemas.openxmlformats.org/officeDocument/2006/relationships/hyperlink" Target="https://www.mdba.gov.au/sites/default/files/pubs/Northern-basin-review-report-FINAL.pdf" TargetMode="External"/><Relationship Id="rId100" Type="http://schemas.openxmlformats.org/officeDocument/2006/relationships/image" Target="media/image27.png"/><Relationship Id="rId8" Type="http://schemas.openxmlformats.org/officeDocument/2006/relationships/image" Target="media/image2.jpeg"/><Relationship Id="rId51" Type="http://schemas.openxmlformats.org/officeDocument/2006/relationships/hyperlink" Target="http://www.environment.gov.au/topics/water/commonwealth-environmental-water-office/assessment-framework" TargetMode="External"/><Relationship Id="rId72" Type="http://schemas.openxmlformats.org/officeDocument/2006/relationships/hyperlink" Target="http://www.mdba.gov.au/what-we-do/basin-plan/development/bp-science/assessing-environmental-water-requirements" TargetMode="External"/><Relationship Id="rId80" Type="http://schemas.openxmlformats.org/officeDocument/2006/relationships/hyperlink" Target="http://www.mdba.gov.au/publications/independent-reports/fish-flows-northern-basin-responses-fish-changes-flows-northern" TargetMode="External"/><Relationship Id="rId85" Type="http://schemas.openxmlformats.org/officeDocument/2006/relationships/hyperlink" Target="http://www.mdba.gov.au/publications/independent-reports/waterhole-refuge-mapping-persistence-analysis-lower-balonne-barwon" TargetMode="External"/><Relationship Id="rId93" Type="http://schemas.openxmlformats.org/officeDocument/2006/relationships/hyperlink" Target="http://www.environment.gov.au/topics/water/commonwealth-environmental-water-office/about-commonwealth-environmental-water/how-much" TargetMode="External"/><Relationship Id="rId98" Type="http://schemas.openxmlformats.org/officeDocument/2006/relationships/hyperlink" Target="mailto:ewater@environment.gov.au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11.xml"/><Relationship Id="rId59" Type="http://schemas.openxmlformats.org/officeDocument/2006/relationships/hyperlink" Target="https://publications.csiro.au/rpr/pub?list=SEA&amp;amp;pid=legacy%3A522" TargetMode="External"/><Relationship Id="rId67" Type="http://schemas.openxmlformats.org/officeDocument/2006/relationships/hyperlink" Target="http://onlinelibrary.wiley.com/doi/10.1111/fwb.12707/full" TargetMode="External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image" Target="media/image23.png"/><Relationship Id="rId54" Type="http://schemas.openxmlformats.org/officeDocument/2006/relationships/hyperlink" Target="http://www.environment.gov.au/topics/water/commonwealth-environmental-water-office/portfolio-management/carryover" TargetMode="External"/><Relationship Id="rId62" Type="http://schemas.openxmlformats.org/officeDocument/2006/relationships/hyperlink" Target="http://wetlandinfo.ehp.qld.gov.au/resources/static/pdf/ecology/river-conceptual-models/waterholes/waterholes-research-highlights-report-version-2-may-2011.pdf" TargetMode="External"/><Relationship Id="rId70" Type="http://schemas.openxmlformats.org/officeDocument/2006/relationships/hyperlink" Target="http://www.mdba.gov.au/publications/mdba-reports/assessing-environmental-water-requirements-basins-rivers" TargetMode="External"/><Relationship Id="rId75" Type="http://schemas.openxmlformats.org/officeDocument/2006/relationships/hyperlink" Target="http://www.mdba.gov.au/media-pubs/publications/basin-wide-environmental-watering-strategy" TargetMode="External"/><Relationship Id="rId83" Type="http://schemas.openxmlformats.org/officeDocument/2006/relationships/hyperlink" Target="http://www.mdba.gov.au/publications/independent-reports/fish-flows-northern-basin-responses-fish-changes-flows-northern" TargetMode="External"/><Relationship Id="rId88" Type="http://schemas.openxmlformats.org/officeDocument/2006/relationships/hyperlink" Target="http://www.mdba.gov.au/kid/kid-" TargetMode="External"/><Relationship Id="rId91" Type="http://schemas.openxmlformats.org/officeDocument/2006/relationships/image" Target="media/image25.jpeg"/><Relationship Id="rId96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4.png"/><Relationship Id="rId57" Type="http://schemas.openxmlformats.org/officeDocument/2006/relationships/hyperlink" Target="http://www.mdba.gov.au/publications/independent-reports/review-water-requirements-key-floodplain-vegetation-northern-basin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3.png"/><Relationship Id="rId44" Type="http://schemas.openxmlformats.org/officeDocument/2006/relationships/footer" Target="footer9.xml"/><Relationship Id="rId52" Type="http://schemas.openxmlformats.org/officeDocument/2006/relationships/hyperlink" Target="http://www.environment.gov.au/topics/water/commonwealth-environmental-water-office/assessment-framework" TargetMode="External"/><Relationship Id="rId60" Type="http://schemas.openxmlformats.org/officeDocument/2006/relationships/hyperlink" Target="http://www.clw.csiro.au/publications/waterforahealthycountry/mdbsy/pdf/moonie-report.pdf" TargetMode="External"/><Relationship Id="rId65" Type="http://schemas.openxmlformats.org/officeDocument/2006/relationships/footer" Target="footer13.xml"/><Relationship Id="rId73" Type="http://schemas.openxmlformats.org/officeDocument/2006/relationships/hyperlink" Target="http://www.mdba.gov.au/publications/mdba-reports/assessing-environmental-water-requirements-basins-rivers" TargetMode="External"/><Relationship Id="rId78" Type="http://schemas.openxmlformats.org/officeDocument/2006/relationships/hyperlink" Target="https://www.ecosystem.unsw.edu.au/content/wetland-distribution-and-land-use-in-the-murray-darling-basin" TargetMode="External"/><Relationship Id="rId81" Type="http://schemas.openxmlformats.org/officeDocument/2006/relationships/hyperlink" Target="http://www.mdba.gov.au/publications/independent-reports/fish-flows-northern-basin-responses-fish-changes-flows-northern" TargetMode="External"/><Relationship Id="rId86" Type="http://schemas.openxmlformats.org/officeDocument/2006/relationships/hyperlink" Target="http://www.qmdc.org.au/publications/browse/30/regional-nrm-plan" TargetMode="External"/><Relationship Id="rId94" Type="http://schemas.openxmlformats.org/officeDocument/2006/relationships/hyperlink" Target="http://www.environment.gov.au/topics/water/commonwealth-environmental-water-office/about-commonwealth-environmental-water/how-much" TargetMode="External"/><Relationship Id="rId99" Type="http://schemas.openxmlformats.org/officeDocument/2006/relationships/hyperlink" Target="http://www.environment.gov.au/water/cewo" TargetMode="External"/><Relationship Id="rId10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hyperlink" Target="http://www.environment.gov.au/water/cewo" TargetMode="External"/><Relationship Id="rId55" Type="http://schemas.openxmlformats.org/officeDocument/2006/relationships/hyperlink" Target="http://www.environment.gov.au/water/cewo/trade/trading-framework" TargetMode="External"/><Relationship Id="rId76" Type="http://schemas.openxmlformats.org/officeDocument/2006/relationships/hyperlink" Target="http://www.mdba.gov.au/media-pubs/publications/basin-wide-environmental-watering-strategy" TargetMode="External"/><Relationship Id="rId97" Type="http://schemas.openxmlformats.org/officeDocument/2006/relationships/image" Target="media/image26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40</Pages>
  <Words>16863</Words>
  <Characters>96123</Characters>
  <Application>Microsoft Office Word</Application>
  <DocSecurity>4</DocSecurity>
  <Lines>801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Northern Unregulated Rivers 2017–18</dc:title>
  <dc:creator>Commonwealth Environmental Water</dc:creator>
  <cp:lastModifiedBy>Durack, Bec</cp:lastModifiedBy>
  <cp:revision>2</cp:revision>
  <dcterms:created xsi:type="dcterms:W3CDTF">2017-06-30T07:57:00Z</dcterms:created>
  <dcterms:modified xsi:type="dcterms:W3CDTF">2017-06-30T07:57:00Z</dcterms:modified>
</cp:coreProperties>
</file>